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248" w:rsidRDefault="00DB6248">
      <w:bookmarkStart w:id="0" w:name="_GoBack"/>
      <w:r w:rsidRPr="00A0455E">
        <w:rPr>
          <w:noProof/>
          <w:lang w:eastAsia="es-C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25" type="#_x0000_t75" style="width:420.75pt;height:352.5pt;visibility:visible">
            <v:imagedata r:id="rId4" o:title="" croptop="7913f" cropbottom="15832f" cropleft="18477f" cropright="19002f"/>
          </v:shape>
        </w:pict>
      </w:r>
      <w:bookmarkEnd w:id="0"/>
    </w:p>
    <w:sectPr w:rsidR="00DB6248" w:rsidSect="00E533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45F"/>
    <w:rsid w:val="00202098"/>
    <w:rsid w:val="0041145F"/>
    <w:rsid w:val="005B1E8D"/>
    <w:rsid w:val="00A0455E"/>
    <w:rsid w:val="00DB6248"/>
    <w:rsid w:val="00DE3F5E"/>
    <w:rsid w:val="00E40A18"/>
    <w:rsid w:val="00E53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36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1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14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0</Words>
  <Characters>1</Characters>
  <Application>Microsoft Office Outlook</Application>
  <DocSecurity>0</DocSecurity>
  <Lines>0</Lines>
  <Paragraphs>0</Paragraphs>
  <ScaleCrop>false</ScaleCrop>
  <Company>Colegio Bachillerato Patria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Familia</dc:creator>
  <cp:keywords/>
  <dc:description/>
  <cp:lastModifiedBy>Matematicas</cp:lastModifiedBy>
  <cp:revision>2</cp:revision>
  <dcterms:created xsi:type="dcterms:W3CDTF">2018-04-16T15:38:00Z</dcterms:created>
  <dcterms:modified xsi:type="dcterms:W3CDTF">2018-04-16T15:38:00Z</dcterms:modified>
</cp:coreProperties>
</file>