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pPr w:leftFromText="141" w:rightFromText="141" w:vertAnchor="page" w:horzAnchor="margin" w:tblpXSpec="center" w:tblpY="2656"/>
        <w:tblW w:w="9782" w:type="dxa"/>
        <w:tblLook w:val="04A0" w:firstRow="1" w:lastRow="0" w:firstColumn="1" w:lastColumn="0" w:noHBand="0" w:noVBand="1"/>
      </w:tblPr>
      <w:tblGrid>
        <w:gridCol w:w="9782"/>
      </w:tblGrid>
      <w:tr w:rsidR="00C037A4" w:rsidTr="001664C2">
        <w:tc>
          <w:tcPr>
            <w:tcW w:w="9782" w:type="dxa"/>
          </w:tcPr>
          <w:p w:rsidR="00C037A4" w:rsidRDefault="00C037A4" w:rsidP="001664C2">
            <w:pPr>
              <w:pStyle w:val="ecmsonormal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</w:p>
          <w:p w:rsidR="00C037A4" w:rsidRDefault="00C037A4" w:rsidP="001664C2">
            <w:pPr>
              <w:pStyle w:val="ecmsonormal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</w:p>
          <w:p w:rsidR="00C037A4" w:rsidRDefault="00C037A4" w:rsidP="001664C2">
            <w:pPr>
              <w:pStyle w:val="ecmsonormal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b/>
                <w:color w:val="404040"/>
                <w:u w:val="single"/>
              </w:rPr>
            </w:pPr>
          </w:p>
          <w:p w:rsidR="00C037A4" w:rsidRPr="00C037A4" w:rsidRDefault="00C037A4" w:rsidP="001664C2">
            <w:pPr>
              <w:pStyle w:val="ecmsonormal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 w:rsidRPr="00C037A4">
              <w:rPr>
                <w:rFonts w:ascii="Arial" w:hAnsi="Arial" w:cs="Arial"/>
                <w:b/>
                <w:color w:val="000000" w:themeColor="text1"/>
                <w:u w:val="single"/>
              </w:rPr>
              <w:t>ACTA DE INICIO</w:t>
            </w:r>
          </w:p>
          <w:p w:rsidR="00C037A4" w:rsidRPr="00C037A4" w:rsidRDefault="00C037A4" w:rsidP="001664C2">
            <w:pPr>
              <w:pStyle w:val="ecmsonormal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color w:val="000000" w:themeColor="text1"/>
              </w:rPr>
            </w:pPr>
          </w:p>
          <w:p w:rsidR="00C037A4" w:rsidRPr="00C037A4" w:rsidRDefault="00C037A4" w:rsidP="001664C2">
            <w:pPr>
              <w:pStyle w:val="ecmsonormal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color w:val="000000" w:themeColor="text1"/>
              </w:rPr>
            </w:pPr>
          </w:p>
          <w:p w:rsidR="00C037A4" w:rsidRPr="00C037A4" w:rsidRDefault="00C037A4" w:rsidP="001664C2">
            <w:pPr>
              <w:pStyle w:val="ecmsonormal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color w:val="000000" w:themeColor="text1"/>
              </w:rPr>
            </w:pPr>
          </w:p>
          <w:p w:rsidR="00C037A4" w:rsidRPr="00C037A4" w:rsidRDefault="00C037A4" w:rsidP="001664C2">
            <w:pPr>
              <w:pStyle w:val="ecmsonormal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 w:themeColor="text1"/>
              </w:rPr>
            </w:pPr>
          </w:p>
          <w:p w:rsidR="00C037A4" w:rsidRPr="00C037A4" w:rsidRDefault="00C037A4" w:rsidP="001664C2">
            <w:pPr>
              <w:pStyle w:val="ecmsonormal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 w:themeColor="text1"/>
              </w:rPr>
            </w:pPr>
            <w:r w:rsidRPr="00C037A4">
              <w:rPr>
                <w:rFonts w:ascii="Arial" w:hAnsi="Arial" w:cs="Arial"/>
                <w:color w:val="000000" w:themeColor="text1"/>
              </w:rPr>
              <w:t>En la ciudad de Yar</w:t>
            </w:r>
            <w:r w:rsidR="00062CD9">
              <w:rPr>
                <w:rFonts w:ascii="Arial" w:hAnsi="Arial" w:cs="Arial"/>
                <w:color w:val="000000" w:themeColor="text1"/>
              </w:rPr>
              <w:t>uma</w:t>
            </w:r>
            <w:r w:rsidR="00F72F93">
              <w:rPr>
                <w:rFonts w:ascii="Arial" w:hAnsi="Arial" w:cs="Arial"/>
                <w:color w:val="000000" w:themeColor="text1"/>
              </w:rPr>
              <w:t>l-A</w:t>
            </w:r>
            <w:r w:rsidR="00387403">
              <w:rPr>
                <w:rFonts w:ascii="Arial" w:hAnsi="Arial" w:cs="Arial"/>
                <w:color w:val="000000" w:themeColor="text1"/>
              </w:rPr>
              <w:t>ntioquia, Al día uno (02</w:t>
            </w:r>
            <w:r w:rsidR="00062CD9">
              <w:rPr>
                <w:rFonts w:ascii="Arial" w:hAnsi="Arial" w:cs="Arial"/>
                <w:color w:val="000000" w:themeColor="text1"/>
              </w:rPr>
              <w:t>)</w:t>
            </w:r>
            <w:r w:rsidRPr="00C037A4">
              <w:rPr>
                <w:rFonts w:ascii="Arial" w:hAnsi="Arial" w:cs="Arial"/>
                <w:color w:val="000000" w:themeColor="text1"/>
              </w:rPr>
              <w:t xml:space="preserve"> de </w:t>
            </w:r>
            <w:r w:rsidR="00831800">
              <w:rPr>
                <w:rFonts w:ascii="Arial" w:hAnsi="Arial" w:cs="Arial"/>
                <w:color w:val="000000" w:themeColor="text1"/>
              </w:rPr>
              <w:t>Julio</w:t>
            </w:r>
            <w:r w:rsidR="00A969CB">
              <w:rPr>
                <w:rFonts w:ascii="Arial" w:hAnsi="Arial" w:cs="Arial"/>
                <w:color w:val="000000" w:themeColor="text1"/>
              </w:rPr>
              <w:t xml:space="preserve"> de 20</w:t>
            </w:r>
            <w:r w:rsidR="00C014AE">
              <w:rPr>
                <w:rFonts w:ascii="Arial" w:hAnsi="Arial" w:cs="Arial"/>
                <w:color w:val="000000" w:themeColor="text1"/>
              </w:rPr>
              <w:t>21</w:t>
            </w:r>
            <w:r w:rsidR="00513C89">
              <w:rPr>
                <w:rFonts w:ascii="Arial" w:hAnsi="Arial" w:cs="Arial"/>
                <w:color w:val="000000" w:themeColor="text1"/>
              </w:rPr>
              <w:t>, se reunieron: La</w:t>
            </w:r>
            <w:r w:rsidRPr="00C037A4">
              <w:rPr>
                <w:rFonts w:ascii="Arial" w:hAnsi="Arial" w:cs="Arial"/>
                <w:color w:val="000000" w:themeColor="text1"/>
              </w:rPr>
              <w:t xml:space="preserve"> </w:t>
            </w:r>
            <w:r w:rsidR="00513C89">
              <w:rPr>
                <w:rFonts w:ascii="Arial" w:hAnsi="Arial" w:cs="Arial"/>
                <w:color w:val="000000" w:themeColor="text1"/>
              </w:rPr>
              <w:t>funcionaria</w:t>
            </w:r>
            <w:r w:rsidRPr="00C037A4">
              <w:rPr>
                <w:rFonts w:ascii="Arial" w:hAnsi="Arial" w:cs="Arial"/>
                <w:color w:val="000000" w:themeColor="text1"/>
              </w:rPr>
              <w:t xml:space="preserve"> </w:t>
            </w:r>
            <w:r w:rsidR="00F72F93">
              <w:t xml:space="preserve"> </w:t>
            </w:r>
            <w:r w:rsidR="008025AE">
              <w:t xml:space="preserve"> </w:t>
            </w:r>
            <w:r w:rsidR="00513C89">
              <w:t xml:space="preserve"> </w:t>
            </w:r>
            <w:r w:rsidR="00865E56">
              <w:rPr>
                <w:rFonts w:ascii="Arial" w:hAnsi="Arial" w:cs="Arial"/>
                <w:b/>
                <w:color w:val="000000" w:themeColor="text1"/>
              </w:rPr>
              <w:t>LINA MARIA ZAPATA</w:t>
            </w:r>
            <w:r w:rsidR="00513C89"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  <w:r w:rsidRPr="00C037A4">
              <w:rPr>
                <w:rFonts w:ascii="Arial" w:hAnsi="Arial" w:cs="Arial"/>
                <w:color w:val="000000" w:themeColor="text1"/>
              </w:rPr>
              <w:t xml:space="preserve">y </w:t>
            </w:r>
            <w:r w:rsidR="00513C89">
              <w:rPr>
                <w:rFonts w:ascii="Arial" w:hAnsi="Arial" w:cs="Arial"/>
                <w:color w:val="000000" w:themeColor="text1"/>
              </w:rPr>
              <w:t>el</w:t>
            </w:r>
            <w:r w:rsidR="00CB05D0">
              <w:rPr>
                <w:rFonts w:ascii="Arial" w:hAnsi="Arial" w:cs="Arial"/>
                <w:color w:val="000000" w:themeColor="text1"/>
              </w:rPr>
              <w:t xml:space="preserve"> señor </w:t>
            </w:r>
            <w:r w:rsidR="00062CD9">
              <w:t xml:space="preserve"> </w:t>
            </w:r>
            <w:r w:rsidR="003E28A0">
              <w:t xml:space="preserve"> </w:t>
            </w:r>
            <w:r w:rsidR="00A7396C">
              <w:t xml:space="preserve"> </w:t>
            </w:r>
            <w:r w:rsidR="00A51C3C">
              <w:t xml:space="preserve"> </w:t>
            </w:r>
            <w:r w:rsidR="00513C89">
              <w:t xml:space="preserve"> </w:t>
            </w:r>
            <w:r w:rsidR="00513C89" w:rsidRPr="00513C89">
              <w:rPr>
                <w:rFonts w:ascii="Arial" w:hAnsi="Arial" w:cs="Arial"/>
                <w:b/>
                <w:color w:val="000000" w:themeColor="text1"/>
              </w:rPr>
              <w:t xml:space="preserve">HECTOR MARIO LOPEZ OSPINA </w:t>
            </w:r>
            <w:r w:rsidRPr="00C037A4">
              <w:rPr>
                <w:rFonts w:ascii="Arial" w:hAnsi="Arial" w:cs="Arial"/>
                <w:color w:val="000000" w:themeColor="text1"/>
              </w:rPr>
              <w:t>identificad</w:t>
            </w:r>
            <w:r w:rsidR="00062CD9">
              <w:rPr>
                <w:rFonts w:ascii="Arial" w:hAnsi="Arial" w:cs="Arial"/>
                <w:color w:val="000000" w:themeColor="text1"/>
              </w:rPr>
              <w:t>a</w:t>
            </w:r>
            <w:r w:rsidRPr="00C037A4">
              <w:rPr>
                <w:rFonts w:ascii="Arial" w:hAnsi="Arial" w:cs="Arial"/>
                <w:color w:val="000000" w:themeColor="text1"/>
              </w:rPr>
              <w:t xml:space="preserve"> con la C.C. </w:t>
            </w:r>
            <w:r w:rsidR="00513C89" w:rsidRPr="00513C89">
              <w:rPr>
                <w:rFonts w:ascii="Arial" w:hAnsi="Arial" w:cs="Arial"/>
                <w:color w:val="000000" w:themeColor="text1"/>
              </w:rPr>
              <w:t>98.487.185</w:t>
            </w:r>
            <w:r w:rsidR="00A51C3C">
              <w:rPr>
                <w:rFonts w:ascii="Arial" w:hAnsi="Arial" w:cs="Arial"/>
                <w:color w:val="000000" w:themeColor="text1"/>
              </w:rPr>
              <w:t xml:space="preserve"> </w:t>
            </w:r>
            <w:r w:rsidR="00F72F93">
              <w:rPr>
                <w:rFonts w:ascii="Arial" w:hAnsi="Arial" w:cs="Arial"/>
                <w:color w:val="000000" w:themeColor="text1"/>
              </w:rPr>
              <w:t>representante legal de la empresa</w:t>
            </w:r>
            <w:r w:rsidR="00F72F93">
              <w:t xml:space="preserve"> </w:t>
            </w:r>
            <w:r w:rsidR="00D71D08">
              <w:t xml:space="preserve"> </w:t>
            </w:r>
            <w:r w:rsidR="008025AE">
              <w:t xml:space="preserve"> </w:t>
            </w:r>
            <w:r w:rsidR="003E28A0">
              <w:t xml:space="preserve"> </w:t>
            </w:r>
            <w:r w:rsidR="00A7396C">
              <w:t xml:space="preserve"> </w:t>
            </w:r>
            <w:r w:rsidR="00A51C3C">
              <w:t xml:space="preserve"> </w:t>
            </w:r>
            <w:r w:rsidR="00513C89">
              <w:t xml:space="preserve"> </w:t>
            </w:r>
            <w:r w:rsidR="00513C89" w:rsidRPr="00513C89">
              <w:rPr>
                <w:rFonts w:ascii="Arial" w:hAnsi="Arial" w:cs="Arial"/>
                <w:b/>
                <w:color w:val="000000" w:themeColor="text1"/>
              </w:rPr>
              <w:t>FUMIGACIO</w:t>
            </w:r>
            <w:r w:rsidR="00513C89">
              <w:rPr>
                <w:rFonts w:ascii="Arial" w:hAnsi="Arial" w:cs="Arial"/>
                <w:b/>
                <w:color w:val="000000" w:themeColor="text1"/>
              </w:rPr>
              <w:t>NES Y EXTINTORES LA COBRA S.A.S</w:t>
            </w:r>
            <w:r w:rsidR="008025AE" w:rsidRPr="008025AE">
              <w:rPr>
                <w:rFonts w:ascii="Arial" w:hAnsi="Arial" w:cs="Arial"/>
                <w:b/>
                <w:color w:val="000000" w:themeColor="text1"/>
              </w:rPr>
              <w:t>,</w:t>
            </w:r>
            <w:r w:rsidR="00F72F93"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C037A4">
              <w:rPr>
                <w:rFonts w:ascii="Arial" w:hAnsi="Arial" w:cs="Arial"/>
                <w:color w:val="000000" w:themeColor="text1"/>
              </w:rPr>
              <w:t xml:space="preserve">para dar inicio al  contrato de </w:t>
            </w:r>
            <w:r w:rsidR="008025AE">
              <w:rPr>
                <w:rFonts w:ascii="Arial" w:hAnsi="Arial" w:cs="Arial"/>
                <w:color w:val="000000" w:themeColor="text1"/>
              </w:rPr>
              <w:t>SUMINISTRO</w:t>
            </w:r>
            <w:r w:rsidR="00062CD9">
              <w:rPr>
                <w:rFonts w:ascii="Arial" w:hAnsi="Arial" w:cs="Arial"/>
                <w:color w:val="000000" w:themeColor="text1"/>
              </w:rPr>
              <w:t xml:space="preserve"> No.</w:t>
            </w:r>
            <w:r w:rsidR="00062CD9">
              <w:t xml:space="preserve"> </w:t>
            </w:r>
            <w:r w:rsidR="00C014AE">
              <w:rPr>
                <w:rFonts w:ascii="Arial" w:hAnsi="Arial" w:cs="Arial"/>
                <w:b/>
                <w:color w:val="000000" w:themeColor="text1"/>
              </w:rPr>
              <w:t>EPMSC MC-017</w:t>
            </w:r>
            <w:r w:rsidR="008025AE">
              <w:rPr>
                <w:rFonts w:ascii="Arial" w:hAnsi="Arial" w:cs="Arial"/>
                <w:b/>
                <w:color w:val="000000" w:themeColor="text1"/>
              </w:rPr>
              <w:t>- 20</w:t>
            </w:r>
            <w:r w:rsidR="00C014AE">
              <w:rPr>
                <w:rFonts w:ascii="Arial" w:hAnsi="Arial" w:cs="Arial"/>
                <w:b/>
                <w:color w:val="000000" w:themeColor="text1"/>
              </w:rPr>
              <w:t>21</w:t>
            </w:r>
            <w:r w:rsidR="0010778A">
              <w:rPr>
                <w:rFonts w:ascii="Arial" w:hAnsi="Arial" w:cs="Arial"/>
                <w:color w:val="000000" w:themeColor="text1"/>
              </w:rPr>
              <w:t>, cuyo objeto es:</w:t>
            </w:r>
            <w:r w:rsidR="00062CD9">
              <w:t xml:space="preserve"> </w:t>
            </w:r>
            <w:r w:rsidR="00A51C3C" w:rsidRPr="00A51C3C">
              <w:rPr>
                <w:rFonts w:ascii="Arial" w:hAnsi="Arial" w:cs="Arial"/>
                <w:color w:val="000000" w:themeColor="text1"/>
              </w:rPr>
              <w:t>“</w:t>
            </w:r>
            <w:r w:rsidR="00FF1524">
              <w:t xml:space="preserve"> </w:t>
            </w:r>
            <w:r w:rsidR="00513C89">
              <w:t xml:space="preserve"> </w:t>
            </w:r>
            <w:r w:rsidR="00513C89" w:rsidRPr="00513C89">
              <w:rPr>
                <w:rFonts w:ascii="Arial" w:hAnsi="Arial" w:cs="Arial"/>
                <w:color w:val="000000" w:themeColor="text1"/>
              </w:rPr>
              <w:t xml:space="preserve">Contratar el suministro de extintores nuevos  y recarga de extintores reutilizados así como el suministro de  señalización para </w:t>
            </w:r>
            <w:r w:rsidR="00C014AE">
              <w:rPr>
                <w:rFonts w:ascii="Arial" w:hAnsi="Arial" w:cs="Arial"/>
                <w:color w:val="000000" w:themeColor="text1"/>
              </w:rPr>
              <w:t xml:space="preserve"> el </w:t>
            </w:r>
            <w:r w:rsidR="00513C89" w:rsidRPr="00513C89">
              <w:rPr>
                <w:rFonts w:ascii="Arial" w:hAnsi="Arial" w:cs="Arial"/>
                <w:color w:val="000000" w:themeColor="text1"/>
              </w:rPr>
              <w:t xml:space="preserve">EPMSC-YARUMAL </w:t>
            </w:r>
            <w:r w:rsidR="00FF1524" w:rsidRPr="00FF1524">
              <w:rPr>
                <w:rFonts w:ascii="Arial" w:hAnsi="Arial" w:cs="Arial"/>
                <w:color w:val="000000" w:themeColor="text1"/>
              </w:rPr>
              <w:t xml:space="preserve"> </w:t>
            </w:r>
            <w:r w:rsidR="00A51C3C" w:rsidRPr="00A51C3C">
              <w:rPr>
                <w:rFonts w:ascii="Arial" w:hAnsi="Arial" w:cs="Arial"/>
                <w:color w:val="000000" w:themeColor="text1"/>
              </w:rPr>
              <w:t>”</w:t>
            </w:r>
          </w:p>
          <w:p w:rsidR="00C037A4" w:rsidRPr="00C037A4" w:rsidRDefault="00C037A4" w:rsidP="001664C2">
            <w:pPr>
              <w:pStyle w:val="ecmsonormal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b/>
                <w:color w:val="000000" w:themeColor="text1"/>
              </w:rPr>
            </w:pPr>
          </w:p>
          <w:p w:rsidR="00C037A4" w:rsidRPr="00C037A4" w:rsidRDefault="00C037A4" w:rsidP="001664C2">
            <w:pPr>
              <w:pStyle w:val="ecmsonormal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b/>
                <w:color w:val="000000" w:themeColor="text1"/>
              </w:rPr>
            </w:pPr>
          </w:p>
          <w:p w:rsidR="00C037A4" w:rsidRPr="00C037A4" w:rsidRDefault="00C037A4" w:rsidP="001664C2">
            <w:pPr>
              <w:pStyle w:val="ecmsonormal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b/>
                <w:color w:val="000000" w:themeColor="text1"/>
              </w:rPr>
            </w:pPr>
            <w:r w:rsidRPr="00C037A4">
              <w:rPr>
                <w:rFonts w:ascii="Arial" w:hAnsi="Arial" w:cs="Arial"/>
                <w:b/>
                <w:color w:val="000000" w:themeColor="text1"/>
              </w:rPr>
              <w:t xml:space="preserve">Supervisor </w:t>
            </w:r>
          </w:p>
          <w:p w:rsidR="00C037A4" w:rsidRPr="00C037A4" w:rsidRDefault="00C037A4" w:rsidP="001664C2">
            <w:pPr>
              <w:pStyle w:val="ecmsonormal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 w:themeColor="text1"/>
              </w:rPr>
            </w:pPr>
          </w:p>
          <w:p w:rsidR="00C037A4" w:rsidRPr="00C037A4" w:rsidRDefault="00C037A4" w:rsidP="001664C2">
            <w:pPr>
              <w:pStyle w:val="ecmsonormal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 w:themeColor="text1"/>
              </w:rPr>
            </w:pPr>
          </w:p>
          <w:p w:rsidR="00C037A4" w:rsidRPr="00C037A4" w:rsidRDefault="00C037A4" w:rsidP="001664C2">
            <w:pPr>
              <w:pStyle w:val="ecmsonormal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 w:themeColor="text1"/>
              </w:rPr>
            </w:pPr>
          </w:p>
          <w:p w:rsidR="00C037A4" w:rsidRPr="00C037A4" w:rsidRDefault="00C037A4" w:rsidP="001664C2">
            <w:pPr>
              <w:pStyle w:val="ecmsonormal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 w:themeColor="text1"/>
              </w:rPr>
            </w:pPr>
          </w:p>
          <w:p w:rsidR="00C037A4" w:rsidRPr="00C037A4" w:rsidRDefault="00C037A4" w:rsidP="001664C2">
            <w:pPr>
              <w:pStyle w:val="Textoindependiente21"/>
              <w:ind w:left="2124" w:hanging="2124"/>
              <w:jc w:val="left"/>
              <w:rPr>
                <w:rFonts w:ascii="Arial" w:hAnsi="Arial" w:cs="Arial"/>
                <w:color w:val="000000" w:themeColor="text1"/>
                <w:szCs w:val="24"/>
                <w:lang w:val="es-CO"/>
              </w:rPr>
            </w:pPr>
            <w:r w:rsidRPr="00C037A4">
              <w:rPr>
                <w:rFonts w:ascii="Arial" w:hAnsi="Arial" w:cs="Arial"/>
                <w:color w:val="000000" w:themeColor="text1"/>
                <w:szCs w:val="24"/>
                <w:lang w:val="es-CO"/>
              </w:rPr>
              <w:t>____________________________________</w:t>
            </w:r>
          </w:p>
          <w:p w:rsidR="00865E56" w:rsidRDefault="00865E56" w:rsidP="001664C2">
            <w:pPr>
              <w:pStyle w:val="ecmsonormal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 xml:space="preserve">LINA MARIA ZAPATA </w:t>
            </w:r>
          </w:p>
          <w:p w:rsidR="00C037A4" w:rsidRPr="00062CD9" w:rsidRDefault="00F72F93" w:rsidP="001664C2">
            <w:pPr>
              <w:pStyle w:val="ecmsonormal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Responsable </w:t>
            </w:r>
            <w:r w:rsidR="00865E56">
              <w:rPr>
                <w:rFonts w:ascii="Arial" w:hAnsi="Arial" w:cs="Arial"/>
                <w:color w:val="000000" w:themeColor="text1"/>
              </w:rPr>
              <w:t xml:space="preserve">(E) </w:t>
            </w:r>
            <w:bookmarkStart w:id="0" w:name="_GoBack"/>
            <w:bookmarkEnd w:id="0"/>
            <w:r>
              <w:rPr>
                <w:rFonts w:ascii="Arial" w:hAnsi="Arial" w:cs="Arial"/>
                <w:color w:val="000000" w:themeColor="text1"/>
              </w:rPr>
              <w:t xml:space="preserve">del área de </w:t>
            </w:r>
            <w:r w:rsidR="00513C89">
              <w:rPr>
                <w:rFonts w:ascii="Arial" w:hAnsi="Arial" w:cs="Arial"/>
                <w:color w:val="000000" w:themeColor="text1"/>
              </w:rPr>
              <w:t>atención y tratamiento</w:t>
            </w:r>
          </w:p>
          <w:p w:rsidR="00C037A4" w:rsidRPr="00C037A4" w:rsidRDefault="00C037A4" w:rsidP="001664C2">
            <w:pPr>
              <w:pStyle w:val="ecmsonormal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 w:themeColor="text1"/>
                <w:u w:val="single"/>
              </w:rPr>
            </w:pPr>
          </w:p>
          <w:p w:rsidR="00C037A4" w:rsidRPr="00C037A4" w:rsidRDefault="00C037A4" w:rsidP="001664C2">
            <w:pPr>
              <w:pStyle w:val="ecmsonormal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b/>
                <w:color w:val="000000" w:themeColor="text1"/>
              </w:rPr>
            </w:pPr>
            <w:r w:rsidRPr="00C037A4">
              <w:rPr>
                <w:rFonts w:ascii="Arial" w:hAnsi="Arial" w:cs="Arial"/>
                <w:b/>
                <w:color w:val="000000" w:themeColor="text1"/>
              </w:rPr>
              <w:t xml:space="preserve">Contratista </w:t>
            </w:r>
          </w:p>
          <w:p w:rsidR="00C037A4" w:rsidRPr="00C037A4" w:rsidRDefault="00C037A4" w:rsidP="001664C2">
            <w:pPr>
              <w:pStyle w:val="ecmsonormal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 w:themeColor="text1"/>
                <w:u w:val="single"/>
              </w:rPr>
            </w:pPr>
          </w:p>
          <w:p w:rsidR="00C037A4" w:rsidRPr="00C037A4" w:rsidRDefault="00C037A4" w:rsidP="001664C2">
            <w:pPr>
              <w:pStyle w:val="ecmsonormal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 w:themeColor="text1"/>
                <w:u w:val="single"/>
              </w:rPr>
            </w:pPr>
          </w:p>
          <w:p w:rsidR="00C037A4" w:rsidRDefault="00C037A4" w:rsidP="001664C2">
            <w:pPr>
              <w:pStyle w:val="ecmsonormal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 w:themeColor="text1"/>
                <w:u w:val="single"/>
              </w:rPr>
            </w:pPr>
          </w:p>
          <w:p w:rsidR="008025AE" w:rsidRPr="00C037A4" w:rsidRDefault="008025AE" w:rsidP="001664C2">
            <w:pPr>
              <w:pStyle w:val="ecmsonormal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 w:themeColor="text1"/>
                <w:u w:val="single"/>
              </w:rPr>
            </w:pPr>
          </w:p>
          <w:p w:rsidR="00C037A4" w:rsidRPr="00C037A4" w:rsidRDefault="00C037A4" w:rsidP="001664C2">
            <w:pPr>
              <w:pStyle w:val="ecmsonormal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b/>
                <w:color w:val="000000" w:themeColor="text1"/>
              </w:rPr>
            </w:pPr>
            <w:r w:rsidRPr="00C037A4">
              <w:rPr>
                <w:rFonts w:ascii="Arial" w:hAnsi="Arial" w:cs="Arial"/>
                <w:b/>
                <w:color w:val="000000" w:themeColor="text1"/>
              </w:rPr>
              <w:t>_____________________________________</w:t>
            </w:r>
          </w:p>
          <w:p w:rsidR="00D71D08" w:rsidRDefault="008025AE" w:rsidP="001664C2">
            <w:pPr>
              <w:pStyle w:val="ecmsonormal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 xml:space="preserve">Señor </w:t>
            </w:r>
            <w:r w:rsidR="001D1475">
              <w:t xml:space="preserve"> </w:t>
            </w:r>
            <w:r w:rsidR="00513C89">
              <w:t xml:space="preserve"> </w:t>
            </w:r>
            <w:r w:rsidR="00513C89" w:rsidRPr="00513C89">
              <w:rPr>
                <w:rFonts w:ascii="Arial" w:hAnsi="Arial" w:cs="Arial"/>
                <w:b/>
                <w:color w:val="000000" w:themeColor="text1"/>
              </w:rPr>
              <w:t>HECTOR MARIO LOPEZ OSPINA</w:t>
            </w:r>
          </w:p>
          <w:p w:rsidR="00C037A4" w:rsidRPr="00C037A4" w:rsidRDefault="00C037A4" w:rsidP="001664C2">
            <w:pPr>
              <w:pStyle w:val="ecmsonormal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proofErr w:type="gramStart"/>
            <w:r w:rsidRPr="00C037A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C.C </w:t>
            </w:r>
            <w:r w:rsidR="001D1475" w:rsidRPr="001D147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="00513C89" w:rsidRPr="00513C89">
              <w:rPr>
                <w:rFonts w:ascii="Arial Narrow" w:hAnsi="Arial Narrow" w:cs="Arial"/>
                <w:color w:val="000000"/>
                <w:sz w:val="22"/>
                <w:szCs w:val="22"/>
              </w:rPr>
              <w:t>98.487.185</w:t>
            </w:r>
            <w:proofErr w:type="gramEnd"/>
          </w:p>
          <w:p w:rsidR="00C037A4" w:rsidRPr="00C037A4" w:rsidRDefault="00C037A4" w:rsidP="001664C2">
            <w:pPr>
              <w:pStyle w:val="ecmsonormal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 w:themeColor="text1"/>
                <w:u w:val="single"/>
              </w:rPr>
            </w:pPr>
          </w:p>
          <w:p w:rsidR="00C037A4" w:rsidRPr="00E42684" w:rsidRDefault="00C037A4" w:rsidP="00A7396C">
            <w:pPr>
              <w:pStyle w:val="ecmsonormal"/>
              <w:shd w:val="clear" w:color="auto" w:fill="FFFFFF"/>
              <w:tabs>
                <w:tab w:val="left" w:pos="6840"/>
              </w:tabs>
              <w:spacing w:before="0" w:beforeAutospacing="0" w:after="0" w:afterAutospacing="0"/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</w:tc>
      </w:tr>
    </w:tbl>
    <w:p w:rsidR="00C037A4" w:rsidRDefault="00C037A4" w:rsidP="00C037A4">
      <w:pPr>
        <w:rPr>
          <w:rFonts w:ascii="Arial" w:hAnsi="Arial" w:cs="Arial"/>
          <w:sz w:val="22"/>
          <w:szCs w:val="22"/>
        </w:rPr>
      </w:pPr>
    </w:p>
    <w:p w:rsidR="00C037A4" w:rsidRDefault="00C037A4" w:rsidP="00C037A4">
      <w:pPr>
        <w:rPr>
          <w:rFonts w:ascii="Arial" w:hAnsi="Arial" w:cs="Arial"/>
          <w:sz w:val="22"/>
          <w:szCs w:val="22"/>
        </w:rPr>
      </w:pPr>
    </w:p>
    <w:p w:rsidR="00E32555" w:rsidRPr="00C037A4" w:rsidRDefault="00E32555" w:rsidP="00C037A4"/>
    <w:sectPr w:rsidR="00E32555" w:rsidRPr="00C037A4" w:rsidSect="003221F3">
      <w:headerReference w:type="default" r:id="rId8"/>
      <w:footerReference w:type="default" r:id="rId9"/>
      <w:pgSz w:w="12242" w:h="15842" w:code="1"/>
      <w:pgMar w:top="1701" w:right="1134" w:bottom="1701" w:left="1701" w:header="567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1699" w:rsidRDefault="00AE1699">
      <w:r>
        <w:separator/>
      </w:r>
    </w:p>
  </w:endnote>
  <w:endnote w:type="continuationSeparator" w:id="0">
    <w:p w:rsidR="00AE1699" w:rsidRDefault="00AE1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108" w:type="dxa"/>
      <w:tblLayout w:type="fixed"/>
      <w:tblLook w:val="01E0" w:firstRow="1" w:lastRow="1" w:firstColumn="1" w:lastColumn="1" w:noHBand="0" w:noVBand="0"/>
    </w:tblPr>
    <w:tblGrid>
      <w:gridCol w:w="6946"/>
      <w:gridCol w:w="2552"/>
    </w:tblGrid>
    <w:tr w:rsidR="003E28A0" w:rsidRPr="004D7AB9" w:rsidTr="005E0AD8">
      <w:trPr>
        <w:trHeight w:val="784"/>
      </w:trPr>
      <w:tc>
        <w:tcPr>
          <w:tcW w:w="6946" w:type="dxa"/>
          <w:vAlign w:val="center"/>
          <w:hideMark/>
        </w:tcPr>
        <w:p w:rsidR="003E28A0" w:rsidRPr="0044065A" w:rsidRDefault="003E28A0" w:rsidP="005E0AD8">
          <w:pPr>
            <w:rPr>
              <w:b/>
              <w:sz w:val="16"/>
              <w:szCs w:val="16"/>
            </w:rPr>
          </w:pPr>
          <w:r w:rsidRPr="0044065A">
            <w:rPr>
              <w:rFonts w:cs="Arial"/>
              <w:b/>
              <w:sz w:val="16"/>
              <w:szCs w:val="16"/>
            </w:rPr>
            <w:t>Revisado por: Pablo Yamid Ramírez</w:t>
          </w:r>
          <w:r w:rsidRPr="0044065A">
            <w:rPr>
              <w:b/>
              <w:sz w:val="16"/>
              <w:szCs w:val="16"/>
            </w:rPr>
            <w:t xml:space="preserve"> </w:t>
          </w:r>
        </w:p>
        <w:p w:rsidR="003E28A0" w:rsidRPr="0044065A" w:rsidRDefault="003E28A0" w:rsidP="005E0AD8">
          <w:pPr>
            <w:rPr>
              <w:b/>
              <w:sz w:val="16"/>
              <w:szCs w:val="16"/>
            </w:rPr>
          </w:pPr>
          <w:r w:rsidRPr="00502527">
            <w:rPr>
              <w:b/>
              <w:sz w:val="16"/>
              <w:szCs w:val="16"/>
            </w:rPr>
            <w:t xml:space="preserve">Elaborado por: </w:t>
          </w:r>
          <w:r w:rsidR="00C014AE">
            <w:rPr>
              <w:b/>
              <w:sz w:val="16"/>
              <w:szCs w:val="16"/>
            </w:rPr>
            <w:t xml:space="preserve">DG. Jaimes Molina Jeyson </w:t>
          </w:r>
        </w:p>
        <w:p w:rsidR="003E28A0" w:rsidRPr="00502527" w:rsidRDefault="00C014AE" w:rsidP="005E0AD8">
          <w:pPr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>Carrera 21 #20-07</w:t>
          </w:r>
        </w:p>
        <w:p w:rsidR="003E28A0" w:rsidRPr="00415761" w:rsidRDefault="00AE1699" w:rsidP="005E0AD8">
          <w:pPr>
            <w:rPr>
              <w:sz w:val="16"/>
              <w:szCs w:val="16"/>
            </w:rPr>
          </w:pPr>
          <w:hyperlink r:id="rId1" w:history="1">
            <w:r w:rsidR="003E28A0" w:rsidRPr="00860D73">
              <w:rPr>
                <w:rStyle w:val="Hipervnculo"/>
                <w:b/>
              </w:rPr>
              <w:t>Contratos.epcyarumal@inpec.gov.co</w:t>
            </w:r>
          </w:hyperlink>
          <w:r w:rsidR="003E28A0" w:rsidRPr="00910BF5">
            <w:rPr>
              <w:sz w:val="16"/>
              <w:szCs w:val="16"/>
            </w:rPr>
            <w:t>.</w:t>
          </w:r>
        </w:p>
        <w:p w:rsidR="003E28A0" w:rsidRPr="00502527" w:rsidRDefault="003E28A0" w:rsidP="005E0AD8">
          <w:pPr>
            <w:rPr>
              <w:b/>
              <w:sz w:val="16"/>
              <w:szCs w:val="16"/>
            </w:rPr>
          </w:pPr>
          <w:r>
            <w:rPr>
              <w:sz w:val="16"/>
              <w:szCs w:val="16"/>
            </w:rPr>
            <w:t>Tel:8871119</w:t>
          </w:r>
        </w:p>
        <w:p w:rsidR="003E28A0" w:rsidRPr="00502527" w:rsidRDefault="003E28A0" w:rsidP="005E0AD8">
          <w:pPr>
            <w:rPr>
              <w:rFonts w:cs="Arial"/>
              <w:sz w:val="14"/>
              <w:szCs w:val="14"/>
            </w:rPr>
          </w:pPr>
        </w:p>
      </w:tc>
      <w:tc>
        <w:tcPr>
          <w:tcW w:w="2552" w:type="dxa"/>
          <w:vAlign w:val="center"/>
          <w:hideMark/>
        </w:tcPr>
        <w:p w:rsidR="003E28A0" w:rsidRDefault="003E28A0" w:rsidP="005E0AD8">
          <w:pPr>
            <w:pStyle w:val="Piedepgina"/>
            <w:tabs>
              <w:tab w:val="center" w:pos="-3828"/>
              <w:tab w:val="center" w:pos="4536"/>
              <w:tab w:val="right" w:pos="9214"/>
            </w:tabs>
            <w:jc w:val="right"/>
            <w:rPr>
              <w:sz w:val="14"/>
              <w:szCs w:val="14"/>
            </w:rPr>
          </w:pPr>
          <w:r>
            <w:rPr>
              <w:rFonts w:cs="Arial"/>
              <w:sz w:val="14"/>
              <w:szCs w:val="14"/>
            </w:rPr>
            <w:t xml:space="preserve">Página </w:t>
          </w:r>
          <w:r>
            <w:rPr>
              <w:sz w:val="14"/>
              <w:szCs w:val="14"/>
            </w:rPr>
            <w:fldChar w:fldCharType="begin"/>
          </w:r>
          <w:r>
            <w:rPr>
              <w:rFonts w:cs="Arial"/>
              <w:sz w:val="14"/>
              <w:szCs w:val="14"/>
            </w:rPr>
            <w:instrText xml:space="preserve"> PAGE </w:instrText>
          </w:r>
          <w:r>
            <w:rPr>
              <w:sz w:val="14"/>
              <w:szCs w:val="14"/>
            </w:rPr>
            <w:fldChar w:fldCharType="separate"/>
          </w:r>
          <w:r w:rsidR="00865E56">
            <w:rPr>
              <w:rFonts w:cs="Arial"/>
              <w:noProof/>
              <w:sz w:val="14"/>
              <w:szCs w:val="14"/>
            </w:rPr>
            <w:t>1</w:t>
          </w:r>
          <w:r>
            <w:rPr>
              <w:sz w:val="14"/>
              <w:szCs w:val="14"/>
            </w:rPr>
            <w:fldChar w:fldCharType="end"/>
          </w:r>
          <w:r>
            <w:rPr>
              <w:rFonts w:cs="Arial"/>
              <w:sz w:val="14"/>
              <w:szCs w:val="14"/>
            </w:rPr>
            <w:t xml:space="preserve"> de </w:t>
          </w:r>
          <w:r>
            <w:rPr>
              <w:sz w:val="14"/>
              <w:szCs w:val="14"/>
            </w:rPr>
            <w:fldChar w:fldCharType="begin"/>
          </w:r>
          <w:r>
            <w:rPr>
              <w:rFonts w:cs="Arial"/>
              <w:sz w:val="14"/>
              <w:szCs w:val="14"/>
            </w:rPr>
            <w:instrText xml:space="preserve"> NUMPAGES </w:instrText>
          </w:r>
          <w:r>
            <w:rPr>
              <w:sz w:val="14"/>
              <w:szCs w:val="14"/>
            </w:rPr>
            <w:fldChar w:fldCharType="separate"/>
          </w:r>
          <w:r w:rsidR="00865E56">
            <w:rPr>
              <w:rFonts w:cs="Arial"/>
              <w:noProof/>
              <w:sz w:val="14"/>
              <w:szCs w:val="14"/>
            </w:rPr>
            <w:t>1</w:t>
          </w:r>
          <w:r>
            <w:rPr>
              <w:sz w:val="14"/>
              <w:szCs w:val="14"/>
            </w:rPr>
            <w:fldChar w:fldCharType="end"/>
          </w:r>
        </w:p>
        <w:p w:rsidR="003E28A0" w:rsidRPr="004D7AB9" w:rsidRDefault="003E28A0" w:rsidP="005E0AD8">
          <w:pPr>
            <w:pStyle w:val="Piedepgina"/>
            <w:tabs>
              <w:tab w:val="center" w:pos="-3828"/>
              <w:tab w:val="center" w:pos="4536"/>
              <w:tab w:val="right" w:pos="9214"/>
            </w:tabs>
            <w:jc w:val="right"/>
            <w:rPr>
              <w:rFonts w:cs="Arial"/>
              <w:sz w:val="14"/>
              <w:szCs w:val="14"/>
            </w:rPr>
          </w:pPr>
          <w:r w:rsidRPr="004D7AB9">
            <w:rPr>
              <w:rFonts w:ascii="Arial Narrow" w:hAnsi="Arial Narrow"/>
              <w:color w:val="000000"/>
              <w:sz w:val="14"/>
              <w:szCs w:val="14"/>
            </w:rPr>
            <w:t>PA-DO-G01-F02 V01</w:t>
          </w:r>
        </w:p>
      </w:tc>
    </w:tr>
  </w:tbl>
  <w:p w:rsidR="00C12B8A" w:rsidRPr="003E28A0" w:rsidRDefault="00C12B8A" w:rsidP="003E28A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1699" w:rsidRDefault="00AE1699">
      <w:r>
        <w:separator/>
      </w:r>
    </w:p>
  </w:footnote>
  <w:footnote w:type="continuationSeparator" w:id="0">
    <w:p w:rsidR="00AE1699" w:rsidRDefault="00AE16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2B8A" w:rsidRDefault="003E28A0" w:rsidP="00136597">
    <w:pPr>
      <w:pStyle w:val="Encabezado"/>
      <w:rPr>
        <w:lang w:val="es-CO"/>
      </w:rPr>
    </w:pPr>
    <w:r w:rsidRPr="0026452D">
      <w:rPr>
        <w:noProof/>
        <w:lang w:val="es-CO" w:eastAsia="es-CO"/>
      </w:rPr>
      <w:drawing>
        <wp:anchor distT="0" distB="0" distL="114300" distR="114300" simplePos="0" relativeHeight="251661312" behindDoc="0" locked="0" layoutInCell="1" allowOverlap="1" wp14:anchorId="40D3C8D8" wp14:editId="17CCDA17">
          <wp:simplePos x="0" y="0"/>
          <wp:positionH relativeFrom="column">
            <wp:posOffset>3808095</wp:posOffset>
          </wp:positionH>
          <wp:positionV relativeFrom="paragraph">
            <wp:posOffset>141605</wp:posOffset>
          </wp:positionV>
          <wp:extent cx="2087880" cy="431800"/>
          <wp:effectExtent l="0" t="0" r="7620" b="6350"/>
          <wp:wrapThrough wrapText="bothSides">
            <wp:wrapPolygon edited="0">
              <wp:start x="0" y="0"/>
              <wp:lineTo x="0" y="20965"/>
              <wp:lineTo x="21482" y="20965"/>
              <wp:lineTo x="21482" y="0"/>
              <wp:lineTo x="0" y="0"/>
            </wp:wrapPolygon>
          </wp:wrapThrough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 lineas Minjusticia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87880" cy="431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D1026D" w:rsidRPr="00136597" w:rsidRDefault="003E28A0" w:rsidP="00136597">
    <w:pPr>
      <w:pStyle w:val="Encabezado"/>
      <w:rPr>
        <w:lang w:val="es-CO"/>
      </w:rPr>
    </w:pPr>
    <w:r w:rsidRPr="0026452D"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383961A0" wp14:editId="0C63171D">
          <wp:simplePos x="0" y="0"/>
          <wp:positionH relativeFrom="column">
            <wp:posOffset>179705</wp:posOffset>
          </wp:positionH>
          <wp:positionV relativeFrom="paragraph">
            <wp:posOffset>13970</wp:posOffset>
          </wp:positionV>
          <wp:extent cx="1342390" cy="431800"/>
          <wp:effectExtent l="0" t="0" r="0" b="6350"/>
          <wp:wrapThrough wrapText="bothSides">
            <wp:wrapPolygon edited="0">
              <wp:start x="0" y="0"/>
              <wp:lineTo x="0" y="20965"/>
              <wp:lineTo x="21150" y="20965"/>
              <wp:lineTo x="21150" y="2859"/>
              <wp:lineTo x="1533" y="0"/>
              <wp:lineTo x="0" y="0"/>
            </wp:wrapPolygon>
          </wp:wrapThrough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INPEC (Azul)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2390" cy="431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548E593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028CFB7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74469D4"/>
    <w:multiLevelType w:val="hybridMultilevel"/>
    <w:tmpl w:val="E7263566"/>
    <w:lvl w:ilvl="0" w:tplc="0C0A0007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5871EF"/>
    <w:multiLevelType w:val="hybridMultilevel"/>
    <w:tmpl w:val="421C8F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9101CA"/>
    <w:multiLevelType w:val="hybridMultilevel"/>
    <w:tmpl w:val="8CBECC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0144E0"/>
    <w:multiLevelType w:val="hybridMultilevel"/>
    <w:tmpl w:val="01D8108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8B073A8"/>
    <w:multiLevelType w:val="hybridMultilevel"/>
    <w:tmpl w:val="E2C088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147491"/>
    <w:multiLevelType w:val="hybridMultilevel"/>
    <w:tmpl w:val="81FE654A"/>
    <w:lvl w:ilvl="0" w:tplc="0C0A0007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813315"/>
    <w:multiLevelType w:val="hybridMultilevel"/>
    <w:tmpl w:val="D0FE22C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E5503FE"/>
    <w:multiLevelType w:val="hybridMultilevel"/>
    <w:tmpl w:val="8F4E2C06"/>
    <w:lvl w:ilvl="0" w:tplc="0C0A0001">
      <w:start w:val="1"/>
      <w:numFmt w:val="bullet"/>
      <w:lvlText w:val=""/>
      <w:lvlJc w:val="left"/>
      <w:pPr>
        <w:tabs>
          <w:tab w:val="num" w:pos="781"/>
        </w:tabs>
        <w:ind w:left="78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01"/>
        </w:tabs>
        <w:ind w:left="1501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21"/>
        </w:tabs>
        <w:ind w:left="222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41"/>
        </w:tabs>
        <w:ind w:left="294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61"/>
        </w:tabs>
        <w:ind w:left="3661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81"/>
        </w:tabs>
        <w:ind w:left="438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01"/>
        </w:tabs>
        <w:ind w:left="510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21"/>
        </w:tabs>
        <w:ind w:left="5821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41"/>
        </w:tabs>
        <w:ind w:left="6541" w:hanging="360"/>
      </w:pPr>
      <w:rPr>
        <w:rFonts w:ascii="Wingdings" w:hAnsi="Wingdings" w:hint="default"/>
      </w:rPr>
    </w:lvl>
  </w:abstractNum>
  <w:abstractNum w:abstractNumId="10" w15:restartNumberingAfterBreak="0">
    <w:nsid w:val="0F2C3889"/>
    <w:multiLevelType w:val="hybridMultilevel"/>
    <w:tmpl w:val="345E6130"/>
    <w:lvl w:ilvl="0" w:tplc="0C0A0007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F079EC"/>
    <w:multiLevelType w:val="hybridMultilevel"/>
    <w:tmpl w:val="3AEA81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F12475"/>
    <w:multiLevelType w:val="hybridMultilevel"/>
    <w:tmpl w:val="CE88E2F8"/>
    <w:lvl w:ilvl="0" w:tplc="240A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24103B7F"/>
    <w:multiLevelType w:val="hybridMultilevel"/>
    <w:tmpl w:val="5B26201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B14F25"/>
    <w:multiLevelType w:val="hybridMultilevel"/>
    <w:tmpl w:val="00E8283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0F66ED"/>
    <w:multiLevelType w:val="hybridMultilevel"/>
    <w:tmpl w:val="E43EB6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816D74"/>
    <w:multiLevelType w:val="hybridMultilevel"/>
    <w:tmpl w:val="B03A2A2C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A910AEB"/>
    <w:multiLevelType w:val="hybridMultilevel"/>
    <w:tmpl w:val="9934F0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A964B0"/>
    <w:multiLevelType w:val="hybridMultilevel"/>
    <w:tmpl w:val="EFAC5E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586A2A"/>
    <w:multiLevelType w:val="multilevel"/>
    <w:tmpl w:val="3B885AF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3E7D7915"/>
    <w:multiLevelType w:val="hybridMultilevel"/>
    <w:tmpl w:val="7AB00E2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1929F2"/>
    <w:multiLevelType w:val="hybridMultilevel"/>
    <w:tmpl w:val="BA3C07CE"/>
    <w:lvl w:ilvl="0" w:tplc="0C0A0007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D261C1"/>
    <w:multiLevelType w:val="hybridMultilevel"/>
    <w:tmpl w:val="D138F17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0801BB"/>
    <w:multiLevelType w:val="hybridMultilevel"/>
    <w:tmpl w:val="07908F6E"/>
    <w:lvl w:ilvl="0" w:tplc="0C0A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590393"/>
    <w:multiLevelType w:val="hybridMultilevel"/>
    <w:tmpl w:val="4B8EEC4A"/>
    <w:lvl w:ilvl="0" w:tplc="832CA700">
      <w:start w:val="1"/>
      <w:numFmt w:val="decimalZero"/>
      <w:lvlText w:val="(%1)"/>
      <w:lvlJc w:val="left"/>
      <w:pPr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BA25FD"/>
    <w:multiLevelType w:val="hybridMultilevel"/>
    <w:tmpl w:val="B1AEFCA6"/>
    <w:lvl w:ilvl="0" w:tplc="1446303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9F537D"/>
    <w:multiLevelType w:val="hybridMultilevel"/>
    <w:tmpl w:val="6EC4CFB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63202"/>
    <w:multiLevelType w:val="hybridMultilevel"/>
    <w:tmpl w:val="4DC4A9BC"/>
    <w:lvl w:ilvl="0" w:tplc="0C0A000F">
      <w:start w:val="1"/>
      <w:numFmt w:val="decimal"/>
      <w:lvlText w:val="%1."/>
      <w:lvlJc w:val="left"/>
      <w:pPr>
        <w:ind w:left="787" w:hanging="360"/>
      </w:pPr>
    </w:lvl>
    <w:lvl w:ilvl="1" w:tplc="0C0A0019" w:tentative="1">
      <w:start w:val="1"/>
      <w:numFmt w:val="lowerLetter"/>
      <w:lvlText w:val="%2."/>
      <w:lvlJc w:val="left"/>
      <w:pPr>
        <w:ind w:left="1507" w:hanging="360"/>
      </w:pPr>
    </w:lvl>
    <w:lvl w:ilvl="2" w:tplc="0C0A001B" w:tentative="1">
      <w:start w:val="1"/>
      <w:numFmt w:val="lowerRoman"/>
      <w:lvlText w:val="%3."/>
      <w:lvlJc w:val="right"/>
      <w:pPr>
        <w:ind w:left="2227" w:hanging="180"/>
      </w:pPr>
    </w:lvl>
    <w:lvl w:ilvl="3" w:tplc="0C0A000F" w:tentative="1">
      <w:start w:val="1"/>
      <w:numFmt w:val="decimal"/>
      <w:lvlText w:val="%4."/>
      <w:lvlJc w:val="left"/>
      <w:pPr>
        <w:ind w:left="2947" w:hanging="360"/>
      </w:pPr>
    </w:lvl>
    <w:lvl w:ilvl="4" w:tplc="0C0A0019" w:tentative="1">
      <w:start w:val="1"/>
      <w:numFmt w:val="lowerLetter"/>
      <w:lvlText w:val="%5."/>
      <w:lvlJc w:val="left"/>
      <w:pPr>
        <w:ind w:left="3667" w:hanging="360"/>
      </w:pPr>
    </w:lvl>
    <w:lvl w:ilvl="5" w:tplc="0C0A001B" w:tentative="1">
      <w:start w:val="1"/>
      <w:numFmt w:val="lowerRoman"/>
      <w:lvlText w:val="%6."/>
      <w:lvlJc w:val="right"/>
      <w:pPr>
        <w:ind w:left="4387" w:hanging="180"/>
      </w:pPr>
    </w:lvl>
    <w:lvl w:ilvl="6" w:tplc="0C0A000F" w:tentative="1">
      <w:start w:val="1"/>
      <w:numFmt w:val="decimal"/>
      <w:lvlText w:val="%7."/>
      <w:lvlJc w:val="left"/>
      <w:pPr>
        <w:ind w:left="5107" w:hanging="360"/>
      </w:pPr>
    </w:lvl>
    <w:lvl w:ilvl="7" w:tplc="0C0A0019" w:tentative="1">
      <w:start w:val="1"/>
      <w:numFmt w:val="lowerLetter"/>
      <w:lvlText w:val="%8."/>
      <w:lvlJc w:val="left"/>
      <w:pPr>
        <w:ind w:left="5827" w:hanging="360"/>
      </w:pPr>
    </w:lvl>
    <w:lvl w:ilvl="8" w:tplc="0C0A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28" w15:restartNumberingAfterBreak="0">
    <w:nsid w:val="5A4D126D"/>
    <w:multiLevelType w:val="hybridMultilevel"/>
    <w:tmpl w:val="2DBAC5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4E77F6"/>
    <w:multiLevelType w:val="hybridMultilevel"/>
    <w:tmpl w:val="43C2B9C0"/>
    <w:lvl w:ilvl="0" w:tplc="8070C264">
      <w:start w:val="15"/>
      <w:numFmt w:val="bullet"/>
      <w:lvlText w:val=""/>
      <w:lvlJc w:val="left"/>
      <w:pPr>
        <w:tabs>
          <w:tab w:val="num" w:pos="113"/>
        </w:tabs>
        <w:ind w:left="340" w:hanging="340"/>
      </w:pPr>
      <w:rPr>
        <w:rFonts w:ascii="Wingdings" w:hAnsi="Wingdings" w:hint="default"/>
      </w:rPr>
    </w:lvl>
    <w:lvl w:ilvl="1" w:tplc="0C0A0007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294831"/>
    <w:multiLevelType w:val="hybridMultilevel"/>
    <w:tmpl w:val="8ECA7C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D2B1271"/>
    <w:multiLevelType w:val="hybridMultilevel"/>
    <w:tmpl w:val="78803B4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48645F"/>
    <w:multiLevelType w:val="hybridMultilevel"/>
    <w:tmpl w:val="C85E43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C071A81"/>
    <w:multiLevelType w:val="hybridMultilevel"/>
    <w:tmpl w:val="F5D212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CEC7463"/>
    <w:multiLevelType w:val="hybridMultilevel"/>
    <w:tmpl w:val="B8C6366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0524F4E"/>
    <w:multiLevelType w:val="hybridMultilevel"/>
    <w:tmpl w:val="3BB2A6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2A868C1"/>
    <w:multiLevelType w:val="hybridMultilevel"/>
    <w:tmpl w:val="D4B6FA9C"/>
    <w:lvl w:ilvl="0" w:tplc="0C0A0007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8474C3"/>
    <w:multiLevelType w:val="hybridMultilevel"/>
    <w:tmpl w:val="E4C4C0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AE145A"/>
    <w:multiLevelType w:val="hybridMultilevel"/>
    <w:tmpl w:val="0360DC3E"/>
    <w:lvl w:ilvl="0" w:tplc="0C0A0007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D823F6F"/>
    <w:multiLevelType w:val="hybridMultilevel"/>
    <w:tmpl w:val="67B299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BD62CC"/>
    <w:multiLevelType w:val="hybridMultilevel"/>
    <w:tmpl w:val="FA16C5DC"/>
    <w:lvl w:ilvl="0" w:tplc="FB4C48B0">
      <w:start w:val="1"/>
      <w:numFmt w:val="decimalZero"/>
      <w:lvlText w:val="(%1)"/>
      <w:lvlJc w:val="left"/>
      <w:pPr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F2E6E54"/>
    <w:multiLevelType w:val="hybridMultilevel"/>
    <w:tmpl w:val="A2AAD508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9"/>
  </w:num>
  <w:num w:numId="3">
    <w:abstractNumId w:val="0"/>
  </w:num>
  <w:num w:numId="4">
    <w:abstractNumId w:val="36"/>
  </w:num>
  <w:num w:numId="5">
    <w:abstractNumId w:val="34"/>
  </w:num>
  <w:num w:numId="6">
    <w:abstractNumId w:val="38"/>
  </w:num>
  <w:num w:numId="7">
    <w:abstractNumId w:val="2"/>
  </w:num>
  <w:num w:numId="8">
    <w:abstractNumId w:val="21"/>
  </w:num>
  <w:num w:numId="9">
    <w:abstractNumId w:val="7"/>
  </w:num>
  <w:num w:numId="10">
    <w:abstractNumId w:val="10"/>
  </w:num>
  <w:num w:numId="11">
    <w:abstractNumId w:val="23"/>
  </w:num>
  <w:num w:numId="12">
    <w:abstractNumId w:val="5"/>
  </w:num>
  <w:num w:numId="13">
    <w:abstractNumId w:val="3"/>
  </w:num>
  <w:num w:numId="14">
    <w:abstractNumId w:val="37"/>
  </w:num>
  <w:num w:numId="15">
    <w:abstractNumId w:val="14"/>
  </w:num>
  <w:num w:numId="16">
    <w:abstractNumId w:val="28"/>
  </w:num>
  <w:num w:numId="17">
    <w:abstractNumId w:val="11"/>
  </w:num>
  <w:num w:numId="18">
    <w:abstractNumId w:val="35"/>
  </w:num>
  <w:num w:numId="19">
    <w:abstractNumId w:val="22"/>
  </w:num>
  <w:num w:numId="20">
    <w:abstractNumId w:val="9"/>
  </w:num>
  <w:num w:numId="21">
    <w:abstractNumId w:val="26"/>
  </w:num>
  <w:num w:numId="22">
    <w:abstractNumId w:val="25"/>
  </w:num>
  <w:num w:numId="23">
    <w:abstractNumId w:val="4"/>
  </w:num>
  <w:num w:numId="24">
    <w:abstractNumId w:val="24"/>
  </w:num>
  <w:num w:numId="25">
    <w:abstractNumId w:val="40"/>
  </w:num>
  <w:num w:numId="26">
    <w:abstractNumId w:val="39"/>
  </w:num>
  <w:num w:numId="27">
    <w:abstractNumId w:val="33"/>
  </w:num>
  <w:num w:numId="28">
    <w:abstractNumId w:val="32"/>
  </w:num>
  <w:num w:numId="29">
    <w:abstractNumId w:val="18"/>
  </w:num>
  <w:num w:numId="30">
    <w:abstractNumId w:val="27"/>
  </w:num>
  <w:num w:numId="31">
    <w:abstractNumId w:val="13"/>
  </w:num>
  <w:num w:numId="32">
    <w:abstractNumId w:val="15"/>
  </w:num>
  <w:num w:numId="33">
    <w:abstractNumId w:val="31"/>
  </w:num>
  <w:num w:numId="34">
    <w:abstractNumId w:val="12"/>
  </w:num>
  <w:num w:numId="35">
    <w:abstractNumId w:val="20"/>
  </w:num>
  <w:num w:numId="36">
    <w:abstractNumId w:val="6"/>
  </w:num>
  <w:num w:numId="37">
    <w:abstractNumId w:val="41"/>
  </w:num>
  <w:num w:numId="38">
    <w:abstractNumId w:val="16"/>
  </w:num>
  <w:num w:numId="39">
    <w:abstractNumId w:val="8"/>
  </w:num>
  <w:num w:numId="40">
    <w:abstractNumId w:val="17"/>
  </w:num>
  <w:num w:numId="41">
    <w:abstractNumId w:val="30"/>
  </w:num>
  <w:num w:numId="42">
    <w:abstractNumId w:val="19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597"/>
    <w:rsid w:val="00000D25"/>
    <w:rsid w:val="0000143C"/>
    <w:rsid w:val="0000178C"/>
    <w:rsid w:val="00003490"/>
    <w:rsid w:val="0000396E"/>
    <w:rsid w:val="00003D39"/>
    <w:rsid w:val="0000542B"/>
    <w:rsid w:val="00006626"/>
    <w:rsid w:val="00006A0B"/>
    <w:rsid w:val="00007E17"/>
    <w:rsid w:val="00010506"/>
    <w:rsid w:val="00011FB2"/>
    <w:rsid w:val="00012812"/>
    <w:rsid w:val="00013B49"/>
    <w:rsid w:val="00016E1E"/>
    <w:rsid w:val="00017CEF"/>
    <w:rsid w:val="000203BF"/>
    <w:rsid w:val="000206BB"/>
    <w:rsid w:val="0002099F"/>
    <w:rsid w:val="000212EF"/>
    <w:rsid w:val="00022E28"/>
    <w:rsid w:val="00023579"/>
    <w:rsid w:val="00023D92"/>
    <w:rsid w:val="0002664B"/>
    <w:rsid w:val="00026CAD"/>
    <w:rsid w:val="000304A8"/>
    <w:rsid w:val="00030569"/>
    <w:rsid w:val="0003114F"/>
    <w:rsid w:val="00031412"/>
    <w:rsid w:val="000331D5"/>
    <w:rsid w:val="00033B06"/>
    <w:rsid w:val="000342E1"/>
    <w:rsid w:val="000343B4"/>
    <w:rsid w:val="0003472C"/>
    <w:rsid w:val="000354F1"/>
    <w:rsid w:val="0003620F"/>
    <w:rsid w:val="0003626A"/>
    <w:rsid w:val="000368CC"/>
    <w:rsid w:val="00037842"/>
    <w:rsid w:val="000403DA"/>
    <w:rsid w:val="00042B16"/>
    <w:rsid w:val="00043172"/>
    <w:rsid w:val="00043A52"/>
    <w:rsid w:val="0004530D"/>
    <w:rsid w:val="00045D39"/>
    <w:rsid w:val="0004621F"/>
    <w:rsid w:val="00046C89"/>
    <w:rsid w:val="000504D5"/>
    <w:rsid w:val="000507A7"/>
    <w:rsid w:val="00050BCA"/>
    <w:rsid w:val="00050D2E"/>
    <w:rsid w:val="00051796"/>
    <w:rsid w:val="0005295C"/>
    <w:rsid w:val="000546CB"/>
    <w:rsid w:val="00054C17"/>
    <w:rsid w:val="00056017"/>
    <w:rsid w:val="0005661E"/>
    <w:rsid w:val="00057E31"/>
    <w:rsid w:val="0006007B"/>
    <w:rsid w:val="00060E36"/>
    <w:rsid w:val="00061CA2"/>
    <w:rsid w:val="00062CD9"/>
    <w:rsid w:val="00063606"/>
    <w:rsid w:val="00064431"/>
    <w:rsid w:val="0006523E"/>
    <w:rsid w:val="0006647A"/>
    <w:rsid w:val="00067438"/>
    <w:rsid w:val="0007093E"/>
    <w:rsid w:val="000717DA"/>
    <w:rsid w:val="000749B5"/>
    <w:rsid w:val="000763DF"/>
    <w:rsid w:val="000776BB"/>
    <w:rsid w:val="00081B99"/>
    <w:rsid w:val="00083923"/>
    <w:rsid w:val="00084357"/>
    <w:rsid w:val="0008583C"/>
    <w:rsid w:val="00086B2C"/>
    <w:rsid w:val="00087763"/>
    <w:rsid w:val="0009076D"/>
    <w:rsid w:val="00091C08"/>
    <w:rsid w:val="0009267D"/>
    <w:rsid w:val="00092770"/>
    <w:rsid w:val="00092805"/>
    <w:rsid w:val="000938CC"/>
    <w:rsid w:val="00093BED"/>
    <w:rsid w:val="000955FF"/>
    <w:rsid w:val="000963EA"/>
    <w:rsid w:val="000A0C14"/>
    <w:rsid w:val="000A1B3A"/>
    <w:rsid w:val="000A22A7"/>
    <w:rsid w:val="000A2378"/>
    <w:rsid w:val="000A2CA6"/>
    <w:rsid w:val="000A3630"/>
    <w:rsid w:val="000A4D36"/>
    <w:rsid w:val="000A537B"/>
    <w:rsid w:val="000A5CB1"/>
    <w:rsid w:val="000A60CA"/>
    <w:rsid w:val="000A6530"/>
    <w:rsid w:val="000A6813"/>
    <w:rsid w:val="000B0901"/>
    <w:rsid w:val="000B0A22"/>
    <w:rsid w:val="000B3096"/>
    <w:rsid w:val="000B30AD"/>
    <w:rsid w:val="000B392E"/>
    <w:rsid w:val="000B46F0"/>
    <w:rsid w:val="000B4908"/>
    <w:rsid w:val="000B4AC5"/>
    <w:rsid w:val="000B562D"/>
    <w:rsid w:val="000B6FCA"/>
    <w:rsid w:val="000B7250"/>
    <w:rsid w:val="000B76DB"/>
    <w:rsid w:val="000B7B61"/>
    <w:rsid w:val="000C25D4"/>
    <w:rsid w:val="000C2A9E"/>
    <w:rsid w:val="000C390D"/>
    <w:rsid w:val="000C3AA3"/>
    <w:rsid w:val="000C3D3C"/>
    <w:rsid w:val="000C43A8"/>
    <w:rsid w:val="000C4417"/>
    <w:rsid w:val="000C6281"/>
    <w:rsid w:val="000C6BF9"/>
    <w:rsid w:val="000C7148"/>
    <w:rsid w:val="000D0A12"/>
    <w:rsid w:val="000D283F"/>
    <w:rsid w:val="000D28A8"/>
    <w:rsid w:val="000D472E"/>
    <w:rsid w:val="000D4E03"/>
    <w:rsid w:val="000D5B35"/>
    <w:rsid w:val="000D6102"/>
    <w:rsid w:val="000D69C1"/>
    <w:rsid w:val="000D6F56"/>
    <w:rsid w:val="000E0B88"/>
    <w:rsid w:val="000E1209"/>
    <w:rsid w:val="000E1A95"/>
    <w:rsid w:val="000E2825"/>
    <w:rsid w:val="000E3679"/>
    <w:rsid w:val="000E36B6"/>
    <w:rsid w:val="000E44CC"/>
    <w:rsid w:val="000E695F"/>
    <w:rsid w:val="000F0350"/>
    <w:rsid w:val="000F126C"/>
    <w:rsid w:val="000F1BE5"/>
    <w:rsid w:val="000F1C0A"/>
    <w:rsid w:val="000F2F86"/>
    <w:rsid w:val="000F341F"/>
    <w:rsid w:val="000F3FDD"/>
    <w:rsid w:val="000F4AAA"/>
    <w:rsid w:val="000F5CA2"/>
    <w:rsid w:val="000F77FE"/>
    <w:rsid w:val="000F7869"/>
    <w:rsid w:val="00100CED"/>
    <w:rsid w:val="00100D3F"/>
    <w:rsid w:val="00101442"/>
    <w:rsid w:val="0010370A"/>
    <w:rsid w:val="00104127"/>
    <w:rsid w:val="001074D3"/>
    <w:rsid w:val="0010778A"/>
    <w:rsid w:val="00107793"/>
    <w:rsid w:val="0011259E"/>
    <w:rsid w:val="00115224"/>
    <w:rsid w:val="0011565A"/>
    <w:rsid w:val="00115712"/>
    <w:rsid w:val="001164FB"/>
    <w:rsid w:val="00116C87"/>
    <w:rsid w:val="00120498"/>
    <w:rsid w:val="001208AF"/>
    <w:rsid w:val="00120B7C"/>
    <w:rsid w:val="00121E7B"/>
    <w:rsid w:val="001225CE"/>
    <w:rsid w:val="0012280D"/>
    <w:rsid w:val="00123E70"/>
    <w:rsid w:val="00124B9A"/>
    <w:rsid w:val="00125053"/>
    <w:rsid w:val="0012591D"/>
    <w:rsid w:val="00125BB0"/>
    <w:rsid w:val="00130C79"/>
    <w:rsid w:val="00131EE7"/>
    <w:rsid w:val="00132739"/>
    <w:rsid w:val="00133EB5"/>
    <w:rsid w:val="0013548C"/>
    <w:rsid w:val="001357F1"/>
    <w:rsid w:val="00135A3F"/>
    <w:rsid w:val="00136597"/>
    <w:rsid w:val="001366AD"/>
    <w:rsid w:val="001401D1"/>
    <w:rsid w:val="00140252"/>
    <w:rsid w:val="00141770"/>
    <w:rsid w:val="00141C34"/>
    <w:rsid w:val="00143231"/>
    <w:rsid w:val="00145A98"/>
    <w:rsid w:val="001472C3"/>
    <w:rsid w:val="0014758F"/>
    <w:rsid w:val="00150B7C"/>
    <w:rsid w:val="001512DA"/>
    <w:rsid w:val="00152DF1"/>
    <w:rsid w:val="00155536"/>
    <w:rsid w:val="001556CB"/>
    <w:rsid w:val="00155D44"/>
    <w:rsid w:val="00155DA8"/>
    <w:rsid w:val="00156851"/>
    <w:rsid w:val="00157AAF"/>
    <w:rsid w:val="00160405"/>
    <w:rsid w:val="0016059E"/>
    <w:rsid w:val="00160682"/>
    <w:rsid w:val="0016173A"/>
    <w:rsid w:val="00161A98"/>
    <w:rsid w:val="00161F13"/>
    <w:rsid w:val="00163362"/>
    <w:rsid w:val="00164B9A"/>
    <w:rsid w:val="0017048A"/>
    <w:rsid w:val="001707EA"/>
    <w:rsid w:val="0017185F"/>
    <w:rsid w:val="00171CBA"/>
    <w:rsid w:val="0017289D"/>
    <w:rsid w:val="00175441"/>
    <w:rsid w:val="00175D1E"/>
    <w:rsid w:val="001766B7"/>
    <w:rsid w:val="0018155B"/>
    <w:rsid w:val="00181604"/>
    <w:rsid w:val="001818EC"/>
    <w:rsid w:val="001823A7"/>
    <w:rsid w:val="00182454"/>
    <w:rsid w:val="00182A26"/>
    <w:rsid w:val="00183B7E"/>
    <w:rsid w:val="00185158"/>
    <w:rsid w:val="00186DB0"/>
    <w:rsid w:val="001875C1"/>
    <w:rsid w:val="0019060E"/>
    <w:rsid w:val="00190BC4"/>
    <w:rsid w:val="00191A3D"/>
    <w:rsid w:val="00192E1E"/>
    <w:rsid w:val="00192F1F"/>
    <w:rsid w:val="00192FC9"/>
    <w:rsid w:val="0019372B"/>
    <w:rsid w:val="0019452D"/>
    <w:rsid w:val="00195A1B"/>
    <w:rsid w:val="0019619A"/>
    <w:rsid w:val="00196B3C"/>
    <w:rsid w:val="001A0952"/>
    <w:rsid w:val="001A1B2C"/>
    <w:rsid w:val="001A1DAB"/>
    <w:rsid w:val="001A3C46"/>
    <w:rsid w:val="001A48EA"/>
    <w:rsid w:val="001A55DE"/>
    <w:rsid w:val="001A59D6"/>
    <w:rsid w:val="001B0920"/>
    <w:rsid w:val="001B0E38"/>
    <w:rsid w:val="001B21D7"/>
    <w:rsid w:val="001B26D9"/>
    <w:rsid w:val="001B3600"/>
    <w:rsid w:val="001B39E7"/>
    <w:rsid w:val="001B3C9A"/>
    <w:rsid w:val="001C11B0"/>
    <w:rsid w:val="001C1462"/>
    <w:rsid w:val="001C19E0"/>
    <w:rsid w:val="001C1CAE"/>
    <w:rsid w:val="001C325F"/>
    <w:rsid w:val="001C3C11"/>
    <w:rsid w:val="001C3FCC"/>
    <w:rsid w:val="001C5809"/>
    <w:rsid w:val="001C5BAB"/>
    <w:rsid w:val="001C73D5"/>
    <w:rsid w:val="001C7FDA"/>
    <w:rsid w:val="001D0BE1"/>
    <w:rsid w:val="001D129B"/>
    <w:rsid w:val="001D1475"/>
    <w:rsid w:val="001D303F"/>
    <w:rsid w:val="001D3CE4"/>
    <w:rsid w:val="001D47C6"/>
    <w:rsid w:val="001D6D60"/>
    <w:rsid w:val="001E118D"/>
    <w:rsid w:val="001E1F28"/>
    <w:rsid w:val="001E25FB"/>
    <w:rsid w:val="001E2991"/>
    <w:rsid w:val="001E2C02"/>
    <w:rsid w:val="001E383F"/>
    <w:rsid w:val="001E4074"/>
    <w:rsid w:val="001E4F74"/>
    <w:rsid w:val="001E5BE3"/>
    <w:rsid w:val="001E71EA"/>
    <w:rsid w:val="001E7531"/>
    <w:rsid w:val="001E7732"/>
    <w:rsid w:val="001F035D"/>
    <w:rsid w:val="001F32F5"/>
    <w:rsid w:val="001F3550"/>
    <w:rsid w:val="001F3E76"/>
    <w:rsid w:val="001F43A9"/>
    <w:rsid w:val="001F4910"/>
    <w:rsid w:val="001F49B3"/>
    <w:rsid w:val="001F6980"/>
    <w:rsid w:val="0020030F"/>
    <w:rsid w:val="00201C50"/>
    <w:rsid w:val="00201DA1"/>
    <w:rsid w:val="00203720"/>
    <w:rsid w:val="00204CC7"/>
    <w:rsid w:val="0020555D"/>
    <w:rsid w:val="002063EB"/>
    <w:rsid w:val="00207412"/>
    <w:rsid w:val="002105DF"/>
    <w:rsid w:val="00211680"/>
    <w:rsid w:val="00211759"/>
    <w:rsid w:val="0021274F"/>
    <w:rsid w:val="00215D62"/>
    <w:rsid w:val="00216473"/>
    <w:rsid w:val="00216E1B"/>
    <w:rsid w:val="002206A6"/>
    <w:rsid w:val="00222CE9"/>
    <w:rsid w:val="00223B15"/>
    <w:rsid w:val="002246BF"/>
    <w:rsid w:val="00224E45"/>
    <w:rsid w:val="00226F5F"/>
    <w:rsid w:val="00227C6D"/>
    <w:rsid w:val="0023051A"/>
    <w:rsid w:val="00230DDE"/>
    <w:rsid w:val="002318C6"/>
    <w:rsid w:val="00233273"/>
    <w:rsid w:val="00234E39"/>
    <w:rsid w:val="002356D2"/>
    <w:rsid w:val="00236227"/>
    <w:rsid w:val="00236B8F"/>
    <w:rsid w:val="00237281"/>
    <w:rsid w:val="002407D5"/>
    <w:rsid w:val="00240F40"/>
    <w:rsid w:val="002415B0"/>
    <w:rsid w:val="0024280E"/>
    <w:rsid w:val="002444C2"/>
    <w:rsid w:val="002468C4"/>
    <w:rsid w:val="0025089F"/>
    <w:rsid w:val="00252857"/>
    <w:rsid w:val="00252F09"/>
    <w:rsid w:val="00254550"/>
    <w:rsid w:val="00255C66"/>
    <w:rsid w:val="00255EAD"/>
    <w:rsid w:val="002564F5"/>
    <w:rsid w:val="00257E34"/>
    <w:rsid w:val="0026009B"/>
    <w:rsid w:val="00261D49"/>
    <w:rsid w:val="00264772"/>
    <w:rsid w:val="0026489E"/>
    <w:rsid w:val="0026530B"/>
    <w:rsid w:val="002660EE"/>
    <w:rsid w:val="00266623"/>
    <w:rsid w:val="00270A74"/>
    <w:rsid w:val="00270ED3"/>
    <w:rsid w:val="00271294"/>
    <w:rsid w:val="00272B6C"/>
    <w:rsid w:val="002736B2"/>
    <w:rsid w:val="00273D70"/>
    <w:rsid w:val="002748CD"/>
    <w:rsid w:val="00274F31"/>
    <w:rsid w:val="00275AC3"/>
    <w:rsid w:val="00275C57"/>
    <w:rsid w:val="002761A7"/>
    <w:rsid w:val="00276D7B"/>
    <w:rsid w:val="002770F3"/>
    <w:rsid w:val="00280AFF"/>
    <w:rsid w:val="0028220C"/>
    <w:rsid w:val="0028310A"/>
    <w:rsid w:val="00284386"/>
    <w:rsid w:val="002855FE"/>
    <w:rsid w:val="002863C2"/>
    <w:rsid w:val="00286562"/>
    <w:rsid w:val="00287AB5"/>
    <w:rsid w:val="00287B14"/>
    <w:rsid w:val="00291BB4"/>
    <w:rsid w:val="002930F7"/>
    <w:rsid w:val="002943E7"/>
    <w:rsid w:val="002954B3"/>
    <w:rsid w:val="00295D86"/>
    <w:rsid w:val="0029766A"/>
    <w:rsid w:val="002A2350"/>
    <w:rsid w:val="002A2739"/>
    <w:rsid w:val="002A2752"/>
    <w:rsid w:val="002A40EA"/>
    <w:rsid w:val="002A4BDD"/>
    <w:rsid w:val="002A6A2E"/>
    <w:rsid w:val="002A78AB"/>
    <w:rsid w:val="002B0123"/>
    <w:rsid w:val="002B1DD3"/>
    <w:rsid w:val="002B5442"/>
    <w:rsid w:val="002B64D3"/>
    <w:rsid w:val="002B6E3C"/>
    <w:rsid w:val="002B7116"/>
    <w:rsid w:val="002B75C9"/>
    <w:rsid w:val="002C0D61"/>
    <w:rsid w:val="002C2F50"/>
    <w:rsid w:val="002C3D3D"/>
    <w:rsid w:val="002C4EC1"/>
    <w:rsid w:val="002C5084"/>
    <w:rsid w:val="002C51D2"/>
    <w:rsid w:val="002C5F8A"/>
    <w:rsid w:val="002C6A00"/>
    <w:rsid w:val="002C6CF4"/>
    <w:rsid w:val="002C7FC1"/>
    <w:rsid w:val="002D04BF"/>
    <w:rsid w:val="002D15BB"/>
    <w:rsid w:val="002D1967"/>
    <w:rsid w:val="002D1975"/>
    <w:rsid w:val="002D1D41"/>
    <w:rsid w:val="002D2DD4"/>
    <w:rsid w:val="002D3969"/>
    <w:rsid w:val="002D3D84"/>
    <w:rsid w:val="002D72F8"/>
    <w:rsid w:val="002E20CE"/>
    <w:rsid w:val="002E3853"/>
    <w:rsid w:val="002E38FD"/>
    <w:rsid w:val="002E4339"/>
    <w:rsid w:val="002E4B3D"/>
    <w:rsid w:val="002E5FF6"/>
    <w:rsid w:val="002E601D"/>
    <w:rsid w:val="002F1944"/>
    <w:rsid w:val="002F1F37"/>
    <w:rsid w:val="002F2A68"/>
    <w:rsid w:val="002F2C29"/>
    <w:rsid w:val="002F2D42"/>
    <w:rsid w:val="002F31B5"/>
    <w:rsid w:val="002F3257"/>
    <w:rsid w:val="002F3605"/>
    <w:rsid w:val="002F46D5"/>
    <w:rsid w:val="002F4886"/>
    <w:rsid w:val="002F50BB"/>
    <w:rsid w:val="002F783E"/>
    <w:rsid w:val="00300187"/>
    <w:rsid w:val="00300739"/>
    <w:rsid w:val="0030150A"/>
    <w:rsid w:val="00301F84"/>
    <w:rsid w:val="003031A2"/>
    <w:rsid w:val="00305EAC"/>
    <w:rsid w:val="00306910"/>
    <w:rsid w:val="00307D90"/>
    <w:rsid w:val="00310695"/>
    <w:rsid w:val="00311C41"/>
    <w:rsid w:val="003153E6"/>
    <w:rsid w:val="00316913"/>
    <w:rsid w:val="00316A2E"/>
    <w:rsid w:val="003171D4"/>
    <w:rsid w:val="0031780C"/>
    <w:rsid w:val="003178F2"/>
    <w:rsid w:val="00317D4F"/>
    <w:rsid w:val="0032030D"/>
    <w:rsid w:val="003221F3"/>
    <w:rsid w:val="003260BB"/>
    <w:rsid w:val="003262F7"/>
    <w:rsid w:val="0032754D"/>
    <w:rsid w:val="003275BE"/>
    <w:rsid w:val="003300AE"/>
    <w:rsid w:val="003302EA"/>
    <w:rsid w:val="003324F6"/>
    <w:rsid w:val="003327C1"/>
    <w:rsid w:val="00333493"/>
    <w:rsid w:val="003348FD"/>
    <w:rsid w:val="00334CFC"/>
    <w:rsid w:val="00335792"/>
    <w:rsid w:val="00335B0F"/>
    <w:rsid w:val="0033638A"/>
    <w:rsid w:val="0033687C"/>
    <w:rsid w:val="00337440"/>
    <w:rsid w:val="0034289B"/>
    <w:rsid w:val="00343557"/>
    <w:rsid w:val="00344F8E"/>
    <w:rsid w:val="00346ABB"/>
    <w:rsid w:val="00346F20"/>
    <w:rsid w:val="00347A8D"/>
    <w:rsid w:val="003513B5"/>
    <w:rsid w:val="00351824"/>
    <w:rsid w:val="003522A5"/>
    <w:rsid w:val="0035295B"/>
    <w:rsid w:val="00352ECC"/>
    <w:rsid w:val="00352EF4"/>
    <w:rsid w:val="003547D8"/>
    <w:rsid w:val="003568AC"/>
    <w:rsid w:val="00356C09"/>
    <w:rsid w:val="003601E2"/>
    <w:rsid w:val="00361AC9"/>
    <w:rsid w:val="0036277C"/>
    <w:rsid w:val="00362B03"/>
    <w:rsid w:val="0036343E"/>
    <w:rsid w:val="00363D65"/>
    <w:rsid w:val="0036408B"/>
    <w:rsid w:val="00364EB0"/>
    <w:rsid w:val="00365A35"/>
    <w:rsid w:val="003664DA"/>
    <w:rsid w:val="00366C6E"/>
    <w:rsid w:val="003708A4"/>
    <w:rsid w:val="003714A5"/>
    <w:rsid w:val="00371BA1"/>
    <w:rsid w:val="0037275C"/>
    <w:rsid w:val="003728E9"/>
    <w:rsid w:val="0037374F"/>
    <w:rsid w:val="003741FD"/>
    <w:rsid w:val="00374C75"/>
    <w:rsid w:val="003757BC"/>
    <w:rsid w:val="003758FB"/>
    <w:rsid w:val="00380A48"/>
    <w:rsid w:val="0038107A"/>
    <w:rsid w:val="00381ABA"/>
    <w:rsid w:val="0038229D"/>
    <w:rsid w:val="003823C8"/>
    <w:rsid w:val="003833ED"/>
    <w:rsid w:val="00385484"/>
    <w:rsid w:val="00385B3E"/>
    <w:rsid w:val="00387403"/>
    <w:rsid w:val="0038775C"/>
    <w:rsid w:val="00391881"/>
    <w:rsid w:val="00392B90"/>
    <w:rsid w:val="00394D7A"/>
    <w:rsid w:val="00396035"/>
    <w:rsid w:val="00396809"/>
    <w:rsid w:val="00397E26"/>
    <w:rsid w:val="003A0CA9"/>
    <w:rsid w:val="003A5C52"/>
    <w:rsid w:val="003A75A8"/>
    <w:rsid w:val="003A7619"/>
    <w:rsid w:val="003B00B9"/>
    <w:rsid w:val="003B116C"/>
    <w:rsid w:val="003B1327"/>
    <w:rsid w:val="003B1B1F"/>
    <w:rsid w:val="003B3678"/>
    <w:rsid w:val="003B3CDF"/>
    <w:rsid w:val="003B4196"/>
    <w:rsid w:val="003B45BD"/>
    <w:rsid w:val="003B4CB0"/>
    <w:rsid w:val="003B62B9"/>
    <w:rsid w:val="003B6D7E"/>
    <w:rsid w:val="003C09D1"/>
    <w:rsid w:val="003C1F6F"/>
    <w:rsid w:val="003C211E"/>
    <w:rsid w:val="003C32DA"/>
    <w:rsid w:val="003C4F40"/>
    <w:rsid w:val="003C79CE"/>
    <w:rsid w:val="003D0DE4"/>
    <w:rsid w:val="003D241A"/>
    <w:rsid w:val="003D316D"/>
    <w:rsid w:val="003D36C8"/>
    <w:rsid w:val="003D3CF3"/>
    <w:rsid w:val="003D46CA"/>
    <w:rsid w:val="003D5817"/>
    <w:rsid w:val="003D5CD8"/>
    <w:rsid w:val="003D73E0"/>
    <w:rsid w:val="003D76C1"/>
    <w:rsid w:val="003D7A8F"/>
    <w:rsid w:val="003E0C5D"/>
    <w:rsid w:val="003E28A0"/>
    <w:rsid w:val="003E42FB"/>
    <w:rsid w:val="003E48E7"/>
    <w:rsid w:val="003E537E"/>
    <w:rsid w:val="003E5D96"/>
    <w:rsid w:val="003E6181"/>
    <w:rsid w:val="003E630B"/>
    <w:rsid w:val="003E71AA"/>
    <w:rsid w:val="003E7458"/>
    <w:rsid w:val="003E7856"/>
    <w:rsid w:val="003F2179"/>
    <w:rsid w:val="003F2D3D"/>
    <w:rsid w:val="003F37A7"/>
    <w:rsid w:val="003F46FD"/>
    <w:rsid w:val="003F7475"/>
    <w:rsid w:val="004014B0"/>
    <w:rsid w:val="004036BF"/>
    <w:rsid w:val="00404352"/>
    <w:rsid w:val="00405240"/>
    <w:rsid w:val="004056ED"/>
    <w:rsid w:val="0040581A"/>
    <w:rsid w:val="0040637E"/>
    <w:rsid w:val="00406DF6"/>
    <w:rsid w:val="00407554"/>
    <w:rsid w:val="0040758C"/>
    <w:rsid w:val="00407DBE"/>
    <w:rsid w:val="00407DD0"/>
    <w:rsid w:val="00407E8D"/>
    <w:rsid w:val="004107B9"/>
    <w:rsid w:val="00410C62"/>
    <w:rsid w:val="004112AA"/>
    <w:rsid w:val="00411BB3"/>
    <w:rsid w:val="004125DB"/>
    <w:rsid w:val="00413836"/>
    <w:rsid w:val="004145CB"/>
    <w:rsid w:val="0041553B"/>
    <w:rsid w:val="004179E9"/>
    <w:rsid w:val="004203CF"/>
    <w:rsid w:val="00421437"/>
    <w:rsid w:val="00422638"/>
    <w:rsid w:val="004232E5"/>
    <w:rsid w:val="0042330F"/>
    <w:rsid w:val="00424D7D"/>
    <w:rsid w:val="004273A7"/>
    <w:rsid w:val="00427EFC"/>
    <w:rsid w:val="004304EE"/>
    <w:rsid w:val="004310CC"/>
    <w:rsid w:val="00432849"/>
    <w:rsid w:val="00432ADC"/>
    <w:rsid w:val="0043329E"/>
    <w:rsid w:val="0043434E"/>
    <w:rsid w:val="004343ED"/>
    <w:rsid w:val="00434934"/>
    <w:rsid w:val="00434E3D"/>
    <w:rsid w:val="00435AEB"/>
    <w:rsid w:val="00440951"/>
    <w:rsid w:val="00442104"/>
    <w:rsid w:val="00444631"/>
    <w:rsid w:val="004473E4"/>
    <w:rsid w:val="004500E3"/>
    <w:rsid w:val="0045039A"/>
    <w:rsid w:val="00453148"/>
    <w:rsid w:val="00453EF0"/>
    <w:rsid w:val="00453F10"/>
    <w:rsid w:val="00455A4B"/>
    <w:rsid w:val="00457512"/>
    <w:rsid w:val="00460188"/>
    <w:rsid w:val="00460A5F"/>
    <w:rsid w:val="00460DE6"/>
    <w:rsid w:val="004623AC"/>
    <w:rsid w:val="0046247A"/>
    <w:rsid w:val="00463173"/>
    <w:rsid w:val="004647B5"/>
    <w:rsid w:val="00464A88"/>
    <w:rsid w:val="00465771"/>
    <w:rsid w:val="00465D3D"/>
    <w:rsid w:val="00466C47"/>
    <w:rsid w:val="0046751F"/>
    <w:rsid w:val="00467FE3"/>
    <w:rsid w:val="0047061B"/>
    <w:rsid w:val="00471977"/>
    <w:rsid w:val="004728FF"/>
    <w:rsid w:val="00473579"/>
    <w:rsid w:val="00474C1F"/>
    <w:rsid w:val="00474FA3"/>
    <w:rsid w:val="0047512A"/>
    <w:rsid w:val="00475689"/>
    <w:rsid w:val="00475D19"/>
    <w:rsid w:val="00475E70"/>
    <w:rsid w:val="0047632B"/>
    <w:rsid w:val="00476871"/>
    <w:rsid w:val="00481F6E"/>
    <w:rsid w:val="00481FFB"/>
    <w:rsid w:val="00482439"/>
    <w:rsid w:val="00482DD4"/>
    <w:rsid w:val="004831BD"/>
    <w:rsid w:val="00483427"/>
    <w:rsid w:val="004835F8"/>
    <w:rsid w:val="00483A35"/>
    <w:rsid w:val="004843F0"/>
    <w:rsid w:val="0048459B"/>
    <w:rsid w:val="0048460C"/>
    <w:rsid w:val="00484D79"/>
    <w:rsid w:val="00484F86"/>
    <w:rsid w:val="0048668F"/>
    <w:rsid w:val="00486A1A"/>
    <w:rsid w:val="00491E1E"/>
    <w:rsid w:val="004927C4"/>
    <w:rsid w:val="0049513A"/>
    <w:rsid w:val="004961E2"/>
    <w:rsid w:val="00497406"/>
    <w:rsid w:val="00497670"/>
    <w:rsid w:val="00497C09"/>
    <w:rsid w:val="004A18C3"/>
    <w:rsid w:val="004A1B08"/>
    <w:rsid w:val="004A20FB"/>
    <w:rsid w:val="004A463F"/>
    <w:rsid w:val="004A65DE"/>
    <w:rsid w:val="004A6A89"/>
    <w:rsid w:val="004B0024"/>
    <w:rsid w:val="004B1540"/>
    <w:rsid w:val="004B2064"/>
    <w:rsid w:val="004B3213"/>
    <w:rsid w:val="004B326D"/>
    <w:rsid w:val="004B3324"/>
    <w:rsid w:val="004B4161"/>
    <w:rsid w:val="004B4592"/>
    <w:rsid w:val="004C133D"/>
    <w:rsid w:val="004C455A"/>
    <w:rsid w:val="004C4A2E"/>
    <w:rsid w:val="004C5B2B"/>
    <w:rsid w:val="004C5C12"/>
    <w:rsid w:val="004C61EC"/>
    <w:rsid w:val="004C68F4"/>
    <w:rsid w:val="004D1479"/>
    <w:rsid w:val="004D1537"/>
    <w:rsid w:val="004D1B80"/>
    <w:rsid w:val="004D2177"/>
    <w:rsid w:val="004D2500"/>
    <w:rsid w:val="004D296E"/>
    <w:rsid w:val="004D3616"/>
    <w:rsid w:val="004D4A47"/>
    <w:rsid w:val="004D56A2"/>
    <w:rsid w:val="004D56D6"/>
    <w:rsid w:val="004D6CB9"/>
    <w:rsid w:val="004E365F"/>
    <w:rsid w:val="004E3A45"/>
    <w:rsid w:val="004E3E8A"/>
    <w:rsid w:val="004E44E9"/>
    <w:rsid w:val="004E492F"/>
    <w:rsid w:val="004E57B1"/>
    <w:rsid w:val="004E7139"/>
    <w:rsid w:val="004F0452"/>
    <w:rsid w:val="004F0482"/>
    <w:rsid w:val="004F3CCA"/>
    <w:rsid w:val="004F4713"/>
    <w:rsid w:val="004F4988"/>
    <w:rsid w:val="004F4CB0"/>
    <w:rsid w:val="004F573E"/>
    <w:rsid w:val="004F6141"/>
    <w:rsid w:val="004F6660"/>
    <w:rsid w:val="005006E6"/>
    <w:rsid w:val="00501A16"/>
    <w:rsid w:val="00502449"/>
    <w:rsid w:val="00504065"/>
    <w:rsid w:val="0050415D"/>
    <w:rsid w:val="005065D1"/>
    <w:rsid w:val="00507AE0"/>
    <w:rsid w:val="0051053C"/>
    <w:rsid w:val="00511A2E"/>
    <w:rsid w:val="00511F00"/>
    <w:rsid w:val="00512B5F"/>
    <w:rsid w:val="00513250"/>
    <w:rsid w:val="005139AC"/>
    <w:rsid w:val="00513C89"/>
    <w:rsid w:val="005158C5"/>
    <w:rsid w:val="005161B5"/>
    <w:rsid w:val="005170B1"/>
    <w:rsid w:val="005170C1"/>
    <w:rsid w:val="005203B9"/>
    <w:rsid w:val="005206CA"/>
    <w:rsid w:val="00520A87"/>
    <w:rsid w:val="00522B95"/>
    <w:rsid w:val="00522BBF"/>
    <w:rsid w:val="005234FB"/>
    <w:rsid w:val="00525272"/>
    <w:rsid w:val="00525FC4"/>
    <w:rsid w:val="00526539"/>
    <w:rsid w:val="00535548"/>
    <w:rsid w:val="00537C55"/>
    <w:rsid w:val="00537F3D"/>
    <w:rsid w:val="00540C5B"/>
    <w:rsid w:val="00541736"/>
    <w:rsid w:val="00542046"/>
    <w:rsid w:val="00542845"/>
    <w:rsid w:val="00542C2E"/>
    <w:rsid w:val="005431B1"/>
    <w:rsid w:val="00544E92"/>
    <w:rsid w:val="005461F9"/>
    <w:rsid w:val="00551844"/>
    <w:rsid w:val="005524BD"/>
    <w:rsid w:val="00552846"/>
    <w:rsid w:val="00555A08"/>
    <w:rsid w:val="00556610"/>
    <w:rsid w:val="00557681"/>
    <w:rsid w:val="005600AD"/>
    <w:rsid w:val="005603EA"/>
    <w:rsid w:val="00560D4C"/>
    <w:rsid w:val="00562919"/>
    <w:rsid w:val="0056357C"/>
    <w:rsid w:val="0056469C"/>
    <w:rsid w:val="00565105"/>
    <w:rsid w:val="00566324"/>
    <w:rsid w:val="005674AE"/>
    <w:rsid w:val="00567BD5"/>
    <w:rsid w:val="00567D11"/>
    <w:rsid w:val="00570CF8"/>
    <w:rsid w:val="005725D8"/>
    <w:rsid w:val="0057268E"/>
    <w:rsid w:val="005729DE"/>
    <w:rsid w:val="00572A9C"/>
    <w:rsid w:val="00572AE1"/>
    <w:rsid w:val="00574DFF"/>
    <w:rsid w:val="00574F69"/>
    <w:rsid w:val="00576989"/>
    <w:rsid w:val="00577536"/>
    <w:rsid w:val="00577FF9"/>
    <w:rsid w:val="00580BFF"/>
    <w:rsid w:val="00580EB9"/>
    <w:rsid w:val="005811F7"/>
    <w:rsid w:val="00582B66"/>
    <w:rsid w:val="00585048"/>
    <w:rsid w:val="0058505A"/>
    <w:rsid w:val="00585802"/>
    <w:rsid w:val="00586C41"/>
    <w:rsid w:val="0058760C"/>
    <w:rsid w:val="00587693"/>
    <w:rsid w:val="005922C6"/>
    <w:rsid w:val="00592683"/>
    <w:rsid w:val="005944E9"/>
    <w:rsid w:val="00595B0A"/>
    <w:rsid w:val="00595DC7"/>
    <w:rsid w:val="00596730"/>
    <w:rsid w:val="00597D55"/>
    <w:rsid w:val="005A1678"/>
    <w:rsid w:val="005A22BA"/>
    <w:rsid w:val="005A249C"/>
    <w:rsid w:val="005A3ECC"/>
    <w:rsid w:val="005A57E7"/>
    <w:rsid w:val="005A6E3B"/>
    <w:rsid w:val="005B00BE"/>
    <w:rsid w:val="005B00D4"/>
    <w:rsid w:val="005B1EDD"/>
    <w:rsid w:val="005B2502"/>
    <w:rsid w:val="005B3A01"/>
    <w:rsid w:val="005B48ED"/>
    <w:rsid w:val="005B56B7"/>
    <w:rsid w:val="005B5917"/>
    <w:rsid w:val="005B6D68"/>
    <w:rsid w:val="005B7353"/>
    <w:rsid w:val="005B7AD3"/>
    <w:rsid w:val="005B7F87"/>
    <w:rsid w:val="005C0240"/>
    <w:rsid w:val="005C0415"/>
    <w:rsid w:val="005C0714"/>
    <w:rsid w:val="005C0841"/>
    <w:rsid w:val="005C1228"/>
    <w:rsid w:val="005C13F8"/>
    <w:rsid w:val="005C1E4C"/>
    <w:rsid w:val="005C3345"/>
    <w:rsid w:val="005C336C"/>
    <w:rsid w:val="005C3625"/>
    <w:rsid w:val="005C410E"/>
    <w:rsid w:val="005C41BC"/>
    <w:rsid w:val="005C540C"/>
    <w:rsid w:val="005C59AD"/>
    <w:rsid w:val="005C5F42"/>
    <w:rsid w:val="005C64D5"/>
    <w:rsid w:val="005C7445"/>
    <w:rsid w:val="005C7E0E"/>
    <w:rsid w:val="005D0324"/>
    <w:rsid w:val="005D0B5F"/>
    <w:rsid w:val="005D19B9"/>
    <w:rsid w:val="005D35DF"/>
    <w:rsid w:val="005D3AF3"/>
    <w:rsid w:val="005D44DC"/>
    <w:rsid w:val="005D5400"/>
    <w:rsid w:val="005D60B6"/>
    <w:rsid w:val="005E0165"/>
    <w:rsid w:val="005E036B"/>
    <w:rsid w:val="005E17DF"/>
    <w:rsid w:val="005E4625"/>
    <w:rsid w:val="005E4E2C"/>
    <w:rsid w:val="005E5BCC"/>
    <w:rsid w:val="005E7A26"/>
    <w:rsid w:val="005F06AA"/>
    <w:rsid w:val="005F1FAC"/>
    <w:rsid w:val="005F29F0"/>
    <w:rsid w:val="005F31A2"/>
    <w:rsid w:val="005F35AA"/>
    <w:rsid w:val="005F421E"/>
    <w:rsid w:val="005F46B1"/>
    <w:rsid w:val="005F47CD"/>
    <w:rsid w:val="005F4C89"/>
    <w:rsid w:val="00600B66"/>
    <w:rsid w:val="00602090"/>
    <w:rsid w:val="006022E9"/>
    <w:rsid w:val="0060351F"/>
    <w:rsid w:val="00603BB0"/>
    <w:rsid w:val="00604BD6"/>
    <w:rsid w:val="006057A2"/>
    <w:rsid w:val="0061005A"/>
    <w:rsid w:val="00610458"/>
    <w:rsid w:val="00611125"/>
    <w:rsid w:val="00611930"/>
    <w:rsid w:val="00612256"/>
    <w:rsid w:val="006128ED"/>
    <w:rsid w:val="00612C65"/>
    <w:rsid w:val="00613145"/>
    <w:rsid w:val="0061416D"/>
    <w:rsid w:val="00614ECB"/>
    <w:rsid w:val="00620F4D"/>
    <w:rsid w:val="00622342"/>
    <w:rsid w:val="006229BB"/>
    <w:rsid w:val="0062372B"/>
    <w:rsid w:val="00623A48"/>
    <w:rsid w:val="00624521"/>
    <w:rsid w:val="006245B6"/>
    <w:rsid w:val="0062581D"/>
    <w:rsid w:val="0062623D"/>
    <w:rsid w:val="0062656C"/>
    <w:rsid w:val="006268BA"/>
    <w:rsid w:val="0062778B"/>
    <w:rsid w:val="00627815"/>
    <w:rsid w:val="0063334F"/>
    <w:rsid w:val="00634664"/>
    <w:rsid w:val="00635025"/>
    <w:rsid w:val="00635470"/>
    <w:rsid w:val="00635E1B"/>
    <w:rsid w:val="00637B8A"/>
    <w:rsid w:val="00640970"/>
    <w:rsid w:val="00640B7D"/>
    <w:rsid w:val="00640D20"/>
    <w:rsid w:val="0064131F"/>
    <w:rsid w:val="00641743"/>
    <w:rsid w:val="0064282D"/>
    <w:rsid w:val="006428A9"/>
    <w:rsid w:val="00643DEB"/>
    <w:rsid w:val="00644CAD"/>
    <w:rsid w:val="00644F8F"/>
    <w:rsid w:val="00645D8E"/>
    <w:rsid w:val="00647B53"/>
    <w:rsid w:val="00647FF5"/>
    <w:rsid w:val="00650988"/>
    <w:rsid w:val="0065182F"/>
    <w:rsid w:val="00651CAF"/>
    <w:rsid w:val="00651F17"/>
    <w:rsid w:val="00655136"/>
    <w:rsid w:val="006576B2"/>
    <w:rsid w:val="006615FC"/>
    <w:rsid w:val="006628BE"/>
    <w:rsid w:val="00663783"/>
    <w:rsid w:val="00664C0B"/>
    <w:rsid w:val="00670D7E"/>
    <w:rsid w:val="006711CC"/>
    <w:rsid w:val="0067176A"/>
    <w:rsid w:val="00671CC2"/>
    <w:rsid w:val="00673CD6"/>
    <w:rsid w:val="00675DE3"/>
    <w:rsid w:val="0067658E"/>
    <w:rsid w:val="00676CA8"/>
    <w:rsid w:val="00677168"/>
    <w:rsid w:val="006778CB"/>
    <w:rsid w:val="00680D06"/>
    <w:rsid w:val="006820D0"/>
    <w:rsid w:val="00682632"/>
    <w:rsid w:val="00683676"/>
    <w:rsid w:val="00683C76"/>
    <w:rsid w:val="00685EFB"/>
    <w:rsid w:val="006862AD"/>
    <w:rsid w:val="006862BA"/>
    <w:rsid w:val="00690FA0"/>
    <w:rsid w:val="006915BE"/>
    <w:rsid w:val="00692C9B"/>
    <w:rsid w:val="00693440"/>
    <w:rsid w:val="006942B4"/>
    <w:rsid w:val="00694E18"/>
    <w:rsid w:val="00695B83"/>
    <w:rsid w:val="006966EF"/>
    <w:rsid w:val="006968FF"/>
    <w:rsid w:val="00696AFB"/>
    <w:rsid w:val="00696E57"/>
    <w:rsid w:val="006A103C"/>
    <w:rsid w:val="006A157D"/>
    <w:rsid w:val="006A21A3"/>
    <w:rsid w:val="006A26C6"/>
    <w:rsid w:val="006A2F29"/>
    <w:rsid w:val="006A34D3"/>
    <w:rsid w:val="006A3B7F"/>
    <w:rsid w:val="006A4012"/>
    <w:rsid w:val="006A53D4"/>
    <w:rsid w:val="006A560F"/>
    <w:rsid w:val="006A6321"/>
    <w:rsid w:val="006A6A29"/>
    <w:rsid w:val="006A77F7"/>
    <w:rsid w:val="006B2771"/>
    <w:rsid w:val="006B38D5"/>
    <w:rsid w:val="006B3A81"/>
    <w:rsid w:val="006B4627"/>
    <w:rsid w:val="006B6889"/>
    <w:rsid w:val="006C04E4"/>
    <w:rsid w:val="006C0CFF"/>
    <w:rsid w:val="006C22E7"/>
    <w:rsid w:val="006C327A"/>
    <w:rsid w:val="006C3FB8"/>
    <w:rsid w:val="006C4A88"/>
    <w:rsid w:val="006C5491"/>
    <w:rsid w:val="006C6764"/>
    <w:rsid w:val="006C74A1"/>
    <w:rsid w:val="006C7689"/>
    <w:rsid w:val="006D0781"/>
    <w:rsid w:val="006D1722"/>
    <w:rsid w:val="006D19FF"/>
    <w:rsid w:val="006D2213"/>
    <w:rsid w:val="006D2DA3"/>
    <w:rsid w:val="006D3AA3"/>
    <w:rsid w:val="006D3EDA"/>
    <w:rsid w:val="006D47F5"/>
    <w:rsid w:val="006D60D7"/>
    <w:rsid w:val="006D76F2"/>
    <w:rsid w:val="006D7861"/>
    <w:rsid w:val="006D7CB8"/>
    <w:rsid w:val="006D7D27"/>
    <w:rsid w:val="006E10CD"/>
    <w:rsid w:val="006E1387"/>
    <w:rsid w:val="006E17CC"/>
    <w:rsid w:val="006E21FF"/>
    <w:rsid w:val="006E4554"/>
    <w:rsid w:val="006E51D7"/>
    <w:rsid w:val="006E6D2B"/>
    <w:rsid w:val="006F1F21"/>
    <w:rsid w:val="006F607F"/>
    <w:rsid w:val="006F71DA"/>
    <w:rsid w:val="006F7BDE"/>
    <w:rsid w:val="007000C0"/>
    <w:rsid w:val="00700BA1"/>
    <w:rsid w:val="0070144E"/>
    <w:rsid w:val="00701878"/>
    <w:rsid w:val="00701F53"/>
    <w:rsid w:val="00702357"/>
    <w:rsid w:val="00703D6E"/>
    <w:rsid w:val="00706BBE"/>
    <w:rsid w:val="00713C30"/>
    <w:rsid w:val="00713DE9"/>
    <w:rsid w:val="00713E69"/>
    <w:rsid w:val="00714194"/>
    <w:rsid w:val="00717A16"/>
    <w:rsid w:val="00717CAE"/>
    <w:rsid w:val="00717FF5"/>
    <w:rsid w:val="007205CA"/>
    <w:rsid w:val="00721762"/>
    <w:rsid w:val="00722D2D"/>
    <w:rsid w:val="0072381A"/>
    <w:rsid w:val="007238E7"/>
    <w:rsid w:val="007246B3"/>
    <w:rsid w:val="007247CF"/>
    <w:rsid w:val="007249C4"/>
    <w:rsid w:val="00725FBF"/>
    <w:rsid w:val="00726C8E"/>
    <w:rsid w:val="00727AA5"/>
    <w:rsid w:val="0073063D"/>
    <w:rsid w:val="00730F7A"/>
    <w:rsid w:val="00731067"/>
    <w:rsid w:val="007313E9"/>
    <w:rsid w:val="00732881"/>
    <w:rsid w:val="00734399"/>
    <w:rsid w:val="00734A38"/>
    <w:rsid w:val="00735BF5"/>
    <w:rsid w:val="00736733"/>
    <w:rsid w:val="007379AA"/>
    <w:rsid w:val="00737BBE"/>
    <w:rsid w:val="0074061E"/>
    <w:rsid w:val="00740880"/>
    <w:rsid w:val="00741017"/>
    <w:rsid w:val="007412F6"/>
    <w:rsid w:val="007415C2"/>
    <w:rsid w:val="00741702"/>
    <w:rsid w:val="00741B96"/>
    <w:rsid w:val="007420BA"/>
    <w:rsid w:val="00742D3D"/>
    <w:rsid w:val="007448F0"/>
    <w:rsid w:val="00744D51"/>
    <w:rsid w:val="0074569A"/>
    <w:rsid w:val="00747732"/>
    <w:rsid w:val="00747E33"/>
    <w:rsid w:val="007509A8"/>
    <w:rsid w:val="0075115A"/>
    <w:rsid w:val="00751F40"/>
    <w:rsid w:val="0075230C"/>
    <w:rsid w:val="00752866"/>
    <w:rsid w:val="00753137"/>
    <w:rsid w:val="00753566"/>
    <w:rsid w:val="00755861"/>
    <w:rsid w:val="007559C3"/>
    <w:rsid w:val="00755ADC"/>
    <w:rsid w:val="00761242"/>
    <w:rsid w:val="00761C34"/>
    <w:rsid w:val="00761F36"/>
    <w:rsid w:val="00762A89"/>
    <w:rsid w:val="0076506D"/>
    <w:rsid w:val="00765E55"/>
    <w:rsid w:val="007673DD"/>
    <w:rsid w:val="0076764B"/>
    <w:rsid w:val="00770D79"/>
    <w:rsid w:val="00771AF3"/>
    <w:rsid w:val="007728E0"/>
    <w:rsid w:val="00772DAE"/>
    <w:rsid w:val="00774BFF"/>
    <w:rsid w:val="00774CF7"/>
    <w:rsid w:val="007755DC"/>
    <w:rsid w:val="007756DC"/>
    <w:rsid w:val="0077640B"/>
    <w:rsid w:val="00776C66"/>
    <w:rsid w:val="007775FA"/>
    <w:rsid w:val="007806FE"/>
    <w:rsid w:val="00784477"/>
    <w:rsid w:val="00790100"/>
    <w:rsid w:val="00790813"/>
    <w:rsid w:val="00790AAA"/>
    <w:rsid w:val="00790AD2"/>
    <w:rsid w:val="00791E87"/>
    <w:rsid w:val="007920CA"/>
    <w:rsid w:val="0079231F"/>
    <w:rsid w:val="00792915"/>
    <w:rsid w:val="007931D8"/>
    <w:rsid w:val="0079530A"/>
    <w:rsid w:val="007966FB"/>
    <w:rsid w:val="00796C04"/>
    <w:rsid w:val="00796D91"/>
    <w:rsid w:val="0079788C"/>
    <w:rsid w:val="007978CC"/>
    <w:rsid w:val="00797B8B"/>
    <w:rsid w:val="007A180A"/>
    <w:rsid w:val="007A277A"/>
    <w:rsid w:val="007A2DC7"/>
    <w:rsid w:val="007A377E"/>
    <w:rsid w:val="007A3D82"/>
    <w:rsid w:val="007A59DA"/>
    <w:rsid w:val="007A76E7"/>
    <w:rsid w:val="007A7CB5"/>
    <w:rsid w:val="007B05DD"/>
    <w:rsid w:val="007B0852"/>
    <w:rsid w:val="007B114D"/>
    <w:rsid w:val="007B18E1"/>
    <w:rsid w:val="007B19A0"/>
    <w:rsid w:val="007B19B1"/>
    <w:rsid w:val="007B25E7"/>
    <w:rsid w:val="007B2880"/>
    <w:rsid w:val="007B4619"/>
    <w:rsid w:val="007B472C"/>
    <w:rsid w:val="007B58D0"/>
    <w:rsid w:val="007B6662"/>
    <w:rsid w:val="007C1131"/>
    <w:rsid w:val="007C3363"/>
    <w:rsid w:val="007C5C47"/>
    <w:rsid w:val="007C675B"/>
    <w:rsid w:val="007C6786"/>
    <w:rsid w:val="007C7ABA"/>
    <w:rsid w:val="007D0594"/>
    <w:rsid w:val="007D06D4"/>
    <w:rsid w:val="007D07A1"/>
    <w:rsid w:val="007D19BE"/>
    <w:rsid w:val="007D279C"/>
    <w:rsid w:val="007D29A0"/>
    <w:rsid w:val="007D31F0"/>
    <w:rsid w:val="007D3241"/>
    <w:rsid w:val="007D38F8"/>
    <w:rsid w:val="007D4109"/>
    <w:rsid w:val="007D4164"/>
    <w:rsid w:val="007D41DC"/>
    <w:rsid w:val="007D502B"/>
    <w:rsid w:val="007D551C"/>
    <w:rsid w:val="007D5F50"/>
    <w:rsid w:val="007D656A"/>
    <w:rsid w:val="007D6571"/>
    <w:rsid w:val="007D78E2"/>
    <w:rsid w:val="007E4169"/>
    <w:rsid w:val="007E54D5"/>
    <w:rsid w:val="007E609D"/>
    <w:rsid w:val="007E6443"/>
    <w:rsid w:val="007E7802"/>
    <w:rsid w:val="007F08BD"/>
    <w:rsid w:val="007F0E4A"/>
    <w:rsid w:val="007F2496"/>
    <w:rsid w:val="007F41DB"/>
    <w:rsid w:val="007F56D5"/>
    <w:rsid w:val="007F57F7"/>
    <w:rsid w:val="007F62B6"/>
    <w:rsid w:val="007F72E5"/>
    <w:rsid w:val="007F7933"/>
    <w:rsid w:val="00800C86"/>
    <w:rsid w:val="0080203D"/>
    <w:rsid w:val="008025AE"/>
    <w:rsid w:val="00803FAE"/>
    <w:rsid w:val="008056AF"/>
    <w:rsid w:val="008058D5"/>
    <w:rsid w:val="00810CCA"/>
    <w:rsid w:val="008110EE"/>
    <w:rsid w:val="0081142E"/>
    <w:rsid w:val="008117A1"/>
    <w:rsid w:val="00811B48"/>
    <w:rsid w:val="00812620"/>
    <w:rsid w:val="00812C15"/>
    <w:rsid w:val="00813431"/>
    <w:rsid w:val="008135D9"/>
    <w:rsid w:val="008143D9"/>
    <w:rsid w:val="008164B1"/>
    <w:rsid w:val="00816C86"/>
    <w:rsid w:val="00817784"/>
    <w:rsid w:val="0081788C"/>
    <w:rsid w:val="0082038C"/>
    <w:rsid w:val="00820A99"/>
    <w:rsid w:val="0082218F"/>
    <w:rsid w:val="0082220E"/>
    <w:rsid w:val="0082365F"/>
    <w:rsid w:val="00823939"/>
    <w:rsid w:val="0082452D"/>
    <w:rsid w:val="00824C88"/>
    <w:rsid w:val="00825DC0"/>
    <w:rsid w:val="008271AB"/>
    <w:rsid w:val="0082774C"/>
    <w:rsid w:val="00827EF6"/>
    <w:rsid w:val="00830A0B"/>
    <w:rsid w:val="00830EE9"/>
    <w:rsid w:val="0083115C"/>
    <w:rsid w:val="00831800"/>
    <w:rsid w:val="00831AD7"/>
    <w:rsid w:val="008320CB"/>
    <w:rsid w:val="00832240"/>
    <w:rsid w:val="00833E55"/>
    <w:rsid w:val="0083436D"/>
    <w:rsid w:val="00834376"/>
    <w:rsid w:val="008345FE"/>
    <w:rsid w:val="00834BF3"/>
    <w:rsid w:val="0083534C"/>
    <w:rsid w:val="00835D53"/>
    <w:rsid w:val="00836E59"/>
    <w:rsid w:val="00837368"/>
    <w:rsid w:val="008375FC"/>
    <w:rsid w:val="00837A9C"/>
    <w:rsid w:val="008402EB"/>
    <w:rsid w:val="00840A01"/>
    <w:rsid w:val="00841393"/>
    <w:rsid w:val="00843334"/>
    <w:rsid w:val="00843709"/>
    <w:rsid w:val="00843CC0"/>
    <w:rsid w:val="008459FB"/>
    <w:rsid w:val="00847648"/>
    <w:rsid w:val="00847C82"/>
    <w:rsid w:val="00847D85"/>
    <w:rsid w:val="008511EB"/>
    <w:rsid w:val="0085145D"/>
    <w:rsid w:val="00851DD1"/>
    <w:rsid w:val="00854956"/>
    <w:rsid w:val="00854CC1"/>
    <w:rsid w:val="00855209"/>
    <w:rsid w:val="008554DE"/>
    <w:rsid w:val="00855F93"/>
    <w:rsid w:val="00857D06"/>
    <w:rsid w:val="00860CC5"/>
    <w:rsid w:val="00861836"/>
    <w:rsid w:val="00862F40"/>
    <w:rsid w:val="00863F07"/>
    <w:rsid w:val="00864FF9"/>
    <w:rsid w:val="00865E56"/>
    <w:rsid w:val="0086622E"/>
    <w:rsid w:val="00867486"/>
    <w:rsid w:val="008676D5"/>
    <w:rsid w:val="00867EC3"/>
    <w:rsid w:val="00870138"/>
    <w:rsid w:val="00871599"/>
    <w:rsid w:val="00873F8D"/>
    <w:rsid w:val="00874FCE"/>
    <w:rsid w:val="008756F1"/>
    <w:rsid w:val="0087578B"/>
    <w:rsid w:val="008757FB"/>
    <w:rsid w:val="00875D21"/>
    <w:rsid w:val="008762F0"/>
    <w:rsid w:val="0087634B"/>
    <w:rsid w:val="00876360"/>
    <w:rsid w:val="00876CC7"/>
    <w:rsid w:val="0087772F"/>
    <w:rsid w:val="0088106C"/>
    <w:rsid w:val="00881112"/>
    <w:rsid w:val="00882C82"/>
    <w:rsid w:val="008832F2"/>
    <w:rsid w:val="0088412F"/>
    <w:rsid w:val="008862EB"/>
    <w:rsid w:val="00886EDC"/>
    <w:rsid w:val="00891A5E"/>
    <w:rsid w:val="00891C05"/>
    <w:rsid w:val="008922B9"/>
    <w:rsid w:val="0089255A"/>
    <w:rsid w:val="00892BD2"/>
    <w:rsid w:val="00892D7E"/>
    <w:rsid w:val="008930F2"/>
    <w:rsid w:val="0089320D"/>
    <w:rsid w:val="00893690"/>
    <w:rsid w:val="00894C58"/>
    <w:rsid w:val="00894CB7"/>
    <w:rsid w:val="008976F9"/>
    <w:rsid w:val="008A00D0"/>
    <w:rsid w:val="008A058A"/>
    <w:rsid w:val="008A0E89"/>
    <w:rsid w:val="008A1335"/>
    <w:rsid w:val="008A1D39"/>
    <w:rsid w:val="008A1E6E"/>
    <w:rsid w:val="008A370B"/>
    <w:rsid w:val="008A43EA"/>
    <w:rsid w:val="008A4A01"/>
    <w:rsid w:val="008A71C9"/>
    <w:rsid w:val="008A7FEE"/>
    <w:rsid w:val="008B15E1"/>
    <w:rsid w:val="008B24EA"/>
    <w:rsid w:val="008B435D"/>
    <w:rsid w:val="008B4592"/>
    <w:rsid w:val="008B717F"/>
    <w:rsid w:val="008C025A"/>
    <w:rsid w:val="008C1455"/>
    <w:rsid w:val="008C1FAB"/>
    <w:rsid w:val="008C2D0E"/>
    <w:rsid w:val="008C2DD8"/>
    <w:rsid w:val="008C4C2D"/>
    <w:rsid w:val="008C5325"/>
    <w:rsid w:val="008C6699"/>
    <w:rsid w:val="008D06FF"/>
    <w:rsid w:val="008D35C5"/>
    <w:rsid w:val="008D4F83"/>
    <w:rsid w:val="008E1E5D"/>
    <w:rsid w:val="008E257E"/>
    <w:rsid w:val="008E4FA9"/>
    <w:rsid w:val="008E4FCE"/>
    <w:rsid w:val="008E5AF8"/>
    <w:rsid w:val="008E5B29"/>
    <w:rsid w:val="008E6628"/>
    <w:rsid w:val="008F2BC1"/>
    <w:rsid w:val="008F51B9"/>
    <w:rsid w:val="008F54C0"/>
    <w:rsid w:val="008F6D5B"/>
    <w:rsid w:val="008F70AC"/>
    <w:rsid w:val="008F7FF8"/>
    <w:rsid w:val="00902844"/>
    <w:rsid w:val="009040F7"/>
    <w:rsid w:val="00904D70"/>
    <w:rsid w:val="00904F15"/>
    <w:rsid w:val="00905BCF"/>
    <w:rsid w:val="00912252"/>
    <w:rsid w:val="009124F7"/>
    <w:rsid w:val="00912B8A"/>
    <w:rsid w:val="00912FC1"/>
    <w:rsid w:val="00916740"/>
    <w:rsid w:val="00916D8E"/>
    <w:rsid w:val="0091764E"/>
    <w:rsid w:val="00917E4C"/>
    <w:rsid w:val="00921708"/>
    <w:rsid w:val="00921A71"/>
    <w:rsid w:val="0092291A"/>
    <w:rsid w:val="00923DA2"/>
    <w:rsid w:val="00924EA3"/>
    <w:rsid w:val="00925055"/>
    <w:rsid w:val="009251BF"/>
    <w:rsid w:val="0092594D"/>
    <w:rsid w:val="009266E9"/>
    <w:rsid w:val="00927ECD"/>
    <w:rsid w:val="009309E3"/>
    <w:rsid w:val="00932420"/>
    <w:rsid w:val="00933535"/>
    <w:rsid w:val="00933DBD"/>
    <w:rsid w:val="00935700"/>
    <w:rsid w:val="0093736A"/>
    <w:rsid w:val="00941721"/>
    <w:rsid w:val="00941825"/>
    <w:rsid w:val="00943CEE"/>
    <w:rsid w:val="009448F2"/>
    <w:rsid w:val="00945842"/>
    <w:rsid w:val="009459A8"/>
    <w:rsid w:val="00947D08"/>
    <w:rsid w:val="009507F9"/>
    <w:rsid w:val="00950D03"/>
    <w:rsid w:val="00951E28"/>
    <w:rsid w:val="00952345"/>
    <w:rsid w:val="009530F6"/>
    <w:rsid w:val="00954422"/>
    <w:rsid w:val="0095494E"/>
    <w:rsid w:val="009564A5"/>
    <w:rsid w:val="00956DD1"/>
    <w:rsid w:val="00957BDB"/>
    <w:rsid w:val="00957D44"/>
    <w:rsid w:val="00961902"/>
    <w:rsid w:val="00961BF0"/>
    <w:rsid w:val="00961DB1"/>
    <w:rsid w:val="0096210B"/>
    <w:rsid w:val="009622C3"/>
    <w:rsid w:val="00962EE8"/>
    <w:rsid w:val="0096460D"/>
    <w:rsid w:val="00964BEA"/>
    <w:rsid w:val="00965F08"/>
    <w:rsid w:val="009666BB"/>
    <w:rsid w:val="0096681A"/>
    <w:rsid w:val="0096744C"/>
    <w:rsid w:val="009677D1"/>
    <w:rsid w:val="00970948"/>
    <w:rsid w:val="00970D06"/>
    <w:rsid w:val="00973132"/>
    <w:rsid w:val="009736AD"/>
    <w:rsid w:val="00973F2A"/>
    <w:rsid w:val="00977D4E"/>
    <w:rsid w:val="0098109D"/>
    <w:rsid w:val="009810C4"/>
    <w:rsid w:val="00981C70"/>
    <w:rsid w:val="009824D5"/>
    <w:rsid w:val="00982E24"/>
    <w:rsid w:val="00983758"/>
    <w:rsid w:val="0098416C"/>
    <w:rsid w:val="00984407"/>
    <w:rsid w:val="00985C77"/>
    <w:rsid w:val="0098640F"/>
    <w:rsid w:val="00986C56"/>
    <w:rsid w:val="00986F6B"/>
    <w:rsid w:val="00990DB3"/>
    <w:rsid w:val="00992F40"/>
    <w:rsid w:val="00993297"/>
    <w:rsid w:val="00993488"/>
    <w:rsid w:val="009961B9"/>
    <w:rsid w:val="009977DB"/>
    <w:rsid w:val="00997B54"/>
    <w:rsid w:val="00997C7E"/>
    <w:rsid w:val="009A30C6"/>
    <w:rsid w:val="009A7665"/>
    <w:rsid w:val="009A7C92"/>
    <w:rsid w:val="009A7FC1"/>
    <w:rsid w:val="009B05FD"/>
    <w:rsid w:val="009B1526"/>
    <w:rsid w:val="009B298A"/>
    <w:rsid w:val="009B33C0"/>
    <w:rsid w:val="009B348A"/>
    <w:rsid w:val="009B3C6F"/>
    <w:rsid w:val="009B3E62"/>
    <w:rsid w:val="009B3EA3"/>
    <w:rsid w:val="009B4342"/>
    <w:rsid w:val="009B51EF"/>
    <w:rsid w:val="009B5ABE"/>
    <w:rsid w:val="009B64C9"/>
    <w:rsid w:val="009B6C58"/>
    <w:rsid w:val="009B72F5"/>
    <w:rsid w:val="009B7859"/>
    <w:rsid w:val="009C01BF"/>
    <w:rsid w:val="009C0425"/>
    <w:rsid w:val="009C448A"/>
    <w:rsid w:val="009C650F"/>
    <w:rsid w:val="009C65E2"/>
    <w:rsid w:val="009C6629"/>
    <w:rsid w:val="009C6A87"/>
    <w:rsid w:val="009C71B2"/>
    <w:rsid w:val="009C71FC"/>
    <w:rsid w:val="009D00FD"/>
    <w:rsid w:val="009D030F"/>
    <w:rsid w:val="009D0E94"/>
    <w:rsid w:val="009D15B4"/>
    <w:rsid w:val="009D36AC"/>
    <w:rsid w:val="009D4B24"/>
    <w:rsid w:val="009E02B3"/>
    <w:rsid w:val="009E1A58"/>
    <w:rsid w:val="009E2849"/>
    <w:rsid w:val="009E31A8"/>
    <w:rsid w:val="009E3349"/>
    <w:rsid w:val="009E4004"/>
    <w:rsid w:val="009E474E"/>
    <w:rsid w:val="009E47BF"/>
    <w:rsid w:val="009E4930"/>
    <w:rsid w:val="009E5563"/>
    <w:rsid w:val="009E6D87"/>
    <w:rsid w:val="009E6F23"/>
    <w:rsid w:val="009E7DC8"/>
    <w:rsid w:val="009F361E"/>
    <w:rsid w:val="009F363F"/>
    <w:rsid w:val="009F3D2F"/>
    <w:rsid w:val="009F408F"/>
    <w:rsid w:val="009F5F0A"/>
    <w:rsid w:val="009F63FD"/>
    <w:rsid w:val="009F6FE0"/>
    <w:rsid w:val="00A02A48"/>
    <w:rsid w:val="00A03323"/>
    <w:rsid w:val="00A0461A"/>
    <w:rsid w:val="00A047C7"/>
    <w:rsid w:val="00A048C0"/>
    <w:rsid w:val="00A04E11"/>
    <w:rsid w:val="00A04FD7"/>
    <w:rsid w:val="00A058C7"/>
    <w:rsid w:val="00A05B72"/>
    <w:rsid w:val="00A06037"/>
    <w:rsid w:val="00A068CC"/>
    <w:rsid w:val="00A07B78"/>
    <w:rsid w:val="00A10172"/>
    <w:rsid w:val="00A1030C"/>
    <w:rsid w:val="00A1036C"/>
    <w:rsid w:val="00A1216C"/>
    <w:rsid w:val="00A13CE0"/>
    <w:rsid w:val="00A13F59"/>
    <w:rsid w:val="00A14BD2"/>
    <w:rsid w:val="00A15612"/>
    <w:rsid w:val="00A16B23"/>
    <w:rsid w:val="00A208E2"/>
    <w:rsid w:val="00A223D9"/>
    <w:rsid w:val="00A227DB"/>
    <w:rsid w:val="00A22900"/>
    <w:rsid w:val="00A231E7"/>
    <w:rsid w:val="00A23516"/>
    <w:rsid w:val="00A23C05"/>
    <w:rsid w:val="00A260EF"/>
    <w:rsid w:val="00A27D58"/>
    <w:rsid w:val="00A30968"/>
    <w:rsid w:val="00A30BBC"/>
    <w:rsid w:val="00A30E2B"/>
    <w:rsid w:val="00A32ACE"/>
    <w:rsid w:val="00A32AE2"/>
    <w:rsid w:val="00A3301A"/>
    <w:rsid w:val="00A33556"/>
    <w:rsid w:val="00A3403D"/>
    <w:rsid w:val="00A3459E"/>
    <w:rsid w:val="00A34894"/>
    <w:rsid w:val="00A368E0"/>
    <w:rsid w:val="00A37650"/>
    <w:rsid w:val="00A40FE5"/>
    <w:rsid w:val="00A41D06"/>
    <w:rsid w:val="00A42B55"/>
    <w:rsid w:val="00A437F5"/>
    <w:rsid w:val="00A4474B"/>
    <w:rsid w:val="00A4587D"/>
    <w:rsid w:val="00A45D3D"/>
    <w:rsid w:val="00A46CD5"/>
    <w:rsid w:val="00A46F01"/>
    <w:rsid w:val="00A511ED"/>
    <w:rsid w:val="00A51A41"/>
    <w:rsid w:val="00A51C3C"/>
    <w:rsid w:val="00A51F72"/>
    <w:rsid w:val="00A52DD0"/>
    <w:rsid w:val="00A5447B"/>
    <w:rsid w:val="00A545AD"/>
    <w:rsid w:val="00A57350"/>
    <w:rsid w:val="00A5787D"/>
    <w:rsid w:val="00A645B8"/>
    <w:rsid w:val="00A64F09"/>
    <w:rsid w:val="00A65171"/>
    <w:rsid w:val="00A66272"/>
    <w:rsid w:val="00A70DF8"/>
    <w:rsid w:val="00A71891"/>
    <w:rsid w:val="00A7396C"/>
    <w:rsid w:val="00A74199"/>
    <w:rsid w:val="00A7444C"/>
    <w:rsid w:val="00A74DB7"/>
    <w:rsid w:val="00A757FF"/>
    <w:rsid w:val="00A75A62"/>
    <w:rsid w:val="00A8199F"/>
    <w:rsid w:val="00A84B24"/>
    <w:rsid w:val="00A85988"/>
    <w:rsid w:val="00A859CC"/>
    <w:rsid w:val="00A86A94"/>
    <w:rsid w:val="00A87906"/>
    <w:rsid w:val="00A91B2A"/>
    <w:rsid w:val="00A920EB"/>
    <w:rsid w:val="00A926FB"/>
    <w:rsid w:val="00A92D6D"/>
    <w:rsid w:val="00A934C0"/>
    <w:rsid w:val="00A936C6"/>
    <w:rsid w:val="00A94812"/>
    <w:rsid w:val="00A95200"/>
    <w:rsid w:val="00A957CF"/>
    <w:rsid w:val="00A969CB"/>
    <w:rsid w:val="00A96A97"/>
    <w:rsid w:val="00A96D3F"/>
    <w:rsid w:val="00A9739A"/>
    <w:rsid w:val="00A9767E"/>
    <w:rsid w:val="00AA020B"/>
    <w:rsid w:val="00AA14D9"/>
    <w:rsid w:val="00AA22B5"/>
    <w:rsid w:val="00AA251B"/>
    <w:rsid w:val="00AA2AA3"/>
    <w:rsid w:val="00AA3A1E"/>
    <w:rsid w:val="00AA57E4"/>
    <w:rsid w:val="00AA5DB5"/>
    <w:rsid w:val="00AA6E50"/>
    <w:rsid w:val="00AB059A"/>
    <w:rsid w:val="00AB0D35"/>
    <w:rsid w:val="00AB1048"/>
    <w:rsid w:val="00AB1434"/>
    <w:rsid w:val="00AB2B94"/>
    <w:rsid w:val="00AB5C96"/>
    <w:rsid w:val="00AB7B41"/>
    <w:rsid w:val="00AC2060"/>
    <w:rsid w:val="00AC2819"/>
    <w:rsid w:val="00AC2AE4"/>
    <w:rsid w:val="00AC2BBC"/>
    <w:rsid w:val="00AC3ECE"/>
    <w:rsid w:val="00AC62B6"/>
    <w:rsid w:val="00AC7D2E"/>
    <w:rsid w:val="00AD0DA7"/>
    <w:rsid w:val="00AD174A"/>
    <w:rsid w:val="00AD2876"/>
    <w:rsid w:val="00AD36A3"/>
    <w:rsid w:val="00AD52ED"/>
    <w:rsid w:val="00AD5D78"/>
    <w:rsid w:val="00AD73D6"/>
    <w:rsid w:val="00AD7987"/>
    <w:rsid w:val="00AD7DE8"/>
    <w:rsid w:val="00AE0BCF"/>
    <w:rsid w:val="00AE0D9D"/>
    <w:rsid w:val="00AE1699"/>
    <w:rsid w:val="00AE29A5"/>
    <w:rsid w:val="00AE3086"/>
    <w:rsid w:val="00AE330B"/>
    <w:rsid w:val="00AE4AF5"/>
    <w:rsid w:val="00AE697B"/>
    <w:rsid w:val="00AE6DC4"/>
    <w:rsid w:val="00AE6E47"/>
    <w:rsid w:val="00AE794D"/>
    <w:rsid w:val="00AE7C85"/>
    <w:rsid w:val="00AF389B"/>
    <w:rsid w:val="00AF74E5"/>
    <w:rsid w:val="00B00965"/>
    <w:rsid w:val="00B031FD"/>
    <w:rsid w:val="00B035C5"/>
    <w:rsid w:val="00B035E1"/>
    <w:rsid w:val="00B03696"/>
    <w:rsid w:val="00B040DB"/>
    <w:rsid w:val="00B05439"/>
    <w:rsid w:val="00B06003"/>
    <w:rsid w:val="00B06146"/>
    <w:rsid w:val="00B072FF"/>
    <w:rsid w:val="00B10D48"/>
    <w:rsid w:val="00B11B19"/>
    <w:rsid w:val="00B14CBB"/>
    <w:rsid w:val="00B15A74"/>
    <w:rsid w:val="00B15E5C"/>
    <w:rsid w:val="00B17285"/>
    <w:rsid w:val="00B17828"/>
    <w:rsid w:val="00B179FC"/>
    <w:rsid w:val="00B206FF"/>
    <w:rsid w:val="00B20BB3"/>
    <w:rsid w:val="00B229E1"/>
    <w:rsid w:val="00B239F7"/>
    <w:rsid w:val="00B24728"/>
    <w:rsid w:val="00B26E41"/>
    <w:rsid w:val="00B275B6"/>
    <w:rsid w:val="00B27F9D"/>
    <w:rsid w:val="00B3011C"/>
    <w:rsid w:val="00B30239"/>
    <w:rsid w:val="00B30272"/>
    <w:rsid w:val="00B31695"/>
    <w:rsid w:val="00B31B5C"/>
    <w:rsid w:val="00B33EC3"/>
    <w:rsid w:val="00B35224"/>
    <w:rsid w:val="00B3543D"/>
    <w:rsid w:val="00B36A12"/>
    <w:rsid w:val="00B36DAB"/>
    <w:rsid w:val="00B40043"/>
    <w:rsid w:val="00B40A45"/>
    <w:rsid w:val="00B40EFB"/>
    <w:rsid w:val="00B41631"/>
    <w:rsid w:val="00B41713"/>
    <w:rsid w:val="00B4410B"/>
    <w:rsid w:val="00B46F09"/>
    <w:rsid w:val="00B47FC8"/>
    <w:rsid w:val="00B50F93"/>
    <w:rsid w:val="00B5405F"/>
    <w:rsid w:val="00B55263"/>
    <w:rsid w:val="00B55407"/>
    <w:rsid w:val="00B6097B"/>
    <w:rsid w:val="00B61962"/>
    <w:rsid w:val="00B64140"/>
    <w:rsid w:val="00B64BA2"/>
    <w:rsid w:val="00B65816"/>
    <w:rsid w:val="00B65CEF"/>
    <w:rsid w:val="00B6797A"/>
    <w:rsid w:val="00B67A5D"/>
    <w:rsid w:val="00B7009F"/>
    <w:rsid w:val="00B701FF"/>
    <w:rsid w:val="00B7153F"/>
    <w:rsid w:val="00B719C6"/>
    <w:rsid w:val="00B72AEC"/>
    <w:rsid w:val="00B73068"/>
    <w:rsid w:val="00B745D9"/>
    <w:rsid w:val="00B74D9F"/>
    <w:rsid w:val="00B74E9E"/>
    <w:rsid w:val="00B75BA4"/>
    <w:rsid w:val="00B75E59"/>
    <w:rsid w:val="00B766CE"/>
    <w:rsid w:val="00B80312"/>
    <w:rsid w:val="00B80F4C"/>
    <w:rsid w:val="00B838CE"/>
    <w:rsid w:val="00B848E6"/>
    <w:rsid w:val="00B84D1C"/>
    <w:rsid w:val="00B855E2"/>
    <w:rsid w:val="00B85835"/>
    <w:rsid w:val="00B90328"/>
    <w:rsid w:val="00B90927"/>
    <w:rsid w:val="00B916D8"/>
    <w:rsid w:val="00B9342C"/>
    <w:rsid w:val="00B9399E"/>
    <w:rsid w:val="00B93E38"/>
    <w:rsid w:val="00B9435E"/>
    <w:rsid w:val="00B956F4"/>
    <w:rsid w:val="00B95764"/>
    <w:rsid w:val="00B96EB2"/>
    <w:rsid w:val="00B97AB5"/>
    <w:rsid w:val="00BA0FD3"/>
    <w:rsid w:val="00BA1FE3"/>
    <w:rsid w:val="00BA2813"/>
    <w:rsid w:val="00BA2C99"/>
    <w:rsid w:val="00BA3293"/>
    <w:rsid w:val="00BA4867"/>
    <w:rsid w:val="00BA4F7F"/>
    <w:rsid w:val="00BA6BE1"/>
    <w:rsid w:val="00BA6C43"/>
    <w:rsid w:val="00BA6DAA"/>
    <w:rsid w:val="00BA70B7"/>
    <w:rsid w:val="00BB044A"/>
    <w:rsid w:val="00BB056A"/>
    <w:rsid w:val="00BB181C"/>
    <w:rsid w:val="00BB1E09"/>
    <w:rsid w:val="00BB1F95"/>
    <w:rsid w:val="00BB4670"/>
    <w:rsid w:val="00BB5755"/>
    <w:rsid w:val="00BB5F9D"/>
    <w:rsid w:val="00BB78F8"/>
    <w:rsid w:val="00BC17C2"/>
    <w:rsid w:val="00BC309D"/>
    <w:rsid w:val="00BC3E14"/>
    <w:rsid w:val="00BC5F7B"/>
    <w:rsid w:val="00BC67FC"/>
    <w:rsid w:val="00BC6D14"/>
    <w:rsid w:val="00BD0240"/>
    <w:rsid w:val="00BD0770"/>
    <w:rsid w:val="00BD0B10"/>
    <w:rsid w:val="00BD30E1"/>
    <w:rsid w:val="00BD32D7"/>
    <w:rsid w:val="00BD3C03"/>
    <w:rsid w:val="00BD4E0C"/>
    <w:rsid w:val="00BD71FB"/>
    <w:rsid w:val="00BD7593"/>
    <w:rsid w:val="00BD7850"/>
    <w:rsid w:val="00BE0A28"/>
    <w:rsid w:val="00BE0BDF"/>
    <w:rsid w:val="00BE1DA6"/>
    <w:rsid w:val="00BE3AB8"/>
    <w:rsid w:val="00BE484F"/>
    <w:rsid w:val="00BE5413"/>
    <w:rsid w:val="00BE78DC"/>
    <w:rsid w:val="00BE7B87"/>
    <w:rsid w:val="00BF2A47"/>
    <w:rsid w:val="00BF2C59"/>
    <w:rsid w:val="00BF4DA4"/>
    <w:rsid w:val="00BF5925"/>
    <w:rsid w:val="00BF7616"/>
    <w:rsid w:val="00C00DEB"/>
    <w:rsid w:val="00C014AE"/>
    <w:rsid w:val="00C02841"/>
    <w:rsid w:val="00C030E8"/>
    <w:rsid w:val="00C0339A"/>
    <w:rsid w:val="00C03469"/>
    <w:rsid w:val="00C037A4"/>
    <w:rsid w:val="00C03B2A"/>
    <w:rsid w:val="00C04DD3"/>
    <w:rsid w:val="00C070EF"/>
    <w:rsid w:val="00C074F5"/>
    <w:rsid w:val="00C111CA"/>
    <w:rsid w:val="00C11DD9"/>
    <w:rsid w:val="00C11E80"/>
    <w:rsid w:val="00C12B8A"/>
    <w:rsid w:val="00C13B4F"/>
    <w:rsid w:val="00C147F5"/>
    <w:rsid w:val="00C148CF"/>
    <w:rsid w:val="00C15E70"/>
    <w:rsid w:val="00C15EDF"/>
    <w:rsid w:val="00C16BE7"/>
    <w:rsid w:val="00C1713B"/>
    <w:rsid w:val="00C20F12"/>
    <w:rsid w:val="00C212A2"/>
    <w:rsid w:val="00C22146"/>
    <w:rsid w:val="00C22BC0"/>
    <w:rsid w:val="00C23150"/>
    <w:rsid w:val="00C23D0D"/>
    <w:rsid w:val="00C2438E"/>
    <w:rsid w:val="00C243A5"/>
    <w:rsid w:val="00C251F7"/>
    <w:rsid w:val="00C256CC"/>
    <w:rsid w:val="00C27E57"/>
    <w:rsid w:val="00C30030"/>
    <w:rsid w:val="00C30395"/>
    <w:rsid w:val="00C30DFB"/>
    <w:rsid w:val="00C31E54"/>
    <w:rsid w:val="00C325AC"/>
    <w:rsid w:val="00C347FC"/>
    <w:rsid w:val="00C35AD0"/>
    <w:rsid w:val="00C36022"/>
    <w:rsid w:val="00C36BE2"/>
    <w:rsid w:val="00C3795C"/>
    <w:rsid w:val="00C37E74"/>
    <w:rsid w:val="00C37F66"/>
    <w:rsid w:val="00C4006A"/>
    <w:rsid w:val="00C40628"/>
    <w:rsid w:val="00C40A4F"/>
    <w:rsid w:val="00C42D10"/>
    <w:rsid w:val="00C42D11"/>
    <w:rsid w:val="00C43DBF"/>
    <w:rsid w:val="00C44481"/>
    <w:rsid w:val="00C4486D"/>
    <w:rsid w:val="00C45300"/>
    <w:rsid w:val="00C453FB"/>
    <w:rsid w:val="00C4788D"/>
    <w:rsid w:val="00C50F46"/>
    <w:rsid w:val="00C51EC7"/>
    <w:rsid w:val="00C546C3"/>
    <w:rsid w:val="00C55385"/>
    <w:rsid w:val="00C55B3C"/>
    <w:rsid w:val="00C5664E"/>
    <w:rsid w:val="00C56BFE"/>
    <w:rsid w:val="00C5788C"/>
    <w:rsid w:val="00C6132C"/>
    <w:rsid w:val="00C62597"/>
    <w:rsid w:val="00C63057"/>
    <w:rsid w:val="00C63199"/>
    <w:rsid w:val="00C63922"/>
    <w:rsid w:val="00C656BD"/>
    <w:rsid w:val="00C65775"/>
    <w:rsid w:val="00C713E1"/>
    <w:rsid w:val="00C72464"/>
    <w:rsid w:val="00C72559"/>
    <w:rsid w:val="00C72688"/>
    <w:rsid w:val="00C74D90"/>
    <w:rsid w:val="00C76845"/>
    <w:rsid w:val="00C80D1F"/>
    <w:rsid w:val="00C81B97"/>
    <w:rsid w:val="00C81E35"/>
    <w:rsid w:val="00C823DD"/>
    <w:rsid w:val="00C82E41"/>
    <w:rsid w:val="00C83149"/>
    <w:rsid w:val="00C8388F"/>
    <w:rsid w:val="00C8438E"/>
    <w:rsid w:val="00C86A74"/>
    <w:rsid w:val="00C87302"/>
    <w:rsid w:val="00C8765B"/>
    <w:rsid w:val="00C9083C"/>
    <w:rsid w:val="00C91D9E"/>
    <w:rsid w:val="00C93B80"/>
    <w:rsid w:val="00C94E51"/>
    <w:rsid w:val="00C95CBB"/>
    <w:rsid w:val="00C95FC3"/>
    <w:rsid w:val="00C97834"/>
    <w:rsid w:val="00CA05E9"/>
    <w:rsid w:val="00CA196F"/>
    <w:rsid w:val="00CA1A6F"/>
    <w:rsid w:val="00CA1ACF"/>
    <w:rsid w:val="00CA5065"/>
    <w:rsid w:val="00CA54A4"/>
    <w:rsid w:val="00CA6A06"/>
    <w:rsid w:val="00CA6B89"/>
    <w:rsid w:val="00CB05D0"/>
    <w:rsid w:val="00CB0EA7"/>
    <w:rsid w:val="00CB1C9A"/>
    <w:rsid w:val="00CB20C4"/>
    <w:rsid w:val="00CB2D6B"/>
    <w:rsid w:val="00CB2F01"/>
    <w:rsid w:val="00CB3037"/>
    <w:rsid w:val="00CB49E7"/>
    <w:rsid w:val="00CB5287"/>
    <w:rsid w:val="00CB52B6"/>
    <w:rsid w:val="00CB5B3F"/>
    <w:rsid w:val="00CB5D67"/>
    <w:rsid w:val="00CB64F7"/>
    <w:rsid w:val="00CB691A"/>
    <w:rsid w:val="00CB7528"/>
    <w:rsid w:val="00CC2794"/>
    <w:rsid w:val="00CC2AD3"/>
    <w:rsid w:val="00CC35D9"/>
    <w:rsid w:val="00CC362A"/>
    <w:rsid w:val="00CC43FF"/>
    <w:rsid w:val="00CC4EE5"/>
    <w:rsid w:val="00CD15DE"/>
    <w:rsid w:val="00CD1739"/>
    <w:rsid w:val="00CD570B"/>
    <w:rsid w:val="00CD61C0"/>
    <w:rsid w:val="00CD6A41"/>
    <w:rsid w:val="00CD77F7"/>
    <w:rsid w:val="00CD7FB2"/>
    <w:rsid w:val="00CE1AD2"/>
    <w:rsid w:val="00CE26EE"/>
    <w:rsid w:val="00CE37EB"/>
    <w:rsid w:val="00CE3E7F"/>
    <w:rsid w:val="00CE3FC3"/>
    <w:rsid w:val="00CE45D1"/>
    <w:rsid w:val="00CE4D0B"/>
    <w:rsid w:val="00CE67F7"/>
    <w:rsid w:val="00CE7B1F"/>
    <w:rsid w:val="00CE7D5F"/>
    <w:rsid w:val="00CF0274"/>
    <w:rsid w:val="00CF0E28"/>
    <w:rsid w:val="00CF1340"/>
    <w:rsid w:val="00CF134B"/>
    <w:rsid w:val="00CF269D"/>
    <w:rsid w:val="00CF367C"/>
    <w:rsid w:val="00CF3E72"/>
    <w:rsid w:val="00CF49CD"/>
    <w:rsid w:val="00CF4EF1"/>
    <w:rsid w:val="00CF55E2"/>
    <w:rsid w:val="00CF63C4"/>
    <w:rsid w:val="00CF69C8"/>
    <w:rsid w:val="00CF6BC1"/>
    <w:rsid w:val="00D0007C"/>
    <w:rsid w:val="00D010D2"/>
    <w:rsid w:val="00D01633"/>
    <w:rsid w:val="00D01654"/>
    <w:rsid w:val="00D02819"/>
    <w:rsid w:val="00D02BF1"/>
    <w:rsid w:val="00D0359C"/>
    <w:rsid w:val="00D03D01"/>
    <w:rsid w:val="00D04D56"/>
    <w:rsid w:val="00D05122"/>
    <w:rsid w:val="00D052C2"/>
    <w:rsid w:val="00D060EA"/>
    <w:rsid w:val="00D10257"/>
    <w:rsid w:val="00D1026D"/>
    <w:rsid w:val="00D10FA5"/>
    <w:rsid w:val="00D11916"/>
    <w:rsid w:val="00D11A63"/>
    <w:rsid w:val="00D11D18"/>
    <w:rsid w:val="00D1283E"/>
    <w:rsid w:val="00D1340E"/>
    <w:rsid w:val="00D14777"/>
    <w:rsid w:val="00D15F38"/>
    <w:rsid w:val="00D160D4"/>
    <w:rsid w:val="00D20518"/>
    <w:rsid w:val="00D20AB9"/>
    <w:rsid w:val="00D22403"/>
    <w:rsid w:val="00D22E5A"/>
    <w:rsid w:val="00D23520"/>
    <w:rsid w:val="00D244D0"/>
    <w:rsid w:val="00D25641"/>
    <w:rsid w:val="00D26656"/>
    <w:rsid w:val="00D26E3A"/>
    <w:rsid w:val="00D274EE"/>
    <w:rsid w:val="00D300EB"/>
    <w:rsid w:val="00D34E90"/>
    <w:rsid w:val="00D35829"/>
    <w:rsid w:val="00D411AD"/>
    <w:rsid w:val="00D41991"/>
    <w:rsid w:val="00D41D03"/>
    <w:rsid w:val="00D42B2F"/>
    <w:rsid w:val="00D43A02"/>
    <w:rsid w:val="00D459D0"/>
    <w:rsid w:val="00D460B1"/>
    <w:rsid w:val="00D46D23"/>
    <w:rsid w:val="00D5011F"/>
    <w:rsid w:val="00D51B5A"/>
    <w:rsid w:val="00D52B63"/>
    <w:rsid w:val="00D5443F"/>
    <w:rsid w:val="00D54537"/>
    <w:rsid w:val="00D5543E"/>
    <w:rsid w:val="00D55BFE"/>
    <w:rsid w:val="00D5631A"/>
    <w:rsid w:val="00D60577"/>
    <w:rsid w:val="00D61669"/>
    <w:rsid w:val="00D65181"/>
    <w:rsid w:val="00D66327"/>
    <w:rsid w:val="00D663FB"/>
    <w:rsid w:val="00D66F2A"/>
    <w:rsid w:val="00D673B7"/>
    <w:rsid w:val="00D70790"/>
    <w:rsid w:val="00D718C7"/>
    <w:rsid w:val="00D71C99"/>
    <w:rsid w:val="00D71D08"/>
    <w:rsid w:val="00D7330B"/>
    <w:rsid w:val="00D74A59"/>
    <w:rsid w:val="00D74D76"/>
    <w:rsid w:val="00D75904"/>
    <w:rsid w:val="00D76DC9"/>
    <w:rsid w:val="00D774FD"/>
    <w:rsid w:val="00D80A52"/>
    <w:rsid w:val="00D8163A"/>
    <w:rsid w:val="00D816A8"/>
    <w:rsid w:val="00D81C82"/>
    <w:rsid w:val="00D82360"/>
    <w:rsid w:val="00D82594"/>
    <w:rsid w:val="00D82A10"/>
    <w:rsid w:val="00D8437D"/>
    <w:rsid w:val="00D8451D"/>
    <w:rsid w:val="00D84A06"/>
    <w:rsid w:val="00D85935"/>
    <w:rsid w:val="00D876A3"/>
    <w:rsid w:val="00D9120C"/>
    <w:rsid w:val="00D92BCC"/>
    <w:rsid w:val="00D93C98"/>
    <w:rsid w:val="00D93FDA"/>
    <w:rsid w:val="00D94906"/>
    <w:rsid w:val="00D94A4B"/>
    <w:rsid w:val="00D951C8"/>
    <w:rsid w:val="00D95F48"/>
    <w:rsid w:val="00D9670F"/>
    <w:rsid w:val="00D96A64"/>
    <w:rsid w:val="00DA0089"/>
    <w:rsid w:val="00DA22A7"/>
    <w:rsid w:val="00DA2A16"/>
    <w:rsid w:val="00DA3AEE"/>
    <w:rsid w:val="00DA3FE0"/>
    <w:rsid w:val="00DA68F7"/>
    <w:rsid w:val="00DA79F2"/>
    <w:rsid w:val="00DA7A96"/>
    <w:rsid w:val="00DA7D0D"/>
    <w:rsid w:val="00DB1FA1"/>
    <w:rsid w:val="00DB22BF"/>
    <w:rsid w:val="00DB230E"/>
    <w:rsid w:val="00DB38C1"/>
    <w:rsid w:val="00DB4EF8"/>
    <w:rsid w:val="00DB5353"/>
    <w:rsid w:val="00DB678D"/>
    <w:rsid w:val="00DC1A6F"/>
    <w:rsid w:val="00DC1B4A"/>
    <w:rsid w:val="00DC1E24"/>
    <w:rsid w:val="00DC2CEE"/>
    <w:rsid w:val="00DC355F"/>
    <w:rsid w:val="00DC494D"/>
    <w:rsid w:val="00DC5330"/>
    <w:rsid w:val="00DC534C"/>
    <w:rsid w:val="00DC550C"/>
    <w:rsid w:val="00DC5C33"/>
    <w:rsid w:val="00DC5D81"/>
    <w:rsid w:val="00DC69FD"/>
    <w:rsid w:val="00DD0128"/>
    <w:rsid w:val="00DD0156"/>
    <w:rsid w:val="00DD5203"/>
    <w:rsid w:val="00DD563A"/>
    <w:rsid w:val="00DD65DE"/>
    <w:rsid w:val="00DD6F2E"/>
    <w:rsid w:val="00DE1306"/>
    <w:rsid w:val="00DE1340"/>
    <w:rsid w:val="00DE3267"/>
    <w:rsid w:val="00DE392F"/>
    <w:rsid w:val="00DE3C10"/>
    <w:rsid w:val="00DE4C55"/>
    <w:rsid w:val="00DE53F3"/>
    <w:rsid w:val="00DE6205"/>
    <w:rsid w:val="00DE688E"/>
    <w:rsid w:val="00DF1386"/>
    <w:rsid w:val="00DF1A82"/>
    <w:rsid w:val="00DF1AD4"/>
    <w:rsid w:val="00DF348B"/>
    <w:rsid w:val="00DF51CA"/>
    <w:rsid w:val="00DF56B2"/>
    <w:rsid w:val="00DF67CA"/>
    <w:rsid w:val="00DF7115"/>
    <w:rsid w:val="00DF74EE"/>
    <w:rsid w:val="00E00487"/>
    <w:rsid w:val="00E03395"/>
    <w:rsid w:val="00E0526B"/>
    <w:rsid w:val="00E06B74"/>
    <w:rsid w:val="00E073E5"/>
    <w:rsid w:val="00E079C5"/>
    <w:rsid w:val="00E127C8"/>
    <w:rsid w:val="00E133A6"/>
    <w:rsid w:val="00E14E05"/>
    <w:rsid w:val="00E14E76"/>
    <w:rsid w:val="00E165B1"/>
    <w:rsid w:val="00E16BCA"/>
    <w:rsid w:val="00E2016F"/>
    <w:rsid w:val="00E2146C"/>
    <w:rsid w:val="00E22222"/>
    <w:rsid w:val="00E22B2E"/>
    <w:rsid w:val="00E22BAD"/>
    <w:rsid w:val="00E2586D"/>
    <w:rsid w:val="00E26A5A"/>
    <w:rsid w:val="00E32457"/>
    <w:rsid w:val="00E32555"/>
    <w:rsid w:val="00E32824"/>
    <w:rsid w:val="00E32E13"/>
    <w:rsid w:val="00E335BE"/>
    <w:rsid w:val="00E33BF3"/>
    <w:rsid w:val="00E3428B"/>
    <w:rsid w:val="00E3532A"/>
    <w:rsid w:val="00E37345"/>
    <w:rsid w:val="00E377D0"/>
    <w:rsid w:val="00E42524"/>
    <w:rsid w:val="00E44C22"/>
    <w:rsid w:val="00E4511D"/>
    <w:rsid w:val="00E4547A"/>
    <w:rsid w:val="00E45A4D"/>
    <w:rsid w:val="00E46943"/>
    <w:rsid w:val="00E47268"/>
    <w:rsid w:val="00E5064D"/>
    <w:rsid w:val="00E51534"/>
    <w:rsid w:val="00E51A63"/>
    <w:rsid w:val="00E51C3C"/>
    <w:rsid w:val="00E52BDE"/>
    <w:rsid w:val="00E546AF"/>
    <w:rsid w:val="00E564D7"/>
    <w:rsid w:val="00E60C67"/>
    <w:rsid w:val="00E611FA"/>
    <w:rsid w:val="00E61735"/>
    <w:rsid w:val="00E61908"/>
    <w:rsid w:val="00E62A8D"/>
    <w:rsid w:val="00E64789"/>
    <w:rsid w:val="00E647A8"/>
    <w:rsid w:val="00E64A9B"/>
    <w:rsid w:val="00E665CC"/>
    <w:rsid w:val="00E708C4"/>
    <w:rsid w:val="00E71936"/>
    <w:rsid w:val="00E72AB4"/>
    <w:rsid w:val="00E74BBB"/>
    <w:rsid w:val="00E755CD"/>
    <w:rsid w:val="00E76D53"/>
    <w:rsid w:val="00E8036B"/>
    <w:rsid w:val="00E80F82"/>
    <w:rsid w:val="00E837F0"/>
    <w:rsid w:val="00E83B22"/>
    <w:rsid w:val="00E845D1"/>
    <w:rsid w:val="00E84608"/>
    <w:rsid w:val="00E84865"/>
    <w:rsid w:val="00E84BCE"/>
    <w:rsid w:val="00E85492"/>
    <w:rsid w:val="00E85B09"/>
    <w:rsid w:val="00E873AE"/>
    <w:rsid w:val="00E8740E"/>
    <w:rsid w:val="00E91C9E"/>
    <w:rsid w:val="00E9243C"/>
    <w:rsid w:val="00E92C45"/>
    <w:rsid w:val="00E92CBC"/>
    <w:rsid w:val="00E92ECC"/>
    <w:rsid w:val="00E94607"/>
    <w:rsid w:val="00E94868"/>
    <w:rsid w:val="00EA2E6C"/>
    <w:rsid w:val="00EA37B3"/>
    <w:rsid w:val="00EA4B76"/>
    <w:rsid w:val="00EA5F5B"/>
    <w:rsid w:val="00EA6C03"/>
    <w:rsid w:val="00EA7C65"/>
    <w:rsid w:val="00EB03C6"/>
    <w:rsid w:val="00EB0D23"/>
    <w:rsid w:val="00EB3EB9"/>
    <w:rsid w:val="00EB4847"/>
    <w:rsid w:val="00EB4BD2"/>
    <w:rsid w:val="00EB4F9C"/>
    <w:rsid w:val="00EB5512"/>
    <w:rsid w:val="00EB6E9B"/>
    <w:rsid w:val="00EB7698"/>
    <w:rsid w:val="00EB77F0"/>
    <w:rsid w:val="00EB7F12"/>
    <w:rsid w:val="00EC1620"/>
    <w:rsid w:val="00EC2272"/>
    <w:rsid w:val="00EC2AB0"/>
    <w:rsid w:val="00EC34C7"/>
    <w:rsid w:val="00EC3882"/>
    <w:rsid w:val="00EC395F"/>
    <w:rsid w:val="00EC4FEA"/>
    <w:rsid w:val="00EC6731"/>
    <w:rsid w:val="00EC6C2F"/>
    <w:rsid w:val="00EC72F4"/>
    <w:rsid w:val="00EC7CDE"/>
    <w:rsid w:val="00EC7E4C"/>
    <w:rsid w:val="00ED0ECC"/>
    <w:rsid w:val="00ED4691"/>
    <w:rsid w:val="00ED4959"/>
    <w:rsid w:val="00ED4A26"/>
    <w:rsid w:val="00ED69E5"/>
    <w:rsid w:val="00EE1DED"/>
    <w:rsid w:val="00EE21FD"/>
    <w:rsid w:val="00EE2A03"/>
    <w:rsid w:val="00EE2C67"/>
    <w:rsid w:val="00EE4681"/>
    <w:rsid w:val="00EE4BE1"/>
    <w:rsid w:val="00EE5BE9"/>
    <w:rsid w:val="00EE5BFA"/>
    <w:rsid w:val="00EE70E7"/>
    <w:rsid w:val="00EF1946"/>
    <w:rsid w:val="00EF1DE0"/>
    <w:rsid w:val="00EF253F"/>
    <w:rsid w:val="00EF2809"/>
    <w:rsid w:val="00EF59DA"/>
    <w:rsid w:val="00EF755A"/>
    <w:rsid w:val="00EF7785"/>
    <w:rsid w:val="00F00360"/>
    <w:rsid w:val="00F00B03"/>
    <w:rsid w:val="00F0107B"/>
    <w:rsid w:val="00F016AC"/>
    <w:rsid w:val="00F0241F"/>
    <w:rsid w:val="00F03A43"/>
    <w:rsid w:val="00F04B5A"/>
    <w:rsid w:val="00F050BF"/>
    <w:rsid w:val="00F057AF"/>
    <w:rsid w:val="00F12E0D"/>
    <w:rsid w:val="00F133B4"/>
    <w:rsid w:val="00F134EE"/>
    <w:rsid w:val="00F141F5"/>
    <w:rsid w:val="00F14A26"/>
    <w:rsid w:val="00F1559F"/>
    <w:rsid w:val="00F16E66"/>
    <w:rsid w:val="00F17608"/>
    <w:rsid w:val="00F22381"/>
    <w:rsid w:val="00F23AFE"/>
    <w:rsid w:val="00F259F8"/>
    <w:rsid w:val="00F25D67"/>
    <w:rsid w:val="00F25EC3"/>
    <w:rsid w:val="00F25F6F"/>
    <w:rsid w:val="00F262D9"/>
    <w:rsid w:val="00F26E38"/>
    <w:rsid w:val="00F336ED"/>
    <w:rsid w:val="00F33715"/>
    <w:rsid w:val="00F343C9"/>
    <w:rsid w:val="00F41CB7"/>
    <w:rsid w:val="00F4288F"/>
    <w:rsid w:val="00F433C7"/>
    <w:rsid w:val="00F44419"/>
    <w:rsid w:val="00F4489E"/>
    <w:rsid w:val="00F452BE"/>
    <w:rsid w:val="00F50008"/>
    <w:rsid w:val="00F50F2E"/>
    <w:rsid w:val="00F51113"/>
    <w:rsid w:val="00F533B9"/>
    <w:rsid w:val="00F53968"/>
    <w:rsid w:val="00F539CF"/>
    <w:rsid w:val="00F541C1"/>
    <w:rsid w:val="00F5444A"/>
    <w:rsid w:val="00F5445A"/>
    <w:rsid w:val="00F54A10"/>
    <w:rsid w:val="00F54B03"/>
    <w:rsid w:val="00F55540"/>
    <w:rsid w:val="00F5561F"/>
    <w:rsid w:val="00F56943"/>
    <w:rsid w:val="00F57B07"/>
    <w:rsid w:val="00F62B62"/>
    <w:rsid w:val="00F63E33"/>
    <w:rsid w:val="00F66DA5"/>
    <w:rsid w:val="00F67129"/>
    <w:rsid w:val="00F67809"/>
    <w:rsid w:val="00F702DA"/>
    <w:rsid w:val="00F70B99"/>
    <w:rsid w:val="00F70D58"/>
    <w:rsid w:val="00F70E8D"/>
    <w:rsid w:val="00F711F5"/>
    <w:rsid w:val="00F715F7"/>
    <w:rsid w:val="00F72405"/>
    <w:rsid w:val="00F72F93"/>
    <w:rsid w:val="00F75A81"/>
    <w:rsid w:val="00F75ED8"/>
    <w:rsid w:val="00F776B2"/>
    <w:rsid w:val="00F82661"/>
    <w:rsid w:val="00F826FB"/>
    <w:rsid w:val="00F8310C"/>
    <w:rsid w:val="00F845B6"/>
    <w:rsid w:val="00F84FA4"/>
    <w:rsid w:val="00F8502F"/>
    <w:rsid w:val="00F85215"/>
    <w:rsid w:val="00F85572"/>
    <w:rsid w:val="00F85868"/>
    <w:rsid w:val="00F859F9"/>
    <w:rsid w:val="00F85AF0"/>
    <w:rsid w:val="00F86E5E"/>
    <w:rsid w:val="00F90942"/>
    <w:rsid w:val="00F91CB6"/>
    <w:rsid w:val="00F9280B"/>
    <w:rsid w:val="00F9359D"/>
    <w:rsid w:val="00F94B35"/>
    <w:rsid w:val="00F94D7D"/>
    <w:rsid w:val="00F9628D"/>
    <w:rsid w:val="00FA079F"/>
    <w:rsid w:val="00FA2091"/>
    <w:rsid w:val="00FA2A75"/>
    <w:rsid w:val="00FA4B4C"/>
    <w:rsid w:val="00FA5273"/>
    <w:rsid w:val="00FA6DD2"/>
    <w:rsid w:val="00FB0129"/>
    <w:rsid w:val="00FB1140"/>
    <w:rsid w:val="00FB2098"/>
    <w:rsid w:val="00FB2545"/>
    <w:rsid w:val="00FB255D"/>
    <w:rsid w:val="00FB2862"/>
    <w:rsid w:val="00FB42A9"/>
    <w:rsid w:val="00FB4806"/>
    <w:rsid w:val="00FB4E54"/>
    <w:rsid w:val="00FB5DD9"/>
    <w:rsid w:val="00FB6A1A"/>
    <w:rsid w:val="00FB7A73"/>
    <w:rsid w:val="00FC1CC7"/>
    <w:rsid w:val="00FC2A34"/>
    <w:rsid w:val="00FC3C29"/>
    <w:rsid w:val="00FC5579"/>
    <w:rsid w:val="00FC5803"/>
    <w:rsid w:val="00FC7D7F"/>
    <w:rsid w:val="00FD1931"/>
    <w:rsid w:val="00FD1A16"/>
    <w:rsid w:val="00FD248C"/>
    <w:rsid w:val="00FD2E92"/>
    <w:rsid w:val="00FD382B"/>
    <w:rsid w:val="00FD3DA8"/>
    <w:rsid w:val="00FD57F1"/>
    <w:rsid w:val="00FE0C68"/>
    <w:rsid w:val="00FE6A64"/>
    <w:rsid w:val="00FE76B0"/>
    <w:rsid w:val="00FE7D6F"/>
    <w:rsid w:val="00FF1222"/>
    <w:rsid w:val="00FF1257"/>
    <w:rsid w:val="00FF138D"/>
    <w:rsid w:val="00FF1524"/>
    <w:rsid w:val="00FF2625"/>
    <w:rsid w:val="00FF501C"/>
    <w:rsid w:val="00FF535C"/>
    <w:rsid w:val="00FF623A"/>
    <w:rsid w:val="00FF77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  <w14:docId w14:val="6EA17AC1"/>
  <w15:docId w15:val="{F61CDD36-DBD5-4343-A0A6-B0021C252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</w:style>
  <w:style w:type="paragraph" w:styleId="Ttulo1">
    <w:name w:val="heading 1"/>
    <w:basedOn w:val="Normal"/>
    <w:next w:val="Normal"/>
    <w:qFormat/>
    <w:pPr>
      <w:keepNext/>
      <w:outlineLvl w:val="0"/>
    </w:pPr>
    <w:rPr>
      <w:sz w:val="24"/>
      <w:lang w:val="es-ES_tradnl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sz w:val="24"/>
      <w:lang w:val="es-ES_tradnl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sz w:val="24"/>
      <w:lang w:val="es-ES_tradnl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b/>
      <w:sz w:val="24"/>
      <w:lang w:val="es-ES_tradnl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24"/>
      <w:lang w:val="es-ES_tradnl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b/>
    </w:rPr>
  </w:style>
  <w:style w:type="paragraph" w:styleId="Ttulo7">
    <w:name w:val="heading 7"/>
    <w:basedOn w:val="Normal"/>
    <w:next w:val="Normal"/>
    <w:qFormat/>
    <w:pPr>
      <w:keepNext/>
      <w:outlineLvl w:val="6"/>
    </w:pPr>
    <w:rPr>
      <w:b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b/>
      <w:lang w:val="es-ES_tradnl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sz w:val="36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semiHidden/>
    <w:rPr>
      <w:sz w:val="24"/>
      <w:lang w:val="es-ES_tradnl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Textoindependiente2">
    <w:name w:val="Body Text 2"/>
    <w:basedOn w:val="Normal"/>
    <w:semiHidden/>
    <w:rPr>
      <w:sz w:val="28"/>
      <w:lang w:val="es-ES_tradnl"/>
    </w:rPr>
  </w:style>
  <w:style w:type="paragraph" w:styleId="Textoindependiente3">
    <w:name w:val="Body Text 3"/>
    <w:basedOn w:val="Normal"/>
    <w:semiHidden/>
    <w:rPr>
      <w:lang w:val="es-ES_tradnl"/>
    </w:rPr>
  </w:style>
  <w:style w:type="paragraph" w:styleId="Sangradetextonormal">
    <w:name w:val="Body Text Indent"/>
    <w:basedOn w:val="Normal"/>
    <w:semiHidden/>
    <w:pPr>
      <w:tabs>
        <w:tab w:val="left" w:pos="142"/>
      </w:tabs>
      <w:ind w:hanging="1701"/>
    </w:pPr>
    <w:rPr>
      <w:sz w:val="24"/>
    </w:rPr>
  </w:style>
  <w:style w:type="character" w:styleId="Hipervnculo">
    <w:name w:val="Hyperlink"/>
    <w:semiHidden/>
    <w:rPr>
      <w:color w:val="0000FF"/>
      <w:u w:val="single"/>
    </w:rPr>
  </w:style>
  <w:style w:type="paragraph" w:styleId="Lista">
    <w:name w:val="List"/>
    <w:basedOn w:val="Normal"/>
    <w:semiHidden/>
    <w:pPr>
      <w:ind w:left="283" w:hanging="283"/>
    </w:pPr>
  </w:style>
  <w:style w:type="paragraph" w:styleId="Lista2">
    <w:name w:val="List 2"/>
    <w:basedOn w:val="Normal"/>
    <w:semiHidden/>
    <w:pPr>
      <w:ind w:left="566" w:hanging="283"/>
    </w:pPr>
  </w:style>
  <w:style w:type="paragraph" w:customStyle="1" w:styleId="Ttulodeldocumento">
    <w:name w:val="Título del documento"/>
    <w:basedOn w:val="Normal"/>
  </w:style>
  <w:style w:type="paragraph" w:styleId="Encabezadodemensaje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sz w:val="24"/>
    </w:rPr>
  </w:style>
  <w:style w:type="paragraph" w:styleId="Saludo">
    <w:name w:val="Salutation"/>
    <w:basedOn w:val="Normal"/>
    <w:next w:val="Normal"/>
    <w:semiHidden/>
  </w:style>
  <w:style w:type="paragraph" w:styleId="Cierre">
    <w:name w:val="Closing"/>
    <w:basedOn w:val="Normal"/>
    <w:semiHidden/>
    <w:pPr>
      <w:ind w:left="4252"/>
    </w:pPr>
  </w:style>
  <w:style w:type="paragraph" w:styleId="Listaconvietas">
    <w:name w:val="List Bullet"/>
    <w:basedOn w:val="Normal"/>
    <w:autoRedefine/>
    <w:semiHidden/>
    <w:pPr>
      <w:numPr>
        <w:numId w:val="1"/>
      </w:numPr>
    </w:pPr>
  </w:style>
  <w:style w:type="paragraph" w:styleId="Firma">
    <w:name w:val="Signature"/>
    <w:basedOn w:val="Normal"/>
    <w:semiHidden/>
    <w:pPr>
      <w:ind w:left="4252"/>
    </w:pPr>
  </w:style>
  <w:style w:type="paragraph" w:customStyle="1" w:styleId="Firmapuesto">
    <w:name w:val="Firma puesto"/>
    <w:basedOn w:val="Firma"/>
  </w:style>
  <w:style w:type="paragraph" w:customStyle="1" w:styleId="Firmaorganizacin">
    <w:name w:val="Firma organización"/>
    <w:basedOn w:val="Firma"/>
  </w:style>
  <w:style w:type="paragraph" w:customStyle="1" w:styleId="Infodocumentosadjuntos">
    <w:name w:val="Info documentos adjuntos"/>
    <w:basedOn w:val="Normal"/>
  </w:style>
  <w:style w:type="paragraph" w:customStyle="1" w:styleId="p1">
    <w:name w:val="p1"/>
    <w:basedOn w:val="Normal"/>
    <w:pPr>
      <w:widowControl w:val="0"/>
      <w:tabs>
        <w:tab w:val="left" w:pos="204"/>
      </w:tabs>
      <w:spacing w:line="240" w:lineRule="atLeast"/>
    </w:pPr>
    <w:rPr>
      <w:snapToGrid w:val="0"/>
      <w:sz w:val="24"/>
    </w:rPr>
  </w:style>
  <w:style w:type="paragraph" w:styleId="HTMLconformatoprevio">
    <w:name w:val="HTML Preformatted"/>
    <w:basedOn w:val="Normal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notapie">
    <w:name w:val="footnote text"/>
    <w:basedOn w:val="Normal"/>
    <w:semiHidden/>
  </w:style>
  <w:style w:type="character" w:styleId="Refdenotaalpie">
    <w:name w:val="footnote reference"/>
    <w:semiHidden/>
    <w:rPr>
      <w:vertAlign w:val="superscript"/>
    </w:rPr>
  </w:style>
  <w:style w:type="paragraph" w:styleId="Lista3">
    <w:name w:val="List 3"/>
    <w:basedOn w:val="Normal"/>
    <w:semiHidden/>
    <w:pPr>
      <w:ind w:left="849" w:hanging="283"/>
    </w:pPr>
  </w:style>
  <w:style w:type="paragraph" w:styleId="Listaconvietas2">
    <w:name w:val="List Bullet 2"/>
    <w:basedOn w:val="Normal"/>
    <w:autoRedefine/>
    <w:semiHidden/>
    <w:pPr>
      <w:numPr>
        <w:numId w:val="3"/>
      </w:numPr>
    </w:pPr>
  </w:style>
  <w:style w:type="paragraph" w:customStyle="1" w:styleId="ListaCC">
    <w:name w:val="Lista CC."/>
    <w:basedOn w:val="Normal"/>
  </w:style>
  <w:style w:type="paragraph" w:styleId="Continuarlista">
    <w:name w:val="List Continue"/>
    <w:basedOn w:val="Normal"/>
    <w:semiHidden/>
    <w:pPr>
      <w:spacing w:after="120"/>
      <w:ind w:left="283"/>
    </w:pPr>
  </w:style>
  <w:style w:type="paragraph" w:styleId="Continuarlista2">
    <w:name w:val="List Continue 2"/>
    <w:basedOn w:val="Normal"/>
    <w:semiHidden/>
    <w:pPr>
      <w:spacing w:after="120"/>
      <w:ind w:left="566"/>
    </w:pPr>
  </w:style>
  <w:style w:type="paragraph" w:styleId="Prrafodelista">
    <w:name w:val="List Paragraph"/>
    <w:basedOn w:val="Normal"/>
    <w:uiPriority w:val="34"/>
    <w:qFormat/>
    <w:pPr>
      <w:ind w:left="708"/>
    </w:pPr>
  </w:style>
  <w:style w:type="table" w:styleId="Tablaconcuadrcula">
    <w:name w:val="Table Grid"/>
    <w:basedOn w:val="Tablanormal"/>
    <w:uiPriority w:val="59"/>
    <w:rsid w:val="00364EB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iedepginaCar">
    <w:name w:val="Pie de página Car"/>
    <w:link w:val="Piedepgina"/>
    <w:uiPriority w:val="99"/>
    <w:rsid w:val="000E2825"/>
    <w:rPr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C1228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5C1228"/>
    <w:rPr>
      <w:rFonts w:ascii="Tahoma" w:hAnsi="Tahoma" w:cs="Tahoma"/>
      <w:sz w:val="16"/>
      <w:szCs w:val="16"/>
      <w:lang w:val="es-ES" w:eastAsia="es-ES"/>
    </w:rPr>
  </w:style>
  <w:style w:type="character" w:customStyle="1" w:styleId="EncabezadoCar">
    <w:name w:val="Encabezado Car"/>
    <w:link w:val="Encabezado"/>
    <w:rsid w:val="001F49B3"/>
    <w:rPr>
      <w:lang w:val="es-ES" w:eastAsia="es-ES"/>
    </w:rPr>
  </w:style>
  <w:style w:type="character" w:styleId="Textoennegrita">
    <w:name w:val="Strong"/>
    <w:uiPriority w:val="22"/>
    <w:qFormat/>
    <w:rsid w:val="00FD3DA8"/>
    <w:rPr>
      <w:b/>
      <w:bCs/>
    </w:rPr>
  </w:style>
  <w:style w:type="character" w:customStyle="1" w:styleId="TextoindependienteCar">
    <w:name w:val="Texto independiente Car"/>
    <w:link w:val="Textoindependiente"/>
    <w:semiHidden/>
    <w:rsid w:val="0042330F"/>
    <w:rPr>
      <w:sz w:val="24"/>
      <w:lang w:val="es-ES_tradnl" w:eastAsia="es-ES"/>
    </w:rPr>
  </w:style>
  <w:style w:type="table" w:customStyle="1" w:styleId="Sombreadoclaro1">
    <w:name w:val="Sombreado claro1"/>
    <w:basedOn w:val="Tablanormal"/>
    <w:uiPriority w:val="60"/>
    <w:rsid w:val="007F72E5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styleId="Subttulo">
    <w:name w:val="Subtitle"/>
    <w:basedOn w:val="Normal"/>
    <w:next w:val="Normal"/>
    <w:link w:val="SubttuloCar"/>
    <w:uiPriority w:val="11"/>
    <w:qFormat/>
    <w:rsid w:val="00AB059A"/>
    <w:pPr>
      <w:spacing w:after="60"/>
      <w:jc w:val="center"/>
      <w:outlineLvl w:val="1"/>
    </w:pPr>
    <w:rPr>
      <w:rFonts w:ascii="Cambria" w:hAnsi="Cambria"/>
      <w:sz w:val="24"/>
      <w:szCs w:val="24"/>
      <w:lang w:val="es-ES_tradnl" w:eastAsia="en-US"/>
    </w:rPr>
  </w:style>
  <w:style w:type="character" w:customStyle="1" w:styleId="SubttuloCar">
    <w:name w:val="Subtítulo Car"/>
    <w:link w:val="Subttulo"/>
    <w:uiPriority w:val="11"/>
    <w:rsid w:val="00AB059A"/>
    <w:rPr>
      <w:rFonts w:ascii="Cambria" w:hAnsi="Cambria"/>
      <w:sz w:val="24"/>
      <w:szCs w:val="24"/>
      <w:lang w:val="es-ES_tradnl" w:eastAsia="en-US"/>
    </w:rPr>
  </w:style>
  <w:style w:type="paragraph" w:customStyle="1" w:styleId="ecmsonormal">
    <w:name w:val="ec_msonormal"/>
    <w:basedOn w:val="Normal"/>
    <w:uiPriority w:val="99"/>
    <w:rsid w:val="00192F1F"/>
    <w:pPr>
      <w:spacing w:before="100" w:beforeAutospacing="1" w:after="100" w:afterAutospacing="1"/>
      <w:jc w:val="left"/>
    </w:pPr>
    <w:rPr>
      <w:sz w:val="24"/>
      <w:szCs w:val="24"/>
      <w:lang w:val="es-CO" w:eastAsia="es-CO"/>
    </w:rPr>
  </w:style>
  <w:style w:type="paragraph" w:customStyle="1" w:styleId="Textoindependiente21">
    <w:name w:val="Texto independiente 21"/>
    <w:basedOn w:val="Normal"/>
    <w:rsid w:val="00C037A4"/>
    <w:pPr>
      <w:jc w:val="center"/>
    </w:pPr>
    <w:rPr>
      <w:rFonts w:ascii="Verdana" w:hAnsi="Verdana"/>
      <w:b/>
      <w:sz w:val="24"/>
      <w:lang w:val="es-MX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3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1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7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9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0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3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8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1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1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0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7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0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1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5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ratos.epcyarumal@inpec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Edie\TecyComRN\Resp%20EntExt\2014\Plantilla%202014%20respentext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4F4591-48B7-40D7-9ECC-AC41A1FFF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 2014 respentext</Template>
  <TotalTime>158</TotalTime>
  <Pages>1</Pages>
  <Words>118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MINISTERIO DE JUSTICIA Y DEL DERECHO</vt:lpstr>
    </vt:vector>
  </TitlesOfParts>
  <Company>..</Company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MINISTERIO DE JUSTICIA Y DEL DERECHO</dc:title>
  <dc:creator>SISTEMASEDM</dc:creator>
  <cp:lastModifiedBy>Usuario</cp:lastModifiedBy>
  <cp:revision>45</cp:revision>
  <cp:lastPrinted>2020-07-21T15:52:00Z</cp:lastPrinted>
  <dcterms:created xsi:type="dcterms:W3CDTF">2018-01-23T15:38:00Z</dcterms:created>
  <dcterms:modified xsi:type="dcterms:W3CDTF">2021-07-02T13:10:00Z</dcterms:modified>
</cp:coreProperties>
</file>