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06B" w:rsidRPr="00DF2EF2" w:rsidRDefault="00B818A8" w:rsidP="00DF2EF2">
      <w:pPr>
        <w:pageBreakBefore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47706B" w:rsidRPr="00DF2EF2">
        <w:rPr>
          <w:rFonts w:ascii="Arial" w:hAnsi="Arial" w:cs="Arial"/>
          <w:b/>
          <w:bCs/>
          <w:sz w:val="22"/>
          <w:szCs w:val="22"/>
          <w:u w:val="single"/>
        </w:rPr>
        <w:t>CONSTANCIA DE IDONEIDAD Y EXPERIENCIA</w:t>
      </w:r>
    </w:p>
    <w:p w:rsidR="00DF2EF2" w:rsidRDefault="00DF2EF2" w:rsidP="00DF2EF2">
      <w:pPr>
        <w:pStyle w:val="Textoindependiente"/>
        <w:spacing w:after="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47706B" w:rsidRDefault="0047706B" w:rsidP="00DF2EF2">
      <w:pPr>
        <w:pStyle w:val="Textoindependiente"/>
        <w:spacing w:after="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F2EF2">
        <w:rPr>
          <w:rFonts w:ascii="Arial" w:hAnsi="Arial" w:cs="Arial"/>
          <w:b/>
          <w:sz w:val="22"/>
          <w:szCs w:val="22"/>
        </w:rPr>
        <w:t xml:space="preserve">El SUSCRITO </w:t>
      </w:r>
      <w:r w:rsidR="00334D80" w:rsidRPr="00DF2EF2">
        <w:rPr>
          <w:rFonts w:ascii="Arial" w:hAnsi="Arial" w:cs="Arial"/>
          <w:b/>
          <w:sz w:val="22"/>
          <w:szCs w:val="22"/>
        </w:rPr>
        <w:t>ALCALDE</w:t>
      </w:r>
      <w:r w:rsidRPr="00DF2EF2">
        <w:rPr>
          <w:rFonts w:ascii="Arial" w:hAnsi="Arial" w:cs="Arial"/>
          <w:b/>
          <w:sz w:val="22"/>
          <w:szCs w:val="22"/>
        </w:rPr>
        <w:t xml:space="preserve"> LOCAL</w:t>
      </w:r>
      <w:r w:rsidR="00334D80" w:rsidRPr="00DF2EF2">
        <w:rPr>
          <w:rFonts w:ascii="Arial" w:hAnsi="Arial" w:cs="Arial"/>
          <w:b/>
          <w:sz w:val="22"/>
          <w:szCs w:val="22"/>
        </w:rPr>
        <w:t xml:space="preserve"> (E)</w:t>
      </w:r>
      <w:r w:rsidRPr="00DF2EF2">
        <w:rPr>
          <w:rFonts w:ascii="Arial" w:hAnsi="Arial" w:cs="Arial"/>
          <w:b/>
          <w:sz w:val="22"/>
          <w:szCs w:val="22"/>
        </w:rPr>
        <w:t xml:space="preserve"> DE BARRIOS UNIDOS </w:t>
      </w:r>
    </w:p>
    <w:p w:rsidR="00DF2EF2" w:rsidRPr="00DF2EF2" w:rsidRDefault="00DF2EF2" w:rsidP="00DF2EF2">
      <w:pPr>
        <w:pStyle w:val="Textoindependiente"/>
        <w:spacing w:after="0" w:line="276" w:lineRule="auto"/>
        <w:jc w:val="center"/>
        <w:rPr>
          <w:rFonts w:ascii="Arial" w:hAnsi="Arial" w:cs="Arial"/>
          <w:sz w:val="22"/>
          <w:szCs w:val="22"/>
        </w:rPr>
      </w:pPr>
    </w:p>
    <w:p w:rsidR="0047706B" w:rsidRPr="00DF2EF2" w:rsidRDefault="00334D80" w:rsidP="00DF2EF2">
      <w:pPr>
        <w:spacing w:line="276" w:lineRule="auto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DF2EF2">
        <w:rPr>
          <w:rFonts w:ascii="Arial" w:hAnsi="Arial" w:cs="Arial"/>
          <w:i/>
          <w:sz w:val="22"/>
          <w:szCs w:val="22"/>
        </w:rPr>
        <w:t xml:space="preserve">En uso de sus facultades legales, en especial las conferidas por las Leyes 80 de 1993 y 1150 de 2007, el Decreto 1082 de 2015, el </w:t>
      </w:r>
      <w:r w:rsidRPr="00DF2EF2">
        <w:rPr>
          <w:rStyle w:val="Textoennegrita"/>
          <w:rFonts w:ascii="Arial" w:hAnsi="Arial" w:cs="Arial"/>
          <w:b w:val="0"/>
          <w:i/>
          <w:sz w:val="22"/>
          <w:szCs w:val="22"/>
          <w:shd w:val="clear" w:color="auto" w:fill="FFFFFF"/>
        </w:rPr>
        <w:t>Decreto 101 de 2010, el</w:t>
      </w:r>
      <w:r w:rsidRPr="00DF2EF2">
        <w:rPr>
          <w:rFonts w:ascii="Arial" w:hAnsi="Arial" w:cs="Arial"/>
          <w:i/>
          <w:sz w:val="22"/>
          <w:szCs w:val="22"/>
        </w:rPr>
        <w:t xml:space="preserve"> </w:t>
      </w:r>
      <w:r w:rsidRPr="00DF2EF2">
        <w:rPr>
          <w:rFonts w:ascii="Arial" w:eastAsia="Batang" w:hAnsi="Arial" w:cs="Arial"/>
          <w:i/>
          <w:sz w:val="22"/>
          <w:szCs w:val="22"/>
        </w:rPr>
        <w:t xml:space="preserve">Decreto Distrital número 125 del 5 de marzo de 2018 </w:t>
      </w:r>
      <w:r w:rsidRPr="00DF2EF2">
        <w:rPr>
          <w:rFonts w:ascii="Arial" w:hAnsi="Arial" w:cs="Arial"/>
          <w:i/>
          <w:sz w:val="22"/>
          <w:szCs w:val="22"/>
        </w:rPr>
        <w:t>y demás normatividad concordante.</w:t>
      </w: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:rsidR="0047706B" w:rsidRPr="00DF2EF2" w:rsidRDefault="0047706B" w:rsidP="00DF2EF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F2EF2">
        <w:rPr>
          <w:rFonts w:ascii="Arial" w:hAnsi="Arial" w:cs="Arial"/>
          <w:b/>
          <w:bCs/>
          <w:sz w:val="22"/>
          <w:szCs w:val="22"/>
        </w:rPr>
        <w:t>DEJA CONSTANCIA:</w:t>
      </w: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bCs/>
          <w:sz w:val="22"/>
          <w:szCs w:val="22"/>
        </w:rPr>
        <w:t xml:space="preserve">En cumplimiento de lo señalado en el Artículo </w:t>
      </w:r>
      <w:r w:rsidR="00137E81" w:rsidRPr="00DF2EF2">
        <w:rPr>
          <w:rFonts w:ascii="Arial" w:hAnsi="Arial" w:cs="Arial"/>
          <w:sz w:val="22"/>
          <w:szCs w:val="22"/>
        </w:rPr>
        <w:t>2.2.1.2.1.4.9</w:t>
      </w:r>
      <w:r w:rsidRPr="00DF2EF2">
        <w:rPr>
          <w:rFonts w:ascii="Arial" w:hAnsi="Arial" w:cs="Arial"/>
          <w:sz w:val="22"/>
          <w:szCs w:val="22"/>
        </w:rPr>
        <w:t xml:space="preserve"> </w:t>
      </w:r>
      <w:r w:rsidR="00137E81" w:rsidRPr="00DF2EF2">
        <w:rPr>
          <w:rFonts w:ascii="Arial" w:hAnsi="Arial" w:cs="Arial"/>
          <w:bCs/>
          <w:sz w:val="22"/>
          <w:szCs w:val="22"/>
        </w:rPr>
        <w:t xml:space="preserve"> del D</w:t>
      </w:r>
      <w:r w:rsidRPr="00DF2EF2">
        <w:rPr>
          <w:rFonts w:ascii="Arial" w:hAnsi="Arial" w:cs="Arial"/>
          <w:bCs/>
          <w:sz w:val="22"/>
          <w:szCs w:val="22"/>
        </w:rPr>
        <w:t xml:space="preserve">ecreto 1082 de 2015, reglamentario de la Ley 1150 de 2007, que </w:t>
      </w:r>
      <w:r w:rsidR="00334D80" w:rsidRPr="00DF2EF2">
        <w:rPr>
          <w:rFonts w:ascii="Arial" w:hAnsi="Arial" w:cs="Arial"/>
          <w:bCs/>
          <w:sz w:val="22"/>
          <w:szCs w:val="22"/>
        </w:rPr>
        <w:t>la</w:t>
      </w:r>
      <w:r w:rsidRPr="00DF2EF2">
        <w:rPr>
          <w:rFonts w:ascii="Arial" w:hAnsi="Arial" w:cs="Arial"/>
          <w:bCs/>
          <w:sz w:val="22"/>
          <w:szCs w:val="22"/>
        </w:rPr>
        <w:t xml:space="preserve"> Señor</w:t>
      </w:r>
      <w:r w:rsidR="00334D80" w:rsidRPr="00DF2EF2">
        <w:rPr>
          <w:rFonts w:ascii="Arial" w:hAnsi="Arial" w:cs="Arial"/>
          <w:bCs/>
          <w:sz w:val="22"/>
          <w:szCs w:val="22"/>
        </w:rPr>
        <w:t>a</w:t>
      </w:r>
      <w:r w:rsidRPr="00DF2EF2">
        <w:rPr>
          <w:rFonts w:ascii="Arial" w:hAnsi="Arial" w:cs="Arial"/>
          <w:bCs/>
          <w:sz w:val="22"/>
          <w:szCs w:val="22"/>
        </w:rPr>
        <w:t xml:space="preserve"> </w:t>
      </w:r>
      <w:bookmarkStart w:id="0" w:name="_GoBack"/>
      <w:r w:rsidR="00B818A8" w:rsidRPr="00B818A8">
        <w:rPr>
          <w:rFonts w:ascii="Arial" w:hAnsi="Arial" w:cs="Arial"/>
          <w:b/>
          <w:bCs/>
          <w:sz w:val="22"/>
          <w:szCs w:val="22"/>
        </w:rPr>
        <w:t>SANDRA MILENA GUARNIZO RUDO</w:t>
      </w:r>
      <w:r w:rsidR="00FA5DEB" w:rsidRPr="00DF2EF2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0"/>
      <w:r w:rsidR="00774144" w:rsidRPr="00DF2EF2">
        <w:rPr>
          <w:rFonts w:ascii="Arial" w:hAnsi="Arial" w:cs="Arial"/>
          <w:sz w:val="22"/>
          <w:szCs w:val="22"/>
        </w:rPr>
        <w:t>identificad</w:t>
      </w:r>
      <w:r w:rsidR="00334D80" w:rsidRPr="00DF2EF2">
        <w:rPr>
          <w:rFonts w:ascii="Arial" w:hAnsi="Arial" w:cs="Arial"/>
          <w:sz w:val="22"/>
          <w:szCs w:val="22"/>
        </w:rPr>
        <w:t>a</w:t>
      </w:r>
      <w:r w:rsidRPr="00DF2EF2">
        <w:rPr>
          <w:rFonts w:ascii="Arial" w:hAnsi="Arial" w:cs="Arial"/>
          <w:sz w:val="22"/>
          <w:szCs w:val="22"/>
        </w:rPr>
        <w:t xml:space="preserve"> con </w:t>
      </w:r>
      <w:r w:rsidRPr="00DF2EF2">
        <w:rPr>
          <w:rFonts w:ascii="Arial" w:hAnsi="Arial" w:cs="Arial"/>
          <w:b/>
          <w:sz w:val="22"/>
          <w:szCs w:val="22"/>
        </w:rPr>
        <w:t xml:space="preserve">C.C. </w:t>
      </w:r>
      <w:r w:rsidR="00B818A8" w:rsidRPr="00B818A8">
        <w:rPr>
          <w:rFonts w:ascii="Arial" w:hAnsi="Arial" w:cs="Arial"/>
          <w:b/>
          <w:sz w:val="22"/>
          <w:szCs w:val="22"/>
        </w:rPr>
        <w:t>53</w:t>
      </w:r>
      <w:r w:rsidR="00B818A8">
        <w:rPr>
          <w:rFonts w:ascii="Arial" w:hAnsi="Arial" w:cs="Arial"/>
          <w:b/>
          <w:sz w:val="22"/>
          <w:szCs w:val="22"/>
        </w:rPr>
        <w:t>.</w:t>
      </w:r>
      <w:r w:rsidR="00B818A8" w:rsidRPr="00B818A8">
        <w:rPr>
          <w:rFonts w:ascii="Arial" w:hAnsi="Arial" w:cs="Arial"/>
          <w:b/>
          <w:sz w:val="22"/>
          <w:szCs w:val="22"/>
        </w:rPr>
        <w:t>008</w:t>
      </w:r>
      <w:r w:rsidR="00B818A8">
        <w:rPr>
          <w:rFonts w:ascii="Arial" w:hAnsi="Arial" w:cs="Arial"/>
          <w:b/>
          <w:sz w:val="22"/>
          <w:szCs w:val="22"/>
        </w:rPr>
        <w:t>.</w:t>
      </w:r>
      <w:r w:rsidR="00B818A8" w:rsidRPr="00B818A8">
        <w:rPr>
          <w:rFonts w:ascii="Arial" w:hAnsi="Arial" w:cs="Arial"/>
          <w:b/>
          <w:sz w:val="22"/>
          <w:szCs w:val="22"/>
        </w:rPr>
        <w:t>833</w:t>
      </w:r>
      <w:r w:rsidR="00E35ECF" w:rsidRPr="00DF2EF2">
        <w:rPr>
          <w:rFonts w:ascii="Arial" w:hAnsi="Arial" w:cs="Arial"/>
          <w:bCs/>
          <w:sz w:val="22"/>
          <w:szCs w:val="22"/>
        </w:rPr>
        <w:t>de</w:t>
      </w:r>
      <w:r w:rsidR="00E35ECF" w:rsidRPr="00DF2EF2">
        <w:rPr>
          <w:rFonts w:ascii="Arial" w:hAnsi="Arial" w:cs="Arial"/>
          <w:b/>
          <w:bCs/>
          <w:sz w:val="22"/>
          <w:szCs w:val="22"/>
        </w:rPr>
        <w:t xml:space="preserve"> </w:t>
      </w:r>
      <w:r w:rsidR="0009596A" w:rsidRPr="00DF2EF2">
        <w:rPr>
          <w:rFonts w:ascii="Arial" w:hAnsi="Arial" w:cs="Arial"/>
          <w:bCs/>
          <w:sz w:val="22"/>
          <w:szCs w:val="22"/>
        </w:rPr>
        <w:t>Bogotá</w:t>
      </w:r>
      <w:r w:rsidR="00E35ECF" w:rsidRPr="00DF2EF2">
        <w:rPr>
          <w:rFonts w:ascii="Arial" w:hAnsi="Arial" w:cs="Arial"/>
          <w:b/>
          <w:bCs/>
          <w:sz w:val="22"/>
          <w:szCs w:val="22"/>
        </w:rPr>
        <w:t xml:space="preserve"> </w:t>
      </w:r>
      <w:r w:rsidRPr="00DF2EF2">
        <w:rPr>
          <w:rFonts w:ascii="Arial" w:hAnsi="Arial" w:cs="Arial"/>
          <w:sz w:val="22"/>
          <w:szCs w:val="22"/>
        </w:rPr>
        <w:t>cumple con lo solicitado en los lineamientos, los estudios previos y lo establecido en el Certificado de</w:t>
      </w:r>
      <w:r w:rsidR="0014712C" w:rsidRPr="00DF2EF2">
        <w:rPr>
          <w:rFonts w:ascii="Arial" w:hAnsi="Arial" w:cs="Arial"/>
          <w:sz w:val="22"/>
          <w:szCs w:val="22"/>
        </w:rPr>
        <w:t xml:space="preserve"> No existencia de personal</w:t>
      </w:r>
      <w:r w:rsidRPr="00DF2EF2">
        <w:rPr>
          <w:rFonts w:ascii="Arial" w:hAnsi="Arial" w:cs="Arial"/>
          <w:sz w:val="22"/>
          <w:szCs w:val="22"/>
        </w:rPr>
        <w:t xml:space="preserve"> N</w:t>
      </w:r>
      <w:r w:rsidR="00E35ECF" w:rsidRPr="00DF2EF2">
        <w:rPr>
          <w:rFonts w:ascii="Arial" w:hAnsi="Arial" w:cs="Arial"/>
          <w:sz w:val="22"/>
          <w:szCs w:val="22"/>
        </w:rPr>
        <w:t>r</w:t>
      </w:r>
      <w:r w:rsidRPr="00DF2EF2">
        <w:rPr>
          <w:rFonts w:ascii="Arial" w:hAnsi="Arial" w:cs="Arial"/>
          <w:sz w:val="22"/>
          <w:szCs w:val="22"/>
        </w:rPr>
        <w:t>o</w:t>
      </w:r>
      <w:r w:rsidR="00774144" w:rsidRPr="00DF2EF2">
        <w:rPr>
          <w:rFonts w:ascii="Arial" w:hAnsi="Arial" w:cs="Arial"/>
          <w:sz w:val="22"/>
          <w:szCs w:val="22"/>
        </w:rPr>
        <w:t xml:space="preserve">. </w:t>
      </w:r>
      <w:r w:rsidR="0009596A" w:rsidRPr="00DF2EF2">
        <w:rPr>
          <w:rFonts w:ascii="Arial" w:hAnsi="Arial" w:cs="Arial"/>
          <w:sz w:val="22"/>
          <w:szCs w:val="22"/>
        </w:rPr>
        <w:t>204</w:t>
      </w:r>
      <w:r w:rsidR="00FA5DEB" w:rsidRPr="00DF2EF2">
        <w:rPr>
          <w:rFonts w:ascii="Arial" w:hAnsi="Arial" w:cs="Arial"/>
          <w:sz w:val="22"/>
          <w:szCs w:val="22"/>
        </w:rPr>
        <w:t>9</w:t>
      </w:r>
      <w:r w:rsidR="0014712C" w:rsidRPr="00DF2EF2">
        <w:rPr>
          <w:rFonts w:ascii="Arial" w:hAnsi="Arial" w:cs="Arial"/>
          <w:sz w:val="22"/>
          <w:szCs w:val="22"/>
        </w:rPr>
        <w:t xml:space="preserve"> </w:t>
      </w:r>
      <w:r w:rsidRPr="00DF2EF2">
        <w:rPr>
          <w:rFonts w:ascii="Arial" w:hAnsi="Arial" w:cs="Arial"/>
          <w:sz w:val="22"/>
          <w:szCs w:val="22"/>
        </w:rPr>
        <w:t>/2018 remitido por el área de Gestión del Talento Humano</w:t>
      </w:r>
      <w:r w:rsidR="00A6682A" w:rsidRPr="00DF2EF2">
        <w:rPr>
          <w:rFonts w:ascii="Arial" w:hAnsi="Arial" w:cs="Arial"/>
          <w:sz w:val="22"/>
          <w:szCs w:val="22"/>
        </w:rPr>
        <w:t>,</w:t>
      </w:r>
      <w:r w:rsidRPr="00DF2EF2">
        <w:rPr>
          <w:rFonts w:ascii="Arial" w:hAnsi="Arial" w:cs="Arial"/>
          <w:sz w:val="22"/>
          <w:szCs w:val="22"/>
        </w:rPr>
        <w:t xml:space="preserve"> teniendo en cuenta que acredita el</w:t>
      </w:r>
      <w:r w:rsidRPr="00DF2EF2">
        <w:rPr>
          <w:rFonts w:ascii="Arial" w:hAnsi="Arial" w:cs="Arial"/>
          <w:b/>
          <w:sz w:val="22"/>
          <w:szCs w:val="22"/>
        </w:rPr>
        <w:t xml:space="preserve"> PERFIL</w:t>
      </w:r>
      <w:r w:rsidRPr="00DF2EF2">
        <w:rPr>
          <w:rFonts w:ascii="Arial" w:hAnsi="Arial" w:cs="Arial"/>
          <w:sz w:val="22"/>
          <w:szCs w:val="22"/>
        </w:rPr>
        <w:t xml:space="preserve"> </w:t>
      </w:r>
      <w:r w:rsidRPr="00DF2EF2">
        <w:rPr>
          <w:rFonts w:ascii="Arial" w:hAnsi="Arial" w:cs="Arial"/>
          <w:b/>
          <w:sz w:val="22"/>
          <w:szCs w:val="22"/>
        </w:rPr>
        <w:t>Y</w:t>
      </w:r>
      <w:r w:rsidRPr="00DF2EF2">
        <w:rPr>
          <w:rFonts w:ascii="Arial" w:hAnsi="Arial" w:cs="Arial"/>
          <w:sz w:val="22"/>
          <w:szCs w:val="22"/>
        </w:rPr>
        <w:t xml:space="preserve"> </w:t>
      </w:r>
      <w:r w:rsidRPr="00DF2EF2">
        <w:rPr>
          <w:rFonts w:ascii="Arial" w:hAnsi="Arial" w:cs="Arial"/>
          <w:b/>
          <w:sz w:val="22"/>
          <w:szCs w:val="22"/>
        </w:rPr>
        <w:t>LA EXPERIENCIA</w:t>
      </w:r>
      <w:r w:rsidRPr="00DF2EF2">
        <w:rPr>
          <w:rFonts w:ascii="Arial" w:hAnsi="Arial" w:cs="Arial"/>
          <w:sz w:val="22"/>
          <w:szCs w:val="22"/>
        </w:rPr>
        <w:t xml:space="preserve"> solicitada en los estudios previos y certificado de no existencia de personal así:</w:t>
      </w: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137E81" w:rsidRDefault="0047706B" w:rsidP="00DF2EF2">
      <w:pPr>
        <w:pStyle w:val="Textoindependiente"/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sz w:val="22"/>
          <w:szCs w:val="22"/>
        </w:rPr>
        <w:t>El perfil requerido para el contrato de prestación de servicios, fuente de esta certificación es el siguiente:</w:t>
      </w:r>
    </w:p>
    <w:p w:rsidR="00DF2EF2" w:rsidRPr="00DF2EF2" w:rsidRDefault="00DF2EF2" w:rsidP="00DF2EF2">
      <w:pPr>
        <w:pStyle w:val="Textoindependiente"/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30"/>
        <w:gridCol w:w="7268"/>
      </w:tblGrid>
      <w:tr w:rsidR="00137E81" w:rsidRPr="00DF2EF2" w:rsidTr="00FA2D9E">
        <w:trPr>
          <w:trHeight w:val="469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7E81" w:rsidRPr="00DF2EF2" w:rsidRDefault="00137E81" w:rsidP="00DF2E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F2EF2">
              <w:rPr>
                <w:rFonts w:ascii="Arial" w:hAnsi="Arial" w:cs="Arial"/>
                <w:b/>
                <w:sz w:val="22"/>
                <w:szCs w:val="22"/>
                <w:lang w:val="es-MX"/>
              </w:rPr>
              <w:t>FORMACIÓN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7E81" w:rsidRPr="00DF2EF2" w:rsidRDefault="00FA5DEB" w:rsidP="00DF2E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F2EF2">
              <w:rPr>
                <w:rStyle w:val="CharacterStyle3"/>
                <w:spacing w:val="1"/>
                <w:w w:val="105"/>
                <w:sz w:val="22"/>
                <w:szCs w:val="22"/>
              </w:rPr>
              <w:t>Título profesional en derecho</w:t>
            </w:r>
          </w:p>
        </w:tc>
      </w:tr>
      <w:tr w:rsidR="00137E81" w:rsidRPr="00DF2EF2" w:rsidTr="00733A3D">
        <w:trPr>
          <w:trHeight w:val="413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7E81" w:rsidRPr="00DF2EF2" w:rsidRDefault="00137E81" w:rsidP="00DF2EF2">
            <w:pPr>
              <w:spacing w:line="276" w:lineRule="auto"/>
              <w:rPr>
                <w:rStyle w:val="CharacterStyle3"/>
                <w:spacing w:val="1"/>
                <w:w w:val="105"/>
                <w:sz w:val="22"/>
                <w:szCs w:val="22"/>
              </w:rPr>
            </w:pPr>
            <w:r w:rsidRPr="00DF2EF2">
              <w:rPr>
                <w:rFonts w:ascii="Arial" w:hAnsi="Arial" w:cs="Arial"/>
                <w:b/>
                <w:sz w:val="22"/>
                <w:szCs w:val="22"/>
                <w:lang w:val="es-MX"/>
              </w:rPr>
              <w:t>EXPERIENCIA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7E81" w:rsidRPr="00DF2EF2" w:rsidRDefault="00FA5DEB" w:rsidP="00DF2EF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F2EF2">
              <w:rPr>
                <w:rStyle w:val="CharacterStyle3"/>
                <w:w w:val="105"/>
                <w:sz w:val="22"/>
                <w:szCs w:val="22"/>
              </w:rPr>
              <w:t>Seis (06) meses o más de experiencia profesional relacionada con el impulso procesal de actuaciones judiciales o administrativas.</w:t>
            </w:r>
          </w:p>
        </w:tc>
      </w:tr>
    </w:tbl>
    <w:p w:rsidR="0047706B" w:rsidRDefault="0047706B" w:rsidP="00DF2EF2">
      <w:pPr>
        <w:pStyle w:val="Textoindependiente"/>
        <w:pBdr>
          <w:top w:val="none" w:sz="0" w:space="26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993"/>
        </w:tabs>
        <w:suppressAutoHyphens w:val="0"/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b/>
          <w:sz w:val="22"/>
          <w:szCs w:val="22"/>
          <w:u w:val="single"/>
        </w:rPr>
        <w:t>Equivalencia:</w:t>
      </w:r>
      <w:r w:rsidR="00057602" w:rsidRPr="00DF2EF2">
        <w:rPr>
          <w:rFonts w:ascii="Arial" w:hAnsi="Arial" w:cs="Arial"/>
          <w:b/>
          <w:sz w:val="22"/>
          <w:szCs w:val="22"/>
          <w:u w:val="single"/>
        </w:rPr>
        <w:t xml:space="preserve"> De </w:t>
      </w:r>
      <w:r w:rsidR="00057602" w:rsidRPr="00DF2EF2">
        <w:rPr>
          <w:rFonts w:ascii="Arial" w:hAnsi="Arial" w:cs="Arial"/>
          <w:b/>
          <w:szCs w:val="22"/>
          <w:u w:val="single"/>
        </w:rPr>
        <w:t>conform</w:t>
      </w:r>
      <w:r w:rsidR="00DF2EF2">
        <w:rPr>
          <w:rFonts w:ascii="Arial" w:hAnsi="Arial" w:cs="Arial"/>
          <w:b/>
          <w:szCs w:val="22"/>
          <w:u w:val="single"/>
        </w:rPr>
        <w:t>i</w:t>
      </w:r>
      <w:r w:rsidR="00057602" w:rsidRPr="00DF2EF2">
        <w:rPr>
          <w:rFonts w:ascii="Arial" w:hAnsi="Arial" w:cs="Arial"/>
          <w:b/>
          <w:szCs w:val="22"/>
          <w:u w:val="single"/>
        </w:rPr>
        <w:t>dad</w:t>
      </w:r>
      <w:r w:rsidR="00057602" w:rsidRPr="00DF2EF2">
        <w:rPr>
          <w:rFonts w:ascii="Arial" w:hAnsi="Arial" w:cs="Arial"/>
          <w:b/>
          <w:sz w:val="22"/>
          <w:szCs w:val="22"/>
          <w:u w:val="single"/>
        </w:rPr>
        <w:t xml:space="preserve"> con la Resolución 2332 de 2016 de la Secretaria de </w:t>
      </w:r>
      <w:r w:rsidR="00057602" w:rsidRPr="00DF2EF2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Gobierno, se aplican las equivalencias establecidas en el Decreto 785 de 2005 art 25 “equivalencias entre estudio y </w:t>
      </w:r>
      <w:r w:rsidR="00057602" w:rsidRPr="00DF2EF2">
        <w:rPr>
          <w:rFonts w:ascii="Arial" w:hAnsi="Arial" w:cs="Arial"/>
          <w:b/>
          <w:sz w:val="22"/>
          <w:szCs w:val="22"/>
          <w:u w:val="single"/>
        </w:rPr>
        <w:t>experiencia</w:t>
      </w:r>
      <w:r w:rsidR="00057602" w:rsidRPr="00DF2EF2">
        <w:rPr>
          <w:rFonts w:ascii="Arial" w:hAnsi="Arial" w:cs="Arial"/>
          <w:sz w:val="22"/>
          <w:szCs w:val="22"/>
        </w:rPr>
        <w:t>”</w:t>
      </w:r>
      <w:r w:rsidRPr="00DF2EF2">
        <w:rPr>
          <w:rFonts w:ascii="Arial" w:hAnsi="Arial" w:cs="Arial"/>
          <w:sz w:val="22"/>
          <w:szCs w:val="22"/>
        </w:rPr>
        <w:t xml:space="preserve">.  </w:t>
      </w:r>
    </w:p>
    <w:p w:rsidR="00DF2EF2" w:rsidRPr="00DF2EF2" w:rsidRDefault="00DF2EF2" w:rsidP="00DF2EF2">
      <w:pPr>
        <w:pStyle w:val="Textoindependiente"/>
        <w:pBdr>
          <w:top w:val="none" w:sz="0" w:space="26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993"/>
        </w:tabs>
        <w:suppressAutoHyphens w:val="0"/>
        <w:spacing w:after="0"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47706B" w:rsidRDefault="0047706B" w:rsidP="00DF2EF2">
      <w:pPr>
        <w:pStyle w:val="Textoindependiente"/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sz w:val="22"/>
          <w:szCs w:val="22"/>
        </w:rPr>
        <w:t>Una vez verificados los documentos allegados por</w:t>
      </w:r>
      <w:r w:rsidRPr="00DF2EF2">
        <w:rPr>
          <w:rFonts w:ascii="Arial" w:hAnsi="Arial" w:cs="Arial"/>
          <w:b/>
          <w:sz w:val="22"/>
          <w:szCs w:val="22"/>
        </w:rPr>
        <w:t xml:space="preserve"> </w:t>
      </w:r>
      <w:r w:rsidR="00B818A8" w:rsidRPr="00B818A8">
        <w:rPr>
          <w:rFonts w:ascii="Arial" w:hAnsi="Arial" w:cs="Arial"/>
          <w:b/>
          <w:bCs/>
          <w:sz w:val="22"/>
          <w:szCs w:val="22"/>
        </w:rPr>
        <w:t>SANDRA MILENA GUARNIZO RUDO</w:t>
      </w:r>
      <w:r w:rsidRPr="00DF2EF2">
        <w:rPr>
          <w:rFonts w:ascii="Arial" w:hAnsi="Arial" w:cs="Arial"/>
          <w:sz w:val="22"/>
          <w:szCs w:val="22"/>
        </w:rPr>
        <w:t>, se pudo constatar lo siguiente:</w:t>
      </w:r>
    </w:p>
    <w:p w:rsidR="00DF2EF2" w:rsidRPr="00DF2EF2" w:rsidRDefault="00DF2EF2" w:rsidP="00DF2EF2">
      <w:pPr>
        <w:pStyle w:val="Textoindependiente"/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DF2EF2" w:rsidRDefault="0047706B" w:rsidP="00DF2EF2">
      <w:pPr>
        <w:pStyle w:val="Encabezado"/>
        <w:numPr>
          <w:ilvl w:val="0"/>
          <w:numId w:val="6"/>
        </w:numPr>
        <w:tabs>
          <w:tab w:val="clear" w:pos="4252"/>
          <w:tab w:val="clear" w:pos="8504"/>
          <w:tab w:val="left" w:pos="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sz w:val="22"/>
          <w:szCs w:val="22"/>
        </w:rPr>
        <w:t>Que</w:t>
      </w:r>
      <w:r w:rsidR="00FC60C6" w:rsidRPr="00DF2EF2">
        <w:rPr>
          <w:rFonts w:ascii="Arial" w:hAnsi="Arial" w:cs="Arial"/>
          <w:sz w:val="22"/>
          <w:szCs w:val="22"/>
        </w:rPr>
        <w:t>,</w:t>
      </w:r>
      <w:r w:rsidRPr="00DF2EF2">
        <w:rPr>
          <w:rFonts w:ascii="Arial" w:hAnsi="Arial" w:cs="Arial"/>
          <w:sz w:val="22"/>
          <w:szCs w:val="22"/>
        </w:rPr>
        <w:t xml:space="preserve"> de acuerdo a los documentos aportados</w:t>
      </w:r>
      <w:r w:rsidR="00563675" w:rsidRPr="00DF2EF2">
        <w:rPr>
          <w:rFonts w:ascii="Arial" w:hAnsi="Arial" w:cs="Arial"/>
          <w:sz w:val="22"/>
          <w:szCs w:val="22"/>
        </w:rPr>
        <w:t xml:space="preserve">, </w:t>
      </w:r>
      <w:r w:rsidR="00DF2EF2">
        <w:rPr>
          <w:rFonts w:ascii="Arial" w:hAnsi="Arial" w:cs="Arial"/>
          <w:sz w:val="22"/>
          <w:szCs w:val="22"/>
        </w:rPr>
        <w:t>la</w:t>
      </w:r>
      <w:r w:rsidR="00563675" w:rsidRPr="00DF2EF2">
        <w:rPr>
          <w:rFonts w:ascii="Arial" w:hAnsi="Arial" w:cs="Arial"/>
          <w:sz w:val="22"/>
          <w:szCs w:val="22"/>
        </w:rPr>
        <w:t xml:space="preserve"> referenciad</w:t>
      </w:r>
      <w:r w:rsidR="00DF2EF2">
        <w:rPr>
          <w:rFonts w:ascii="Arial" w:hAnsi="Arial" w:cs="Arial"/>
          <w:sz w:val="22"/>
          <w:szCs w:val="22"/>
        </w:rPr>
        <w:t>a</w:t>
      </w:r>
      <w:r w:rsidR="00774144" w:rsidRPr="00DF2EF2">
        <w:rPr>
          <w:rFonts w:ascii="Arial" w:hAnsi="Arial" w:cs="Arial"/>
          <w:sz w:val="22"/>
          <w:szCs w:val="22"/>
        </w:rPr>
        <w:t xml:space="preserve"> cuenta con una experiencia de</w:t>
      </w:r>
      <w:r w:rsidR="00B64A2B" w:rsidRPr="00DF2EF2">
        <w:rPr>
          <w:rFonts w:ascii="Arial" w:hAnsi="Arial" w:cs="Arial"/>
          <w:sz w:val="22"/>
          <w:szCs w:val="22"/>
        </w:rPr>
        <w:t xml:space="preserve"> </w:t>
      </w:r>
      <w:r w:rsidR="00B818A8">
        <w:rPr>
          <w:rFonts w:ascii="Arial" w:hAnsi="Arial" w:cs="Arial"/>
          <w:sz w:val="22"/>
          <w:szCs w:val="22"/>
        </w:rPr>
        <w:t>ONCE (11) MESES</w:t>
      </w:r>
    </w:p>
    <w:p w:rsidR="00754EF4" w:rsidRPr="00DF2EF2" w:rsidRDefault="0047706B" w:rsidP="00DF2EF2">
      <w:pPr>
        <w:pStyle w:val="Encabezado"/>
        <w:numPr>
          <w:ilvl w:val="0"/>
          <w:numId w:val="6"/>
        </w:numPr>
        <w:tabs>
          <w:tab w:val="clear" w:pos="4252"/>
          <w:tab w:val="clear" w:pos="8504"/>
          <w:tab w:val="left" w:pos="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sz w:val="22"/>
          <w:szCs w:val="22"/>
        </w:rPr>
        <w:t xml:space="preserve">Que para el perfil se requiere de una experiencia mínima de </w:t>
      </w:r>
      <w:r w:rsidR="00DF2EF2">
        <w:rPr>
          <w:rFonts w:ascii="Arial" w:hAnsi="Arial" w:cs="Arial"/>
          <w:sz w:val="22"/>
          <w:szCs w:val="22"/>
        </w:rPr>
        <w:t>seis</w:t>
      </w:r>
      <w:r w:rsidR="003C5EEA" w:rsidRPr="00DF2EF2">
        <w:rPr>
          <w:rFonts w:ascii="Arial" w:hAnsi="Arial" w:cs="Arial"/>
          <w:sz w:val="22"/>
          <w:szCs w:val="22"/>
        </w:rPr>
        <w:t xml:space="preserve"> (0</w:t>
      </w:r>
      <w:r w:rsidR="00DF2EF2">
        <w:rPr>
          <w:rFonts w:ascii="Arial" w:hAnsi="Arial" w:cs="Arial"/>
          <w:sz w:val="22"/>
          <w:szCs w:val="22"/>
        </w:rPr>
        <w:t>6</w:t>
      </w:r>
      <w:r w:rsidR="003C5EEA" w:rsidRPr="00DF2EF2">
        <w:rPr>
          <w:rFonts w:ascii="Arial" w:hAnsi="Arial" w:cs="Arial"/>
          <w:sz w:val="22"/>
          <w:szCs w:val="22"/>
        </w:rPr>
        <w:t xml:space="preserve">) </w:t>
      </w:r>
      <w:r w:rsidR="00DF2EF2">
        <w:rPr>
          <w:rFonts w:ascii="Arial" w:hAnsi="Arial" w:cs="Arial"/>
          <w:sz w:val="22"/>
          <w:szCs w:val="22"/>
        </w:rPr>
        <w:t xml:space="preserve">meses de acuerdo con el </w:t>
      </w:r>
      <w:r w:rsidR="00DF2EF2" w:rsidRPr="00DF2EF2">
        <w:rPr>
          <w:rFonts w:ascii="Arial" w:hAnsi="Arial" w:cs="Arial"/>
          <w:sz w:val="22"/>
          <w:szCs w:val="22"/>
        </w:rPr>
        <w:t>Certificado de No existencia de personal Nro. 2049 /2018</w:t>
      </w:r>
      <w:r w:rsidRPr="00DF2EF2">
        <w:rPr>
          <w:rFonts w:ascii="Arial" w:hAnsi="Arial" w:cs="Arial"/>
          <w:sz w:val="22"/>
          <w:szCs w:val="22"/>
        </w:rPr>
        <w:t xml:space="preserve">, razón por la cual </w:t>
      </w:r>
      <w:r w:rsidR="00E35ECF" w:rsidRPr="00DF2EF2">
        <w:rPr>
          <w:rFonts w:ascii="Arial" w:hAnsi="Arial" w:cs="Arial"/>
          <w:sz w:val="22"/>
          <w:szCs w:val="22"/>
        </w:rPr>
        <w:t>el (la)</w:t>
      </w:r>
      <w:r w:rsidRPr="00DF2EF2">
        <w:rPr>
          <w:rFonts w:ascii="Arial" w:hAnsi="Arial" w:cs="Arial"/>
          <w:sz w:val="22"/>
          <w:szCs w:val="22"/>
        </w:rPr>
        <w:t xml:space="preserve"> señor(a) cumple con el perfil solicitado, conforme con la experiencia </w:t>
      </w:r>
      <w:r w:rsidR="00C82DFB" w:rsidRPr="00DF2EF2">
        <w:rPr>
          <w:rFonts w:ascii="Arial" w:hAnsi="Arial" w:cs="Arial"/>
          <w:sz w:val="22"/>
          <w:szCs w:val="22"/>
        </w:rPr>
        <w:t>profesional</w:t>
      </w:r>
      <w:r w:rsidRPr="00DF2EF2">
        <w:rPr>
          <w:rFonts w:ascii="Arial" w:hAnsi="Arial" w:cs="Arial"/>
          <w:sz w:val="22"/>
          <w:szCs w:val="22"/>
        </w:rPr>
        <w:t xml:space="preserve"> aportada.</w:t>
      </w:r>
    </w:p>
    <w:p w:rsidR="00E31763" w:rsidRPr="00DF2EF2" w:rsidRDefault="00E31763" w:rsidP="00DF2EF2">
      <w:pPr>
        <w:pStyle w:val="Encabezado"/>
        <w:tabs>
          <w:tab w:val="clear" w:pos="4252"/>
          <w:tab w:val="clear" w:pos="8504"/>
          <w:tab w:val="left" w:pos="0"/>
        </w:tabs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:rsidR="00FA2D9E" w:rsidRDefault="00581F1A" w:rsidP="00DF2EF2">
      <w:pPr>
        <w:pStyle w:val="Encabezado"/>
        <w:tabs>
          <w:tab w:val="clear" w:pos="4252"/>
          <w:tab w:val="clear" w:pos="8504"/>
          <w:tab w:val="left" w:pos="993"/>
        </w:tabs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F2EF2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Nota: Los certificados relacionados a continuación, son los que se </w:t>
      </w:r>
      <w:r w:rsidR="00BC4249" w:rsidRPr="00DF2EF2">
        <w:rPr>
          <w:rFonts w:ascii="Arial" w:hAnsi="Arial" w:cs="Arial"/>
          <w:b/>
          <w:sz w:val="22"/>
          <w:szCs w:val="22"/>
          <w:u w:val="single"/>
        </w:rPr>
        <w:t>tuvieron</w:t>
      </w:r>
      <w:r w:rsidRPr="00DF2EF2">
        <w:rPr>
          <w:rFonts w:ascii="Arial" w:hAnsi="Arial" w:cs="Arial"/>
          <w:b/>
          <w:sz w:val="22"/>
          <w:szCs w:val="22"/>
          <w:u w:val="single"/>
        </w:rPr>
        <w:t xml:space="preserve"> en cuenta para la acreditación de la experiencia solicitada para este perfil.</w:t>
      </w:r>
    </w:p>
    <w:p w:rsidR="00DF2EF2" w:rsidRPr="00DF2EF2" w:rsidRDefault="00DF2EF2" w:rsidP="00DF2EF2">
      <w:pPr>
        <w:pStyle w:val="Encabezado"/>
        <w:tabs>
          <w:tab w:val="clear" w:pos="4252"/>
          <w:tab w:val="clear" w:pos="8504"/>
          <w:tab w:val="left" w:pos="993"/>
        </w:tabs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W w:w="1029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2411"/>
        <w:gridCol w:w="1816"/>
        <w:gridCol w:w="3842"/>
        <w:gridCol w:w="2229"/>
      </w:tblGrid>
      <w:tr w:rsidR="00FC60C6" w:rsidRPr="00DF2EF2" w:rsidTr="00754EF4">
        <w:trPr>
          <w:trHeight w:val="390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06B" w:rsidRPr="00DF2EF2" w:rsidRDefault="0047706B" w:rsidP="00DF2EF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2EF2">
              <w:rPr>
                <w:rFonts w:ascii="Arial" w:hAnsi="Arial" w:cs="Arial"/>
                <w:b/>
                <w:sz w:val="16"/>
                <w:szCs w:val="16"/>
              </w:rPr>
              <w:t>QUIEN CERTIFICA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06B" w:rsidRPr="00DF2EF2" w:rsidRDefault="0047706B" w:rsidP="00DF2EF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2EF2">
              <w:rPr>
                <w:rFonts w:ascii="Arial" w:hAnsi="Arial" w:cs="Arial"/>
                <w:b/>
                <w:sz w:val="16"/>
                <w:szCs w:val="16"/>
              </w:rPr>
              <w:t>TIPO DE VINCULACION</w:t>
            </w:r>
          </w:p>
        </w:tc>
        <w:tc>
          <w:tcPr>
            <w:tcW w:w="3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1F1A" w:rsidRPr="00DF2EF2" w:rsidRDefault="00581F1A" w:rsidP="00DF2EF2">
            <w:pPr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7706B" w:rsidRPr="00DF2EF2" w:rsidRDefault="0047706B" w:rsidP="00DF2EF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2EF2">
              <w:rPr>
                <w:rFonts w:ascii="Arial" w:hAnsi="Arial" w:cs="Arial"/>
                <w:b/>
                <w:sz w:val="16"/>
                <w:szCs w:val="16"/>
              </w:rPr>
              <w:t>FUNCIONES Y/O OBJETO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06B" w:rsidRPr="00DF2EF2" w:rsidRDefault="0047706B" w:rsidP="00DF2EF2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F2EF2">
              <w:rPr>
                <w:rFonts w:ascii="Arial" w:hAnsi="Arial" w:cs="Arial"/>
                <w:b/>
                <w:sz w:val="16"/>
                <w:szCs w:val="16"/>
              </w:rPr>
              <w:t xml:space="preserve">TERMINOS </w:t>
            </w:r>
            <w:r w:rsidR="00BC4249" w:rsidRPr="00DF2EF2">
              <w:rPr>
                <w:rFonts w:ascii="Arial" w:hAnsi="Arial" w:cs="Arial"/>
                <w:b/>
                <w:sz w:val="16"/>
                <w:szCs w:val="16"/>
              </w:rPr>
              <w:t>DE VINCULACION</w:t>
            </w:r>
          </w:p>
        </w:tc>
      </w:tr>
      <w:tr w:rsidR="0009596A" w:rsidRPr="00DF2EF2" w:rsidTr="00CA6150">
        <w:trPr>
          <w:trHeight w:val="784"/>
        </w:trPr>
        <w:tc>
          <w:tcPr>
            <w:tcW w:w="241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54221" w:rsidRPr="00DF2EF2" w:rsidRDefault="00B818A8" w:rsidP="00DF2EF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ALCALDIA LOCAL DE CIUDAD BOLIVAR</w:t>
            </w:r>
          </w:p>
        </w:tc>
        <w:tc>
          <w:tcPr>
            <w:tcW w:w="181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54221" w:rsidRPr="00DF2EF2" w:rsidRDefault="00FA2D9E" w:rsidP="00DF2EF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F2EF2">
              <w:rPr>
                <w:rFonts w:ascii="Arial" w:hAnsi="Arial" w:cs="Arial"/>
                <w:sz w:val="16"/>
                <w:szCs w:val="16"/>
              </w:rPr>
              <w:t>CONTRATO PRESTACION DE SERVICIOS</w:t>
            </w:r>
          </w:p>
        </w:tc>
        <w:tc>
          <w:tcPr>
            <w:tcW w:w="384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254221" w:rsidRPr="00DF2EF2" w:rsidRDefault="00B818A8" w:rsidP="00B818A8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PRESTAR SUS SERVICIOS PROFESIONALES PARA APOYAR EL AREA DE GESTION POLICIVA DE LA ALCALDIA LOCAL DE CIUDAD BOLIVAR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54221" w:rsidRPr="00DF2EF2" w:rsidRDefault="00254221" w:rsidP="00DF2EF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F2EF2">
              <w:rPr>
                <w:rFonts w:ascii="Arial" w:hAnsi="Arial" w:cs="Arial"/>
                <w:sz w:val="16"/>
                <w:szCs w:val="16"/>
              </w:rPr>
              <w:t xml:space="preserve">DESDE EL </w:t>
            </w:r>
            <w:r w:rsidR="0009596A" w:rsidRPr="00DF2EF2">
              <w:rPr>
                <w:rFonts w:ascii="Arial" w:hAnsi="Arial" w:cs="Arial"/>
                <w:sz w:val="16"/>
                <w:szCs w:val="16"/>
              </w:rPr>
              <w:t xml:space="preserve">DIA </w:t>
            </w:r>
            <w:r w:rsidR="00B818A8">
              <w:rPr>
                <w:rFonts w:ascii="Arial" w:hAnsi="Arial" w:cs="Arial"/>
                <w:sz w:val="16"/>
                <w:szCs w:val="16"/>
              </w:rPr>
              <w:t>07</w:t>
            </w:r>
            <w:r w:rsidR="0009596A" w:rsidRPr="00DF2EF2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="00B818A8">
              <w:rPr>
                <w:rFonts w:ascii="Arial" w:hAnsi="Arial" w:cs="Arial"/>
                <w:sz w:val="16"/>
                <w:szCs w:val="16"/>
              </w:rPr>
              <w:t>MARZO</w:t>
            </w:r>
            <w:r w:rsidR="0009596A" w:rsidRPr="00DF2EF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A5DEB" w:rsidRPr="00DF2EF2">
              <w:rPr>
                <w:rFonts w:ascii="Arial" w:hAnsi="Arial" w:cs="Arial"/>
                <w:sz w:val="16"/>
                <w:szCs w:val="16"/>
              </w:rPr>
              <w:t xml:space="preserve">DE </w:t>
            </w:r>
            <w:r w:rsidR="0009596A" w:rsidRPr="00DF2EF2">
              <w:rPr>
                <w:rFonts w:ascii="Arial" w:hAnsi="Arial" w:cs="Arial"/>
                <w:sz w:val="16"/>
                <w:szCs w:val="16"/>
              </w:rPr>
              <w:t>201</w:t>
            </w:r>
            <w:r w:rsidR="00B818A8">
              <w:rPr>
                <w:rFonts w:ascii="Arial" w:hAnsi="Arial" w:cs="Arial"/>
                <w:sz w:val="16"/>
                <w:szCs w:val="16"/>
              </w:rPr>
              <w:t>7</w:t>
            </w:r>
            <w:r w:rsidR="0009596A" w:rsidRPr="00DF2EF2">
              <w:rPr>
                <w:rFonts w:ascii="Arial" w:hAnsi="Arial" w:cs="Arial"/>
                <w:sz w:val="16"/>
                <w:szCs w:val="16"/>
              </w:rPr>
              <w:t xml:space="preserve"> HASTA EL DIA </w:t>
            </w:r>
            <w:r w:rsidR="00B818A8">
              <w:rPr>
                <w:rFonts w:ascii="Arial" w:hAnsi="Arial" w:cs="Arial"/>
                <w:sz w:val="16"/>
                <w:szCs w:val="16"/>
              </w:rPr>
              <w:t>06</w:t>
            </w:r>
            <w:r w:rsidR="0009596A" w:rsidRPr="00DF2EF2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="00B818A8">
              <w:rPr>
                <w:rFonts w:ascii="Arial" w:hAnsi="Arial" w:cs="Arial"/>
                <w:sz w:val="16"/>
                <w:szCs w:val="16"/>
              </w:rPr>
              <w:t>FEBRERO</w:t>
            </w:r>
            <w:r w:rsidR="00FA5DEB" w:rsidRPr="00DF2EF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9596A" w:rsidRPr="00DF2EF2">
              <w:rPr>
                <w:rFonts w:ascii="Arial" w:hAnsi="Arial" w:cs="Arial"/>
                <w:sz w:val="16"/>
                <w:szCs w:val="16"/>
              </w:rPr>
              <w:t>DE 201</w:t>
            </w:r>
            <w:r w:rsidR="00B818A8">
              <w:rPr>
                <w:rFonts w:ascii="Arial" w:hAnsi="Arial" w:cs="Arial"/>
                <w:sz w:val="16"/>
                <w:szCs w:val="16"/>
              </w:rPr>
              <w:t>8</w:t>
            </w:r>
          </w:p>
          <w:p w:rsidR="00FA5DEB" w:rsidRPr="00DF2EF2" w:rsidRDefault="00FA5DEB" w:rsidP="00DF2EF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5DEB" w:rsidRPr="00DF2EF2" w:rsidTr="00054052">
        <w:trPr>
          <w:trHeight w:val="410"/>
        </w:trPr>
        <w:tc>
          <w:tcPr>
            <w:tcW w:w="8069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A5DEB" w:rsidRPr="00DF2EF2" w:rsidRDefault="00FA5DEB" w:rsidP="00DF2EF2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A5DEB" w:rsidRPr="00DF2EF2" w:rsidRDefault="00FA5DEB" w:rsidP="00DF2EF2">
            <w:pPr>
              <w:pStyle w:val="Standard"/>
              <w:spacing w:line="276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F2EF2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22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DEB" w:rsidRPr="00DF2EF2" w:rsidRDefault="00B818A8" w:rsidP="00B818A8">
            <w:pPr>
              <w:pStyle w:val="Standard"/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ONCE (11) MESES</w:t>
            </w:r>
          </w:p>
        </w:tc>
      </w:tr>
    </w:tbl>
    <w:p w:rsidR="0047706B" w:rsidRPr="00DF2EF2" w:rsidRDefault="0047706B" w:rsidP="00DF2EF2">
      <w:pPr>
        <w:pStyle w:val="Encabezado"/>
        <w:tabs>
          <w:tab w:val="left" w:pos="284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sz w:val="22"/>
          <w:szCs w:val="22"/>
        </w:rPr>
        <w:t xml:space="preserve">De los documentos aportados se colige que </w:t>
      </w:r>
      <w:r w:rsidR="00B818A8" w:rsidRPr="00B818A8">
        <w:rPr>
          <w:rFonts w:ascii="Arial" w:hAnsi="Arial" w:cs="Arial"/>
          <w:b/>
          <w:bCs/>
          <w:sz w:val="22"/>
          <w:szCs w:val="22"/>
        </w:rPr>
        <w:t>SANDRA MILENA GUARNIZO RUDO</w:t>
      </w:r>
      <w:r w:rsidR="00DF2EF2" w:rsidRPr="00DF2EF2">
        <w:rPr>
          <w:rFonts w:ascii="Arial" w:hAnsi="Arial" w:cs="Arial"/>
          <w:b/>
          <w:bCs/>
          <w:sz w:val="22"/>
          <w:szCs w:val="22"/>
        </w:rPr>
        <w:t xml:space="preserve"> </w:t>
      </w:r>
      <w:r w:rsidRPr="00DF2EF2">
        <w:rPr>
          <w:rFonts w:ascii="Arial" w:hAnsi="Arial" w:cs="Arial"/>
          <w:sz w:val="22"/>
          <w:szCs w:val="22"/>
        </w:rPr>
        <w:t>tiene capacidad jurídica e idoneidad para celebrar el contrato de prestación de servicios</w:t>
      </w:r>
      <w:r w:rsidR="00FC60C6" w:rsidRPr="00DF2EF2">
        <w:rPr>
          <w:rFonts w:ascii="Arial" w:hAnsi="Arial" w:cs="Arial"/>
          <w:sz w:val="22"/>
          <w:szCs w:val="22"/>
        </w:rPr>
        <w:t xml:space="preserve"> </w:t>
      </w:r>
      <w:r w:rsidRPr="00DF2EF2">
        <w:rPr>
          <w:rFonts w:ascii="Arial" w:hAnsi="Arial" w:cs="Arial"/>
          <w:sz w:val="22"/>
          <w:szCs w:val="22"/>
        </w:rPr>
        <w:t>cuyo objeto es</w:t>
      </w:r>
      <w:bookmarkStart w:id="1" w:name="OLE_LINK12"/>
      <w:r w:rsidRPr="00DF2EF2">
        <w:rPr>
          <w:rFonts w:ascii="Arial" w:hAnsi="Arial" w:cs="Arial"/>
          <w:sz w:val="22"/>
          <w:szCs w:val="22"/>
        </w:rPr>
        <w:t xml:space="preserve">: </w:t>
      </w:r>
      <w:r w:rsidR="00C82DFB" w:rsidRPr="00DF2EF2">
        <w:rPr>
          <w:rFonts w:ascii="Arial" w:eastAsia="Arial" w:hAnsi="Arial" w:cs="Arial"/>
          <w:sz w:val="22"/>
          <w:szCs w:val="22"/>
        </w:rPr>
        <w:t>“</w:t>
      </w:r>
      <w:r w:rsidR="00DF2EF2" w:rsidRPr="00DF2EF2">
        <w:rPr>
          <w:rFonts w:ascii="Arial" w:eastAsia="Arial" w:hAnsi="Arial" w:cs="Arial"/>
          <w:sz w:val="22"/>
          <w:szCs w:val="22"/>
        </w:rPr>
        <w:t>APOYAR JURÍDICAMENTE LA EJECUCIÓN DE LAS ACCIONES REQUERIDAS PARA LA DEPURACIÓN DE LAS ACTUACIONES ADMINISTRATIVAS QUE CURSAN EN LA ALCALDÍA LOCAL.</w:t>
      </w:r>
      <w:r w:rsidR="00C82DFB" w:rsidRPr="00DF2EF2">
        <w:rPr>
          <w:rFonts w:ascii="Arial" w:eastAsia="Arial" w:hAnsi="Arial" w:cs="Arial"/>
          <w:sz w:val="22"/>
          <w:szCs w:val="22"/>
        </w:rPr>
        <w:t>”</w:t>
      </w:r>
      <w:bookmarkEnd w:id="1"/>
      <w:r w:rsidR="00FC60C6" w:rsidRPr="00DF2EF2">
        <w:rPr>
          <w:rFonts w:ascii="Arial" w:eastAsia="Arial" w:hAnsi="Arial" w:cs="Arial"/>
          <w:sz w:val="22"/>
          <w:szCs w:val="22"/>
        </w:rPr>
        <w:t xml:space="preserve">, </w:t>
      </w:r>
      <w:r w:rsidR="00FC60C6" w:rsidRPr="00DF2EF2">
        <w:rPr>
          <w:rFonts w:ascii="Arial" w:hAnsi="Arial" w:cs="Arial"/>
          <w:sz w:val="22"/>
          <w:szCs w:val="22"/>
        </w:rPr>
        <w:t>de acuerdo a los lineamientos y parámetros establecidos en los estudios previos</w:t>
      </w:r>
      <w:r w:rsidR="00E828E1" w:rsidRPr="00DF2EF2">
        <w:rPr>
          <w:rFonts w:ascii="Arial" w:hAnsi="Arial" w:cs="Arial"/>
          <w:sz w:val="22"/>
          <w:szCs w:val="22"/>
        </w:rPr>
        <w:t>; con</w:t>
      </w:r>
      <w:r w:rsidR="00FC60C6" w:rsidRPr="00DF2EF2">
        <w:rPr>
          <w:rFonts w:ascii="Arial" w:hAnsi="Arial" w:cs="Arial"/>
          <w:sz w:val="22"/>
          <w:szCs w:val="22"/>
        </w:rPr>
        <w:t xml:space="preserve"> la documentación presentada por el futuro contratista;</w:t>
      </w:r>
      <w:r w:rsidR="00E828E1" w:rsidRPr="00DF2EF2">
        <w:rPr>
          <w:rFonts w:ascii="Arial" w:hAnsi="Arial" w:cs="Arial"/>
          <w:sz w:val="22"/>
          <w:szCs w:val="22"/>
        </w:rPr>
        <w:t xml:space="preserve"> se pudo constatar que se trata de una persona idónea y experta para ejecutar las actividades a realizar, situación de la cual se deja expresa constancia en el presente documento.</w:t>
      </w:r>
      <w:r w:rsidR="00FC60C6" w:rsidRPr="00DF2EF2">
        <w:rPr>
          <w:rFonts w:ascii="Arial" w:hAnsi="Arial" w:cs="Arial"/>
          <w:sz w:val="22"/>
          <w:szCs w:val="22"/>
        </w:rPr>
        <w:t xml:space="preserve"> </w:t>
      </w:r>
    </w:p>
    <w:p w:rsidR="00E828E1" w:rsidRPr="00DF2EF2" w:rsidRDefault="00E828E1" w:rsidP="00DF2EF2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F2EF2">
        <w:rPr>
          <w:rFonts w:ascii="Arial" w:hAnsi="Arial" w:cs="Arial"/>
          <w:sz w:val="22"/>
          <w:szCs w:val="22"/>
        </w:rPr>
        <w:t xml:space="preserve">Se expide en Bogotá D.C., a los </w:t>
      </w:r>
      <w:r w:rsidR="00B818A8">
        <w:rPr>
          <w:rFonts w:ascii="Arial" w:hAnsi="Arial" w:cs="Arial"/>
          <w:sz w:val="22"/>
          <w:szCs w:val="22"/>
        </w:rPr>
        <w:t>siete</w:t>
      </w:r>
      <w:r w:rsidR="00B818A8" w:rsidRPr="00DF2EF2">
        <w:rPr>
          <w:rFonts w:ascii="Arial" w:hAnsi="Arial" w:cs="Arial"/>
          <w:sz w:val="22"/>
          <w:szCs w:val="22"/>
        </w:rPr>
        <w:t xml:space="preserve"> </w:t>
      </w:r>
      <w:r w:rsidR="00B64A2B" w:rsidRPr="00DF2EF2">
        <w:rPr>
          <w:rFonts w:ascii="Arial" w:hAnsi="Arial" w:cs="Arial"/>
          <w:sz w:val="22"/>
          <w:szCs w:val="22"/>
        </w:rPr>
        <w:t>(0</w:t>
      </w:r>
      <w:r w:rsidR="00B818A8">
        <w:rPr>
          <w:rFonts w:ascii="Arial" w:hAnsi="Arial" w:cs="Arial"/>
          <w:sz w:val="22"/>
          <w:szCs w:val="22"/>
        </w:rPr>
        <w:t>7</w:t>
      </w:r>
      <w:r w:rsidR="00FC60C6" w:rsidRPr="00DF2EF2">
        <w:rPr>
          <w:rFonts w:ascii="Arial" w:hAnsi="Arial" w:cs="Arial"/>
          <w:sz w:val="22"/>
          <w:szCs w:val="22"/>
        </w:rPr>
        <w:t xml:space="preserve">) días del mes de </w:t>
      </w:r>
      <w:r w:rsidR="00DF2EF2">
        <w:rPr>
          <w:rFonts w:ascii="Arial" w:hAnsi="Arial" w:cs="Arial"/>
          <w:sz w:val="22"/>
          <w:szCs w:val="22"/>
        </w:rPr>
        <w:t>septiembre</w:t>
      </w:r>
      <w:r w:rsidR="00FC60C6" w:rsidRPr="00DF2EF2">
        <w:rPr>
          <w:rFonts w:ascii="Arial" w:hAnsi="Arial" w:cs="Arial"/>
          <w:sz w:val="22"/>
          <w:szCs w:val="22"/>
        </w:rPr>
        <w:t xml:space="preserve"> de 2018.</w:t>
      </w:r>
    </w:p>
    <w:p w:rsidR="0047706B" w:rsidRPr="00DF2EF2" w:rsidRDefault="0047706B" w:rsidP="00DF2EF2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47706B" w:rsidRPr="00DF2EF2" w:rsidRDefault="0047706B" w:rsidP="00DF2EF2">
      <w:pPr>
        <w:tabs>
          <w:tab w:val="left" w:pos="720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:rsidR="00417827" w:rsidRPr="00DF2EF2" w:rsidRDefault="00417827" w:rsidP="00DF2EF2">
      <w:pPr>
        <w:pStyle w:val="Textodeglobo"/>
        <w:tabs>
          <w:tab w:val="left" w:pos="720"/>
        </w:tabs>
        <w:spacing w:line="276" w:lineRule="auto"/>
        <w:jc w:val="both"/>
        <w:rPr>
          <w:rFonts w:ascii="Arial" w:hAnsi="Arial" w:cs="Arial"/>
          <w:b/>
          <w:sz w:val="22"/>
          <w:szCs w:val="22"/>
          <w:lang w:val="pt-BR"/>
        </w:rPr>
      </w:pPr>
    </w:p>
    <w:p w:rsidR="00B64A2B" w:rsidRPr="00DF2EF2" w:rsidRDefault="00B64A2B" w:rsidP="00DF2EF2">
      <w:pPr>
        <w:pStyle w:val="Ttulo9"/>
        <w:spacing w:before="0" w:after="0" w:line="276" w:lineRule="auto"/>
        <w:jc w:val="center"/>
        <w:rPr>
          <w:rFonts w:ascii="Arial" w:hAnsi="Arial" w:cs="Arial"/>
          <w:b/>
        </w:rPr>
      </w:pPr>
      <w:r w:rsidRPr="00DF2EF2">
        <w:rPr>
          <w:rFonts w:ascii="Arial" w:hAnsi="Arial" w:cs="Arial"/>
          <w:b/>
        </w:rPr>
        <w:t>DIEGO ALEJANDRO RIOS BARRERO</w:t>
      </w:r>
    </w:p>
    <w:p w:rsidR="00B64A2B" w:rsidRPr="00DF2EF2" w:rsidRDefault="00B64A2B" w:rsidP="00DF2EF2">
      <w:pPr>
        <w:pStyle w:val="Ttulo9"/>
        <w:spacing w:before="0" w:after="0" w:line="276" w:lineRule="auto"/>
        <w:jc w:val="center"/>
        <w:rPr>
          <w:rFonts w:ascii="Arial" w:hAnsi="Arial" w:cs="Arial"/>
        </w:rPr>
      </w:pPr>
      <w:r w:rsidRPr="00DF2EF2">
        <w:rPr>
          <w:rFonts w:ascii="Arial" w:hAnsi="Arial" w:cs="Arial"/>
        </w:rPr>
        <w:t xml:space="preserve">Alcalde Local (E) de Barrios Unidos </w:t>
      </w:r>
    </w:p>
    <w:p w:rsidR="00B64A2B" w:rsidRPr="00DF2EF2" w:rsidRDefault="00B64A2B" w:rsidP="00DF2EF2">
      <w:pPr>
        <w:spacing w:line="276" w:lineRule="auto"/>
        <w:rPr>
          <w:rFonts w:ascii="Arial" w:hAnsi="Arial" w:cs="Arial"/>
          <w:sz w:val="22"/>
          <w:szCs w:val="22"/>
        </w:rPr>
      </w:pPr>
    </w:p>
    <w:p w:rsidR="00B64A2B" w:rsidRPr="00DF2EF2" w:rsidRDefault="00B64A2B" w:rsidP="00DF2EF2">
      <w:pPr>
        <w:tabs>
          <w:tab w:val="num" w:pos="0"/>
          <w:tab w:val="left" w:pos="5640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DF2EF2">
        <w:rPr>
          <w:rFonts w:ascii="Arial" w:hAnsi="Arial" w:cs="Arial"/>
          <w:b/>
          <w:sz w:val="16"/>
          <w:szCs w:val="16"/>
        </w:rPr>
        <w:t>Proyectó</w:t>
      </w:r>
      <w:r w:rsidRPr="00DF2EF2">
        <w:rPr>
          <w:rFonts w:ascii="Arial" w:hAnsi="Arial" w:cs="Arial"/>
          <w:sz w:val="16"/>
          <w:szCs w:val="16"/>
        </w:rPr>
        <w:t xml:space="preserve">: </w:t>
      </w:r>
      <w:r w:rsidR="00DF2EF2" w:rsidRPr="00DF2EF2">
        <w:rPr>
          <w:rFonts w:ascii="Arial" w:hAnsi="Arial" w:cs="Arial"/>
          <w:sz w:val="16"/>
          <w:szCs w:val="16"/>
        </w:rPr>
        <w:t>Mauricio Barragán – Abogado</w:t>
      </w:r>
      <w:r w:rsidRPr="00DF2EF2">
        <w:rPr>
          <w:rFonts w:ascii="Arial" w:hAnsi="Arial" w:cs="Arial"/>
          <w:sz w:val="16"/>
          <w:szCs w:val="16"/>
        </w:rPr>
        <w:t xml:space="preserve"> contratista - FDLBU </w:t>
      </w:r>
    </w:p>
    <w:p w:rsidR="00B64A2B" w:rsidRPr="00DF2EF2" w:rsidRDefault="00B64A2B" w:rsidP="00DF2EF2">
      <w:pPr>
        <w:tabs>
          <w:tab w:val="num" w:pos="0"/>
          <w:tab w:val="left" w:pos="5640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DF2EF2">
        <w:rPr>
          <w:rFonts w:ascii="Arial" w:hAnsi="Arial" w:cs="Arial"/>
          <w:b/>
          <w:sz w:val="16"/>
          <w:szCs w:val="16"/>
        </w:rPr>
        <w:t>Revisó</w:t>
      </w:r>
      <w:r w:rsidRPr="00DF2EF2">
        <w:rPr>
          <w:rFonts w:ascii="Arial" w:hAnsi="Arial" w:cs="Arial"/>
          <w:sz w:val="16"/>
          <w:szCs w:val="16"/>
        </w:rPr>
        <w:t>: María Magdalena Polanco – Abogada contratista - FDLBU</w:t>
      </w:r>
    </w:p>
    <w:p w:rsidR="003667F6" w:rsidRPr="00DF2EF2" w:rsidRDefault="003667F6" w:rsidP="00DF2EF2">
      <w:pPr>
        <w:tabs>
          <w:tab w:val="num" w:pos="0"/>
          <w:tab w:val="left" w:pos="5640"/>
        </w:tabs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B7210B" w:rsidRPr="00DF2EF2" w:rsidRDefault="00B7210B" w:rsidP="00DF2EF2">
      <w:pPr>
        <w:spacing w:line="276" w:lineRule="auto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sectPr w:rsidR="00B7210B" w:rsidRPr="00DF2EF2" w:rsidSect="00C713CD">
      <w:headerReference w:type="default" r:id="rId8"/>
      <w:footerReference w:type="default" r:id="rId9"/>
      <w:pgSz w:w="12242" w:h="15842" w:code="136"/>
      <w:pgMar w:top="2268" w:right="1134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749" w:rsidRDefault="00D41749">
      <w:r>
        <w:separator/>
      </w:r>
    </w:p>
  </w:endnote>
  <w:endnote w:type="continuationSeparator" w:id="0">
    <w:p w:rsidR="00D41749" w:rsidRDefault="00D41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BE1" w:rsidRDefault="001E2BE1">
    <w:pPr>
      <w:pStyle w:val="Piedepgina"/>
    </w:pPr>
    <w:r w:rsidRPr="001E2BE1"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2128520</wp:posOffset>
          </wp:positionH>
          <wp:positionV relativeFrom="paragraph">
            <wp:posOffset>-542925</wp:posOffset>
          </wp:positionV>
          <wp:extent cx="938530" cy="690880"/>
          <wp:effectExtent l="19050" t="0" r="0" b="0"/>
          <wp:wrapSquare wrapText="bothSides"/>
          <wp:docPr id="4" name="Imagen 2" descr="logo-plantillas-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8530" cy="6908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749" w:rsidRDefault="00D41749">
      <w:r>
        <w:separator/>
      </w:r>
    </w:p>
  </w:footnote>
  <w:footnote w:type="continuationSeparator" w:id="0">
    <w:p w:rsidR="00D41749" w:rsidRDefault="00D417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7E8" w:rsidRDefault="001E2BE1">
    <w:pPr>
      <w:pStyle w:val="Encabezado"/>
    </w:pPr>
    <w:r w:rsidRPr="001E2BE1"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1958340</wp:posOffset>
          </wp:positionH>
          <wp:positionV relativeFrom="paragraph">
            <wp:posOffset>-145415</wp:posOffset>
          </wp:positionV>
          <wp:extent cx="1600200" cy="933450"/>
          <wp:effectExtent l="0" t="0" r="0" b="0"/>
          <wp:wrapSquare wrapText="bothSides"/>
          <wp:docPr id="22" name="Imagen 22" descr="unid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unido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931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7E6D"/>
    <w:multiLevelType w:val="hybridMultilevel"/>
    <w:tmpl w:val="6FD6076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3434B"/>
    <w:multiLevelType w:val="hybridMultilevel"/>
    <w:tmpl w:val="9056A59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7452EC"/>
    <w:multiLevelType w:val="hybridMultilevel"/>
    <w:tmpl w:val="1684352A"/>
    <w:lvl w:ilvl="0" w:tplc="1EDC3144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2BEC25FD"/>
    <w:multiLevelType w:val="hybridMultilevel"/>
    <w:tmpl w:val="FBB62FE0"/>
    <w:lvl w:ilvl="0" w:tplc="24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1340A"/>
    <w:multiLevelType w:val="hybridMultilevel"/>
    <w:tmpl w:val="621C5448"/>
    <w:lvl w:ilvl="0" w:tplc="CB16B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E0B64E7A">
      <w:start w:val="14"/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AF003C70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9B1F9C"/>
    <w:multiLevelType w:val="hybridMultilevel"/>
    <w:tmpl w:val="3AAEAF60"/>
    <w:lvl w:ilvl="0" w:tplc="E3420D3C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A75A13"/>
    <w:multiLevelType w:val="hybridMultilevel"/>
    <w:tmpl w:val="6D968E56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7C5A529D"/>
    <w:multiLevelType w:val="hybridMultilevel"/>
    <w:tmpl w:val="0576DD06"/>
    <w:lvl w:ilvl="0" w:tplc="DF86D7D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BB"/>
    <w:rsid w:val="0002534B"/>
    <w:rsid w:val="00026E4A"/>
    <w:rsid w:val="000274C8"/>
    <w:rsid w:val="00027C6D"/>
    <w:rsid w:val="00046CED"/>
    <w:rsid w:val="00054052"/>
    <w:rsid w:val="00055C51"/>
    <w:rsid w:val="00056124"/>
    <w:rsid w:val="0005738B"/>
    <w:rsid w:val="00057602"/>
    <w:rsid w:val="00075C22"/>
    <w:rsid w:val="000870AD"/>
    <w:rsid w:val="000905FB"/>
    <w:rsid w:val="0009596A"/>
    <w:rsid w:val="000A3E61"/>
    <w:rsid w:val="000B1ABD"/>
    <w:rsid w:val="000B5D81"/>
    <w:rsid w:val="000C0C03"/>
    <w:rsid w:val="000C28FB"/>
    <w:rsid w:val="000C6437"/>
    <w:rsid w:val="000E514C"/>
    <w:rsid w:val="000F294F"/>
    <w:rsid w:val="000F5EF6"/>
    <w:rsid w:val="000F7CB5"/>
    <w:rsid w:val="001062FE"/>
    <w:rsid w:val="00111615"/>
    <w:rsid w:val="00132D65"/>
    <w:rsid w:val="00136190"/>
    <w:rsid w:val="00137AB9"/>
    <w:rsid w:val="00137E81"/>
    <w:rsid w:val="00144198"/>
    <w:rsid w:val="0014712C"/>
    <w:rsid w:val="00153E2E"/>
    <w:rsid w:val="00160F33"/>
    <w:rsid w:val="001733FC"/>
    <w:rsid w:val="00187B88"/>
    <w:rsid w:val="00187BEE"/>
    <w:rsid w:val="001A7C41"/>
    <w:rsid w:val="001B0FF8"/>
    <w:rsid w:val="001C079B"/>
    <w:rsid w:val="001C15BB"/>
    <w:rsid w:val="001C7B24"/>
    <w:rsid w:val="001D1CE6"/>
    <w:rsid w:val="001E2BE1"/>
    <w:rsid w:val="001E3C81"/>
    <w:rsid w:val="001F14AA"/>
    <w:rsid w:val="001F51DC"/>
    <w:rsid w:val="00213FDB"/>
    <w:rsid w:val="002337BC"/>
    <w:rsid w:val="00234002"/>
    <w:rsid w:val="00234C34"/>
    <w:rsid w:val="00250507"/>
    <w:rsid w:val="00252A7D"/>
    <w:rsid w:val="00254221"/>
    <w:rsid w:val="00277F28"/>
    <w:rsid w:val="00292F95"/>
    <w:rsid w:val="002A5837"/>
    <w:rsid w:val="002B3790"/>
    <w:rsid w:val="002B72F9"/>
    <w:rsid w:val="002D1F45"/>
    <w:rsid w:val="00327C32"/>
    <w:rsid w:val="003341E3"/>
    <w:rsid w:val="00334D80"/>
    <w:rsid w:val="00341E61"/>
    <w:rsid w:val="003460A7"/>
    <w:rsid w:val="00354F2B"/>
    <w:rsid w:val="0035538B"/>
    <w:rsid w:val="003667F6"/>
    <w:rsid w:val="003740FA"/>
    <w:rsid w:val="003755EC"/>
    <w:rsid w:val="003936B2"/>
    <w:rsid w:val="003A273C"/>
    <w:rsid w:val="003B1EF2"/>
    <w:rsid w:val="003B2AA7"/>
    <w:rsid w:val="003B5A63"/>
    <w:rsid w:val="003C3884"/>
    <w:rsid w:val="003C4131"/>
    <w:rsid w:val="003C4539"/>
    <w:rsid w:val="003C5EEA"/>
    <w:rsid w:val="003C71AD"/>
    <w:rsid w:val="003E3870"/>
    <w:rsid w:val="003E6790"/>
    <w:rsid w:val="003F61F7"/>
    <w:rsid w:val="003F6F1D"/>
    <w:rsid w:val="00410464"/>
    <w:rsid w:val="00417827"/>
    <w:rsid w:val="00425BCE"/>
    <w:rsid w:val="0043198B"/>
    <w:rsid w:val="00440783"/>
    <w:rsid w:val="00455CE2"/>
    <w:rsid w:val="00462982"/>
    <w:rsid w:val="00462B72"/>
    <w:rsid w:val="004641EF"/>
    <w:rsid w:val="0047706B"/>
    <w:rsid w:val="00482183"/>
    <w:rsid w:val="00485756"/>
    <w:rsid w:val="0049070E"/>
    <w:rsid w:val="004A570A"/>
    <w:rsid w:val="004A74D6"/>
    <w:rsid w:val="004E7054"/>
    <w:rsid w:val="004F3BB3"/>
    <w:rsid w:val="005021FA"/>
    <w:rsid w:val="005211F0"/>
    <w:rsid w:val="00531FFF"/>
    <w:rsid w:val="00533C1D"/>
    <w:rsid w:val="005427F0"/>
    <w:rsid w:val="00560260"/>
    <w:rsid w:val="00563675"/>
    <w:rsid w:val="00575A69"/>
    <w:rsid w:val="00577767"/>
    <w:rsid w:val="00581F1A"/>
    <w:rsid w:val="00591E27"/>
    <w:rsid w:val="005970F7"/>
    <w:rsid w:val="005A3B3A"/>
    <w:rsid w:val="005A552F"/>
    <w:rsid w:val="005A6D32"/>
    <w:rsid w:val="005D3D57"/>
    <w:rsid w:val="005F3EBA"/>
    <w:rsid w:val="00626DA3"/>
    <w:rsid w:val="006330A1"/>
    <w:rsid w:val="00661A41"/>
    <w:rsid w:val="00665E4B"/>
    <w:rsid w:val="006665AE"/>
    <w:rsid w:val="00687414"/>
    <w:rsid w:val="006956D7"/>
    <w:rsid w:val="006976A6"/>
    <w:rsid w:val="006B26AD"/>
    <w:rsid w:val="006B27E8"/>
    <w:rsid w:val="006C1559"/>
    <w:rsid w:val="006C158A"/>
    <w:rsid w:val="006C243F"/>
    <w:rsid w:val="006C27C4"/>
    <w:rsid w:val="006D17F9"/>
    <w:rsid w:val="006D6089"/>
    <w:rsid w:val="006E131E"/>
    <w:rsid w:val="006E7782"/>
    <w:rsid w:val="006F1E5E"/>
    <w:rsid w:val="006F349F"/>
    <w:rsid w:val="006F6E1F"/>
    <w:rsid w:val="00703BD0"/>
    <w:rsid w:val="0071700F"/>
    <w:rsid w:val="00733A3D"/>
    <w:rsid w:val="00741C63"/>
    <w:rsid w:val="00745812"/>
    <w:rsid w:val="00754341"/>
    <w:rsid w:val="00754EF4"/>
    <w:rsid w:val="007570C4"/>
    <w:rsid w:val="00774144"/>
    <w:rsid w:val="00781F51"/>
    <w:rsid w:val="00786033"/>
    <w:rsid w:val="00787757"/>
    <w:rsid w:val="0079280D"/>
    <w:rsid w:val="007A7881"/>
    <w:rsid w:val="007E41AA"/>
    <w:rsid w:val="007F0C14"/>
    <w:rsid w:val="007F54D7"/>
    <w:rsid w:val="00801717"/>
    <w:rsid w:val="0080232D"/>
    <w:rsid w:val="00813386"/>
    <w:rsid w:val="00817196"/>
    <w:rsid w:val="00831F7A"/>
    <w:rsid w:val="00840293"/>
    <w:rsid w:val="00841394"/>
    <w:rsid w:val="00846F64"/>
    <w:rsid w:val="00852F08"/>
    <w:rsid w:val="00867990"/>
    <w:rsid w:val="008857B0"/>
    <w:rsid w:val="0088700C"/>
    <w:rsid w:val="008934B0"/>
    <w:rsid w:val="0089424E"/>
    <w:rsid w:val="00894945"/>
    <w:rsid w:val="008A4914"/>
    <w:rsid w:val="008B0241"/>
    <w:rsid w:val="008B0344"/>
    <w:rsid w:val="008B52F8"/>
    <w:rsid w:val="008D3DFE"/>
    <w:rsid w:val="008D6F35"/>
    <w:rsid w:val="008E1BA5"/>
    <w:rsid w:val="008F46AD"/>
    <w:rsid w:val="00906151"/>
    <w:rsid w:val="00906F33"/>
    <w:rsid w:val="00932E72"/>
    <w:rsid w:val="009407DF"/>
    <w:rsid w:val="00952E61"/>
    <w:rsid w:val="00953929"/>
    <w:rsid w:val="00961509"/>
    <w:rsid w:val="00970E1C"/>
    <w:rsid w:val="0098258C"/>
    <w:rsid w:val="009876C7"/>
    <w:rsid w:val="009907F8"/>
    <w:rsid w:val="009964E6"/>
    <w:rsid w:val="009A3D38"/>
    <w:rsid w:val="009A6662"/>
    <w:rsid w:val="009A7C76"/>
    <w:rsid w:val="009B1172"/>
    <w:rsid w:val="009D5E4E"/>
    <w:rsid w:val="009E0FDA"/>
    <w:rsid w:val="009E69E1"/>
    <w:rsid w:val="009E72E3"/>
    <w:rsid w:val="00A129E8"/>
    <w:rsid w:val="00A14339"/>
    <w:rsid w:val="00A27DBD"/>
    <w:rsid w:val="00A306BB"/>
    <w:rsid w:val="00A308C2"/>
    <w:rsid w:val="00A31C9D"/>
    <w:rsid w:val="00A360A7"/>
    <w:rsid w:val="00A36AAC"/>
    <w:rsid w:val="00A46483"/>
    <w:rsid w:val="00A56D27"/>
    <w:rsid w:val="00A6665E"/>
    <w:rsid w:val="00A6682A"/>
    <w:rsid w:val="00A87898"/>
    <w:rsid w:val="00A91B6E"/>
    <w:rsid w:val="00A948ED"/>
    <w:rsid w:val="00AA42C8"/>
    <w:rsid w:val="00AB3583"/>
    <w:rsid w:val="00AC110E"/>
    <w:rsid w:val="00AC1659"/>
    <w:rsid w:val="00AC4722"/>
    <w:rsid w:val="00AE6ED6"/>
    <w:rsid w:val="00AF010B"/>
    <w:rsid w:val="00AF62AF"/>
    <w:rsid w:val="00AF7338"/>
    <w:rsid w:val="00B04488"/>
    <w:rsid w:val="00B049C5"/>
    <w:rsid w:val="00B11F9F"/>
    <w:rsid w:val="00B16B54"/>
    <w:rsid w:val="00B35BA0"/>
    <w:rsid w:val="00B37268"/>
    <w:rsid w:val="00B43243"/>
    <w:rsid w:val="00B62EB3"/>
    <w:rsid w:val="00B64A2B"/>
    <w:rsid w:val="00B7210B"/>
    <w:rsid w:val="00B72661"/>
    <w:rsid w:val="00B80F54"/>
    <w:rsid w:val="00B818A8"/>
    <w:rsid w:val="00B854B0"/>
    <w:rsid w:val="00B95EAB"/>
    <w:rsid w:val="00BC14B0"/>
    <w:rsid w:val="00BC1EEC"/>
    <w:rsid w:val="00BC4249"/>
    <w:rsid w:val="00BC6E76"/>
    <w:rsid w:val="00BD74F7"/>
    <w:rsid w:val="00BF6BAD"/>
    <w:rsid w:val="00C01A2B"/>
    <w:rsid w:val="00C01D78"/>
    <w:rsid w:val="00C107B9"/>
    <w:rsid w:val="00C241A3"/>
    <w:rsid w:val="00C41440"/>
    <w:rsid w:val="00C5620A"/>
    <w:rsid w:val="00C609F0"/>
    <w:rsid w:val="00C6571F"/>
    <w:rsid w:val="00C713CD"/>
    <w:rsid w:val="00C74A09"/>
    <w:rsid w:val="00C80951"/>
    <w:rsid w:val="00C81DF0"/>
    <w:rsid w:val="00C82DFB"/>
    <w:rsid w:val="00C82EAB"/>
    <w:rsid w:val="00CA6150"/>
    <w:rsid w:val="00CA63DC"/>
    <w:rsid w:val="00CB53BA"/>
    <w:rsid w:val="00CB6C1D"/>
    <w:rsid w:val="00CD1A32"/>
    <w:rsid w:val="00CF003B"/>
    <w:rsid w:val="00D035C3"/>
    <w:rsid w:val="00D145EE"/>
    <w:rsid w:val="00D14A09"/>
    <w:rsid w:val="00D32962"/>
    <w:rsid w:val="00D34236"/>
    <w:rsid w:val="00D41749"/>
    <w:rsid w:val="00D60610"/>
    <w:rsid w:val="00D60BB5"/>
    <w:rsid w:val="00D6303B"/>
    <w:rsid w:val="00D739DA"/>
    <w:rsid w:val="00D7713B"/>
    <w:rsid w:val="00D83B5E"/>
    <w:rsid w:val="00D91567"/>
    <w:rsid w:val="00DA47E3"/>
    <w:rsid w:val="00DB0263"/>
    <w:rsid w:val="00DB2780"/>
    <w:rsid w:val="00DB5C36"/>
    <w:rsid w:val="00DC74A9"/>
    <w:rsid w:val="00DD3698"/>
    <w:rsid w:val="00DE157F"/>
    <w:rsid w:val="00DE2611"/>
    <w:rsid w:val="00DF2EF2"/>
    <w:rsid w:val="00E21D33"/>
    <w:rsid w:val="00E31763"/>
    <w:rsid w:val="00E35ECF"/>
    <w:rsid w:val="00E61FD2"/>
    <w:rsid w:val="00E77579"/>
    <w:rsid w:val="00E828E1"/>
    <w:rsid w:val="00E83080"/>
    <w:rsid w:val="00E86057"/>
    <w:rsid w:val="00E874B8"/>
    <w:rsid w:val="00E963D4"/>
    <w:rsid w:val="00EC4038"/>
    <w:rsid w:val="00ED7777"/>
    <w:rsid w:val="00EE777D"/>
    <w:rsid w:val="00EF4F46"/>
    <w:rsid w:val="00EF6BD5"/>
    <w:rsid w:val="00F0373C"/>
    <w:rsid w:val="00F06DCC"/>
    <w:rsid w:val="00F44E19"/>
    <w:rsid w:val="00F51536"/>
    <w:rsid w:val="00F64F7D"/>
    <w:rsid w:val="00F72A81"/>
    <w:rsid w:val="00F77D2A"/>
    <w:rsid w:val="00F90574"/>
    <w:rsid w:val="00F91262"/>
    <w:rsid w:val="00F94C25"/>
    <w:rsid w:val="00FA2D9E"/>
    <w:rsid w:val="00FA5DEB"/>
    <w:rsid w:val="00FC2F3A"/>
    <w:rsid w:val="00FC46C1"/>
    <w:rsid w:val="00FC60C6"/>
    <w:rsid w:val="00FE7689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CE2"/>
    <w:rPr>
      <w:lang w:val="es-ES_tradnl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417827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over Page"/>
    <w:basedOn w:val="Normal"/>
    <w:uiPriority w:val="99"/>
    <w:rsid w:val="008B52F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B52F8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BF6BAD"/>
    <w:pPr>
      <w:suppressAutoHyphens/>
      <w:spacing w:after="120"/>
    </w:pPr>
    <w:rPr>
      <w:lang w:eastAsia="ar-SA"/>
    </w:rPr>
  </w:style>
  <w:style w:type="character" w:customStyle="1" w:styleId="TextoindependienteCar">
    <w:name w:val="Texto independiente Car"/>
    <w:link w:val="Textoindependiente"/>
    <w:rsid w:val="00BF6BAD"/>
    <w:rPr>
      <w:lang w:val="es-ES_tradnl" w:eastAsia="ar-SA"/>
    </w:rPr>
  </w:style>
  <w:style w:type="paragraph" w:styleId="Sinespaciado">
    <w:name w:val="No Spacing"/>
    <w:uiPriority w:val="1"/>
    <w:qFormat/>
    <w:rsid w:val="00BF6BAD"/>
    <w:rPr>
      <w:rFonts w:ascii="Calibri" w:eastAsia="Calibri" w:hAnsi="Calibr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rsid w:val="00BF6BAD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F6BAD"/>
    <w:rPr>
      <w:rFonts w:ascii="Tahoma" w:hAnsi="Tahoma" w:cs="Tahoma"/>
      <w:sz w:val="16"/>
      <w:szCs w:val="1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B72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B7210B"/>
    <w:rPr>
      <w:sz w:val="16"/>
      <w:szCs w:val="16"/>
      <w:lang w:val="es-ES_tradnl" w:eastAsia="es-ES"/>
    </w:rPr>
  </w:style>
  <w:style w:type="paragraph" w:customStyle="1" w:styleId="BodyText28">
    <w:name w:val="Body Text 28"/>
    <w:basedOn w:val="Normal"/>
    <w:rsid w:val="00B7210B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lang w:val="es-CO"/>
    </w:rPr>
  </w:style>
  <w:style w:type="character" w:customStyle="1" w:styleId="Ttulo9Car">
    <w:name w:val="Título 9 Car"/>
    <w:link w:val="Ttulo9"/>
    <w:uiPriority w:val="9"/>
    <w:semiHidden/>
    <w:rsid w:val="00417827"/>
    <w:rPr>
      <w:rFonts w:ascii="Cambria" w:hAnsi="Cambria"/>
      <w:sz w:val="22"/>
      <w:szCs w:val="22"/>
      <w:lang w:val="es-ES_tradnl" w:eastAsia="ar-SA"/>
    </w:rPr>
  </w:style>
  <w:style w:type="paragraph" w:customStyle="1" w:styleId="Standard">
    <w:name w:val="Standard"/>
    <w:rsid w:val="0047706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47706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708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1F14AA"/>
    <w:rPr>
      <w:b/>
      <w:bCs/>
    </w:rPr>
  </w:style>
  <w:style w:type="character" w:customStyle="1" w:styleId="CharacterStyle3">
    <w:name w:val="Character Style 3"/>
    <w:rsid w:val="00137E81"/>
    <w:rPr>
      <w:rFonts w:ascii="Arial" w:hAnsi="Arial" w:cs="Arial"/>
      <w:sz w:val="23"/>
      <w:szCs w:val="23"/>
    </w:rPr>
  </w:style>
  <w:style w:type="character" w:styleId="Hipervnculo">
    <w:name w:val="Hyperlink"/>
    <w:basedOn w:val="Fuentedeprrafopredeter"/>
    <w:unhideWhenUsed/>
    <w:rsid w:val="00FA2D9E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A2D9E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head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CE2"/>
    <w:rPr>
      <w:lang w:val="es-ES_tradnl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417827"/>
    <w:pPr>
      <w:suppressAutoHyphens/>
      <w:spacing w:before="240" w:after="60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over Page"/>
    <w:basedOn w:val="Normal"/>
    <w:uiPriority w:val="99"/>
    <w:rsid w:val="008B52F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B52F8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BF6BAD"/>
    <w:pPr>
      <w:suppressAutoHyphens/>
      <w:spacing w:after="120"/>
    </w:pPr>
    <w:rPr>
      <w:lang w:eastAsia="ar-SA"/>
    </w:rPr>
  </w:style>
  <w:style w:type="character" w:customStyle="1" w:styleId="TextoindependienteCar">
    <w:name w:val="Texto independiente Car"/>
    <w:link w:val="Textoindependiente"/>
    <w:rsid w:val="00BF6BAD"/>
    <w:rPr>
      <w:lang w:val="es-ES_tradnl" w:eastAsia="ar-SA"/>
    </w:rPr>
  </w:style>
  <w:style w:type="paragraph" w:styleId="Sinespaciado">
    <w:name w:val="No Spacing"/>
    <w:uiPriority w:val="1"/>
    <w:qFormat/>
    <w:rsid w:val="00BF6BAD"/>
    <w:rPr>
      <w:rFonts w:ascii="Calibri" w:eastAsia="Calibri" w:hAnsi="Calibr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rsid w:val="00BF6BAD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F6BAD"/>
    <w:rPr>
      <w:rFonts w:ascii="Tahoma" w:hAnsi="Tahoma" w:cs="Tahoma"/>
      <w:sz w:val="16"/>
      <w:szCs w:val="16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B72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B7210B"/>
    <w:rPr>
      <w:sz w:val="16"/>
      <w:szCs w:val="16"/>
      <w:lang w:val="es-ES_tradnl" w:eastAsia="es-ES"/>
    </w:rPr>
  </w:style>
  <w:style w:type="paragraph" w:customStyle="1" w:styleId="BodyText28">
    <w:name w:val="Body Text 28"/>
    <w:basedOn w:val="Normal"/>
    <w:rsid w:val="00B7210B"/>
    <w:pPr>
      <w:widowControl w:val="0"/>
      <w:overflowPunct w:val="0"/>
      <w:autoSpaceDE w:val="0"/>
      <w:autoSpaceDN w:val="0"/>
      <w:adjustRightInd w:val="0"/>
      <w:jc w:val="both"/>
    </w:pPr>
    <w:rPr>
      <w:rFonts w:ascii="Arial" w:hAnsi="Arial"/>
      <w:sz w:val="22"/>
      <w:lang w:val="es-CO"/>
    </w:rPr>
  </w:style>
  <w:style w:type="character" w:customStyle="1" w:styleId="Ttulo9Car">
    <w:name w:val="Título 9 Car"/>
    <w:link w:val="Ttulo9"/>
    <w:uiPriority w:val="9"/>
    <w:semiHidden/>
    <w:rsid w:val="00417827"/>
    <w:rPr>
      <w:rFonts w:ascii="Cambria" w:hAnsi="Cambria"/>
      <w:sz w:val="22"/>
      <w:szCs w:val="22"/>
      <w:lang w:val="es-ES_tradnl" w:eastAsia="ar-SA"/>
    </w:rPr>
  </w:style>
  <w:style w:type="paragraph" w:customStyle="1" w:styleId="Standard">
    <w:name w:val="Standard"/>
    <w:rsid w:val="0047706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34"/>
    <w:qFormat/>
    <w:rsid w:val="0047706B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ind w:left="708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1F14AA"/>
    <w:rPr>
      <w:b/>
      <w:bCs/>
    </w:rPr>
  </w:style>
  <w:style w:type="character" w:customStyle="1" w:styleId="CharacterStyle3">
    <w:name w:val="Character Style 3"/>
    <w:rsid w:val="00137E81"/>
    <w:rPr>
      <w:rFonts w:ascii="Arial" w:hAnsi="Arial" w:cs="Arial"/>
      <w:sz w:val="23"/>
      <w:szCs w:val="23"/>
    </w:rPr>
  </w:style>
  <w:style w:type="character" w:styleId="Hipervnculo">
    <w:name w:val="Hyperlink"/>
    <w:basedOn w:val="Fuentedeprrafopredeter"/>
    <w:unhideWhenUsed/>
    <w:rsid w:val="00FA2D9E"/>
    <w:rPr>
      <w:color w:val="0000FF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A2D9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NUBIA~1.LEI\CONFIG~1\Temp\notes05B9B9\Barriosunidos_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Barriosunidos_carta</Template>
  <TotalTime>7</TotalTime>
  <Pages>2</Pages>
  <Words>512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 ALCALDESA LOCAL DE BARRIOS UNIDOS (E)</vt:lpstr>
    </vt:vector>
  </TitlesOfParts>
  <Company/>
  <LinksUpToDate>false</LinksUpToDate>
  <CharactersWithSpaces>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 ALCALDESA LOCAL DE BARRIOS UNIDOS (E)</dc:title>
  <dc:creator>Nubia.Leiva</dc:creator>
  <cp:lastModifiedBy>Jose Mauricio Barragan Moreno</cp:lastModifiedBy>
  <cp:revision>3</cp:revision>
  <cp:lastPrinted>2017-02-01T19:28:00Z</cp:lastPrinted>
  <dcterms:created xsi:type="dcterms:W3CDTF">2018-09-03T15:36:00Z</dcterms:created>
  <dcterms:modified xsi:type="dcterms:W3CDTF">2018-09-07T15:44:00Z</dcterms:modified>
</cp:coreProperties>
</file>