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E51" w:rsidRPr="000F4351" w:rsidRDefault="00472E51" w:rsidP="004D14CD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472E51" w:rsidRPr="000F4351" w:rsidRDefault="00472E51" w:rsidP="004D14CD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472E51" w:rsidRPr="000F4351" w:rsidRDefault="005467F4" w:rsidP="004D14CD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Ciudad y </w:t>
      </w:r>
      <w:r w:rsidR="00472E51" w:rsidRPr="000F4351">
        <w:rPr>
          <w:rFonts w:ascii="Arial" w:hAnsi="Arial" w:cs="Arial"/>
          <w:lang w:val="es-CO"/>
        </w:rPr>
        <w:t xml:space="preserve">Fecha: </w:t>
      </w:r>
      <w:r>
        <w:rPr>
          <w:rFonts w:ascii="Arial" w:hAnsi="Arial" w:cs="Arial"/>
          <w:lang w:val="es-CO"/>
        </w:rPr>
        <w:t>______</w:t>
      </w:r>
      <w:r w:rsidR="00472E51" w:rsidRPr="000F4351">
        <w:rPr>
          <w:rFonts w:ascii="Arial" w:hAnsi="Arial" w:cs="Arial"/>
          <w:lang w:val="es-CO"/>
        </w:rPr>
        <w:t>_____________________</w:t>
      </w:r>
    </w:p>
    <w:p w:rsidR="00472E51" w:rsidRPr="000F4351" w:rsidRDefault="00472E51" w:rsidP="004D14CD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472E51" w:rsidRDefault="00472E51" w:rsidP="004D14CD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0F4351" w:rsidRPr="000F4351" w:rsidRDefault="003F32AB" w:rsidP="000F4351">
      <w:pPr>
        <w:pStyle w:val="Encabezado"/>
        <w:tabs>
          <w:tab w:val="left" w:pos="2160"/>
        </w:tabs>
        <w:spacing w:line="360" w:lineRule="auto"/>
        <w:jc w:val="both"/>
        <w:rPr>
          <w:rFonts w:ascii="Arial" w:hAnsi="Arial" w:cs="Arial"/>
          <w:lang w:val="es-CO"/>
        </w:rPr>
      </w:pPr>
      <w:r w:rsidRPr="000F4351">
        <w:rPr>
          <w:rFonts w:ascii="Arial" w:hAnsi="Arial" w:cs="Arial"/>
          <w:lang w:val="es-CO"/>
        </w:rPr>
        <w:t xml:space="preserve">Señores </w:t>
      </w:r>
    </w:p>
    <w:p w:rsidR="003F32AB" w:rsidRPr="000F4351" w:rsidRDefault="000F4351" w:rsidP="000F4351">
      <w:pPr>
        <w:pStyle w:val="Encabezado"/>
        <w:tabs>
          <w:tab w:val="left" w:pos="2160"/>
        </w:tabs>
        <w:spacing w:line="360" w:lineRule="auto"/>
        <w:jc w:val="both"/>
        <w:rPr>
          <w:rFonts w:ascii="Arial" w:hAnsi="Arial" w:cs="Arial"/>
          <w:lang w:val="es-CO"/>
        </w:rPr>
      </w:pPr>
      <w:r w:rsidRPr="000F4351">
        <w:rPr>
          <w:rFonts w:ascii="Arial" w:hAnsi="Arial" w:cs="Arial"/>
          <w:b/>
          <w:lang w:val="es-CO"/>
        </w:rPr>
        <w:t>ARCHIVO GENERAL DE LA NACIÓN JORGE PALACIOS PRECIADO</w:t>
      </w:r>
      <w:r w:rsidRPr="000F4351">
        <w:rPr>
          <w:rFonts w:ascii="Arial" w:hAnsi="Arial" w:cs="Arial"/>
          <w:lang w:val="es-CO"/>
        </w:rPr>
        <w:t>,</w:t>
      </w:r>
    </w:p>
    <w:p w:rsidR="003F32AB" w:rsidRPr="000F4351" w:rsidRDefault="003F32AB" w:rsidP="004D14CD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0F4351" w:rsidRPr="000F4351" w:rsidRDefault="000F4351" w:rsidP="004D14CD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3F32AB" w:rsidRPr="000F4351" w:rsidRDefault="00472E51" w:rsidP="003F32AB">
      <w:pPr>
        <w:pStyle w:val="Encabezado"/>
        <w:tabs>
          <w:tab w:val="left" w:pos="2160"/>
        </w:tabs>
        <w:spacing w:line="360" w:lineRule="auto"/>
        <w:jc w:val="both"/>
        <w:rPr>
          <w:rFonts w:ascii="Arial" w:hAnsi="Arial" w:cs="Arial"/>
          <w:lang w:val="es-CO"/>
        </w:rPr>
      </w:pPr>
      <w:r w:rsidRPr="000F4351">
        <w:rPr>
          <w:rFonts w:ascii="Arial" w:hAnsi="Arial" w:cs="Arial"/>
          <w:lang w:val="es-CO"/>
        </w:rPr>
        <w:t>Y</w:t>
      </w:r>
      <w:r w:rsidR="000F4351">
        <w:rPr>
          <w:rFonts w:ascii="Arial" w:hAnsi="Arial" w:cs="Arial"/>
          <w:lang w:val="es-CO"/>
        </w:rPr>
        <w:t xml:space="preserve">o, </w:t>
      </w:r>
      <w:r w:rsidR="003F32AB" w:rsidRPr="000F4351">
        <w:rPr>
          <w:rFonts w:ascii="Arial" w:hAnsi="Arial" w:cs="Arial"/>
          <w:lang w:val="es-CO"/>
        </w:rPr>
        <w:t>____________________</w:t>
      </w:r>
      <w:r w:rsidR="000F4351">
        <w:rPr>
          <w:rFonts w:ascii="Arial" w:hAnsi="Arial" w:cs="Arial"/>
          <w:lang w:val="es-CO"/>
        </w:rPr>
        <w:t>__________________________</w:t>
      </w:r>
      <w:r w:rsidR="003F32AB" w:rsidRPr="000F4351">
        <w:rPr>
          <w:rFonts w:ascii="Arial" w:hAnsi="Arial" w:cs="Arial"/>
          <w:lang w:val="es-CO"/>
        </w:rPr>
        <w:t>__</w:t>
      </w:r>
      <w:r w:rsidR="000F4351" w:rsidRPr="000F4351">
        <w:rPr>
          <w:rFonts w:ascii="Arial" w:hAnsi="Arial" w:cs="Arial"/>
          <w:lang w:val="es-CO"/>
        </w:rPr>
        <w:t>____</w:t>
      </w:r>
      <w:r w:rsidRPr="000F4351">
        <w:rPr>
          <w:rFonts w:ascii="Arial" w:hAnsi="Arial" w:cs="Arial"/>
          <w:lang w:val="es-CO"/>
        </w:rPr>
        <w:t>,</w:t>
      </w:r>
      <w:r w:rsidR="003F32AB" w:rsidRPr="000F4351">
        <w:rPr>
          <w:rFonts w:ascii="Arial" w:hAnsi="Arial" w:cs="Arial"/>
          <w:lang w:val="es-CO"/>
        </w:rPr>
        <w:t xml:space="preserve"> identificado con C.C. No.__________</w:t>
      </w:r>
      <w:r w:rsidR="000F4351">
        <w:rPr>
          <w:rFonts w:ascii="Arial" w:hAnsi="Arial" w:cs="Arial"/>
          <w:lang w:val="es-CO"/>
        </w:rPr>
        <w:t>__</w:t>
      </w:r>
      <w:r w:rsidR="003F32AB" w:rsidRPr="000F4351">
        <w:rPr>
          <w:rFonts w:ascii="Arial" w:hAnsi="Arial" w:cs="Arial"/>
          <w:lang w:val="es-CO"/>
        </w:rPr>
        <w:t xml:space="preserve">___ declaro que  NO (   )    </w:t>
      </w:r>
      <w:r w:rsidR="000F4351" w:rsidRPr="000F4351">
        <w:rPr>
          <w:rFonts w:ascii="Arial" w:hAnsi="Arial" w:cs="Arial"/>
          <w:lang w:val="es-CO"/>
        </w:rPr>
        <w:t>*</w:t>
      </w:r>
      <w:r w:rsidR="003F32AB" w:rsidRPr="000F4351">
        <w:rPr>
          <w:rFonts w:ascii="Arial" w:hAnsi="Arial" w:cs="Arial"/>
          <w:lang w:val="es-CO"/>
        </w:rPr>
        <w:t xml:space="preserve">SI  (   )  tengo familiares que laboren como funcionarios </w:t>
      </w:r>
      <w:bookmarkStart w:id="0" w:name="_GoBack"/>
      <w:bookmarkEnd w:id="0"/>
      <w:r w:rsidR="003F32AB" w:rsidRPr="000F4351">
        <w:rPr>
          <w:rFonts w:ascii="Arial" w:hAnsi="Arial" w:cs="Arial"/>
          <w:lang w:val="es-CO"/>
        </w:rPr>
        <w:t>y/o contratistas del Archivo General de  la Nación Jorge Palacios Preciado.</w:t>
      </w:r>
    </w:p>
    <w:p w:rsidR="003F32AB" w:rsidRPr="000F4351" w:rsidRDefault="003F32AB" w:rsidP="003F32AB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0F4351" w:rsidRPr="000F4351" w:rsidRDefault="000F4351" w:rsidP="003F32AB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0F4351" w:rsidRPr="000F4351" w:rsidRDefault="000F4351" w:rsidP="000F4351">
      <w:pPr>
        <w:pStyle w:val="Encabezado"/>
        <w:tabs>
          <w:tab w:val="left" w:pos="2160"/>
        </w:tabs>
        <w:spacing w:line="360" w:lineRule="auto"/>
        <w:jc w:val="both"/>
        <w:rPr>
          <w:rFonts w:ascii="Arial" w:hAnsi="Arial" w:cs="Arial"/>
          <w:lang w:val="es-CO"/>
        </w:rPr>
      </w:pPr>
      <w:r w:rsidRPr="000F4351">
        <w:rPr>
          <w:rFonts w:ascii="Arial" w:hAnsi="Arial" w:cs="Arial"/>
          <w:lang w:val="es-CO"/>
        </w:rPr>
        <w:t>*En caso afirmativo diligenciar:</w:t>
      </w:r>
    </w:p>
    <w:p w:rsidR="000F4351" w:rsidRPr="000F4351" w:rsidRDefault="000F4351" w:rsidP="000F4351">
      <w:pPr>
        <w:pStyle w:val="Encabezado"/>
        <w:tabs>
          <w:tab w:val="left" w:pos="2160"/>
        </w:tabs>
        <w:spacing w:line="276" w:lineRule="auto"/>
        <w:jc w:val="both"/>
        <w:rPr>
          <w:rFonts w:ascii="Arial" w:hAnsi="Arial" w:cs="Arial"/>
          <w:lang w:val="es-CO"/>
        </w:rPr>
      </w:pPr>
    </w:p>
    <w:p w:rsidR="003F32AB" w:rsidRPr="000F4351" w:rsidRDefault="003F32AB" w:rsidP="000F4351">
      <w:pPr>
        <w:pStyle w:val="Encabezado"/>
        <w:tabs>
          <w:tab w:val="left" w:pos="2160"/>
        </w:tabs>
        <w:spacing w:line="360" w:lineRule="auto"/>
        <w:jc w:val="both"/>
        <w:rPr>
          <w:rFonts w:ascii="Arial" w:hAnsi="Arial" w:cs="Arial"/>
          <w:lang w:val="es-CO"/>
        </w:rPr>
      </w:pPr>
      <w:r w:rsidRPr="000F4351">
        <w:rPr>
          <w:rFonts w:ascii="Arial" w:hAnsi="Arial" w:cs="Arial"/>
          <w:lang w:val="es-CO"/>
        </w:rPr>
        <w:t>Grado de parentesco</w:t>
      </w:r>
      <w:r w:rsidR="000F4351" w:rsidRPr="000F4351">
        <w:rPr>
          <w:rFonts w:ascii="Arial" w:hAnsi="Arial" w:cs="Arial"/>
          <w:lang w:val="es-CO"/>
        </w:rPr>
        <w:t xml:space="preserve">: </w:t>
      </w:r>
      <w:r w:rsidRPr="000F4351">
        <w:rPr>
          <w:rFonts w:ascii="Arial" w:hAnsi="Arial" w:cs="Arial"/>
          <w:lang w:val="es-CO"/>
        </w:rPr>
        <w:t>_</w:t>
      </w:r>
      <w:r w:rsidR="000F4351" w:rsidRPr="000F4351">
        <w:rPr>
          <w:rFonts w:ascii="Arial" w:hAnsi="Arial" w:cs="Arial"/>
          <w:lang w:val="es-CO"/>
        </w:rPr>
        <w:t>_______________________________</w:t>
      </w:r>
      <w:r w:rsidR="000F4351">
        <w:rPr>
          <w:rFonts w:ascii="Arial" w:hAnsi="Arial" w:cs="Arial"/>
          <w:lang w:val="es-CO"/>
        </w:rPr>
        <w:t>_______________</w:t>
      </w:r>
      <w:r w:rsidRPr="000F4351">
        <w:rPr>
          <w:rFonts w:ascii="Arial" w:hAnsi="Arial" w:cs="Arial"/>
          <w:lang w:val="es-CO"/>
        </w:rPr>
        <w:t xml:space="preserve"> </w:t>
      </w:r>
    </w:p>
    <w:p w:rsidR="000F4351" w:rsidRPr="000F4351" w:rsidRDefault="003F32AB" w:rsidP="000F4351">
      <w:pPr>
        <w:pStyle w:val="Encabezado"/>
        <w:tabs>
          <w:tab w:val="left" w:pos="2160"/>
        </w:tabs>
        <w:spacing w:line="360" w:lineRule="auto"/>
        <w:rPr>
          <w:rFonts w:ascii="Arial" w:hAnsi="Arial" w:cs="Arial"/>
          <w:lang w:val="es-CO"/>
        </w:rPr>
      </w:pPr>
      <w:r w:rsidRPr="000F4351">
        <w:rPr>
          <w:rFonts w:ascii="Arial" w:hAnsi="Arial" w:cs="Arial"/>
          <w:lang w:val="es-CO"/>
        </w:rPr>
        <w:t>Nombre</w:t>
      </w:r>
      <w:r w:rsidR="000F4351">
        <w:rPr>
          <w:rFonts w:ascii="Arial" w:hAnsi="Arial" w:cs="Arial"/>
          <w:lang w:val="es-CO"/>
        </w:rPr>
        <w:t xml:space="preserve">s </w:t>
      </w:r>
      <w:r w:rsidRPr="000F4351">
        <w:rPr>
          <w:rFonts w:ascii="Arial" w:hAnsi="Arial" w:cs="Arial"/>
          <w:lang w:val="es-CO"/>
        </w:rPr>
        <w:t>completo</w:t>
      </w:r>
      <w:r w:rsidR="000F4351">
        <w:rPr>
          <w:rFonts w:ascii="Arial" w:hAnsi="Arial" w:cs="Arial"/>
          <w:lang w:val="es-CO"/>
        </w:rPr>
        <w:t>s</w:t>
      </w:r>
      <w:r w:rsidR="000F4351" w:rsidRPr="000F4351">
        <w:rPr>
          <w:rFonts w:ascii="Arial" w:hAnsi="Arial" w:cs="Arial"/>
          <w:lang w:val="es-CO"/>
        </w:rPr>
        <w:t xml:space="preserve">: </w:t>
      </w:r>
      <w:r w:rsidR="000F4351">
        <w:rPr>
          <w:rFonts w:ascii="Arial" w:hAnsi="Arial" w:cs="Arial"/>
          <w:lang w:val="es-CO"/>
        </w:rPr>
        <w:t xml:space="preserve">  </w:t>
      </w:r>
      <w:r w:rsidRPr="000F4351">
        <w:rPr>
          <w:rFonts w:ascii="Arial" w:hAnsi="Arial" w:cs="Arial"/>
          <w:lang w:val="es-CO"/>
        </w:rPr>
        <w:t>_________________________________________</w:t>
      </w:r>
      <w:r w:rsidR="000F4351" w:rsidRPr="000F4351">
        <w:rPr>
          <w:rFonts w:ascii="Arial" w:hAnsi="Arial" w:cs="Arial"/>
          <w:lang w:val="es-CO"/>
        </w:rPr>
        <w:t>_____</w:t>
      </w:r>
      <w:r w:rsidR="000F4351">
        <w:rPr>
          <w:rFonts w:ascii="Arial" w:hAnsi="Arial" w:cs="Arial"/>
          <w:lang w:val="es-CO"/>
        </w:rPr>
        <w:t>_</w:t>
      </w:r>
      <w:r w:rsidRPr="000F4351">
        <w:rPr>
          <w:rFonts w:ascii="Arial" w:hAnsi="Arial" w:cs="Arial"/>
          <w:lang w:val="es-CO"/>
        </w:rPr>
        <w:t xml:space="preserve">   </w:t>
      </w:r>
    </w:p>
    <w:p w:rsidR="003F32AB" w:rsidRPr="000F4351" w:rsidRDefault="000F4351" w:rsidP="000F4351">
      <w:pPr>
        <w:pStyle w:val="Encabezado"/>
        <w:tabs>
          <w:tab w:val="left" w:pos="2160"/>
        </w:tabs>
        <w:spacing w:line="360" w:lineRule="auto"/>
        <w:jc w:val="both"/>
        <w:rPr>
          <w:rFonts w:ascii="Arial" w:hAnsi="Arial" w:cs="Arial"/>
          <w:lang w:val="es-CO"/>
        </w:rPr>
      </w:pPr>
      <w:r w:rsidRPr="000F4351">
        <w:rPr>
          <w:rFonts w:ascii="Arial" w:hAnsi="Arial" w:cs="Arial"/>
          <w:lang w:val="es-CO"/>
        </w:rPr>
        <w:t xml:space="preserve">Tipo de Vinculación:     </w:t>
      </w:r>
      <w:r w:rsidR="003F32AB" w:rsidRPr="000F4351">
        <w:rPr>
          <w:rFonts w:ascii="Arial" w:hAnsi="Arial" w:cs="Arial"/>
          <w:lang w:val="es-CO"/>
        </w:rPr>
        <w:t xml:space="preserve">Funcionario (  </w:t>
      </w:r>
      <w:r w:rsidRPr="000F4351">
        <w:rPr>
          <w:rFonts w:ascii="Arial" w:hAnsi="Arial" w:cs="Arial"/>
          <w:lang w:val="es-CO"/>
        </w:rPr>
        <w:t xml:space="preserve"> </w:t>
      </w:r>
      <w:r w:rsidR="003F32AB" w:rsidRPr="000F4351">
        <w:rPr>
          <w:rFonts w:ascii="Arial" w:hAnsi="Arial" w:cs="Arial"/>
          <w:lang w:val="es-CO"/>
        </w:rPr>
        <w:t xml:space="preserve"> ) </w:t>
      </w:r>
      <w:r w:rsidRPr="000F4351">
        <w:rPr>
          <w:rFonts w:ascii="Arial" w:hAnsi="Arial" w:cs="Arial"/>
          <w:lang w:val="es-CO"/>
        </w:rPr>
        <w:t xml:space="preserve">    </w:t>
      </w:r>
      <w:r w:rsidR="003F32AB" w:rsidRPr="000F4351">
        <w:rPr>
          <w:rFonts w:ascii="Arial" w:hAnsi="Arial" w:cs="Arial"/>
          <w:lang w:val="es-CO"/>
        </w:rPr>
        <w:t xml:space="preserve">Contratista ( </w:t>
      </w:r>
      <w:r w:rsidRPr="000F4351">
        <w:rPr>
          <w:rFonts w:ascii="Arial" w:hAnsi="Arial" w:cs="Arial"/>
          <w:lang w:val="es-CO"/>
        </w:rPr>
        <w:t xml:space="preserve"> </w:t>
      </w:r>
      <w:r w:rsidR="003F32AB" w:rsidRPr="000F4351">
        <w:rPr>
          <w:rFonts w:ascii="Arial" w:hAnsi="Arial" w:cs="Arial"/>
          <w:lang w:val="es-CO"/>
        </w:rPr>
        <w:t xml:space="preserve">  )</w:t>
      </w:r>
    </w:p>
    <w:p w:rsid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i/>
          <w:sz w:val="22"/>
          <w:lang w:val="es-CO"/>
        </w:rPr>
      </w:pPr>
    </w:p>
    <w:p w:rsidR="005467F4" w:rsidRDefault="005467F4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i/>
          <w:sz w:val="20"/>
          <w:lang w:val="es-CO"/>
        </w:rPr>
      </w:pPr>
    </w:p>
    <w:p w:rsidR="000F4351" w:rsidRPr="005467F4" w:rsidRDefault="00A755DF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i/>
          <w:sz w:val="20"/>
          <w:lang w:val="es-CO"/>
        </w:rPr>
      </w:pPr>
      <w:r>
        <w:rPr>
          <w:rFonts w:ascii="Arial" w:hAnsi="Arial" w:cs="Arial"/>
          <w:i/>
          <w:sz w:val="20"/>
          <w:lang w:val="es-CO"/>
        </w:rPr>
        <w:t xml:space="preserve">En aras de preservar los principios consagrados en </w:t>
      </w:r>
      <w:r w:rsidR="000F4351" w:rsidRPr="005467F4">
        <w:rPr>
          <w:rFonts w:ascii="Arial" w:hAnsi="Arial" w:cs="Arial"/>
          <w:i/>
          <w:sz w:val="20"/>
          <w:lang w:val="es-CO"/>
        </w:rPr>
        <w:t>la Ley 80 de 1993, la Ley 1150 de 2007, el Decreto 1082 de 2015 y demás normas afines con el Régimen de Contratación Estatal, suministro esta información, la cual permitirá conocer los posibles grados de familiaridad con funcionarios o contratistas del Archivo General de la Nación Jorge Palacios Preciado.</w:t>
      </w:r>
    </w:p>
    <w:p w:rsid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i/>
          <w:sz w:val="22"/>
          <w:lang w:val="es-CO"/>
        </w:rPr>
      </w:pPr>
    </w:p>
    <w:p w:rsid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i/>
          <w:sz w:val="22"/>
          <w:lang w:val="es-CO"/>
        </w:rPr>
      </w:pPr>
    </w:p>
    <w:p w:rsid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i/>
          <w:sz w:val="22"/>
          <w:lang w:val="es-CO"/>
        </w:rPr>
      </w:pPr>
    </w:p>
    <w:p w:rsid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sz w:val="22"/>
          <w:lang w:val="es-CO"/>
        </w:rPr>
      </w:pPr>
    </w:p>
    <w:p w:rsid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sz w:val="22"/>
          <w:lang w:val="es-CO"/>
        </w:rPr>
      </w:pPr>
      <w:r>
        <w:rPr>
          <w:rFonts w:ascii="Arial" w:hAnsi="Arial" w:cs="Arial"/>
          <w:sz w:val="22"/>
          <w:lang w:val="es-CO"/>
        </w:rPr>
        <w:t>_______________________________</w:t>
      </w:r>
    </w:p>
    <w:p w:rsidR="000F4351" w:rsidRP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sz w:val="22"/>
          <w:lang w:val="es-CO"/>
        </w:rPr>
      </w:pPr>
      <w:r>
        <w:rPr>
          <w:rFonts w:ascii="Arial" w:hAnsi="Arial" w:cs="Arial"/>
          <w:sz w:val="22"/>
          <w:lang w:val="es-CO"/>
        </w:rPr>
        <w:t>Firma Contratista</w:t>
      </w:r>
    </w:p>
    <w:p w:rsid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i/>
          <w:sz w:val="22"/>
          <w:lang w:val="es-CO"/>
        </w:rPr>
      </w:pPr>
    </w:p>
    <w:sectPr w:rsidR="000F4351" w:rsidSect="005467F4">
      <w:headerReference w:type="default" r:id="rId8"/>
      <w:footerReference w:type="even" r:id="rId9"/>
      <w:footerReference w:type="default" r:id="rId10"/>
      <w:footerReference w:type="first" r:id="rId11"/>
      <w:pgSz w:w="12240" w:h="15840" w:code="1"/>
      <w:pgMar w:top="1417" w:right="1701" w:bottom="1417" w:left="1701" w:header="426" w:footer="174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62B" w:rsidRDefault="00A0162B">
      <w:r>
        <w:separator/>
      </w:r>
    </w:p>
  </w:endnote>
  <w:endnote w:type="continuationSeparator" w:id="0">
    <w:p w:rsidR="00A0162B" w:rsidRDefault="00A01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1)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442" w:rsidRDefault="00B33442" w:rsidP="007F3CA4">
    <w:pPr>
      <w:pStyle w:val="Piedepgina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33442" w:rsidRDefault="00B33442" w:rsidP="007F3CA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442" w:rsidRPr="00F47967" w:rsidRDefault="00B33442" w:rsidP="0069355A">
    <w:pPr>
      <w:pStyle w:val="Piedepgina"/>
      <w:pBdr>
        <w:top w:val="none" w:sz="0" w:space="0" w:color="auto"/>
      </w:pBdr>
    </w:pPr>
    <w:r>
      <w:t xml:space="preserve">     </w:t>
    </w:r>
    <w:r w:rsidRPr="00F47967">
      <w:t>Proceso: Gestión</w:t>
    </w:r>
    <w:r w:rsidR="00F05EAF">
      <w:rPr>
        <w:lang w:val="es-CO"/>
      </w:rPr>
      <w:t xml:space="preserve"> de</w:t>
    </w:r>
    <w:r w:rsidRPr="00F47967">
      <w:t xml:space="preserve"> </w:t>
    </w:r>
    <w:r w:rsidR="00F05EAF">
      <w:rPr>
        <w:lang w:val="es-CO"/>
      </w:rPr>
      <w:t>Compras y Adquisiciones</w:t>
    </w:r>
    <w:r>
      <w:t xml:space="preserve">                                                                              </w:t>
    </w:r>
    <w:r w:rsidR="00F05EAF">
      <w:rPr>
        <w:lang w:val="es-CO"/>
      </w:rPr>
      <w:t xml:space="preserve"> </w:t>
    </w:r>
    <w:r w:rsidRPr="00F47967">
      <w:t xml:space="preserve">          </w:t>
    </w:r>
    <w:r w:rsidR="00F05EAF">
      <w:t>Código: GCA</w:t>
    </w:r>
    <w:r w:rsidRPr="00F47967">
      <w:t>-F</w:t>
    </w:r>
    <w:r>
      <w:t>-</w:t>
    </w:r>
    <w:r w:rsidR="00F05EAF">
      <w:rPr>
        <w:lang w:val="es-CO"/>
      </w:rPr>
      <w:t>28</w:t>
    </w:r>
    <w:r w:rsidRPr="00F47967">
      <w:t xml:space="preserve">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442" w:rsidRDefault="00B33442" w:rsidP="00740D6B">
    <w:pPr>
      <w:pStyle w:val="Piedepgina"/>
      <w:pBdr>
        <w:top w:val="none" w:sz="0" w:space="0" w:color="auto"/>
      </w:pBdr>
      <w:rPr>
        <w:lang w:val="es-CO"/>
      </w:rPr>
    </w:pPr>
    <w:r>
      <w:rPr>
        <w:lang w:val="es-CO"/>
      </w:rPr>
      <w:t xml:space="preserve">Pág. de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62B" w:rsidRDefault="00A0162B">
      <w:r>
        <w:separator/>
      </w:r>
    </w:p>
  </w:footnote>
  <w:footnote w:type="continuationSeparator" w:id="0">
    <w:p w:rsidR="00A0162B" w:rsidRDefault="00A016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1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1"/>
      <w:gridCol w:w="5813"/>
      <w:gridCol w:w="1308"/>
    </w:tblGrid>
    <w:tr w:rsidR="00B33442" w:rsidRPr="003B0AF0" w:rsidTr="00D976AC">
      <w:trPr>
        <w:trHeight w:val="993"/>
      </w:trPr>
      <w:tc>
        <w:tcPr>
          <w:tcW w:w="1075" w:type="pct"/>
          <w:tcBorders>
            <w:top w:val="nil"/>
            <w:left w:val="nil"/>
          </w:tcBorders>
        </w:tcPr>
        <w:p w:rsidR="00B33442" w:rsidRPr="003B0AF0" w:rsidRDefault="001C37BB" w:rsidP="00D753FF">
          <w:pPr>
            <w:pStyle w:val="Encabezado"/>
            <w:tabs>
              <w:tab w:val="left" w:pos="-391"/>
            </w:tabs>
            <w:ind w:right="33"/>
            <w:rPr>
              <w:rFonts w:ascii="Calibri" w:hAnsi="Calibri"/>
            </w:rPr>
          </w:pPr>
          <w:r w:rsidRPr="00935A68">
            <w:rPr>
              <w:rFonts w:ascii="Calibri" w:hAnsi="Calibri"/>
              <w:b/>
              <w:noProof/>
              <w:sz w:val="14"/>
              <w:szCs w:val="14"/>
              <w:lang w:val="es-CO" w:eastAsia="es-CO"/>
            </w:rPr>
            <w:drawing>
              <wp:inline distT="0" distB="0" distL="0" distR="0">
                <wp:extent cx="1028700" cy="533400"/>
                <wp:effectExtent l="0" t="0" r="0" b="0"/>
                <wp:docPr id="1" name="Imagen 17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7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03" w:type="pct"/>
          <w:tcBorders>
            <w:top w:val="nil"/>
          </w:tcBorders>
          <w:vAlign w:val="center"/>
        </w:tcPr>
        <w:p w:rsidR="00B33442" w:rsidRPr="0069355A" w:rsidRDefault="003F32AB" w:rsidP="00D753FF">
          <w:pPr>
            <w:jc w:val="center"/>
            <w:rPr>
              <w:rFonts w:ascii="Calibri" w:hAnsi="Calibri"/>
              <w:b/>
              <w:color w:val="1F497D"/>
              <w:sz w:val="28"/>
              <w:szCs w:val="28"/>
              <w:lang w:val="es-MX"/>
            </w:rPr>
          </w:pPr>
          <w:r>
            <w:rPr>
              <w:rFonts w:ascii="Arial" w:hAnsi="Arial" w:cs="Arial"/>
              <w:b/>
              <w:sz w:val="28"/>
              <w:szCs w:val="28"/>
            </w:rPr>
            <w:t>DECLARACIÓN JURADA DE VÍNCULO FAMILIAR</w:t>
          </w:r>
        </w:p>
      </w:tc>
      <w:tc>
        <w:tcPr>
          <w:tcW w:w="721" w:type="pct"/>
          <w:tcBorders>
            <w:top w:val="nil"/>
            <w:right w:val="nil"/>
          </w:tcBorders>
          <w:vAlign w:val="center"/>
        </w:tcPr>
        <w:p w:rsidR="00B33442" w:rsidRPr="003B0AF0" w:rsidRDefault="00B33442" w:rsidP="008233EC">
          <w:pPr>
            <w:jc w:val="both"/>
            <w:rPr>
              <w:rFonts w:ascii="Calibri" w:hAnsi="Calibri"/>
              <w:color w:val="1F497D"/>
              <w:sz w:val="16"/>
            </w:rPr>
          </w:pPr>
          <w:r w:rsidRPr="003B0AF0">
            <w:rPr>
              <w:rFonts w:ascii="Calibri" w:hAnsi="Calibri"/>
              <w:color w:val="1F497D"/>
              <w:sz w:val="16"/>
            </w:rPr>
            <w:t>Versión: 0</w:t>
          </w:r>
          <w:r w:rsidR="004D14CD">
            <w:rPr>
              <w:rFonts w:ascii="Calibri" w:hAnsi="Calibri"/>
              <w:color w:val="1F497D"/>
              <w:sz w:val="16"/>
            </w:rPr>
            <w:t>1</w:t>
          </w:r>
        </w:p>
        <w:p w:rsidR="00B33442" w:rsidRPr="003B0AF0" w:rsidRDefault="004D14CD" w:rsidP="008233EC">
          <w:pPr>
            <w:ind w:left="-389" w:right="-343" w:firstLine="389"/>
            <w:jc w:val="both"/>
            <w:rPr>
              <w:rFonts w:ascii="Calibri" w:hAnsi="Calibri"/>
              <w:color w:val="1F497D"/>
              <w:sz w:val="16"/>
            </w:rPr>
          </w:pPr>
          <w:r>
            <w:rPr>
              <w:rFonts w:ascii="Calibri" w:hAnsi="Calibri"/>
              <w:color w:val="1F497D"/>
              <w:sz w:val="16"/>
            </w:rPr>
            <w:t>01/02</w:t>
          </w:r>
          <w:r w:rsidR="00B33442" w:rsidRPr="003B0AF0">
            <w:rPr>
              <w:rFonts w:ascii="Calibri" w:hAnsi="Calibri"/>
              <w:color w:val="1F497D"/>
              <w:sz w:val="16"/>
            </w:rPr>
            <w:t>/</w:t>
          </w:r>
          <w:r>
            <w:rPr>
              <w:rFonts w:ascii="Calibri" w:hAnsi="Calibri"/>
              <w:color w:val="1F497D"/>
              <w:sz w:val="16"/>
            </w:rPr>
            <w:t>2017</w:t>
          </w:r>
        </w:p>
        <w:p w:rsidR="00B33442" w:rsidRPr="003B0AF0" w:rsidRDefault="00B33442" w:rsidP="008233EC">
          <w:pPr>
            <w:jc w:val="both"/>
            <w:rPr>
              <w:rFonts w:ascii="Calibri" w:hAnsi="Calibri"/>
            </w:rPr>
          </w:pPr>
          <w:r w:rsidRPr="003B0AF0">
            <w:rPr>
              <w:rFonts w:ascii="Calibri" w:hAnsi="Calibri"/>
              <w:color w:val="1F497D"/>
              <w:sz w:val="16"/>
            </w:rPr>
            <w:t xml:space="preserve">Página </w:t>
          </w:r>
          <w:r w:rsidRPr="003B0AF0">
            <w:rPr>
              <w:rFonts w:ascii="Calibri" w:hAnsi="Calibri"/>
              <w:color w:val="1F497D"/>
              <w:sz w:val="16"/>
            </w:rPr>
            <w:fldChar w:fldCharType="begin"/>
          </w:r>
          <w:r w:rsidRPr="003B0AF0">
            <w:rPr>
              <w:rFonts w:ascii="Calibri" w:hAnsi="Calibri"/>
              <w:color w:val="1F497D"/>
              <w:sz w:val="16"/>
            </w:rPr>
            <w:instrText>PAGE</w:instrText>
          </w:r>
          <w:r w:rsidRPr="003B0AF0">
            <w:rPr>
              <w:rFonts w:ascii="Calibri" w:hAnsi="Calibri"/>
              <w:color w:val="1F497D"/>
              <w:sz w:val="16"/>
            </w:rPr>
            <w:fldChar w:fldCharType="separate"/>
          </w:r>
          <w:r w:rsidR="001C37BB">
            <w:rPr>
              <w:rFonts w:ascii="Calibri" w:hAnsi="Calibri"/>
              <w:noProof/>
              <w:color w:val="1F497D"/>
              <w:sz w:val="16"/>
            </w:rPr>
            <w:t>1</w:t>
          </w:r>
          <w:r w:rsidRPr="003B0AF0">
            <w:rPr>
              <w:rFonts w:ascii="Calibri" w:hAnsi="Calibri"/>
              <w:color w:val="1F497D"/>
              <w:sz w:val="16"/>
            </w:rPr>
            <w:fldChar w:fldCharType="end"/>
          </w:r>
          <w:r w:rsidRPr="003B0AF0">
            <w:rPr>
              <w:rFonts w:ascii="Calibri" w:hAnsi="Calibri"/>
              <w:color w:val="1F497D"/>
              <w:sz w:val="16"/>
            </w:rPr>
            <w:t xml:space="preserve"> de </w:t>
          </w:r>
          <w:r w:rsidRPr="003B0AF0">
            <w:rPr>
              <w:rFonts w:ascii="Calibri" w:hAnsi="Calibri"/>
              <w:color w:val="1F497D"/>
              <w:sz w:val="16"/>
            </w:rPr>
            <w:fldChar w:fldCharType="begin"/>
          </w:r>
          <w:r w:rsidRPr="003B0AF0">
            <w:rPr>
              <w:rFonts w:ascii="Calibri" w:hAnsi="Calibri"/>
              <w:color w:val="1F497D"/>
              <w:sz w:val="16"/>
            </w:rPr>
            <w:instrText>NUMPAGES</w:instrText>
          </w:r>
          <w:r w:rsidRPr="003B0AF0">
            <w:rPr>
              <w:rFonts w:ascii="Calibri" w:hAnsi="Calibri"/>
              <w:color w:val="1F497D"/>
              <w:sz w:val="16"/>
            </w:rPr>
            <w:fldChar w:fldCharType="separate"/>
          </w:r>
          <w:r w:rsidR="001C37BB">
            <w:rPr>
              <w:rFonts w:ascii="Calibri" w:hAnsi="Calibri"/>
              <w:noProof/>
              <w:color w:val="1F497D"/>
              <w:sz w:val="16"/>
            </w:rPr>
            <w:t>1</w:t>
          </w:r>
          <w:r w:rsidRPr="003B0AF0">
            <w:rPr>
              <w:rFonts w:ascii="Calibri" w:hAnsi="Calibri"/>
              <w:color w:val="1F497D"/>
              <w:sz w:val="16"/>
            </w:rPr>
            <w:fldChar w:fldCharType="end"/>
          </w:r>
        </w:p>
      </w:tc>
    </w:tr>
  </w:tbl>
  <w:p w:rsidR="00B33442" w:rsidRPr="009255D9" w:rsidRDefault="00B33442" w:rsidP="009255D9">
    <w:pPr>
      <w:pStyle w:val="Encabezado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C6CB5"/>
    <w:multiLevelType w:val="multilevel"/>
    <w:tmpl w:val="124A08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F6440B"/>
    <w:multiLevelType w:val="hybridMultilevel"/>
    <w:tmpl w:val="15E0B0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0B75"/>
    <w:multiLevelType w:val="hybridMultilevel"/>
    <w:tmpl w:val="1A5EFB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07434"/>
    <w:multiLevelType w:val="multilevel"/>
    <w:tmpl w:val="BA2CC0E8"/>
    <w:lvl w:ilvl="0">
      <w:start w:val="6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F380FDF"/>
    <w:multiLevelType w:val="hybridMultilevel"/>
    <w:tmpl w:val="2B5A757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04872"/>
    <w:multiLevelType w:val="hybridMultilevel"/>
    <w:tmpl w:val="124A083C"/>
    <w:lvl w:ilvl="0" w:tplc="86165C0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F6CA5E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344C3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FD49D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3C06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0E0B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F0A0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AC88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1252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8C1578"/>
    <w:multiLevelType w:val="hybridMultilevel"/>
    <w:tmpl w:val="99ACC80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D202B6"/>
    <w:multiLevelType w:val="hybridMultilevel"/>
    <w:tmpl w:val="90FEC2F2"/>
    <w:lvl w:ilvl="0" w:tplc="35C2B6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E036B"/>
    <w:multiLevelType w:val="multilevel"/>
    <w:tmpl w:val="7E3E78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17147D4E"/>
    <w:multiLevelType w:val="hybridMultilevel"/>
    <w:tmpl w:val="6972C10C"/>
    <w:lvl w:ilvl="0" w:tplc="644077C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6D72FC"/>
    <w:multiLevelType w:val="hybridMultilevel"/>
    <w:tmpl w:val="149E33E4"/>
    <w:lvl w:ilvl="0" w:tplc="74C89B9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E82AA2"/>
    <w:multiLevelType w:val="hybridMultilevel"/>
    <w:tmpl w:val="1A5EFB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D5154E"/>
    <w:multiLevelType w:val="hybridMultilevel"/>
    <w:tmpl w:val="9B164AB4"/>
    <w:lvl w:ilvl="0" w:tplc="A1F49A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6FCDAE2">
      <w:numFmt w:val="none"/>
      <w:lvlText w:val=""/>
      <w:lvlJc w:val="left"/>
      <w:pPr>
        <w:tabs>
          <w:tab w:val="num" w:pos="360"/>
        </w:tabs>
      </w:pPr>
    </w:lvl>
    <w:lvl w:ilvl="2" w:tplc="AF18A3B6">
      <w:numFmt w:val="none"/>
      <w:lvlText w:val=""/>
      <w:lvlJc w:val="left"/>
      <w:pPr>
        <w:tabs>
          <w:tab w:val="num" w:pos="360"/>
        </w:tabs>
      </w:pPr>
    </w:lvl>
    <w:lvl w:ilvl="3" w:tplc="F99ECA64">
      <w:numFmt w:val="none"/>
      <w:lvlText w:val=""/>
      <w:lvlJc w:val="left"/>
      <w:pPr>
        <w:tabs>
          <w:tab w:val="num" w:pos="360"/>
        </w:tabs>
      </w:pPr>
    </w:lvl>
    <w:lvl w:ilvl="4" w:tplc="F2F0719C">
      <w:numFmt w:val="none"/>
      <w:lvlText w:val=""/>
      <w:lvlJc w:val="left"/>
      <w:pPr>
        <w:tabs>
          <w:tab w:val="num" w:pos="360"/>
        </w:tabs>
      </w:pPr>
    </w:lvl>
    <w:lvl w:ilvl="5" w:tplc="EDDA4DE2">
      <w:numFmt w:val="none"/>
      <w:lvlText w:val=""/>
      <w:lvlJc w:val="left"/>
      <w:pPr>
        <w:tabs>
          <w:tab w:val="num" w:pos="360"/>
        </w:tabs>
      </w:pPr>
    </w:lvl>
    <w:lvl w:ilvl="6" w:tplc="27AA120A">
      <w:numFmt w:val="none"/>
      <w:lvlText w:val=""/>
      <w:lvlJc w:val="left"/>
      <w:pPr>
        <w:tabs>
          <w:tab w:val="num" w:pos="360"/>
        </w:tabs>
      </w:pPr>
    </w:lvl>
    <w:lvl w:ilvl="7" w:tplc="605E6988">
      <w:numFmt w:val="none"/>
      <w:lvlText w:val=""/>
      <w:lvlJc w:val="left"/>
      <w:pPr>
        <w:tabs>
          <w:tab w:val="num" w:pos="360"/>
        </w:tabs>
      </w:pPr>
    </w:lvl>
    <w:lvl w:ilvl="8" w:tplc="E30019A0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21E33409"/>
    <w:multiLevelType w:val="multilevel"/>
    <w:tmpl w:val="CFDE12D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25A1897"/>
    <w:multiLevelType w:val="multilevel"/>
    <w:tmpl w:val="E2243310"/>
    <w:lvl w:ilvl="0">
      <w:start w:val="1"/>
      <w:numFmt w:val="decimal"/>
      <w:pStyle w:val="Ttulo3"/>
      <w:lvlText w:val="%1"/>
      <w:lvlJc w:val="left"/>
      <w:pPr>
        <w:tabs>
          <w:tab w:val="num" w:pos="705"/>
        </w:tabs>
        <w:ind w:left="705" w:hanging="705"/>
      </w:pPr>
    </w:lvl>
    <w:lvl w:ilvl="1">
      <w:start w:val="5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270D5E42"/>
    <w:multiLevelType w:val="hybridMultilevel"/>
    <w:tmpl w:val="1A5EFB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C6054D"/>
    <w:multiLevelType w:val="hybridMultilevel"/>
    <w:tmpl w:val="2FF06B76"/>
    <w:lvl w:ilvl="0" w:tplc="0C0A0017">
      <w:start w:val="1"/>
      <w:numFmt w:val="lowerLetter"/>
      <w:lvlText w:val="%1)"/>
      <w:lvlJc w:val="left"/>
      <w:pPr>
        <w:ind w:left="5835" w:hanging="360"/>
      </w:pPr>
    </w:lvl>
    <w:lvl w:ilvl="1" w:tplc="0C0A0019" w:tentative="1">
      <w:start w:val="1"/>
      <w:numFmt w:val="lowerLetter"/>
      <w:lvlText w:val="%2."/>
      <w:lvlJc w:val="left"/>
      <w:pPr>
        <w:ind w:left="6555" w:hanging="360"/>
      </w:pPr>
    </w:lvl>
    <w:lvl w:ilvl="2" w:tplc="0C0A001B" w:tentative="1">
      <w:start w:val="1"/>
      <w:numFmt w:val="lowerRoman"/>
      <w:lvlText w:val="%3."/>
      <w:lvlJc w:val="right"/>
      <w:pPr>
        <w:ind w:left="7275" w:hanging="180"/>
      </w:pPr>
    </w:lvl>
    <w:lvl w:ilvl="3" w:tplc="0C0A000F" w:tentative="1">
      <w:start w:val="1"/>
      <w:numFmt w:val="decimal"/>
      <w:lvlText w:val="%4."/>
      <w:lvlJc w:val="left"/>
      <w:pPr>
        <w:ind w:left="7995" w:hanging="360"/>
      </w:pPr>
    </w:lvl>
    <w:lvl w:ilvl="4" w:tplc="0C0A0019" w:tentative="1">
      <w:start w:val="1"/>
      <w:numFmt w:val="lowerLetter"/>
      <w:lvlText w:val="%5."/>
      <w:lvlJc w:val="left"/>
      <w:pPr>
        <w:ind w:left="8715" w:hanging="360"/>
      </w:pPr>
    </w:lvl>
    <w:lvl w:ilvl="5" w:tplc="0C0A001B" w:tentative="1">
      <w:start w:val="1"/>
      <w:numFmt w:val="lowerRoman"/>
      <w:lvlText w:val="%6."/>
      <w:lvlJc w:val="right"/>
      <w:pPr>
        <w:ind w:left="9435" w:hanging="180"/>
      </w:pPr>
    </w:lvl>
    <w:lvl w:ilvl="6" w:tplc="0C0A000F" w:tentative="1">
      <w:start w:val="1"/>
      <w:numFmt w:val="decimal"/>
      <w:lvlText w:val="%7."/>
      <w:lvlJc w:val="left"/>
      <w:pPr>
        <w:ind w:left="10155" w:hanging="360"/>
      </w:pPr>
    </w:lvl>
    <w:lvl w:ilvl="7" w:tplc="0C0A0019" w:tentative="1">
      <w:start w:val="1"/>
      <w:numFmt w:val="lowerLetter"/>
      <w:lvlText w:val="%8."/>
      <w:lvlJc w:val="left"/>
      <w:pPr>
        <w:ind w:left="10875" w:hanging="360"/>
      </w:pPr>
    </w:lvl>
    <w:lvl w:ilvl="8" w:tplc="0C0A001B" w:tentative="1">
      <w:start w:val="1"/>
      <w:numFmt w:val="lowerRoman"/>
      <w:lvlText w:val="%9."/>
      <w:lvlJc w:val="right"/>
      <w:pPr>
        <w:ind w:left="11595" w:hanging="180"/>
      </w:pPr>
    </w:lvl>
  </w:abstractNum>
  <w:abstractNum w:abstractNumId="17" w15:restartNumberingAfterBreak="0">
    <w:nsid w:val="29C75EE8"/>
    <w:multiLevelType w:val="multilevel"/>
    <w:tmpl w:val="722EE36A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b w:val="0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b w:val="0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18" w15:restartNumberingAfterBreak="0">
    <w:nsid w:val="2D2101A4"/>
    <w:multiLevelType w:val="hybridMultilevel"/>
    <w:tmpl w:val="D8FE0FF8"/>
    <w:lvl w:ilvl="0" w:tplc="24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A560B4"/>
    <w:multiLevelType w:val="hybridMultilevel"/>
    <w:tmpl w:val="2A7C53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C369CE"/>
    <w:multiLevelType w:val="multilevel"/>
    <w:tmpl w:val="124A08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5721A4"/>
    <w:multiLevelType w:val="multilevel"/>
    <w:tmpl w:val="2ECA7F4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99658E"/>
    <w:multiLevelType w:val="multilevel"/>
    <w:tmpl w:val="7F0A4B5C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 w15:restartNumberingAfterBreak="0">
    <w:nsid w:val="4B0C4F24"/>
    <w:multiLevelType w:val="hybridMultilevel"/>
    <w:tmpl w:val="AD7AC55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70335"/>
    <w:multiLevelType w:val="hybridMultilevel"/>
    <w:tmpl w:val="E05A5E3C"/>
    <w:lvl w:ilvl="0" w:tplc="8BACC1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</w:rPr>
    </w:lvl>
    <w:lvl w:ilvl="1" w:tplc="AF3E7C82">
      <w:numFmt w:val="none"/>
      <w:lvlText w:val=""/>
      <w:lvlJc w:val="left"/>
      <w:pPr>
        <w:tabs>
          <w:tab w:val="num" w:pos="360"/>
        </w:tabs>
      </w:pPr>
    </w:lvl>
    <w:lvl w:ilvl="2" w:tplc="2780BE92">
      <w:numFmt w:val="none"/>
      <w:lvlText w:val=""/>
      <w:lvlJc w:val="left"/>
      <w:pPr>
        <w:tabs>
          <w:tab w:val="num" w:pos="360"/>
        </w:tabs>
      </w:pPr>
    </w:lvl>
    <w:lvl w:ilvl="3" w:tplc="7F520A1A">
      <w:numFmt w:val="none"/>
      <w:lvlText w:val=""/>
      <w:lvlJc w:val="left"/>
      <w:pPr>
        <w:tabs>
          <w:tab w:val="num" w:pos="360"/>
        </w:tabs>
      </w:pPr>
    </w:lvl>
    <w:lvl w:ilvl="4" w:tplc="E0ACAEF0">
      <w:numFmt w:val="none"/>
      <w:lvlText w:val=""/>
      <w:lvlJc w:val="left"/>
      <w:pPr>
        <w:tabs>
          <w:tab w:val="num" w:pos="360"/>
        </w:tabs>
      </w:pPr>
    </w:lvl>
    <w:lvl w:ilvl="5" w:tplc="BE38EB56">
      <w:numFmt w:val="none"/>
      <w:lvlText w:val=""/>
      <w:lvlJc w:val="left"/>
      <w:pPr>
        <w:tabs>
          <w:tab w:val="num" w:pos="360"/>
        </w:tabs>
      </w:pPr>
    </w:lvl>
    <w:lvl w:ilvl="6" w:tplc="CA522ECE">
      <w:numFmt w:val="none"/>
      <w:lvlText w:val=""/>
      <w:lvlJc w:val="left"/>
      <w:pPr>
        <w:tabs>
          <w:tab w:val="num" w:pos="360"/>
        </w:tabs>
      </w:pPr>
    </w:lvl>
    <w:lvl w:ilvl="7" w:tplc="058E57EA">
      <w:numFmt w:val="none"/>
      <w:lvlText w:val=""/>
      <w:lvlJc w:val="left"/>
      <w:pPr>
        <w:tabs>
          <w:tab w:val="num" w:pos="360"/>
        </w:tabs>
      </w:pPr>
    </w:lvl>
    <w:lvl w:ilvl="8" w:tplc="395E1464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4E962168"/>
    <w:multiLevelType w:val="multilevel"/>
    <w:tmpl w:val="FA2C285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4EFE2C44"/>
    <w:multiLevelType w:val="hybridMultilevel"/>
    <w:tmpl w:val="DDD4AC66"/>
    <w:lvl w:ilvl="0" w:tplc="659809D8">
      <w:start w:val="1"/>
      <w:numFmt w:val="decimal"/>
      <w:suff w:val="space"/>
      <w:lvlText w:val="1.%1"/>
      <w:lvlJc w:val="righ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6C1F4E"/>
    <w:multiLevelType w:val="hybridMultilevel"/>
    <w:tmpl w:val="753057D8"/>
    <w:lvl w:ilvl="0" w:tplc="2640AA0A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EC3A32B6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C82CF3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58AE71A0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70F61B3A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0CABB12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17047BF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573293FE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1A3A991A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5AA94A38"/>
    <w:multiLevelType w:val="hybridMultilevel"/>
    <w:tmpl w:val="2ECA7F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0A1CF0"/>
    <w:multiLevelType w:val="multilevel"/>
    <w:tmpl w:val="A412BAA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746F26EB"/>
    <w:multiLevelType w:val="hybridMultilevel"/>
    <w:tmpl w:val="9886CF30"/>
    <w:lvl w:ilvl="0" w:tplc="C8DC54FA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5F220CDC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C4A459CC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62141A62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801AC76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23B8A2A8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A53EC210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978A09F6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7C564E72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74F239ED"/>
    <w:multiLevelType w:val="hybridMultilevel"/>
    <w:tmpl w:val="09928F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9B3166"/>
    <w:multiLevelType w:val="hybridMultilevel"/>
    <w:tmpl w:val="909E6102"/>
    <w:lvl w:ilvl="0" w:tplc="C5D4E7E8">
      <w:start w:val="1"/>
      <w:numFmt w:val="decimal"/>
      <w:suff w:val="space"/>
      <w:lvlText w:val="1.%1"/>
      <w:lvlJc w:val="righ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68" w:hanging="360"/>
      </w:pPr>
    </w:lvl>
    <w:lvl w:ilvl="2" w:tplc="240A001B" w:tentative="1">
      <w:start w:val="1"/>
      <w:numFmt w:val="lowerRoman"/>
      <w:lvlText w:val="%3."/>
      <w:lvlJc w:val="right"/>
      <w:pPr>
        <w:ind w:left="1788" w:hanging="180"/>
      </w:pPr>
    </w:lvl>
    <w:lvl w:ilvl="3" w:tplc="240A000F" w:tentative="1">
      <w:start w:val="1"/>
      <w:numFmt w:val="decimal"/>
      <w:lvlText w:val="%4."/>
      <w:lvlJc w:val="left"/>
      <w:pPr>
        <w:ind w:left="2508" w:hanging="360"/>
      </w:pPr>
    </w:lvl>
    <w:lvl w:ilvl="4" w:tplc="240A0019" w:tentative="1">
      <w:start w:val="1"/>
      <w:numFmt w:val="lowerLetter"/>
      <w:lvlText w:val="%5."/>
      <w:lvlJc w:val="left"/>
      <w:pPr>
        <w:ind w:left="3228" w:hanging="360"/>
      </w:pPr>
    </w:lvl>
    <w:lvl w:ilvl="5" w:tplc="240A001B" w:tentative="1">
      <w:start w:val="1"/>
      <w:numFmt w:val="lowerRoman"/>
      <w:lvlText w:val="%6."/>
      <w:lvlJc w:val="right"/>
      <w:pPr>
        <w:ind w:left="3948" w:hanging="180"/>
      </w:pPr>
    </w:lvl>
    <w:lvl w:ilvl="6" w:tplc="240A000F" w:tentative="1">
      <w:start w:val="1"/>
      <w:numFmt w:val="decimal"/>
      <w:lvlText w:val="%7."/>
      <w:lvlJc w:val="left"/>
      <w:pPr>
        <w:ind w:left="4668" w:hanging="360"/>
      </w:pPr>
    </w:lvl>
    <w:lvl w:ilvl="7" w:tplc="240A0019" w:tentative="1">
      <w:start w:val="1"/>
      <w:numFmt w:val="lowerLetter"/>
      <w:lvlText w:val="%8."/>
      <w:lvlJc w:val="left"/>
      <w:pPr>
        <w:ind w:left="5388" w:hanging="360"/>
      </w:pPr>
    </w:lvl>
    <w:lvl w:ilvl="8" w:tplc="240A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33" w15:restartNumberingAfterBreak="0">
    <w:nsid w:val="7D835612"/>
    <w:multiLevelType w:val="hybridMultilevel"/>
    <w:tmpl w:val="668A2234"/>
    <w:lvl w:ilvl="0" w:tplc="659809D8">
      <w:start w:val="1"/>
      <w:numFmt w:val="decimal"/>
      <w:suff w:val="space"/>
      <w:lvlText w:val="1.%1"/>
      <w:lvlJc w:val="righ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112022"/>
    <w:multiLevelType w:val="hybridMultilevel"/>
    <w:tmpl w:val="CA9A04B6"/>
    <w:lvl w:ilvl="0" w:tplc="36D4B386">
      <w:start w:val="5"/>
      <w:numFmt w:val="decimal"/>
      <w:suff w:val="space"/>
      <w:lvlText w:val="1.%1"/>
      <w:lvlJc w:val="righ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4"/>
  </w:num>
  <w:num w:numId="2">
    <w:abstractNumId w:val="1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2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7"/>
    <w:lvlOverride w:ilvl="0">
      <w:startOverride w:val="6"/>
    </w:lvlOverride>
    <w:lvlOverride w:ilvl="1">
      <w:startOverride w:val="2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</w:num>
  <w:num w:numId="16">
    <w:abstractNumId w:val="13"/>
  </w:num>
  <w:num w:numId="17">
    <w:abstractNumId w:val="0"/>
  </w:num>
  <w:num w:numId="18">
    <w:abstractNumId w:val="20"/>
  </w:num>
  <w:num w:numId="19">
    <w:abstractNumId w:val="29"/>
  </w:num>
  <w:num w:numId="20">
    <w:abstractNumId w:val="30"/>
  </w:num>
  <w:num w:numId="21">
    <w:abstractNumId w:val="4"/>
  </w:num>
  <w:num w:numId="22">
    <w:abstractNumId w:val="23"/>
  </w:num>
  <w:num w:numId="23">
    <w:abstractNumId w:val="6"/>
  </w:num>
  <w:num w:numId="24">
    <w:abstractNumId w:val="24"/>
  </w:num>
  <w:num w:numId="25">
    <w:abstractNumId w:val="10"/>
  </w:num>
  <w:num w:numId="26">
    <w:abstractNumId w:val="7"/>
  </w:num>
  <w:num w:numId="27">
    <w:abstractNumId w:val="16"/>
  </w:num>
  <w:num w:numId="28">
    <w:abstractNumId w:val="31"/>
  </w:num>
  <w:num w:numId="29">
    <w:abstractNumId w:val="28"/>
  </w:num>
  <w:num w:numId="30">
    <w:abstractNumId w:val="1"/>
  </w:num>
  <w:num w:numId="31">
    <w:abstractNumId w:val="15"/>
  </w:num>
  <w:num w:numId="32">
    <w:abstractNumId w:val="2"/>
  </w:num>
  <w:num w:numId="33">
    <w:abstractNumId w:val="11"/>
  </w:num>
  <w:num w:numId="34">
    <w:abstractNumId w:val="25"/>
  </w:num>
  <w:num w:numId="35">
    <w:abstractNumId w:val="34"/>
  </w:num>
  <w:num w:numId="36">
    <w:abstractNumId w:val="33"/>
  </w:num>
  <w:num w:numId="37">
    <w:abstractNumId w:val="26"/>
  </w:num>
  <w:num w:numId="38">
    <w:abstractNumId w:val="32"/>
  </w:num>
  <w:num w:numId="39">
    <w:abstractNumId w:val="19"/>
  </w:num>
  <w:num w:numId="40">
    <w:abstractNumId w:val="21"/>
  </w:num>
  <w:num w:numId="41">
    <w:abstractNumId w:val="9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7D3"/>
    <w:rsid w:val="00003555"/>
    <w:rsid w:val="00005AE3"/>
    <w:rsid w:val="00017683"/>
    <w:rsid w:val="00024189"/>
    <w:rsid w:val="000243C8"/>
    <w:rsid w:val="00027332"/>
    <w:rsid w:val="000313F7"/>
    <w:rsid w:val="00041D38"/>
    <w:rsid w:val="000425E9"/>
    <w:rsid w:val="00051EF6"/>
    <w:rsid w:val="00066C08"/>
    <w:rsid w:val="00070FB7"/>
    <w:rsid w:val="00084D4A"/>
    <w:rsid w:val="00085E29"/>
    <w:rsid w:val="0009023B"/>
    <w:rsid w:val="000C37AC"/>
    <w:rsid w:val="000C396C"/>
    <w:rsid w:val="000C602D"/>
    <w:rsid w:val="000E308C"/>
    <w:rsid w:val="000F4351"/>
    <w:rsid w:val="00103B61"/>
    <w:rsid w:val="001123B6"/>
    <w:rsid w:val="0012195C"/>
    <w:rsid w:val="00122C1C"/>
    <w:rsid w:val="00123CF5"/>
    <w:rsid w:val="00126918"/>
    <w:rsid w:val="00127F33"/>
    <w:rsid w:val="00131541"/>
    <w:rsid w:val="001347D3"/>
    <w:rsid w:val="00135CAC"/>
    <w:rsid w:val="001506A6"/>
    <w:rsid w:val="001523DD"/>
    <w:rsid w:val="00164419"/>
    <w:rsid w:val="00165D1C"/>
    <w:rsid w:val="00165F43"/>
    <w:rsid w:val="00191A53"/>
    <w:rsid w:val="00193233"/>
    <w:rsid w:val="001A1C08"/>
    <w:rsid w:val="001B49FA"/>
    <w:rsid w:val="001B77C5"/>
    <w:rsid w:val="001C2610"/>
    <w:rsid w:val="001C37BB"/>
    <w:rsid w:val="001D032C"/>
    <w:rsid w:val="001D20FB"/>
    <w:rsid w:val="0020021E"/>
    <w:rsid w:val="00200758"/>
    <w:rsid w:val="002036F7"/>
    <w:rsid w:val="00205AA1"/>
    <w:rsid w:val="002061ED"/>
    <w:rsid w:val="00227695"/>
    <w:rsid w:val="00231C07"/>
    <w:rsid w:val="00233234"/>
    <w:rsid w:val="00247A7B"/>
    <w:rsid w:val="00255057"/>
    <w:rsid w:val="002659E6"/>
    <w:rsid w:val="00273D68"/>
    <w:rsid w:val="00276E41"/>
    <w:rsid w:val="0028059D"/>
    <w:rsid w:val="00280D5F"/>
    <w:rsid w:val="0028119B"/>
    <w:rsid w:val="00281614"/>
    <w:rsid w:val="00283EC2"/>
    <w:rsid w:val="0029106C"/>
    <w:rsid w:val="00292C1A"/>
    <w:rsid w:val="00292E26"/>
    <w:rsid w:val="00295DD8"/>
    <w:rsid w:val="00296382"/>
    <w:rsid w:val="002A205D"/>
    <w:rsid w:val="002A7E39"/>
    <w:rsid w:val="002C715C"/>
    <w:rsid w:val="002E30C6"/>
    <w:rsid w:val="002F051A"/>
    <w:rsid w:val="002F08AB"/>
    <w:rsid w:val="002F1F79"/>
    <w:rsid w:val="002F68B9"/>
    <w:rsid w:val="002F6B64"/>
    <w:rsid w:val="00300459"/>
    <w:rsid w:val="003074EB"/>
    <w:rsid w:val="003108C8"/>
    <w:rsid w:val="0031627B"/>
    <w:rsid w:val="003300CD"/>
    <w:rsid w:val="00332F80"/>
    <w:rsid w:val="00337EC7"/>
    <w:rsid w:val="00346409"/>
    <w:rsid w:val="00354B76"/>
    <w:rsid w:val="003A096A"/>
    <w:rsid w:val="003B1242"/>
    <w:rsid w:val="003D012E"/>
    <w:rsid w:val="003D1687"/>
    <w:rsid w:val="003D403E"/>
    <w:rsid w:val="003E429E"/>
    <w:rsid w:val="003E4BBA"/>
    <w:rsid w:val="003E6009"/>
    <w:rsid w:val="003F32AB"/>
    <w:rsid w:val="003F50B8"/>
    <w:rsid w:val="00427CC1"/>
    <w:rsid w:val="00437114"/>
    <w:rsid w:val="004371D7"/>
    <w:rsid w:val="0044130B"/>
    <w:rsid w:val="00441892"/>
    <w:rsid w:val="00463445"/>
    <w:rsid w:val="00467A90"/>
    <w:rsid w:val="00472E51"/>
    <w:rsid w:val="00472FD6"/>
    <w:rsid w:val="0047373B"/>
    <w:rsid w:val="0048200A"/>
    <w:rsid w:val="004960E9"/>
    <w:rsid w:val="00496A59"/>
    <w:rsid w:val="004A7F68"/>
    <w:rsid w:val="004B1505"/>
    <w:rsid w:val="004B32AD"/>
    <w:rsid w:val="004B6680"/>
    <w:rsid w:val="004C212D"/>
    <w:rsid w:val="004C2E50"/>
    <w:rsid w:val="004C3864"/>
    <w:rsid w:val="004C729C"/>
    <w:rsid w:val="004C7D49"/>
    <w:rsid w:val="004D139E"/>
    <w:rsid w:val="004D14CD"/>
    <w:rsid w:val="004D593E"/>
    <w:rsid w:val="004D5FA2"/>
    <w:rsid w:val="004D65A7"/>
    <w:rsid w:val="004F3793"/>
    <w:rsid w:val="00500A53"/>
    <w:rsid w:val="00501F3A"/>
    <w:rsid w:val="0050229A"/>
    <w:rsid w:val="00502F1C"/>
    <w:rsid w:val="005033B8"/>
    <w:rsid w:val="005047D4"/>
    <w:rsid w:val="00505769"/>
    <w:rsid w:val="00517F63"/>
    <w:rsid w:val="0052267D"/>
    <w:rsid w:val="005243B2"/>
    <w:rsid w:val="00524835"/>
    <w:rsid w:val="005278A4"/>
    <w:rsid w:val="00540140"/>
    <w:rsid w:val="00545158"/>
    <w:rsid w:val="005467F4"/>
    <w:rsid w:val="0055017F"/>
    <w:rsid w:val="005501AF"/>
    <w:rsid w:val="00553E4B"/>
    <w:rsid w:val="005572CC"/>
    <w:rsid w:val="00567143"/>
    <w:rsid w:val="00567CBD"/>
    <w:rsid w:val="00572387"/>
    <w:rsid w:val="00573341"/>
    <w:rsid w:val="005739BE"/>
    <w:rsid w:val="0058265A"/>
    <w:rsid w:val="00582D51"/>
    <w:rsid w:val="0058342E"/>
    <w:rsid w:val="0059146C"/>
    <w:rsid w:val="005B0B80"/>
    <w:rsid w:val="005B383C"/>
    <w:rsid w:val="005C7A31"/>
    <w:rsid w:val="005D40BD"/>
    <w:rsid w:val="005D420B"/>
    <w:rsid w:val="005E527B"/>
    <w:rsid w:val="005E5353"/>
    <w:rsid w:val="0060146B"/>
    <w:rsid w:val="00603468"/>
    <w:rsid w:val="00627363"/>
    <w:rsid w:val="0062788B"/>
    <w:rsid w:val="00631DCE"/>
    <w:rsid w:val="00637414"/>
    <w:rsid w:val="00637813"/>
    <w:rsid w:val="00657524"/>
    <w:rsid w:val="0066070F"/>
    <w:rsid w:val="006636D2"/>
    <w:rsid w:val="006671A5"/>
    <w:rsid w:val="006702C8"/>
    <w:rsid w:val="006707B3"/>
    <w:rsid w:val="006725EB"/>
    <w:rsid w:val="006730CB"/>
    <w:rsid w:val="00677CF2"/>
    <w:rsid w:val="00680C82"/>
    <w:rsid w:val="0069355A"/>
    <w:rsid w:val="006A1AA5"/>
    <w:rsid w:val="006A649B"/>
    <w:rsid w:val="006B1208"/>
    <w:rsid w:val="006C0976"/>
    <w:rsid w:val="006C13CC"/>
    <w:rsid w:val="006D68C0"/>
    <w:rsid w:val="006E1EBC"/>
    <w:rsid w:val="006E3363"/>
    <w:rsid w:val="006F08AD"/>
    <w:rsid w:val="006F1178"/>
    <w:rsid w:val="006F4DD5"/>
    <w:rsid w:val="00702E8D"/>
    <w:rsid w:val="00713ED6"/>
    <w:rsid w:val="00716725"/>
    <w:rsid w:val="00720976"/>
    <w:rsid w:val="0072155C"/>
    <w:rsid w:val="00722589"/>
    <w:rsid w:val="00731174"/>
    <w:rsid w:val="00740D6B"/>
    <w:rsid w:val="00752FB1"/>
    <w:rsid w:val="007536FD"/>
    <w:rsid w:val="00773F54"/>
    <w:rsid w:val="007778A4"/>
    <w:rsid w:val="00787D06"/>
    <w:rsid w:val="00791956"/>
    <w:rsid w:val="0079404C"/>
    <w:rsid w:val="0079540F"/>
    <w:rsid w:val="007972F2"/>
    <w:rsid w:val="007975F7"/>
    <w:rsid w:val="007B3820"/>
    <w:rsid w:val="007B4499"/>
    <w:rsid w:val="007B6977"/>
    <w:rsid w:val="007C11E6"/>
    <w:rsid w:val="007C478A"/>
    <w:rsid w:val="007C5283"/>
    <w:rsid w:val="007E3062"/>
    <w:rsid w:val="007E37A7"/>
    <w:rsid w:val="007E7CB9"/>
    <w:rsid w:val="007F3CA4"/>
    <w:rsid w:val="007F66A4"/>
    <w:rsid w:val="00815329"/>
    <w:rsid w:val="008163BE"/>
    <w:rsid w:val="008233EC"/>
    <w:rsid w:val="00831919"/>
    <w:rsid w:val="008463A3"/>
    <w:rsid w:val="008563C4"/>
    <w:rsid w:val="00866471"/>
    <w:rsid w:val="008713E6"/>
    <w:rsid w:val="00872C1D"/>
    <w:rsid w:val="00883B78"/>
    <w:rsid w:val="00886B6A"/>
    <w:rsid w:val="00886C22"/>
    <w:rsid w:val="008972DD"/>
    <w:rsid w:val="00897D5E"/>
    <w:rsid w:val="008A5C7E"/>
    <w:rsid w:val="008B227F"/>
    <w:rsid w:val="008D6709"/>
    <w:rsid w:val="00900B02"/>
    <w:rsid w:val="00903820"/>
    <w:rsid w:val="009076B1"/>
    <w:rsid w:val="00911C48"/>
    <w:rsid w:val="00920C8B"/>
    <w:rsid w:val="00921BE0"/>
    <w:rsid w:val="0092209D"/>
    <w:rsid w:val="009255D9"/>
    <w:rsid w:val="0093160B"/>
    <w:rsid w:val="00940443"/>
    <w:rsid w:val="0094734F"/>
    <w:rsid w:val="009558DB"/>
    <w:rsid w:val="00956A33"/>
    <w:rsid w:val="009615AA"/>
    <w:rsid w:val="00967DA6"/>
    <w:rsid w:val="009704BF"/>
    <w:rsid w:val="00970CD4"/>
    <w:rsid w:val="009749EB"/>
    <w:rsid w:val="00983C15"/>
    <w:rsid w:val="0098726A"/>
    <w:rsid w:val="00992216"/>
    <w:rsid w:val="009A746F"/>
    <w:rsid w:val="009B6398"/>
    <w:rsid w:val="009C11EC"/>
    <w:rsid w:val="009C1F97"/>
    <w:rsid w:val="009C2C8F"/>
    <w:rsid w:val="009D3F77"/>
    <w:rsid w:val="009E3A70"/>
    <w:rsid w:val="009F2D64"/>
    <w:rsid w:val="009F3BCB"/>
    <w:rsid w:val="009F57E2"/>
    <w:rsid w:val="00A0162B"/>
    <w:rsid w:val="00A01723"/>
    <w:rsid w:val="00A0284E"/>
    <w:rsid w:val="00A02C98"/>
    <w:rsid w:val="00A4603C"/>
    <w:rsid w:val="00A51A64"/>
    <w:rsid w:val="00A56726"/>
    <w:rsid w:val="00A57BB9"/>
    <w:rsid w:val="00A62CDB"/>
    <w:rsid w:val="00A72F80"/>
    <w:rsid w:val="00A755DF"/>
    <w:rsid w:val="00A761F1"/>
    <w:rsid w:val="00A86194"/>
    <w:rsid w:val="00A86575"/>
    <w:rsid w:val="00A87142"/>
    <w:rsid w:val="00A9207E"/>
    <w:rsid w:val="00A96D42"/>
    <w:rsid w:val="00AA14C3"/>
    <w:rsid w:val="00AA2F85"/>
    <w:rsid w:val="00AA3D98"/>
    <w:rsid w:val="00AD1A21"/>
    <w:rsid w:val="00AD53A8"/>
    <w:rsid w:val="00AD7C52"/>
    <w:rsid w:val="00AE2E8A"/>
    <w:rsid w:val="00AE7C8B"/>
    <w:rsid w:val="00AF5B4D"/>
    <w:rsid w:val="00AF68C8"/>
    <w:rsid w:val="00B000B8"/>
    <w:rsid w:val="00B012D3"/>
    <w:rsid w:val="00B10125"/>
    <w:rsid w:val="00B22501"/>
    <w:rsid w:val="00B23273"/>
    <w:rsid w:val="00B278AE"/>
    <w:rsid w:val="00B33442"/>
    <w:rsid w:val="00B41793"/>
    <w:rsid w:val="00B4182F"/>
    <w:rsid w:val="00B422DF"/>
    <w:rsid w:val="00B50218"/>
    <w:rsid w:val="00B61346"/>
    <w:rsid w:val="00B63218"/>
    <w:rsid w:val="00B716E1"/>
    <w:rsid w:val="00B72F5C"/>
    <w:rsid w:val="00B77F65"/>
    <w:rsid w:val="00B83EF1"/>
    <w:rsid w:val="00B843EF"/>
    <w:rsid w:val="00B951D7"/>
    <w:rsid w:val="00BA430A"/>
    <w:rsid w:val="00BB025F"/>
    <w:rsid w:val="00BB173F"/>
    <w:rsid w:val="00BB7D52"/>
    <w:rsid w:val="00BD0326"/>
    <w:rsid w:val="00BD7306"/>
    <w:rsid w:val="00BE30AA"/>
    <w:rsid w:val="00BE39A5"/>
    <w:rsid w:val="00BF0405"/>
    <w:rsid w:val="00BF111A"/>
    <w:rsid w:val="00C11B29"/>
    <w:rsid w:val="00C12775"/>
    <w:rsid w:val="00C1572C"/>
    <w:rsid w:val="00C3532D"/>
    <w:rsid w:val="00C451FE"/>
    <w:rsid w:val="00C60ADC"/>
    <w:rsid w:val="00C61457"/>
    <w:rsid w:val="00C632FA"/>
    <w:rsid w:val="00C647AF"/>
    <w:rsid w:val="00C65DC4"/>
    <w:rsid w:val="00C73980"/>
    <w:rsid w:val="00C805B1"/>
    <w:rsid w:val="00C82042"/>
    <w:rsid w:val="00C82537"/>
    <w:rsid w:val="00C84046"/>
    <w:rsid w:val="00CA4D2D"/>
    <w:rsid w:val="00CB0A2D"/>
    <w:rsid w:val="00CD276D"/>
    <w:rsid w:val="00CD7485"/>
    <w:rsid w:val="00CE0034"/>
    <w:rsid w:val="00CE0FAC"/>
    <w:rsid w:val="00CE3A4A"/>
    <w:rsid w:val="00CE64C7"/>
    <w:rsid w:val="00CF2485"/>
    <w:rsid w:val="00D005F7"/>
    <w:rsid w:val="00D01036"/>
    <w:rsid w:val="00D04539"/>
    <w:rsid w:val="00D053A4"/>
    <w:rsid w:val="00D12EBA"/>
    <w:rsid w:val="00D15F1A"/>
    <w:rsid w:val="00D313FE"/>
    <w:rsid w:val="00D321C9"/>
    <w:rsid w:val="00D345E3"/>
    <w:rsid w:val="00D37E4F"/>
    <w:rsid w:val="00D472DB"/>
    <w:rsid w:val="00D47AEF"/>
    <w:rsid w:val="00D51613"/>
    <w:rsid w:val="00D543A1"/>
    <w:rsid w:val="00D70792"/>
    <w:rsid w:val="00D71AB8"/>
    <w:rsid w:val="00D72531"/>
    <w:rsid w:val="00D7350C"/>
    <w:rsid w:val="00D753FF"/>
    <w:rsid w:val="00D846F4"/>
    <w:rsid w:val="00D91CCA"/>
    <w:rsid w:val="00D976A0"/>
    <w:rsid w:val="00D976AC"/>
    <w:rsid w:val="00DA5177"/>
    <w:rsid w:val="00DB029C"/>
    <w:rsid w:val="00DB38A2"/>
    <w:rsid w:val="00DB3E54"/>
    <w:rsid w:val="00DC03A6"/>
    <w:rsid w:val="00DC364C"/>
    <w:rsid w:val="00DC7E15"/>
    <w:rsid w:val="00DD1464"/>
    <w:rsid w:val="00DD5CE1"/>
    <w:rsid w:val="00E01D8B"/>
    <w:rsid w:val="00E144AE"/>
    <w:rsid w:val="00E15E09"/>
    <w:rsid w:val="00E17037"/>
    <w:rsid w:val="00E24581"/>
    <w:rsid w:val="00E37E33"/>
    <w:rsid w:val="00E42A70"/>
    <w:rsid w:val="00E503C3"/>
    <w:rsid w:val="00E563D7"/>
    <w:rsid w:val="00E611E6"/>
    <w:rsid w:val="00E72954"/>
    <w:rsid w:val="00E82F65"/>
    <w:rsid w:val="00E92C0D"/>
    <w:rsid w:val="00EA0484"/>
    <w:rsid w:val="00EA6951"/>
    <w:rsid w:val="00EB20F9"/>
    <w:rsid w:val="00EC4EC0"/>
    <w:rsid w:val="00EC50A8"/>
    <w:rsid w:val="00ED0172"/>
    <w:rsid w:val="00ED5544"/>
    <w:rsid w:val="00EE4C40"/>
    <w:rsid w:val="00EE5159"/>
    <w:rsid w:val="00EF2F37"/>
    <w:rsid w:val="00F05EAF"/>
    <w:rsid w:val="00F0780F"/>
    <w:rsid w:val="00F10E1B"/>
    <w:rsid w:val="00F22740"/>
    <w:rsid w:val="00F3219A"/>
    <w:rsid w:val="00F321B6"/>
    <w:rsid w:val="00F456A6"/>
    <w:rsid w:val="00F471E0"/>
    <w:rsid w:val="00F47234"/>
    <w:rsid w:val="00F47967"/>
    <w:rsid w:val="00F479C0"/>
    <w:rsid w:val="00F51C9F"/>
    <w:rsid w:val="00F57D31"/>
    <w:rsid w:val="00F60A14"/>
    <w:rsid w:val="00F61386"/>
    <w:rsid w:val="00F74DC2"/>
    <w:rsid w:val="00F762E9"/>
    <w:rsid w:val="00F77FB7"/>
    <w:rsid w:val="00F80142"/>
    <w:rsid w:val="00F83314"/>
    <w:rsid w:val="00F841BE"/>
    <w:rsid w:val="00F84D93"/>
    <w:rsid w:val="00F85ACF"/>
    <w:rsid w:val="00F90F22"/>
    <w:rsid w:val="00F94342"/>
    <w:rsid w:val="00F972C5"/>
    <w:rsid w:val="00FA0150"/>
    <w:rsid w:val="00FA0294"/>
    <w:rsid w:val="00FA1BA8"/>
    <w:rsid w:val="00FA21C0"/>
    <w:rsid w:val="00FA3792"/>
    <w:rsid w:val="00FA748F"/>
    <w:rsid w:val="00FB053C"/>
    <w:rsid w:val="00FC3AD5"/>
    <w:rsid w:val="00FC7DFB"/>
    <w:rsid w:val="00FD4884"/>
    <w:rsid w:val="00FD4FB5"/>
    <w:rsid w:val="00FF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,"/>
  <w15:chartTrackingRefBased/>
  <w15:docId w15:val="{7BAA16B6-2C1A-4CFD-9559-BC497555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234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72155C"/>
    <w:pPr>
      <w:keepNext/>
      <w:outlineLvl w:val="0"/>
    </w:pPr>
    <w:rPr>
      <w:rFonts w:ascii="Arial" w:hAnsi="Arial"/>
      <w:lang w:val="es-ES_tradnl"/>
    </w:rPr>
  </w:style>
  <w:style w:type="paragraph" w:styleId="Ttulo2">
    <w:name w:val="heading 2"/>
    <w:basedOn w:val="Normal"/>
    <w:next w:val="Normal"/>
    <w:qFormat/>
    <w:rsid w:val="0072155C"/>
    <w:pPr>
      <w:keepNext/>
      <w:jc w:val="center"/>
      <w:outlineLvl w:val="1"/>
    </w:pPr>
    <w:rPr>
      <w:rFonts w:ascii="Arial" w:hAnsi="Arial"/>
      <w:lang w:val="es-ES_tradnl"/>
    </w:rPr>
  </w:style>
  <w:style w:type="paragraph" w:styleId="Ttulo3">
    <w:name w:val="heading 3"/>
    <w:basedOn w:val="Normal"/>
    <w:next w:val="Normal"/>
    <w:qFormat/>
    <w:rsid w:val="0072155C"/>
    <w:pPr>
      <w:keepNext/>
      <w:numPr>
        <w:numId w:val="2"/>
      </w:numPr>
      <w:jc w:val="both"/>
      <w:outlineLvl w:val="2"/>
    </w:pPr>
    <w:rPr>
      <w:rFonts w:ascii="Arial" w:hAnsi="Arial"/>
      <w:lang w:val="es-ES_tradnl"/>
    </w:rPr>
  </w:style>
  <w:style w:type="paragraph" w:styleId="Ttulo4">
    <w:name w:val="heading 4"/>
    <w:basedOn w:val="Normal"/>
    <w:next w:val="Normal"/>
    <w:qFormat/>
    <w:rsid w:val="0072155C"/>
    <w:pPr>
      <w:keepNext/>
      <w:jc w:val="both"/>
      <w:outlineLvl w:val="3"/>
    </w:pPr>
    <w:rPr>
      <w:rFonts w:ascii="Arial" w:hAnsi="Arial"/>
      <w:lang w:val="es-ES_tradnl"/>
    </w:rPr>
  </w:style>
  <w:style w:type="paragraph" w:styleId="Ttulo5">
    <w:name w:val="heading 5"/>
    <w:basedOn w:val="Normal"/>
    <w:next w:val="Normal"/>
    <w:qFormat/>
    <w:rsid w:val="0072155C"/>
    <w:pPr>
      <w:keepNext/>
      <w:jc w:val="both"/>
      <w:outlineLvl w:val="4"/>
    </w:pPr>
    <w:rPr>
      <w:rFonts w:ascii="Arial" w:hAnsi="Arial"/>
      <w:color w:val="FF0000"/>
      <w:lang w:val="es-ES_tradnl"/>
    </w:rPr>
  </w:style>
  <w:style w:type="paragraph" w:styleId="Ttulo6">
    <w:name w:val="heading 6"/>
    <w:basedOn w:val="Normal"/>
    <w:next w:val="Normal"/>
    <w:qFormat/>
    <w:rsid w:val="0072155C"/>
    <w:pPr>
      <w:keepNext/>
      <w:jc w:val="center"/>
      <w:outlineLvl w:val="5"/>
    </w:pPr>
    <w:rPr>
      <w:rFonts w:ascii="Arial" w:hAnsi="Arial"/>
      <w:color w:val="FF0000"/>
      <w:lang w:val="es-ES_tradnl"/>
    </w:rPr>
  </w:style>
  <w:style w:type="paragraph" w:styleId="Ttulo7">
    <w:name w:val="heading 7"/>
    <w:basedOn w:val="Normal"/>
    <w:next w:val="Normal"/>
    <w:qFormat/>
    <w:rsid w:val="0072155C"/>
    <w:pPr>
      <w:keepNext/>
      <w:tabs>
        <w:tab w:val="num" w:pos="1440"/>
      </w:tabs>
      <w:overflowPunct w:val="0"/>
      <w:autoSpaceDE w:val="0"/>
      <w:autoSpaceDN w:val="0"/>
      <w:adjustRightInd w:val="0"/>
      <w:ind w:left="1440" w:hanging="1440"/>
      <w:outlineLvl w:val="6"/>
    </w:pPr>
    <w:rPr>
      <w:b/>
      <w:lang w:val="es-ES_tradnl"/>
    </w:rPr>
  </w:style>
  <w:style w:type="paragraph" w:styleId="Ttulo8">
    <w:name w:val="heading 8"/>
    <w:basedOn w:val="Normal"/>
    <w:next w:val="Normal"/>
    <w:qFormat/>
    <w:rsid w:val="0072155C"/>
    <w:pPr>
      <w:keepNext/>
      <w:tabs>
        <w:tab w:val="num" w:pos="1800"/>
      </w:tabs>
      <w:snapToGrid w:val="0"/>
      <w:ind w:left="1800" w:hanging="1800"/>
      <w:jc w:val="center"/>
      <w:outlineLvl w:val="7"/>
    </w:pPr>
    <w:rPr>
      <w:rFonts w:ascii="Arial" w:hAnsi="Arial"/>
      <w:b/>
      <w:color w:val="000000"/>
      <w:spacing w:val="-5"/>
    </w:rPr>
  </w:style>
  <w:style w:type="paragraph" w:styleId="Ttulo9">
    <w:name w:val="heading 9"/>
    <w:basedOn w:val="Normal"/>
    <w:next w:val="Normal"/>
    <w:qFormat/>
    <w:rsid w:val="0072155C"/>
    <w:pPr>
      <w:tabs>
        <w:tab w:val="num" w:pos="1800"/>
      </w:tabs>
      <w:spacing w:before="240" w:after="60"/>
      <w:ind w:left="1800" w:hanging="1800"/>
      <w:outlineLvl w:val="8"/>
    </w:pPr>
    <w:rPr>
      <w:rFonts w:ascii="Arial" w:hAnsi="Arial"/>
      <w:b/>
      <w:i/>
      <w:spacing w:val="-5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semiHidden/>
    <w:rsid w:val="0072155C"/>
  </w:style>
  <w:style w:type="paragraph" w:styleId="Encabezado">
    <w:name w:val="header"/>
    <w:basedOn w:val="Normal"/>
    <w:link w:val="EncabezadoCar"/>
    <w:uiPriority w:val="99"/>
    <w:rsid w:val="0072155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F3CA4"/>
    <w:pPr>
      <w:pBdr>
        <w:top w:val="thinThickSmallGap" w:sz="24" w:space="0" w:color="622423"/>
      </w:pBdr>
      <w:tabs>
        <w:tab w:val="right" w:pos="10800"/>
      </w:tabs>
    </w:pPr>
    <w:rPr>
      <w:rFonts w:ascii="Arial" w:hAnsi="Arial"/>
      <w:sz w:val="16"/>
      <w:szCs w:val="16"/>
      <w:lang w:val="x-none" w:eastAsia="x-none"/>
    </w:rPr>
  </w:style>
  <w:style w:type="paragraph" w:styleId="Textonotaalfinal">
    <w:name w:val="endnote text"/>
    <w:basedOn w:val="Normal"/>
    <w:semiHidden/>
    <w:rsid w:val="0072155C"/>
  </w:style>
  <w:style w:type="paragraph" w:styleId="Ttulo">
    <w:name w:val="Título"/>
    <w:basedOn w:val="Normal"/>
    <w:qFormat/>
    <w:rsid w:val="0072155C"/>
    <w:pPr>
      <w:jc w:val="center"/>
    </w:pPr>
    <w:rPr>
      <w:rFonts w:ascii="Arial" w:hAnsi="Arial"/>
      <w:b/>
      <w:lang w:val="es-MX" w:eastAsia="en-US"/>
    </w:rPr>
  </w:style>
  <w:style w:type="paragraph" w:styleId="Textoindependiente">
    <w:name w:val="Body Text"/>
    <w:basedOn w:val="Normal"/>
    <w:rsid w:val="0072155C"/>
    <w:pPr>
      <w:jc w:val="both"/>
    </w:pPr>
    <w:rPr>
      <w:rFonts w:ascii="Arial" w:hAnsi="Arial"/>
      <w:lang w:val="es-ES_tradnl"/>
    </w:rPr>
  </w:style>
  <w:style w:type="paragraph" w:styleId="Sangradetextonormal">
    <w:name w:val="Body Text Indent"/>
    <w:basedOn w:val="Normal"/>
    <w:rsid w:val="0072155C"/>
    <w:pPr>
      <w:spacing w:after="120"/>
      <w:ind w:left="360"/>
    </w:pPr>
  </w:style>
  <w:style w:type="paragraph" w:styleId="Textoindependiente2">
    <w:name w:val="Body Text 2"/>
    <w:basedOn w:val="Normal"/>
    <w:rsid w:val="0072155C"/>
    <w:pPr>
      <w:jc w:val="both"/>
    </w:pPr>
    <w:rPr>
      <w:rFonts w:ascii="Arial" w:hAnsi="Arial"/>
      <w:color w:val="FF0000"/>
      <w:lang w:val="es-ES_tradnl"/>
    </w:rPr>
  </w:style>
  <w:style w:type="paragraph" w:styleId="Textoindependiente3">
    <w:name w:val="Body Text 3"/>
    <w:basedOn w:val="Normal"/>
    <w:rsid w:val="0072155C"/>
    <w:pPr>
      <w:jc w:val="both"/>
    </w:pPr>
    <w:rPr>
      <w:rFonts w:ascii="Arial" w:hAnsi="Arial"/>
      <w:color w:val="0000FF"/>
      <w:lang w:val="es-ES_tradnl"/>
    </w:rPr>
  </w:style>
  <w:style w:type="paragraph" w:customStyle="1" w:styleId="Estndar">
    <w:name w:val="Estándar"/>
    <w:rsid w:val="0072155C"/>
    <w:pPr>
      <w:snapToGrid w:val="0"/>
      <w:jc w:val="both"/>
    </w:pPr>
    <w:rPr>
      <w:rFonts w:ascii="Arial" w:hAnsi="Arial"/>
      <w:color w:val="000000"/>
      <w:sz w:val="24"/>
      <w:lang w:val="es-ES" w:eastAsia="es-ES"/>
    </w:rPr>
  </w:style>
  <w:style w:type="paragraph" w:customStyle="1" w:styleId="Textoindependiente1">
    <w:name w:val="Texto independiente1"/>
    <w:rsid w:val="0072155C"/>
    <w:rPr>
      <w:rFonts w:ascii="CG Times (W1)" w:hAnsi="CG Times (W1)"/>
      <w:color w:val="000000"/>
      <w:sz w:val="24"/>
      <w:lang w:val="en-US" w:eastAsia="es-ES"/>
    </w:rPr>
  </w:style>
  <w:style w:type="character" w:styleId="Refdenotaalpie">
    <w:name w:val="footnote reference"/>
    <w:semiHidden/>
    <w:rsid w:val="0072155C"/>
    <w:rPr>
      <w:vertAlign w:val="superscript"/>
    </w:rPr>
  </w:style>
  <w:style w:type="character" w:styleId="Refdenotaalfinal">
    <w:name w:val="endnote reference"/>
    <w:semiHidden/>
    <w:rsid w:val="0072155C"/>
    <w:rPr>
      <w:vertAlign w:val="superscript"/>
    </w:rPr>
  </w:style>
  <w:style w:type="character" w:styleId="Hipervnculo">
    <w:name w:val="Hyperlink"/>
    <w:rsid w:val="0072155C"/>
    <w:rPr>
      <w:color w:val="0000FF"/>
      <w:u w:val="single"/>
    </w:rPr>
  </w:style>
  <w:style w:type="character" w:styleId="Nmerodepgina">
    <w:name w:val="page number"/>
    <w:basedOn w:val="Fuentedeprrafopredeter"/>
    <w:rsid w:val="0072155C"/>
  </w:style>
  <w:style w:type="character" w:styleId="Hipervnculovisitado">
    <w:name w:val="FollowedHyperlink"/>
    <w:rsid w:val="0072155C"/>
    <w:rPr>
      <w:color w:val="800080"/>
      <w:u w:val="single"/>
    </w:rPr>
  </w:style>
  <w:style w:type="paragraph" w:styleId="Textodeglobo">
    <w:name w:val="Balloon Text"/>
    <w:basedOn w:val="Normal"/>
    <w:semiHidden/>
    <w:rsid w:val="0072155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6D68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4">
    <w:name w:val="toc 4"/>
    <w:basedOn w:val="Normal"/>
    <w:next w:val="Normal"/>
    <w:semiHidden/>
    <w:rsid w:val="006730CB"/>
    <w:pPr>
      <w:jc w:val="both"/>
    </w:pPr>
    <w:rPr>
      <w:rFonts w:ascii="Arial" w:hAnsi="Arial"/>
      <w:b/>
      <w:u w:val="single"/>
    </w:rPr>
  </w:style>
  <w:style w:type="paragraph" w:styleId="Sangra2detindependiente">
    <w:name w:val="Body Text Indent 2"/>
    <w:basedOn w:val="Normal"/>
    <w:link w:val="Sangra2detindependienteCar"/>
    <w:rsid w:val="0029106C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29106C"/>
  </w:style>
  <w:style w:type="character" w:customStyle="1" w:styleId="PiedepginaCar">
    <w:name w:val="Pie de página Car"/>
    <w:link w:val="Piedepgina"/>
    <w:uiPriority w:val="99"/>
    <w:rsid w:val="007F3CA4"/>
    <w:rPr>
      <w:rFonts w:ascii="Arial" w:hAnsi="Arial" w:cs="Arial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rsid w:val="00135CAC"/>
  </w:style>
  <w:style w:type="paragraph" w:styleId="Prrafodelista">
    <w:name w:val="List Paragraph"/>
    <w:basedOn w:val="Normal"/>
    <w:qFormat/>
    <w:rsid w:val="002061ED"/>
    <w:pPr>
      <w:ind w:left="720"/>
      <w:contextualSpacing/>
    </w:pPr>
  </w:style>
  <w:style w:type="paragraph" w:customStyle="1" w:styleId="Default">
    <w:name w:val="Default"/>
    <w:rsid w:val="00B422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38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MORENO\Mis%20documentos\220.28.02%20Admon.%20del%20SIG%202011\COMITES%20CI%202011\COMITE%20CI%2022-11-11\006%20FR%20INFORM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177E3-D56E-40A2-8327-20A8E99DD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006 FR INFORME</Template>
  <TotalTime>0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B. VERITAS DE COLOMBIA LTDA</Company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PMORENO</dc:creator>
  <cp:keywords/>
  <dc:description/>
  <cp:lastModifiedBy>Julie Elizabeth Lopez Lopez</cp:lastModifiedBy>
  <cp:revision>2</cp:revision>
  <cp:lastPrinted>2017-07-04T14:25:00Z</cp:lastPrinted>
  <dcterms:created xsi:type="dcterms:W3CDTF">2017-07-04T14:53:00Z</dcterms:created>
  <dcterms:modified xsi:type="dcterms:W3CDTF">2017-07-04T14:53:00Z</dcterms:modified>
</cp:coreProperties>
</file>