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56E7C" w14:textId="5EF1C67B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bookmarkEnd w:id="0"/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301854" w:rsidRDefault="004003F4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47152E3" w14:textId="77777777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0060EC30" w:rsidR="001B56F9" w:rsidRPr="007D153B" w:rsidRDefault="00EB4E3F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B56F9" w:rsidRPr="00301854">
        <w:rPr>
          <w:rFonts w:cs="Arial"/>
          <w:color w:val="3B3838" w:themeColor="background2" w:themeShade="40"/>
          <w:sz w:val="20"/>
          <w:szCs w:val="20"/>
        </w:rPr>
        <w:t>Lote</w:t>
      </w:r>
      <w:r w:rsidR="001B56F9" w:rsidRPr="007D153B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3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3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2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lastRenderedPageBreak/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5559F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AE414" w14:textId="77777777" w:rsidR="00C63DEC" w:rsidRDefault="00C63DEC" w:rsidP="00D97E04">
      <w:pPr>
        <w:spacing w:before="0" w:after="0"/>
      </w:pPr>
      <w:r>
        <w:separator/>
      </w:r>
    </w:p>
  </w:endnote>
  <w:endnote w:type="continuationSeparator" w:id="0">
    <w:p w14:paraId="22951F69" w14:textId="77777777" w:rsidR="00C63DEC" w:rsidRDefault="00C63DEC" w:rsidP="00D97E04">
      <w:pPr>
        <w:spacing w:before="0" w:after="0"/>
      </w:pPr>
      <w:r>
        <w:continuationSeparator/>
      </w:r>
    </w:p>
  </w:endnote>
  <w:endnote w:type="continuationNotice" w:id="1">
    <w:p w14:paraId="0FB14F7E" w14:textId="77777777" w:rsidR="00C63DEC" w:rsidRDefault="00C63DE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60861" w:rsidRPr="003D005D" w14:paraId="7F2ECE56" w14:textId="77777777" w:rsidTr="3E98AF56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3A18BAB" w14:textId="77777777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777F549" w14:textId="672F9A9B" w:rsidR="00160861" w:rsidRPr="003D005D" w:rsidRDefault="00160861" w:rsidP="00160861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0</w:t>
          </w:r>
        </w:p>
      </w:tc>
      <w:tc>
        <w:tcPr>
          <w:tcW w:w="991" w:type="dxa"/>
          <w:shd w:val="clear" w:color="auto" w:fill="auto"/>
          <w:vAlign w:val="center"/>
        </w:tcPr>
        <w:p w14:paraId="5009ED60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7E45F75" w14:textId="77777777" w:rsidR="00160861" w:rsidRPr="003D005D" w:rsidRDefault="00160861" w:rsidP="00160861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32870" w14:textId="77777777" w:rsidR="00C63DEC" w:rsidRDefault="00C63DEC" w:rsidP="00D97E04">
      <w:pPr>
        <w:spacing w:before="0" w:after="0"/>
      </w:pPr>
      <w:r>
        <w:separator/>
      </w:r>
    </w:p>
  </w:footnote>
  <w:footnote w:type="continuationSeparator" w:id="0">
    <w:p w14:paraId="0792FDDA" w14:textId="77777777" w:rsidR="00C63DEC" w:rsidRDefault="00C63DEC" w:rsidP="00D97E04">
      <w:pPr>
        <w:spacing w:before="0" w:after="0"/>
      </w:pPr>
      <w:r>
        <w:continuationSeparator/>
      </w:r>
    </w:p>
  </w:footnote>
  <w:footnote w:type="continuationNotice" w:id="1">
    <w:p w14:paraId="6E3AE083" w14:textId="77777777" w:rsidR="00C63DEC" w:rsidRDefault="00C63DE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0745C553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FA543C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60861"/>
    <w:rsid w:val="001728CD"/>
    <w:rsid w:val="00181BF7"/>
    <w:rsid w:val="001849C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4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3</cp:revision>
  <dcterms:created xsi:type="dcterms:W3CDTF">2020-02-14T21:02:00Z</dcterms:created>
  <dcterms:modified xsi:type="dcterms:W3CDTF">2020-02-14T21:05:00Z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