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7E88B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bookmarkStart w:id="0" w:name="_GoBack"/>
      <w:bookmarkEnd w:id="0"/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7460FA9A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477AEB8B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51AB083D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3217AD42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2967F6B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147062D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68C607E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25E96D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41CCAFFC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64882B24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56EBE0B0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3CBFD3BD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15E975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4E0C0B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4D293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432A71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64169E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688E4D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08C293F2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62AC60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1FB3E7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E97A80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B16F89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0B4C0BC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7F6CB75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60207635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2BB270D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779F142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CD63E7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228458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4DFF6EF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5B517C7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4C144F8D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863CA0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74B967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79D9089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62C224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362C2DA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57E01F0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423CAA8A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C675390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12FD9694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5866862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305F4F6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53769137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06ADC08D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52C0A555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43938BFD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p w14:paraId="0E6E4826" w14:textId="77777777" w:rsidR="001314B2" w:rsidRDefault="001314B2">
      <w:pPr>
        <w:rPr>
          <w:sz w:val="28"/>
        </w:rPr>
      </w:pPr>
    </w:p>
    <w:p w14:paraId="37D2881C" w14:textId="77777777" w:rsidR="001314B2" w:rsidRPr="001314B2" w:rsidRDefault="001314B2" w:rsidP="001314B2">
      <w:pPr>
        <w:rPr>
          <w:sz w:val="28"/>
        </w:rPr>
      </w:pPr>
    </w:p>
    <w:p w14:paraId="22BC7DC1" w14:textId="77777777" w:rsidR="001314B2" w:rsidRPr="001314B2" w:rsidRDefault="001314B2" w:rsidP="001314B2">
      <w:pPr>
        <w:rPr>
          <w:sz w:val="28"/>
        </w:rPr>
      </w:pPr>
    </w:p>
    <w:p w14:paraId="343117F3" w14:textId="77777777" w:rsidR="001314B2" w:rsidRPr="001314B2" w:rsidRDefault="001314B2" w:rsidP="001314B2">
      <w:pPr>
        <w:rPr>
          <w:sz w:val="28"/>
        </w:rPr>
      </w:pPr>
    </w:p>
    <w:p w14:paraId="5A70A004" w14:textId="77777777" w:rsidR="001314B2" w:rsidRPr="001314B2" w:rsidRDefault="001314B2" w:rsidP="001314B2">
      <w:pPr>
        <w:rPr>
          <w:sz w:val="28"/>
        </w:rPr>
      </w:pPr>
    </w:p>
    <w:p w14:paraId="2DB79205" w14:textId="77777777" w:rsidR="001314B2" w:rsidRDefault="001314B2" w:rsidP="001314B2">
      <w:pPr>
        <w:rPr>
          <w:sz w:val="28"/>
        </w:rPr>
      </w:pPr>
    </w:p>
    <w:p w14:paraId="7669981D" w14:textId="77777777" w:rsidR="00283B72" w:rsidRPr="001314B2" w:rsidRDefault="001314B2" w:rsidP="001314B2">
      <w:pPr>
        <w:tabs>
          <w:tab w:val="left" w:pos="7408"/>
        </w:tabs>
        <w:rPr>
          <w:sz w:val="28"/>
        </w:rPr>
      </w:pPr>
      <w:r>
        <w:rPr>
          <w:sz w:val="28"/>
        </w:rPr>
        <w:tab/>
      </w:r>
    </w:p>
    <w:sectPr w:rsidR="00283B72" w:rsidRPr="001314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BCBBC" w14:textId="77777777" w:rsidR="003107CC" w:rsidRDefault="003107CC" w:rsidP="001E78FC">
      <w:r>
        <w:separator/>
      </w:r>
    </w:p>
  </w:endnote>
  <w:endnote w:type="continuationSeparator" w:id="0">
    <w:p w14:paraId="2162847F" w14:textId="77777777" w:rsidR="003107CC" w:rsidRDefault="003107CC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46AC5" w14:textId="77777777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51B9A7D" wp14:editId="0F026576">
          <wp:simplePos x="0" y="0"/>
          <wp:positionH relativeFrom="page">
            <wp:align>right</wp:align>
          </wp:positionH>
          <wp:positionV relativeFrom="paragraph">
            <wp:posOffset>370643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030C921" w14:textId="77777777" w:rsidR="00023374" w:rsidRPr="00C21C41" w:rsidRDefault="00023374" w:rsidP="00023374">
    <w:pPr>
      <w:jc w:val="both"/>
      <w:rPr>
        <w:rFonts w:cs="Arial"/>
        <w:sz w:val="14"/>
        <w:szCs w:val="22"/>
        <w:lang w:val="es-CO" w:eastAsia="en-US"/>
      </w:rPr>
    </w:pPr>
  </w:p>
  <w:p w14:paraId="7AA0CE5A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06194AF6" w14:textId="77777777" w:rsidR="00F070F9" w:rsidRDefault="00F070F9">
    <w:pPr>
      <w:pStyle w:val="Piedepgina"/>
    </w:pPr>
  </w:p>
  <w:p w14:paraId="135D6103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5609E" w14:textId="77777777" w:rsidR="003107CC" w:rsidRDefault="003107CC" w:rsidP="001E78FC">
      <w:r>
        <w:separator/>
      </w:r>
    </w:p>
  </w:footnote>
  <w:footnote w:type="continuationSeparator" w:id="0">
    <w:p w14:paraId="59A9F407" w14:textId="77777777" w:rsidR="003107CC" w:rsidRDefault="003107CC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336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9"/>
      <w:gridCol w:w="2077"/>
      <w:gridCol w:w="2078"/>
      <w:gridCol w:w="2132"/>
    </w:tblGrid>
    <w:tr w:rsidR="001E78FC" w14:paraId="40B48CD2" w14:textId="77777777" w:rsidTr="00E00C3E">
      <w:trPr>
        <w:trHeight w:hRule="exact" w:val="356"/>
      </w:trPr>
      <w:tc>
        <w:tcPr>
          <w:tcW w:w="204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19D90499" w14:textId="7777777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6FCEA98F" wp14:editId="664BCD9B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87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5921821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44330713" w14:textId="77777777" w:rsidTr="00E00C3E">
      <w:trPr>
        <w:trHeight w:val="33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98B1E2B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8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113536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37991846" w14:textId="77777777" w:rsidTr="00E00C3E">
      <w:trPr>
        <w:trHeight w:hRule="exact" w:val="41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4A32F0D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3510D0B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FT-FAF-116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76E3AA2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ACC384F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107CC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107CC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07450CBA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7CC"/>
    <w:rsid w:val="00023374"/>
    <w:rsid w:val="00041AEF"/>
    <w:rsid w:val="00077641"/>
    <w:rsid w:val="000A3DB3"/>
    <w:rsid w:val="001314B2"/>
    <w:rsid w:val="001E78FC"/>
    <w:rsid w:val="00260647"/>
    <w:rsid w:val="0028269C"/>
    <w:rsid w:val="00283B72"/>
    <w:rsid w:val="002F53F0"/>
    <w:rsid w:val="003107CC"/>
    <w:rsid w:val="004C2C1C"/>
    <w:rsid w:val="004F74D2"/>
    <w:rsid w:val="00537838"/>
    <w:rsid w:val="006F063E"/>
    <w:rsid w:val="006F79C4"/>
    <w:rsid w:val="00703D36"/>
    <w:rsid w:val="007053C5"/>
    <w:rsid w:val="00766BDC"/>
    <w:rsid w:val="00876C61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E716F"/>
  <w15:chartTrackingRefBased/>
  <w15:docId w15:val="{E8CF1153-295D-4DC6-981C-5F0DF8E8F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berrio\Downloads\FT-FAF-116_experiencia_rup%20(4)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9BFAFD7CCDF648A95E2CBC41C432AC" ma:contentTypeVersion="13" ma:contentTypeDescription="Crear nuevo documento." ma:contentTypeScope="" ma:versionID="b2f398f7a56a0da0023af0cb0c930d3f">
  <xsd:schema xmlns:xsd="http://www.w3.org/2001/XMLSchema" xmlns:xs="http://www.w3.org/2001/XMLSchema" xmlns:p="http://schemas.microsoft.com/office/2006/metadata/properties" xmlns:ns3="f1613271-573a-43de-bd1f-4079c57a7c2e" xmlns:ns4="f25c00e4-54ef-41cf-be02-3b1415804c75" targetNamespace="http://schemas.microsoft.com/office/2006/metadata/properties" ma:root="true" ma:fieldsID="9086efaf7ce12187912a1d04e93c1b54" ns3:_="" ns4:_="">
    <xsd:import namespace="f1613271-573a-43de-bd1f-4079c57a7c2e"/>
    <xsd:import namespace="f25c00e4-54ef-41cf-be02-3b1415804c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13271-573a-43de-bd1f-4079c57a7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c00e4-54ef-41cf-be02-3b1415804c7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14DD95-1C36-4BF6-850A-DE629182EFF9}">
  <ds:schemaRefs>
    <ds:schemaRef ds:uri="http://schemas.openxmlformats.org/package/2006/metadata/core-properties"/>
    <ds:schemaRef ds:uri="http://purl.org/dc/dcmitype/"/>
    <ds:schemaRef ds:uri="f1613271-573a-43de-bd1f-4079c57a7c2e"/>
    <ds:schemaRef ds:uri="http://schemas.microsoft.com/office/2006/documentManagement/types"/>
    <ds:schemaRef ds:uri="http://schemas.microsoft.com/office/2006/metadata/properties"/>
    <ds:schemaRef ds:uri="f25c00e4-54ef-41cf-be02-3b1415804c75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707D47E-0905-48A6-83A9-D2D9033BE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613271-573a-43de-bd1f-4079c57a7c2e"/>
    <ds:schemaRef ds:uri="f25c00e4-54ef-41cf-be02-3b1415804c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FT-FAF-116_experiencia_rup (4)</Template>
  <TotalTime>1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Duvier Antonio Berrio Idarraga</dc:creator>
  <cp:keywords/>
  <dc:description/>
  <cp:lastModifiedBy>Duvier Antonio Berrio Idarraga</cp:lastModifiedBy>
  <cp:revision>1</cp:revision>
  <dcterms:created xsi:type="dcterms:W3CDTF">2021-11-17T20:54:00Z</dcterms:created>
  <dcterms:modified xsi:type="dcterms:W3CDTF">2021-11-17T20:55:00Z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0x0101008D9BFAFD7CCDF648A95E2CBC41C432AC</vt:lpwstr>
  </property>
</Properties>
</file>