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D9E04" w14:textId="77777777" w:rsidR="00243656" w:rsidRPr="00772F1D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14:paraId="5903D9E4" w14:textId="77777777" w:rsidR="007A5DD5" w:rsidRPr="00772F1D" w:rsidRDefault="007A5DD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03CAE2E3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96ED6E3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14:paraId="4C3693B0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4CC9CE1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8AB4AB1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14:paraId="7E5D31CD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84C8CF1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BC7E2FA" w14:textId="77777777"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14:paraId="0E5B5A1B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19C63A5" w14:textId="77777777"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7A7A6BB" w14:textId="77777777"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5B41C18" w14:textId="77777777"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9A6751F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1E80D24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</w:p>
    <w:p w14:paraId="2E4CE09E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651CC43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B160F64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8593C21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2649ECB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792CC5A8" w14:textId="77777777" w:rsidR="00283B72" w:rsidRPr="008B0CC2" w:rsidRDefault="00283B72">
      <w:pPr>
        <w:rPr>
          <w:sz w:val="28"/>
        </w:rPr>
      </w:pPr>
    </w:p>
    <w:sectPr w:rsidR="00283B72" w:rsidRPr="008B0CC2" w:rsidSect="0084675C">
      <w:headerReference w:type="default" r:id="rId9"/>
      <w:footerReference w:type="default" r:id="rId10"/>
      <w:pgSz w:w="12240" w:h="15840"/>
      <w:pgMar w:top="2268" w:right="1701" w:bottom="2268" w:left="2268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E8E62" w14:textId="77777777" w:rsidR="00D506DE" w:rsidRDefault="00D506DE" w:rsidP="008B0CC2">
      <w:r>
        <w:separator/>
      </w:r>
    </w:p>
  </w:endnote>
  <w:endnote w:type="continuationSeparator" w:id="0">
    <w:p w14:paraId="39812B2E" w14:textId="77777777" w:rsidR="00D506DE" w:rsidRDefault="00D506DE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C757AA" w14:textId="77777777"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347AD26D" w14:textId="77777777" w:rsidR="00EA081A" w:rsidRPr="0084675C" w:rsidRDefault="00EA081A" w:rsidP="00EA081A">
    <w:pPr>
      <w:jc w:val="both"/>
      <w:rPr>
        <w:rFonts w:ascii="Arial" w:hAnsi="Arial" w:cs="Arial"/>
        <w:color w:val="808080" w:themeColor="background1" w:themeShade="80"/>
        <w:sz w:val="16"/>
      </w:rPr>
    </w:pPr>
    <w:r w:rsidRPr="0084675C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44DD614" wp14:editId="691ABA2B">
          <wp:simplePos x="0" y="0"/>
          <wp:positionH relativeFrom="page">
            <wp:align>right</wp:align>
          </wp:positionH>
          <wp:positionV relativeFrom="paragraph">
            <wp:posOffset>427355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4675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84675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84675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66E765E1" w14:textId="77777777" w:rsidR="00EA081A" w:rsidRPr="00C21C41" w:rsidRDefault="00EA081A" w:rsidP="00EA081A">
    <w:pPr>
      <w:jc w:val="both"/>
      <w:rPr>
        <w:rFonts w:cs="Arial"/>
        <w:sz w:val="14"/>
        <w:szCs w:val="22"/>
        <w:lang w:val="es-CO" w:eastAsia="en-US"/>
      </w:rPr>
    </w:pPr>
  </w:p>
  <w:p w14:paraId="563C681E" w14:textId="77777777" w:rsidR="000956B1" w:rsidRDefault="000956B1">
    <w:pPr>
      <w:pStyle w:val="Piedepgina"/>
    </w:pPr>
  </w:p>
  <w:p w14:paraId="667318A5" w14:textId="77777777"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36F5BF" w14:textId="77777777" w:rsidR="00D506DE" w:rsidRDefault="00D506DE" w:rsidP="008B0CC2">
      <w:r>
        <w:separator/>
      </w:r>
    </w:p>
  </w:footnote>
  <w:footnote w:type="continuationSeparator" w:id="0">
    <w:p w14:paraId="33C7565A" w14:textId="77777777" w:rsidR="00D506DE" w:rsidRDefault="00D506DE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373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8"/>
      <w:gridCol w:w="2086"/>
      <w:gridCol w:w="2087"/>
      <w:gridCol w:w="2142"/>
    </w:tblGrid>
    <w:tr w:rsidR="008B0CC2" w14:paraId="23EE7EA8" w14:textId="77777777" w:rsidTr="00EA081A">
      <w:trPr>
        <w:trHeight w:hRule="exact" w:val="332"/>
      </w:trPr>
      <w:tc>
        <w:tcPr>
          <w:tcW w:w="205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7486E01A" w14:textId="77777777" w:rsidR="008B0CC2" w:rsidRDefault="00EA081A" w:rsidP="00EA081A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3B95B165" wp14:editId="78C33825">
                <wp:extent cx="866898" cy="554168"/>
                <wp:effectExtent l="0" t="0" r="0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949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75504831" w14:textId="77777777"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14:paraId="1D9249DD" w14:textId="77777777" w:rsidTr="00EA081A">
      <w:trPr>
        <w:trHeight w:val="31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F7DBA71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66387F" w14:textId="77777777"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14:paraId="76EAA19D" w14:textId="77777777" w:rsidTr="00EA081A">
      <w:trPr>
        <w:trHeight w:hRule="exact" w:val="388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0286214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84754FB" w14:textId="77777777"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FT-FAF-113</w:t>
          </w: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3941878" w14:textId="77777777"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37B9407" w14:textId="77777777"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D506DE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D506DE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2246F268" w14:textId="77777777"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6DE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424936"/>
    <w:rsid w:val="0043349D"/>
    <w:rsid w:val="007A5DD5"/>
    <w:rsid w:val="007E2043"/>
    <w:rsid w:val="0084675C"/>
    <w:rsid w:val="008B0CC2"/>
    <w:rsid w:val="00955D83"/>
    <w:rsid w:val="00976F71"/>
    <w:rsid w:val="009C0D1C"/>
    <w:rsid w:val="00A60327"/>
    <w:rsid w:val="00B03BC8"/>
    <w:rsid w:val="00C345DF"/>
    <w:rsid w:val="00D506DE"/>
    <w:rsid w:val="00DD6206"/>
    <w:rsid w:val="00E77EDA"/>
    <w:rsid w:val="00EA081A"/>
    <w:rsid w:val="00EB0675"/>
    <w:rsid w:val="00EB726C"/>
    <w:rsid w:val="00EC5815"/>
    <w:rsid w:val="00ED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2594C6"/>
  <w15:chartTrackingRefBased/>
  <w15:docId w15:val="{DF05278A-5C97-47DD-8D4E-D880E53F4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A08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berrio\Downloads\FT-FAF-113_seguridad_social_parafiscales_persona_natural%20(6)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9BFAFD7CCDF648A95E2CBC41C432AC" ma:contentTypeVersion="13" ma:contentTypeDescription="Crear nuevo documento." ma:contentTypeScope="" ma:versionID="b2f398f7a56a0da0023af0cb0c930d3f">
  <xsd:schema xmlns:xsd="http://www.w3.org/2001/XMLSchema" xmlns:xs="http://www.w3.org/2001/XMLSchema" xmlns:p="http://schemas.microsoft.com/office/2006/metadata/properties" xmlns:ns3="f1613271-573a-43de-bd1f-4079c57a7c2e" xmlns:ns4="f25c00e4-54ef-41cf-be02-3b1415804c75" targetNamespace="http://schemas.microsoft.com/office/2006/metadata/properties" ma:root="true" ma:fieldsID="9086efaf7ce12187912a1d04e93c1b54" ns3:_="" ns4:_="">
    <xsd:import namespace="f1613271-573a-43de-bd1f-4079c57a7c2e"/>
    <xsd:import namespace="f25c00e4-54ef-41cf-be02-3b1415804c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13271-573a-43de-bd1f-4079c57a7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c00e4-54ef-41cf-be02-3b1415804c7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0094D0-C403-4041-A58C-8FE2D49C73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F628F0-F989-4AA7-A5BD-A82527F4E660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f25c00e4-54ef-41cf-be02-3b1415804c75"/>
    <ds:schemaRef ds:uri="f1613271-573a-43de-bd1f-4079c57a7c2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4189AFE-C1F3-49FF-9679-2067934C6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613271-573a-43de-bd1f-4079c57a7c2e"/>
    <ds:schemaRef ds:uri="f25c00e4-54ef-41cf-be02-3b1415804c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FT-FAF-113_seguridad_social_parafiscales_persona_natural (6)</Template>
  <TotalTime>1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Duvier Antonio Berrio Idarraga</dc:creator>
  <cp:keywords/>
  <dc:description/>
  <cp:lastModifiedBy>Duvier Antonio Berrio Idarraga</cp:lastModifiedBy>
  <cp:revision>1</cp:revision>
  <dcterms:created xsi:type="dcterms:W3CDTF">2021-11-17T20:47:00Z</dcterms:created>
  <dcterms:modified xsi:type="dcterms:W3CDTF">2021-11-17T20:48:00Z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0x0101008D9BFAFD7CCDF648A95E2CBC41C432AC</vt:lpwstr>
  </property>
</Properties>
</file>