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B2476" w14:textId="77777777" w:rsidR="00AC413A" w:rsidRDefault="00AC413A" w:rsidP="00AC413A">
      <w:pPr>
        <w:autoSpaceDE w:val="0"/>
        <w:autoSpaceDN w:val="0"/>
        <w:adjustRightInd w:val="0"/>
        <w:jc w:val="both"/>
        <w:rPr>
          <w:rFonts w:ascii="Arial" w:hAnsi="Arial" w:cs="Arial"/>
          <w:sz w:val="20"/>
          <w:szCs w:val="20"/>
          <w:lang w:val="es-CO"/>
        </w:rPr>
      </w:pPr>
    </w:p>
    <w:p w14:paraId="7122C5C4"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5E09D6A1"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3A7BC40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391BAC03" w14:textId="77777777" w:rsidR="00AC413A" w:rsidRPr="00372289" w:rsidRDefault="00AC413A" w:rsidP="00AC413A">
      <w:pPr>
        <w:autoSpaceDE w:val="0"/>
        <w:autoSpaceDN w:val="0"/>
        <w:adjustRightInd w:val="0"/>
        <w:jc w:val="both"/>
        <w:rPr>
          <w:rFonts w:ascii="Arial" w:hAnsi="Arial" w:cs="Arial"/>
          <w:sz w:val="22"/>
          <w:szCs w:val="20"/>
          <w:lang w:val="es-CO"/>
        </w:rPr>
      </w:pPr>
    </w:p>
    <w:p w14:paraId="75A2D1C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025654E0" w14:textId="77777777" w:rsidR="00AC413A" w:rsidRPr="00372289" w:rsidRDefault="00AC413A" w:rsidP="00AC413A">
      <w:pPr>
        <w:autoSpaceDE w:val="0"/>
        <w:autoSpaceDN w:val="0"/>
        <w:adjustRightInd w:val="0"/>
        <w:jc w:val="both"/>
        <w:rPr>
          <w:rFonts w:ascii="Arial" w:hAnsi="Arial" w:cs="Arial"/>
          <w:sz w:val="22"/>
          <w:szCs w:val="20"/>
          <w:lang w:val="es-CO"/>
        </w:rPr>
      </w:pPr>
    </w:p>
    <w:p w14:paraId="4502D4D7"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18AC102E" w14:textId="77777777" w:rsidR="00AC413A" w:rsidRPr="00372289" w:rsidRDefault="00AC413A" w:rsidP="00AC413A">
      <w:pPr>
        <w:autoSpaceDE w:val="0"/>
        <w:autoSpaceDN w:val="0"/>
        <w:adjustRightInd w:val="0"/>
        <w:jc w:val="both"/>
        <w:rPr>
          <w:rFonts w:ascii="Arial" w:hAnsi="Arial" w:cs="Arial"/>
          <w:sz w:val="22"/>
          <w:szCs w:val="20"/>
          <w:lang w:val="es-CO"/>
        </w:rPr>
      </w:pPr>
    </w:p>
    <w:p w14:paraId="1BF5778D"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2F81099" w14:textId="77777777" w:rsidR="00AC413A" w:rsidRPr="00372289" w:rsidRDefault="00AC413A" w:rsidP="00AC413A">
      <w:pPr>
        <w:autoSpaceDE w:val="0"/>
        <w:autoSpaceDN w:val="0"/>
        <w:adjustRightInd w:val="0"/>
        <w:jc w:val="both"/>
        <w:rPr>
          <w:rFonts w:ascii="Arial" w:hAnsi="Arial" w:cs="Arial"/>
          <w:sz w:val="22"/>
          <w:szCs w:val="20"/>
          <w:lang w:val="es-CO"/>
        </w:rPr>
      </w:pPr>
    </w:p>
    <w:p w14:paraId="71A19625"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5F09FE1A" w14:textId="77777777" w:rsidR="00285483" w:rsidRPr="00506BCD" w:rsidRDefault="00285483" w:rsidP="00AC413A">
      <w:pPr>
        <w:autoSpaceDE w:val="0"/>
        <w:autoSpaceDN w:val="0"/>
        <w:adjustRightInd w:val="0"/>
        <w:jc w:val="both"/>
        <w:rPr>
          <w:rFonts w:ascii="Arial" w:hAnsi="Arial" w:cs="Arial"/>
          <w:sz w:val="22"/>
          <w:szCs w:val="20"/>
          <w:lang w:val="es-CO"/>
        </w:rPr>
      </w:pPr>
    </w:p>
    <w:p w14:paraId="1D66249B" w14:textId="77777777" w:rsidR="00AC413A" w:rsidRPr="00506BCD" w:rsidRDefault="00AC413A" w:rsidP="00AC413A">
      <w:pPr>
        <w:autoSpaceDE w:val="0"/>
        <w:autoSpaceDN w:val="0"/>
        <w:adjustRightInd w:val="0"/>
        <w:jc w:val="both"/>
        <w:rPr>
          <w:rFonts w:ascii="Arial" w:hAnsi="Arial" w:cs="Arial"/>
          <w:sz w:val="22"/>
          <w:szCs w:val="20"/>
          <w:lang w:val="es-CO"/>
        </w:rPr>
      </w:pPr>
    </w:p>
    <w:p w14:paraId="72971D21"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2A457E7D" w14:textId="77777777" w:rsidR="00AC413A" w:rsidRPr="00372289" w:rsidRDefault="00AC413A" w:rsidP="00AC413A">
      <w:pPr>
        <w:autoSpaceDE w:val="0"/>
        <w:autoSpaceDN w:val="0"/>
        <w:adjustRightInd w:val="0"/>
        <w:jc w:val="both"/>
        <w:rPr>
          <w:rFonts w:ascii="Arial" w:hAnsi="Arial" w:cs="Arial"/>
          <w:sz w:val="22"/>
          <w:szCs w:val="20"/>
          <w:lang w:val="es-CO"/>
        </w:rPr>
      </w:pPr>
    </w:p>
    <w:p w14:paraId="471252DB" w14:textId="77777777" w:rsidR="00AC413A" w:rsidRPr="00372289" w:rsidRDefault="00AC413A" w:rsidP="00AC413A">
      <w:pPr>
        <w:autoSpaceDE w:val="0"/>
        <w:autoSpaceDN w:val="0"/>
        <w:adjustRightInd w:val="0"/>
        <w:jc w:val="both"/>
        <w:rPr>
          <w:rFonts w:ascii="Arial" w:hAnsi="Arial" w:cs="Arial"/>
          <w:sz w:val="22"/>
          <w:szCs w:val="20"/>
          <w:lang w:val="es-CO"/>
        </w:rPr>
      </w:pPr>
    </w:p>
    <w:p w14:paraId="25018669"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468E1E5F" w14:textId="77777777" w:rsidR="00AC413A" w:rsidRPr="00372289" w:rsidRDefault="00AC413A" w:rsidP="00AC413A">
      <w:pPr>
        <w:autoSpaceDE w:val="0"/>
        <w:autoSpaceDN w:val="0"/>
        <w:adjustRightInd w:val="0"/>
        <w:jc w:val="both"/>
        <w:rPr>
          <w:rFonts w:ascii="Arial" w:hAnsi="Arial" w:cs="Arial"/>
          <w:sz w:val="22"/>
          <w:szCs w:val="20"/>
          <w:lang w:val="es-CO"/>
        </w:rPr>
      </w:pPr>
    </w:p>
    <w:p w14:paraId="552FED2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2AA9549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3D2029BC" w14:textId="77777777" w:rsidR="00AC413A" w:rsidRPr="00372289" w:rsidRDefault="00AC413A" w:rsidP="00AC413A">
      <w:pPr>
        <w:autoSpaceDE w:val="0"/>
        <w:autoSpaceDN w:val="0"/>
        <w:adjustRightInd w:val="0"/>
        <w:jc w:val="both"/>
        <w:rPr>
          <w:rFonts w:ascii="Arial" w:hAnsi="Arial" w:cs="Arial"/>
          <w:sz w:val="22"/>
          <w:szCs w:val="20"/>
          <w:lang w:val="es-CO"/>
        </w:rPr>
      </w:pPr>
    </w:p>
    <w:p w14:paraId="15EDE033"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61BEC244" w14:textId="77777777" w:rsidR="00AC413A" w:rsidRPr="00372289" w:rsidRDefault="00AC413A" w:rsidP="00AC413A">
      <w:pPr>
        <w:autoSpaceDE w:val="0"/>
        <w:autoSpaceDN w:val="0"/>
        <w:adjustRightInd w:val="0"/>
        <w:jc w:val="both"/>
        <w:rPr>
          <w:rFonts w:ascii="Arial" w:hAnsi="Arial" w:cs="Arial"/>
          <w:sz w:val="22"/>
          <w:szCs w:val="20"/>
          <w:lang w:val="es-CO"/>
        </w:rPr>
      </w:pPr>
    </w:p>
    <w:p w14:paraId="6E2F9E51"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33D96DAE"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3751878D" w14:textId="4E1FDAEF"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Nota</w:t>
      </w:r>
      <w:r w:rsidR="00361984">
        <w:rPr>
          <w:rFonts w:ascii="Arial" w:hAnsi="Arial" w:cs="Arial"/>
          <w:bCs/>
          <w:color w:val="000000"/>
          <w:sz w:val="22"/>
          <w:szCs w:val="20"/>
          <w:lang w:val="es-CO"/>
        </w:rPr>
        <w:t xml:space="preserve"> 1</w:t>
      </w:r>
      <w:r w:rsidRPr="00372289">
        <w:rPr>
          <w:rFonts w:ascii="Arial" w:hAnsi="Arial" w:cs="Arial"/>
          <w:bCs/>
          <w:color w:val="000000"/>
          <w:sz w:val="22"/>
          <w:szCs w:val="20"/>
          <w:lang w:val="es-CO"/>
        </w:rPr>
        <w:t xml:space="preserve">: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4DC9EFCF" w14:textId="77777777" w:rsidR="00AC413A" w:rsidRPr="00372289" w:rsidRDefault="00AC413A" w:rsidP="00AC413A">
      <w:pPr>
        <w:jc w:val="both"/>
        <w:rPr>
          <w:rFonts w:ascii="Arial" w:hAnsi="Arial" w:cs="Arial"/>
          <w:color w:val="000000"/>
          <w:sz w:val="22"/>
          <w:szCs w:val="20"/>
          <w:lang w:val="es-CO"/>
        </w:rPr>
      </w:pPr>
    </w:p>
    <w:p w14:paraId="5701ABE5" w14:textId="7912699D" w:rsidR="00283B72" w:rsidRDefault="00AC413A" w:rsidP="00AC413A">
      <w:pPr>
        <w:jc w:val="both"/>
        <w:rPr>
          <w:rFonts w:ascii="Arial" w:hAnsi="Arial" w:cs="Arial"/>
          <w:color w:val="000000"/>
          <w:sz w:val="22"/>
          <w:szCs w:val="20"/>
          <w:lang w:val="es-CO"/>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establecida</w:t>
      </w:r>
      <w:r w:rsidR="0022683D">
        <w:rPr>
          <w:rFonts w:ascii="Arial" w:hAnsi="Arial" w:cs="Arial"/>
          <w:color w:val="000000"/>
          <w:sz w:val="22"/>
          <w:szCs w:val="20"/>
          <w:lang w:val="es-CO"/>
        </w:rPr>
        <w:t>s.</w:t>
      </w:r>
    </w:p>
    <w:p w14:paraId="526A9229" w14:textId="2E0E955B" w:rsidR="00361984" w:rsidRDefault="00361984" w:rsidP="00AC413A">
      <w:pPr>
        <w:jc w:val="both"/>
        <w:rPr>
          <w:rFonts w:ascii="Arial" w:hAnsi="Arial" w:cs="Arial"/>
          <w:color w:val="000000"/>
          <w:sz w:val="22"/>
          <w:szCs w:val="20"/>
          <w:lang w:val="es-CO"/>
        </w:rPr>
      </w:pPr>
    </w:p>
    <w:p w14:paraId="00849C41" w14:textId="05285011" w:rsidR="00361984" w:rsidRPr="00372289" w:rsidRDefault="00361984" w:rsidP="00AC413A">
      <w:pPr>
        <w:jc w:val="both"/>
        <w:rPr>
          <w:sz w:val="28"/>
        </w:rPr>
      </w:pPr>
      <w:r w:rsidRPr="00372289">
        <w:rPr>
          <w:rFonts w:ascii="Arial" w:hAnsi="Arial" w:cs="Arial"/>
          <w:bCs/>
          <w:color w:val="000000"/>
          <w:sz w:val="22"/>
          <w:szCs w:val="20"/>
          <w:lang w:val="es-CO"/>
        </w:rPr>
        <w:t>Nota</w:t>
      </w:r>
      <w:r>
        <w:rPr>
          <w:rFonts w:ascii="Arial" w:hAnsi="Arial" w:cs="Arial"/>
          <w:bCs/>
          <w:color w:val="000000"/>
          <w:sz w:val="22"/>
          <w:szCs w:val="20"/>
          <w:lang w:val="es-CO"/>
        </w:rPr>
        <w:t xml:space="preserve"> 2</w:t>
      </w:r>
      <w:r w:rsidRPr="00372289">
        <w:rPr>
          <w:rFonts w:ascii="Arial" w:hAnsi="Arial" w:cs="Arial"/>
          <w:bCs/>
          <w:color w:val="000000"/>
          <w:sz w:val="22"/>
          <w:szCs w:val="20"/>
          <w:lang w:val="es-CO"/>
        </w:rPr>
        <w:t>:</w:t>
      </w:r>
      <w:r>
        <w:rPr>
          <w:rFonts w:ascii="Arial" w:hAnsi="Arial" w:cs="Arial"/>
          <w:bCs/>
          <w:color w:val="000000"/>
          <w:sz w:val="22"/>
          <w:szCs w:val="20"/>
          <w:lang w:val="es-CO"/>
        </w:rPr>
        <w:t xml:space="preserve"> Se</w:t>
      </w:r>
      <w:r w:rsidRPr="001354B6">
        <w:rPr>
          <w:rFonts w:ascii="Arial" w:hAnsi="Arial" w:cs="Arial"/>
          <w:iCs/>
          <w:color w:val="000000" w:themeColor="text1"/>
          <w:sz w:val="22"/>
          <w:szCs w:val="22"/>
          <w:shd w:val="clear" w:color="auto" w:fill="FFFFFF"/>
        </w:rPr>
        <w:t xml:space="preserve"> podrá presentar el formato firmado por el representante legal o revisor fiscal, según el caso, en la parte que corresponde a efectos contables, y adicionalmente, en la parte de SG-SST, firmado por el representante legal o persona encargada dentro de la empresa del cumplimiento de Seguridad y Salud en el Trabajo (SG-SST) según corresponda.</w:t>
      </w:r>
      <w:bookmarkStart w:id="0" w:name="_GoBack"/>
      <w:bookmarkEnd w:id="0"/>
    </w:p>
    <w:sectPr w:rsidR="00361984"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C133A" w14:textId="77777777" w:rsidR="00BC2BA3" w:rsidRDefault="00BC2BA3" w:rsidP="00372289">
      <w:r>
        <w:separator/>
      </w:r>
    </w:p>
  </w:endnote>
  <w:endnote w:type="continuationSeparator" w:id="0">
    <w:p w14:paraId="3BE96D2E" w14:textId="77777777" w:rsidR="00BC2BA3" w:rsidRDefault="00BC2BA3"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5FE4F" w14:textId="77777777" w:rsidR="008278A7" w:rsidRPr="000A78A6" w:rsidRDefault="008278A7" w:rsidP="008278A7">
    <w:pPr>
      <w:pStyle w:val="Piedepgina"/>
      <w:jc w:val="both"/>
      <w:rPr>
        <w:rFonts w:ascii="Arial" w:hAnsi="Arial" w:cs="Arial"/>
        <w:color w:val="000000" w:themeColor="text1"/>
        <w:sz w:val="16"/>
        <w:szCs w:val="16"/>
      </w:rPr>
    </w:pPr>
  </w:p>
  <w:p w14:paraId="77C9F7CF" w14:textId="77777777" w:rsidR="004257F4" w:rsidRPr="002A2740" w:rsidRDefault="004257F4" w:rsidP="004257F4">
    <w:pPr>
      <w:jc w:val="both"/>
      <w:rPr>
        <w:rFonts w:ascii="Arial" w:hAnsi="Arial" w:cs="Arial"/>
        <w:color w:val="808080" w:themeColor="background1" w:themeShade="80"/>
        <w:sz w:val="16"/>
      </w:rPr>
    </w:pPr>
    <w:r w:rsidRPr="002A2740">
      <w:rPr>
        <w:rFonts w:ascii="Arial" w:hAnsi="Arial" w:cs="Arial"/>
        <w:noProof/>
        <w:lang w:val="es-CO" w:eastAsia="es-CO"/>
      </w:rPr>
      <w:drawing>
        <wp:anchor distT="0" distB="0" distL="114300" distR="114300" simplePos="0" relativeHeight="251659264" behindDoc="1" locked="0" layoutInCell="1" allowOverlap="1" wp14:anchorId="3E8F09AC" wp14:editId="1072E52D">
          <wp:simplePos x="0" y="0"/>
          <wp:positionH relativeFrom="page">
            <wp:align>right</wp:align>
          </wp:positionH>
          <wp:positionV relativeFrom="paragraph">
            <wp:posOffset>394335</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A2740">
      <w:rPr>
        <w:rFonts w:ascii="Arial" w:hAnsi="Arial" w:cs="Arial"/>
        <w:color w:val="000000" w:themeColor="text1"/>
        <w:sz w:val="16"/>
      </w:rPr>
      <w:t>Corantioquia</w:t>
    </w:r>
    <w:proofErr w:type="spellEnd"/>
    <w:r w:rsidRPr="002A2740">
      <w:rPr>
        <w:rFonts w:ascii="Arial" w:hAnsi="Arial" w:cs="Arial"/>
        <w:color w:val="000000" w:themeColor="text1"/>
        <w:sz w:val="16"/>
      </w:rPr>
      <w:t xml:space="preserve"> está comprometida con el tratamiento legal, lícito, confidencial y seguro de sus datos personales. Por favor consulte nuestra Política de Tratamiento de datos personales en nuestra página web: </w:t>
    </w:r>
    <w:hyperlink r:id="rId2"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w:t>
    </w:r>
    <w:proofErr w:type="spellStart"/>
    <w:r w:rsidRPr="002A2740">
      <w:rPr>
        <w:rFonts w:ascii="Arial" w:hAnsi="Arial" w:cs="Arial"/>
        <w:color w:val="000000" w:themeColor="text1"/>
        <w:sz w:val="16"/>
      </w:rPr>
      <w:t>Corantioquia</w:t>
    </w:r>
    <w:proofErr w:type="spellEnd"/>
    <w:r w:rsidRPr="002A2740">
      <w:rPr>
        <w:rFonts w:ascii="Arial" w:hAnsi="Arial" w:cs="Arial"/>
        <w:color w:val="000000" w:themeColor="text1"/>
        <w:sz w:val="16"/>
      </w:rPr>
      <w:t xml:space="preserve"> pueda usarlos con fines exclusivamente misionales.</w:t>
    </w:r>
  </w:p>
  <w:p w14:paraId="1A34BB9C" w14:textId="77777777" w:rsidR="004257F4" w:rsidRPr="00C21C41" w:rsidRDefault="004257F4" w:rsidP="004257F4">
    <w:pPr>
      <w:jc w:val="both"/>
      <w:rPr>
        <w:rFonts w:cs="Arial"/>
        <w:sz w:val="14"/>
        <w:szCs w:val="22"/>
        <w:lang w:val="es-CO" w:eastAsia="en-US"/>
      </w:rPr>
    </w:pPr>
  </w:p>
  <w:p w14:paraId="740E0970" w14:textId="77777777" w:rsidR="008278A7" w:rsidRDefault="008278A7">
    <w:pPr>
      <w:pStyle w:val="Piedepgina"/>
    </w:pPr>
  </w:p>
  <w:p w14:paraId="598D0F9D" w14:textId="77777777" w:rsidR="006574D7" w:rsidRDefault="006574D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98AEA" w14:textId="77777777" w:rsidR="00BC2BA3" w:rsidRDefault="00BC2BA3" w:rsidP="00372289">
      <w:r>
        <w:separator/>
      </w:r>
    </w:p>
  </w:footnote>
  <w:footnote w:type="continuationSeparator" w:id="0">
    <w:p w14:paraId="430812E4" w14:textId="77777777" w:rsidR="00BC2BA3" w:rsidRDefault="00BC2BA3" w:rsidP="003722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F20EE"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0D70DF5D"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072F20DB"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141CA980" wp14:editId="2A9F5BBC">
                <wp:extent cx="901823" cy="613097"/>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360C3598"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599F1698"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3E35AFC7"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2CA53997"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1BEF2702"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47329CA9"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7BB0D842"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CÓDIGO: FT-FAF-112</w:t>
          </w:r>
        </w:p>
      </w:tc>
      <w:tc>
        <w:tcPr>
          <w:tcW w:w="2092" w:type="dxa"/>
          <w:tcBorders>
            <w:top w:val="single" w:sz="4" w:space="0" w:color="auto"/>
            <w:left w:val="single" w:sz="4" w:space="0" w:color="auto"/>
            <w:bottom w:val="single" w:sz="4" w:space="0" w:color="auto"/>
            <w:right w:val="nil"/>
          </w:tcBorders>
          <w:vAlign w:val="center"/>
          <w:hideMark/>
        </w:tcPr>
        <w:p w14:paraId="4A654626"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2A41087B" w14:textId="679ABB14"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361984">
            <w:rPr>
              <w:rFonts w:ascii="Arial" w:eastAsia="MS Mincho" w:hAnsi="Arial" w:cs="Arial"/>
              <w:noProof/>
              <w:sz w:val="18"/>
              <w:szCs w:val="18"/>
            </w:rPr>
            <w:t>1</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361984">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40B846C7" w14:textId="77777777" w:rsidR="00372289" w:rsidRDefault="00372289">
    <w:pPr>
      <w:pStyle w:val="Encabezado"/>
    </w:pPr>
  </w:p>
  <w:p w14:paraId="78800BF8"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E76"/>
    <w:rsid w:val="000273F7"/>
    <w:rsid w:val="00041AEF"/>
    <w:rsid w:val="000863B3"/>
    <w:rsid w:val="000A6710"/>
    <w:rsid w:val="000A78A6"/>
    <w:rsid w:val="0022683D"/>
    <w:rsid w:val="00283B72"/>
    <w:rsid w:val="00285483"/>
    <w:rsid w:val="002A2740"/>
    <w:rsid w:val="00361984"/>
    <w:rsid w:val="00372289"/>
    <w:rsid w:val="003904EF"/>
    <w:rsid w:val="004257F4"/>
    <w:rsid w:val="00464985"/>
    <w:rsid w:val="004A1227"/>
    <w:rsid w:val="004E1EC8"/>
    <w:rsid w:val="00506BCD"/>
    <w:rsid w:val="006574D7"/>
    <w:rsid w:val="006702DC"/>
    <w:rsid w:val="006924C0"/>
    <w:rsid w:val="00745679"/>
    <w:rsid w:val="00816E76"/>
    <w:rsid w:val="008278A7"/>
    <w:rsid w:val="00847439"/>
    <w:rsid w:val="009001C3"/>
    <w:rsid w:val="00906548"/>
    <w:rsid w:val="00A24678"/>
    <w:rsid w:val="00A60327"/>
    <w:rsid w:val="00A7209E"/>
    <w:rsid w:val="00A96E5A"/>
    <w:rsid w:val="00AC413A"/>
    <w:rsid w:val="00AF70CB"/>
    <w:rsid w:val="00BC2BA3"/>
    <w:rsid w:val="00C0141B"/>
    <w:rsid w:val="00C047CE"/>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90E42"/>
  <w15:chartTrackingRefBased/>
  <w15:docId w15:val="{6912340B-B2F6-44E0-96A3-4C0EF057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berrio\Downloads\FT-FAF-112_seguridad_social_parafiscales_persona_juridica%20(5).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D9BFAFD7CCDF648A95E2CBC41C432AC" ma:contentTypeVersion="13" ma:contentTypeDescription="Crear nuevo documento." ma:contentTypeScope="" ma:versionID="b2f398f7a56a0da0023af0cb0c930d3f">
  <xsd:schema xmlns:xsd="http://www.w3.org/2001/XMLSchema" xmlns:xs="http://www.w3.org/2001/XMLSchema" xmlns:p="http://schemas.microsoft.com/office/2006/metadata/properties" xmlns:ns3="f1613271-573a-43de-bd1f-4079c57a7c2e" xmlns:ns4="f25c00e4-54ef-41cf-be02-3b1415804c75" targetNamespace="http://schemas.microsoft.com/office/2006/metadata/properties" ma:root="true" ma:fieldsID="9086efaf7ce12187912a1d04e93c1b54" ns3:_="" ns4:_="">
    <xsd:import namespace="f1613271-573a-43de-bd1f-4079c57a7c2e"/>
    <xsd:import namespace="f25c00e4-54ef-41cf-be02-3b1415804c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613271-573a-43de-bd1f-4079c57a7c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5c00e4-54ef-41cf-be02-3b1415804c75"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B792F-2FF2-4919-90F3-35012DF67FF7}">
  <ds:schemaRefs>
    <ds:schemaRef ds:uri="http://schemas.microsoft.com/sharepoint/v3/contenttype/forms"/>
  </ds:schemaRefs>
</ds:datastoreItem>
</file>

<file path=customXml/itemProps2.xml><?xml version="1.0" encoding="utf-8"?>
<ds:datastoreItem xmlns:ds="http://schemas.openxmlformats.org/officeDocument/2006/customXml" ds:itemID="{92A07B4B-1677-4C4A-979F-32559AFFA4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D09C96-2EFA-449A-A3E3-3A8069A7A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613271-573a-43de-bd1f-4079c57a7c2e"/>
    <ds:schemaRef ds:uri="f25c00e4-54ef-41cf-be02-3b1415804c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FT-FAF-112_seguridad_social_parafiscales_persona_juridica (5)</Template>
  <TotalTime>2</TotalTime>
  <Pages>2</Pages>
  <Words>430</Words>
  <Characters>2369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Duvier Antonio Berrio Idarraga</dc:creator>
  <cp:keywords/>
  <dc:description/>
  <cp:lastModifiedBy>Usuario de Windows</cp:lastModifiedBy>
  <cp:revision>3</cp:revision>
  <dcterms:created xsi:type="dcterms:W3CDTF">2021-11-17T20:58:00Z</dcterms:created>
  <dcterms:modified xsi:type="dcterms:W3CDTF">2021-11-29T22:31:00Z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0x0101008D9BFAFD7CCDF648A95E2CBC41C432AC</vt:lpwstr>
  </property>
</Properties>
</file>