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A2EF2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01E7FE04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3C089BEC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3152769E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439D59A0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06841AE2" w14:textId="77777777" w:rsidR="00BD0822" w:rsidRPr="00020B5F" w:rsidRDefault="00C438A3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  <w:r w:rsidRPr="00020B5F">
        <w:rPr>
          <w:rFonts w:cs="Calibri"/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21BC6F3A" wp14:editId="5503CC00">
            <wp:simplePos x="0" y="0"/>
            <wp:positionH relativeFrom="column">
              <wp:posOffset>2473325</wp:posOffset>
            </wp:positionH>
            <wp:positionV relativeFrom="paragraph">
              <wp:posOffset>14605</wp:posOffset>
            </wp:positionV>
            <wp:extent cx="914400" cy="897890"/>
            <wp:effectExtent l="0" t="0" r="0" b="0"/>
            <wp:wrapThrough wrapText="bothSides">
              <wp:wrapPolygon edited="0">
                <wp:start x="8550" y="0"/>
                <wp:lineTo x="1800" y="4583"/>
                <wp:lineTo x="0" y="6416"/>
                <wp:lineTo x="0" y="10999"/>
                <wp:lineTo x="3600" y="14665"/>
                <wp:lineTo x="2250" y="17873"/>
                <wp:lineTo x="3150" y="20164"/>
                <wp:lineTo x="4950" y="21081"/>
                <wp:lineTo x="16200" y="21081"/>
                <wp:lineTo x="18000" y="20622"/>
                <wp:lineTo x="18450" y="17414"/>
                <wp:lineTo x="17100" y="14665"/>
                <wp:lineTo x="20700" y="10999"/>
                <wp:lineTo x="21150" y="10082"/>
                <wp:lineTo x="21150" y="6874"/>
                <wp:lineTo x="12600" y="0"/>
                <wp:lineTo x="855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07F5B8" w14:textId="77777777" w:rsidR="00BD0822" w:rsidRPr="00020B5F" w:rsidRDefault="00BD0822">
      <w:pPr>
        <w:spacing w:after="0" w:line="240" w:lineRule="auto"/>
        <w:ind w:left="1416" w:hanging="1416"/>
        <w:jc w:val="center"/>
        <w:rPr>
          <w:rFonts w:cs="Calibri"/>
          <w:b/>
          <w:color w:val="FF0000"/>
        </w:rPr>
      </w:pPr>
    </w:p>
    <w:p w14:paraId="6D6A4E5C" w14:textId="77777777" w:rsidR="00BD0822" w:rsidRPr="00020B5F" w:rsidRDefault="00BD0822">
      <w:pPr>
        <w:ind w:left="-426"/>
        <w:jc w:val="center"/>
        <w:rPr>
          <w:rFonts w:cs="Calibri"/>
          <w:color w:val="262626"/>
        </w:rPr>
      </w:pPr>
    </w:p>
    <w:p w14:paraId="224D1A4E" w14:textId="77777777" w:rsidR="00BD0822" w:rsidRPr="00020B5F" w:rsidRDefault="00BD0822">
      <w:pPr>
        <w:ind w:left="-426"/>
        <w:jc w:val="center"/>
        <w:rPr>
          <w:rFonts w:cs="Calibri"/>
          <w:color w:val="262626"/>
        </w:rPr>
      </w:pPr>
    </w:p>
    <w:p w14:paraId="02F6F7FC" w14:textId="77777777" w:rsidR="00BD0822" w:rsidRPr="00020B5F" w:rsidRDefault="00BD0822">
      <w:pPr>
        <w:ind w:left="-426"/>
        <w:jc w:val="center"/>
        <w:rPr>
          <w:rFonts w:cs="Calibri"/>
          <w:color w:val="262626"/>
        </w:rPr>
      </w:pPr>
    </w:p>
    <w:p w14:paraId="3988AB9E" w14:textId="4D5AF42E" w:rsidR="00136945" w:rsidRPr="00020B5F" w:rsidRDefault="00065CF6">
      <w:pPr>
        <w:ind w:left="-426"/>
        <w:jc w:val="center"/>
        <w:rPr>
          <w:rFonts w:cs="Calibri"/>
          <w:b/>
        </w:rPr>
      </w:pPr>
      <w:r w:rsidRPr="00020B5F">
        <w:rPr>
          <w:rFonts w:cs="Calibri"/>
          <w:b/>
        </w:rPr>
        <w:t>Informe</w:t>
      </w:r>
      <w:r w:rsidR="005249BC">
        <w:rPr>
          <w:rFonts w:cs="Calibri"/>
          <w:b/>
        </w:rPr>
        <w:t xml:space="preserve"> </w:t>
      </w:r>
      <w:proofErr w:type="gramStart"/>
      <w:r w:rsidR="005249BC">
        <w:rPr>
          <w:rFonts w:cs="Calibri"/>
          <w:b/>
        </w:rPr>
        <w:t>Nacional</w:t>
      </w:r>
      <w:r w:rsidRPr="00020B5F">
        <w:rPr>
          <w:rFonts w:cs="Calibri"/>
          <w:b/>
        </w:rPr>
        <w:t xml:space="preserve"> </w:t>
      </w:r>
      <w:r w:rsidR="00136945" w:rsidRPr="00020B5F">
        <w:rPr>
          <w:rFonts w:cs="Calibri"/>
          <w:b/>
        </w:rPr>
        <w:t xml:space="preserve"> de</w:t>
      </w:r>
      <w:proofErr w:type="gramEnd"/>
      <w:r w:rsidR="006E6C59" w:rsidRPr="00020B5F">
        <w:rPr>
          <w:rFonts w:cs="Calibri"/>
          <w:b/>
        </w:rPr>
        <w:t xml:space="preserve"> </w:t>
      </w:r>
      <w:r w:rsidRPr="00020B5F">
        <w:rPr>
          <w:rFonts w:cs="Calibri"/>
          <w:b/>
        </w:rPr>
        <w:t>Acompañamiento Técnico Pedagógico</w:t>
      </w:r>
      <w:r w:rsidR="006944E5" w:rsidRPr="00020B5F">
        <w:rPr>
          <w:rFonts w:cs="Calibri"/>
          <w:b/>
        </w:rPr>
        <w:t xml:space="preserve"> </w:t>
      </w:r>
      <w:r w:rsidR="00136945" w:rsidRPr="00020B5F">
        <w:rPr>
          <w:rFonts w:cs="Calibri"/>
          <w:b/>
        </w:rPr>
        <w:t xml:space="preserve">“Aprendiendo Juntos” </w:t>
      </w:r>
    </w:p>
    <w:p w14:paraId="38DCD057" w14:textId="77777777" w:rsidR="00BD0822" w:rsidRPr="00020B5F" w:rsidRDefault="00BD0822">
      <w:pPr>
        <w:ind w:left="-426"/>
        <w:jc w:val="center"/>
        <w:rPr>
          <w:rFonts w:cs="Calibri"/>
        </w:rPr>
      </w:pPr>
    </w:p>
    <w:p w14:paraId="15078296" w14:textId="77777777" w:rsidR="00136945" w:rsidRPr="00020B5F" w:rsidRDefault="00136945">
      <w:pPr>
        <w:ind w:left="-426"/>
        <w:jc w:val="center"/>
        <w:rPr>
          <w:rFonts w:cs="Calibri"/>
        </w:rPr>
      </w:pPr>
    </w:p>
    <w:p w14:paraId="3F96F7F3" w14:textId="77777777" w:rsidR="00136945" w:rsidRPr="00020B5F" w:rsidRDefault="00136945">
      <w:pPr>
        <w:ind w:left="-426"/>
        <w:jc w:val="center"/>
        <w:rPr>
          <w:rFonts w:cs="Calibri"/>
        </w:rPr>
      </w:pPr>
    </w:p>
    <w:p w14:paraId="77876CD8" w14:textId="77777777" w:rsidR="00136945" w:rsidRPr="00020B5F" w:rsidRDefault="00136945">
      <w:pPr>
        <w:ind w:left="-426"/>
        <w:jc w:val="center"/>
        <w:rPr>
          <w:rFonts w:cs="Calibri"/>
        </w:rPr>
      </w:pPr>
    </w:p>
    <w:p w14:paraId="0A315E3E" w14:textId="1DB30304" w:rsidR="00BD0822" w:rsidRPr="00020B5F" w:rsidRDefault="00136945">
      <w:pPr>
        <w:ind w:left="-426"/>
        <w:jc w:val="center"/>
        <w:rPr>
          <w:rFonts w:cs="Calibri"/>
        </w:rPr>
      </w:pPr>
      <w:r w:rsidRPr="00020B5F">
        <w:rPr>
          <w:rFonts w:cs="Calibri"/>
        </w:rPr>
        <w:t>Elaborado por:</w:t>
      </w:r>
    </w:p>
    <w:p w14:paraId="2D2B6094" w14:textId="7424C788" w:rsidR="00136945" w:rsidRPr="00020B5F" w:rsidRDefault="00136945">
      <w:pPr>
        <w:ind w:left="-426"/>
        <w:jc w:val="center"/>
        <w:rPr>
          <w:rFonts w:cs="Calibri"/>
        </w:rPr>
      </w:pPr>
    </w:p>
    <w:p w14:paraId="4207AE55" w14:textId="77777777" w:rsidR="00136945" w:rsidRPr="00020B5F" w:rsidRDefault="00136945">
      <w:pPr>
        <w:ind w:left="-426"/>
        <w:jc w:val="center"/>
        <w:rPr>
          <w:rFonts w:cs="Calibri"/>
        </w:rPr>
      </w:pPr>
    </w:p>
    <w:p w14:paraId="22F932B0" w14:textId="77777777" w:rsidR="00BD0822" w:rsidRPr="00020B5F" w:rsidRDefault="00BD0822">
      <w:pPr>
        <w:ind w:left="-426"/>
        <w:jc w:val="center"/>
        <w:rPr>
          <w:rFonts w:cs="Calibri"/>
        </w:rPr>
      </w:pPr>
    </w:p>
    <w:p w14:paraId="4D1A4C53" w14:textId="216783BF" w:rsidR="00BD0822" w:rsidRPr="00020B5F" w:rsidRDefault="00C438A3">
      <w:pPr>
        <w:ind w:left="-426"/>
        <w:jc w:val="center"/>
        <w:rPr>
          <w:rFonts w:cs="Calibri"/>
        </w:rPr>
      </w:pPr>
      <w:r w:rsidRPr="00020B5F">
        <w:rPr>
          <w:rFonts w:cs="Calibri"/>
        </w:rPr>
        <w:t>Mes y año de elaboración</w:t>
      </w:r>
      <w:r w:rsidR="00136945" w:rsidRPr="00020B5F">
        <w:rPr>
          <w:rFonts w:cs="Calibri"/>
        </w:rPr>
        <w:t>:</w:t>
      </w:r>
    </w:p>
    <w:p w14:paraId="04EEE373" w14:textId="77777777" w:rsidR="00BD0822" w:rsidRPr="00020B5F" w:rsidRDefault="00BD0822">
      <w:pPr>
        <w:rPr>
          <w:rFonts w:cs="Calibri"/>
          <w:b/>
        </w:rPr>
      </w:pPr>
    </w:p>
    <w:p w14:paraId="5B985757" w14:textId="77777777" w:rsidR="00BD0822" w:rsidRPr="00020B5F" w:rsidRDefault="00BD0822">
      <w:pPr>
        <w:jc w:val="center"/>
        <w:rPr>
          <w:rFonts w:cs="Calibri"/>
          <w:b/>
        </w:rPr>
      </w:pPr>
    </w:p>
    <w:p w14:paraId="7E5B9704" w14:textId="77777777" w:rsidR="00BD0822" w:rsidRPr="00020B5F" w:rsidRDefault="00BD0822">
      <w:pPr>
        <w:jc w:val="center"/>
        <w:rPr>
          <w:rFonts w:cs="Calibri"/>
          <w:b/>
        </w:rPr>
      </w:pPr>
    </w:p>
    <w:p w14:paraId="1ABD82AB" w14:textId="77777777" w:rsidR="00BD0822" w:rsidRPr="00020B5F" w:rsidRDefault="00C438A3">
      <w:pPr>
        <w:jc w:val="center"/>
        <w:rPr>
          <w:rFonts w:cs="Calibri"/>
          <w:b/>
        </w:rPr>
      </w:pPr>
      <w:r w:rsidRPr="00020B5F">
        <w:rPr>
          <w:rFonts w:cs="Calibri"/>
          <w:b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6043B" wp14:editId="1ACCF1F3">
                <wp:simplePos x="0" y="0"/>
                <wp:positionH relativeFrom="column">
                  <wp:posOffset>1355993</wp:posOffset>
                </wp:positionH>
                <wp:positionV relativeFrom="paragraph">
                  <wp:posOffset>159247</wp:posOffset>
                </wp:positionV>
                <wp:extent cx="3128790" cy="0"/>
                <wp:effectExtent l="0" t="0" r="3365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879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E6672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Conector recto 7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e66728" strokeweight=".25pt" from="106.75pt,12.55pt" to="353.1pt,12.55pt" w14:anchorId="7AD76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">
                <v:stroke endcap="round"/>
              </v:line>
            </w:pict>
          </mc:Fallback>
        </mc:AlternateContent>
      </w:r>
    </w:p>
    <w:p w14:paraId="734AAAAB" w14:textId="77777777" w:rsidR="00BD0822" w:rsidRPr="00020B5F" w:rsidRDefault="00C438A3" w:rsidP="00F6006D">
      <w:pPr>
        <w:ind w:left="-426"/>
        <w:jc w:val="center"/>
        <w:rPr>
          <w:rFonts w:cs="Calibri"/>
          <w:b/>
          <w:color w:val="E66728"/>
        </w:rPr>
      </w:pPr>
      <w:r w:rsidRPr="00020B5F">
        <w:rPr>
          <w:rFonts w:cs="Calibri"/>
          <w:b/>
          <w:color w:val="E66728"/>
        </w:rPr>
        <w:t>Sistema Institucional de Gestión y Autocont</w:t>
      </w:r>
      <w:r w:rsidR="00F6006D" w:rsidRPr="00020B5F">
        <w:rPr>
          <w:rFonts w:cs="Calibri"/>
          <w:b/>
          <w:color w:val="E66728"/>
        </w:rPr>
        <w:t>rol</w:t>
      </w:r>
    </w:p>
    <w:p w14:paraId="360BD601" w14:textId="77777777" w:rsidR="00F6006D" w:rsidRPr="00020B5F" w:rsidRDefault="00F6006D">
      <w:pPr>
        <w:rPr>
          <w:rFonts w:cs="Calibri"/>
          <w:b/>
        </w:rPr>
      </w:pPr>
    </w:p>
    <w:p w14:paraId="578B7756" w14:textId="355671C3" w:rsidR="00136945" w:rsidRDefault="00136945" w:rsidP="00CE0D00">
      <w:pPr>
        <w:pStyle w:val="Sinespaciado"/>
        <w:rPr>
          <w:rFonts w:ascii="Calibri" w:hAnsi="Calibri" w:cs="Calibri"/>
          <w:color w:val="000000" w:themeColor="text1"/>
        </w:rPr>
      </w:pPr>
    </w:p>
    <w:p w14:paraId="505712A4" w14:textId="3772FE63" w:rsidR="005249BC" w:rsidRDefault="005249BC" w:rsidP="00CE0D00">
      <w:pPr>
        <w:pStyle w:val="Sinespaciado"/>
        <w:rPr>
          <w:rFonts w:ascii="Calibri" w:hAnsi="Calibri" w:cs="Calibri"/>
          <w:color w:val="000000" w:themeColor="text1"/>
        </w:rPr>
      </w:pPr>
    </w:p>
    <w:p w14:paraId="5195E984" w14:textId="7F2C46B7" w:rsidR="005249BC" w:rsidRDefault="005249BC" w:rsidP="00CE0D00">
      <w:pPr>
        <w:pStyle w:val="Sinespaciado"/>
        <w:rPr>
          <w:rFonts w:ascii="Calibri" w:hAnsi="Calibri" w:cs="Calibri"/>
          <w:color w:val="000000" w:themeColor="text1"/>
        </w:rPr>
      </w:pPr>
    </w:p>
    <w:p w14:paraId="60A1CB8C" w14:textId="77777777" w:rsidR="005249BC" w:rsidRPr="00020B5F" w:rsidRDefault="005249BC" w:rsidP="00CE0D00">
      <w:pPr>
        <w:pStyle w:val="Sinespaciado"/>
        <w:rPr>
          <w:rFonts w:ascii="Calibri" w:hAnsi="Calibri" w:cs="Calibri"/>
          <w:color w:val="000000" w:themeColor="text1"/>
        </w:rPr>
      </w:pP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s-ES" w:eastAsia="en-US"/>
        </w:rPr>
        <w:id w:val="-482849745"/>
        <w:docPartObj>
          <w:docPartGallery w:val="Table of Contents"/>
          <w:docPartUnique/>
        </w:docPartObj>
      </w:sdtPr>
      <w:sdtEndPr>
        <w:rPr>
          <w:b/>
          <w:bCs/>
          <w:lang w:val="es-CO"/>
        </w:rPr>
      </w:sdtEndPr>
      <w:sdtContent>
        <w:p w14:paraId="3B6C6AF4" w14:textId="6F4956C4" w:rsidR="00A6583F" w:rsidRPr="00A6583F" w:rsidRDefault="00A6583F">
          <w:pPr>
            <w:pStyle w:val="TtuloTDC"/>
            <w:rPr>
              <w:rFonts w:ascii="Calibri" w:hAnsi="Calibri" w:cs="Calibri"/>
            </w:rPr>
          </w:pPr>
          <w:r w:rsidRPr="00A6583F">
            <w:rPr>
              <w:rFonts w:ascii="Calibri" w:hAnsi="Calibri" w:cs="Calibri"/>
              <w:lang w:val="es-ES"/>
            </w:rPr>
            <w:t>Tabla de Contenido</w:t>
          </w:r>
        </w:p>
        <w:p w14:paraId="494237F2" w14:textId="0E61C7D8" w:rsidR="007E01AB" w:rsidRDefault="00A6583F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8397482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INFORMACIÓN NACIONAL DE ACOMPAÑAMIENTO TÉCNICO PEDAGÓGICO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_Toc88397482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0C691503" w14:textId="5115AF2B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3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AMAZONAS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_Toc88397483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3657BC41" w14:textId="392A1DC0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4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ANTIOQUA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_Toc88397484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6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EDDCAE0" w14:textId="253F6A1D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5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ARAUCA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_Toc88397485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8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DBCD53A" w14:textId="6B3FC58E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6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ATLÁNTICO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_Toc88397486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11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04D1AD0" w14:textId="6E420168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7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BOLIVAR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_Toc88397487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14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390A8A6F" w14:textId="4598CB8A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8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BOYACÁ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_Toc88397488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16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646D9B3D" w14:textId="728E12E3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89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CALDAS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_Toc88397489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19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BE967F9" w14:textId="5EAE7E40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0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CAQUETÁ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_Toc88397490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22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24469C1E" w14:textId="6F2CFCE6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1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CASANARE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_Toc88397491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24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3DFEA83" w14:textId="2F31BD4C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2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CAUCA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_Toc88397492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27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0034859A" w14:textId="04E3F867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3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CESAR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_Toc88397493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30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9F60888" w14:textId="23C99A1C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4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CHOCÓ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_Toc88397494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32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6EB25452" w14:textId="7953896C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5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CORDOBA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_Toc88397495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35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A59D33C" w14:textId="628B5306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6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CUNDINAMARCA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_Toc88397496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38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30991F7" w14:textId="03FAD897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7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DISTRITO CAPITAL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_Toc88397497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40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131A385" w14:textId="5D36A954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8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GUAJIRA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_Toc88397498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43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85B09A4" w14:textId="0D181401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499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HUILA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_Toc88397499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46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78DE119" w14:textId="628395DE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0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MAGDALENA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_Toc88397500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49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901541F" w14:textId="21573364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1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META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_Toc88397501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51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3051383" w14:textId="4531DC2A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2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NARIÑO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_Toc88397502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54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34CA51F2" w14:textId="4991E22E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3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NORTE DE SANTANDER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_Toc88397503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57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0B68415" w14:textId="77AD47BD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4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PUTUMAYO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_Toc88397504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59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04F60B4D" w14:textId="2F720003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5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QUINDIO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_Toc88397505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62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6E1C2B23" w14:textId="60471C12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6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RISARALDA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_Toc88397506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65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9AFD753" w14:textId="27882B27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7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SAN ANDRES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_Toc88397507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67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79E45D7F" w14:textId="54AECFEC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8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SANTANDER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_Toc88397508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70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8E3C2E1" w14:textId="16480547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09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SUCRE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_Toc88397509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73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64B80163" w14:textId="0D2A4C43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10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TOLIMA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_Toc88397510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75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021A1008" w14:textId="7F5A4B27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11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SUCRE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_Toc88397511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78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3CE5A6F3" w14:textId="42FD244E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12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VAUPES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_Toc88397512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81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514279EB" w14:textId="20567546" w:rsidR="007E01AB" w:rsidRDefault="00F13FB9">
          <w:pPr>
            <w:pStyle w:val="TDC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lang w:val="es-ES" w:eastAsia="es-ES"/>
            </w:rPr>
          </w:pPr>
          <w:hyperlink w:anchor="_Toc88397513" w:history="1">
            <w:r w:rsidR="007E01AB" w:rsidRPr="003B5297">
              <w:rPr>
                <w:rStyle w:val="Hipervnculo"/>
                <w:rFonts w:cs="Calibri"/>
                <w:noProof/>
                <w:shd w:val="clear" w:color="auto" w:fill="FFFFFF"/>
                <w:lang w:val="es-MX" w:eastAsia="es-CO"/>
              </w:rPr>
              <w:t>REGIONAL VICHADA</w:t>
            </w:r>
            <w:r w:rsidR="007E01AB">
              <w:rPr>
                <w:noProof/>
                <w:webHidden/>
              </w:rPr>
              <w:tab/>
            </w:r>
            <w:r w:rsidR="007E01AB">
              <w:rPr>
                <w:noProof/>
                <w:webHidden/>
              </w:rPr>
              <w:fldChar w:fldCharType="begin"/>
            </w:r>
            <w:r w:rsidR="007E01AB">
              <w:rPr>
                <w:noProof/>
                <w:webHidden/>
              </w:rPr>
              <w:instrText xml:space="preserve"> PAGEREF _Toc88397513 \h </w:instrText>
            </w:r>
            <w:r w:rsidR="007E01AB">
              <w:rPr>
                <w:noProof/>
                <w:webHidden/>
              </w:rPr>
            </w:r>
            <w:r w:rsidR="007E01AB">
              <w:rPr>
                <w:noProof/>
                <w:webHidden/>
              </w:rPr>
              <w:fldChar w:fldCharType="separate"/>
            </w:r>
            <w:r w:rsidR="007E01AB">
              <w:rPr>
                <w:noProof/>
                <w:webHidden/>
              </w:rPr>
              <w:t>84</w:t>
            </w:r>
            <w:r w:rsidR="007E01AB">
              <w:rPr>
                <w:noProof/>
                <w:webHidden/>
              </w:rPr>
              <w:fldChar w:fldCharType="end"/>
            </w:r>
          </w:hyperlink>
        </w:p>
        <w:p w14:paraId="494FDAB9" w14:textId="7E4BFB58" w:rsidR="00A6583F" w:rsidRDefault="00A6583F">
          <w:r>
            <w:rPr>
              <w:b/>
              <w:bCs/>
            </w:rPr>
            <w:fldChar w:fldCharType="end"/>
          </w:r>
        </w:p>
      </w:sdtContent>
    </w:sdt>
    <w:p w14:paraId="63B5D6DD" w14:textId="77777777" w:rsidR="00FA203F" w:rsidRDefault="00FA20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</w:p>
    <w:p w14:paraId="04BE889B" w14:textId="77777777" w:rsidR="00FA203F" w:rsidRDefault="00FA20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</w:p>
    <w:p w14:paraId="27B499B6" w14:textId="77777777" w:rsidR="00FA203F" w:rsidRDefault="00FA20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</w:p>
    <w:p w14:paraId="141A83F5" w14:textId="77777777" w:rsidR="00FA203F" w:rsidRDefault="00FA20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</w:p>
    <w:p w14:paraId="6C33C7E3" w14:textId="77777777" w:rsidR="00FA203F" w:rsidRDefault="00FA20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</w:p>
    <w:p w14:paraId="7B8DB383" w14:textId="58450DEB" w:rsidR="00BD0822" w:rsidRPr="00020B5F" w:rsidRDefault="00A6583F" w:rsidP="00CE0D00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0" w:name="_Toc88397482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INFORMACIÓN NACIONAL DE ACOMPAÑAMIENTO TÉCNICO PEDAGÓGICO</w:t>
      </w:r>
      <w:bookmarkEnd w:id="0"/>
    </w:p>
    <w:p w14:paraId="062C92C4" w14:textId="77777777" w:rsidR="000D46C2" w:rsidRPr="00020B5F" w:rsidRDefault="000D46C2" w:rsidP="000D46C2">
      <w:pPr>
        <w:rPr>
          <w:rFonts w:cs="Calibri"/>
          <w:lang w:val="es-MX" w:eastAsia="es-CO"/>
        </w:rPr>
      </w:pPr>
    </w:p>
    <w:p w14:paraId="20DE6DD8" w14:textId="261FA2DF" w:rsidR="00426ABC" w:rsidRPr="00020B5F" w:rsidRDefault="003854D7" w:rsidP="32D582CC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  <w:r w:rsidRPr="00020B5F">
        <w:rPr>
          <w:rFonts w:eastAsiaTheme="minorEastAsia" w:cs="Calibri"/>
          <w:shd w:val="clear" w:color="auto" w:fill="FFFFFF"/>
          <w:lang w:val="es-MX" w:eastAsia="es-CO"/>
        </w:rPr>
        <w:t>E</w:t>
      </w:r>
      <w:r w:rsidR="001F68E2" w:rsidRPr="00020B5F">
        <w:rPr>
          <w:rFonts w:eastAsiaTheme="minorEastAsia" w:cs="Calibri"/>
          <w:shd w:val="clear" w:color="auto" w:fill="FFFFFF"/>
          <w:lang w:val="es-MX" w:eastAsia="es-CO"/>
        </w:rPr>
        <w:t xml:space="preserve">ste informe </w:t>
      </w:r>
      <w:r w:rsidR="00AB5CB8" w:rsidRPr="00020B5F">
        <w:rPr>
          <w:rFonts w:eastAsiaTheme="minorEastAsia" w:cs="Calibri"/>
          <w:shd w:val="clear" w:color="auto" w:fill="FFFFFF"/>
          <w:lang w:val="es-MX" w:eastAsia="es-CO"/>
        </w:rPr>
        <w:t>se consolida para el cierre</w:t>
      </w:r>
      <w:r w:rsidR="00136945" w:rsidRPr="00020B5F">
        <w:rPr>
          <w:rFonts w:eastAsiaTheme="minorEastAsia" w:cs="Calibri"/>
          <w:shd w:val="clear" w:color="auto" w:fill="FFFFFF"/>
          <w:lang w:val="es-MX" w:eastAsia="es-CO"/>
        </w:rPr>
        <w:t xml:space="preserve"> </w:t>
      </w:r>
      <w:r w:rsidR="00A00E98" w:rsidRPr="00020B5F">
        <w:rPr>
          <w:rFonts w:eastAsiaTheme="minorEastAsia" w:cs="Calibri"/>
          <w:shd w:val="clear" w:color="auto" w:fill="FFFFFF"/>
          <w:lang w:val="es-MX" w:eastAsia="es-CO"/>
        </w:rPr>
        <w:t>de Acompañamiento Técnico Pedagógico</w:t>
      </w:r>
      <w:r w:rsidR="00136945" w:rsidRPr="00020B5F">
        <w:rPr>
          <w:rFonts w:eastAsiaTheme="minorEastAsia" w:cs="Calibri"/>
          <w:shd w:val="clear" w:color="auto" w:fill="FFFFFF"/>
          <w:lang w:val="es-MX" w:eastAsia="es-CO"/>
        </w:rPr>
        <w:t xml:space="preserve"> de</w:t>
      </w:r>
      <w:r w:rsidR="005249BC">
        <w:rPr>
          <w:rFonts w:eastAsiaTheme="minorEastAsia" w:cs="Calibri"/>
          <w:shd w:val="clear" w:color="auto" w:fill="FFFFFF"/>
          <w:lang w:val="es-MX" w:eastAsia="es-CO"/>
        </w:rPr>
        <w:t xml:space="preserve"> la vigencia 2021, </w:t>
      </w:r>
      <w:r w:rsidR="00136945" w:rsidRPr="00020B5F">
        <w:rPr>
          <w:rFonts w:eastAsiaTheme="minorEastAsia" w:cs="Calibri"/>
          <w:shd w:val="clear" w:color="auto" w:fill="FFFFFF"/>
          <w:lang w:val="es-MX" w:eastAsia="es-CO"/>
        </w:rPr>
        <w:t>de acuerdo con los lineamientos institucionales</w:t>
      </w:r>
      <w:r w:rsidR="009727CA">
        <w:rPr>
          <w:rFonts w:eastAsiaTheme="minorEastAsia" w:cs="Calibri"/>
          <w:shd w:val="clear" w:color="auto" w:fill="FFFFFF"/>
          <w:lang w:val="es-MX" w:eastAsia="es-CO"/>
        </w:rPr>
        <w:t xml:space="preserve"> de la Estrategia Aprendiendo Juntos.</w:t>
      </w:r>
    </w:p>
    <w:p w14:paraId="127EF888" w14:textId="06A81966" w:rsidR="000D46C2" w:rsidRDefault="000D46C2" w:rsidP="00426ABC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187790D2" w14:textId="77777777" w:rsidR="00F079AB" w:rsidRP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Periodo de recolección de la información: Desde (DD-MM-AA) hasta (DD-MM-AA)</w:t>
      </w:r>
    </w:p>
    <w:p w14:paraId="3DFB87C1" w14:textId="77777777" w:rsidR="00F079AB" w:rsidRP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Número de Instructores acompañados:</w:t>
      </w:r>
    </w:p>
    <w:p w14:paraId="7593CB2E" w14:textId="25AE9368" w:rsidR="00F079AB" w:rsidRP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Número de Regionales:</w:t>
      </w:r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 31</w:t>
      </w:r>
    </w:p>
    <w:p w14:paraId="41E69C45" w14:textId="51F13B61" w:rsidR="00F079AB" w:rsidRP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Número de Centros de Formación:</w:t>
      </w:r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 115</w:t>
      </w:r>
    </w:p>
    <w:p w14:paraId="4705E6F2" w14:textId="0716848E" w:rsidR="00F079AB" w:rsidRP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Medio para recolección de datos: Hoja de Ruta del Instructor con recolección de datos </w:t>
      </w:r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utilizando </w:t>
      </w: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aplicaciones digitales.</w:t>
      </w:r>
    </w:p>
    <w:p w14:paraId="4879B0A0" w14:textId="111B4BDB" w:rsidR="00F079AB" w:rsidRDefault="00F079AB" w:rsidP="00F079AB">
      <w:pPr>
        <w:pStyle w:val="Prrafodelista"/>
        <w:numPr>
          <w:ilvl w:val="0"/>
          <w:numId w:val="5"/>
        </w:numPr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 w:rsidRPr="00F079AB">
        <w:rPr>
          <w:rFonts w:ascii="Calibri" w:eastAsiaTheme="minorEastAsia" w:hAnsi="Calibri" w:cs="Calibri"/>
          <w:shd w:val="clear" w:color="auto" w:fill="FFFFFF"/>
          <w:lang w:val="es-MX" w:eastAsia="es-CO"/>
        </w:rPr>
        <w:t>Cantidad de acompañamientos realizados:</w:t>
      </w:r>
    </w:p>
    <w:p w14:paraId="5F39BEF0" w14:textId="55BF417E" w:rsidR="00FD71A6" w:rsidRPr="00F079AB" w:rsidRDefault="007E01AB" w:rsidP="00FD71A6">
      <w:pPr>
        <w:pStyle w:val="Prrafodelista"/>
        <w:spacing w:after="160" w:line="256" w:lineRule="auto"/>
        <w:jc w:val="both"/>
        <w:rPr>
          <w:rFonts w:ascii="Calibri" w:eastAsiaTheme="minorEastAsia" w:hAnsi="Calibri" w:cs="Calibri"/>
          <w:shd w:val="clear" w:color="auto" w:fill="FFFFFF"/>
          <w:lang w:val="es-MX" w:eastAsia="es-CO"/>
        </w:rPr>
      </w:pPr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Regionales de </w:t>
      </w:r>
      <w:proofErr w:type="spellStart"/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>Guanía</w:t>
      </w:r>
      <w:proofErr w:type="spellEnd"/>
      <w:r>
        <w:rPr>
          <w:rFonts w:ascii="Calibri" w:eastAsiaTheme="minorEastAsia" w:hAnsi="Calibri" w:cs="Calibri"/>
          <w:shd w:val="clear" w:color="auto" w:fill="FFFFFF"/>
          <w:lang w:val="es-MX" w:eastAsia="es-CO"/>
        </w:rPr>
        <w:t xml:space="preserve"> y Guaviare no participan </w:t>
      </w:r>
    </w:p>
    <w:p w14:paraId="79E31A5E" w14:textId="666AACE7" w:rsidR="00F079AB" w:rsidRDefault="00F079AB" w:rsidP="00426ABC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7D1611AF" w14:textId="0B547557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" w:name="_Toc88397483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AMAZONAS</w:t>
      </w:r>
      <w:bookmarkEnd w:id="1"/>
    </w:p>
    <w:p w14:paraId="4226322B" w14:textId="77777777" w:rsidR="00A6583F" w:rsidRPr="00A6583F" w:rsidRDefault="00A6583F" w:rsidP="00A6583F">
      <w:pPr>
        <w:rPr>
          <w:lang w:val="es-MX" w:eastAsia="es-CO"/>
        </w:rPr>
      </w:pPr>
    </w:p>
    <w:p w14:paraId="2C1139B2" w14:textId="77777777" w:rsidR="000D46C2" w:rsidRPr="00020B5F" w:rsidRDefault="000D46C2" w:rsidP="00426ABC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5B01B855" w14:textId="5027AEC3" w:rsidR="00A00E98" w:rsidRPr="00020B5F" w:rsidRDefault="00136945" w:rsidP="00F461F0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 w:rsidR="009727CA"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 w:rsidR="009727CA"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C1A08E3" w14:textId="3AC80230" w:rsidR="00E9206C" w:rsidRPr="00020B5F" w:rsidRDefault="00E9206C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E9206C" w14:paraId="2CDEB53A" w14:textId="77777777" w:rsidTr="00E9206C">
        <w:tc>
          <w:tcPr>
            <w:tcW w:w="1341" w:type="dxa"/>
          </w:tcPr>
          <w:p w14:paraId="2C1B99C9" w14:textId="7032D935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9E76FE3" w14:textId="06BE77B4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EBC3652" w14:textId="1C7F99BD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157CE659" w14:textId="3D56E1C1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739D8FDD" w14:textId="59DF576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7EA4FF93" w14:textId="06C2526D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4E8EADC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AEDB8FE" w14:textId="153E9B24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E9206C" w14:paraId="7142983B" w14:textId="77777777" w:rsidTr="00E9206C">
        <w:tc>
          <w:tcPr>
            <w:tcW w:w="1341" w:type="dxa"/>
          </w:tcPr>
          <w:p w14:paraId="76DB3A73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35E3973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0CECB5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85C9FC6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46A6BD7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1B7C2CA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1B89541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E9206C" w14:paraId="34EF8842" w14:textId="77777777" w:rsidTr="00E9206C">
        <w:tc>
          <w:tcPr>
            <w:tcW w:w="1341" w:type="dxa"/>
          </w:tcPr>
          <w:p w14:paraId="22D7036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DAB26F8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A02BEAE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659D0BB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EA986A0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89E8927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500A60F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E9206C" w14:paraId="4135CDEE" w14:textId="77777777" w:rsidTr="00E9206C">
        <w:tc>
          <w:tcPr>
            <w:tcW w:w="1341" w:type="dxa"/>
          </w:tcPr>
          <w:p w14:paraId="644B1AB9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04D27B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AFA5328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054E2A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388C2B8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0A2C557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F7972CD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E9206C" w14:paraId="7D124DE1" w14:textId="77777777" w:rsidTr="00E9206C">
        <w:tc>
          <w:tcPr>
            <w:tcW w:w="1341" w:type="dxa"/>
          </w:tcPr>
          <w:p w14:paraId="482A0AC9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FECAD5E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5C3BBA7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102BA9A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0BD83FC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17D0C74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5537091" w14:textId="77777777" w:rsidR="00E9206C" w:rsidRDefault="00E9206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542619B" w14:textId="2063B0E7" w:rsidR="00387577" w:rsidRDefault="00387577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B8648D0" w14:textId="15710029" w:rsidR="002534E5" w:rsidRDefault="002534E5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367169E7" w14:textId="77777777" w:rsidR="005249BC" w:rsidRDefault="005249BC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11282DC" w14:textId="7E33138D" w:rsidR="005D5B5C" w:rsidRDefault="005D5B5C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5D5B5C" w14:paraId="28C0CF50" w14:textId="77777777" w:rsidTr="00F079AB">
        <w:tc>
          <w:tcPr>
            <w:tcW w:w="1925" w:type="dxa"/>
          </w:tcPr>
          <w:p w14:paraId="1E956953" w14:textId="07BD500E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64F65165" w14:textId="6CCB7B7A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589D6B07" w14:textId="51A28B6B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2A1FD57E" w14:textId="678E9018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224E1678" w14:textId="607A5F91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5D5B5C" w14:paraId="1BEDFF7C" w14:textId="77777777" w:rsidTr="00F079AB">
        <w:tc>
          <w:tcPr>
            <w:tcW w:w="1925" w:type="dxa"/>
          </w:tcPr>
          <w:p w14:paraId="07DE021D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B03C20A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A37D99F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BA4501A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9A1B6C9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5D5B5C" w14:paraId="07A7D38B" w14:textId="77777777" w:rsidTr="00F079AB">
        <w:tc>
          <w:tcPr>
            <w:tcW w:w="1925" w:type="dxa"/>
          </w:tcPr>
          <w:p w14:paraId="146EEFF2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EF7DDB8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01CEA3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E61012F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A7723DE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5D5B5C" w14:paraId="4E81ED70" w14:textId="77777777" w:rsidTr="00F079AB">
        <w:tc>
          <w:tcPr>
            <w:tcW w:w="1925" w:type="dxa"/>
          </w:tcPr>
          <w:p w14:paraId="4C6B3172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754B3DC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784E9C6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1090527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2179A29" w14:textId="77777777" w:rsidR="005D5B5C" w:rsidRDefault="005D5B5C" w:rsidP="00574E63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0881FC11" w14:textId="77777777" w:rsidR="005D5B5C" w:rsidRPr="00020B5F" w:rsidRDefault="005D5B5C" w:rsidP="00574E63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D6EF52F" w14:textId="59741CEE" w:rsidR="00F079AB" w:rsidRPr="00F079AB" w:rsidRDefault="00F079AB" w:rsidP="00F461F0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 w:rsidR="00847036"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 w:rsidR="00847036"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 w:rsidR="00847036"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4C11738" w14:textId="77777777" w:rsidR="00F079AB" w:rsidRDefault="00F079AB" w:rsidP="00F079AB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079AB" w:rsidRPr="00F079AB" w14:paraId="0BC5C4B7" w14:textId="77777777" w:rsidTr="00F079AB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7EA9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DF87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09BD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94D7671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079AB" w:rsidRPr="00F079AB" w14:paraId="4BDAEAD9" w14:textId="77777777" w:rsidTr="00F079AB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5707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8A5F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1FB3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079AB" w:rsidRPr="00F079AB" w14:paraId="53566AAB" w14:textId="77777777" w:rsidTr="00F079AB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51FD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1180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174B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079AB" w:rsidRPr="00F079AB" w14:paraId="2196BB82" w14:textId="77777777" w:rsidTr="00F079AB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F478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6AF8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0334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1535C59" w14:textId="360A87CB" w:rsidR="00B23009" w:rsidRDefault="00B23009" w:rsidP="00F079AB">
      <w:pPr>
        <w:jc w:val="center"/>
        <w:rPr>
          <w:rFonts w:cs="Calibri"/>
          <w:i/>
          <w:iCs/>
          <w:sz w:val="20"/>
          <w:szCs w:val="20"/>
        </w:rPr>
      </w:pPr>
    </w:p>
    <w:p w14:paraId="4D0838D5" w14:textId="5B4119E8" w:rsidR="00B23009" w:rsidRPr="00F079AB" w:rsidRDefault="00B23009" w:rsidP="00F079AB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 w:rsidR="00847036"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 w:rsidR="00847036"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 w:rsidR="00847036"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 w:rsidR="00847036"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 w:rsidR="00847036">
        <w:rPr>
          <w:rFonts w:eastAsiaTheme="minorHAnsi" w:cs="Calibri"/>
          <w:b/>
          <w:bCs/>
          <w:sz w:val="24"/>
          <w:szCs w:val="24"/>
        </w:rPr>
        <w:t>baja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2C9E191" w14:textId="55DF50C4" w:rsidR="00F079AB" w:rsidRPr="00F079AB" w:rsidRDefault="00F079AB" w:rsidP="00F079AB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3827"/>
      </w:tblGrid>
      <w:tr w:rsidR="00F079AB" w:rsidRPr="00F079AB" w14:paraId="4D6DAF5F" w14:textId="77777777" w:rsidTr="00F461F0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DE9C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6DA5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2908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EEE0CCB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079AB" w:rsidRPr="00F079AB" w14:paraId="01F8CBA9" w14:textId="77777777" w:rsidTr="00F461F0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B15F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38D7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600E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079AB" w:rsidRPr="00F079AB" w14:paraId="4564E900" w14:textId="77777777" w:rsidTr="00F461F0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CC50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358F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BAB0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079AB" w:rsidRPr="00F079AB" w14:paraId="755EADBE" w14:textId="77777777" w:rsidTr="00F461F0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7087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DD91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D711" w14:textId="77777777" w:rsidR="00F079AB" w:rsidRPr="00F079AB" w:rsidRDefault="00F079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32A47EA" w14:textId="77777777" w:rsidR="00F079AB" w:rsidRPr="00F079AB" w:rsidRDefault="00F079AB" w:rsidP="00F079AB">
      <w:pPr>
        <w:jc w:val="center"/>
        <w:rPr>
          <w:rFonts w:cs="Calibri"/>
          <w:i/>
          <w:iCs/>
          <w:sz w:val="20"/>
          <w:szCs w:val="20"/>
        </w:rPr>
      </w:pPr>
    </w:p>
    <w:p w14:paraId="2BCBDBA8" w14:textId="77777777" w:rsidR="00F461F0" w:rsidRDefault="00F461F0" w:rsidP="002534E5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2870160" w14:textId="77777777" w:rsidR="00F461F0" w:rsidRDefault="00F461F0" w:rsidP="002534E5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78A0C929" w14:textId="46B68131" w:rsidR="002534E5" w:rsidRPr="00F079AB" w:rsidRDefault="002534E5" w:rsidP="002534E5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6050DA5" w14:textId="77777777" w:rsidR="00F079AB" w:rsidRPr="00F079AB" w:rsidRDefault="00F079AB" w:rsidP="00F079AB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079AB" w:rsidRPr="00F079AB" w14:paraId="4A6F5587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4941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4C68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0D1F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E9021DA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079AB" w:rsidRPr="00F079AB" w14:paraId="024572B3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74A7" w14:textId="02E1A057" w:rsidR="00F079AB" w:rsidRPr="00FD71A6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 w:rsidR="00FD71A6">
              <w:rPr>
                <w:rFonts w:ascii="Calibri" w:eastAsia="Calibri" w:hAnsi="Calibri" w:cs="Calibri"/>
              </w:rPr>
              <w:t xml:space="preserve"> (</w:t>
            </w:r>
            <w:r w:rsidR="00FD71A6" w:rsidRPr="00F079AB">
              <w:rPr>
                <w:rFonts w:ascii="Calibri" w:hAnsi="Calibri" w:cs="Calibri"/>
              </w:rPr>
              <w:t>Valoración del acompañamiento</w:t>
            </w:r>
            <w:r w:rsidR="00FD71A6"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0350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C2F8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079AB" w:rsidRPr="00F079AB" w14:paraId="2F4F8ED8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DDEE5" w14:textId="77777777" w:rsidR="00F079AB" w:rsidRPr="00F079AB" w:rsidRDefault="00F079AB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D4ED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81DB" w14:textId="77777777" w:rsidR="00F079AB" w:rsidRPr="00F079AB" w:rsidRDefault="00F079AB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FD6A8E3" w14:textId="77777777" w:rsidR="00F079AB" w:rsidRPr="00F079AB" w:rsidRDefault="00F079AB" w:rsidP="00F079AB">
      <w:pPr>
        <w:jc w:val="center"/>
        <w:rPr>
          <w:rFonts w:cs="Calibri"/>
        </w:rPr>
      </w:pPr>
    </w:p>
    <w:p w14:paraId="50DD0F19" w14:textId="7D67C93B" w:rsidR="2DF4EAB4" w:rsidRPr="00020B5F" w:rsidRDefault="2DF4EAB4" w:rsidP="00B23009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88CC9A3" w14:textId="54F2DCF6" w:rsidR="00A00E98" w:rsidRPr="00F461F0" w:rsidRDefault="00A00E98" w:rsidP="00F461F0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 w:rsidR="00F461F0"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 w:rsidR="00F461F0"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B49CA10" w14:textId="4FAA315E" w:rsidR="426ACDE6" w:rsidRPr="00267A69" w:rsidRDefault="005471AD" w:rsidP="00267A69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="426ACDE6" w:rsidRPr="00267A69">
        <w:rPr>
          <w:rFonts w:eastAsia="Times New Roman" w:cs="Calibri"/>
          <w:lang w:eastAsia="es-ES"/>
        </w:rPr>
        <w:t xml:space="preserve"> sobre la aplicación de la</w:t>
      </w:r>
      <w:r w:rsidR="540DEC96" w:rsidRPr="00267A69">
        <w:rPr>
          <w:rFonts w:eastAsia="Times New Roman" w:cs="Calibri"/>
          <w:lang w:eastAsia="es-ES"/>
        </w:rPr>
        <w:t xml:space="preserve">s capacitaciones institucionales recibidas </w:t>
      </w:r>
      <w:r w:rsidR="6C96C634" w:rsidRPr="00267A69">
        <w:rPr>
          <w:rFonts w:eastAsia="Times New Roman" w:cs="Calibri"/>
          <w:lang w:eastAsia="es-ES"/>
        </w:rPr>
        <w:t>por el Instructor</w:t>
      </w:r>
      <w:r w:rsidR="4E32B8B2" w:rsidRPr="00267A69">
        <w:rPr>
          <w:rFonts w:eastAsia="Times New Roman" w:cs="Calibri"/>
          <w:lang w:eastAsia="es-ES"/>
        </w:rPr>
        <w:t xml:space="preserve"> en la orientación de la </w:t>
      </w:r>
      <w:r>
        <w:rPr>
          <w:rFonts w:eastAsia="Times New Roman" w:cs="Calibri"/>
          <w:lang w:eastAsia="es-ES"/>
        </w:rPr>
        <w:t>F</w:t>
      </w:r>
      <w:r w:rsidR="4E32B8B2"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="4E32B8B2"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="4E32B8B2" w:rsidRPr="00267A69">
        <w:rPr>
          <w:rFonts w:eastAsia="Times New Roman" w:cs="Calibri"/>
          <w:lang w:eastAsia="es-ES"/>
        </w:rPr>
        <w:t>ntegral</w:t>
      </w:r>
      <w:r w:rsidR="2CD2FE5E" w:rsidRPr="00267A69">
        <w:rPr>
          <w:rFonts w:eastAsia="Times New Roman" w:cs="Calibri"/>
          <w:lang w:eastAsia="es-ES"/>
        </w:rPr>
        <w:t>, teniendo en cuenta lo siguiente:</w:t>
      </w:r>
    </w:p>
    <w:p w14:paraId="6C4BCC1F" w14:textId="4BE8B064" w:rsidR="00803513" w:rsidRPr="00FD71A6" w:rsidRDefault="09C54AF8" w:rsidP="00FD71A6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 w:rsidR="005471AD"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 w:rsidR="00F461F0"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21DE4438" w14:textId="66764C59" w:rsidR="426ACDE6" w:rsidRPr="00267A69" w:rsidRDefault="09C54AF8" w:rsidP="00B31144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 w:rsidR="005471AD"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>nunca se aplicaron</w:t>
      </w:r>
      <w:r w:rsidR="1B73A81C" w:rsidRPr="00267A69">
        <w:rPr>
          <w:rFonts w:ascii="Calibri" w:eastAsia="Times New Roman" w:hAnsi="Calibri" w:cs="Calibri"/>
          <w:lang w:eastAsia="es-ES"/>
        </w:rPr>
        <w:t xml:space="preserve"> </w:t>
      </w:r>
      <w:r w:rsidR="005471AD"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 w:rsidR="005471AD">
        <w:rPr>
          <w:rFonts w:ascii="Calibri" w:eastAsia="Times New Roman" w:hAnsi="Calibri" w:cs="Calibri"/>
          <w:lang w:eastAsia="es-ES"/>
        </w:rPr>
        <w:t>)</w:t>
      </w:r>
    </w:p>
    <w:p w14:paraId="61D599AC" w14:textId="37BE3617" w:rsidR="00702048" w:rsidRPr="00267A69" w:rsidRDefault="51DBE91B" w:rsidP="00B31144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</w:t>
      </w:r>
      <w:r w:rsidR="6C9ED457" w:rsidRPr="00267A69">
        <w:rPr>
          <w:rFonts w:ascii="Calibri" w:eastAsia="Times New Roman" w:hAnsi="Calibri" w:cs="Calibri"/>
          <w:lang w:eastAsia="es-ES"/>
        </w:rPr>
        <w:t>ecomendaciones</w:t>
      </w:r>
      <w:r w:rsidR="005471AD">
        <w:rPr>
          <w:rFonts w:ascii="Calibri" w:eastAsia="Times New Roman" w:hAnsi="Calibri" w:cs="Calibri"/>
          <w:lang w:eastAsia="es-ES"/>
        </w:rPr>
        <w:t xml:space="preserve"> </w:t>
      </w:r>
      <w:r w:rsidR="6C9ED457" w:rsidRPr="00267A69">
        <w:rPr>
          <w:rFonts w:ascii="Calibri" w:eastAsia="Times New Roman" w:hAnsi="Calibri" w:cs="Calibri"/>
          <w:lang w:eastAsia="es-ES"/>
        </w:rPr>
        <w:t>para la actualización de los planes institucionales de capacitación.</w:t>
      </w:r>
      <w:r w:rsidR="66BC7015" w:rsidRPr="00267A69">
        <w:rPr>
          <w:rFonts w:ascii="Calibri" w:eastAsia="Times New Roman" w:hAnsi="Calibri" w:cs="Calibri"/>
          <w:lang w:eastAsia="es-ES"/>
        </w:rPr>
        <w:t xml:space="preserve"> </w:t>
      </w:r>
    </w:p>
    <w:p w14:paraId="5F03229A" w14:textId="4597980C" w:rsidR="00702048" w:rsidRPr="00020B5F" w:rsidRDefault="00702048" w:rsidP="00702048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</w:t>
      </w:r>
      <w:r w:rsidR="00E651E7" w:rsidRPr="00267A69">
        <w:rPr>
          <w:rFonts w:eastAsia="Times New Roman" w:cs="Calibri"/>
          <w:lang w:eastAsia="es-ES"/>
        </w:rPr>
        <w:t>capacitaciones recibidas</w:t>
      </w:r>
      <w:r w:rsidRPr="00267A69">
        <w:rPr>
          <w:rFonts w:eastAsia="Times New Roman" w:cs="Calibri"/>
          <w:lang w:eastAsia="es-ES"/>
        </w:rPr>
        <w:t>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491BDE23" w14:textId="30D51633" w:rsidR="32D582CC" w:rsidRPr="00020B5F" w:rsidRDefault="32D582CC" w:rsidP="32D582CC">
      <w:pPr>
        <w:jc w:val="both"/>
        <w:rPr>
          <w:rFonts w:eastAsia="Times New Roman" w:cs="Calibri"/>
          <w:lang w:eastAsia="es-ES"/>
        </w:rPr>
      </w:pPr>
    </w:p>
    <w:p w14:paraId="1B69B806" w14:textId="7B86AF83" w:rsidR="00A00E98" w:rsidRPr="00F461F0" w:rsidRDefault="3F56DB02" w:rsidP="00F461F0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 xml:space="preserve">Identificación del </w:t>
      </w:r>
      <w:r w:rsidR="00A00E98" w:rsidRPr="00F461F0">
        <w:rPr>
          <w:rFonts w:eastAsia="Times New Roman" w:cs="Calibri"/>
          <w:b/>
          <w:bCs/>
          <w:lang w:eastAsia="es-ES"/>
        </w:rPr>
        <w:t>fortalecimiento del componente técnico específico (disciplinar)</w:t>
      </w:r>
      <w:r w:rsidR="00F461F0"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 w:rsidR="00F461F0"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4000CA9D" w14:textId="40FD4D2D" w:rsidR="61BF4AC0" w:rsidRPr="00020B5F" w:rsidRDefault="5E0F2AD4" w:rsidP="00B31144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 xml:space="preserve">Analizar </w:t>
      </w:r>
      <w:r w:rsidR="31F99D75" w:rsidRPr="00020B5F">
        <w:rPr>
          <w:rFonts w:eastAsia="Times New Roman" w:cs="Calibri"/>
          <w:lang w:eastAsia="es-ES"/>
        </w:rPr>
        <w:t>por</w:t>
      </w:r>
      <w:r w:rsidR="61BF4AC0" w:rsidRPr="00020B5F">
        <w:rPr>
          <w:rFonts w:eastAsia="Times New Roman" w:cs="Calibri"/>
          <w:lang w:eastAsia="es-ES"/>
        </w:rPr>
        <w:t xml:space="preserve"> </w:t>
      </w:r>
      <w:r w:rsidR="31F99D75" w:rsidRPr="00020B5F">
        <w:rPr>
          <w:rFonts w:eastAsia="Times New Roman" w:cs="Calibri"/>
          <w:lang w:eastAsia="es-ES"/>
        </w:rPr>
        <w:t xml:space="preserve">redes de conocimiento </w:t>
      </w:r>
      <w:r w:rsidR="30F8698F" w:rsidRPr="00020B5F">
        <w:rPr>
          <w:rFonts w:eastAsia="Times New Roman" w:cs="Calibri"/>
          <w:lang w:eastAsia="es-ES"/>
        </w:rPr>
        <w:t xml:space="preserve">y áreas temáticas </w:t>
      </w:r>
      <w:r w:rsidR="31F99D75" w:rsidRPr="00020B5F">
        <w:rPr>
          <w:rFonts w:eastAsia="Times New Roman" w:cs="Calibri"/>
          <w:lang w:eastAsia="es-ES"/>
        </w:rPr>
        <w:t xml:space="preserve">las habilidades y conocimientos en </w:t>
      </w:r>
      <w:r w:rsidR="61BF4AC0" w:rsidRPr="00020B5F">
        <w:rPr>
          <w:rFonts w:eastAsia="Times New Roman" w:cs="Calibri"/>
          <w:lang w:eastAsia="es-ES"/>
        </w:rPr>
        <w:t>los</w:t>
      </w:r>
      <w:r w:rsidR="375EFFF3" w:rsidRPr="00020B5F">
        <w:rPr>
          <w:rFonts w:eastAsia="Times New Roman" w:cs="Calibri"/>
          <w:lang w:eastAsia="es-ES"/>
        </w:rPr>
        <w:t xml:space="preserve"> que los</w:t>
      </w:r>
      <w:r w:rsidR="61BF4AC0" w:rsidRPr="00020B5F">
        <w:rPr>
          <w:rFonts w:eastAsia="Times New Roman" w:cs="Calibri"/>
          <w:lang w:eastAsia="es-ES"/>
        </w:rPr>
        <w:t xml:space="preserve"> Instructores requieren m</w:t>
      </w:r>
      <w:r w:rsidR="7089192E" w:rsidRPr="00020B5F">
        <w:rPr>
          <w:rFonts w:eastAsia="Times New Roman" w:cs="Calibri"/>
          <w:lang w:eastAsia="es-ES"/>
        </w:rPr>
        <w:t xml:space="preserve">ayor o menor </w:t>
      </w:r>
      <w:r w:rsidR="61BF4AC0" w:rsidRPr="00020B5F">
        <w:rPr>
          <w:rFonts w:eastAsia="Times New Roman" w:cs="Calibri"/>
          <w:lang w:eastAsia="es-ES"/>
        </w:rPr>
        <w:t>fortalecimiento</w:t>
      </w:r>
      <w:r w:rsidR="2DCC3AEA" w:rsidRPr="00020B5F">
        <w:rPr>
          <w:rFonts w:eastAsia="Times New Roman" w:cs="Calibri"/>
          <w:lang w:eastAsia="es-ES"/>
        </w:rPr>
        <w:t xml:space="preserve">. </w:t>
      </w:r>
      <w:r w:rsidR="00152B70" w:rsidRPr="00020B5F">
        <w:rPr>
          <w:rFonts w:eastAsia="Times New Roman" w:cs="Calibri"/>
          <w:lang w:eastAsia="es-ES"/>
        </w:rPr>
        <w:t>Teniendo en cuenta que la información es de la muestra de instructores que participaron en acompañamiento TP.</w:t>
      </w:r>
    </w:p>
    <w:p w14:paraId="5B741C83" w14:textId="77777777" w:rsidR="00DF5224" w:rsidRPr="00020B5F" w:rsidRDefault="00DF5224" w:rsidP="00FD71A6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8F68BD5" w14:textId="5E893FF3" w:rsidR="41355E87" w:rsidRPr="00020B5F" w:rsidRDefault="41355E87" w:rsidP="00DF5224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 w:rsidR="00FD71A6">
        <w:rPr>
          <w:rFonts w:eastAsia="Times New Roman" w:cs="Calibri"/>
          <w:lang w:eastAsia="es-ES"/>
        </w:rPr>
        <w:t>el eje de acompañamiento, la regional o centro de formación</w:t>
      </w:r>
      <w:r w:rsidR="005A3827" w:rsidRPr="00020B5F">
        <w:rPr>
          <w:rFonts w:eastAsia="Times New Roman" w:cs="Calibri"/>
          <w:lang w:eastAsia="es-ES"/>
        </w:rPr>
        <w:t xml:space="preserve"> acorde al análisis realizado</w:t>
      </w:r>
      <w:r w:rsidR="00FD71A6">
        <w:rPr>
          <w:rFonts w:eastAsia="Times New Roman" w:cs="Calibri"/>
          <w:lang w:eastAsia="es-ES"/>
        </w:rPr>
        <w:t>.</w:t>
      </w:r>
    </w:p>
    <w:p w14:paraId="364357C2" w14:textId="77777777" w:rsidR="00020B5F" w:rsidRPr="00020B5F" w:rsidRDefault="00020B5F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71223B8" w14:textId="67DA181D" w:rsidR="00596855" w:rsidRDefault="00F461F0" w:rsidP="00A6583F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BC5592" w:rsidRPr="00BC5592">
        <w:rPr>
          <w:rFonts w:eastAsia="Times New Roman" w:cs="Calibri"/>
          <w:color w:val="FF0000"/>
          <w:lang w:eastAsia="es-ES"/>
        </w:rPr>
        <w:t xml:space="preserve">Gloria Esperanza Pedraza </w:t>
      </w:r>
      <w:proofErr w:type="spellStart"/>
      <w:r w:rsidR="00BC5592" w:rsidRPr="00BC5592">
        <w:rPr>
          <w:rFonts w:eastAsia="Times New Roman" w:cs="Calibri"/>
          <w:color w:val="FF0000"/>
          <w:lang w:eastAsia="es-ES"/>
        </w:rPr>
        <w:t>Tellez</w:t>
      </w:r>
      <w:proofErr w:type="spellEnd"/>
    </w:p>
    <w:p w14:paraId="6F382D22" w14:textId="77777777" w:rsidR="00A6583F" w:rsidRDefault="00A6583F" w:rsidP="00A6583F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CE02948" w14:textId="33083393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" w:name="_Toc88397484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ANTIOQUA</w:t>
      </w:r>
      <w:bookmarkEnd w:id="2"/>
    </w:p>
    <w:p w14:paraId="7649BBF8" w14:textId="77777777" w:rsidR="00F461F0" w:rsidRPr="00020B5F" w:rsidRDefault="00F461F0" w:rsidP="00F461F0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05BD1302" w14:textId="77777777" w:rsidR="00F461F0" w:rsidRPr="00020B5F" w:rsidRDefault="00F461F0" w:rsidP="00F461F0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418ED538" w14:textId="77777777" w:rsidR="00F461F0" w:rsidRPr="00020B5F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461F0" w14:paraId="449ED0DC" w14:textId="77777777" w:rsidTr="00573856">
        <w:tc>
          <w:tcPr>
            <w:tcW w:w="1341" w:type="dxa"/>
          </w:tcPr>
          <w:p w14:paraId="1F96A69A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18232F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2AE92EF4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4EBB139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79EB7699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5931B74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63501333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1FD7C8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461F0" w14:paraId="0632826D" w14:textId="77777777" w:rsidTr="00573856">
        <w:tc>
          <w:tcPr>
            <w:tcW w:w="1341" w:type="dxa"/>
          </w:tcPr>
          <w:p w14:paraId="1BBF59E5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6E87518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EE0D775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2B6971E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1D03E3A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CF0193A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2049E1D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461F0" w14:paraId="0AD41459" w14:textId="77777777" w:rsidTr="00573856">
        <w:tc>
          <w:tcPr>
            <w:tcW w:w="1341" w:type="dxa"/>
          </w:tcPr>
          <w:p w14:paraId="5AC2327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715F54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06F8659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181F133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10F2ECF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E8389A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74485F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461F0" w14:paraId="5489F0E0" w14:textId="77777777" w:rsidTr="00573856">
        <w:tc>
          <w:tcPr>
            <w:tcW w:w="1341" w:type="dxa"/>
          </w:tcPr>
          <w:p w14:paraId="051D55FB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17821C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8B48D7D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1A49EBF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36AD0E9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3DD7E7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348A25F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461F0" w14:paraId="09B18F81" w14:textId="77777777" w:rsidTr="00573856">
        <w:tc>
          <w:tcPr>
            <w:tcW w:w="1341" w:type="dxa"/>
          </w:tcPr>
          <w:p w14:paraId="4AEA9D7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5A79AC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9E96EC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B4BA1C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F8964AC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4E7E230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EDD451E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BDB0839" w14:textId="77777777" w:rsidR="00F461F0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CD77409" w14:textId="77777777" w:rsidR="00F461F0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108B4488" w14:textId="77777777" w:rsidR="00F461F0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9D0BEEB" w14:textId="77777777" w:rsidR="00F461F0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461F0" w14:paraId="7656DBA9" w14:textId="77777777" w:rsidTr="00573856">
        <w:tc>
          <w:tcPr>
            <w:tcW w:w="1925" w:type="dxa"/>
          </w:tcPr>
          <w:p w14:paraId="683908F9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6F1A1CDC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57D20D0C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04B5935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55AA038B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461F0" w14:paraId="11C9EB9F" w14:textId="77777777" w:rsidTr="00573856">
        <w:tc>
          <w:tcPr>
            <w:tcW w:w="1925" w:type="dxa"/>
          </w:tcPr>
          <w:p w14:paraId="7D35DF5F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C73ED1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4C1A2C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38E97BE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06019C8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461F0" w14:paraId="5F121C24" w14:textId="77777777" w:rsidTr="00573856">
        <w:tc>
          <w:tcPr>
            <w:tcW w:w="1925" w:type="dxa"/>
          </w:tcPr>
          <w:p w14:paraId="0A60DDB3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125D293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30C343B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63CABAD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092E96F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461F0" w14:paraId="2BEE1B13" w14:textId="77777777" w:rsidTr="00573856">
        <w:tc>
          <w:tcPr>
            <w:tcW w:w="1925" w:type="dxa"/>
          </w:tcPr>
          <w:p w14:paraId="54CE8298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174E22E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C15B3D6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7A0EA43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347FE27" w14:textId="77777777" w:rsidR="00F461F0" w:rsidRDefault="00F461F0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89179F2" w14:textId="77777777" w:rsidR="00F461F0" w:rsidRPr="00020B5F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0003525" w14:textId="77777777" w:rsidR="00F461F0" w:rsidRPr="00F079AB" w:rsidRDefault="00F461F0" w:rsidP="00F461F0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303AC6D" w14:textId="77777777" w:rsidR="00F461F0" w:rsidRDefault="00F461F0" w:rsidP="00F461F0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461F0" w:rsidRPr="00F079AB" w14:paraId="238B33F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9F3A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2E71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16BA3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ABB03BC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461F0" w:rsidRPr="00F079AB" w14:paraId="0120C4D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651F2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6D02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B321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461F0" w:rsidRPr="00F079AB" w14:paraId="0FAE33F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58DF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3FC6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6F49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461F0" w:rsidRPr="00F079AB" w14:paraId="46885C6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3D0A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7116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4BA3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84D60A9" w14:textId="77777777" w:rsidR="00F461F0" w:rsidRDefault="00F461F0" w:rsidP="00F461F0">
      <w:pPr>
        <w:jc w:val="center"/>
        <w:rPr>
          <w:rFonts w:cs="Calibri"/>
          <w:i/>
          <w:iCs/>
          <w:sz w:val="20"/>
          <w:szCs w:val="20"/>
        </w:rPr>
      </w:pPr>
    </w:p>
    <w:p w14:paraId="4B8228A8" w14:textId="77777777" w:rsidR="00F461F0" w:rsidRPr="00F079AB" w:rsidRDefault="00F461F0" w:rsidP="00F461F0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B5E9936" w14:textId="77777777" w:rsidR="00F461F0" w:rsidRPr="00F079AB" w:rsidRDefault="00F461F0" w:rsidP="00F461F0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461F0" w:rsidRPr="00F079AB" w14:paraId="26840E9F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80D6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71E0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479EF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A16C4AE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461F0" w:rsidRPr="00F079AB" w14:paraId="3D10908A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A136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57FB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F6F8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461F0" w:rsidRPr="00F079AB" w14:paraId="4D930389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5CF21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0C65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2548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461F0" w:rsidRPr="00F079AB" w14:paraId="21D706E8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8A72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EB91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DD57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130C3E1" w14:textId="77777777" w:rsidR="00F461F0" w:rsidRPr="00F079AB" w:rsidRDefault="00F461F0" w:rsidP="00F461F0">
      <w:pPr>
        <w:jc w:val="center"/>
        <w:rPr>
          <w:rFonts w:cs="Calibri"/>
          <w:i/>
          <w:iCs/>
          <w:sz w:val="20"/>
          <w:szCs w:val="20"/>
        </w:rPr>
      </w:pPr>
    </w:p>
    <w:p w14:paraId="56D76129" w14:textId="77777777" w:rsidR="00F461F0" w:rsidRDefault="00F461F0" w:rsidP="00F461F0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1FB7343E" w14:textId="77777777" w:rsidR="00F461F0" w:rsidRDefault="00F461F0" w:rsidP="00F461F0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25BF9E7" w14:textId="77777777" w:rsidR="00F461F0" w:rsidRPr="00F079AB" w:rsidRDefault="00F461F0" w:rsidP="00F461F0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D8EE26B" w14:textId="77777777" w:rsidR="00F461F0" w:rsidRPr="00F079AB" w:rsidRDefault="00F461F0" w:rsidP="00F461F0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461F0" w:rsidRPr="00F079AB" w14:paraId="27478B85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0F1FE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9649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2F68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9D18E28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461F0" w:rsidRPr="00F079AB" w14:paraId="64DAA589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31DF" w14:textId="77777777" w:rsidR="00F461F0" w:rsidRPr="00FD71A6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lastRenderedPageBreak/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3FEF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A7B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461F0" w:rsidRPr="00F079AB" w14:paraId="5D140B56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6557" w14:textId="77777777" w:rsidR="00F461F0" w:rsidRPr="00F079AB" w:rsidRDefault="00F461F0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9C04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FE07" w14:textId="77777777" w:rsidR="00F461F0" w:rsidRPr="00F079AB" w:rsidRDefault="00F461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503D64E" w14:textId="77777777" w:rsidR="00F461F0" w:rsidRPr="00F079AB" w:rsidRDefault="00F461F0" w:rsidP="00F461F0">
      <w:pPr>
        <w:jc w:val="center"/>
        <w:rPr>
          <w:rFonts w:cs="Calibri"/>
        </w:rPr>
      </w:pPr>
    </w:p>
    <w:p w14:paraId="5F415609" w14:textId="77777777" w:rsidR="00F461F0" w:rsidRPr="00020B5F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88E8018" w14:textId="77777777" w:rsidR="00F461F0" w:rsidRPr="00F461F0" w:rsidRDefault="00F461F0" w:rsidP="00F461F0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3DD4F6FB" w14:textId="77777777" w:rsidR="00F461F0" w:rsidRPr="00267A69" w:rsidRDefault="00F461F0" w:rsidP="00F461F0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E13C1FE" w14:textId="77777777" w:rsidR="00F461F0" w:rsidRPr="00FD71A6" w:rsidRDefault="00F461F0" w:rsidP="00F461F0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4705F9B3" w14:textId="77777777" w:rsidR="00F461F0" w:rsidRPr="00267A69" w:rsidRDefault="00F461F0" w:rsidP="00F461F0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B492C5B" w14:textId="77777777" w:rsidR="00F461F0" w:rsidRPr="00267A69" w:rsidRDefault="00F461F0" w:rsidP="00F461F0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51378137" w14:textId="77777777" w:rsidR="00F461F0" w:rsidRPr="00020B5F" w:rsidRDefault="00F461F0" w:rsidP="00F461F0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5964F2DF" w14:textId="77777777" w:rsidR="00F461F0" w:rsidRPr="00020B5F" w:rsidRDefault="00F461F0" w:rsidP="00F461F0">
      <w:pPr>
        <w:jc w:val="both"/>
        <w:rPr>
          <w:rFonts w:eastAsia="Times New Roman" w:cs="Calibri"/>
          <w:lang w:eastAsia="es-ES"/>
        </w:rPr>
      </w:pPr>
    </w:p>
    <w:p w14:paraId="10C63154" w14:textId="77777777" w:rsidR="00F461F0" w:rsidRPr="00F461F0" w:rsidRDefault="00F461F0" w:rsidP="00F461F0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1E5F0E9A" w14:textId="77777777" w:rsidR="00F461F0" w:rsidRPr="00020B5F" w:rsidRDefault="00F461F0" w:rsidP="00F461F0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3FBFEE6E" w14:textId="77777777" w:rsidR="00F461F0" w:rsidRPr="00020B5F" w:rsidRDefault="00F461F0" w:rsidP="00F461F0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412ACC8D" w14:textId="77777777" w:rsidR="00F461F0" w:rsidRPr="00020B5F" w:rsidRDefault="00F461F0" w:rsidP="00F461F0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21F607DA" w14:textId="77777777" w:rsidR="00F461F0" w:rsidRPr="00020B5F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6980CBC" w14:textId="14E64186" w:rsidR="00F461F0" w:rsidRDefault="00F461F0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BC5592" w:rsidRPr="00BC5592">
        <w:rPr>
          <w:rFonts w:eastAsia="Times New Roman" w:cs="Calibri"/>
          <w:color w:val="FF0000"/>
          <w:lang w:eastAsia="es-ES"/>
        </w:rPr>
        <w:t>Olga Rocio Bejarano Castañeda</w:t>
      </w:r>
      <w:r w:rsidR="00985CC9">
        <w:rPr>
          <w:rFonts w:eastAsia="Times New Roman" w:cs="Calibri"/>
          <w:color w:val="FF0000"/>
          <w:lang w:eastAsia="es-ES"/>
        </w:rPr>
        <w:t xml:space="preserve"> </w:t>
      </w:r>
      <w:r w:rsidR="00985CC9" w:rsidRPr="00985CC9">
        <w:rPr>
          <w:rFonts w:eastAsia="Times New Roman" w:cs="Calibri"/>
          <w:lang w:eastAsia="es-ES"/>
        </w:rPr>
        <w:t xml:space="preserve">y las instructoras </w:t>
      </w:r>
      <w:r w:rsidR="00985CC9">
        <w:rPr>
          <w:rFonts w:eastAsia="Times New Roman" w:cs="Calibri"/>
          <w:color w:val="FF0000"/>
          <w:lang w:eastAsia="es-ES"/>
        </w:rPr>
        <w:t>María Luz Dary García y Astrid Blanco Salazar</w:t>
      </w:r>
    </w:p>
    <w:p w14:paraId="05CD918A" w14:textId="77777777" w:rsidR="00FA203F" w:rsidRDefault="00FA203F" w:rsidP="00FA203F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A55005F" w14:textId="361F53FD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3" w:name="_Toc88397485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ARAUCA</w:t>
      </w:r>
      <w:bookmarkEnd w:id="3"/>
    </w:p>
    <w:p w14:paraId="69FC20EA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08879A23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530DE1F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5516764C" w14:textId="77777777" w:rsidTr="00573856">
        <w:tc>
          <w:tcPr>
            <w:tcW w:w="1341" w:type="dxa"/>
          </w:tcPr>
          <w:p w14:paraId="4EC627F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>Centro de Formación</w:t>
            </w:r>
          </w:p>
        </w:tc>
        <w:tc>
          <w:tcPr>
            <w:tcW w:w="1761" w:type="dxa"/>
          </w:tcPr>
          <w:p w14:paraId="22F7633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07A5982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76CA2CC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52606F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5EE5549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1EEB2D8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3F3E538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4D75DC0D" w14:textId="77777777" w:rsidTr="00573856">
        <w:tc>
          <w:tcPr>
            <w:tcW w:w="1341" w:type="dxa"/>
          </w:tcPr>
          <w:p w14:paraId="59C513C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895A9A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099D05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7D9A83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4180CD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9B093E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626E6E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58D80625" w14:textId="77777777" w:rsidTr="00573856">
        <w:tc>
          <w:tcPr>
            <w:tcW w:w="1341" w:type="dxa"/>
          </w:tcPr>
          <w:p w14:paraId="3D87C35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C5E2B5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3B2563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BA1739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BDD116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AF134D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285248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9AE7BA7" w14:textId="77777777" w:rsidTr="00573856">
        <w:tc>
          <w:tcPr>
            <w:tcW w:w="1341" w:type="dxa"/>
          </w:tcPr>
          <w:p w14:paraId="727099D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4CBF77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FE0BEE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C09AD9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A5560E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8728EA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DD75A4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13AB001" w14:textId="77777777" w:rsidTr="00573856">
        <w:tc>
          <w:tcPr>
            <w:tcW w:w="1341" w:type="dxa"/>
          </w:tcPr>
          <w:p w14:paraId="35CAA23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9BEDFA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A967C7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A3255B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80F684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20765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268957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37ECB8F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2542BCE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221452B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1675977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301AE998" w14:textId="77777777" w:rsidTr="00573856">
        <w:tc>
          <w:tcPr>
            <w:tcW w:w="1925" w:type="dxa"/>
          </w:tcPr>
          <w:p w14:paraId="44DFF1B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5E48B7E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26C3B1C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C889E4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02CC1F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345F8D39" w14:textId="77777777" w:rsidTr="00573856">
        <w:tc>
          <w:tcPr>
            <w:tcW w:w="1925" w:type="dxa"/>
          </w:tcPr>
          <w:p w14:paraId="1380282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69192B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B6974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CD650F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4EDDDB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44EFA2EE" w14:textId="77777777" w:rsidTr="00573856">
        <w:tc>
          <w:tcPr>
            <w:tcW w:w="1925" w:type="dxa"/>
          </w:tcPr>
          <w:p w14:paraId="50B9921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26095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40528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EAAC04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7A08A8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A1642FE" w14:textId="77777777" w:rsidTr="00573856">
        <w:tc>
          <w:tcPr>
            <w:tcW w:w="1925" w:type="dxa"/>
          </w:tcPr>
          <w:p w14:paraId="384A534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69F4A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9DBA26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9F22D4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AC09B6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314C0D3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E361B1F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CBB3E24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16B4B00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C8A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F69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56E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18565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6EAFC61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E7E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BAE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9FD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6367F33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F33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828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6C2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649424A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A119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D54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947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24ED8B6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45DC80E1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7490B82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A203F" w:rsidRPr="00F079AB" w14:paraId="5326BF9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56E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1CE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D31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CAA0FA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1E5867A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334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73A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66C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1D29B14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AA6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61F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F0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73CF0BC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5E5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D56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8C0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90342D4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3D27BD1F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88F1CA3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54A72E7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426F203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A203F" w:rsidRPr="00F079AB" w14:paraId="09023454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651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CA8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104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EC4A53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7D156DDF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20CE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51B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628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7B9ADCAA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FC1F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11B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AAB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F1054F3" w14:textId="77777777" w:rsidR="00FA203F" w:rsidRPr="00F079AB" w:rsidRDefault="00FA203F" w:rsidP="00FA203F">
      <w:pPr>
        <w:jc w:val="center"/>
        <w:rPr>
          <w:rFonts w:cs="Calibri"/>
        </w:rPr>
      </w:pPr>
    </w:p>
    <w:p w14:paraId="3097DD66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D1553EB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6412B3F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4D24F7A9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1E3DFE31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B4D5193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703F61F2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lastRenderedPageBreak/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4A9D702F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14E58AE0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450D7802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30C1CD41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15EBF901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18BC4C4B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AC7A42E" w14:textId="58C81671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</w:t>
      </w:r>
      <w:r w:rsidR="00E163C2">
        <w:rPr>
          <w:rFonts w:eastAsia="Times New Roman" w:cs="Calibri"/>
          <w:lang w:eastAsia="es-ES"/>
        </w:rPr>
        <w:t>el instructor</w:t>
      </w:r>
      <w:r w:rsidRPr="00BC5592">
        <w:rPr>
          <w:rFonts w:eastAsia="Times New Roman" w:cs="Calibri"/>
          <w:color w:val="FF0000"/>
          <w:lang w:eastAsia="es-ES"/>
        </w:rPr>
        <w:t xml:space="preserve">: </w:t>
      </w:r>
      <w:r w:rsidR="00E163C2">
        <w:rPr>
          <w:rFonts w:eastAsia="Times New Roman" w:cs="Calibri"/>
          <w:color w:val="FF0000"/>
          <w:lang w:eastAsia="es-ES"/>
        </w:rPr>
        <w:t xml:space="preserve">Humberto Valderrama </w:t>
      </w:r>
      <w:proofErr w:type="spellStart"/>
      <w:r w:rsidR="00E163C2">
        <w:rPr>
          <w:rFonts w:eastAsia="Times New Roman" w:cs="Calibri"/>
          <w:color w:val="FF0000"/>
          <w:lang w:eastAsia="es-ES"/>
        </w:rPr>
        <w:t>Vieda</w:t>
      </w:r>
      <w:proofErr w:type="spellEnd"/>
    </w:p>
    <w:p w14:paraId="68F957B6" w14:textId="40A6E165" w:rsidR="00A6583F" w:rsidRDefault="00A6583F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1A96A25" w14:textId="2098834D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4" w:name="_Toc88397486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ATLÁNTICO</w:t>
      </w:r>
      <w:bookmarkEnd w:id="4"/>
    </w:p>
    <w:p w14:paraId="5D21B855" w14:textId="77777777" w:rsidR="00A6583F" w:rsidRPr="00020B5F" w:rsidRDefault="00A6583F" w:rsidP="00F461F0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8B2FBD5" w14:textId="77777777" w:rsidR="00A6583F" w:rsidRPr="00020B5F" w:rsidRDefault="00A6583F" w:rsidP="00A658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573DE44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A6583F" w14:paraId="2EFB0FA2" w14:textId="77777777" w:rsidTr="00573856">
        <w:tc>
          <w:tcPr>
            <w:tcW w:w="1341" w:type="dxa"/>
          </w:tcPr>
          <w:p w14:paraId="69229FE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05D72E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4C0CF54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282AB96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0A16792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1B31DE5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632BE3B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25CC704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A6583F" w14:paraId="7B57D4FE" w14:textId="77777777" w:rsidTr="00573856">
        <w:tc>
          <w:tcPr>
            <w:tcW w:w="1341" w:type="dxa"/>
          </w:tcPr>
          <w:p w14:paraId="70937F2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582226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C6ED9C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3A68E8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7B5961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C4C0F8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CFB9A3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52FB2474" w14:textId="77777777" w:rsidTr="00573856">
        <w:tc>
          <w:tcPr>
            <w:tcW w:w="1341" w:type="dxa"/>
          </w:tcPr>
          <w:p w14:paraId="73930A2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AF8AFE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1817DB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FBFFFD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3C69D5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58F025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A58FD5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16F6E143" w14:textId="77777777" w:rsidTr="00573856">
        <w:tc>
          <w:tcPr>
            <w:tcW w:w="1341" w:type="dxa"/>
          </w:tcPr>
          <w:p w14:paraId="07B2650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1DADD8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470E33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9C9EC7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81FE4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005C51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866B33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146AF088" w14:textId="77777777" w:rsidTr="00573856">
        <w:tc>
          <w:tcPr>
            <w:tcW w:w="1341" w:type="dxa"/>
          </w:tcPr>
          <w:p w14:paraId="182C8E4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05BD3F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DDFD38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EC35E6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80974A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DCCFF6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6F49B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59A5417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C98E985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1437420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3CABD2D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A6583F" w14:paraId="43D94BB0" w14:textId="77777777" w:rsidTr="00573856">
        <w:tc>
          <w:tcPr>
            <w:tcW w:w="1925" w:type="dxa"/>
          </w:tcPr>
          <w:p w14:paraId="23C8411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5476C03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AB9C1A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7347B15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206AFF8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A6583F" w14:paraId="3D93249B" w14:textId="77777777" w:rsidTr="00573856">
        <w:tc>
          <w:tcPr>
            <w:tcW w:w="1925" w:type="dxa"/>
          </w:tcPr>
          <w:p w14:paraId="0239658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EF87D3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DE7FE3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810A27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1351C8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57E7344E" w14:textId="77777777" w:rsidTr="00573856">
        <w:tc>
          <w:tcPr>
            <w:tcW w:w="1925" w:type="dxa"/>
          </w:tcPr>
          <w:p w14:paraId="50F01A6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633032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E0C6EB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E005F3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F526B3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2EB231EF" w14:textId="77777777" w:rsidTr="00573856">
        <w:tc>
          <w:tcPr>
            <w:tcW w:w="1925" w:type="dxa"/>
          </w:tcPr>
          <w:p w14:paraId="5BCE77B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AD2959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BC1CF5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53B543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01B344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05326E01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AB2C57F" w14:textId="77777777" w:rsidR="00A6583F" w:rsidRPr="00F079AB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74F8EA0" w14:textId="77777777" w:rsidR="00A6583F" w:rsidRDefault="00A6583F" w:rsidP="00A658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691D8B3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62C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06D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B654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98A48F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6956C75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76E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3F0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CC5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13CB997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98AF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774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A0F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70C01BE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B487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09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B08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4FBC22B" w14:textId="77777777" w:rsidR="00A6583F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19549D4D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E2356DB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3827"/>
      </w:tblGrid>
      <w:tr w:rsidR="00A6583F" w:rsidRPr="00F079AB" w14:paraId="7068BDD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7FF2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35A3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104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7F1557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79523FF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3C3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87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845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0468B2D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EDD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A4A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3F5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5059C51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B6F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270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16B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EEAEB0F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354860E9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4BAA8E8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77EE9316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68DA5C9" w14:textId="77777777" w:rsidR="00A6583F" w:rsidRPr="00F079AB" w:rsidRDefault="00A6583F" w:rsidP="00A6583F">
      <w:pPr>
        <w:rPr>
          <w:rFonts w:cs="Calibri"/>
        </w:rPr>
      </w:pPr>
    </w:p>
    <w:tbl>
      <w:tblPr>
        <w:tblStyle w:val="Tablaconcuadrcula"/>
        <w:tblW w:w="9356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835"/>
      </w:tblGrid>
      <w:tr w:rsidR="00A6583F" w:rsidRPr="00F079AB" w14:paraId="2C9ECA0B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DCDF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1EB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B74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9E6217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7BAA8AFD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CC7B" w14:textId="77777777" w:rsidR="00A6583F" w:rsidRPr="00FD71A6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654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F90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61FFF4F8" w14:textId="77777777" w:rsidTr="00A6583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0452" w14:textId="77777777" w:rsidR="00A6583F" w:rsidRPr="00F079AB" w:rsidRDefault="00A658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93B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53E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365BAB4" w14:textId="77777777" w:rsidR="00A6583F" w:rsidRPr="00F079AB" w:rsidRDefault="00A6583F" w:rsidP="00A6583F">
      <w:pPr>
        <w:jc w:val="center"/>
        <w:rPr>
          <w:rFonts w:cs="Calibri"/>
        </w:rPr>
      </w:pPr>
    </w:p>
    <w:p w14:paraId="60B85D10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BD70834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362811E" w14:textId="77777777" w:rsidR="00A6583F" w:rsidRPr="00267A69" w:rsidRDefault="00A6583F" w:rsidP="00A658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150027A7" w14:textId="77777777" w:rsidR="00A6583F" w:rsidRPr="00FD71A6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41FDFDA5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7F883D3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3E60A2C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4B210FA1" w14:textId="77777777" w:rsidR="00A6583F" w:rsidRPr="00020B5F" w:rsidRDefault="00A6583F" w:rsidP="00A6583F">
      <w:pPr>
        <w:jc w:val="both"/>
        <w:rPr>
          <w:rFonts w:eastAsia="Times New Roman" w:cs="Calibri"/>
          <w:lang w:eastAsia="es-ES"/>
        </w:rPr>
      </w:pPr>
    </w:p>
    <w:p w14:paraId="4E615E91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875BAAB" w14:textId="77777777" w:rsidR="00A6583F" w:rsidRPr="00020B5F" w:rsidRDefault="00A6583F" w:rsidP="00A658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2786EB5E" w14:textId="77777777" w:rsidR="00A6583F" w:rsidRPr="00020B5F" w:rsidRDefault="00A6583F" w:rsidP="00A658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E00464B" w14:textId="77777777" w:rsidR="00A6583F" w:rsidRPr="00020B5F" w:rsidRDefault="00A6583F" w:rsidP="00A658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6B95A095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63E5F59" w14:textId="325BC9E0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BC5592" w:rsidRPr="00BC5592">
        <w:rPr>
          <w:rFonts w:eastAsia="Times New Roman" w:cs="Calibri"/>
          <w:color w:val="FF0000"/>
          <w:lang w:eastAsia="es-ES"/>
        </w:rPr>
        <w:t>Pedro Antonio De La Cruz Rojas</w:t>
      </w:r>
    </w:p>
    <w:p w14:paraId="68773E76" w14:textId="41A4154D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ED1FC0B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C771DDE" w14:textId="5E0C2E42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5" w:name="_Toc88397487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BOLIVAR</w:t>
      </w:r>
      <w:bookmarkEnd w:id="5"/>
    </w:p>
    <w:p w14:paraId="14577F22" w14:textId="77777777" w:rsidR="00A6583F" w:rsidRPr="00A6583F" w:rsidRDefault="00A6583F" w:rsidP="00A6583F">
      <w:pPr>
        <w:rPr>
          <w:lang w:val="es-MX" w:eastAsia="es-CO"/>
        </w:rPr>
      </w:pPr>
    </w:p>
    <w:p w14:paraId="102AB31A" w14:textId="77777777" w:rsidR="00A6583F" w:rsidRPr="00020B5F" w:rsidRDefault="00A6583F" w:rsidP="00A658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51259A61" w14:textId="77777777" w:rsidR="00A6583F" w:rsidRPr="00020B5F" w:rsidRDefault="00A6583F" w:rsidP="00A658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AA052FB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A6583F" w14:paraId="2FBD6222" w14:textId="77777777" w:rsidTr="00573856">
        <w:tc>
          <w:tcPr>
            <w:tcW w:w="1341" w:type="dxa"/>
          </w:tcPr>
          <w:p w14:paraId="639C358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ABF88A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20E9BF5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425D41B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0EAE172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47BA92E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BA16A3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5A7403A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A6583F" w14:paraId="13E77D86" w14:textId="77777777" w:rsidTr="00573856">
        <w:tc>
          <w:tcPr>
            <w:tcW w:w="1341" w:type="dxa"/>
          </w:tcPr>
          <w:p w14:paraId="0F6A6FD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152765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39371A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A7CD3E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1DA83B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6FABBF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C0917E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5A7CBDC2" w14:textId="77777777" w:rsidTr="00573856">
        <w:tc>
          <w:tcPr>
            <w:tcW w:w="1341" w:type="dxa"/>
          </w:tcPr>
          <w:p w14:paraId="32C7276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D3FEE0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89AE77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9AFB70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50D2A6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51FDD3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275C11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522E8E58" w14:textId="77777777" w:rsidTr="00573856">
        <w:tc>
          <w:tcPr>
            <w:tcW w:w="1341" w:type="dxa"/>
          </w:tcPr>
          <w:p w14:paraId="7E889CB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9F1A94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6F889B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7C8522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B03803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05BDCE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F3793D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0DEB3B5D" w14:textId="77777777" w:rsidTr="00573856">
        <w:tc>
          <w:tcPr>
            <w:tcW w:w="1341" w:type="dxa"/>
          </w:tcPr>
          <w:p w14:paraId="5F17A28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8C2153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8B4BD7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8D559F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BE858F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BAA544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6FD92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4511244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5366604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12F45A7B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33FEEE9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A6583F" w14:paraId="22AD0765" w14:textId="77777777" w:rsidTr="00573856">
        <w:tc>
          <w:tcPr>
            <w:tcW w:w="1925" w:type="dxa"/>
          </w:tcPr>
          <w:p w14:paraId="06BD2C6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25D110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76340C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65B959E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12BAC89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A6583F" w14:paraId="100503B4" w14:textId="77777777" w:rsidTr="00573856">
        <w:tc>
          <w:tcPr>
            <w:tcW w:w="1925" w:type="dxa"/>
          </w:tcPr>
          <w:p w14:paraId="6301615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6FF400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9486A6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2759D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2AE9E8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3987425B" w14:textId="77777777" w:rsidTr="00573856">
        <w:tc>
          <w:tcPr>
            <w:tcW w:w="1925" w:type="dxa"/>
          </w:tcPr>
          <w:p w14:paraId="2B6BD5A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2EF2EA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CDE444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5EDBEF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CC4EB6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26D544A2" w14:textId="77777777" w:rsidTr="00573856">
        <w:tc>
          <w:tcPr>
            <w:tcW w:w="1925" w:type="dxa"/>
          </w:tcPr>
          <w:p w14:paraId="15096D8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5BBD76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243012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F8F14B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F1BC15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EB6B166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1C078E3" w14:textId="77777777" w:rsidR="00A6583F" w:rsidRPr="00F079AB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FEA6657" w14:textId="77777777" w:rsidR="00A6583F" w:rsidRDefault="00A6583F" w:rsidP="00A658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2587685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1B8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EEB7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C9FC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F8B7EA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337994D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EC7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15D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5C7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0E4EBD0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F610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405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EC7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390267F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EFA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07F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9C1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C5B00CA" w14:textId="77777777" w:rsidR="00A6583F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3A3A169B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1820E40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6F29131F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943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586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FBC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FE6AA8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7A11E3A8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85C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E9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A0C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4A18886A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9D7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AF3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71B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78AD6FAD" w14:textId="77777777" w:rsidTr="00A6583F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620C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423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F10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0A24885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5CC4D5C7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64A2DBB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6C90AC4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9AEE502" w14:textId="77777777" w:rsidR="00A6583F" w:rsidRPr="00F079AB" w:rsidRDefault="00A6583F" w:rsidP="00A658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A6583F" w:rsidRPr="00F079AB" w14:paraId="46B394B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557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AAF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C5C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2A673C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7EE908B5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E30DD" w14:textId="77777777" w:rsidR="00A6583F" w:rsidRPr="00FD71A6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781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A9B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65371E90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FF90" w14:textId="77777777" w:rsidR="00A6583F" w:rsidRPr="00F079AB" w:rsidRDefault="00A658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223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395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E9C7799" w14:textId="77777777" w:rsidR="00A6583F" w:rsidRPr="00F079AB" w:rsidRDefault="00A6583F" w:rsidP="00A6583F">
      <w:pPr>
        <w:jc w:val="center"/>
        <w:rPr>
          <w:rFonts w:cs="Calibri"/>
        </w:rPr>
      </w:pPr>
    </w:p>
    <w:p w14:paraId="23A4D0AC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4E610C8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091E8846" w14:textId="77777777" w:rsidR="00A6583F" w:rsidRPr="00267A69" w:rsidRDefault="00A6583F" w:rsidP="00A658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35EA112" w14:textId="77777777" w:rsidR="00A6583F" w:rsidRPr="00FD71A6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10561FDC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5310F930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4D347E1A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1D69936" w14:textId="77777777" w:rsidR="00A6583F" w:rsidRPr="00020B5F" w:rsidRDefault="00A6583F" w:rsidP="00A6583F">
      <w:pPr>
        <w:jc w:val="both"/>
        <w:rPr>
          <w:rFonts w:eastAsia="Times New Roman" w:cs="Calibri"/>
          <w:lang w:eastAsia="es-ES"/>
        </w:rPr>
      </w:pPr>
    </w:p>
    <w:p w14:paraId="50C0B0CA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B4B1F1C" w14:textId="77777777" w:rsidR="00A6583F" w:rsidRPr="00020B5F" w:rsidRDefault="00A6583F" w:rsidP="00A658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5BF533F6" w14:textId="77777777" w:rsidR="00A6583F" w:rsidRPr="00020B5F" w:rsidRDefault="00A6583F" w:rsidP="00A658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68D74672" w14:textId="77777777" w:rsidR="00A6583F" w:rsidRPr="00020B5F" w:rsidRDefault="00A6583F" w:rsidP="00A658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25B67AB4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9DE45AF" w14:textId="77777777" w:rsidR="00815FE7" w:rsidRPr="00815FE7" w:rsidRDefault="00A6583F" w:rsidP="00815FE7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15FE7" w:rsidRPr="00815FE7">
        <w:rPr>
          <w:rFonts w:eastAsia="Times New Roman" w:cs="Calibri"/>
          <w:color w:val="FF0000"/>
          <w:lang w:eastAsia="es-ES"/>
        </w:rPr>
        <w:t xml:space="preserve">Guido Del Carmen </w:t>
      </w:r>
      <w:proofErr w:type="spellStart"/>
      <w:r w:rsidR="00815FE7" w:rsidRPr="00815FE7">
        <w:rPr>
          <w:rFonts w:eastAsia="Times New Roman" w:cs="Calibri"/>
          <w:color w:val="FF0000"/>
          <w:lang w:eastAsia="es-ES"/>
        </w:rPr>
        <w:t>Zuñiga</w:t>
      </w:r>
      <w:proofErr w:type="spellEnd"/>
      <w:r w:rsidR="00815FE7" w:rsidRPr="00815FE7">
        <w:rPr>
          <w:rFonts w:eastAsia="Times New Roman" w:cs="Calibri"/>
          <w:color w:val="FF0000"/>
          <w:lang w:eastAsia="es-ES"/>
        </w:rPr>
        <w:t xml:space="preserve"> Ospino</w:t>
      </w:r>
    </w:p>
    <w:p w14:paraId="648E0575" w14:textId="20BC8387" w:rsidR="00A6583F" w:rsidRPr="00815FE7" w:rsidRDefault="00815FE7" w:rsidP="00815FE7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 w:rsidRPr="00815FE7">
        <w:rPr>
          <w:rFonts w:eastAsia="Times New Roman" w:cs="Calibri"/>
          <w:color w:val="FF0000"/>
          <w:lang w:eastAsia="es-ES"/>
        </w:rPr>
        <w:t xml:space="preserve">Isabella Patricia </w:t>
      </w:r>
      <w:proofErr w:type="spellStart"/>
      <w:r w:rsidRPr="00815FE7">
        <w:rPr>
          <w:rFonts w:eastAsia="Times New Roman" w:cs="Calibri"/>
          <w:color w:val="FF0000"/>
          <w:lang w:eastAsia="es-ES"/>
        </w:rPr>
        <w:t>Alcala</w:t>
      </w:r>
      <w:proofErr w:type="spellEnd"/>
      <w:r w:rsidRPr="00815FE7">
        <w:rPr>
          <w:rFonts w:eastAsia="Times New Roman" w:cs="Calibri"/>
          <w:color w:val="FF0000"/>
          <w:lang w:eastAsia="es-ES"/>
        </w:rPr>
        <w:t xml:space="preserve"> Sarmiento, Luis Carlos Gambin Padilla, Milagro Natividad Soto Noya</w:t>
      </w:r>
    </w:p>
    <w:p w14:paraId="377450F1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D46DC30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27A183F" w14:textId="5F871032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6" w:name="_Toc88397488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BOYACÁ</w:t>
      </w:r>
      <w:bookmarkEnd w:id="6"/>
    </w:p>
    <w:p w14:paraId="3100F7A3" w14:textId="77777777" w:rsidR="00A6583F" w:rsidRPr="00A6583F" w:rsidRDefault="00A6583F" w:rsidP="00A6583F">
      <w:pPr>
        <w:rPr>
          <w:lang w:val="es-MX" w:eastAsia="es-CO"/>
        </w:rPr>
      </w:pPr>
    </w:p>
    <w:p w14:paraId="0D28FE63" w14:textId="77777777" w:rsidR="00A6583F" w:rsidRPr="00020B5F" w:rsidRDefault="00A6583F" w:rsidP="00A658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78B3CB17" w14:textId="77777777" w:rsidR="00A6583F" w:rsidRPr="00020B5F" w:rsidRDefault="00A6583F" w:rsidP="00A658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4833B3A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A6583F" w14:paraId="0E5432ED" w14:textId="77777777" w:rsidTr="00573856">
        <w:tc>
          <w:tcPr>
            <w:tcW w:w="1341" w:type="dxa"/>
          </w:tcPr>
          <w:p w14:paraId="5983DBF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>Centro de Formación</w:t>
            </w:r>
          </w:p>
        </w:tc>
        <w:tc>
          <w:tcPr>
            <w:tcW w:w="1761" w:type="dxa"/>
          </w:tcPr>
          <w:p w14:paraId="3299650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41C6558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70CCD40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7CEF915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0DA6E33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667622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572DAD0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A6583F" w14:paraId="40D2FD50" w14:textId="77777777" w:rsidTr="00573856">
        <w:tc>
          <w:tcPr>
            <w:tcW w:w="1341" w:type="dxa"/>
          </w:tcPr>
          <w:p w14:paraId="4F325CD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A20FE3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EC5A12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EC53EB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0031C7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267C6F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249B5D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69B5F2C7" w14:textId="77777777" w:rsidTr="00573856">
        <w:tc>
          <w:tcPr>
            <w:tcW w:w="1341" w:type="dxa"/>
          </w:tcPr>
          <w:p w14:paraId="794CB39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E9367C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801EE5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D20D19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F15C68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16F059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B370B3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234689BE" w14:textId="77777777" w:rsidTr="00573856">
        <w:tc>
          <w:tcPr>
            <w:tcW w:w="1341" w:type="dxa"/>
          </w:tcPr>
          <w:p w14:paraId="042FA62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3068C5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D430C2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036C5A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049976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242D87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76F29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735A9C15" w14:textId="77777777" w:rsidTr="00573856">
        <w:tc>
          <w:tcPr>
            <w:tcW w:w="1341" w:type="dxa"/>
          </w:tcPr>
          <w:p w14:paraId="641EF88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331C10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6C68C1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9F9662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FD10D0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1EDD97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CBC000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622CCA8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0125320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A0BC379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056D26C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A6583F" w14:paraId="2C279D66" w14:textId="77777777" w:rsidTr="00573856">
        <w:tc>
          <w:tcPr>
            <w:tcW w:w="1925" w:type="dxa"/>
          </w:tcPr>
          <w:p w14:paraId="5DD34E6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E74999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2A35289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5462466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59339D5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A6583F" w14:paraId="608BDC6D" w14:textId="77777777" w:rsidTr="00573856">
        <w:tc>
          <w:tcPr>
            <w:tcW w:w="1925" w:type="dxa"/>
          </w:tcPr>
          <w:p w14:paraId="06CE0B8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99CF9B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2563E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376A77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A03D83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61660B47" w14:textId="77777777" w:rsidTr="00573856">
        <w:tc>
          <w:tcPr>
            <w:tcW w:w="1925" w:type="dxa"/>
          </w:tcPr>
          <w:p w14:paraId="70941EE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D71A36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B96CEC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387AE3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73257F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33EEC9BB" w14:textId="77777777" w:rsidTr="00573856">
        <w:tc>
          <w:tcPr>
            <w:tcW w:w="1925" w:type="dxa"/>
          </w:tcPr>
          <w:p w14:paraId="22CB8D9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602C74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3A47D5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86A08A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6DB3E3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ABDC72C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D8EE4B0" w14:textId="77777777" w:rsidR="00A6583F" w:rsidRPr="00F079AB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DE7F786" w14:textId="77777777" w:rsidR="00A6583F" w:rsidRDefault="00A6583F" w:rsidP="00A658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7CF01AE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FA36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6F9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EC4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C18C2A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0914AA7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8CB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69D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73D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31C4E5D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A3F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132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7F5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7BB87A4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2AD5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D7F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23A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F36F43D" w14:textId="77777777" w:rsidR="00A6583F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2A44C644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B76ED28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35C867E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D1D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71A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E0F8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9D5451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497FD04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265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C98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EA9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668E8E5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541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D7F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AC4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14133D6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86CD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380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8E4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127D144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2F93FBAA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B2A7A0E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7994800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E6BE478" w14:textId="77777777" w:rsidR="00A6583F" w:rsidRPr="00F079AB" w:rsidRDefault="00A6583F" w:rsidP="00A658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A6583F" w:rsidRPr="00F079AB" w14:paraId="533F19B9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997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948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6D5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355879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15DEC84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A9B2" w14:textId="77777777" w:rsidR="00A6583F" w:rsidRPr="00FD71A6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E33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73E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47C486B3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6D69D" w14:textId="77777777" w:rsidR="00A6583F" w:rsidRPr="00F079AB" w:rsidRDefault="00A658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180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B4D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9705386" w14:textId="77777777" w:rsidR="00A6583F" w:rsidRPr="00F079AB" w:rsidRDefault="00A6583F" w:rsidP="00A6583F">
      <w:pPr>
        <w:jc w:val="center"/>
        <w:rPr>
          <w:rFonts w:cs="Calibri"/>
        </w:rPr>
      </w:pPr>
    </w:p>
    <w:p w14:paraId="454114FF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CCF41E4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661FBE10" w14:textId="77777777" w:rsidR="00A6583F" w:rsidRPr="00267A69" w:rsidRDefault="00A6583F" w:rsidP="00A658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6ACB5DED" w14:textId="77777777" w:rsidR="00A6583F" w:rsidRPr="00FD71A6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16DF3F71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0D918CB9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lastRenderedPageBreak/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3D0514D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09CBC461" w14:textId="77777777" w:rsidR="00A6583F" w:rsidRPr="00020B5F" w:rsidRDefault="00A6583F" w:rsidP="00A6583F">
      <w:pPr>
        <w:jc w:val="both"/>
        <w:rPr>
          <w:rFonts w:eastAsia="Times New Roman" w:cs="Calibri"/>
          <w:lang w:eastAsia="es-ES"/>
        </w:rPr>
      </w:pPr>
    </w:p>
    <w:p w14:paraId="693962B3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98C6656" w14:textId="77777777" w:rsidR="00A6583F" w:rsidRPr="00020B5F" w:rsidRDefault="00A6583F" w:rsidP="00A658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A3ECE00" w14:textId="77777777" w:rsidR="00A6583F" w:rsidRPr="00020B5F" w:rsidRDefault="00A6583F" w:rsidP="00A658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5671D142" w14:textId="77777777" w:rsidR="00A6583F" w:rsidRPr="00020B5F" w:rsidRDefault="00A6583F" w:rsidP="00A658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6775A32C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701B2CA" w14:textId="7F4D9DD3" w:rsidR="00A6583F" w:rsidRPr="00815FE7" w:rsidRDefault="00A6583F" w:rsidP="00815FE7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>(es) ENI</w:t>
      </w:r>
      <w:r w:rsidRPr="00815FE7">
        <w:rPr>
          <w:rFonts w:eastAsia="Times New Roman" w:cs="Calibri"/>
          <w:color w:val="FF0000"/>
          <w:lang w:eastAsia="es-ES"/>
        </w:rPr>
        <w:t xml:space="preserve">: </w:t>
      </w:r>
      <w:r w:rsidR="00815FE7" w:rsidRPr="00815FE7">
        <w:rPr>
          <w:rFonts w:eastAsia="Times New Roman" w:cs="Calibri"/>
          <w:color w:val="FF0000"/>
          <w:lang w:eastAsia="es-ES"/>
        </w:rPr>
        <w:t xml:space="preserve">Claudia Patricia Espinosa Gaona, José Álvaro Alarcón García, Marco </w:t>
      </w:r>
      <w:proofErr w:type="spellStart"/>
      <w:r w:rsidR="00815FE7" w:rsidRPr="00815FE7">
        <w:rPr>
          <w:rFonts w:eastAsia="Times New Roman" w:cs="Calibri"/>
          <w:color w:val="FF0000"/>
          <w:lang w:eastAsia="es-ES"/>
        </w:rPr>
        <w:t>Hernan</w:t>
      </w:r>
      <w:proofErr w:type="spellEnd"/>
      <w:r w:rsidR="00815FE7" w:rsidRPr="00815FE7">
        <w:rPr>
          <w:rFonts w:eastAsia="Times New Roman" w:cs="Calibri"/>
          <w:color w:val="FF0000"/>
          <w:lang w:eastAsia="es-ES"/>
        </w:rPr>
        <w:t xml:space="preserve"> Luis Rojas</w:t>
      </w:r>
    </w:p>
    <w:p w14:paraId="0734C721" w14:textId="77777777" w:rsidR="00A6583F" w:rsidRPr="00815FE7" w:rsidRDefault="00A6583F" w:rsidP="00A6583F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</w:p>
    <w:p w14:paraId="7B3D1B47" w14:textId="48DB77FB" w:rsidR="00F461F0" w:rsidRDefault="00F461F0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696AFDA" w14:textId="7DE50599" w:rsidR="00A6583F" w:rsidRDefault="00A6583F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614C2C1" w14:textId="75804FD6" w:rsidR="00A6583F" w:rsidRDefault="00A6583F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419986D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4F94618" w14:textId="0624D7C3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7" w:name="_Toc88397489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CALDAS</w:t>
      </w:r>
      <w:bookmarkEnd w:id="7"/>
    </w:p>
    <w:p w14:paraId="5A02DEE8" w14:textId="77777777" w:rsidR="00A6583F" w:rsidRPr="00A6583F" w:rsidRDefault="00A6583F" w:rsidP="00A6583F">
      <w:pPr>
        <w:rPr>
          <w:lang w:val="es-MX" w:eastAsia="es-CO"/>
        </w:rPr>
      </w:pPr>
    </w:p>
    <w:p w14:paraId="3B2E6278" w14:textId="77777777" w:rsidR="00A6583F" w:rsidRPr="00020B5F" w:rsidRDefault="00A6583F" w:rsidP="00A658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7D84568E" w14:textId="77777777" w:rsidR="00A6583F" w:rsidRPr="00020B5F" w:rsidRDefault="00A6583F" w:rsidP="00A658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8F971EE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A6583F" w14:paraId="60EF3A3A" w14:textId="77777777" w:rsidTr="00573856">
        <w:tc>
          <w:tcPr>
            <w:tcW w:w="1341" w:type="dxa"/>
          </w:tcPr>
          <w:p w14:paraId="7494AA7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065CDD3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339E76B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13E3DF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2BDC695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41C1764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5E2AB6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53D657B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A6583F" w14:paraId="5899380A" w14:textId="77777777" w:rsidTr="00573856">
        <w:tc>
          <w:tcPr>
            <w:tcW w:w="1341" w:type="dxa"/>
          </w:tcPr>
          <w:p w14:paraId="5499B8D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855981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6B80E0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DFF2FC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1D8F4A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B2DB0A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E00E8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11A725CC" w14:textId="77777777" w:rsidTr="00573856">
        <w:tc>
          <w:tcPr>
            <w:tcW w:w="1341" w:type="dxa"/>
          </w:tcPr>
          <w:p w14:paraId="0907B4E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7B47AA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1D340D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06BA44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C8A947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B6E23B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B5D342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1B7161B8" w14:textId="77777777" w:rsidTr="00573856">
        <w:tc>
          <w:tcPr>
            <w:tcW w:w="1341" w:type="dxa"/>
          </w:tcPr>
          <w:p w14:paraId="5461C43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5B192A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852EEB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09E016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8A9D65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68FB6D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66590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1FE32271" w14:textId="77777777" w:rsidTr="00573856">
        <w:tc>
          <w:tcPr>
            <w:tcW w:w="1341" w:type="dxa"/>
          </w:tcPr>
          <w:p w14:paraId="67BE87F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372EA7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A98D77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48F48C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7E7AB8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DABF41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8C104D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7AD1267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5A7F2F3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72045F2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C281D85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A6583F" w14:paraId="335CC592" w14:textId="77777777" w:rsidTr="00573856">
        <w:tc>
          <w:tcPr>
            <w:tcW w:w="1925" w:type="dxa"/>
          </w:tcPr>
          <w:p w14:paraId="6A01518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FA19C8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05FFDEB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4410A26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4D32DD3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A6583F" w14:paraId="03C2DCB9" w14:textId="77777777" w:rsidTr="00573856">
        <w:tc>
          <w:tcPr>
            <w:tcW w:w="1925" w:type="dxa"/>
          </w:tcPr>
          <w:p w14:paraId="091435E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7658E4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E110B9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EF5B39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2F7494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07B506B3" w14:textId="77777777" w:rsidTr="00573856">
        <w:tc>
          <w:tcPr>
            <w:tcW w:w="1925" w:type="dxa"/>
          </w:tcPr>
          <w:p w14:paraId="659A53F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C93EB6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1BA522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3EEF26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0D5DE1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5509A1F7" w14:textId="77777777" w:rsidTr="00573856">
        <w:tc>
          <w:tcPr>
            <w:tcW w:w="1925" w:type="dxa"/>
          </w:tcPr>
          <w:p w14:paraId="46CEB04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24E91C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B3B594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EDCFEC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F268D5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D976CA0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52F258B" w14:textId="77777777" w:rsidR="00A6583F" w:rsidRPr="00F079AB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CC0233B" w14:textId="77777777" w:rsidR="00A6583F" w:rsidRDefault="00A6583F" w:rsidP="00A658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2975B6C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713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27B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52D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4353D19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52603A7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FFA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697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B70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3453F15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FBB4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4B2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946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467AA5E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707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070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355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A3C6573" w14:textId="77777777" w:rsidR="00A6583F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2A0CE7F6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C2B9385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339AD26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364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F6E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266E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4322AA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407A736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D12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71D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8F6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48FF924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FC5F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A1D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094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4272C1F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C85F1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2C9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85F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787A154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3944FEBD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6ED6FBB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7DE40EF4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11EA56C" w14:textId="77777777" w:rsidR="00A6583F" w:rsidRPr="00F079AB" w:rsidRDefault="00A6583F" w:rsidP="00A658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A6583F" w:rsidRPr="00F079AB" w14:paraId="1508E789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E098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288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4A1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89130C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0F475F6D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30D0" w14:textId="77777777" w:rsidR="00A6583F" w:rsidRPr="00FD71A6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5E5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69E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6F95FFBB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8029" w14:textId="77777777" w:rsidR="00A6583F" w:rsidRPr="00F079AB" w:rsidRDefault="00A658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7B2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CA2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8808B89" w14:textId="77777777" w:rsidR="00A6583F" w:rsidRPr="00F079AB" w:rsidRDefault="00A6583F" w:rsidP="00A6583F">
      <w:pPr>
        <w:jc w:val="center"/>
        <w:rPr>
          <w:rFonts w:cs="Calibri"/>
        </w:rPr>
      </w:pPr>
    </w:p>
    <w:p w14:paraId="26760879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92FCD8C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59ED2131" w14:textId="77777777" w:rsidR="00A6583F" w:rsidRPr="00267A69" w:rsidRDefault="00A6583F" w:rsidP="00A658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91F2A84" w14:textId="77777777" w:rsidR="00A6583F" w:rsidRPr="00FD71A6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BAF025D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3FA7FBA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7C02E985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16C58330" w14:textId="77777777" w:rsidR="00A6583F" w:rsidRPr="00020B5F" w:rsidRDefault="00A6583F" w:rsidP="00A6583F">
      <w:pPr>
        <w:jc w:val="both"/>
        <w:rPr>
          <w:rFonts w:eastAsia="Times New Roman" w:cs="Calibri"/>
          <w:lang w:eastAsia="es-ES"/>
        </w:rPr>
      </w:pPr>
    </w:p>
    <w:p w14:paraId="32468342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lastRenderedPageBreak/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6264501" w14:textId="77777777" w:rsidR="00A6583F" w:rsidRPr="00020B5F" w:rsidRDefault="00A6583F" w:rsidP="00A658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153222E3" w14:textId="77777777" w:rsidR="00A6583F" w:rsidRPr="00020B5F" w:rsidRDefault="00A6583F" w:rsidP="00A658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3F712B0B" w14:textId="77777777" w:rsidR="00A6583F" w:rsidRPr="00020B5F" w:rsidRDefault="00A6583F" w:rsidP="00A658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38D10E5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5CE2179" w14:textId="01BE623A" w:rsidR="00A6583F" w:rsidRPr="00815FE7" w:rsidRDefault="00A6583F" w:rsidP="00815FE7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15FE7" w:rsidRPr="00815FE7">
        <w:rPr>
          <w:rFonts w:eastAsia="Times New Roman" w:cs="Calibri"/>
          <w:color w:val="FF0000"/>
          <w:lang w:eastAsia="es-ES"/>
        </w:rPr>
        <w:t>Alexander Gutierrez Hernandez</w:t>
      </w:r>
      <w:r w:rsidR="00815FE7">
        <w:rPr>
          <w:rFonts w:eastAsia="Times New Roman" w:cs="Calibri"/>
          <w:color w:val="FF0000"/>
          <w:lang w:eastAsia="es-ES"/>
        </w:rPr>
        <w:t xml:space="preserve">, </w:t>
      </w:r>
      <w:r w:rsidR="00815FE7" w:rsidRPr="00815FE7">
        <w:rPr>
          <w:rFonts w:eastAsia="Times New Roman" w:cs="Calibri"/>
          <w:color w:val="FF0000"/>
          <w:lang w:eastAsia="es-ES"/>
        </w:rPr>
        <w:t>Alexandra Amador Colonia</w:t>
      </w:r>
      <w:r w:rsidR="00815FE7">
        <w:rPr>
          <w:rFonts w:eastAsia="Times New Roman" w:cs="Calibri"/>
          <w:color w:val="FF0000"/>
          <w:lang w:eastAsia="es-ES"/>
        </w:rPr>
        <w:t xml:space="preserve">, </w:t>
      </w:r>
      <w:r w:rsidR="00815FE7" w:rsidRPr="00815FE7">
        <w:rPr>
          <w:rFonts w:eastAsia="Times New Roman" w:cs="Calibri"/>
          <w:color w:val="FF0000"/>
          <w:lang w:eastAsia="es-ES"/>
        </w:rPr>
        <w:t xml:space="preserve">Ingrid </w:t>
      </w:r>
      <w:proofErr w:type="spellStart"/>
      <w:r w:rsidR="00815FE7" w:rsidRPr="00815FE7">
        <w:rPr>
          <w:rFonts w:eastAsia="Times New Roman" w:cs="Calibri"/>
          <w:color w:val="FF0000"/>
          <w:lang w:eastAsia="es-ES"/>
        </w:rPr>
        <w:t>Gerardine</w:t>
      </w:r>
      <w:proofErr w:type="spellEnd"/>
      <w:r w:rsidR="00815FE7" w:rsidRPr="00815FE7">
        <w:rPr>
          <w:rFonts w:eastAsia="Times New Roman" w:cs="Calibri"/>
          <w:color w:val="FF0000"/>
          <w:lang w:eastAsia="es-ES"/>
        </w:rPr>
        <w:t xml:space="preserve"> Wilches Bayona</w:t>
      </w:r>
      <w:r w:rsidR="00815FE7">
        <w:rPr>
          <w:rFonts w:eastAsia="Times New Roman" w:cs="Calibri"/>
          <w:color w:val="FF0000"/>
          <w:lang w:eastAsia="es-ES"/>
        </w:rPr>
        <w:t xml:space="preserve">, </w:t>
      </w:r>
      <w:r w:rsidR="00815FE7" w:rsidRPr="00815FE7">
        <w:rPr>
          <w:rFonts w:eastAsia="Times New Roman" w:cs="Calibri"/>
          <w:color w:val="FF0000"/>
          <w:lang w:eastAsia="es-ES"/>
        </w:rPr>
        <w:t>Luz Adriana Ospina Villa</w:t>
      </w:r>
      <w:r w:rsidR="00815FE7">
        <w:rPr>
          <w:rFonts w:eastAsia="Times New Roman" w:cs="Calibri"/>
          <w:color w:val="FF0000"/>
          <w:lang w:eastAsia="es-ES"/>
        </w:rPr>
        <w:t xml:space="preserve">, </w:t>
      </w:r>
      <w:r w:rsidR="00815FE7" w:rsidRPr="00815FE7">
        <w:rPr>
          <w:rFonts w:eastAsia="Times New Roman" w:cs="Calibri"/>
          <w:color w:val="FF0000"/>
          <w:lang w:eastAsia="es-ES"/>
        </w:rPr>
        <w:t>Pablo Andres Erazo Muñoz</w:t>
      </w:r>
    </w:p>
    <w:p w14:paraId="0561ABA8" w14:textId="77777777" w:rsidR="00FA203F" w:rsidRDefault="00FA203F" w:rsidP="00FA203F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F030E7F" w14:textId="1E1D1C65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8" w:name="_Toc88397490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CAQUETÁ</w:t>
      </w:r>
      <w:bookmarkEnd w:id="8"/>
    </w:p>
    <w:p w14:paraId="034FD60A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8D2DE14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C9E71B2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43617196" w14:textId="77777777" w:rsidTr="00573856">
        <w:tc>
          <w:tcPr>
            <w:tcW w:w="1341" w:type="dxa"/>
          </w:tcPr>
          <w:p w14:paraId="257C8EA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678B5F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4FE8B74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2DCB87F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742AF30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2EBA428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A9675E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39350DD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7C54F4FD" w14:textId="77777777" w:rsidTr="00573856">
        <w:tc>
          <w:tcPr>
            <w:tcW w:w="1341" w:type="dxa"/>
          </w:tcPr>
          <w:p w14:paraId="0C4F57F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AEE7BB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A0D054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09060E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DE2CEF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12AD16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AFC63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418A1736" w14:textId="77777777" w:rsidTr="00573856">
        <w:tc>
          <w:tcPr>
            <w:tcW w:w="1341" w:type="dxa"/>
          </w:tcPr>
          <w:p w14:paraId="62477E2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BBF7BE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C012FA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48EC2E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D82DE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766A94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879BE6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8B52C5C" w14:textId="77777777" w:rsidTr="00573856">
        <w:tc>
          <w:tcPr>
            <w:tcW w:w="1341" w:type="dxa"/>
          </w:tcPr>
          <w:p w14:paraId="69A9496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E711B7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438003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36D499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AC4F2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765D20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837333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9328C20" w14:textId="77777777" w:rsidTr="00573856">
        <w:tc>
          <w:tcPr>
            <w:tcW w:w="1341" w:type="dxa"/>
          </w:tcPr>
          <w:p w14:paraId="19739BA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327A53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2FA34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3C5A62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084FEB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92B86F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5E5BA8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3368223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D2B62BD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477C753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2268CC0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443E37D7" w14:textId="77777777" w:rsidTr="00573856">
        <w:tc>
          <w:tcPr>
            <w:tcW w:w="1925" w:type="dxa"/>
          </w:tcPr>
          <w:p w14:paraId="5BF2742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7F5F8E5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 xml:space="preserve">Cantidad de acompañamientos </w:t>
            </w:r>
            <w:r w:rsidRPr="00020B5F">
              <w:rPr>
                <w:rFonts w:eastAsia="Times New Roman" w:cs="Calibri"/>
                <w:lang w:eastAsia="es-ES"/>
              </w:rPr>
              <w:lastRenderedPageBreak/>
              <w:t>con énfasis pedagógico</w:t>
            </w:r>
          </w:p>
        </w:tc>
        <w:tc>
          <w:tcPr>
            <w:tcW w:w="1926" w:type="dxa"/>
          </w:tcPr>
          <w:p w14:paraId="0FE41E4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lastRenderedPageBreak/>
              <w:t>Cantidad de acompañamientos con énfasis técnico</w:t>
            </w:r>
          </w:p>
        </w:tc>
        <w:tc>
          <w:tcPr>
            <w:tcW w:w="1926" w:type="dxa"/>
          </w:tcPr>
          <w:p w14:paraId="3D6999A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 xml:space="preserve">Cantidad de acompañamientos </w:t>
            </w:r>
            <w:r w:rsidRPr="00020B5F">
              <w:rPr>
                <w:rFonts w:eastAsia="Times New Roman" w:cs="Calibri"/>
                <w:lang w:eastAsia="es-ES"/>
              </w:rPr>
              <w:lastRenderedPageBreak/>
              <w:t>con énfasis técnico pedagógico</w:t>
            </w:r>
          </w:p>
        </w:tc>
        <w:tc>
          <w:tcPr>
            <w:tcW w:w="1506" w:type="dxa"/>
          </w:tcPr>
          <w:p w14:paraId="17376C3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01020E5D" w14:textId="77777777" w:rsidTr="00573856">
        <w:tc>
          <w:tcPr>
            <w:tcW w:w="1925" w:type="dxa"/>
          </w:tcPr>
          <w:p w14:paraId="21F11B1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9A9B92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F308E3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4CCC2A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E543F0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7530338" w14:textId="77777777" w:rsidTr="00573856">
        <w:tc>
          <w:tcPr>
            <w:tcW w:w="1925" w:type="dxa"/>
          </w:tcPr>
          <w:p w14:paraId="46EDC92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4A759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28E35C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4B1691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51A26E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6EB39DC5" w14:textId="77777777" w:rsidTr="00573856">
        <w:tc>
          <w:tcPr>
            <w:tcW w:w="1925" w:type="dxa"/>
          </w:tcPr>
          <w:p w14:paraId="46AF67F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2353D6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F82B41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443143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C6A8D1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BB8766A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EA3B76B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9C067E7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5DECC12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CF4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9FC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45A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693C4A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7323ACF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66E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A50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055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30A45C2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091C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0CF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08A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3447CF6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6FE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D70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B0F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1ECE262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37B5B161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0629FAB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A203F" w:rsidRPr="00F079AB" w14:paraId="70B13EC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3D4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FA8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AFB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6AB9CF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63D7C2C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B8C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8B9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511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2EA14DC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744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D12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38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5F1F62E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946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B1C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ACB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2235A18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31441A72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1CB74515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DE1FCE9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1B05F06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A203F" w:rsidRPr="00F079AB" w14:paraId="167DFB65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1DA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F890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755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50B1DA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7CB0BB43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1619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B71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D5E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08EFF173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CF533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62B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FC3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80E7AFA" w14:textId="77777777" w:rsidR="00FA203F" w:rsidRPr="00F079AB" w:rsidRDefault="00FA203F" w:rsidP="00FA203F">
      <w:pPr>
        <w:jc w:val="center"/>
        <w:rPr>
          <w:rFonts w:cs="Calibri"/>
        </w:rPr>
      </w:pPr>
    </w:p>
    <w:p w14:paraId="5E90BD7B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1C210D7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3D0CFD4B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365E0362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4FB497F9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5E370F56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015434F5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16803EE6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50F9B141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1611FCB2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4B17EE03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012CF84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1CAFE069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240CD86" w14:textId="001B4953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4422D8" w:rsidRPr="004422D8">
        <w:rPr>
          <w:rFonts w:eastAsia="Times New Roman" w:cs="Calibri"/>
          <w:color w:val="FF0000"/>
          <w:lang w:eastAsia="es-ES"/>
        </w:rPr>
        <w:t>Alfonso Javier Herrán Cadena</w:t>
      </w:r>
    </w:p>
    <w:p w14:paraId="4FE6D13C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57210E6" w14:textId="77777777" w:rsidR="00FF51DE" w:rsidRDefault="00FF51DE" w:rsidP="00FF51DE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3FEF710" w14:textId="3B486A62" w:rsidR="00FF51DE" w:rsidRDefault="00FF51DE" w:rsidP="00FF51D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9" w:name="_Toc88397491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CASANARE</w:t>
      </w:r>
      <w:bookmarkEnd w:id="9"/>
    </w:p>
    <w:p w14:paraId="6758DA6E" w14:textId="77777777" w:rsidR="00FF51DE" w:rsidRPr="00020B5F" w:rsidRDefault="00FF51DE" w:rsidP="00FF51D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56C0A1F3" w14:textId="77777777" w:rsidR="00FF51DE" w:rsidRPr="00020B5F" w:rsidRDefault="00FF51DE" w:rsidP="00FF51D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711C803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F51DE" w14:paraId="503AEC10" w14:textId="77777777" w:rsidTr="00573856">
        <w:tc>
          <w:tcPr>
            <w:tcW w:w="1341" w:type="dxa"/>
          </w:tcPr>
          <w:p w14:paraId="4032E1A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B08615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0B8C43D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1F13702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7C1D12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7182526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2F9F6BC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1F71DB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F51DE" w14:paraId="25BF3013" w14:textId="77777777" w:rsidTr="00573856">
        <w:tc>
          <w:tcPr>
            <w:tcW w:w="1341" w:type="dxa"/>
          </w:tcPr>
          <w:p w14:paraId="7F7EF6B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4CB4FE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6C4213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D3AF07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9286CB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EDE52D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21DA13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FEA4D61" w14:textId="77777777" w:rsidTr="00573856">
        <w:tc>
          <w:tcPr>
            <w:tcW w:w="1341" w:type="dxa"/>
          </w:tcPr>
          <w:p w14:paraId="32A4020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8ED7D3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9E957D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7DB70B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87F799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D6770F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464890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6C38F3F6" w14:textId="77777777" w:rsidTr="00573856">
        <w:tc>
          <w:tcPr>
            <w:tcW w:w="1341" w:type="dxa"/>
          </w:tcPr>
          <w:p w14:paraId="4AA748A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E9BBE7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7E57AE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9A8837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0C8A27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C0D32C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160DE3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40EC1225" w14:textId="77777777" w:rsidTr="00573856">
        <w:tc>
          <w:tcPr>
            <w:tcW w:w="1341" w:type="dxa"/>
          </w:tcPr>
          <w:p w14:paraId="5FF40F5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0FE4B5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69BFE7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97D591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8CED27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16D11A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04ACEC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B80EB76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BD5D56C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35697BFB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AC62DAB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F51DE" w14:paraId="6B742E95" w14:textId="77777777" w:rsidTr="00573856">
        <w:tc>
          <w:tcPr>
            <w:tcW w:w="1925" w:type="dxa"/>
          </w:tcPr>
          <w:p w14:paraId="0FD2B8A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203066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91A9E6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D3B933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318C390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F51DE" w14:paraId="2DF28327" w14:textId="77777777" w:rsidTr="00573856">
        <w:tc>
          <w:tcPr>
            <w:tcW w:w="1925" w:type="dxa"/>
          </w:tcPr>
          <w:p w14:paraId="632C0C0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D74DB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DCDADD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692DFB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B9CEB0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576FBDDE" w14:textId="77777777" w:rsidTr="00573856">
        <w:tc>
          <w:tcPr>
            <w:tcW w:w="1925" w:type="dxa"/>
          </w:tcPr>
          <w:p w14:paraId="4B9E4DC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31B9B2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51AD27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108459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5638EF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7D4524D5" w14:textId="77777777" w:rsidTr="00573856">
        <w:tc>
          <w:tcPr>
            <w:tcW w:w="1925" w:type="dxa"/>
          </w:tcPr>
          <w:p w14:paraId="74D3D35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D5F03A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11BD1B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34A492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3E542E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0A2FC0F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7ACAEE1" w14:textId="77777777" w:rsidR="00FF51DE" w:rsidRPr="00F079AB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6BDC900" w14:textId="77777777" w:rsidR="00FF51DE" w:rsidRDefault="00FF51DE" w:rsidP="00FF51D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F51DE" w:rsidRPr="00F079AB" w14:paraId="73CD603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E7F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600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3B55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700C68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58878F1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08B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EE07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806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754529B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653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4B0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D13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6B60493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CF1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5FD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2F3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7E5715C" w14:textId="77777777" w:rsidR="00FF51DE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683AC10B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10CAF0B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F51DE" w:rsidRPr="00F079AB" w14:paraId="31BBD16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FF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325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9D0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F26E21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2BBB10B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9EA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3947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17E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43C0CF9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3D2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D04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E61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7BA2C4F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7A4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700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96A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E6B9C0A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714DF0CA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61B6852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747E0434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17426BE" w14:textId="77777777" w:rsidR="00FF51DE" w:rsidRPr="00F079AB" w:rsidRDefault="00FF51DE" w:rsidP="00FF51DE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F51DE" w:rsidRPr="00F079AB" w14:paraId="2E9E7006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F179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1FF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391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10B6E9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71D6D9E9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C4F81" w14:textId="77777777" w:rsidR="00FF51DE" w:rsidRPr="00FD71A6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C51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E967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41BE96E2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BEC2" w14:textId="77777777" w:rsidR="00FF51DE" w:rsidRPr="00F079AB" w:rsidRDefault="00FF51D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0B7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B3A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7AF430E" w14:textId="77777777" w:rsidR="00FF51DE" w:rsidRPr="00F079AB" w:rsidRDefault="00FF51DE" w:rsidP="00FF51DE">
      <w:pPr>
        <w:jc w:val="center"/>
        <w:rPr>
          <w:rFonts w:cs="Calibri"/>
        </w:rPr>
      </w:pPr>
    </w:p>
    <w:p w14:paraId="29AC3998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F2A36F6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18B64CB" w14:textId="77777777" w:rsidR="00FF51DE" w:rsidRPr="00267A69" w:rsidRDefault="00FF51DE" w:rsidP="00FF51D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lastRenderedPageBreak/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BA68906" w14:textId="77777777" w:rsidR="00FF51DE" w:rsidRPr="00FD71A6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EE39DBF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3D2777E3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E2F0E97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5E4F8980" w14:textId="77777777" w:rsidR="00FF51DE" w:rsidRPr="00020B5F" w:rsidRDefault="00FF51DE" w:rsidP="00FF51DE">
      <w:pPr>
        <w:jc w:val="both"/>
        <w:rPr>
          <w:rFonts w:eastAsia="Times New Roman" w:cs="Calibri"/>
          <w:lang w:eastAsia="es-ES"/>
        </w:rPr>
      </w:pPr>
    </w:p>
    <w:p w14:paraId="2C5ADAC1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486DD21" w14:textId="77777777" w:rsidR="00FF51DE" w:rsidRPr="00020B5F" w:rsidRDefault="00FF51DE" w:rsidP="00FF51D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34DE0B9D" w14:textId="77777777" w:rsidR="00FF51DE" w:rsidRPr="00020B5F" w:rsidRDefault="00FF51DE" w:rsidP="00FF51D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45704A98" w14:textId="77777777" w:rsidR="00FF51DE" w:rsidRPr="00020B5F" w:rsidRDefault="00FF51DE" w:rsidP="00FF51D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FEA8AC6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3DABACC" w14:textId="34FCF9EE" w:rsidR="00FF51DE" w:rsidRPr="004422D8" w:rsidRDefault="00FF51DE" w:rsidP="00FF51DE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4422D8" w:rsidRPr="004422D8">
        <w:rPr>
          <w:rFonts w:eastAsia="Times New Roman" w:cs="Calibri"/>
          <w:color w:val="FF0000"/>
          <w:lang w:eastAsia="es-ES"/>
        </w:rPr>
        <w:t xml:space="preserve">Henry Alfonso Zamora Antia, Fabio Lenis Collantes Niño, Milton Cesar Barbosa Tegua </w:t>
      </w:r>
    </w:p>
    <w:p w14:paraId="354E2985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29BAB83" w14:textId="6F8ECA89" w:rsidR="00A6583F" w:rsidRDefault="00A6583F" w:rsidP="00A658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0" w:name="_Toc88397492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CAUCA</w:t>
      </w:r>
      <w:bookmarkEnd w:id="10"/>
    </w:p>
    <w:p w14:paraId="790F6C0C" w14:textId="77777777" w:rsidR="00A6583F" w:rsidRPr="00A6583F" w:rsidRDefault="00A6583F" w:rsidP="00A6583F">
      <w:pPr>
        <w:rPr>
          <w:lang w:val="es-MX" w:eastAsia="es-CO"/>
        </w:rPr>
      </w:pPr>
    </w:p>
    <w:p w14:paraId="5FB0EFAF" w14:textId="77777777" w:rsidR="00A6583F" w:rsidRPr="00020B5F" w:rsidRDefault="00A6583F" w:rsidP="00A658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1E7F8FF" w14:textId="77777777" w:rsidR="00A6583F" w:rsidRPr="00020B5F" w:rsidRDefault="00A6583F" w:rsidP="00A658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B48221B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A6583F" w14:paraId="00675294" w14:textId="77777777" w:rsidTr="00573856">
        <w:tc>
          <w:tcPr>
            <w:tcW w:w="1341" w:type="dxa"/>
          </w:tcPr>
          <w:p w14:paraId="79514CF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F033DF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A6CB4B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375EEDF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FDACF0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18460EC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2B18EB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00BD7CB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A6583F" w14:paraId="4A4A44FE" w14:textId="77777777" w:rsidTr="00573856">
        <w:tc>
          <w:tcPr>
            <w:tcW w:w="1341" w:type="dxa"/>
          </w:tcPr>
          <w:p w14:paraId="16D7AB2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ACE66D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B4B84B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B2E649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DD71E4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B2313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F17ACBA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29760D93" w14:textId="77777777" w:rsidTr="00573856">
        <w:tc>
          <w:tcPr>
            <w:tcW w:w="1341" w:type="dxa"/>
          </w:tcPr>
          <w:p w14:paraId="1E45B3F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316EA7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12CE2B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202757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36096F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B8D5C6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91F867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34E5123F" w14:textId="77777777" w:rsidTr="00573856">
        <w:tc>
          <w:tcPr>
            <w:tcW w:w="1341" w:type="dxa"/>
          </w:tcPr>
          <w:p w14:paraId="30F3766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7130C0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0C0B5D2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C0BEDE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B20AE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95A66B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C243A8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6A67CAF9" w14:textId="77777777" w:rsidTr="00573856">
        <w:tc>
          <w:tcPr>
            <w:tcW w:w="1341" w:type="dxa"/>
          </w:tcPr>
          <w:p w14:paraId="52F9DB3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65CC9FD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0BDE16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F7CF4D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7CB01A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0B3A1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3BF3BD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AE295D0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19A20DB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20EB58AA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FB522D5" w14:textId="77777777" w:rsidR="00A6583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A6583F" w14:paraId="290C8D33" w14:textId="77777777" w:rsidTr="00573856">
        <w:tc>
          <w:tcPr>
            <w:tcW w:w="1925" w:type="dxa"/>
          </w:tcPr>
          <w:p w14:paraId="6306449B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282D8A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70BD8F06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324C0A9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23FFD7F5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A6583F" w14:paraId="3CC0512B" w14:textId="77777777" w:rsidTr="00573856">
        <w:tc>
          <w:tcPr>
            <w:tcW w:w="1925" w:type="dxa"/>
          </w:tcPr>
          <w:p w14:paraId="6191A408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4EC430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7C933E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CD86C1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5B8C73E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2ABFFA15" w14:textId="77777777" w:rsidTr="00573856">
        <w:tc>
          <w:tcPr>
            <w:tcW w:w="1925" w:type="dxa"/>
          </w:tcPr>
          <w:p w14:paraId="38F6A89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9ADF3F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174CEB3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2A9AEC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28606C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A6583F" w14:paraId="7DDC8724" w14:textId="77777777" w:rsidTr="00573856">
        <w:tc>
          <w:tcPr>
            <w:tcW w:w="1925" w:type="dxa"/>
          </w:tcPr>
          <w:p w14:paraId="21E9CB07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11E8564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AF0097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5A92181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4773FEF" w14:textId="77777777" w:rsidR="00A6583F" w:rsidRDefault="00A658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0396FAF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67E4CF1" w14:textId="77777777" w:rsidR="00A6583F" w:rsidRPr="00F079AB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65A6E27" w14:textId="77777777" w:rsidR="00A6583F" w:rsidRDefault="00A6583F" w:rsidP="00A658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36E3F43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954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86B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87C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1D1C0F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13B162F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5FF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3D9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553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3A6A5E2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649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AE6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922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1774750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D29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9FB6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D85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9BAE3C3" w14:textId="77777777" w:rsidR="00A6583F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41C09598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437B553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A6583F" w:rsidRPr="00F079AB" w14:paraId="28C732C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3E11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AC3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7B6C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B7EC137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1185F4E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4917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E4B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DE6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6583F" w:rsidRPr="00F079AB" w14:paraId="71E675C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D8B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2CFD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C272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739C4C4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0BEB0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41BA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439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E2717C2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</w:p>
    <w:p w14:paraId="4CC750E8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1577AF8C" w14:textId="77777777" w:rsidR="00A6583F" w:rsidRDefault="00A6583F" w:rsidP="00A658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B964A7A" w14:textId="77777777" w:rsidR="00A6583F" w:rsidRPr="00F079AB" w:rsidRDefault="00A6583F" w:rsidP="00A658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FB40223" w14:textId="77777777" w:rsidR="00A6583F" w:rsidRPr="00F079AB" w:rsidRDefault="00A6583F" w:rsidP="00A658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A6583F" w:rsidRPr="00F079AB" w14:paraId="00B3B046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CE0E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EB0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E31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A73BF3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A6583F" w:rsidRPr="00F079AB" w14:paraId="48B3E047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1C7D" w14:textId="77777777" w:rsidR="00A6583F" w:rsidRPr="00FD71A6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9D95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4EF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A6583F" w:rsidRPr="00F079AB" w14:paraId="2DD45081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EF9E" w14:textId="77777777" w:rsidR="00A6583F" w:rsidRPr="00F079AB" w:rsidRDefault="00A658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427B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0D4" w14:textId="77777777" w:rsidR="00A6583F" w:rsidRPr="00F079AB" w:rsidRDefault="00A658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5213663" w14:textId="77777777" w:rsidR="00A6583F" w:rsidRPr="00F079AB" w:rsidRDefault="00A6583F" w:rsidP="00A6583F">
      <w:pPr>
        <w:jc w:val="center"/>
        <w:rPr>
          <w:rFonts w:cs="Calibri"/>
        </w:rPr>
      </w:pPr>
    </w:p>
    <w:p w14:paraId="26303F6B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3FDC257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59154E9C" w14:textId="77777777" w:rsidR="00A6583F" w:rsidRPr="00267A69" w:rsidRDefault="00A6583F" w:rsidP="00A658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17589B2" w14:textId="77777777" w:rsidR="00A6583F" w:rsidRPr="00FD71A6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5302F08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48916AF" w14:textId="77777777" w:rsidR="00A6583F" w:rsidRPr="00267A69" w:rsidRDefault="00A6583F" w:rsidP="00A658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6A37E3B4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D277011" w14:textId="77777777" w:rsidR="00A6583F" w:rsidRPr="00020B5F" w:rsidRDefault="00A6583F" w:rsidP="00A6583F">
      <w:pPr>
        <w:jc w:val="both"/>
        <w:rPr>
          <w:rFonts w:eastAsia="Times New Roman" w:cs="Calibri"/>
          <w:lang w:eastAsia="es-ES"/>
        </w:rPr>
      </w:pPr>
    </w:p>
    <w:p w14:paraId="6D0329CB" w14:textId="77777777" w:rsidR="00A6583F" w:rsidRPr="00F461F0" w:rsidRDefault="00A6583F" w:rsidP="00A658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D67470F" w14:textId="77777777" w:rsidR="00A6583F" w:rsidRPr="00020B5F" w:rsidRDefault="00A6583F" w:rsidP="00A658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lastRenderedPageBreak/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6E1DDD18" w14:textId="77777777" w:rsidR="00A6583F" w:rsidRPr="00020B5F" w:rsidRDefault="00A6583F" w:rsidP="00A658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0AB7C8F9" w14:textId="77777777" w:rsidR="00A6583F" w:rsidRPr="00020B5F" w:rsidRDefault="00A6583F" w:rsidP="00A658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47A5B79F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B822D52" w14:textId="2BD99074" w:rsidR="00A6583F" w:rsidRPr="004422D8" w:rsidRDefault="00A6583F" w:rsidP="004422D8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4422D8" w:rsidRPr="004422D8">
        <w:rPr>
          <w:rFonts w:eastAsia="Times New Roman" w:cs="Calibri"/>
          <w:color w:val="FF0000"/>
          <w:lang w:eastAsia="es-ES"/>
        </w:rPr>
        <w:t xml:space="preserve">Astrid Del Socorro </w:t>
      </w:r>
      <w:proofErr w:type="spellStart"/>
      <w:r w:rsidR="004422D8" w:rsidRPr="004422D8">
        <w:rPr>
          <w:rFonts w:eastAsia="Times New Roman" w:cs="Calibri"/>
          <w:color w:val="FF0000"/>
          <w:lang w:eastAsia="es-ES"/>
        </w:rPr>
        <w:t>Ceron</w:t>
      </w:r>
      <w:proofErr w:type="spellEnd"/>
      <w:r w:rsidR="004422D8" w:rsidRPr="004422D8">
        <w:rPr>
          <w:rFonts w:eastAsia="Times New Roman" w:cs="Calibri"/>
          <w:color w:val="FF0000"/>
          <w:lang w:eastAsia="es-ES"/>
        </w:rPr>
        <w:t xml:space="preserve"> Muñoz, Carmen Stephania Bolaños Muñoz</w:t>
      </w:r>
    </w:p>
    <w:p w14:paraId="24F5C70A" w14:textId="77777777" w:rsidR="00FF51DE" w:rsidRDefault="00FF51DE" w:rsidP="00FF51DE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3E188FA" w14:textId="178EA19F" w:rsidR="00FF51DE" w:rsidRDefault="00FF51DE" w:rsidP="00FF51D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1" w:name="_Toc88397493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CESAR</w:t>
      </w:r>
      <w:bookmarkEnd w:id="11"/>
    </w:p>
    <w:p w14:paraId="7E509717" w14:textId="77777777" w:rsidR="00FF51DE" w:rsidRPr="00020B5F" w:rsidRDefault="00FF51DE" w:rsidP="00FF51D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74C13700" w14:textId="77777777" w:rsidR="00FF51DE" w:rsidRPr="00020B5F" w:rsidRDefault="00FF51DE" w:rsidP="00FF51D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367FFB3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F51DE" w14:paraId="4B27AF63" w14:textId="77777777" w:rsidTr="00573856">
        <w:tc>
          <w:tcPr>
            <w:tcW w:w="1341" w:type="dxa"/>
          </w:tcPr>
          <w:p w14:paraId="37C943E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F3DDE0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437AF9A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5FC91A7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10A39E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405C1C7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28BE1C3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204D28E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F51DE" w14:paraId="1467638C" w14:textId="77777777" w:rsidTr="00573856">
        <w:tc>
          <w:tcPr>
            <w:tcW w:w="1341" w:type="dxa"/>
          </w:tcPr>
          <w:p w14:paraId="4C80580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2BD25E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D6425A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606230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479D04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0390C3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7975A1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02511328" w14:textId="77777777" w:rsidTr="00573856">
        <w:tc>
          <w:tcPr>
            <w:tcW w:w="1341" w:type="dxa"/>
          </w:tcPr>
          <w:p w14:paraId="5D62A0C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BBE4DC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EBBA01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EF889E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FCF926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303C5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A87443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44EEEF61" w14:textId="77777777" w:rsidTr="00573856">
        <w:tc>
          <w:tcPr>
            <w:tcW w:w="1341" w:type="dxa"/>
          </w:tcPr>
          <w:p w14:paraId="7B588DD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F4666A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ADD9EB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31F92B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D4CA9C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11A510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9A408B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F3C0FD2" w14:textId="77777777" w:rsidTr="00573856">
        <w:tc>
          <w:tcPr>
            <w:tcW w:w="1341" w:type="dxa"/>
          </w:tcPr>
          <w:p w14:paraId="1D623E1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CF5011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E3808E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6B96FB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FE858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954AC8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06AE0B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E37B35F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9E91350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6D96A8B2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7D29D30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F51DE" w14:paraId="11592E53" w14:textId="77777777" w:rsidTr="00573856">
        <w:tc>
          <w:tcPr>
            <w:tcW w:w="1925" w:type="dxa"/>
          </w:tcPr>
          <w:p w14:paraId="75E5234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72869F9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31A59DE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9A7815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A1A631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F51DE" w14:paraId="65EC7098" w14:textId="77777777" w:rsidTr="00573856">
        <w:tc>
          <w:tcPr>
            <w:tcW w:w="1925" w:type="dxa"/>
          </w:tcPr>
          <w:p w14:paraId="2552D10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529360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90AB7D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B3C3C9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0ECC27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4E24AEBB" w14:textId="77777777" w:rsidTr="00573856">
        <w:tc>
          <w:tcPr>
            <w:tcW w:w="1925" w:type="dxa"/>
          </w:tcPr>
          <w:p w14:paraId="3AA8679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99BB73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CFC5B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EE1D5E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8D8BF0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7CFFE437" w14:textId="77777777" w:rsidTr="00573856">
        <w:tc>
          <w:tcPr>
            <w:tcW w:w="1925" w:type="dxa"/>
          </w:tcPr>
          <w:p w14:paraId="7050113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AB0C67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BB981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C61BF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02BD7B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FE31686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5E41F52" w14:textId="77777777" w:rsidR="00FF51DE" w:rsidRPr="00F079AB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B926461" w14:textId="77777777" w:rsidR="00FF51DE" w:rsidRDefault="00FF51DE" w:rsidP="00FF51D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F51DE" w:rsidRPr="00F079AB" w14:paraId="4DB55CD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1C40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959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9EA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FEBA21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5873130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595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03E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39B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1C24FF1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C7B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841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B92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49EBEE4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79A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33D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AB1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B21666B" w14:textId="77777777" w:rsidR="00FF51DE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4B631965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3D221B7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F51DE" w:rsidRPr="00F079AB" w14:paraId="246E83B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4442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110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7F0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0980E6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26662AC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F5FE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7CF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6F4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2B78E1D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ACF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908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C2B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1EF9891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7B6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01E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E33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60D43B2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25EAE5AC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F79C170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CFECA3E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5A17D39" w14:textId="77777777" w:rsidR="00FF51DE" w:rsidRPr="00F079AB" w:rsidRDefault="00FF51DE" w:rsidP="00FF51DE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F51DE" w:rsidRPr="00F079AB" w14:paraId="60522C8E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BF3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E3E3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64AC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FBEA87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581A24FA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346D" w14:textId="77777777" w:rsidR="00FF51DE" w:rsidRPr="00FD71A6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289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1CE3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0379A9B0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760A" w14:textId="77777777" w:rsidR="00FF51DE" w:rsidRPr="00F079AB" w:rsidRDefault="00FF51D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5B1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515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D6F7D0E" w14:textId="77777777" w:rsidR="00FF51DE" w:rsidRPr="00F079AB" w:rsidRDefault="00FF51DE" w:rsidP="00FF51DE">
      <w:pPr>
        <w:jc w:val="center"/>
        <w:rPr>
          <w:rFonts w:cs="Calibri"/>
        </w:rPr>
      </w:pPr>
    </w:p>
    <w:p w14:paraId="691D8429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C63FF53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1346D23F" w14:textId="77777777" w:rsidR="00FF51DE" w:rsidRPr="00267A69" w:rsidRDefault="00FF51DE" w:rsidP="00FF51D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1EFC6C1E" w14:textId="77777777" w:rsidR="00FF51DE" w:rsidRPr="00FD71A6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54CC7B56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3A4742C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1709A556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6818968D" w14:textId="77777777" w:rsidR="00FF51DE" w:rsidRPr="00020B5F" w:rsidRDefault="00FF51DE" w:rsidP="00FF51DE">
      <w:pPr>
        <w:jc w:val="both"/>
        <w:rPr>
          <w:rFonts w:eastAsia="Times New Roman" w:cs="Calibri"/>
          <w:lang w:eastAsia="es-ES"/>
        </w:rPr>
      </w:pPr>
    </w:p>
    <w:p w14:paraId="125495EA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207DAB1" w14:textId="77777777" w:rsidR="00FF51DE" w:rsidRPr="00020B5F" w:rsidRDefault="00FF51DE" w:rsidP="00FF51D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125DAA58" w14:textId="77777777" w:rsidR="00FF51DE" w:rsidRPr="00020B5F" w:rsidRDefault="00FF51DE" w:rsidP="00FF51D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2E5CB6FB" w14:textId="77777777" w:rsidR="00FF51DE" w:rsidRPr="00020B5F" w:rsidRDefault="00FF51DE" w:rsidP="00FF51D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35E479D3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92267CD" w14:textId="36E53430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</w:t>
      </w:r>
      <w:r w:rsidR="00B97751">
        <w:rPr>
          <w:rFonts w:eastAsia="Times New Roman" w:cs="Calibri"/>
          <w:lang w:eastAsia="es-ES"/>
        </w:rPr>
        <w:t>por el instructor</w:t>
      </w:r>
      <w:r>
        <w:rPr>
          <w:rFonts w:eastAsia="Times New Roman" w:cs="Calibri"/>
          <w:lang w:eastAsia="es-ES"/>
        </w:rPr>
        <w:t xml:space="preserve">: </w:t>
      </w:r>
      <w:r w:rsidR="00B97751" w:rsidRPr="00B97751">
        <w:rPr>
          <w:rFonts w:eastAsia="Times New Roman" w:cs="Calibri"/>
          <w:color w:val="FF0000"/>
          <w:lang w:eastAsia="es-ES"/>
        </w:rPr>
        <w:t>Carlos David Martínez Ramírez</w:t>
      </w:r>
    </w:p>
    <w:p w14:paraId="233E37F7" w14:textId="77777777" w:rsidR="00FF51DE" w:rsidRPr="00020B5F" w:rsidRDefault="00FF51DE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5DAFC12" w14:textId="77777777" w:rsidR="00FF51DE" w:rsidRDefault="00FF51DE" w:rsidP="00FF51DE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D0517EE" w14:textId="73BC5695" w:rsidR="00FF51DE" w:rsidRDefault="00FF51DE" w:rsidP="00FF51D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2" w:name="_Toc88397494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CHOCÓ</w:t>
      </w:r>
      <w:bookmarkEnd w:id="12"/>
    </w:p>
    <w:p w14:paraId="5773D3AF" w14:textId="77777777" w:rsidR="00FF51DE" w:rsidRPr="00020B5F" w:rsidRDefault="00FF51DE" w:rsidP="00FF51D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118CD2B1" w14:textId="77777777" w:rsidR="00FF51DE" w:rsidRPr="00020B5F" w:rsidRDefault="00FF51DE" w:rsidP="00FF51D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27B9C47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F51DE" w14:paraId="363B044E" w14:textId="77777777" w:rsidTr="00573856">
        <w:tc>
          <w:tcPr>
            <w:tcW w:w="1341" w:type="dxa"/>
          </w:tcPr>
          <w:p w14:paraId="3B2730A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6983315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6909B8C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35030ED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515C8EA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66D9092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2F42479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CC1147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F51DE" w14:paraId="58ED483E" w14:textId="77777777" w:rsidTr="00573856">
        <w:tc>
          <w:tcPr>
            <w:tcW w:w="1341" w:type="dxa"/>
          </w:tcPr>
          <w:p w14:paraId="1120ED7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742D2D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9A0199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E027D4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08C512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12088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8DE083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6DC6498D" w14:textId="77777777" w:rsidTr="00573856">
        <w:tc>
          <w:tcPr>
            <w:tcW w:w="1341" w:type="dxa"/>
          </w:tcPr>
          <w:p w14:paraId="21F969D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85D0AA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46DB9E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082814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9A5716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AFB7D1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CFBAA6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47D8153" w14:textId="77777777" w:rsidTr="00573856">
        <w:tc>
          <w:tcPr>
            <w:tcW w:w="1341" w:type="dxa"/>
          </w:tcPr>
          <w:p w14:paraId="6B008F4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F853D6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590A11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87F88B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FAD1DF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F6350C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01E465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5BA6E396" w14:textId="77777777" w:rsidTr="00573856">
        <w:tc>
          <w:tcPr>
            <w:tcW w:w="1341" w:type="dxa"/>
          </w:tcPr>
          <w:p w14:paraId="7DD7217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12B07E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ADAFB9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DF1AA9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B293BB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7E3C5E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82CD9A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C75DE5D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0E06CB4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7CB703D6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41B2FC4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F51DE" w14:paraId="293E1C27" w14:textId="77777777" w:rsidTr="00573856">
        <w:tc>
          <w:tcPr>
            <w:tcW w:w="1925" w:type="dxa"/>
          </w:tcPr>
          <w:p w14:paraId="720431F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5FDC0A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12D56EB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210508F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5936E00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F51DE" w14:paraId="532A008E" w14:textId="77777777" w:rsidTr="00573856">
        <w:tc>
          <w:tcPr>
            <w:tcW w:w="1925" w:type="dxa"/>
          </w:tcPr>
          <w:p w14:paraId="4ECADE4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7BF43E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F9BFE0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E6C627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F09B9C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5B58D4EF" w14:textId="77777777" w:rsidTr="00573856">
        <w:tc>
          <w:tcPr>
            <w:tcW w:w="1925" w:type="dxa"/>
          </w:tcPr>
          <w:p w14:paraId="0D6436E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89C1F27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863FB1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EA3F4E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2F7E6A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E9D45E7" w14:textId="77777777" w:rsidTr="00573856">
        <w:tc>
          <w:tcPr>
            <w:tcW w:w="1925" w:type="dxa"/>
          </w:tcPr>
          <w:p w14:paraId="79EDB21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ED6BB7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EE3395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E1ADE3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7CD009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28F719A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406141C" w14:textId="77777777" w:rsidR="00FF51DE" w:rsidRPr="00F079AB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83E56FA" w14:textId="77777777" w:rsidR="00FF51DE" w:rsidRDefault="00FF51DE" w:rsidP="00FF51D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F51DE" w:rsidRPr="00F079AB" w14:paraId="13FE958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A8B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50E1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468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FB3137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2E682DD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BE31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C5C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088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7F83CCF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2475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0EE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509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515A9FA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67D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696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098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CACE627" w14:textId="77777777" w:rsidR="00FF51DE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30061706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4AE0523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F51DE" w:rsidRPr="00F079AB" w14:paraId="52C2B41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064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ACD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8EF3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78E8CF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515A230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112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D87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0CA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1046499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EC4F3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45F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DF1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71BEBB9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6C8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9F5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588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D2F3818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5787B906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CD1FFE3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F525FBC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62F98F2" w14:textId="77777777" w:rsidR="00FF51DE" w:rsidRPr="00F079AB" w:rsidRDefault="00FF51DE" w:rsidP="00FF51DE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F51DE" w:rsidRPr="00F079AB" w14:paraId="126B5247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B5A4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2170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2FD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85A7C9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3DCBA994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2CF5" w14:textId="77777777" w:rsidR="00FF51DE" w:rsidRPr="00FD71A6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919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23F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58849312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7898" w14:textId="77777777" w:rsidR="00FF51DE" w:rsidRPr="00F079AB" w:rsidRDefault="00FF51D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334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1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10AF147" w14:textId="77777777" w:rsidR="00FF51DE" w:rsidRPr="00F079AB" w:rsidRDefault="00FF51DE" w:rsidP="00FF51DE">
      <w:pPr>
        <w:jc w:val="center"/>
        <w:rPr>
          <w:rFonts w:cs="Calibri"/>
        </w:rPr>
      </w:pPr>
    </w:p>
    <w:p w14:paraId="4BD72588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7C7AC40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6227BE8F" w14:textId="77777777" w:rsidR="00FF51DE" w:rsidRPr="00267A69" w:rsidRDefault="00FF51DE" w:rsidP="00FF51D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9C64D57" w14:textId="77777777" w:rsidR="00FF51DE" w:rsidRPr="00FD71A6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791D0D5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lastRenderedPageBreak/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70054721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1586AF55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6B010A8C" w14:textId="77777777" w:rsidR="00FF51DE" w:rsidRPr="00020B5F" w:rsidRDefault="00FF51DE" w:rsidP="00FF51DE">
      <w:pPr>
        <w:jc w:val="both"/>
        <w:rPr>
          <w:rFonts w:eastAsia="Times New Roman" w:cs="Calibri"/>
          <w:lang w:eastAsia="es-ES"/>
        </w:rPr>
      </w:pPr>
    </w:p>
    <w:p w14:paraId="21FE7F51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B6713FA" w14:textId="77777777" w:rsidR="00FF51DE" w:rsidRPr="00020B5F" w:rsidRDefault="00FF51DE" w:rsidP="00FF51D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C763795" w14:textId="77777777" w:rsidR="00FF51DE" w:rsidRPr="00020B5F" w:rsidRDefault="00FF51DE" w:rsidP="00FF51D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5E3F4032" w14:textId="77777777" w:rsidR="00FF51DE" w:rsidRPr="00020B5F" w:rsidRDefault="00FF51DE" w:rsidP="00FF51D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3B8E9BC0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8F9E991" w14:textId="52888830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7D6006" w:rsidRPr="007D6006">
        <w:rPr>
          <w:rFonts w:eastAsia="Times New Roman" w:cs="Calibri"/>
          <w:color w:val="FF0000"/>
          <w:lang w:eastAsia="es-ES"/>
        </w:rPr>
        <w:t>Jose William Salcedo Perez</w:t>
      </w:r>
    </w:p>
    <w:p w14:paraId="0C118579" w14:textId="77777777" w:rsidR="00A6583F" w:rsidRPr="00020B5F" w:rsidRDefault="00A6583F" w:rsidP="00A658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7488701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47004C3" w14:textId="75F3ECF4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3" w:name="_Toc88397495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CORDOBA</w:t>
      </w:r>
      <w:bookmarkEnd w:id="13"/>
    </w:p>
    <w:p w14:paraId="287366B0" w14:textId="77777777" w:rsidR="0049362E" w:rsidRPr="00A6583F" w:rsidRDefault="0049362E" w:rsidP="0049362E">
      <w:pPr>
        <w:rPr>
          <w:lang w:val="es-MX" w:eastAsia="es-CO"/>
        </w:rPr>
      </w:pPr>
    </w:p>
    <w:p w14:paraId="6E372A1A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5557222D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AC70692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66A8576C" w14:textId="77777777" w:rsidTr="00573856">
        <w:tc>
          <w:tcPr>
            <w:tcW w:w="1341" w:type="dxa"/>
          </w:tcPr>
          <w:p w14:paraId="1053C9F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976A6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57EAADB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1162C4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2AAC81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3703D8F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29A6966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76E5BD9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6AA264E5" w14:textId="77777777" w:rsidTr="00573856">
        <w:tc>
          <w:tcPr>
            <w:tcW w:w="1341" w:type="dxa"/>
          </w:tcPr>
          <w:p w14:paraId="632EC2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3E28A5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4E1829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A5CD9E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71FC84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95364C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F4EBC8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9891E45" w14:textId="77777777" w:rsidTr="00573856">
        <w:tc>
          <w:tcPr>
            <w:tcW w:w="1341" w:type="dxa"/>
          </w:tcPr>
          <w:p w14:paraId="7305A2B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A3F6A0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DD3164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609D70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8A83A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6E9774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591E84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3044A8C" w14:textId="77777777" w:rsidTr="00573856">
        <w:tc>
          <w:tcPr>
            <w:tcW w:w="1341" w:type="dxa"/>
          </w:tcPr>
          <w:p w14:paraId="4C5B308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161A7B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A6C47A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705137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8C9127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4D5AB8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4224D8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6DE2AD6" w14:textId="77777777" w:rsidTr="00573856">
        <w:tc>
          <w:tcPr>
            <w:tcW w:w="1341" w:type="dxa"/>
          </w:tcPr>
          <w:p w14:paraId="76AC99E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699F45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B4050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D5F16F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401421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F5090C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CF96E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41E2FAD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517FB2E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40BECF3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88E0CEF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20418555" w14:textId="77777777" w:rsidTr="00573856">
        <w:tc>
          <w:tcPr>
            <w:tcW w:w="1925" w:type="dxa"/>
          </w:tcPr>
          <w:p w14:paraId="1C92DA7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8D385B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75BE3ED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1E7E554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F9AC9E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5849BE64" w14:textId="77777777" w:rsidTr="00573856">
        <w:tc>
          <w:tcPr>
            <w:tcW w:w="1925" w:type="dxa"/>
          </w:tcPr>
          <w:p w14:paraId="0CA4C7A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88C06D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EF04B2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37F6B6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A4871F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D888527" w14:textId="77777777" w:rsidTr="00573856">
        <w:tc>
          <w:tcPr>
            <w:tcW w:w="1925" w:type="dxa"/>
          </w:tcPr>
          <w:p w14:paraId="2019E71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CC3DC6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EB8DA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7A6DE0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7A12EA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5AFDE42" w14:textId="77777777" w:rsidTr="00573856">
        <w:tc>
          <w:tcPr>
            <w:tcW w:w="1925" w:type="dxa"/>
          </w:tcPr>
          <w:p w14:paraId="29690E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E7120C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0371D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03264F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8587C9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6EE4F0F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F5BDE6B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270A542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05D5C0D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AE8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3DA1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746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455ACE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5CB1568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43CD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EA0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4FE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2E61406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00B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4DB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1CA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7C3ED58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AF4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FF2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26A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1931F86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542D0C0E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F344DA6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6E0AA10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CDF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175D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9AC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13BCBE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5416BBD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F964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736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72A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1B50A24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252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772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BE1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69D610F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C97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C8D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4A8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45686DC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168094AB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DD4296E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F463B7A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4647AFB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15B117A8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C9D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5B6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5D6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47D4AF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3FC820F9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5788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CB8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F30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5A02E76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D5FB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031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05A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D231C3D" w14:textId="77777777" w:rsidR="0049362E" w:rsidRPr="00F079AB" w:rsidRDefault="0049362E" w:rsidP="0049362E">
      <w:pPr>
        <w:jc w:val="center"/>
        <w:rPr>
          <w:rFonts w:cs="Calibri"/>
        </w:rPr>
      </w:pPr>
    </w:p>
    <w:p w14:paraId="06FF32EB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7512449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EE9BFDD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87255BA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554FB59B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6DF6F105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3589345E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6BAAD52F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13C16084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CA065EA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3072CA87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3ED07516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5E2890E0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54AD0F1" w14:textId="6C55FF75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6150C5" w:rsidRPr="006150C5">
        <w:rPr>
          <w:rFonts w:eastAsia="Times New Roman" w:cs="Calibri"/>
          <w:color w:val="FF0000"/>
          <w:lang w:eastAsia="es-ES"/>
        </w:rPr>
        <w:t>Melva Isabel Serrano Montes</w:t>
      </w:r>
    </w:p>
    <w:p w14:paraId="323E9926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00DA64A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6B1374F" w14:textId="22916D23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4" w:name="_Toc88397496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CUNDINAMARCA</w:t>
      </w:r>
      <w:bookmarkEnd w:id="14"/>
    </w:p>
    <w:p w14:paraId="27A37DAF" w14:textId="77777777" w:rsidR="0049362E" w:rsidRPr="00A6583F" w:rsidRDefault="0049362E" w:rsidP="0049362E">
      <w:pPr>
        <w:rPr>
          <w:lang w:val="es-MX" w:eastAsia="es-CO"/>
        </w:rPr>
      </w:pPr>
    </w:p>
    <w:p w14:paraId="46196DF4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589BF923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2B1A93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73582B5C" w14:textId="77777777" w:rsidTr="00573856">
        <w:tc>
          <w:tcPr>
            <w:tcW w:w="1341" w:type="dxa"/>
          </w:tcPr>
          <w:p w14:paraId="24B5028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4F2F291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5F486A1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7819DAA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12E70A2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447D0B7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0C2E1F9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607E964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683F42AD" w14:textId="77777777" w:rsidTr="00573856">
        <w:tc>
          <w:tcPr>
            <w:tcW w:w="1341" w:type="dxa"/>
          </w:tcPr>
          <w:p w14:paraId="1884552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7C3358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6E826C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3253BE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677AD9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84B34D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8365A9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E9A1069" w14:textId="77777777" w:rsidTr="00573856">
        <w:tc>
          <w:tcPr>
            <w:tcW w:w="1341" w:type="dxa"/>
          </w:tcPr>
          <w:p w14:paraId="5DEDDA8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8E5A4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CF77B5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D4394F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4B7ACC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56BA29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D4A187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2DA75D7" w14:textId="77777777" w:rsidTr="00573856">
        <w:tc>
          <w:tcPr>
            <w:tcW w:w="1341" w:type="dxa"/>
          </w:tcPr>
          <w:p w14:paraId="47744AE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36B94E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13C593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337005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014413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417161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4B6C61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EE6D025" w14:textId="77777777" w:rsidTr="00573856">
        <w:tc>
          <w:tcPr>
            <w:tcW w:w="1341" w:type="dxa"/>
          </w:tcPr>
          <w:p w14:paraId="31E77AF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86548F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0AD39E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091E97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8B56E3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351207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A580C9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7CC017F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86227E6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8A17653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5452AD6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47692632" w14:textId="77777777" w:rsidTr="00573856">
        <w:tc>
          <w:tcPr>
            <w:tcW w:w="1925" w:type="dxa"/>
          </w:tcPr>
          <w:p w14:paraId="7989480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29D312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03735B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7B83FEF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11D8DB7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67E71682" w14:textId="77777777" w:rsidTr="00573856">
        <w:tc>
          <w:tcPr>
            <w:tcW w:w="1925" w:type="dxa"/>
          </w:tcPr>
          <w:p w14:paraId="27EB399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0C044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0D162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F16868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E344F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4EE6BF35" w14:textId="77777777" w:rsidTr="00573856">
        <w:tc>
          <w:tcPr>
            <w:tcW w:w="1925" w:type="dxa"/>
          </w:tcPr>
          <w:p w14:paraId="275776B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172C74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B54362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8AF437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6BB6A3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8DF3AD3" w14:textId="77777777" w:rsidTr="00573856">
        <w:tc>
          <w:tcPr>
            <w:tcW w:w="1925" w:type="dxa"/>
          </w:tcPr>
          <w:p w14:paraId="05423E6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961C43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B0A1E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13F2E4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FDEFEB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6E0AA4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3F09E9D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101B172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72553D0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360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C60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840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1E0FE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937C03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182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452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600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156C965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B9E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BEC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FAF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0A37F68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914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CB5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251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FFA1BFF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5910D5E2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5EA2D8B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5F5A37A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23A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CF1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07F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02966D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0723C56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698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06D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B6C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2D816D5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0E1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E81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7CA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0E31E8B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A86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D73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054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BB864A2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5BF95345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6FC75A8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1E3A5D9D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02610A0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4F1325E9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93A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689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78A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C9A1B3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09E59AD7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2B12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19B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86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6A3CF044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1ECA4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34C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ABE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EDA4183" w14:textId="77777777" w:rsidR="0049362E" w:rsidRPr="00F079AB" w:rsidRDefault="0049362E" w:rsidP="0049362E">
      <w:pPr>
        <w:jc w:val="center"/>
        <w:rPr>
          <w:rFonts w:cs="Calibri"/>
        </w:rPr>
      </w:pPr>
    </w:p>
    <w:p w14:paraId="56100C24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0AE9AD8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05771B2D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455A447F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30289FD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03747E30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719B1A9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1FC1590B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5781BAC2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6E6946C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6D8B4F2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2A28D37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611066FF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D4C33C1" w14:textId="077A1154" w:rsidR="0049362E" w:rsidRPr="00DE5E4E" w:rsidRDefault="0049362E" w:rsidP="00DE5E4E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>(es) ENI</w:t>
      </w:r>
      <w:r w:rsidRPr="00DE5E4E">
        <w:rPr>
          <w:rFonts w:eastAsia="Times New Roman" w:cs="Calibri"/>
          <w:color w:val="FF0000"/>
          <w:lang w:eastAsia="es-ES"/>
        </w:rPr>
        <w:t xml:space="preserve">: </w:t>
      </w:r>
      <w:r w:rsidR="00DE5E4E" w:rsidRPr="00DE5E4E">
        <w:rPr>
          <w:rFonts w:eastAsia="Times New Roman" w:cs="Calibri"/>
          <w:color w:val="FF0000"/>
          <w:lang w:eastAsia="es-ES"/>
        </w:rPr>
        <w:t xml:space="preserve">Fabio Moreno Sierra, Liza Ximena </w:t>
      </w:r>
      <w:proofErr w:type="spellStart"/>
      <w:r w:rsidR="00DE5E4E" w:rsidRPr="00DE5E4E">
        <w:rPr>
          <w:rFonts w:eastAsia="Times New Roman" w:cs="Calibri"/>
          <w:color w:val="FF0000"/>
          <w:lang w:eastAsia="es-ES"/>
        </w:rPr>
        <w:t>Garzon</w:t>
      </w:r>
      <w:proofErr w:type="spellEnd"/>
      <w:r w:rsidR="00DE5E4E" w:rsidRPr="00DE5E4E">
        <w:rPr>
          <w:rFonts w:eastAsia="Times New Roman" w:cs="Calibri"/>
          <w:color w:val="FF0000"/>
          <w:lang w:eastAsia="es-ES"/>
        </w:rPr>
        <w:t xml:space="preserve"> Monroy, Mayerly </w:t>
      </w:r>
      <w:proofErr w:type="spellStart"/>
      <w:r w:rsidR="00DE5E4E" w:rsidRPr="00DE5E4E">
        <w:rPr>
          <w:rFonts w:eastAsia="Times New Roman" w:cs="Calibri"/>
          <w:color w:val="FF0000"/>
          <w:lang w:eastAsia="es-ES"/>
        </w:rPr>
        <w:t>Sazipa</w:t>
      </w:r>
      <w:proofErr w:type="spellEnd"/>
      <w:r w:rsidR="00DE5E4E" w:rsidRPr="00DE5E4E">
        <w:rPr>
          <w:rFonts w:eastAsia="Times New Roman" w:cs="Calibri"/>
          <w:color w:val="FF0000"/>
          <w:lang w:eastAsia="es-ES"/>
        </w:rPr>
        <w:t xml:space="preserve"> Vega</w:t>
      </w:r>
    </w:p>
    <w:p w14:paraId="7F6A5B4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E3C059D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67A09A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2D14008" w14:textId="62E681F3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5" w:name="_Toc88397497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lastRenderedPageBreak/>
        <w:t>REGIONAL DISTRITO CAPITAL</w:t>
      </w:r>
      <w:bookmarkEnd w:id="15"/>
    </w:p>
    <w:p w14:paraId="4092501E" w14:textId="77777777" w:rsidR="0049362E" w:rsidRPr="00A6583F" w:rsidRDefault="0049362E" w:rsidP="0049362E">
      <w:pPr>
        <w:rPr>
          <w:lang w:val="es-MX" w:eastAsia="es-CO"/>
        </w:rPr>
      </w:pPr>
    </w:p>
    <w:p w14:paraId="4818673D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6B3D6EEB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ED50C75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7F0CE356" w14:textId="77777777" w:rsidTr="00573856">
        <w:tc>
          <w:tcPr>
            <w:tcW w:w="1341" w:type="dxa"/>
          </w:tcPr>
          <w:p w14:paraId="3E4BAB5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7F7E87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C9EE7B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772D1FE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192D4CC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79E6B41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2297119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889F1C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7BF75472" w14:textId="77777777" w:rsidTr="00573856">
        <w:tc>
          <w:tcPr>
            <w:tcW w:w="1341" w:type="dxa"/>
          </w:tcPr>
          <w:p w14:paraId="2C7A531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BD2E5D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4C810F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A3FC5D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B95E1C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004A31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CF1312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3DA92DDD" w14:textId="77777777" w:rsidTr="00573856">
        <w:tc>
          <w:tcPr>
            <w:tcW w:w="1341" w:type="dxa"/>
          </w:tcPr>
          <w:p w14:paraId="5A6F8AE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431AD7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0D99D3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771ADD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F26B69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B36DD7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DA598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FF36158" w14:textId="77777777" w:rsidTr="00573856">
        <w:tc>
          <w:tcPr>
            <w:tcW w:w="1341" w:type="dxa"/>
          </w:tcPr>
          <w:p w14:paraId="1E515C8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256F6A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D40BE6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7D4700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BDB49E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6AF496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DA00BD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7039F7F0" w14:textId="77777777" w:rsidTr="00573856">
        <w:tc>
          <w:tcPr>
            <w:tcW w:w="1341" w:type="dxa"/>
          </w:tcPr>
          <w:p w14:paraId="26EA3A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2DF599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D7BC9E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0FD353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CEEE2A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37A2DE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140062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AE99B3C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EF5401C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51A960FD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9FABCA0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5C051938" w14:textId="77777777" w:rsidTr="00573856">
        <w:tc>
          <w:tcPr>
            <w:tcW w:w="1925" w:type="dxa"/>
          </w:tcPr>
          <w:p w14:paraId="5323237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615325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763871A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6E6D8CF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7BC552C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2BE4B4F2" w14:textId="77777777" w:rsidTr="00573856">
        <w:tc>
          <w:tcPr>
            <w:tcW w:w="1925" w:type="dxa"/>
          </w:tcPr>
          <w:p w14:paraId="4AA5687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6A55F0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13B08B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0CA8D1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5940DD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4FD4A7DC" w14:textId="77777777" w:rsidTr="00573856">
        <w:tc>
          <w:tcPr>
            <w:tcW w:w="1925" w:type="dxa"/>
          </w:tcPr>
          <w:p w14:paraId="7FFE83B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20F576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199AB9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F57B1A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246C3D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D0BF170" w14:textId="77777777" w:rsidTr="00573856">
        <w:tc>
          <w:tcPr>
            <w:tcW w:w="1925" w:type="dxa"/>
          </w:tcPr>
          <w:p w14:paraId="2C38941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1950E4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E521CF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F2E727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3EA42A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E3A1754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59DA97D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C7BEE2F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7A65DE8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D6FB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B0C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F8E1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5A546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018043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770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F70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414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39A0D78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EB1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FE8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DF0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4E510BE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050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B2D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CA4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641C900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74C8CE0D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695CCBF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3D4C076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975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201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1E5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9383B6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5300B03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051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BF3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3B0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5ECB6EB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164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C21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F40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3001C1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393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E6A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195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6434188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5D35AC56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F214657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A947568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C691615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4E04296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14C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AE0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CC1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8555E0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5A9A9804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0501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B90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135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2A914470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C01E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49F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675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1FB3483" w14:textId="77777777" w:rsidR="0049362E" w:rsidRPr="00F079AB" w:rsidRDefault="0049362E" w:rsidP="0049362E">
      <w:pPr>
        <w:jc w:val="center"/>
        <w:rPr>
          <w:rFonts w:cs="Calibri"/>
        </w:rPr>
      </w:pPr>
    </w:p>
    <w:p w14:paraId="3D1A456E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3E65D83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79E282F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9785263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17FD8C77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7502654D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77F5446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174D8F44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157DDC94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1883C813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129F3E1F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021EEE1A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7A10FD1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8E8C3DA" w14:textId="1EE65E09" w:rsidR="0049362E" w:rsidRPr="0073396A" w:rsidRDefault="0049362E" w:rsidP="0073396A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los profesional(es) ENI: </w:t>
      </w:r>
      <w:r w:rsidR="0073396A" w:rsidRPr="0073396A">
        <w:rPr>
          <w:rFonts w:eastAsia="Times New Roman" w:cs="Calibri"/>
          <w:color w:val="FF0000"/>
          <w:lang w:eastAsia="es-ES"/>
        </w:rPr>
        <w:t xml:space="preserve">Andrea Sarmiento Acevedo,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Danni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 Gabriel Mallama Martínez, </w:t>
      </w:r>
      <w:proofErr w:type="gramStart"/>
      <w:r w:rsidR="0073396A" w:rsidRPr="0073396A">
        <w:rPr>
          <w:rFonts w:eastAsia="Times New Roman" w:cs="Calibri"/>
          <w:color w:val="FF0000"/>
          <w:lang w:eastAsia="es-ES"/>
        </w:rPr>
        <w:t>Edgar  Quisoboni</w:t>
      </w:r>
      <w:proofErr w:type="gramEnd"/>
      <w:r w:rsidR="0073396A" w:rsidRPr="0073396A">
        <w:rPr>
          <w:rFonts w:eastAsia="Times New Roman" w:cs="Calibri"/>
          <w:color w:val="FF0000"/>
          <w:lang w:eastAsia="es-ES"/>
        </w:rPr>
        <w:t xml:space="preserve"> Gacharna, Gloria Esperanza Pedraza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Tellez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,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Jeimy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Katerine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 Acevedo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Avila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, Jenny Adriana Rodriguez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Piratoba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 xml:space="preserve">, Jose William Salcedo Perez, Luz Mila Llanos </w:t>
      </w:r>
      <w:proofErr w:type="spellStart"/>
      <w:r w:rsidR="0073396A" w:rsidRPr="0073396A">
        <w:rPr>
          <w:rFonts w:eastAsia="Times New Roman" w:cs="Calibri"/>
          <w:color w:val="FF0000"/>
          <w:lang w:eastAsia="es-ES"/>
        </w:rPr>
        <w:t>Estupiñan</w:t>
      </w:r>
      <w:proofErr w:type="spellEnd"/>
      <w:r w:rsidR="0073396A" w:rsidRPr="0073396A">
        <w:rPr>
          <w:rFonts w:eastAsia="Times New Roman" w:cs="Calibri"/>
          <w:color w:val="FF0000"/>
          <w:lang w:eastAsia="es-ES"/>
        </w:rPr>
        <w:t>, Manuel Guillermo Acero Gutiérrez, Sandra Julissa Bustos Vidarte, Wolfang Alberto Latorre Martínez, Yaneth Fabiola Yolima Aglaya Daza Paredes</w:t>
      </w:r>
    </w:p>
    <w:p w14:paraId="3A802A90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1EDB518" w14:textId="1DAC082A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6" w:name="_Toc88397498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GUAJIRA</w:t>
      </w:r>
      <w:bookmarkEnd w:id="16"/>
    </w:p>
    <w:p w14:paraId="7749514D" w14:textId="77777777" w:rsidR="0049362E" w:rsidRPr="00A6583F" w:rsidRDefault="0049362E" w:rsidP="0049362E">
      <w:pPr>
        <w:rPr>
          <w:lang w:val="es-MX" w:eastAsia="es-CO"/>
        </w:rPr>
      </w:pPr>
    </w:p>
    <w:p w14:paraId="52C0F347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4F41D1D2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B1B35C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5B019719" w14:textId="77777777" w:rsidTr="00573856">
        <w:tc>
          <w:tcPr>
            <w:tcW w:w="1341" w:type="dxa"/>
          </w:tcPr>
          <w:p w14:paraId="4DEA56D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211C67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6EF715E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1</w:t>
            </w:r>
            <w:proofErr w:type="gramEnd"/>
          </w:p>
        </w:tc>
        <w:tc>
          <w:tcPr>
            <w:tcW w:w="1702" w:type="dxa"/>
          </w:tcPr>
          <w:p w14:paraId="180FF68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3770F76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3</w:t>
            </w:r>
            <w:proofErr w:type="gramEnd"/>
          </w:p>
        </w:tc>
        <w:tc>
          <w:tcPr>
            <w:tcW w:w="1179" w:type="dxa"/>
          </w:tcPr>
          <w:p w14:paraId="03CFEEE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4</w:t>
            </w:r>
            <w:proofErr w:type="gramEnd"/>
          </w:p>
        </w:tc>
        <w:tc>
          <w:tcPr>
            <w:tcW w:w="1179" w:type="dxa"/>
          </w:tcPr>
          <w:p w14:paraId="5B0CEE8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</w:t>
            </w:r>
          </w:p>
          <w:p w14:paraId="1A26BBD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Acompañamientos </w:t>
            </w:r>
            <w:r>
              <w:rPr>
                <w:rFonts w:eastAsia="Times New Roman" w:cs="Calibri"/>
                <w:lang w:eastAsia="es-ES"/>
              </w:rPr>
              <w:lastRenderedPageBreak/>
              <w:t>Finalizados</w:t>
            </w:r>
          </w:p>
        </w:tc>
      </w:tr>
      <w:tr w:rsidR="0049362E" w14:paraId="385E4340" w14:textId="77777777" w:rsidTr="00573856">
        <w:tc>
          <w:tcPr>
            <w:tcW w:w="1341" w:type="dxa"/>
          </w:tcPr>
          <w:p w14:paraId="670E926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513E1C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6C926A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DDD61B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0FB4D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DAF59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0B58E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BAF3672" w14:textId="77777777" w:rsidTr="00573856">
        <w:tc>
          <w:tcPr>
            <w:tcW w:w="1341" w:type="dxa"/>
          </w:tcPr>
          <w:p w14:paraId="1346C40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CDBB30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36F4BD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FBD311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8117C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1E3F95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1E1BA2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784260AD" w14:textId="77777777" w:rsidTr="00573856">
        <w:tc>
          <w:tcPr>
            <w:tcW w:w="1341" w:type="dxa"/>
          </w:tcPr>
          <w:p w14:paraId="7BC889C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75B8E3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E6C6AF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04F5C8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F9E14F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E96303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2C4F04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C338518" w14:textId="77777777" w:rsidTr="00573856">
        <w:tc>
          <w:tcPr>
            <w:tcW w:w="1341" w:type="dxa"/>
          </w:tcPr>
          <w:p w14:paraId="2583D6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DC2AD6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0844F6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EE6A7E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1C3934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6F595C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680F49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F85AD75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65C1CC6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06C8A569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A7E5993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65A81941" w14:textId="77777777" w:rsidTr="00573856">
        <w:tc>
          <w:tcPr>
            <w:tcW w:w="1925" w:type="dxa"/>
          </w:tcPr>
          <w:p w14:paraId="3C3F519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6429EAF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3728E3A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36B214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8D59A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4890E551" w14:textId="77777777" w:rsidTr="00573856">
        <w:tc>
          <w:tcPr>
            <w:tcW w:w="1925" w:type="dxa"/>
          </w:tcPr>
          <w:p w14:paraId="7CDDACA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F364F6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191D5B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2C00A5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C59B56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5522CA8" w14:textId="77777777" w:rsidTr="00573856">
        <w:tc>
          <w:tcPr>
            <w:tcW w:w="1925" w:type="dxa"/>
          </w:tcPr>
          <w:p w14:paraId="79BA37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7F2285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025ED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FDDBE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6E9759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64A01136" w14:textId="77777777" w:rsidTr="00573856">
        <w:tc>
          <w:tcPr>
            <w:tcW w:w="1925" w:type="dxa"/>
          </w:tcPr>
          <w:p w14:paraId="3C87DEF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38214A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05E4F5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D1670D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0F3661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BC13FCC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FB966A0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6A2E928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09F4791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861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E82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E1AC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6363DF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4A77FCB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1B1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887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24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6A2DF79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138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34F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162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24C72D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ECA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438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38A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9DEBA10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1094B961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lastRenderedPageBreak/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4986F3E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6E32FF8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6F6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F4A2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157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62E02E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2BDA275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10E0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AFF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113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3485902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2AB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AC5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FF3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86F2D1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8BE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A43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B6C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C215B29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26B3409D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5C27F4E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19ABCFC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850EDBC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171DE23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052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E04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4E4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9A78E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4862567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CBDF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0D1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241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3C5F0C7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5DB73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AE8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81F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56F3D74" w14:textId="77777777" w:rsidR="0049362E" w:rsidRPr="00F079AB" w:rsidRDefault="0049362E" w:rsidP="0049362E">
      <w:pPr>
        <w:jc w:val="center"/>
        <w:rPr>
          <w:rFonts w:cs="Calibri"/>
        </w:rPr>
      </w:pPr>
    </w:p>
    <w:p w14:paraId="37955266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686E2ED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FBC9011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6FEF9A4A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55FEF8F9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31A25E78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3D0EFEA8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lastRenderedPageBreak/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034C3D70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1EDDB354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A35557D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2B1D8131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25F1F40B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4E2C0929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A684875" w14:textId="7AED5B4E" w:rsidR="0049362E" w:rsidRPr="002125A9" w:rsidRDefault="0049362E" w:rsidP="002125A9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2125A9" w:rsidRPr="002125A9">
        <w:rPr>
          <w:rFonts w:eastAsia="Times New Roman" w:cs="Calibri"/>
          <w:color w:val="FF0000"/>
          <w:lang w:eastAsia="es-ES"/>
        </w:rPr>
        <w:t>Angelica Patricia San Juanelo Moran, Ulises Rafael Frías Conde.</w:t>
      </w:r>
    </w:p>
    <w:p w14:paraId="25BB98BE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8DF743C" w14:textId="7FF7EDBF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7" w:name="_Toc88397499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HUILA</w:t>
      </w:r>
      <w:bookmarkEnd w:id="17"/>
    </w:p>
    <w:p w14:paraId="1F7AF904" w14:textId="77777777" w:rsidR="0049362E" w:rsidRPr="00A6583F" w:rsidRDefault="0049362E" w:rsidP="0049362E">
      <w:pPr>
        <w:rPr>
          <w:lang w:val="es-MX" w:eastAsia="es-CO"/>
        </w:rPr>
      </w:pPr>
    </w:p>
    <w:p w14:paraId="4BAFD26A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3327FCAF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01586B0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0162F572" w14:textId="77777777" w:rsidTr="00573856">
        <w:tc>
          <w:tcPr>
            <w:tcW w:w="1341" w:type="dxa"/>
          </w:tcPr>
          <w:p w14:paraId="74DCE1D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58D1792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722C5D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0C0C5A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50F28D0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041A169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77E0B9A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033E201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137B7D59" w14:textId="77777777" w:rsidTr="00573856">
        <w:tc>
          <w:tcPr>
            <w:tcW w:w="1341" w:type="dxa"/>
          </w:tcPr>
          <w:p w14:paraId="4C6EC20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016461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18B353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484A76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016743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874E22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713F3C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4E82429F" w14:textId="77777777" w:rsidTr="00573856">
        <w:tc>
          <w:tcPr>
            <w:tcW w:w="1341" w:type="dxa"/>
          </w:tcPr>
          <w:p w14:paraId="03847C5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CA2507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9F50C8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8EDFB6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D22A8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5B773C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9E0C21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4CB46F28" w14:textId="77777777" w:rsidTr="00573856">
        <w:tc>
          <w:tcPr>
            <w:tcW w:w="1341" w:type="dxa"/>
          </w:tcPr>
          <w:p w14:paraId="7642A0E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524BC2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D52069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ED3CF8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ECC83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6D7AD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B3AE01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79D7400C" w14:textId="77777777" w:rsidTr="00573856">
        <w:tc>
          <w:tcPr>
            <w:tcW w:w="1341" w:type="dxa"/>
          </w:tcPr>
          <w:p w14:paraId="41193B6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008D18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D5A421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AA557D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428070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EA1B62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CD5317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1C117CD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7BAEEA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5962A56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87062B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5A2DAC3F" w14:textId="77777777" w:rsidTr="00573856">
        <w:tc>
          <w:tcPr>
            <w:tcW w:w="1925" w:type="dxa"/>
          </w:tcPr>
          <w:p w14:paraId="4A8801D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5EBA61A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2F411C6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6FEAB7D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1A9B7D9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1ED05234" w14:textId="77777777" w:rsidTr="00573856">
        <w:tc>
          <w:tcPr>
            <w:tcW w:w="1925" w:type="dxa"/>
          </w:tcPr>
          <w:p w14:paraId="2535D50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D3AA68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E13E80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CB943F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A71121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5F47D2C1" w14:textId="77777777" w:rsidTr="00573856">
        <w:tc>
          <w:tcPr>
            <w:tcW w:w="1925" w:type="dxa"/>
          </w:tcPr>
          <w:p w14:paraId="38EE57C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AAB352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523FA2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0409F3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A28837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46B524C" w14:textId="77777777" w:rsidTr="00573856">
        <w:tc>
          <w:tcPr>
            <w:tcW w:w="1925" w:type="dxa"/>
          </w:tcPr>
          <w:p w14:paraId="616D193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16E454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E6481E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D8048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A31D2A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440EA3A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9668AE2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DEAFBD0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2F30D6D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09C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8EA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860F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D5C763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0661DE3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E669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BE6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E99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405B306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987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B99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9DB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798E9B3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A3E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896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747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EE6AB8E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2250678A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1A0E3D7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6E9174C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664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C997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450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0EC269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0E6BC6C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DA4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427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AE0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4C2AFDC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472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CB2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C69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049D8E5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84F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4D0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CA9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B69B19D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10CF9500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693E6FD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73111E0C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2BA9DA7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2754D384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141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A88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AFC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796981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6718794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34C8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E7F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228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3678B37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33CC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F51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823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F8AE83A" w14:textId="77777777" w:rsidR="0049362E" w:rsidRPr="00F079AB" w:rsidRDefault="0049362E" w:rsidP="0049362E">
      <w:pPr>
        <w:jc w:val="center"/>
        <w:rPr>
          <w:rFonts w:cs="Calibri"/>
        </w:rPr>
      </w:pPr>
    </w:p>
    <w:p w14:paraId="1EFBD1CA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DABE842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06F9F676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3E70AF1C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03FA9F64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0C1671E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569DAEAE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A433FAB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00EE89FF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A30AD50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1875C051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85F91BA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5669684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EC5E7FE" w14:textId="0423DEC0" w:rsidR="0049362E" w:rsidRPr="008C18F2" w:rsidRDefault="0049362E" w:rsidP="0049362E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lastRenderedPageBreak/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C18F2" w:rsidRPr="008C18F2">
        <w:rPr>
          <w:rFonts w:eastAsia="Times New Roman" w:cs="Calibri"/>
          <w:color w:val="FF0000"/>
          <w:lang w:eastAsia="es-ES"/>
        </w:rPr>
        <w:t xml:space="preserve">Luz Angelica Maria Guevara Rodriguez, </w:t>
      </w:r>
      <w:proofErr w:type="spellStart"/>
      <w:r w:rsidR="008C18F2" w:rsidRPr="008C18F2">
        <w:rPr>
          <w:rFonts w:eastAsia="Times New Roman" w:cs="Calibri"/>
          <w:color w:val="FF0000"/>
          <w:lang w:eastAsia="es-ES"/>
        </w:rPr>
        <w:t>Teofilo</w:t>
      </w:r>
      <w:proofErr w:type="spellEnd"/>
      <w:r w:rsidR="008C18F2" w:rsidRPr="008C18F2">
        <w:rPr>
          <w:rFonts w:eastAsia="Times New Roman" w:cs="Calibri"/>
          <w:color w:val="FF0000"/>
          <w:lang w:eastAsia="es-ES"/>
        </w:rPr>
        <w:t xml:space="preserve"> Trujillo </w:t>
      </w:r>
      <w:proofErr w:type="spellStart"/>
      <w:r w:rsidR="008C18F2" w:rsidRPr="008C18F2">
        <w:rPr>
          <w:rFonts w:eastAsia="Times New Roman" w:cs="Calibri"/>
          <w:color w:val="FF0000"/>
          <w:lang w:eastAsia="es-ES"/>
        </w:rPr>
        <w:t>Trujillo</w:t>
      </w:r>
      <w:proofErr w:type="spellEnd"/>
    </w:p>
    <w:p w14:paraId="26C3E90C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4D03193" w14:textId="74DE5E09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8" w:name="_Toc88397500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MAGDALENA</w:t>
      </w:r>
      <w:bookmarkEnd w:id="18"/>
    </w:p>
    <w:p w14:paraId="020AA16F" w14:textId="77777777" w:rsidR="0049362E" w:rsidRPr="00A6583F" w:rsidRDefault="0049362E" w:rsidP="0049362E">
      <w:pPr>
        <w:rPr>
          <w:lang w:val="es-MX" w:eastAsia="es-CO"/>
        </w:rPr>
      </w:pPr>
    </w:p>
    <w:p w14:paraId="6CDFC84F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60146640" w14:textId="608E2DB8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r w:rsidR="00220493">
        <w:rPr>
          <w:rFonts w:eastAsia="Times New Roman" w:cs="Calibri"/>
          <w:b/>
          <w:bCs/>
          <w:lang w:eastAsia="es-ES"/>
        </w:rPr>
        <w:t>Magdalena</w:t>
      </w:r>
    </w:p>
    <w:p w14:paraId="09A39738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771D3BFC" w14:textId="77777777" w:rsidTr="00573856">
        <w:tc>
          <w:tcPr>
            <w:tcW w:w="1341" w:type="dxa"/>
          </w:tcPr>
          <w:p w14:paraId="63ECFD6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15C181B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3B9A905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33A0364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244FA92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1F19D33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CC9348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0DF124C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4DFDB9A4" w14:textId="77777777" w:rsidTr="00573856">
        <w:tc>
          <w:tcPr>
            <w:tcW w:w="1341" w:type="dxa"/>
          </w:tcPr>
          <w:p w14:paraId="37933440" w14:textId="0A1806CE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C. Acuícola y Agroindustrial de Gaira</w:t>
            </w:r>
          </w:p>
        </w:tc>
        <w:tc>
          <w:tcPr>
            <w:tcW w:w="1761" w:type="dxa"/>
          </w:tcPr>
          <w:p w14:paraId="25483EEA" w14:textId="16E337B8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22</w:t>
            </w:r>
          </w:p>
        </w:tc>
        <w:tc>
          <w:tcPr>
            <w:tcW w:w="1288" w:type="dxa"/>
          </w:tcPr>
          <w:p w14:paraId="5FA24B4E" w14:textId="335C4142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14</w:t>
            </w:r>
          </w:p>
        </w:tc>
        <w:tc>
          <w:tcPr>
            <w:tcW w:w="1702" w:type="dxa"/>
          </w:tcPr>
          <w:p w14:paraId="702FE74B" w14:textId="75403FB0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6</w:t>
            </w:r>
          </w:p>
        </w:tc>
        <w:tc>
          <w:tcPr>
            <w:tcW w:w="1179" w:type="dxa"/>
          </w:tcPr>
          <w:p w14:paraId="78C92107" w14:textId="3CD8446A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179" w:type="dxa"/>
          </w:tcPr>
          <w:p w14:paraId="57050240" w14:textId="4FC56B8D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179" w:type="dxa"/>
          </w:tcPr>
          <w:p w14:paraId="76344310" w14:textId="3997FEC0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20</w:t>
            </w:r>
          </w:p>
        </w:tc>
      </w:tr>
      <w:tr w:rsidR="0049362E" w14:paraId="1248F8E3" w14:textId="77777777" w:rsidTr="00573856">
        <w:tc>
          <w:tcPr>
            <w:tcW w:w="1341" w:type="dxa"/>
          </w:tcPr>
          <w:p w14:paraId="19C7BA19" w14:textId="420FC3B5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C. de Logística y promoción Ecoturística del Magdalena</w:t>
            </w:r>
          </w:p>
        </w:tc>
        <w:tc>
          <w:tcPr>
            <w:tcW w:w="1761" w:type="dxa"/>
          </w:tcPr>
          <w:p w14:paraId="1E3B0BAE" w14:textId="71D3DD54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288" w:type="dxa"/>
          </w:tcPr>
          <w:p w14:paraId="5A3BC755" w14:textId="67DED2E7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702" w:type="dxa"/>
          </w:tcPr>
          <w:p w14:paraId="425AFFC4" w14:textId="6A4DDDA1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179" w:type="dxa"/>
          </w:tcPr>
          <w:p w14:paraId="3812CDA8" w14:textId="483C510A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179" w:type="dxa"/>
          </w:tcPr>
          <w:p w14:paraId="44687C80" w14:textId="4CFDC785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179" w:type="dxa"/>
          </w:tcPr>
          <w:p w14:paraId="777D0580" w14:textId="3EDC1FD2" w:rsidR="0049362E" w:rsidRDefault="00572A44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</w:tr>
    </w:tbl>
    <w:p w14:paraId="0FDA5F8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78FA478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6CA5750B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28824F4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086F0A81" w14:textId="77777777" w:rsidTr="00220493">
        <w:tc>
          <w:tcPr>
            <w:tcW w:w="1925" w:type="dxa"/>
          </w:tcPr>
          <w:p w14:paraId="5BFE652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97B721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1FD3DB6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1D94E77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898" w:type="dxa"/>
          </w:tcPr>
          <w:p w14:paraId="7480B36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1DBAAEE5" w14:textId="77777777" w:rsidTr="00220493">
        <w:tc>
          <w:tcPr>
            <w:tcW w:w="1925" w:type="dxa"/>
          </w:tcPr>
          <w:p w14:paraId="26F29E0D" w14:textId="6670470D" w:rsidR="0049362E" w:rsidRDefault="00572A44" w:rsidP="00572A44">
            <w:pPr>
              <w:spacing w:after="160" w:line="259" w:lineRule="auto"/>
              <w:ind w:firstLine="708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C. Acuícola y Agroindustrial de Gaira</w:t>
            </w:r>
          </w:p>
        </w:tc>
        <w:tc>
          <w:tcPr>
            <w:tcW w:w="1926" w:type="dxa"/>
          </w:tcPr>
          <w:p w14:paraId="44A6327D" w14:textId="2A21C541" w:rsidR="0049362E" w:rsidRDefault="00220493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19</w:t>
            </w:r>
          </w:p>
        </w:tc>
        <w:tc>
          <w:tcPr>
            <w:tcW w:w="1926" w:type="dxa"/>
          </w:tcPr>
          <w:p w14:paraId="36EBB01D" w14:textId="6535BFDB" w:rsidR="0049362E" w:rsidRDefault="00220493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0</w:t>
            </w:r>
          </w:p>
        </w:tc>
        <w:tc>
          <w:tcPr>
            <w:tcW w:w="1926" w:type="dxa"/>
          </w:tcPr>
          <w:p w14:paraId="0AD0260D" w14:textId="4A500036" w:rsidR="0049362E" w:rsidRDefault="00220493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1</w:t>
            </w:r>
          </w:p>
        </w:tc>
        <w:tc>
          <w:tcPr>
            <w:tcW w:w="1898" w:type="dxa"/>
          </w:tcPr>
          <w:p w14:paraId="6E506835" w14:textId="077A1956" w:rsidR="0049362E" w:rsidRDefault="00220493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20</w:t>
            </w:r>
          </w:p>
        </w:tc>
      </w:tr>
    </w:tbl>
    <w:p w14:paraId="6DD3C475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024C159" w14:textId="21DDB3B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r w:rsidR="00220493">
        <w:rPr>
          <w:rFonts w:eastAsiaTheme="minorHAnsi" w:cs="Calibri"/>
          <w:b/>
          <w:bCs/>
          <w:sz w:val="24"/>
          <w:szCs w:val="24"/>
        </w:rPr>
        <w:t>Magdalena</w:t>
      </w:r>
    </w:p>
    <w:p w14:paraId="4D1A757B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5CD609B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DD2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6097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147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4AAF06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36482B3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B16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D8C4" w14:textId="34423600" w:rsidR="0049362E" w:rsidRPr="00F079AB" w:rsidRDefault="00CE08F0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E08F0">
              <w:rPr>
                <w:rFonts w:ascii="Calibri" w:hAnsi="Calibri" w:cs="Calibri"/>
                <w:sz w:val="24"/>
                <w:szCs w:val="24"/>
              </w:rPr>
              <w:t>Realiza la planeación pedagógica de las actividades de enseñanza-aprendizaje-evaluación oportunamente, entendiendo su importancia para garantizar la calidad del proceso formativo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9AB7" w14:textId="0D27C436" w:rsidR="0049362E" w:rsidRPr="00F079AB" w:rsidRDefault="00CB7D66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Se evidencia la planeación de las actividades de enseñanza – aprendizaje de manera oportuna.</w:t>
            </w:r>
          </w:p>
        </w:tc>
      </w:tr>
      <w:tr w:rsidR="0049362E" w:rsidRPr="00F079AB" w14:paraId="5B400E1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6A1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EC65" w14:textId="4AD8F066" w:rsidR="0049362E" w:rsidRPr="00F079AB" w:rsidRDefault="002F6D01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2F6D01">
              <w:rPr>
                <w:rFonts w:ascii="Calibri" w:hAnsi="Calibri" w:cs="Calibri"/>
              </w:rPr>
              <w:t>Establece relaciones cordiales y respetuosas con los aprendices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91B7" w14:textId="06DAEF60" w:rsidR="0049362E" w:rsidRPr="00F079AB" w:rsidRDefault="00E4313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Los instructores establecen relaciones basadas en el respeto, en acuerdos y en la confianza.</w:t>
            </w:r>
          </w:p>
        </w:tc>
      </w:tr>
      <w:tr w:rsidR="0049362E" w:rsidRPr="00F079AB" w14:paraId="508077A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AB4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4586" w14:textId="5C7C42B0" w:rsidR="0049362E" w:rsidRPr="00F079AB" w:rsidRDefault="001C05D4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1C05D4">
              <w:rPr>
                <w:rFonts w:ascii="Calibri" w:hAnsi="Calibri" w:cs="Calibri"/>
              </w:rPr>
              <w:t>Gestiona la emisión de los juicios de evaluación en la plataforma institucional de acuerdo con lineamientos institucionales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E106" w14:textId="1B2CB711" w:rsidR="0049362E" w:rsidRPr="00F079AB" w:rsidRDefault="006C1F22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Los </w:t>
            </w:r>
            <w:proofErr w:type="spellStart"/>
            <w:r>
              <w:rPr>
                <w:rFonts w:ascii="Calibri" w:hAnsi="Calibri" w:cs="Calibri"/>
              </w:rPr>
              <w:t>instrutores</w:t>
            </w:r>
            <w:proofErr w:type="spellEnd"/>
            <w:r>
              <w:rPr>
                <w:rFonts w:ascii="Calibri" w:hAnsi="Calibri" w:cs="Calibri"/>
              </w:rPr>
              <w:t xml:space="preserve"> emiten los juicios oportunamente, evidenciando el desarrollo de la formación.</w:t>
            </w:r>
          </w:p>
        </w:tc>
      </w:tr>
    </w:tbl>
    <w:p w14:paraId="6B7A03CC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42F09EAC" w14:textId="516AF219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r w:rsidR="00CB7D66">
        <w:rPr>
          <w:rFonts w:eastAsiaTheme="minorHAnsi" w:cs="Calibri"/>
          <w:b/>
          <w:bCs/>
          <w:sz w:val="24"/>
          <w:szCs w:val="24"/>
        </w:rPr>
        <w:t>Magdalena.</w:t>
      </w:r>
    </w:p>
    <w:p w14:paraId="2404062D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78583E0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B01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F74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92D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4C72EB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4D39640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960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F571" w14:textId="363AB5DA" w:rsidR="0049362E" w:rsidRPr="00F079AB" w:rsidRDefault="00CB7D66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B7D66">
              <w:rPr>
                <w:rFonts w:ascii="Calibri" w:hAnsi="Calibri" w:cs="Calibri"/>
                <w:sz w:val="24"/>
                <w:szCs w:val="24"/>
              </w:rPr>
              <w:t>Elabora la planeación de manera articulada con el equipo ejecutor del Centro de Formación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DAFA" w14:textId="77B81E19" w:rsidR="0049362E" w:rsidRPr="00F079AB" w:rsidRDefault="00CB7D66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Se requiere Mayor articulación entre los miembros del equipo ejecutor y reuniones periódicas que lo evi</w:t>
            </w:r>
            <w:r w:rsidR="00A95496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encien.</w:t>
            </w:r>
          </w:p>
        </w:tc>
      </w:tr>
      <w:tr w:rsidR="0049362E" w:rsidRPr="00F079AB" w14:paraId="3A81E3C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B3F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BB4A" w14:textId="4371E101" w:rsidR="0049362E" w:rsidRPr="00F079AB" w:rsidRDefault="00CB7D66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CB7D66">
              <w:rPr>
                <w:rFonts w:ascii="Calibri" w:hAnsi="Calibri" w:cs="Calibri"/>
              </w:rPr>
              <w:t>Adapta las actividades de enseñanza-aprendizaje-evaluación de acuerdo con los diferentes estilos y ritmos de aprendizaje del aprendiz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ADF9" w14:textId="7073170E" w:rsidR="0049362E" w:rsidRPr="00F079AB" w:rsidRDefault="00CB7D66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 algunos instructores se les hace difícil identificar los diferentes estilos de aprendizaje y la virtualidad lo hizo más difícil.</w:t>
            </w:r>
          </w:p>
        </w:tc>
      </w:tr>
      <w:tr w:rsidR="0049362E" w:rsidRPr="00F079AB" w14:paraId="7CCA656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B22B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1B93" w14:textId="70F817DD" w:rsidR="0049362E" w:rsidRPr="00F079AB" w:rsidRDefault="00D44D5A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D44D5A">
              <w:rPr>
                <w:rFonts w:ascii="Calibri" w:hAnsi="Calibri" w:cs="Calibri"/>
              </w:rPr>
              <w:t>Desarrolla actividades que fomenten la evaluación entre pares (coevaluación)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C6B8" w14:textId="52C1350F" w:rsidR="0049362E" w:rsidRPr="00F079AB" w:rsidRDefault="00E0767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Algunos instructores no han implementado actividades de evaluación entre pares.</w:t>
            </w:r>
          </w:p>
        </w:tc>
      </w:tr>
    </w:tbl>
    <w:p w14:paraId="7BA0CAC0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628F19B7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6DA65F6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3865819" w14:textId="71B35D0E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r w:rsidR="00220493">
        <w:rPr>
          <w:rFonts w:eastAsiaTheme="minorHAnsi" w:cs="Calibri"/>
          <w:b/>
          <w:bCs/>
          <w:sz w:val="24"/>
          <w:szCs w:val="24"/>
        </w:rPr>
        <w:t>Magdalena</w:t>
      </w:r>
    </w:p>
    <w:p w14:paraId="73EE86BA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6052849E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90F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513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946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D01FCF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025F12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68906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8D0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74A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4E581D80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22243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592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0DE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5709563" w14:textId="77777777" w:rsidR="0049362E" w:rsidRPr="00F079AB" w:rsidRDefault="0049362E" w:rsidP="0049362E">
      <w:pPr>
        <w:jc w:val="center"/>
        <w:rPr>
          <w:rFonts w:cs="Calibri"/>
        </w:rPr>
      </w:pPr>
    </w:p>
    <w:p w14:paraId="6B1FC14B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C473B47" w14:textId="517AE99E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r w:rsidR="00220493">
        <w:rPr>
          <w:rFonts w:eastAsia="Times New Roman" w:cs="Calibri"/>
          <w:b/>
          <w:bCs/>
          <w:lang w:eastAsia="es-ES"/>
        </w:rPr>
        <w:t>Magdalena</w:t>
      </w:r>
    </w:p>
    <w:p w14:paraId="13B9F554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60054585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4548ED63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9C7C24A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1F7543C3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0B55020" w14:textId="738B74A1" w:rsidR="0049362E" w:rsidRPr="00020B5F" w:rsidRDefault="008858EC" w:rsidP="0049362E">
      <w:pPr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Los instructores manifiestan aplicar los conocimientos recibidos en las capacitaciones en el desarrollo de la formación con sus aprendices.</w:t>
      </w:r>
    </w:p>
    <w:p w14:paraId="76CFD5FB" w14:textId="10B96219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r w:rsidR="001C05D4">
        <w:rPr>
          <w:rFonts w:eastAsia="Times New Roman" w:cs="Calibri"/>
          <w:b/>
          <w:bCs/>
          <w:lang w:eastAsia="es-ES"/>
        </w:rPr>
        <w:t>Magdalena.</w:t>
      </w:r>
    </w:p>
    <w:p w14:paraId="1E50EFDA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220E46CE" w14:textId="1FB1CBC2" w:rsidR="0049362E" w:rsidRDefault="008858EC" w:rsidP="008858EC">
      <w:pPr>
        <w:tabs>
          <w:tab w:val="left" w:pos="933"/>
        </w:tabs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  <w:r>
        <w:rPr>
          <w:rFonts w:eastAsiaTheme="minorEastAsia" w:cs="Calibri"/>
          <w:lang w:eastAsia="es-ES"/>
        </w:rPr>
        <w:tab/>
        <w:t>Los instructores requieren mayor fortalecimiento en las siguientes áreas:</w:t>
      </w:r>
    </w:p>
    <w:p w14:paraId="02E29FA1" w14:textId="17EBBB59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lastRenderedPageBreak/>
        <w:t>Simuladores de calidad</w:t>
      </w:r>
    </w:p>
    <w:p w14:paraId="497F01A6" w14:textId="690A1F1E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t>Herramientas TIC</w:t>
      </w:r>
    </w:p>
    <w:p w14:paraId="4458B570" w14:textId="085AE66B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t>Multiplicación de microorganismos</w:t>
      </w:r>
    </w:p>
    <w:p w14:paraId="22465583" w14:textId="4EE46C1A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t>ISO 45001</w:t>
      </w:r>
    </w:p>
    <w:p w14:paraId="2C13FD16" w14:textId="5446CE0F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t>Mediciones Higiénicas</w:t>
      </w:r>
    </w:p>
    <w:p w14:paraId="3B5BFE59" w14:textId="2CA112AD" w:rsidR="004653EA" w:rsidRPr="00A95496" w:rsidRDefault="004653EA" w:rsidP="004653EA">
      <w:pPr>
        <w:pStyle w:val="Prrafodelista"/>
        <w:numPr>
          <w:ilvl w:val="0"/>
          <w:numId w:val="6"/>
        </w:numPr>
        <w:tabs>
          <w:tab w:val="left" w:pos="933"/>
        </w:tabs>
        <w:spacing w:after="160" w:line="259" w:lineRule="auto"/>
        <w:jc w:val="both"/>
        <w:textAlignment w:val="baseline"/>
        <w:rPr>
          <w:rFonts w:ascii="Calibri" w:eastAsiaTheme="minorEastAsia" w:hAnsi="Calibri" w:cs="Calibri"/>
          <w:lang w:eastAsia="es-ES"/>
        </w:rPr>
      </w:pPr>
      <w:r w:rsidRPr="00A95496">
        <w:rPr>
          <w:rFonts w:ascii="Calibri" w:eastAsiaTheme="minorEastAsia" w:hAnsi="Calibri" w:cs="Calibri"/>
          <w:lang w:eastAsia="es-ES"/>
        </w:rPr>
        <w:t>Infectología electrónica.</w:t>
      </w:r>
    </w:p>
    <w:p w14:paraId="7DD21C11" w14:textId="77777777" w:rsidR="008858EC" w:rsidRPr="00020B5F" w:rsidRDefault="008858EC" w:rsidP="008858EC">
      <w:pPr>
        <w:tabs>
          <w:tab w:val="left" w:pos="933"/>
        </w:tabs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18BF00B0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28A2E16" w14:textId="328B2907" w:rsidR="0049362E" w:rsidRPr="00020B5F" w:rsidRDefault="004653EA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Se requieren mayores instructores acompañados con el fin de tener una muestra </w:t>
      </w:r>
      <w:proofErr w:type="spellStart"/>
      <w:r>
        <w:rPr>
          <w:rFonts w:eastAsia="Times New Roman" w:cs="Calibri"/>
          <w:lang w:eastAsia="es-ES"/>
        </w:rPr>
        <w:t>respresentativa</w:t>
      </w:r>
      <w:proofErr w:type="spellEnd"/>
      <w:r>
        <w:rPr>
          <w:rFonts w:eastAsia="Times New Roman" w:cs="Calibri"/>
          <w:lang w:eastAsia="es-ES"/>
        </w:rPr>
        <w:t xml:space="preserve"> que nos de información acertada sobre el proceso de formación y se puedan establecer acciones de mejora pertinentes.</w:t>
      </w:r>
    </w:p>
    <w:p w14:paraId="3A16ED24" w14:textId="0AD0863A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64612" w:rsidRPr="00864612">
        <w:rPr>
          <w:rFonts w:eastAsia="Times New Roman" w:cs="Calibri"/>
          <w:color w:val="FF0000"/>
          <w:lang w:eastAsia="es-ES"/>
        </w:rPr>
        <w:t>Farly Paulina Manes Pabón</w:t>
      </w:r>
    </w:p>
    <w:p w14:paraId="7961CFB7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D5CD79B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DC82E66" w14:textId="23D84B6C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19" w:name="_Toc88397501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META</w:t>
      </w:r>
      <w:bookmarkEnd w:id="19"/>
    </w:p>
    <w:p w14:paraId="63A8D7C5" w14:textId="77777777" w:rsidR="0049362E" w:rsidRPr="00A6583F" w:rsidRDefault="0049362E" w:rsidP="0049362E">
      <w:pPr>
        <w:rPr>
          <w:lang w:val="es-MX" w:eastAsia="es-CO"/>
        </w:rPr>
      </w:pPr>
    </w:p>
    <w:p w14:paraId="5F6A7CCD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1342B551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132AD09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22743FC6" w14:textId="77777777" w:rsidTr="00573856">
        <w:tc>
          <w:tcPr>
            <w:tcW w:w="1341" w:type="dxa"/>
          </w:tcPr>
          <w:p w14:paraId="1024E62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29D016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0C4C0FC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5D06BD8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66A1DBA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6A73856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6CD2B3E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6A4CE18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6C8D09CA" w14:textId="77777777" w:rsidTr="00573856">
        <w:tc>
          <w:tcPr>
            <w:tcW w:w="1341" w:type="dxa"/>
          </w:tcPr>
          <w:p w14:paraId="60BF58F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7C49A8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C68F99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23D14A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C4E97A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E1D7A2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BE2F2E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10308343" w14:textId="77777777" w:rsidTr="00573856">
        <w:tc>
          <w:tcPr>
            <w:tcW w:w="1341" w:type="dxa"/>
          </w:tcPr>
          <w:p w14:paraId="79BD78F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4D6EC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43DE66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5BD60D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D38634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74598D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4049E1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49E6D53F" w14:textId="77777777" w:rsidTr="00573856">
        <w:tc>
          <w:tcPr>
            <w:tcW w:w="1341" w:type="dxa"/>
          </w:tcPr>
          <w:p w14:paraId="302864B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8AC0C2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B5C22C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8AF96A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333FE8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B95EA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E71416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B1B7FD4" w14:textId="77777777" w:rsidTr="00573856">
        <w:tc>
          <w:tcPr>
            <w:tcW w:w="1341" w:type="dxa"/>
          </w:tcPr>
          <w:p w14:paraId="378FC10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0EC2B8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F4E2CD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51BDF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96644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358C1A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F09194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903A2FC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B907582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6FF905DE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F63096A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6974FF4D" w14:textId="77777777" w:rsidTr="00573856">
        <w:tc>
          <w:tcPr>
            <w:tcW w:w="1925" w:type="dxa"/>
          </w:tcPr>
          <w:p w14:paraId="556CF36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FC2DD0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01A7611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0D4484A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18A0BCB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5FDA96E4" w14:textId="77777777" w:rsidTr="00573856">
        <w:tc>
          <w:tcPr>
            <w:tcW w:w="1925" w:type="dxa"/>
          </w:tcPr>
          <w:p w14:paraId="4873195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2A09B4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671460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2999CC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A21057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55D18C3D" w14:textId="77777777" w:rsidTr="00573856">
        <w:tc>
          <w:tcPr>
            <w:tcW w:w="1925" w:type="dxa"/>
          </w:tcPr>
          <w:p w14:paraId="5FDB96B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33092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EF23ED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E61574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75E403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2196D818" w14:textId="77777777" w:rsidTr="00573856">
        <w:tc>
          <w:tcPr>
            <w:tcW w:w="1925" w:type="dxa"/>
          </w:tcPr>
          <w:p w14:paraId="62FDE45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12DB1D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10BCBC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C95B99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6FD619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2ECE790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57C46CB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BB4BE86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0617D10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004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AFA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AB3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899F9F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B638CC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A26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62F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BEB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543AF0C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BC83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BD6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F75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4A54E6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338D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4FD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2DE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4BCD52D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7B4AF570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5B6BE94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4C7ED63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F50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EF6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FE6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B6AD51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38B0FD6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A84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F99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B3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6124942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DCC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394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2BF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5ACE959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7C3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6B9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9EF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24E9C19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5CC752C8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5BFAB7B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5226BF3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493E9B9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0EB24D86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2AA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6D2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5FD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4E19F8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4569DCE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BFCE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2F8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4B4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3D92E039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D395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DCC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F25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6B0B988" w14:textId="77777777" w:rsidR="0049362E" w:rsidRPr="00F079AB" w:rsidRDefault="0049362E" w:rsidP="0049362E">
      <w:pPr>
        <w:jc w:val="center"/>
        <w:rPr>
          <w:rFonts w:cs="Calibri"/>
        </w:rPr>
      </w:pPr>
    </w:p>
    <w:p w14:paraId="04CA738C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5BF6CDE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7BC06486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1EDD6DC1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2FC84F5E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3299A337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4B173532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54608C30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16EF0327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A58B05A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67726DF2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2BF0C36B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4E85A5EE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83B6EEE" w14:textId="424D17C4" w:rsidR="0049362E" w:rsidRPr="00864612" w:rsidRDefault="0049362E" w:rsidP="00864612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lastRenderedPageBreak/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64612" w:rsidRPr="00864612">
        <w:rPr>
          <w:rFonts w:eastAsia="Times New Roman" w:cs="Calibri"/>
          <w:color w:val="FF0000"/>
          <w:lang w:eastAsia="es-ES"/>
        </w:rPr>
        <w:t xml:space="preserve">Pablo Olimpo </w:t>
      </w:r>
      <w:proofErr w:type="spellStart"/>
      <w:r w:rsidR="00864612" w:rsidRPr="00864612">
        <w:rPr>
          <w:rFonts w:eastAsia="Times New Roman" w:cs="Calibri"/>
          <w:color w:val="FF0000"/>
          <w:lang w:eastAsia="es-ES"/>
        </w:rPr>
        <w:t>Pinzon</w:t>
      </w:r>
      <w:proofErr w:type="spellEnd"/>
      <w:r w:rsidR="00864612" w:rsidRPr="00864612">
        <w:rPr>
          <w:rFonts w:eastAsia="Times New Roman" w:cs="Calibri"/>
          <w:color w:val="FF0000"/>
          <w:lang w:eastAsia="es-ES"/>
        </w:rPr>
        <w:t xml:space="preserve"> Ortiz, Yury Abel Ballesteros Navia</w:t>
      </w:r>
    </w:p>
    <w:p w14:paraId="1B1B87A4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8B31C67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A558DE9" w14:textId="5887004F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0" w:name="_Toc88397502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NARIÑO</w:t>
      </w:r>
      <w:bookmarkEnd w:id="20"/>
    </w:p>
    <w:p w14:paraId="7F31EC19" w14:textId="77777777" w:rsidR="0049362E" w:rsidRPr="00A6583F" w:rsidRDefault="0049362E" w:rsidP="0049362E">
      <w:pPr>
        <w:rPr>
          <w:lang w:val="es-MX" w:eastAsia="es-CO"/>
        </w:rPr>
      </w:pPr>
    </w:p>
    <w:p w14:paraId="393B6DB9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37ED28C0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0411FB9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6C06737C" w14:textId="77777777" w:rsidTr="00573856">
        <w:tc>
          <w:tcPr>
            <w:tcW w:w="1341" w:type="dxa"/>
          </w:tcPr>
          <w:p w14:paraId="7D6ACB1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04FEAEE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3989144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5ADB0C3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20710EA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2C4AC5C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4B9218D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3ED0D19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28C15CD0" w14:textId="77777777" w:rsidTr="00573856">
        <w:tc>
          <w:tcPr>
            <w:tcW w:w="1341" w:type="dxa"/>
          </w:tcPr>
          <w:p w14:paraId="4E895B2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679B6D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66906C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63555D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729C06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7C770A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939C82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190B8989" w14:textId="77777777" w:rsidTr="00573856">
        <w:tc>
          <w:tcPr>
            <w:tcW w:w="1341" w:type="dxa"/>
          </w:tcPr>
          <w:p w14:paraId="1D1251B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2D564C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F88A9F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8EE64D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C9F77B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CC007E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DFD49F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7744B59F" w14:textId="77777777" w:rsidTr="00573856">
        <w:tc>
          <w:tcPr>
            <w:tcW w:w="1341" w:type="dxa"/>
          </w:tcPr>
          <w:p w14:paraId="6AA8097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B7FD2A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1C121E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93DFDC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A3D558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E06AFD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19409B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A5C4C1A" w14:textId="77777777" w:rsidTr="00573856">
        <w:tc>
          <w:tcPr>
            <w:tcW w:w="1341" w:type="dxa"/>
          </w:tcPr>
          <w:p w14:paraId="21F88B4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704CA3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DCF41A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316860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221673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682195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813602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1E04110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32CBE74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46935875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DB5650F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3C3FB0ED" w14:textId="77777777" w:rsidTr="00573856">
        <w:tc>
          <w:tcPr>
            <w:tcW w:w="1925" w:type="dxa"/>
          </w:tcPr>
          <w:p w14:paraId="52F2C12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5E89A5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07758C5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4394C64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3D88981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3D664DBF" w14:textId="77777777" w:rsidTr="00573856">
        <w:tc>
          <w:tcPr>
            <w:tcW w:w="1925" w:type="dxa"/>
          </w:tcPr>
          <w:p w14:paraId="727356A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DCF32D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DEE9C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2BB588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840EA3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110C58CC" w14:textId="77777777" w:rsidTr="00573856">
        <w:tc>
          <w:tcPr>
            <w:tcW w:w="1925" w:type="dxa"/>
          </w:tcPr>
          <w:p w14:paraId="18C1655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E5982F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B02E93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9B9E3D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B67329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7B3D6129" w14:textId="77777777" w:rsidTr="00573856">
        <w:tc>
          <w:tcPr>
            <w:tcW w:w="1925" w:type="dxa"/>
          </w:tcPr>
          <w:p w14:paraId="21B7355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C86436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D425A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B6293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558659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CC55AE6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A3D373F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lastRenderedPageBreak/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97D31F2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2A811AE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E46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36AC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432B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509F82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7B82F2F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CEA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F7F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93C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2B071C0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A88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398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A42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232475E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D4E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3B8C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21F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8CBB89E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4A766ADA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BEE04C9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3B053D2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79D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4F3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00B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9436EF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26E625C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837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447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DB2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71A5CC6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54A5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EB2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5708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65F1F36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BCD3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897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CD5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E146EA6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40E585CF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04B362F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06A76B4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F5891C3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6C3CE1C1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AC6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891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34A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40D45D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17F42931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DA019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 xml:space="preserve">Aportes del ejercicio de acompañamiento al quehacer del </w:t>
            </w:r>
            <w:r w:rsidRPr="00FD71A6">
              <w:rPr>
                <w:rFonts w:ascii="Calibri" w:eastAsia="Calibri" w:hAnsi="Calibri" w:cs="Calibri"/>
              </w:rPr>
              <w:lastRenderedPageBreak/>
              <w:t>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CA0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69F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0D6E14CA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F034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C59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35B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320324B" w14:textId="77777777" w:rsidR="0049362E" w:rsidRPr="00F079AB" w:rsidRDefault="0049362E" w:rsidP="0049362E">
      <w:pPr>
        <w:jc w:val="center"/>
        <w:rPr>
          <w:rFonts w:cs="Calibri"/>
        </w:rPr>
      </w:pPr>
    </w:p>
    <w:p w14:paraId="153647D5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E6E6F06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DA61F4E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90BE347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581B02DE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F49E407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70BDB12A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3842832E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6AAF5D57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49CC671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6D75D635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5CA7A471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265C6030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0E2E2CF" w14:textId="58EAFDD1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EE703D" w:rsidRPr="00864612">
        <w:rPr>
          <w:rFonts w:eastAsia="Times New Roman" w:cs="Calibri"/>
          <w:color w:val="FF0000"/>
          <w:lang w:eastAsia="es-ES"/>
        </w:rPr>
        <w:t>Edmundo Bayardo Arteaga Grijalba, Tarik Alexander Luna Villarreal</w:t>
      </w:r>
    </w:p>
    <w:p w14:paraId="7A26B87A" w14:textId="1A478974" w:rsidR="0049362E" w:rsidRDefault="0049362E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70F3F19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EF457BB" w14:textId="5D7B1704" w:rsidR="0049362E" w:rsidRDefault="0049362E" w:rsidP="0049362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1" w:name="_Toc88397503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NORTE DE SANTANDER</w:t>
      </w:r>
      <w:bookmarkEnd w:id="21"/>
    </w:p>
    <w:p w14:paraId="3ED67CDF" w14:textId="77777777" w:rsidR="0049362E" w:rsidRPr="00A6583F" w:rsidRDefault="0049362E" w:rsidP="0049362E">
      <w:pPr>
        <w:rPr>
          <w:lang w:val="es-MX" w:eastAsia="es-CO"/>
        </w:rPr>
      </w:pPr>
    </w:p>
    <w:p w14:paraId="45814BFB" w14:textId="77777777" w:rsidR="0049362E" w:rsidRPr="00020B5F" w:rsidRDefault="0049362E" w:rsidP="0049362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0C4CB547" w14:textId="77777777" w:rsidR="0049362E" w:rsidRPr="00020B5F" w:rsidRDefault="0049362E" w:rsidP="0049362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5D31724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49362E" w14:paraId="597FD828" w14:textId="77777777" w:rsidTr="00573856">
        <w:tc>
          <w:tcPr>
            <w:tcW w:w="1341" w:type="dxa"/>
          </w:tcPr>
          <w:p w14:paraId="3E2BC2A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2FD857C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19ABC9C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E68AD6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0D07D7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196B0C0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AB9972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7CE7890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49362E" w14:paraId="74ACC4FA" w14:textId="77777777" w:rsidTr="00573856">
        <w:tc>
          <w:tcPr>
            <w:tcW w:w="1341" w:type="dxa"/>
          </w:tcPr>
          <w:p w14:paraId="18946CD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1206D0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403F8E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771128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7DFD57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10D716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BC44C3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3E915B5A" w14:textId="77777777" w:rsidTr="00573856">
        <w:tc>
          <w:tcPr>
            <w:tcW w:w="1341" w:type="dxa"/>
          </w:tcPr>
          <w:p w14:paraId="230D935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ADA7FC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B656D02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D13AC8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6CED03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715F27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004ADE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3785131B" w14:textId="77777777" w:rsidTr="00573856">
        <w:tc>
          <w:tcPr>
            <w:tcW w:w="1341" w:type="dxa"/>
          </w:tcPr>
          <w:p w14:paraId="696A680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224E62D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C9F10D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D5595F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76715B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8B930C0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9007B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388F6A3A" w14:textId="77777777" w:rsidTr="00573856">
        <w:tc>
          <w:tcPr>
            <w:tcW w:w="1341" w:type="dxa"/>
          </w:tcPr>
          <w:p w14:paraId="073AD6E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7539C4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D9E743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2DDD6C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852D8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72FF4A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5C95A0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0EB08EF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3C2BF2D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612CC8AF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E1BC947" w14:textId="77777777" w:rsidR="0049362E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49362E" w14:paraId="4B25BC10" w14:textId="77777777" w:rsidTr="00573856">
        <w:tc>
          <w:tcPr>
            <w:tcW w:w="1925" w:type="dxa"/>
          </w:tcPr>
          <w:p w14:paraId="5B056B41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79F07AD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19A6AA2F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29DB999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89F87B3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49362E" w14:paraId="413D21C0" w14:textId="77777777" w:rsidTr="00573856">
        <w:tc>
          <w:tcPr>
            <w:tcW w:w="1925" w:type="dxa"/>
          </w:tcPr>
          <w:p w14:paraId="01AC8A15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339FA0E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23ACE4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508F09B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30350B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1685F99B" w14:textId="77777777" w:rsidTr="00573856">
        <w:tc>
          <w:tcPr>
            <w:tcW w:w="1925" w:type="dxa"/>
          </w:tcPr>
          <w:p w14:paraId="61449A5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FE1E269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7B791B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85DDC78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3DFA9E7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49362E" w14:paraId="054232A9" w14:textId="77777777" w:rsidTr="00573856">
        <w:tc>
          <w:tcPr>
            <w:tcW w:w="1925" w:type="dxa"/>
          </w:tcPr>
          <w:p w14:paraId="2CC57E5C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F8D5B1A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CECB974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0937C2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50E6B96" w14:textId="77777777" w:rsidR="0049362E" w:rsidRDefault="0049362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79E4237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D5F1EBE" w14:textId="77777777" w:rsidR="0049362E" w:rsidRPr="00F079AB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52B509D" w14:textId="77777777" w:rsidR="0049362E" w:rsidRDefault="0049362E" w:rsidP="0049362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01450F2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07EF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7AD0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301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20FBFFD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0E2EFC6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EE2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6E1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58F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16C95D8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6CA7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4F5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8BD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5873E32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7E4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43E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353B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0DD9339" w14:textId="77777777" w:rsidR="0049362E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7F65E5EB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3325E16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49362E" w:rsidRPr="00F079AB" w14:paraId="6BE1F61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334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B267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FC2F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F37D48E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4C9CDA4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EA0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FDB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DE5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362E" w:rsidRPr="00F079AB" w14:paraId="20DBC65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1A8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6CE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EAA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70FE361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9787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D80F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6BE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36DDA88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</w:p>
    <w:p w14:paraId="08658D05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ADFA4BA" w14:textId="77777777" w:rsidR="0049362E" w:rsidRDefault="0049362E" w:rsidP="0049362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0BF37FB" w14:textId="77777777" w:rsidR="0049362E" w:rsidRPr="00F079AB" w:rsidRDefault="0049362E" w:rsidP="0049362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2D36BCE" w14:textId="77777777" w:rsidR="0049362E" w:rsidRPr="00F079AB" w:rsidRDefault="0049362E" w:rsidP="0049362E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49362E" w:rsidRPr="00F079AB" w14:paraId="1C520F1C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8C95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2CA9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250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F74BBB6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49362E" w:rsidRPr="00F079AB" w14:paraId="21B8C69B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A5E6C" w14:textId="77777777" w:rsidR="0049362E" w:rsidRPr="00FD71A6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0004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8ECA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49362E" w:rsidRPr="00F079AB" w14:paraId="166D5ED8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FF60" w14:textId="77777777" w:rsidR="0049362E" w:rsidRPr="00F079AB" w:rsidRDefault="0049362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E242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FCC1" w14:textId="77777777" w:rsidR="0049362E" w:rsidRPr="00F079AB" w:rsidRDefault="0049362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CDC3911" w14:textId="77777777" w:rsidR="0049362E" w:rsidRPr="00F079AB" w:rsidRDefault="0049362E" w:rsidP="0049362E">
      <w:pPr>
        <w:jc w:val="center"/>
        <w:rPr>
          <w:rFonts w:cs="Calibri"/>
        </w:rPr>
      </w:pPr>
    </w:p>
    <w:p w14:paraId="27862EA6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1B85851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7820F63C" w14:textId="77777777" w:rsidR="0049362E" w:rsidRPr="00267A69" w:rsidRDefault="0049362E" w:rsidP="0049362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39361B2" w14:textId="77777777" w:rsidR="0049362E" w:rsidRPr="00FD71A6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lastRenderedPageBreak/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6817B3EA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705E186F" w14:textId="77777777" w:rsidR="0049362E" w:rsidRPr="00267A69" w:rsidRDefault="0049362E" w:rsidP="0049362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64DC40E6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0B2AB04" w14:textId="77777777" w:rsidR="0049362E" w:rsidRPr="00020B5F" w:rsidRDefault="0049362E" w:rsidP="0049362E">
      <w:pPr>
        <w:jc w:val="both"/>
        <w:rPr>
          <w:rFonts w:eastAsia="Times New Roman" w:cs="Calibri"/>
          <w:lang w:eastAsia="es-ES"/>
        </w:rPr>
      </w:pPr>
    </w:p>
    <w:p w14:paraId="1157B523" w14:textId="77777777" w:rsidR="0049362E" w:rsidRPr="00F461F0" w:rsidRDefault="0049362E" w:rsidP="0049362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CCCBCC7" w14:textId="77777777" w:rsidR="0049362E" w:rsidRPr="00020B5F" w:rsidRDefault="0049362E" w:rsidP="0049362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05731FEC" w14:textId="77777777" w:rsidR="0049362E" w:rsidRPr="00020B5F" w:rsidRDefault="0049362E" w:rsidP="0049362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2C9C5D81" w14:textId="77777777" w:rsidR="0049362E" w:rsidRPr="00020B5F" w:rsidRDefault="0049362E" w:rsidP="0049362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5BBDD42" w14:textId="77777777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323D3B8" w14:textId="6DA39BBD" w:rsidR="0049362E" w:rsidRPr="00020B5F" w:rsidRDefault="0049362E" w:rsidP="0049362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EE703D" w:rsidRPr="00EE703D">
        <w:rPr>
          <w:rFonts w:eastAsia="Times New Roman" w:cs="Calibri"/>
          <w:color w:val="FF0000"/>
          <w:lang w:eastAsia="es-ES"/>
        </w:rPr>
        <w:t>Daniel López Montañez</w:t>
      </w:r>
    </w:p>
    <w:p w14:paraId="4570E508" w14:textId="1576C356" w:rsidR="0049362E" w:rsidRDefault="0049362E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83078E3" w14:textId="77777777" w:rsidR="00F917F0" w:rsidRDefault="00F917F0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B5291F6" w14:textId="77777777" w:rsidR="00FF51DE" w:rsidRDefault="00FF51DE" w:rsidP="00FF51DE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9B63959" w14:textId="7D902399" w:rsidR="00FF51DE" w:rsidRDefault="00FF51DE" w:rsidP="00FF51DE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2" w:name="_Toc88397504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PUTUMAYO</w:t>
      </w:r>
      <w:bookmarkEnd w:id="22"/>
    </w:p>
    <w:p w14:paraId="6EC2E0E6" w14:textId="77777777" w:rsidR="00FF51DE" w:rsidRPr="00020B5F" w:rsidRDefault="00FF51DE" w:rsidP="00FF51DE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453AC207" w14:textId="77777777" w:rsidR="00FF51DE" w:rsidRPr="00020B5F" w:rsidRDefault="00FF51DE" w:rsidP="00FF51DE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A3264B9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F51DE" w14:paraId="1C88A842" w14:textId="77777777" w:rsidTr="00573856">
        <w:tc>
          <w:tcPr>
            <w:tcW w:w="1341" w:type="dxa"/>
          </w:tcPr>
          <w:p w14:paraId="7A4F19C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479C917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5C85D95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15F017F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36D4BA32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19F7EAF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6FE585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7690653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F51DE" w14:paraId="283D61B2" w14:textId="77777777" w:rsidTr="00573856">
        <w:tc>
          <w:tcPr>
            <w:tcW w:w="1341" w:type="dxa"/>
          </w:tcPr>
          <w:p w14:paraId="41ABB06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29A999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002DE3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914C6C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D1A29A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FBD3E4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A0B8D6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61ED5FB" w14:textId="77777777" w:rsidTr="00573856">
        <w:tc>
          <w:tcPr>
            <w:tcW w:w="1341" w:type="dxa"/>
          </w:tcPr>
          <w:p w14:paraId="55D9AE1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AF7E28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2B9FD6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43C3B2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5B5367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3F7F03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9C643A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3791E397" w14:textId="77777777" w:rsidTr="00573856">
        <w:tc>
          <w:tcPr>
            <w:tcW w:w="1341" w:type="dxa"/>
          </w:tcPr>
          <w:p w14:paraId="0803D661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643F2B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7C27DFD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B683F43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4F937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D99A9E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30D7D7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2858540F" w14:textId="77777777" w:rsidTr="00573856">
        <w:tc>
          <w:tcPr>
            <w:tcW w:w="1341" w:type="dxa"/>
          </w:tcPr>
          <w:p w14:paraId="72D4F0A5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E20E42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EDD698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F267D9F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2ADEFF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5DAA65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02C8E3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F9D7DE4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7F387BE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14AB5DCA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D39D917" w14:textId="77777777" w:rsidR="00FF51DE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F51DE" w14:paraId="79B2B6E3" w14:textId="77777777" w:rsidTr="00573856">
        <w:tc>
          <w:tcPr>
            <w:tcW w:w="1925" w:type="dxa"/>
          </w:tcPr>
          <w:p w14:paraId="7F49FE8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54B568B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4E7F03D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79C2C39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3FD56C90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F51DE" w14:paraId="6E8FF04F" w14:textId="77777777" w:rsidTr="00573856">
        <w:tc>
          <w:tcPr>
            <w:tcW w:w="1925" w:type="dxa"/>
          </w:tcPr>
          <w:p w14:paraId="581F15DA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B9641E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E6B48D6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4D5EE4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E228D3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5B8A748D" w14:textId="77777777" w:rsidTr="00573856">
        <w:tc>
          <w:tcPr>
            <w:tcW w:w="1925" w:type="dxa"/>
          </w:tcPr>
          <w:p w14:paraId="2303008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53848B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B4B1A4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3C08A9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925005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F51DE" w14:paraId="6772F9C8" w14:textId="77777777" w:rsidTr="00573856">
        <w:tc>
          <w:tcPr>
            <w:tcW w:w="1925" w:type="dxa"/>
          </w:tcPr>
          <w:p w14:paraId="69A61D7C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4C61D3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F5B10BB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39DC2A8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6417004" w14:textId="77777777" w:rsidR="00FF51DE" w:rsidRDefault="00FF51DE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40E54D91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7DD7A56" w14:textId="77777777" w:rsidR="00FF51DE" w:rsidRPr="00F079AB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6AAF3BB" w14:textId="77777777" w:rsidR="00FF51DE" w:rsidRDefault="00FF51DE" w:rsidP="00FF51D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F51DE" w:rsidRPr="00F079AB" w14:paraId="4444F29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398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BEB4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950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6DA002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42DDA06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98E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5832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546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7CF02D6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823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0F96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A94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50A31D3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F17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E6F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E31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CA491B0" w14:textId="77777777" w:rsidR="00FF51DE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7075C415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0F04DD7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FF51DE" w:rsidRPr="00F079AB" w14:paraId="5BA0E1B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26D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9078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8E14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2DE77A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2BC4705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0DF9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363F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C8C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F51DE" w:rsidRPr="00F079AB" w14:paraId="6BFCAB0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637E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A0DB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C15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07608EDE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B209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E98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8B65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E5580B7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</w:p>
    <w:p w14:paraId="5137AA72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5F92B992" w14:textId="77777777" w:rsidR="00FF51DE" w:rsidRDefault="00FF51DE" w:rsidP="00FF51DE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1AE5EDEF" w14:textId="77777777" w:rsidR="00FF51DE" w:rsidRPr="00F079AB" w:rsidRDefault="00FF51DE" w:rsidP="00FF51DE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1E59FC7" w14:textId="77777777" w:rsidR="00FF51DE" w:rsidRPr="00F079AB" w:rsidRDefault="00FF51DE" w:rsidP="00FF51DE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FF51DE" w:rsidRPr="00F079AB" w14:paraId="4968BDB6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4060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8DB9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E3CC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7561F108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F51DE" w:rsidRPr="00F079AB" w14:paraId="14D5CDF4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C80E" w14:textId="77777777" w:rsidR="00FF51DE" w:rsidRPr="00FD71A6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B23A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3F8D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F51DE" w:rsidRPr="00F079AB" w14:paraId="68322980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D94A" w14:textId="77777777" w:rsidR="00FF51DE" w:rsidRPr="00F079AB" w:rsidRDefault="00FF51DE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C8F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B651" w14:textId="77777777" w:rsidR="00FF51DE" w:rsidRPr="00F079AB" w:rsidRDefault="00FF51DE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76EF8CD" w14:textId="77777777" w:rsidR="00FF51DE" w:rsidRPr="00F079AB" w:rsidRDefault="00FF51DE" w:rsidP="00FF51DE">
      <w:pPr>
        <w:jc w:val="center"/>
        <w:rPr>
          <w:rFonts w:cs="Calibri"/>
        </w:rPr>
      </w:pPr>
    </w:p>
    <w:p w14:paraId="274BC07E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0246A75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3014C553" w14:textId="77777777" w:rsidR="00FF51DE" w:rsidRPr="00267A69" w:rsidRDefault="00FF51DE" w:rsidP="00FF51DE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7E2CB2F" w14:textId="77777777" w:rsidR="00FF51DE" w:rsidRPr="00FD71A6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42998F3C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818BD60" w14:textId="77777777" w:rsidR="00FF51DE" w:rsidRPr="00267A69" w:rsidRDefault="00FF51DE" w:rsidP="00FF51DE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0825D7C8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2ED3C735" w14:textId="77777777" w:rsidR="00FF51DE" w:rsidRPr="00020B5F" w:rsidRDefault="00FF51DE" w:rsidP="00FF51DE">
      <w:pPr>
        <w:jc w:val="both"/>
        <w:rPr>
          <w:rFonts w:eastAsia="Times New Roman" w:cs="Calibri"/>
          <w:lang w:eastAsia="es-ES"/>
        </w:rPr>
      </w:pPr>
    </w:p>
    <w:p w14:paraId="0D8E14E6" w14:textId="77777777" w:rsidR="00FF51DE" w:rsidRPr="00F461F0" w:rsidRDefault="00FF51DE" w:rsidP="00FF51DE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1EC46A76" w14:textId="77777777" w:rsidR="00FF51DE" w:rsidRPr="00020B5F" w:rsidRDefault="00FF51DE" w:rsidP="00FF51DE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034FF77" w14:textId="77777777" w:rsidR="00FF51DE" w:rsidRPr="00020B5F" w:rsidRDefault="00FF51DE" w:rsidP="00FF51DE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3C3966D3" w14:textId="77777777" w:rsidR="00FF51DE" w:rsidRPr="00020B5F" w:rsidRDefault="00FF51DE" w:rsidP="00FF51DE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12A8A64" w14:textId="77777777" w:rsidR="00FF51DE" w:rsidRPr="00020B5F" w:rsidRDefault="00FF51DE" w:rsidP="00FF51DE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80BDAB8" w14:textId="141A47DB" w:rsidR="00FF51DE" w:rsidRPr="00864612" w:rsidRDefault="00FF51DE" w:rsidP="00864612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</w:t>
      </w:r>
      <w:r w:rsidR="00B97751">
        <w:rPr>
          <w:rFonts w:eastAsia="Times New Roman" w:cs="Calibri"/>
          <w:lang w:eastAsia="es-ES"/>
        </w:rPr>
        <w:t xml:space="preserve">la instructora: </w:t>
      </w:r>
      <w:r w:rsidR="00B97751" w:rsidRPr="00B97751">
        <w:rPr>
          <w:rFonts w:eastAsia="Times New Roman" w:cs="Calibri"/>
          <w:color w:val="FF0000"/>
          <w:lang w:eastAsia="es-ES"/>
        </w:rPr>
        <w:t>Liliana Cristina Legarda Arismendi</w:t>
      </w:r>
      <w:r w:rsidRPr="00B97751">
        <w:rPr>
          <w:rFonts w:eastAsia="Times New Roman" w:cs="Calibri"/>
          <w:color w:val="FF0000"/>
          <w:lang w:eastAsia="es-ES"/>
        </w:rPr>
        <w:t xml:space="preserve"> </w:t>
      </w:r>
    </w:p>
    <w:p w14:paraId="2BC59ECB" w14:textId="57698A3E" w:rsidR="003E13DD" w:rsidRDefault="003E13DD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DFDF24D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2455B4C" w14:textId="52EE99CC" w:rsidR="003E13DD" w:rsidRDefault="003E13DD" w:rsidP="003E13DD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3" w:name="_Toc88397505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QUINDIO</w:t>
      </w:r>
      <w:bookmarkEnd w:id="23"/>
    </w:p>
    <w:p w14:paraId="49CC5EF5" w14:textId="77777777" w:rsidR="003E13DD" w:rsidRPr="00A6583F" w:rsidRDefault="003E13DD" w:rsidP="003E13DD">
      <w:pPr>
        <w:rPr>
          <w:lang w:val="es-MX" w:eastAsia="es-CO"/>
        </w:rPr>
      </w:pPr>
    </w:p>
    <w:p w14:paraId="4063A982" w14:textId="77777777" w:rsidR="003E13DD" w:rsidRPr="00020B5F" w:rsidRDefault="003E13DD" w:rsidP="003E13DD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4A6AA529" w14:textId="77777777" w:rsidR="003E13DD" w:rsidRPr="00020B5F" w:rsidRDefault="003E13DD" w:rsidP="003E13DD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84EF3ED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3E13DD" w14:paraId="35E9EF76" w14:textId="77777777" w:rsidTr="00573856">
        <w:tc>
          <w:tcPr>
            <w:tcW w:w="1341" w:type="dxa"/>
          </w:tcPr>
          <w:p w14:paraId="07F0C9B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3B77BD83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BAE155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0769BA0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413D394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64CBC8D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78E59F3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C1A3ED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3E13DD" w14:paraId="67C912BA" w14:textId="77777777" w:rsidTr="00573856">
        <w:tc>
          <w:tcPr>
            <w:tcW w:w="1341" w:type="dxa"/>
          </w:tcPr>
          <w:p w14:paraId="6A94598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83BA42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316302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542584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D409AC4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27E4A4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1F464B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7911872D" w14:textId="77777777" w:rsidTr="00573856">
        <w:tc>
          <w:tcPr>
            <w:tcW w:w="1341" w:type="dxa"/>
          </w:tcPr>
          <w:p w14:paraId="27E05DA3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574F78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349C50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0193B9E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311099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FA8F277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F6AA38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7E10DB12" w14:textId="77777777" w:rsidTr="00573856">
        <w:tc>
          <w:tcPr>
            <w:tcW w:w="1341" w:type="dxa"/>
          </w:tcPr>
          <w:p w14:paraId="307BCE9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8B08F6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8795BF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2CB24B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64C93F0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D44A0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5281740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1E8A8EC4" w14:textId="77777777" w:rsidTr="00573856">
        <w:tc>
          <w:tcPr>
            <w:tcW w:w="1341" w:type="dxa"/>
          </w:tcPr>
          <w:p w14:paraId="67B1462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6DD803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A8C985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EBD440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DE8AFF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B4741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FD7A2B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4493BCD6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2C02A17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511BB814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F71BDB2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3E13DD" w14:paraId="7A7B3DB3" w14:textId="77777777" w:rsidTr="00573856">
        <w:tc>
          <w:tcPr>
            <w:tcW w:w="1925" w:type="dxa"/>
          </w:tcPr>
          <w:p w14:paraId="398714C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E3407B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7D186B30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2CD518B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0622A75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3E13DD" w14:paraId="23FA1206" w14:textId="77777777" w:rsidTr="00573856">
        <w:tc>
          <w:tcPr>
            <w:tcW w:w="1925" w:type="dxa"/>
          </w:tcPr>
          <w:p w14:paraId="64FAEE97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A00CB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C14BDF7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2C8A5BE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68B2AE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0D6A1926" w14:textId="77777777" w:rsidTr="00573856">
        <w:tc>
          <w:tcPr>
            <w:tcW w:w="1925" w:type="dxa"/>
          </w:tcPr>
          <w:p w14:paraId="4B9240C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4CCE36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33C7B4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2510CC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A63456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136AF249" w14:textId="77777777" w:rsidTr="00573856">
        <w:tc>
          <w:tcPr>
            <w:tcW w:w="1925" w:type="dxa"/>
          </w:tcPr>
          <w:p w14:paraId="3A53780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F30B1B6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1E4EA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7BD78E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AD4DE8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08DDA84C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A8E33EA" w14:textId="77777777" w:rsidR="003E13DD" w:rsidRPr="00F079AB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C6A7CB5" w14:textId="77777777" w:rsidR="003E13DD" w:rsidRDefault="003E13DD" w:rsidP="003E13D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3E13DD" w:rsidRPr="00F079AB" w14:paraId="3738EC8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30C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1F79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4A1C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609F64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5452417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243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AFF6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5EBD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E13DD" w:rsidRPr="00F079AB" w14:paraId="4621F02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478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EE32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BA3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105968A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D58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541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CB19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10FCD91" w14:textId="77777777" w:rsidR="003E13DD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p w14:paraId="664E0EC9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B9A306D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3E13DD" w:rsidRPr="00F079AB" w14:paraId="76625CC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A5A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F2A0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C0BC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80DD99D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548A74F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80ED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E71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C21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E13DD" w:rsidRPr="00F079AB" w14:paraId="7CDA97B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4A19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928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F8AC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35E6A3D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B21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9EA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44E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C282DBE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p w14:paraId="5C6FCC88" w14:textId="77777777" w:rsidR="003E13DD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80656A5" w14:textId="77777777" w:rsidR="003E13DD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636DE98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2064136" w14:textId="77777777" w:rsidR="003E13DD" w:rsidRPr="00F079AB" w:rsidRDefault="003E13DD" w:rsidP="003E13DD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3E13DD" w:rsidRPr="00F079AB" w14:paraId="03AAC915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A635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272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E72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A6C9C09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53616212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ECDE" w14:textId="77777777" w:rsidR="003E13DD" w:rsidRPr="00FD71A6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CA0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5B8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62CCCC78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3B6F" w14:textId="77777777" w:rsidR="003E13DD" w:rsidRPr="00F079AB" w:rsidRDefault="003E13DD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E492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8750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5CD1193" w14:textId="77777777" w:rsidR="003E13DD" w:rsidRPr="00F079AB" w:rsidRDefault="003E13DD" w:rsidP="003E13DD">
      <w:pPr>
        <w:jc w:val="center"/>
        <w:rPr>
          <w:rFonts w:cs="Calibri"/>
        </w:rPr>
      </w:pPr>
    </w:p>
    <w:p w14:paraId="07282985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ACD831F" w14:textId="77777777" w:rsidR="003E13DD" w:rsidRPr="00F461F0" w:rsidRDefault="003E13DD" w:rsidP="003E13DD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92C11C2" w14:textId="77777777" w:rsidR="003E13DD" w:rsidRPr="00267A69" w:rsidRDefault="003E13DD" w:rsidP="003E13DD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1AB1FC9F" w14:textId="77777777" w:rsidR="003E13DD" w:rsidRPr="00FD71A6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9351BA1" w14:textId="77777777" w:rsidR="003E13DD" w:rsidRPr="00267A69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571CE59" w14:textId="77777777" w:rsidR="003E13DD" w:rsidRPr="00267A69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3A060486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13E85A81" w14:textId="77777777" w:rsidR="003E13DD" w:rsidRPr="00020B5F" w:rsidRDefault="003E13DD" w:rsidP="003E13DD">
      <w:pPr>
        <w:jc w:val="both"/>
        <w:rPr>
          <w:rFonts w:eastAsia="Times New Roman" w:cs="Calibri"/>
          <w:lang w:eastAsia="es-ES"/>
        </w:rPr>
      </w:pPr>
    </w:p>
    <w:p w14:paraId="53E4C7D3" w14:textId="77777777" w:rsidR="003E13DD" w:rsidRPr="00F461F0" w:rsidRDefault="003E13DD" w:rsidP="003E13DD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AD2D601" w14:textId="77777777" w:rsidR="003E13DD" w:rsidRPr="00020B5F" w:rsidRDefault="003E13DD" w:rsidP="003E13DD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55688A80" w14:textId="77777777" w:rsidR="003E13DD" w:rsidRPr="00020B5F" w:rsidRDefault="003E13DD" w:rsidP="003E13DD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26963BCD" w14:textId="77777777" w:rsidR="003E13DD" w:rsidRPr="00020B5F" w:rsidRDefault="003E13DD" w:rsidP="003E13DD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6C80DF24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6FD66B5" w14:textId="1860BCCA" w:rsidR="003E13DD" w:rsidRPr="00EE703D" w:rsidRDefault="003E13DD" w:rsidP="00EE703D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EE703D" w:rsidRPr="00EE703D">
        <w:rPr>
          <w:rFonts w:eastAsia="Times New Roman" w:cs="Calibri"/>
          <w:color w:val="FF0000"/>
          <w:lang w:eastAsia="es-ES"/>
        </w:rPr>
        <w:t>Fabio Lenis Collantes Niño, Henry Alfonso Zamora Antia, Milton Cesar Barbosa Tegua</w:t>
      </w:r>
    </w:p>
    <w:p w14:paraId="05B70ED1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AC024EB" w14:textId="41F2E59F" w:rsidR="003E13DD" w:rsidRDefault="003E13DD" w:rsidP="003E13DD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4" w:name="_Toc88397506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RISARALDA</w:t>
      </w:r>
      <w:bookmarkEnd w:id="24"/>
    </w:p>
    <w:p w14:paraId="18551FAB" w14:textId="77777777" w:rsidR="003E13DD" w:rsidRPr="00A6583F" w:rsidRDefault="003E13DD" w:rsidP="003E13DD">
      <w:pPr>
        <w:rPr>
          <w:lang w:val="es-MX" w:eastAsia="es-CO"/>
        </w:rPr>
      </w:pPr>
    </w:p>
    <w:p w14:paraId="14ACA3DD" w14:textId="77777777" w:rsidR="003E13DD" w:rsidRPr="00020B5F" w:rsidRDefault="003E13DD" w:rsidP="003E13DD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3E17065D" w14:textId="77777777" w:rsidR="003E13DD" w:rsidRPr="00020B5F" w:rsidRDefault="003E13DD" w:rsidP="003E13DD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145BF6A7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3E13DD" w14:paraId="2F9C96D3" w14:textId="77777777" w:rsidTr="00573856">
        <w:tc>
          <w:tcPr>
            <w:tcW w:w="1341" w:type="dxa"/>
          </w:tcPr>
          <w:p w14:paraId="2712287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7EA7B8E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036DFF1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2DDFE89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01EB2E3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3658DEC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0A6665B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559C30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3E13DD" w14:paraId="74A13399" w14:textId="77777777" w:rsidTr="00573856">
        <w:tc>
          <w:tcPr>
            <w:tcW w:w="1341" w:type="dxa"/>
          </w:tcPr>
          <w:p w14:paraId="2552F2F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A3FF78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307AAF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835C2AE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17A72F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19951D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1E54BF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6663F267" w14:textId="77777777" w:rsidTr="00573856">
        <w:tc>
          <w:tcPr>
            <w:tcW w:w="1341" w:type="dxa"/>
          </w:tcPr>
          <w:p w14:paraId="67457D1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FDD267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21A4D4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61425F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E0147E7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30343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E50373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2928CBE2" w14:textId="77777777" w:rsidTr="00573856">
        <w:tc>
          <w:tcPr>
            <w:tcW w:w="1341" w:type="dxa"/>
          </w:tcPr>
          <w:p w14:paraId="2357522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7F6875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7B3F0A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D23DF6E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43F519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2A8E8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7ABE97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6BD84179" w14:textId="77777777" w:rsidTr="00573856">
        <w:tc>
          <w:tcPr>
            <w:tcW w:w="1341" w:type="dxa"/>
          </w:tcPr>
          <w:p w14:paraId="1D22596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9CD402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223E42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5F5666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266E912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10814F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E19B8E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6254B604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6D7A96B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7A8B5246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DE0308E" w14:textId="77777777" w:rsidR="003E13DD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3E13DD" w14:paraId="71CD244A" w14:textId="77777777" w:rsidTr="00573856">
        <w:tc>
          <w:tcPr>
            <w:tcW w:w="1925" w:type="dxa"/>
          </w:tcPr>
          <w:p w14:paraId="2CB38B6F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7EF8DE9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2C811D34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704A2A94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850760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3E13DD" w14:paraId="3C512A21" w14:textId="77777777" w:rsidTr="00573856">
        <w:tc>
          <w:tcPr>
            <w:tcW w:w="1925" w:type="dxa"/>
          </w:tcPr>
          <w:p w14:paraId="65F60FBC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C68C0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F664CB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985BCCD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AA8E474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096A7DAB" w14:textId="77777777" w:rsidTr="00573856">
        <w:tc>
          <w:tcPr>
            <w:tcW w:w="1925" w:type="dxa"/>
          </w:tcPr>
          <w:p w14:paraId="10CA14B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389C3C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728FA45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A15F366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7274ABA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3E13DD" w14:paraId="2E26F212" w14:textId="77777777" w:rsidTr="00573856">
        <w:tc>
          <w:tcPr>
            <w:tcW w:w="1925" w:type="dxa"/>
          </w:tcPr>
          <w:p w14:paraId="5563B02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C69E0B8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4DEEC27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7167101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2FA0F39" w14:textId="77777777" w:rsidR="003E13DD" w:rsidRDefault="003E13DD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72179C0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A489317" w14:textId="77777777" w:rsidR="003E13DD" w:rsidRPr="00F079AB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D3FB91D" w14:textId="77777777" w:rsidR="003E13DD" w:rsidRDefault="003E13DD" w:rsidP="003E13D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3E13DD" w:rsidRPr="00F079AB" w14:paraId="4E78380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6C9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D67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8B9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D512EAC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615D2C4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3412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lastRenderedPageBreak/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7F3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316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E13DD" w:rsidRPr="00F079AB" w14:paraId="3635B33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A78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F82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D1A6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12A9195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D34B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B252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D7F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C3CF231" w14:textId="77777777" w:rsidR="003E13DD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p w14:paraId="492443BA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F470F37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3E13DD" w:rsidRPr="00F079AB" w14:paraId="7C2D13B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5FE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561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8926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0857D8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6A5C523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F00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1E5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3190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E13DD" w:rsidRPr="00F079AB" w14:paraId="2B53481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710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2FD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59E5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37920E1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5C2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1B26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7F78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933469E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</w:p>
    <w:p w14:paraId="3F29196E" w14:textId="77777777" w:rsidR="003E13DD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6C15885" w14:textId="77777777" w:rsidR="003E13DD" w:rsidRDefault="003E13DD" w:rsidP="003E13DD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26DABB3" w14:textId="77777777" w:rsidR="003E13DD" w:rsidRPr="00F079AB" w:rsidRDefault="003E13DD" w:rsidP="003E13DD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460D383" w14:textId="77777777" w:rsidR="003E13DD" w:rsidRPr="00F079AB" w:rsidRDefault="003E13DD" w:rsidP="003E13DD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3E13DD" w:rsidRPr="00F079AB" w14:paraId="6852620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0821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B507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89B9E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436E09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3E13DD" w:rsidRPr="00F079AB" w14:paraId="51ABFFE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C08D" w14:textId="77777777" w:rsidR="003E13DD" w:rsidRPr="00FD71A6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B8AB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2A9F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3E13DD" w:rsidRPr="00F079AB" w14:paraId="539D9811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5C80" w14:textId="77777777" w:rsidR="003E13DD" w:rsidRPr="00F079AB" w:rsidRDefault="003E13DD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6AD3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EFB4" w14:textId="77777777" w:rsidR="003E13DD" w:rsidRPr="00F079AB" w:rsidRDefault="003E13DD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FDFAF8C" w14:textId="77777777" w:rsidR="003E13DD" w:rsidRPr="00F079AB" w:rsidRDefault="003E13DD" w:rsidP="003E13DD">
      <w:pPr>
        <w:jc w:val="center"/>
        <w:rPr>
          <w:rFonts w:cs="Calibri"/>
        </w:rPr>
      </w:pPr>
    </w:p>
    <w:p w14:paraId="235E72DD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9695C6D" w14:textId="77777777" w:rsidR="003E13DD" w:rsidRPr="00F461F0" w:rsidRDefault="003E13DD" w:rsidP="003E13DD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lastRenderedPageBreak/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5A0BC120" w14:textId="77777777" w:rsidR="003E13DD" w:rsidRPr="00267A69" w:rsidRDefault="003E13DD" w:rsidP="003E13DD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0FFCC876" w14:textId="77777777" w:rsidR="003E13DD" w:rsidRPr="00FD71A6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6FA3168E" w14:textId="77777777" w:rsidR="003E13DD" w:rsidRPr="00267A69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5EA52E8F" w14:textId="77777777" w:rsidR="003E13DD" w:rsidRPr="00267A69" w:rsidRDefault="003E13DD" w:rsidP="003E13DD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01F8103A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2493203E" w14:textId="77777777" w:rsidR="003E13DD" w:rsidRPr="00020B5F" w:rsidRDefault="003E13DD" w:rsidP="003E13DD">
      <w:pPr>
        <w:jc w:val="both"/>
        <w:rPr>
          <w:rFonts w:eastAsia="Times New Roman" w:cs="Calibri"/>
          <w:lang w:eastAsia="es-ES"/>
        </w:rPr>
      </w:pPr>
    </w:p>
    <w:p w14:paraId="3B48B395" w14:textId="77777777" w:rsidR="003E13DD" w:rsidRPr="00F461F0" w:rsidRDefault="003E13DD" w:rsidP="003E13DD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F1E296D" w14:textId="77777777" w:rsidR="003E13DD" w:rsidRPr="00020B5F" w:rsidRDefault="003E13DD" w:rsidP="003E13DD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32833AE" w14:textId="77777777" w:rsidR="003E13DD" w:rsidRPr="00020B5F" w:rsidRDefault="003E13DD" w:rsidP="003E13DD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6853886E" w14:textId="77777777" w:rsidR="003E13DD" w:rsidRPr="00020B5F" w:rsidRDefault="003E13DD" w:rsidP="003E13DD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67A5C54A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D8EA636" w14:textId="2B8850E2" w:rsidR="003E13DD" w:rsidRPr="00D45B0B" w:rsidRDefault="003E13DD" w:rsidP="00D45B0B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D45B0B" w:rsidRPr="00D45B0B">
        <w:rPr>
          <w:rFonts w:eastAsia="Times New Roman" w:cs="Calibri"/>
          <w:color w:val="FF0000"/>
          <w:lang w:eastAsia="es-ES"/>
        </w:rPr>
        <w:t xml:space="preserve">Beatriz Elena Franco </w:t>
      </w:r>
      <w:proofErr w:type="spellStart"/>
      <w:r w:rsidR="00D45B0B" w:rsidRPr="00D45B0B">
        <w:rPr>
          <w:rFonts w:eastAsia="Times New Roman" w:cs="Calibri"/>
          <w:color w:val="FF0000"/>
          <w:lang w:eastAsia="es-ES"/>
        </w:rPr>
        <w:t>Cardenas</w:t>
      </w:r>
      <w:proofErr w:type="spellEnd"/>
      <w:r w:rsidR="00D45B0B" w:rsidRPr="00D45B0B">
        <w:rPr>
          <w:rFonts w:eastAsia="Times New Roman" w:cs="Calibri"/>
          <w:color w:val="FF0000"/>
          <w:lang w:eastAsia="es-ES"/>
        </w:rPr>
        <w:t>, Diana Maritza Castaño Echeverry</w:t>
      </w:r>
    </w:p>
    <w:p w14:paraId="448B48E6" w14:textId="77777777" w:rsidR="003E13DD" w:rsidRPr="00020B5F" w:rsidRDefault="003E13DD" w:rsidP="003E13DD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1B3F13B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F3A15F6" w14:textId="4B14FC56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5" w:name="_Toc88397507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SAN ANDRES</w:t>
      </w:r>
      <w:bookmarkEnd w:id="25"/>
    </w:p>
    <w:p w14:paraId="32695AAE" w14:textId="77777777" w:rsidR="00FA203F" w:rsidRPr="00A6583F" w:rsidRDefault="00FA203F" w:rsidP="00FA203F">
      <w:pPr>
        <w:rPr>
          <w:lang w:val="es-MX" w:eastAsia="es-CO"/>
        </w:rPr>
      </w:pPr>
    </w:p>
    <w:p w14:paraId="0EC896A9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404895E1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3BAAB354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207163B3" w14:textId="77777777" w:rsidTr="00573856">
        <w:tc>
          <w:tcPr>
            <w:tcW w:w="1341" w:type="dxa"/>
          </w:tcPr>
          <w:p w14:paraId="1EAE682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23DE29F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1CFD7A8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43520F3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3E1E951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364A3A3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8A940C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7026ED7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52049BBA" w14:textId="77777777" w:rsidTr="00573856">
        <w:tc>
          <w:tcPr>
            <w:tcW w:w="1341" w:type="dxa"/>
          </w:tcPr>
          <w:p w14:paraId="390A7F9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2CE0BE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5ABE91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F1A3CC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C9B3A5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A1A32E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A1EFE0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4CAEF45E" w14:textId="77777777" w:rsidTr="00573856">
        <w:tc>
          <w:tcPr>
            <w:tcW w:w="1341" w:type="dxa"/>
          </w:tcPr>
          <w:p w14:paraId="15D6FD1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3B8695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4AE36D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A7A1F2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A0B227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835372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C90739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11F118C0" w14:textId="77777777" w:rsidTr="00573856">
        <w:tc>
          <w:tcPr>
            <w:tcW w:w="1341" w:type="dxa"/>
          </w:tcPr>
          <w:p w14:paraId="6EE1A0D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0E58C5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145ACD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9056A2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FC6727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B23568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5BBD54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8F3C850" w14:textId="77777777" w:rsidTr="00573856">
        <w:tc>
          <w:tcPr>
            <w:tcW w:w="1341" w:type="dxa"/>
          </w:tcPr>
          <w:p w14:paraId="694F341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1E8D8AD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713BD4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B50697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6E9CD1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6D0E2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CC47CC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B58A617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2E8921A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3F39CFCE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7E5DBF1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369EFBB4" w14:textId="77777777" w:rsidTr="00573856">
        <w:tc>
          <w:tcPr>
            <w:tcW w:w="1925" w:type="dxa"/>
          </w:tcPr>
          <w:p w14:paraId="383378A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9A973A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4C7336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490BA67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5EFD4DD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20A58ABF" w14:textId="77777777" w:rsidTr="00573856">
        <w:tc>
          <w:tcPr>
            <w:tcW w:w="1925" w:type="dxa"/>
          </w:tcPr>
          <w:p w14:paraId="0C2B0BC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A6E72A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A32645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A3F288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401B5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4036C1F4" w14:textId="77777777" w:rsidTr="00573856">
        <w:tc>
          <w:tcPr>
            <w:tcW w:w="1925" w:type="dxa"/>
          </w:tcPr>
          <w:p w14:paraId="09C883A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C6E5A7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091F3D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A44E40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FEC1D8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9B9CD43" w14:textId="77777777" w:rsidTr="00573856">
        <w:tc>
          <w:tcPr>
            <w:tcW w:w="1925" w:type="dxa"/>
          </w:tcPr>
          <w:p w14:paraId="0FBB80A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743B72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BD5176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8EF768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5A3D89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8044F18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85B17B2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9A8E88B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508A06B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176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B9E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DE2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D9E64B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4719F4B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4C3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64A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1FC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210CA44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E2D3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09F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719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3D4C85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6DE2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7E6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D44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5165558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24D50376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AF28E53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629C194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D26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9C5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131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60756D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57BF79C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8D1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C1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AC2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53F6D6C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F1C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15A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426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75C9432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EE0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886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FB2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5214BE3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296929E5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278F548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566A2C0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D7E6030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48F4D084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CF35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1468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5ED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6E421E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5AC1761D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23A1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C2D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570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EBACC92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1714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490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BD6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F46C0B2" w14:textId="77777777" w:rsidR="00FA203F" w:rsidRPr="00F079AB" w:rsidRDefault="00FA203F" w:rsidP="00FA203F">
      <w:pPr>
        <w:jc w:val="center"/>
        <w:rPr>
          <w:rFonts w:cs="Calibri"/>
        </w:rPr>
      </w:pPr>
    </w:p>
    <w:p w14:paraId="585B6DB0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68BF10C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01AB39B9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20D211F3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36076368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547D6C3D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6AAE49BB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3B4F8884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7534F3E9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lastRenderedPageBreak/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B7E282F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01D85457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63284919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1B892678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79580AA" w14:textId="0BD637AE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153E81" w:rsidRPr="00153E81">
        <w:rPr>
          <w:rFonts w:eastAsia="Times New Roman" w:cs="Calibri"/>
          <w:color w:val="FF0000"/>
          <w:lang w:eastAsia="es-ES"/>
        </w:rPr>
        <w:t>Elizabeth Bermejo Daza</w:t>
      </w:r>
    </w:p>
    <w:p w14:paraId="3D75E701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0EF99E1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2EF28BF" w14:textId="0613EF38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6" w:name="_Toc88397508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SANTANDER</w:t>
      </w:r>
      <w:bookmarkEnd w:id="26"/>
    </w:p>
    <w:p w14:paraId="5BFB29B0" w14:textId="77777777" w:rsidR="00FA203F" w:rsidRPr="00A6583F" w:rsidRDefault="00FA203F" w:rsidP="00FA203F">
      <w:pPr>
        <w:rPr>
          <w:lang w:val="es-MX" w:eastAsia="es-CO"/>
        </w:rPr>
      </w:pPr>
    </w:p>
    <w:p w14:paraId="4D7B19FB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06A0923F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917291E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1C9C46CF" w14:textId="77777777" w:rsidTr="00573856">
        <w:tc>
          <w:tcPr>
            <w:tcW w:w="1341" w:type="dxa"/>
          </w:tcPr>
          <w:p w14:paraId="6891408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2764A88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5BA2DD3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120DAFC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321DE1A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3F66948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5D5C656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3CAB8F1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25B5BED0" w14:textId="77777777" w:rsidTr="00573856">
        <w:tc>
          <w:tcPr>
            <w:tcW w:w="1341" w:type="dxa"/>
          </w:tcPr>
          <w:p w14:paraId="32553F8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B73E1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7A1F76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B9D284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71FCB7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9CC941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85A929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F4DB84D" w14:textId="77777777" w:rsidTr="00573856">
        <w:tc>
          <w:tcPr>
            <w:tcW w:w="1341" w:type="dxa"/>
          </w:tcPr>
          <w:p w14:paraId="4865E7E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87DBD6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AD77B9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7AC6C8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CCB49E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DDE45B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3250C1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C477A8E" w14:textId="77777777" w:rsidTr="00573856">
        <w:tc>
          <w:tcPr>
            <w:tcW w:w="1341" w:type="dxa"/>
          </w:tcPr>
          <w:p w14:paraId="63A45C0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36B74B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C68D00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1C0207B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4EFE46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2194DB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FC6E4E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CDF5E34" w14:textId="77777777" w:rsidTr="00573856">
        <w:tc>
          <w:tcPr>
            <w:tcW w:w="1341" w:type="dxa"/>
          </w:tcPr>
          <w:p w14:paraId="5D358C3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A51639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F67500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9752BA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F177D3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2C0DB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C15D6D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02DCCE8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81A95DB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3EF3C787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93A5F22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1695578E" w14:textId="77777777" w:rsidTr="00573856">
        <w:tc>
          <w:tcPr>
            <w:tcW w:w="1925" w:type="dxa"/>
          </w:tcPr>
          <w:p w14:paraId="3F60741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>Centro de Formación</w:t>
            </w:r>
          </w:p>
        </w:tc>
        <w:tc>
          <w:tcPr>
            <w:tcW w:w="1926" w:type="dxa"/>
          </w:tcPr>
          <w:p w14:paraId="72518C6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3D8488F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20881AA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2073D3E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0EEDAE37" w14:textId="77777777" w:rsidTr="00573856">
        <w:tc>
          <w:tcPr>
            <w:tcW w:w="1925" w:type="dxa"/>
          </w:tcPr>
          <w:p w14:paraId="7A4CA81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9DA765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CF9DF2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8F30AA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EEC6B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6FFFA772" w14:textId="77777777" w:rsidTr="00573856">
        <w:tc>
          <w:tcPr>
            <w:tcW w:w="1925" w:type="dxa"/>
          </w:tcPr>
          <w:p w14:paraId="4F41402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481A8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A2D68A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B14CBC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7DB37F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00F41055" w14:textId="77777777" w:rsidTr="00573856">
        <w:tc>
          <w:tcPr>
            <w:tcW w:w="1925" w:type="dxa"/>
          </w:tcPr>
          <w:p w14:paraId="3DC7A5A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F2A6DB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BF662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EBF0F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2C5950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E2342FB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9CD5035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48AC8FF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3598C4B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C8A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663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E9E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3786488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3F68855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ECB3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BBB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76C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514AEAD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0144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A29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714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0FEEE0C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0147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1BA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C51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5A30D8DA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1EFBF864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374DBF6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1F3C383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38B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C83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595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6D75DF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2FA5D35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4DF3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D68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11C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2E8F1A7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692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08B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BD6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318D3E3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806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967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F86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298D545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0C3A7343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396497D9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32236BF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lastRenderedPageBreak/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29B3233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6F392417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AF3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840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C8B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DB977E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1EE9322B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A8462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918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872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45DAE4BA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5730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B5C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C8D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985A0BD" w14:textId="77777777" w:rsidR="00FA203F" w:rsidRPr="00F079AB" w:rsidRDefault="00FA203F" w:rsidP="00FA203F">
      <w:pPr>
        <w:jc w:val="center"/>
        <w:rPr>
          <w:rFonts w:cs="Calibri"/>
        </w:rPr>
      </w:pPr>
    </w:p>
    <w:p w14:paraId="16746574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A64D11C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58B6DAF7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79FB0D9E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2F466913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3B39CF5A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33D4742E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879E34C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7711CB99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0BCA97E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60BEF274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18684860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3AD4FF5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AE155F9" w14:textId="68F50141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844F76" w:rsidRPr="00153E81">
        <w:rPr>
          <w:rFonts w:eastAsia="Times New Roman" w:cs="Calibri"/>
          <w:color w:val="FF0000"/>
          <w:lang w:eastAsia="es-ES"/>
        </w:rPr>
        <w:t xml:space="preserve">Edgar Alfonso Navas Rojas, Sergio Samuel </w:t>
      </w:r>
      <w:proofErr w:type="spellStart"/>
      <w:r w:rsidR="00844F76" w:rsidRPr="00153E81">
        <w:rPr>
          <w:rFonts w:eastAsia="Times New Roman" w:cs="Calibri"/>
          <w:color w:val="FF0000"/>
          <w:lang w:eastAsia="es-ES"/>
        </w:rPr>
        <w:t>Jaimes</w:t>
      </w:r>
      <w:proofErr w:type="spellEnd"/>
      <w:r w:rsidR="00844F76" w:rsidRPr="00153E81">
        <w:rPr>
          <w:rFonts w:eastAsia="Times New Roman" w:cs="Calibri"/>
          <w:color w:val="FF0000"/>
          <w:lang w:eastAsia="es-ES"/>
        </w:rPr>
        <w:t xml:space="preserve"> Muñoz, Zaira Viviana Caceres Romero</w:t>
      </w:r>
    </w:p>
    <w:p w14:paraId="06E944B8" w14:textId="05A66127" w:rsidR="003E13DD" w:rsidRDefault="003E13DD" w:rsidP="2DF4EAB4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475C29D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4B7EC1C" w14:textId="117E71A2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7" w:name="_Toc88397509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SUCRE</w:t>
      </w:r>
      <w:bookmarkEnd w:id="27"/>
    </w:p>
    <w:p w14:paraId="5EE9B74D" w14:textId="77777777" w:rsidR="00FA203F" w:rsidRPr="00A6583F" w:rsidRDefault="00FA203F" w:rsidP="00FA203F">
      <w:pPr>
        <w:rPr>
          <w:lang w:val="es-MX" w:eastAsia="es-CO"/>
        </w:rPr>
      </w:pPr>
    </w:p>
    <w:p w14:paraId="4729E99A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DF3909D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3FF9E70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56070C78" w14:textId="77777777" w:rsidTr="00573856">
        <w:tc>
          <w:tcPr>
            <w:tcW w:w="1341" w:type="dxa"/>
          </w:tcPr>
          <w:p w14:paraId="306E32D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0EA20BA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9A59E1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1AEE0C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0CF2E97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5DF387F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62B50E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56FD7F3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71F090D1" w14:textId="77777777" w:rsidTr="00573856">
        <w:tc>
          <w:tcPr>
            <w:tcW w:w="1341" w:type="dxa"/>
          </w:tcPr>
          <w:p w14:paraId="6776321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C6D1FD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16B090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246BC9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EBDE5A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61F96E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4EDCD7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5F74111C" w14:textId="77777777" w:rsidTr="00573856">
        <w:tc>
          <w:tcPr>
            <w:tcW w:w="1341" w:type="dxa"/>
          </w:tcPr>
          <w:p w14:paraId="34F0976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CED902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0C00F6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31C614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2CBA4D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80E9E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19B576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2A71FD3" w14:textId="77777777" w:rsidTr="00573856">
        <w:tc>
          <w:tcPr>
            <w:tcW w:w="1341" w:type="dxa"/>
          </w:tcPr>
          <w:p w14:paraId="02C1361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944DEC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224657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9568FC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8D5B80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A02BBF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5F0D1A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5C22AB45" w14:textId="77777777" w:rsidTr="00573856">
        <w:tc>
          <w:tcPr>
            <w:tcW w:w="1341" w:type="dxa"/>
          </w:tcPr>
          <w:p w14:paraId="007CB1A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4AB9136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929992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0BE455F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1C2A97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EB1D2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DCB525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91163D6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B2FE68D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27AC98F3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3746125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15734F93" w14:textId="77777777" w:rsidTr="00573856">
        <w:tc>
          <w:tcPr>
            <w:tcW w:w="1925" w:type="dxa"/>
          </w:tcPr>
          <w:p w14:paraId="42BF8B2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49493DC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19D44F3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00EED85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65EECE7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17D1B57C" w14:textId="77777777" w:rsidTr="00573856">
        <w:tc>
          <w:tcPr>
            <w:tcW w:w="1925" w:type="dxa"/>
          </w:tcPr>
          <w:p w14:paraId="03C07D0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A88C84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C787D7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57171F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C2D7AE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19EFC21E" w14:textId="77777777" w:rsidTr="00573856">
        <w:tc>
          <w:tcPr>
            <w:tcW w:w="1925" w:type="dxa"/>
          </w:tcPr>
          <w:p w14:paraId="632C124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CC67C3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5985A4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0CCC2F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5A5F6D4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4D642FD6" w14:textId="77777777" w:rsidTr="00573856">
        <w:tc>
          <w:tcPr>
            <w:tcW w:w="1925" w:type="dxa"/>
          </w:tcPr>
          <w:p w14:paraId="1DF6A86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AA7576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0D0D80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6FCFE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32C5128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78C1570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41F245A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9C29983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1E6ABEE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A8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70A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9B3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112844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410059A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E64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38B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89A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1A3775E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2AF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F9E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3CD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03D5FF9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D85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542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FC8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3BB2C4E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7E9F8E1D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A1BF050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2E644E8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F79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37F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218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781ECB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0FFC020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D12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BB2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8AA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35F8711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0DE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FE1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2B9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5C28310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80D5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EDF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E04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CEDB196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15C28B61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369D171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D94C7A5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FBBFED9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5EB917B0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B90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090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360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2D2740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5F1326E8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A629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60F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B71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20B65ACA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7BDA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57C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314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EC5B880" w14:textId="77777777" w:rsidR="00FA203F" w:rsidRPr="00F079AB" w:rsidRDefault="00FA203F" w:rsidP="00FA203F">
      <w:pPr>
        <w:jc w:val="center"/>
        <w:rPr>
          <w:rFonts w:cs="Calibri"/>
        </w:rPr>
      </w:pPr>
    </w:p>
    <w:p w14:paraId="5243CB0F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DD1E002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78B733C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4BD09BB7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1CF289EF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FA2501F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30E874E1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60D89761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7034548E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29CB024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701E25EC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4FA1CE90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D7E3FA9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F5CE59A" w14:textId="31DF921C" w:rsidR="00FA203F" w:rsidRPr="00153E81" w:rsidRDefault="00FA203F" w:rsidP="00153E81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</w:p>
    <w:p w14:paraId="5AE9BFF3" w14:textId="5F435F64" w:rsidR="00FA203F" w:rsidRPr="00844F76" w:rsidRDefault="00844F76" w:rsidP="2DF4EAB4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 w:rsidRPr="00844F76">
        <w:rPr>
          <w:rFonts w:eastAsia="Times New Roman" w:cs="Calibri"/>
          <w:color w:val="FF0000"/>
          <w:lang w:eastAsia="es-ES"/>
        </w:rPr>
        <w:t>Flavio Jose Arrieta Vital</w:t>
      </w:r>
    </w:p>
    <w:p w14:paraId="0BFFCB83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F2F1423" w14:textId="5EE6ECF0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8" w:name="_Toc88397510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TOLIMA</w:t>
      </w:r>
      <w:bookmarkEnd w:id="28"/>
    </w:p>
    <w:p w14:paraId="7C2481B7" w14:textId="77777777" w:rsidR="00FA203F" w:rsidRPr="00A6583F" w:rsidRDefault="00FA203F" w:rsidP="00FA203F">
      <w:pPr>
        <w:rPr>
          <w:lang w:val="es-MX" w:eastAsia="es-CO"/>
        </w:rPr>
      </w:pPr>
    </w:p>
    <w:p w14:paraId="1F914530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3181815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E60A8B4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675A7D89" w14:textId="77777777" w:rsidTr="00573856">
        <w:tc>
          <w:tcPr>
            <w:tcW w:w="1341" w:type="dxa"/>
          </w:tcPr>
          <w:p w14:paraId="0D3501B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4590B5B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5B97B8D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1</w:t>
            </w:r>
            <w:proofErr w:type="gramEnd"/>
          </w:p>
        </w:tc>
        <w:tc>
          <w:tcPr>
            <w:tcW w:w="1702" w:type="dxa"/>
          </w:tcPr>
          <w:p w14:paraId="669C0DD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0BCCC2B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3</w:t>
            </w:r>
            <w:proofErr w:type="gramEnd"/>
          </w:p>
        </w:tc>
        <w:tc>
          <w:tcPr>
            <w:tcW w:w="1179" w:type="dxa"/>
          </w:tcPr>
          <w:p w14:paraId="49576BE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lastRenderedPageBreak/>
              <w:t>Acompañamiento  4</w:t>
            </w:r>
            <w:proofErr w:type="gramEnd"/>
          </w:p>
        </w:tc>
        <w:tc>
          <w:tcPr>
            <w:tcW w:w="1179" w:type="dxa"/>
          </w:tcPr>
          <w:p w14:paraId="39D3734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 xml:space="preserve">No. </w:t>
            </w:r>
          </w:p>
          <w:p w14:paraId="7FFB50D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Acompañamientos </w:t>
            </w:r>
            <w:r>
              <w:rPr>
                <w:rFonts w:eastAsia="Times New Roman" w:cs="Calibri"/>
                <w:lang w:eastAsia="es-ES"/>
              </w:rPr>
              <w:lastRenderedPageBreak/>
              <w:t>Finalizados</w:t>
            </w:r>
          </w:p>
        </w:tc>
      </w:tr>
      <w:tr w:rsidR="00FA203F" w14:paraId="4E66D798" w14:textId="77777777" w:rsidTr="00573856">
        <w:tc>
          <w:tcPr>
            <w:tcW w:w="1341" w:type="dxa"/>
          </w:tcPr>
          <w:p w14:paraId="158EDAC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46C786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05425B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738BC7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6A233C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7A88B3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7F1B2D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E4A22C3" w14:textId="77777777" w:rsidTr="00573856">
        <w:tc>
          <w:tcPr>
            <w:tcW w:w="1341" w:type="dxa"/>
          </w:tcPr>
          <w:p w14:paraId="5A69B4D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44C698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279922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CE88C6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601C8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232FBE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8F5870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6E6BCFD3" w14:textId="77777777" w:rsidTr="00573856">
        <w:tc>
          <w:tcPr>
            <w:tcW w:w="1341" w:type="dxa"/>
          </w:tcPr>
          <w:p w14:paraId="6D24590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67902C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0B6BF82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81B35E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6EEA01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B7FE09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3D85CC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CADE14D" w14:textId="77777777" w:rsidTr="00573856">
        <w:tc>
          <w:tcPr>
            <w:tcW w:w="1341" w:type="dxa"/>
          </w:tcPr>
          <w:p w14:paraId="3910BED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275712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7E82D07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B84434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C15600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B1265D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BD95C1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25A91ABF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373C7B5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6BC15F0A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467FF3C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489A4201" w14:textId="77777777" w:rsidTr="00573856">
        <w:tc>
          <w:tcPr>
            <w:tcW w:w="1925" w:type="dxa"/>
          </w:tcPr>
          <w:p w14:paraId="54B7A3B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240FCA1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0CC8B9D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0B8D11C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3DF0592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0EFBACFF" w14:textId="77777777" w:rsidTr="00573856">
        <w:tc>
          <w:tcPr>
            <w:tcW w:w="1925" w:type="dxa"/>
          </w:tcPr>
          <w:p w14:paraId="60E309B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0F873C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67F031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1A598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8DBB00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B2CDCAB" w14:textId="77777777" w:rsidTr="00573856">
        <w:tc>
          <w:tcPr>
            <w:tcW w:w="1925" w:type="dxa"/>
          </w:tcPr>
          <w:p w14:paraId="6828609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00D81C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13886B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095B33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A09F5F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AFF8351" w14:textId="77777777" w:rsidTr="00573856">
        <w:tc>
          <w:tcPr>
            <w:tcW w:w="1925" w:type="dxa"/>
          </w:tcPr>
          <w:p w14:paraId="431A615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61597F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57358C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522EFF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85DA13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75D9277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BC8C97A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40E63D0A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12B2B9A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7BC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592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829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17116DE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0DDD2CA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D0A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44C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488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09F28DA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719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778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CB5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7466970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0CB2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A92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E44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EBD7403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65186A09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lastRenderedPageBreak/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4A8B807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0274B17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DFC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E8DA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DBCE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0135A7D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6235B8B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AC5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866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ABF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2E15B78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19F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48F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E79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610DA1F6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221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803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658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30B38A0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40883F4C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5F11309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C742499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EACE3BE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28456A9B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A18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77A8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AB3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AF947D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61BF412E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86F1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7BB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86E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C1374CD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65E5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00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9C7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3174AD06" w14:textId="77777777" w:rsidR="00FA203F" w:rsidRPr="00F079AB" w:rsidRDefault="00FA203F" w:rsidP="00FA203F">
      <w:pPr>
        <w:jc w:val="center"/>
        <w:rPr>
          <w:rFonts w:cs="Calibri"/>
        </w:rPr>
      </w:pPr>
    </w:p>
    <w:p w14:paraId="641E7CC5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0A57740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66DC7204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320F0442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05232023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2F948F1F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714358C6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lastRenderedPageBreak/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3FB18CD4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1974863F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264EE193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3B309134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513F58B2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63A9895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0FC3F88" w14:textId="2287554F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proofErr w:type="spellStart"/>
      <w:r w:rsidR="00F37A29" w:rsidRPr="00F37A29">
        <w:rPr>
          <w:rFonts w:eastAsia="Times New Roman" w:cs="Calibri"/>
          <w:color w:val="FF0000"/>
          <w:lang w:eastAsia="es-ES"/>
        </w:rPr>
        <w:t>Nestor</w:t>
      </w:r>
      <w:proofErr w:type="spellEnd"/>
      <w:r w:rsidR="00F37A29" w:rsidRPr="00F37A29">
        <w:rPr>
          <w:rFonts w:eastAsia="Times New Roman" w:cs="Calibri"/>
          <w:color w:val="FF0000"/>
          <w:lang w:eastAsia="es-ES"/>
        </w:rPr>
        <w:t xml:space="preserve"> Raul Falla Quiroga</w:t>
      </w:r>
    </w:p>
    <w:p w14:paraId="381E0F1C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4F3F299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DAE9639" w14:textId="7359C87E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29" w:name="_Toc88397511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 xml:space="preserve">REGIONAL </w:t>
      </w:r>
      <w:bookmarkEnd w:id="29"/>
      <w:r w:rsidR="00F37A29"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VALLE</w:t>
      </w:r>
    </w:p>
    <w:p w14:paraId="6DC5DCD9" w14:textId="77777777" w:rsidR="00FA203F" w:rsidRPr="00A6583F" w:rsidRDefault="00FA203F" w:rsidP="00FA203F">
      <w:pPr>
        <w:rPr>
          <w:lang w:val="es-MX" w:eastAsia="es-CO"/>
        </w:rPr>
      </w:pPr>
    </w:p>
    <w:p w14:paraId="5AB6705C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4015942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62C9F8AA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054C898D" w14:textId="77777777" w:rsidTr="00573856">
        <w:tc>
          <w:tcPr>
            <w:tcW w:w="1341" w:type="dxa"/>
          </w:tcPr>
          <w:p w14:paraId="79557A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5F52442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720C8AE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663A268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5FE5A64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0829787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A004D2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389D4AD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2B1E9693" w14:textId="77777777" w:rsidTr="00573856">
        <w:tc>
          <w:tcPr>
            <w:tcW w:w="1341" w:type="dxa"/>
          </w:tcPr>
          <w:p w14:paraId="6445943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5C54632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C6C2F6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D63354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20064E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42B9F8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894AF8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05B6593" w14:textId="77777777" w:rsidTr="00573856">
        <w:tc>
          <w:tcPr>
            <w:tcW w:w="1341" w:type="dxa"/>
          </w:tcPr>
          <w:p w14:paraId="4F8358A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CECAA9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1E58B42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C04F60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55FD9B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930138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469F7F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DE6B2E3" w14:textId="77777777" w:rsidTr="00573856">
        <w:tc>
          <w:tcPr>
            <w:tcW w:w="1341" w:type="dxa"/>
          </w:tcPr>
          <w:p w14:paraId="3D5488E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F13D65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713713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6FEB5D7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36D7C3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A42354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9019CB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13A4E6B" w14:textId="77777777" w:rsidTr="00573856">
        <w:tc>
          <w:tcPr>
            <w:tcW w:w="1341" w:type="dxa"/>
          </w:tcPr>
          <w:p w14:paraId="5669791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2757644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EAE304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B803BF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189307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7155F3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F2588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54DF1485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D230E42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lastRenderedPageBreak/>
        <w:t>Nota: Si algún centro de formación no realizó acciones de acompañamiento se debe relacionar y en los valores escribir “0”</w:t>
      </w:r>
    </w:p>
    <w:p w14:paraId="14E6A896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FDE3537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7F684BEB" w14:textId="77777777" w:rsidTr="00573856">
        <w:tc>
          <w:tcPr>
            <w:tcW w:w="1925" w:type="dxa"/>
          </w:tcPr>
          <w:p w14:paraId="3AAC7E0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66CE1B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1A1AE76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152CBC7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70476E8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06A058AA" w14:textId="77777777" w:rsidTr="00573856">
        <w:tc>
          <w:tcPr>
            <w:tcW w:w="1925" w:type="dxa"/>
          </w:tcPr>
          <w:p w14:paraId="5F35619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DEDDB5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49053BC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8D315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04F0029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7BAB17C4" w14:textId="77777777" w:rsidTr="00573856">
        <w:tc>
          <w:tcPr>
            <w:tcW w:w="1925" w:type="dxa"/>
          </w:tcPr>
          <w:p w14:paraId="5076244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F59E22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45B46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B26C32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918E8E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1AC1D81A" w14:textId="77777777" w:rsidTr="00573856">
        <w:tc>
          <w:tcPr>
            <w:tcW w:w="1925" w:type="dxa"/>
          </w:tcPr>
          <w:p w14:paraId="6DBBA91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352F75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0E723D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E57A0A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72BB694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198C3018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21DC99C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3BCC24B0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671F64D9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449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0CD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A89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494AF8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0FB104F7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D49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679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326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71FC966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3B0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E6A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E16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5C398550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6AD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067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70C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25BC28CD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3E76190A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53AB62EF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6832415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3D8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EBB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ACD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F9D7F87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463CBC9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DA7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658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5CA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6677F6F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015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00F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74A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415479D3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321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43B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C50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60D271E9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0468E4D2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71EF25A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9444B07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BFF0757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0A72BB67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462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462A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E534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EFAE6B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3095097F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C109E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721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A29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0CF1768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2A45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90C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EC5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3C1BB08" w14:textId="77777777" w:rsidR="00FA203F" w:rsidRPr="00F079AB" w:rsidRDefault="00FA203F" w:rsidP="00FA203F">
      <w:pPr>
        <w:jc w:val="center"/>
        <w:rPr>
          <w:rFonts w:cs="Calibri"/>
        </w:rPr>
      </w:pPr>
    </w:p>
    <w:p w14:paraId="6A312255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9FEFD9A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4653FE46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1F4E8AB0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232B51D0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4FEE642A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078583AA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2818D385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5B776916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0F074DAF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263BDA23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612C46F5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lastRenderedPageBreak/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7AAB0176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D64119E" w14:textId="385659A4" w:rsidR="00FA203F" w:rsidRPr="00F37A29" w:rsidRDefault="00FA203F" w:rsidP="00F37A29">
      <w:pPr>
        <w:spacing w:after="160" w:line="259" w:lineRule="auto"/>
        <w:jc w:val="both"/>
        <w:rPr>
          <w:rFonts w:eastAsia="Times New Roman" w:cs="Calibri"/>
          <w:color w:val="FF0000"/>
          <w:lang w:eastAsia="es-ES"/>
        </w:rPr>
      </w:pPr>
      <w:r w:rsidRPr="0309CFD9">
        <w:rPr>
          <w:rFonts w:eastAsia="Times New Roman" w:cs="Calibri"/>
          <w:lang w:eastAsia="es-ES"/>
        </w:rPr>
        <w:t xml:space="preserve">Análisis realizado por (el) </w:t>
      </w:r>
      <w:proofErr w:type="gramStart"/>
      <w:r w:rsidRPr="0309CFD9">
        <w:rPr>
          <w:rFonts w:eastAsia="Times New Roman" w:cs="Calibri"/>
          <w:lang w:eastAsia="es-ES"/>
        </w:rPr>
        <w:t>los profesional</w:t>
      </w:r>
      <w:proofErr w:type="gramEnd"/>
      <w:r w:rsidRPr="0309CFD9">
        <w:rPr>
          <w:rFonts w:eastAsia="Times New Roman" w:cs="Calibri"/>
          <w:lang w:eastAsia="es-ES"/>
        </w:rPr>
        <w:t xml:space="preserve">(es) ENI: </w:t>
      </w:r>
      <w:r w:rsidR="00F37A29" w:rsidRPr="0309CFD9">
        <w:rPr>
          <w:rFonts w:eastAsia="Times New Roman" w:cs="Calibri"/>
          <w:color w:val="FF0000"/>
          <w:lang w:eastAsia="es-ES"/>
        </w:rPr>
        <w:t xml:space="preserve">Alexander Soto Claros, Paula Andrea Becerra </w:t>
      </w:r>
    </w:p>
    <w:p w14:paraId="7216CCC9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FBB20D8" w14:textId="67954137" w:rsidR="00FA203F" w:rsidRDefault="00FA203F" w:rsidP="00FA203F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30" w:name="_Toc88397512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VAUPES</w:t>
      </w:r>
      <w:bookmarkEnd w:id="30"/>
    </w:p>
    <w:p w14:paraId="78E7F8F9" w14:textId="77777777" w:rsidR="00FA203F" w:rsidRPr="00A6583F" w:rsidRDefault="00FA203F" w:rsidP="00FA203F">
      <w:pPr>
        <w:rPr>
          <w:lang w:val="es-MX" w:eastAsia="es-CO"/>
        </w:rPr>
      </w:pPr>
    </w:p>
    <w:p w14:paraId="7647680F" w14:textId="77777777" w:rsidR="00FA203F" w:rsidRPr="00020B5F" w:rsidRDefault="00FA203F" w:rsidP="00FA203F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2C6FEE2D" w14:textId="77777777" w:rsidR="00FA203F" w:rsidRPr="00020B5F" w:rsidRDefault="00FA203F" w:rsidP="00FA203F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D110F62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FA203F" w14:paraId="68C329BE" w14:textId="77777777" w:rsidTr="00573856">
        <w:tc>
          <w:tcPr>
            <w:tcW w:w="1341" w:type="dxa"/>
          </w:tcPr>
          <w:p w14:paraId="7288170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761" w:type="dxa"/>
          </w:tcPr>
          <w:p w14:paraId="69E8BEC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20ED05D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400689A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55DBEFD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718CBD9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3F52CD7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66A1D05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FA203F" w14:paraId="5D43894F" w14:textId="77777777" w:rsidTr="00573856">
        <w:tc>
          <w:tcPr>
            <w:tcW w:w="1341" w:type="dxa"/>
          </w:tcPr>
          <w:p w14:paraId="22255370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CFEBB5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366CA2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966458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3866CE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70D262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E7E45A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0DD22E51" w14:textId="77777777" w:rsidTr="00573856">
        <w:tc>
          <w:tcPr>
            <w:tcW w:w="1341" w:type="dxa"/>
          </w:tcPr>
          <w:p w14:paraId="02F793E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EF12C6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5423DF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494F507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2CFDAF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B105D31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DD41FB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2867E6D" w14:textId="77777777" w:rsidTr="00573856">
        <w:tc>
          <w:tcPr>
            <w:tcW w:w="1341" w:type="dxa"/>
          </w:tcPr>
          <w:p w14:paraId="534783A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993BB7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338CD8B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3D61EB5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08D8DA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17FB92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BEEC84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31DE90C7" w14:textId="77777777" w:rsidTr="00573856">
        <w:tc>
          <w:tcPr>
            <w:tcW w:w="1341" w:type="dxa"/>
          </w:tcPr>
          <w:p w14:paraId="6CACDBC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3E7817A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2030464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705A94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F3BD03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4AF126A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B6236D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4264DE76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2B7293D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37B5D0DE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51AA7F8" w14:textId="77777777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FA203F" w14:paraId="2067C1A3" w14:textId="77777777" w:rsidTr="00573856">
        <w:tc>
          <w:tcPr>
            <w:tcW w:w="1925" w:type="dxa"/>
          </w:tcPr>
          <w:p w14:paraId="7AAAAE55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00EED989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61C0A8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5CCD9C63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56F56D1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FA203F" w14:paraId="538A678B" w14:textId="77777777" w:rsidTr="00573856">
        <w:tc>
          <w:tcPr>
            <w:tcW w:w="1925" w:type="dxa"/>
          </w:tcPr>
          <w:p w14:paraId="477C445C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5575577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2767A1F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379A1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E1FC30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2E89EBCF" w14:textId="77777777" w:rsidTr="00573856">
        <w:tc>
          <w:tcPr>
            <w:tcW w:w="1925" w:type="dxa"/>
          </w:tcPr>
          <w:p w14:paraId="7FB324B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694B642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220CEE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1FAF48D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228A4BC8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FA203F" w14:paraId="61540BF9" w14:textId="77777777" w:rsidTr="00573856">
        <w:tc>
          <w:tcPr>
            <w:tcW w:w="1925" w:type="dxa"/>
          </w:tcPr>
          <w:p w14:paraId="7C2827DB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2B8DFD96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146353E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D754584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6F8C96D" w14:textId="77777777" w:rsidR="00FA203F" w:rsidRDefault="00FA203F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05C4431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EB10BDB" w14:textId="77777777" w:rsidR="00FA203F" w:rsidRPr="00F079AB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0920945F" w14:textId="77777777" w:rsidR="00FA203F" w:rsidRDefault="00FA203F" w:rsidP="00FA20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5F9FC70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8C2C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091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23F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2B971F7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35541C3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2BEA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744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6636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0815DDCA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CB8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56C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EED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DA598BC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3D5D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EE5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DD2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4E11D2A" w14:textId="77777777" w:rsidR="00FA203F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7B28CF49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7A52D9C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FA203F" w:rsidRPr="00F079AB" w14:paraId="33933A4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3B0E2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A791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3AD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496144A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715BF28F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2C9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C9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E0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A203F" w:rsidRPr="00F079AB" w14:paraId="0A01C954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3E00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6F1F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F27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7816597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45EE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679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0B8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0C73FEA2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</w:p>
    <w:p w14:paraId="58FC47D2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615C1B41" w14:textId="77777777" w:rsidR="00FA203F" w:rsidRDefault="00FA203F" w:rsidP="00FA203F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258E6FE5" w14:textId="77777777" w:rsidR="00FA203F" w:rsidRPr="00F079AB" w:rsidRDefault="00FA203F" w:rsidP="00FA203F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64677184" w14:textId="77777777" w:rsidR="00FA203F" w:rsidRPr="00F079AB" w:rsidRDefault="00FA203F" w:rsidP="00FA203F">
      <w:pPr>
        <w:rPr>
          <w:rFonts w:cs="Calibri"/>
        </w:rPr>
      </w:pPr>
    </w:p>
    <w:tbl>
      <w:tblPr>
        <w:tblStyle w:val="Tablaconcuadrcula"/>
        <w:tblW w:w="8566" w:type="dxa"/>
        <w:tblInd w:w="360" w:type="dxa"/>
        <w:tblLook w:val="04A0" w:firstRow="1" w:lastRow="0" w:firstColumn="1" w:lastColumn="0" w:noHBand="0" w:noVBand="1"/>
      </w:tblPr>
      <w:tblGrid>
        <w:gridCol w:w="3746"/>
        <w:gridCol w:w="2410"/>
        <w:gridCol w:w="2410"/>
      </w:tblGrid>
      <w:tr w:rsidR="00FA203F" w:rsidRPr="00F079AB" w14:paraId="2500B0D2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AC02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556A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A00B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EA0AC58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FA203F" w:rsidRPr="00F079AB" w14:paraId="74E70BB3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C1DB7" w14:textId="77777777" w:rsidR="00FA203F" w:rsidRPr="00FD71A6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 xml:space="preserve">Aportes del ejercicio de acompañamiento al quehacer del </w:t>
            </w:r>
            <w:r w:rsidRPr="00FD71A6">
              <w:rPr>
                <w:rFonts w:ascii="Calibri" w:eastAsia="Calibri" w:hAnsi="Calibri" w:cs="Calibri"/>
              </w:rPr>
              <w:lastRenderedPageBreak/>
              <w:t>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BC83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CEEC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FA203F" w:rsidRPr="00F079AB" w14:paraId="13DDEA61" w14:textId="77777777" w:rsidTr="00573856"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B54E" w14:textId="77777777" w:rsidR="00FA203F" w:rsidRPr="00F079AB" w:rsidRDefault="00FA203F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6519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6245" w14:textId="77777777" w:rsidR="00FA203F" w:rsidRPr="00F079AB" w:rsidRDefault="00FA203F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437541A3" w14:textId="77777777" w:rsidR="00FA203F" w:rsidRPr="00F079AB" w:rsidRDefault="00FA203F" w:rsidP="00FA203F">
      <w:pPr>
        <w:jc w:val="center"/>
        <w:rPr>
          <w:rFonts w:cs="Calibri"/>
        </w:rPr>
      </w:pPr>
    </w:p>
    <w:p w14:paraId="0463DF1D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0673074C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05EBA516" w14:textId="77777777" w:rsidR="00FA203F" w:rsidRPr="00267A69" w:rsidRDefault="00FA203F" w:rsidP="00FA203F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3C28F27E" w14:textId="77777777" w:rsidR="00FA203F" w:rsidRPr="00FD71A6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09EB99C7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2E771E24" w14:textId="77777777" w:rsidR="00FA203F" w:rsidRPr="00267A69" w:rsidRDefault="00FA203F" w:rsidP="00FA203F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ACC236C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4779FA0" w14:textId="77777777" w:rsidR="00FA203F" w:rsidRPr="00020B5F" w:rsidRDefault="00FA203F" w:rsidP="00FA203F">
      <w:pPr>
        <w:jc w:val="both"/>
        <w:rPr>
          <w:rFonts w:eastAsia="Times New Roman" w:cs="Calibri"/>
          <w:lang w:eastAsia="es-ES"/>
        </w:rPr>
      </w:pPr>
    </w:p>
    <w:p w14:paraId="2C33C293" w14:textId="77777777" w:rsidR="00FA203F" w:rsidRPr="00F461F0" w:rsidRDefault="00FA203F" w:rsidP="00FA203F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58BC4835" w14:textId="77777777" w:rsidR="00FA203F" w:rsidRPr="00020B5F" w:rsidRDefault="00FA203F" w:rsidP="00FA203F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4A2B0C0B" w14:textId="77777777" w:rsidR="00FA203F" w:rsidRPr="00020B5F" w:rsidRDefault="00FA203F" w:rsidP="00FA203F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7079E653" w14:textId="77777777" w:rsidR="00FA203F" w:rsidRPr="00020B5F" w:rsidRDefault="00FA203F" w:rsidP="00FA203F">
      <w:p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0F85E050" w14:textId="77777777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1DFB0EBE" w14:textId="14079011" w:rsidR="00FA203F" w:rsidRPr="00020B5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(el) </w:t>
      </w:r>
      <w:proofErr w:type="gramStart"/>
      <w:r>
        <w:rPr>
          <w:rFonts w:eastAsia="Times New Roman" w:cs="Calibri"/>
          <w:lang w:eastAsia="es-ES"/>
        </w:rPr>
        <w:t>los profesional</w:t>
      </w:r>
      <w:proofErr w:type="gramEnd"/>
      <w:r>
        <w:rPr>
          <w:rFonts w:eastAsia="Times New Roman" w:cs="Calibri"/>
          <w:lang w:eastAsia="es-ES"/>
        </w:rPr>
        <w:t xml:space="preserve">(es) ENI: </w:t>
      </w:r>
      <w:r w:rsidR="00B97751" w:rsidRPr="00B97751">
        <w:rPr>
          <w:rFonts w:eastAsia="Times New Roman" w:cs="Calibri"/>
          <w:color w:val="FF0000"/>
          <w:lang w:eastAsia="es-ES"/>
        </w:rPr>
        <w:t>Gloria Amparo Rivera Velasco</w:t>
      </w:r>
    </w:p>
    <w:p w14:paraId="47726E57" w14:textId="1BB440AA" w:rsidR="00FA203F" w:rsidRDefault="00FA203F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6D218091" w14:textId="394E1E1B" w:rsidR="007E01AB" w:rsidRDefault="007E01AB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EFBEE63" w14:textId="77777777" w:rsidR="007E01AB" w:rsidRDefault="007E01AB" w:rsidP="007E01AB">
      <w:pPr>
        <w:tabs>
          <w:tab w:val="left" w:pos="5070"/>
        </w:tabs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1F54606" w14:textId="6918977B" w:rsidR="007E01AB" w:rsidRDefault="007E01AB" w:rsidP="007E01AB">
      <w:pPr>
        <w:pStyle w:val="Ttulo1"/>
        <w:keepLines/>
        <w:spacing w:after="0" w:line="240" w:lineRule="auto"/>
        <w:jc w:val="left"/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</w:pPr>
      <w:bookmarkStart w:id="31" w:name="_Toc88397513"/>
      <w:r>
        <w:rPr>
          <w:rFonts w:eastAsiaTheme="minorEastAsia" w:cs="Calibri"/>
          <w:color w:val="auto"/>
          <w:sz w:val="22"/>
          <w:szCs w:val="22"/>
          <w:shd w:val="clear" w:color="auto" w:fill="FFFFFF"/>
          <w:lang w:val="es-MX" w:eastAsia="es-CO"/>
        </w:rPr>
        <w:t>REGIONAL VICHADA</w:t>
      </w:r>
      <w:bookmarkEnd w:id="31"/>
    </w:p>
    <w:p w14:paraId="598C29F9" w14:textId="77777777" w:rsidR="007E01AB" w:rsidRPr="00020B5F" w:rsidRDefault="007E01AB" w:rsidP="007E01AB">
      <w:pPr>
        <w:spacing w:after="0" w:line="240" w:lineRule="auto"/>
        <w:jc w:val="both"/>
        <w:rPr>
          <w:rFonts w:eastAsiaTheme="minorEastAsia" w:cs="Calibri"/>
          <w:shd w:val="clear" w:color="auto" w:fill="FFFFFF"/>
          <w:lang w:val="es-MX" w:eastAsia="es-CO"/>
        </w:rPr>
      </w:pPr>
    </w:p>
    <w:p w14:paraId="71330E78" w14:textId="77777777" w:rsidR="007E01AB" w:rsidRPr="00020B5F" w:rsidRDefault="007E01AB" w:rsidP="007E01AB">
      <w:pPr>
        <w:jc w:val="center"/>
        <w:rPr>
          <w:rFonts w:eastAsia="Times New Roman"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Número de Acompañamientos</w:t>
      </w:r>
      <w:r>
        <w:rPr>
          <w:rFonts w:eastAsia="Times New Roman" w:cs="Calibri"/>
          <w:b/>
          <w:bCs/>
          <w:lang w:eastAsia="es-ES"/>
        </w:rPr>
        <w:t xml:space="preserve"> realizados a Instructores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4EBF09B4" w14:textId="77777777" w:rsidR="007E01AB" w:rsidRPr="00020B5F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341"/>
        <w:gridCol w:w="1761"/>
        <w:gridCol w:w="1288"/>
        <w:gridCol w:w="1702"/>
        <w:gridCol w:w="1179"/>
        <w:gridCol w:w="1179"/>
        <w:gridCol w:w="1179"/>
      </w:tblGrid>
      <w:tr w:rsidR="007E01AB" w14:paraId="6368E203" w14:textId="77777777" w:rsidTr="00573856">
        <w:tc>
          <w:tcPr>
            <w:tcW w:w="1341" w:type="dxa"/>
          </w:tcPr>
          <w:p w14:paraId="11E41ED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lastRenderedPageBreak/>
              <w:t>Centro de Formación</w:t>
            </w:r>
          </w:p>
        </w:tc>
        <w:tc>
          <w:tcPr>
            <w:tcW w:w="1761" w:type="dxa"/>
          </w:tcPr>
          <w:p w14:paraId="777F55B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No. Autodiagnósticos</w:t>
            </w:r>
          </w:p>
        </w:tc>
        <w:tc>
          <w:tcPr>
            <w:tcW w:w="1288" w:type="dxa"/>
          </w:tcPr>
          <w:p w14:paraId="6B088893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1</w:t>
            </w:r>
            <w:proofErr w:type="gramEnd"/>
          </w:p>
        </w:tc>
        <w:tc>
          <w:tcPr>
            <w:tcW w:w="1702" w:type="dxa"/>
          </w:tcPr>
          <w:p w14:paraId="416C5EAC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2</w:t>
            </w:r>
            <w:proofErr w:type="gramEnd"/>
          </w:p>
        </w:tc>
        <w:tc>
          <w:tcPr>
            <w:tcW w:w="1179" w:type="dxa"/>
          </w:tcPr>
          <w:p w14:paraId="7578BC4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3</w:t>
            </w:r>
            <w:proofErr w:type="gramEnd"/>
          </w:p>
        </w:tc>
        <w:tc>
          <w:tcPr>
            <w:tcW w:w="1179" w:type="dxa"/>
          </w:tcPr>
          <w:p w14:paraId="33DC012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Instructores </w:t>
            </w:r>
            <w:proofErr w:type="gramStart"/>
            <w:r>
              <w:rPr>
                <w:rFonts w:eastAsia="Times New Roman" w:cs="Calibri"/>
                <w:lang w:eastAsia="es-ES"/>
              </w:rPr>
              <w:t>Acompañamiento  4</w:t>
            </w:r>
            <w:proofErr w:type="gramEnd"/>
          </w:p>
        </w:tc>
        <w:tc>
          <w:tcPr>
            <w:tcW w:w="1179" w:type="dxa"/>
          </w:tcPr>
          <w:p w14:paraId="1A251DB2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 xml:space="preserve">No. </w:t>
            </w:r>
          </w:p>
          <w:p w14:paraId="1CF0F80E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Acompañamientos Finalizados</w:t>
            </w:r>
          </w:p>
        </w:tc>
      </w:tr>
      <w:tr w:rsidR="007E01AB" w14:paraId="0F2837F5" w14:textId="77777777" w:rsidTr="00573856">
        <w:tc>
          <w:tcPr>
            <w:tcW w:w="1341" w:type="dxa"/>
          </w:tcPr>
          <w:p w14:paraId="49B37E62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060441A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C578B8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5903DB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99C6B93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0D7B501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E47AF9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7E01AB" w14:paraId="1BE2AB21" w14:textId="77777777" w:rsidTr="00573856">
        <w:tc>
          <w:tcPr>
            <w:tcW w:w="1341" w:type="dxa"/>
          </w:tcPr>
          <w:p w14:paraId="14F76E6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735301F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527F4270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77249721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1C6C20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510E55E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2E01F361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7E01AB" w14:paraId="19212C2D" w14:textId="77777777" w:rsidTr="00573856">
        <w:tc>
          <w:tcPr>
            <w:tcW w:w="1341" w:type="dxa"/>
          </w:tcPr>
          <w:p w14:paraId="61CBD120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322A50B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432290D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201AFC32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4649C23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16AC665D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6EDFC1F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7E01AB" w14:paraId="2BDDD57B" w14:textId="77777777" w:rsidTr="00573856">
        <w:tc>
          <w:tcPr>
            <w:tcW w:w="1341" w:type="dxa"/>
          </w:tcPr>
          <w:p w14:paraId="28A86F2D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61" w:type="dxa"/>
          </w:tcPr>
          <w:p w14:paraId="60BDC6FF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288" w:type="dxa"/>
          </w:tcPr>
          <w:p w14:paraId="6B880092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702" w:type="dxa"/>
          </w:tcPr>
          <w:p w14:paraId="5B8ADC5F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793501C0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01910968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179" w:type="dxa"/>
          </w:tcPr>
          <w:p w14:paraId="34228890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78539481" w14:textId="77777777" w:rsidR="007E01AB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974FFA1" w14:textId="77777777" w:rsidR="007E01AB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>Nota: Si algún centro de formación no realizó acciones de acompañamiento se debe relacionar y en los valores escribir “0”</w:t>
      </w:r>
    </w:p>
    <w:p w14:paraId="587F8ECA" w14:textId="77777777" w:rsidR="007E01AB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3095CA47" w14:textId="77777777" w:rsidR="007E01AB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898"/>
      </w:tblGrid>
      <w:tr w:rsidR="007E01AB" w14:paraId="40AC969F" w14:textId="77777777" w:rsidTr="00573856">
        <w:tc>
          <w:tcPr>
            <w:tcW w:w="1925" w:type="dxa"/>
          </w:tcPr>
          <w:p w14:paraId="7D7DD90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>
              <w:rPr>
                <w:rFonts w:eastAsia="Times New Roman" w:cs="Calibri"/>
                <w:lang w:eastAsia="es-ES"/>
              </w:rPr>
              <w:t>Centro de Formación</w:t>
            </w:r>
          </w:p>
        </w:tc>
        <w:tc>
          <w:tcPr>
            <w:tcW w:w="1926" w:type="dxa"/>
          </w:tcPr>
          <w:p w14:paraId="5FFC26E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pedagógico</w:t>
            </w:r>
          </w:p>
        </w:tc>
        <w:tc>
          <w:tcPr>
            <w:tcW w:w="1926" w:type="dxa"/>
          </w:tcPr>
          <w:p w14:paraId="676D56D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</w:t>
            </w:r>
          </w:p>
        </w:tc>
        <w:tc>
          <w:tcPr>
            <w:tcW w:w="1926" w:type="dxa"/>
          </w:tcPr>
          <w:p w14:paraId="68A957A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r w:rsidRPr="00020B5F">
              <w:rPr>
                <w:rFonts w:eastAsia="Times New Roman" w:cs="Calibri"/>
                <w:lang w:eastAsia="es-ES"/>
              </w:rPr>
              <w:t>Cantidad de acompañamientos con énfasis técnico pedagógico</w:t>
            </w:r>
          </w:p>
        </w:tc>
        <w:tc>
          <w:tcPr>
            <w:tcW w:w="1506" w:type="dxa"/>
          </w:tcPr>
          <w:p w14:paraId="4394DB4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  <w:proofErr w:type="gramStart"/>
            <w:r>
              <w:rPr>
                <w:rFonts w:eastAsia="Times New Roman" w:cs="Calibri"/>
                <w:lang w:eastAsia="es-ES"/>
              </w:rPr>
              <w:t>Total</w:t>
            </w:r>
            <w:proofErr w:type="gramEnd"/>
            <w:r>
              <w:rPr>
                <w:rFonts w:eastAsia="Times New Roman" w:cs="Calibri"/>
                <w:lang w:eastAsia="es-ES"/>
              </w:rPr>
              <w:t xml:space="preserve"> de Acompañamientos</w:t>
            </w:r>
          </w:p>
        </w:tc>
      </w:tr>
      <w:tr w:rsidR="007E01AB" w14:paraId="027CC7CE" w14:textId="77777777" w:rsidTr="00573856">
        <w:tc>
          <w:tcPr>
            <w:tcW w:w="1925" w:type="dxa"/>
          </w:tcPr>
          <w:p w14:paraId="381B203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3AF984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2719B6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B63C6C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1DCDFD5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7E01AB" w14:paraId="795C9C13" w14:textId="77777777" w:rsidTr="00573856">
        <w:tc>
          <w:tcPr>
            <w:tcW w:w="1925" w:type="dxa"/>
          </w:tcPr>
          <w:p w14:paraId="0809CB1C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7AC1972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FD0F43F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3E370940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606AB989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  <w:tr w:rsidR="007E01AB" w14:paraId="72263011" w14:textId="77777777" w:rsidTr="00573856">
        <w:tc>
          <w:tcPr>
            <w:tcW w:w="1925" w:type="dxa"/>
          </w:tcPr>
          <w:p w14:paraId="70DC86E6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57302B73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6DFFCB64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926" w:type="dxa"/>
          </w:tcPr>
          <w:p w14:paraId="092ABBC2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  <w:tc>
          <w:tcPr>
            <w:tcW w:w="1506" w:type="dxa"/>
          </w:tcPr>
          <w:p w14:paraId="4771C1D7" w14:textId="77777777" w:rsidR="007E01AB" w:rsidRDefault="007E01AB" w:rsidP="00573856">
            <w:pPr>
              <w:spacing w:after="160" w:line="259" w:lineRule="auto"/>
              <w:jc w:val="both"/>
              <w:rPr>
                <w:rFonts w:eastAsia="Times New Roman" w:cs="Calibri"/>
                <w:lang w:eastAsia="es-ES"/>
              </w:rPr>
            </w:pPr>
          </w:p>
        </w:tc>
      </w:tr>
    </w:tbl>
    <w:p w14:paraId="3E0EE9A5" w14:textId="77777777" w:rsidR="007E01AB" w:rsidRPr="00020B5F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5D264751" w14:textId="77777777" w:rsidR="007E01AB" w:rsidRPr="00F079AB" w:rsidRDefault="007E01AB" w:rsidP="007E01AB">
      <w:pPr>
        <w:jc w:val="center"/>
        <w:rPr>
          <w:rFonts w:eastAsiaTheme="minorHAnsi" w:cs="Calibri"/>
          <w:b/>
          <w:bCs/>
          <w:sz w:val="24"/>
          <w:szCs w:val="24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los tres aspectos fortalecidos</w:t>
      </w:r>
      <w:r>
        <w:rPr>
          <w:rFonts w:eastAsiaTheme="minorHAnsi" w:cs="Calibri"/>
          <w:b/>
          <w:bCs/>
          <w:sz w:val="24"/>
          <w:szCs w:val="24"/>
        </w:rPr>
        <w:t xml:space="preserve">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>con valoración más alta</w:t>
      </w:r>
      <w:r>
        <w:rPr>
          <w:rFonts w:eastAsiaTheme="minorHAnsi" w:cs="Calibri"/>
          <w:b/>
          <w:bCs/>
          <w:sz w:val="24"/>
          <w:szCs w:val="24"/>
        </w:rPr>
        <w:t>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208AC93E" w14:textId="77777777" w:rsidR="007E01AB" w:rsidRDefault="007E01AB" w:rsidP="007E01AB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252"/>
      </w:tblGrid>
      <w:tr w:rsidR="007E01AB" w:rsidRPr="00F079AB" w14:paraId="7852B1BD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08B3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5ED8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fortalecidos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5790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8E01A0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7E01AB" w:rsidRPr="00F079AB" w14:paraId="196CB3D8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98E6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5F23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824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01AB" w:rsidRPr="00F079AB" w14:paraId="543A0BF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C2036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A10A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EC5A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7E01AB" w:rsidRPr="00F079AB" w14:paraId="67888712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EED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D90F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0E6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7BB2BA11" w14:textId="77777777" w:rsidR="007E01AB" w:rsidRDefault="007E01AB" w:rsidP="007E01AB">
      <w:pPr>
        <w:jc w:val="center"/>
        <w:rPr>
          <w:rFonts w:cs="Calibri"/>
          <w:i/>
          <w:iCs/>
          <w:sz w:val="20"/>
          <w:szCs w:val="20"/>
        </w:rPr>
      </w:pPr>
    </w:p>
    <w:p w14:paraId="12991A09" w14:textId="77777777" w:rsidR="007E01AB" w:rsidRPr="00F079AB" w:rsidRDefault="007E01AB" w:rsidP="007E01AB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 xml:space="preserve">Análisis de los tres aspectos </w:t>
      </w:r>
      <w:r>
        <w:rPr>
          <w:rFonts w:eastAsiaTheme="minorHAnsi" w:cs="Calibri"/>
          <w:b/>
          <w:bCs/>
          <w:sz w:val="24"/>
          <w:szCs w:val="24"/>
        </w:rPr>
        <w:t xml:space="preserve">por </w:t>
      </w:r>
      <w:r w:rsidRPr="00F079AB">
        <w:rPr>
          <w:rFonts w:eastAsiaTheme="minorHAnsi" w:cs="Calibri"/>
          <w:b/>
          <w:bCs/>
          <w:sz w:val="24"/>
          <w:szCs w:val="24"/>
        </w:rPr>
        <w:t>fortalec</w:t>
      </w:r>
      <w:r>
        <w:rPr>
          <w:rFonts w:eastAsiaTheme="minorHAnsi" w:cs="Calibri"/>
          <w:b/>
          <w:bCs/>
          <w:sz w:val="24"/>
          <w:szCs w:val="24"/>
        </w:rPr>
        <w:t xml:space="preserve">er </w:t>
      </w:r>
      <w:proofErr w:type="spellStart"/>
      <w:r>
        <w:rPr>
          <w:rFonts w:eastAsiaTheme="minorHAnsi" w:cs="Calibri"/>
          <w:b/>
          <w:bCs/>
          <w:sz w:val="24"/>
          <w:szCs w:val="24"/>
        </w:rPr>
        <w:t>mas</w:t>
      </w:r>
      <w:proofErr w:type="spellEnd"/>
      <w:r>
        <w:rPr>
          <w:rFonts w:eastAsiaTheme="minorHAnsi" w:cs="Calibri"/>
          <w:b/>
          <w:bCs/>
          <w:sz w:val="24"/>
          <w:szCs w:val="24"/>
        </w:rPr>
        <w:t xml:space="preserve"> relevantes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</w:t>
      </w:r>
      <w:r>
        <w:rPr>
          <w:rFonts w:eastAsiaTheme="minorHAnsi" w:cs="Calibri"/>
          <w:b/>
          <w:bCs/>
          <w:sz w:val="24"/>
          <w:szCs w:val="24"/>
        </w:rPr>
        <w:t>(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con valoración más </w:t>
      </w:r>
      <w:r>
        <w:rPr>
          <w:rFonts w:eastAsiaTheme="minorHAnsi" w:cs="Calibri"/>
          <w:b/>
          <w:bCs/>
          <w:sz w:val="24"/>
          <w:szCs w:val="24"/>
        </w:rPr>
        <w:t>baja)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 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1688887D" w14:textId="77777777" w:rsidR="007E01AB" w:rsidRPr="00F079AB" w:rsidRDefault="007E01AB" w:rsidP="007E01AB">
      <w:pPr>
        <w:jc w:val="center"/>
        <w:rPr>
          <w:rFonts w:cs="Calibri"/>
          <w:i/>
          <w:i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96"/>
        <w:gridCol w:w="3191"/>
        <w:gridCol w:w="4111"/>
      </w:tblGrid>
      <w:tr w:rsidR="007E01AB" w:rsidRPr="00F079AB" w14:paraId="5F8D89A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8E640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D9A1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highlight w:val="yellow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Descripción de los aspectos más relevantes por fortalecer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AA7B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6DCFFF99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7E01AB" w:rsidRPr="00F079AB" w14:paraId="6FE8F431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440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planeación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AC3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BA97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01AB" w:rsidRPr="00F079AB" w14:paraId="27F12CCB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E4A0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ejecución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C363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911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7E01AB" w:rsidRPr="00F079AB" w14:paraId="656CD7E5" w14:textId="77777777" w:rsidTr="0057385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25A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</w:rPr>
              <w:t>Proceso de evaluación de la FPI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B968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806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BA36787" w14:textId="77777777" w:rsidR="007E01AB" w:rsidRPr="00F079AB" w:rsidRDefault="007E01AB" w:rsidP="007E01AB">
      <w:pPr>
        <w:jc w:val="center"/>
        <w:rPr>
          <w:rFonts w:cs="Calibri"/>
          <w:i/>
          <w:iCs/>
          <w:sz w:val="20"/>
          <w:szCs w:val="20"/>
        </w:rPr>
      </w:pPr>
    </w:p>
    <w:p w14:paraId="66C758C4" w14:textId="77777777" w:rsidR="007E01AB" w:rsidRDefault="007E01AB" w:rsidP="007E01AB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08A55649" w14:textId="77777777" w:rsidR="007E01AB" w:rsidRDefault="007E01AB" w:rsidP="007E01AB">
      <w:pPr>
        <w:jc w:val="center"/>
        <w:rPr>
          <w:rFonts w:eastAsiaTheme="minorHAnsi" w:cs="Calibri"/>
          <w:b/>
          <w:bCs/>
          <w:sz w:val="24"/>
          <w:szCs w:val="24"/>
        </w:rPr>
      </w:pPr>
    </w:p>
    <w:p w14:paraId="49EBE465" w14:textId="77777777" w:rsidR="007E01AB" w:rsidRPr="00F079AB" w:rsidRDefault="007E01AB" w:rsidP="007E01AB">
      <w:pPr>
        <w:jc w:val="center"/>
        <w:rPr>
          <w:rFonts w:cs="Calibri"/>
          <w:i/>
          <w:iCs/>
          <w:sz w:val="20"/>
          <w:szCs w:val="20"/>
        </w:rPr>
      </w:pPr>
      <w:r w:rsidRPr="00F079AB">
        <w:rPr>
          <w:rFonts w:eastAsiaTheme="minorHAnsi" w:cs="Calibri"/>
          <w:b/>
          <w:bCs/>
          <w:sz w:val="24"/>
          <w:szCs w:val="24"/>
        </w:rPr>
        <w:t>Análisis de l</w:t>
      </w:r>
      <w:r>
        <w:rPr>
          <w:rFonts w:eastAsiaTheme="minorHAnsi" w:cs="Calibri"/>
          <w:b/>
          <w:bCs/>
          <w:sz w:val="24"/>
          <w:szCs w:val="24"/>
        </w:rPr>
        <w:t xml:space="preserve">a valoración del acompañamiento y el avance autónomo referido por los instructores </w:t>
      </w:r>
      <w:r w:rsidRPr="00F079AB">
        <w:rPr>
          <w:rFonts w:eastAsiaTheme="minorHAnsi" w:cs="Calibri"/>
          <w:b/>
          <w:bCs/>
          <w:sz w:val="24"/>
          <w:szCs w:val="24"/>
        </w:rPr>
        <w:t xml:space="preserve">en la Regional </w:t>
      </w:r>
      <w:proofErr w:type="spellStart"/>
      <w:r w:rsidRPr="00F079AB">
        <w:rPr>
          <w:rFonts w:eastAsiaTheme="minorHAnsi" w:cs="Calibri"/>
          <w:b/>
          <w:bCs/>
          <w:sz w:val="24"/>
          <w:szCs w:val="24"/>
        </w:rPr>
        <w:t>xxxxxx</w:t>
      </w:r>
      <w:proofErr w:type="spellEnd"/>
    </w:p>
    <w:p w14:paraId="79A5C12B" w14:textId="77777777" w:rsidR="007E01AB" w:rsidRPr="00F079AB" w:rsidRDefault="007E01AB" w:rsidP="007E01AB">
      <w:pPr>
        <w:rPr>
          <w:rFonts w:cs="Calibri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111"/>
        <w:gridCol w:w="2410"/>
        <w:gridCol w:w="2693"/>
      </w:tblGrid>
      <w:tr w:rsidR="007E01AB" w:rsidRPr="00F079AB" w14:paraId="0EDA9F4C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7D96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Categoría Genérica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E425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Descripción de los aspectos más relevantes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348F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Interpretación/</w:t>
            </w:r>
          </w:p>
          <w:p w14:paraId="5C1438F9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  <w:r w:rsidRPr="00F079AB">
              <w:rPr>
                <w:rFonts w:ascii="Calibri" w:hAnsi="Calibri" w:cs="Calibri"/>
                <w:b/>
                <w:bCs/>
                <w:sz w:val="24"/>
                <w:szCs w:val="24"/>
              </w:rPr>
              <w:t>Conclusión Aproximativa</w:t>
            </w:r>
          </w:p>
        </w:tc>
      </w:tr>
      <w:tr w:rsidR="007E01AB" w:rsidRPr="00F079AB" w14:paraId="3FCAD68C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DD3B" w14:textId="77777777" w:rsidR="007E01AB" w:rsidRPr="00FD71A6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  <w:color w:val="FF0000"/>
              </w:rPr>
            </w:pPr>
            <w:r w:rsidRPr="00FD71A6">
              <w:rPr>
                <w:rFonts w:ascii="Calibri" w:eastAsia="Calibri" w:hAnsi="Calibri" w:cs="Calibri"/>
              </w:rPr>
              <w:t>Aportes del ejercicio de acompañamiento al quehacer del instructor</w:t>
            </w:r>
            <w:r>
              <w:rPr>
                <w:rFonts w:ascii="Calibri" w:eastAsia="Calibri" w:hAnsi="Calibri" w:cs="Calibri"/>
              </w:rPr>
              <w:t xml:space="preserve"> (</w:t>
            </w:r>
            <w:r w:rsidRPr="00F079AB">
              <w:rPr>
                <w:rFonts w:ascii="Calibri" w:hAnsi="Calibri" w:cs="Calibri"/>
              </w:rPr>
              <w:t>Valoración del acompañamiento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0A3C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658E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  <w:tr w:rsidR="007E01AB" w:rsidRPr="00F079AB" w14:paraId="78423A0D" w14:textId="77777777" w:rsidTr="0057385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8A28" w14:textId="77777777" w:rsidR="007E01AB" w:rsidRPr="00F079AB" w:rsidRDefault="007E01AB" w:rsidP="00573856">
            <w:pPr>
              <w:spacing w:after="0" w:line="240" w:lineRule="auto"/>
              <w:jc w:val="both"/>
              <w:rPr>
                <w:rFonts w:cs="Calibri"/>
              </w:rPr>
            </w:pPr>
            <w:r w:rsidRPr="00F079AB">
              <w:rPr>
                <w:rFonts w:cs="Calibri"/>
              </w:rPr>
              <w:t>Compromiso de Impacto y avance autónomo del acompañamiento en el Instructor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FD70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BAE2" w14:textId="77777777" w:rsidR="007E01AB" w:rsidRPr="00F079AB" w:rsidRDefault="007E01AB" w:rsidP="00573856">
            <w:pPr>
              <w:pStyle w:val="Prrafodelista"/>
              <w:spacing w:after="0" w:line="240" w:lineRule="auto"/>
              <w:ind w:left="0"/>
              <w:jc w:val="both"/>
              <w:rPr>
                <w:rFonts w:ascii="Calibri" w:hAnsi="Calibri" w:cs="Calibri"/>
              </w:rPr>
            </w:pPr>
          </w:p>
        </w:tc>
      </w:tr>
    </w:tbl>
    <w:p w14:paraId="1FBA0FA4" w14:textId="77777777" w:rsidR="007E01AB" w:rsidRPr="00F079AB" w:rsidRDefault="007E01AB" w:rsidP="007E01AB">
      <w:pPr>
        <w:jc w:val="center"/>
        <w:rPr>
          <w:rFonts w:cs="Calibri"/>
        </w:rPr>
      </w:pPr>
    </w:p>
    <w:p w14:paraId="3FF6D76D" w14:textId="77777777" w:rsidR="007E01AB" w:rsidRPr="00020B5F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7BB34A0F" w14:textId="77777777" w:rsidR="007E01AB" w:rsidRPr="00F461F0" w:rsidRDefault="007E01AB" w:rsidP="007E01AB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Aplicación de la formación recibida en las practica formativa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xxxxx</w:t>
      </w:r>
      <w:proofErr w:type="spellEnd"/>
    </w:p>
    <w:p w14:paraId="282D1D02" w14:textId="77777777" w:rsidR="007E01AB" w:rsidRPr="00267A69" w:rsidRDefault="007E01AB" w:rsidP="007E01AB">
      <w:pPr>
        <w:spacing w:after="160" w:line="259" w:lineRule="auto"/>
        <w:jc w:val="both"/>
        <w:rPr>
          <w:rFonts w:eastAsiaTheme="minorEastAsia" w:cs="Calibri"/>
          <w:lang w:eastAsia="es-ES"/>
        </w:rPr>
      </w:pPr>
      <w:r>
        <w:rPr>
          <w:rFonts w:eastAsia="Times New Roman" w:cs="Calibri"/>
          <w:lang w:eastAsia="es-ES"/>
        </w:rPr>
        <w:t>Consolidado</w:t>
      </w:r>
      <w:r w:rsidRPr="00267A69">
        <w:rPr>
          <w:rFonts w:eastAsia="Times New Roman" w:cs="Calibri"/>
          <w:lang w:eastAsia="es-ES"/>
        </w:rPr>
        <w:t xml:space="preserve"> sobre la aplicación de las capacitaciones institucionales recibidas por el Instructor en la orientación de la </w:t>
      </w:r>
      <w:r>
        <w:rPr>
          <w:rFonts w:eastAsia="Times New Roman" w:cs="Calibri"/>
          <w:lang w:eastAsia="es-ES"/>
        </w:rPr>
        <w:t>F</w:t>
      </w:r>
      <w:r w:rsidRPr="00267A69">
        <w:rPr>
          <w:rFonts w:eastAsia="Times New Roman" w:cs="Calibri"/>
          <w:lang w:eastAsia="es-ES"/>
        </w:rPr>
        <w:t xml:space="preserve">ormación </w:t>
      </w:r>
      <w:r>
        <w:rPr>
          <w:rFonts w:eastAsia="Times New Roman" w:cs="Calibri"/>
          <w:lang w:eastAsia="es-ES"/>
        </w:rPr>
        <w:t>P</w:t>
      </w:r>
      <w:r w:rsidRPr="00267A69">
        <w:rPr>
          <w:rFonts w:eastAsia="Times New Roman" w:cs="Calibri"/>
          <w:lang w:eastAsia="es-ES"/>
        </w:rPr>
        <w:t>rofesional</w:t>
      </w:r>
      <w:r>
        <w:rPr>
          <w:rFonts w:eastAsia="Times New Roman" w:cs="Calibri"/>
          <w:lang w:eastAsia="es-ES"/>
        </w:rPr>
        <w:t xml:space="preserve"> I</w:t>
      </w:r>
      <w:r w:rsidRPr="00267A69">
        <w:rPr>
          <w:rFonts w:eastAsia="Times New Roman" w:cs="Calibri"/>
          <w:lang w:eastAsia="es-ES"/>
        </w:rPr>
        <w:t>ntegral, teniendo en cuenta lo siguiente:</w:t>
      </w:r>
    </w:p>
    <w:p w14:paraId="65BE9D6E" w14:textId="77777777" w:rsidR="007E01AB" w:rsidRPr="00FD71A6" w:rsidRDefault="007E01AB" w:rsidP="007E01AB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>con</w:t>
      </w:r>
      <w:r w:rsidRPr="00267A69">
        <w:rPr>
          <w:rFonts w:ascii="Calibri" w:eastAsia="Times New Roman" w:hAnsi="Calibri" w:cs="Calibri"/>
          <w:lang w:eastAsia="es-ES"/>
        </w:rPr>
        <w:t xml:space="preserve"> mayor aplicación en el proces</w:t>
      </w:r>
      <w:r>
        <w:rPr>
          <w:rFonts w:ascii="Calibri" w:eastAsia="Times New Roman" w:hAnsi="Calibri" w:cs="Calibri"/>
          <w:lang w:eastAsia="es-ES"/>
        </w:rPr>
        <w:t>o</w:t>
      </w:r>
      <w:r w:rsidRPr="00267A69">
        <w:rPr>
          <w:rFonts w:ascii="Calibri" w:eastAsia="Times New Roman" w:hAnsi="Calibri" w:cs="Calibri"/>
          <w:lang w:eastAsia="es-ES"/>
        </w:rPr>
        <w:t xml:space="preserve"> formativo.</w:t>
      </w:r>
    </w:p>
    <w:p w14:paraId="5CAA7EA5" w14:textId="77777777" w:rsidR="007E01AB" w:rsidRPr="00267A69" w:rsidRDefault="007E01AB" w:rsidP="007E01AB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 xml:space="preserve">Capacitaciones </w:t>
      </w:r>
      <w:r>
        <w:rPr>
          <w:rFonts w:ascii="Calibri" w:eastAsia="Times New Roman" w:hAnsi="Calibri" w:cs="Calibri"/>
          <w:lang w:eastAsia="es-ES"/>
        </w:rPr>
        <w:t xml:space="preserve">que </w:t>
      </w:r>
      <w:r w:rsidRPr="00267A69">
        <w:rPr>
          <w:rFonts w:ascii="Calibri" w:eastAsia="Times New Roman" w:hAnsi="Calibri" w:cs="Calibri"/>
          <w:lang w:eastAsia="es-ES"/>
        </w:rPr>
        <w:t xml:space="preserve">nunca se aplicaron </w:t>
      </w:r>
      <w:r>
        <w:rPr>
          <w:rFonts w:ascii="Calibri" w:eastAsia="Times New Roman" w:hAnsi="Calibri" w:cs="Calibri"/>
          <w:lang w:eastAsia="es-ES"/>
        </w:rPr>
        <w:t xml:space="preserve">(incluyendo </w:t>
      </w:r>
      <w:r w:rsidRPr="00267A69">
        <w:rPr>
          <w:rFonts w:ascii="Calibri" w:eastAsia="Times New Roman" w:hAnsi="Calibri" w:cs="Calibri"/>
          <w:lang w:eastAsia="es-ES"/>
        </w:rPr>
        <w:t>motivo</w:t>
      </w:r>
      <w:r>
        <w:rPr>
          <w:rFonts w:ascii="Calibri" w:eastAsia="Times New Roman" w:hAnsi="Calibri" w:cs="Calibri"/>
          <w:lang w:eastAsia="es-ES"/>
        </w:rPr>
        <w:t>)</w:t>
      </w:r>
    </w:p>
    <w:p w14:paraId="13C9592F" w14:textId="77777777" w:rsidR="007E01AB" w:rsidRPr="00267A69" w:rsidRDefault="007E01AB" w:rsidP="007E01AB">
      <w:pPr>
        <w:pStyle w:val="Prrafodelista"/>
        <w:numPr>
          <w:ilvl w:val="1"/>
          <w:numId w:val="4"/>
        </w:numPr>
        <w:spacing w:after="160" w:line="259" w:lineRule="auto"/>
        <w:jc w:val="both"/>
        <w:rPr>
          <w:rFonts w:ascii="Calibri" w:eastAsia="Times New Roman" w:hAnsi="Calibri" w:cs="Calibri"/>
          <w:lang w:eastAsia="es-ES"/>
        </w:rPr>
      </w:pPr>
      <w:r w:rsidRPr="00267A69">
        <w:rPr>
          <w:rFonts w:ascii="Calibri" w:eastAsia="Times New Roman" w:hAnsi="Calibri" w:cs="Calibri"/>
          <w:lang w:eastAsia="es-ES"/>
        </w:rPr>
        <w:t>Recomendaciones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67A69">
        <w:rPr>
          <w:rFonts w:ascii="Calibri" w:eastAsia="Times New Roman" w:hAnsi="Calibri" w:cs="Calibri"/>
          <w:lang w:eastAsia="es-ES"/>
        </w:rPr>
        <w:t xml:space="preserve">para la actualización de los planes institucionales de capacitación. </w:t>
      </w:r>
    </w:p>
    <w:p w14:paraId="2E6F205D" w14:textId="77777777" w:rsidR="007E01AB" w:rsidRPr="00020B5F" w:rsidRDefault="007E01AB" w:rsidP="007E01AB">
      <w:pPr>
        <w:spacing w:after="160" w:line="259" w:lineRule="auto"/>
        <w:jc w:val="both"/>
        <w:rPr>
          <w:rFonts w:eastAsia="Times New Roman" w:cs="Calibri"/>
          <w:highlight w:val="cyan"/>
          <w:lang w:eastAsia="es-ES"/>
        </w:rPr>
      </w:pPr>
      <w:r w:rsidRPr="00267A69">
        <w:rPr>
          <w:rFonts w:eastAsia="Times New Roman" w:cs="Calibri"/>
          <w:lang w:eastAsia="es-ES"/>
        </w:rPr>
        <w:lastRenderedPageBreak/>
        <w:t>Nota: tenga en cuenta los resultados obtenidos especialmente en la pestaña “capacitaciones recibidas” y en el aspecto: “</w:t>
      </w:r>
      <w:r w:rsidRPr="00267A69">
        <w:rPr>
          <w:rFonts w:eastAsia="Segoe UI" w:cs="Calibri"/>
        </w:rPr>
        <w:t>Aplica lo aprendido en las capacitaciones recibidas en el último año” en función del proceso de</w:t>
      </w:r>
      <w:r w:rsidRPr="00020B5F">
        <w:rPr>
          <w:rFonts w:eastAsia="Segoe UI" w:cs="Calibri"/>
        </w:rPr>
        <w:t xml:space="preserve"> Gestión de </w:t>
      </w:r>
      <w:proofErr w:type="gramStart"/>
      <w:r w:rsidRPr="00020B5F">
        <w:rPr>
          <w:rFonts w:eastAsia="Segoe UI" w:cs="Calibri"/>
        </w:rPr>
        <w:t>la  Formación</w:t>
      </w:r>
      <w:proofErr w:type="gramEnd"/>
      <w:r w:rsidRPr="00020B5F">
        <w:rPr>
          <w:rFonts w:eastAsia="Segoe UI" w:cs="Calibri"/>
        </w:rPr>
        <w:t xml:space="preserve"> Profesional Integral”.</w:t>
      </w:r>
    </w:p>
    <w:p w14:paraId="783963C7" w14:textId="77777777" w:rsidR="007E01AB" w:rsidRPr="00020B5F" w:rsidRDefault="007E01AB" w:rsidP="007E01AB">
      <w:pPr>
        <w:jc w:val="both"/>
        <w:rPr>
          <w:rFonts w:eastAsia="Times New Roman" w:cs="Calibri"/>
          <w:lang w:eastAsia="es-ES"/>
        </w:rPr>
      </w:pPr>
    </w:p>
    <w:p w14:paraId="4CB5BAE2" w14:textId="77777777" w:rsidR="007E01AB" w:rsidRPr="00F461F0" w:rsidRDefault="007E01AB" w:rsidP="007E01AB">
      <w:pPr>
        <w:spacing w:after="160" w:line="259" w:lineRule="auto"/>
        <w:jc w:val="center"/>
        <w:rPr>
          <w:rFonts w:eastAsia="Times New Roman" w:cs="Calibri"/>
          <w:b/>
          <w:bCs/>
          <w:lang w:eastAsia="es-ES"/>
        </w:rPr>
      </w:pPr>
      <w:r w:rsidRPr="00F461F0">
        <w:rPr>
          <w:rFonts w:eastAsia="Times New Roman" w:cs="Calibri"/>
          <w:b/>
          <w:bCs/>
          <w:lang w:eastAsia="es-ES"/>
        </w:rPr>
        <w:t>Identificación del fortalecimiento del componente técnico específico (disciplinar)</w:t>
      </w:r>
      <w:r>
        <w:rPr>
          <w:rFonts w:eastAsia="Times New Roman" w:cs="Calibri"/>
          <w:b/>
          <w:bCs/>
          <w:lang w:eastAsia="es-ES"/>
        </w:rPr>
        <w:t xml:space="preserve"> de la Regional </w:t>
      </w:r>
      <w:proofErr w:type="spellStart"/>
      <w:r>
        <w:rPr>
          <w:rFonts w:eastAsia="Times New Roman" w:cs="Calibri"/>
          <w:b/>
          <w:bCs/>
          <w:lang w:eastAsia="es-ES"/>
        </w:rPr>
        <w:t>xxxx</w:t>
      </w:r>
      <w:proofErr w:type="spellEnd"/>
    </w:p>
    <w:p w14:paraId="72CF5806" w14:textId="77777777" w:rsidR="007E01AB" w:rsidRPr="00020B5F" w:rsidRDefault="007E01AB" w:rsidP="007E01AB">
      <w:pPr>
        <w:numPr>
          <w:ilvl w:val="1"/>
          <w:numId w:val="3"/>
        </w:numPr>
        <w:spacing w:after="160" w:line="259" w:lineRule="auto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lang w:eastAsia="es-ES"/>
        </w:rPr>
        <w:t>Analizar por redes de conocimiento y áreas temáticas las habilidades y conocimientos en los que los Instructores requieren mayor o menor fortalecimiento. Teniendo en cuenta que la información es de la muestra de instructores que participaron en acompañamiento TP.</w:t>
      </w:r>
    </w:p>
    <w:p w14:paraId="1770DBEA" w14:textId="77777777" w:rsidR="007E01AB" w:rsidRPr="00020B5F" w:rsidRDefault="007E01AB" w:rsidP="007E01AB">
      <w:pPr>
        <w:spacing w:after="160" w:line="259" w:lineRule="auto"/>
        <w:jc w:val="both"/>
        <w:textAlignment w:val="baseline"/>
        <w:rPr>
          <w:rFonts w:eastAsiaTheme="minorEastAsia" w:cs="Calibri"/>
          <w:lang w:eastAsia="es-ES"/>
        </w:rPr>
      </w:pPr>
    </w:p>
    <w:p w14:paraId="5FB14BB0" w14:textId="77777777" w:rsidR="007E01AB" w:rsidRPr="00020B5F" w:rsidRDefault="007E01AB" w:rsidP="00B97751">
      <w:pPr>
        <w:spacing w:after="160" w:line="259" w:lineRule="auto"/>
        <w:ind w:left="708" w:hanging="708"/>
        <w:jc w:val="both"/>
        <w:rPr>
          <w:rFonts w:cs="Calibri"/>
          <w:lang w:eastAsia="es-ES"/>
        </w:rPr>
      </w:pPr>
      <w:r w:rsidRPr="00020B5F">
        <w:rPr>
          <w:rFonts w:eastAsia="Times New Roman" w:cs="Calibri"/>
          <w:b/>
          <w:bCs/>
          <w:lang w:eastAsia="es-ES"/>
        </w:rPr>
        <w:t>Propuestas y acciones de mejora</w:t>
      </w:r>
      <w:r w:rsidRPr="00020B5F">
        <w:rPr>
          <w:rFonts w:eastAsia="Times New Roman" w:cs="Calibri"/>
          <w:lang w:eastAsia="es-ES"/>
        </w:rPr>
        <w:t xml:space="preserve"> para </w:t>
      </w:r>
      <w:r>
        <w:rPr>
          <w:rFonts w:eastAsia="Times New Roman" w:cs="Calibri"/>
          <w:lang w:eastAsia="es-ES"/>
        </w:rPr>
        <w:t>el eje de acompañamiento, la regional o centro de formación</w:t>
      </w:r>
      <w:r w:rsidRPr="00020B5F">
        <w:rPr>
          <w:rFonts w:eastAsia="Times New Roman" w:cs="Calibri"/>
          <w:lang w:eastAsia="es-ES"/>
        </w:rPr>
        <w:t xml:space="preserve"> acorde al análisis realizado</w:t>
      </w:r>
      <w:r>
        <w:rPr>
          <w:rFonts w:eastAsia="Times New Roman" w:cs="Calibri"/>
          <w:lang w:eastAsia="es-ES"/>
        </w:rPr>
        <w:t>.</w:t>
      </w:r>
    </w:p>
    <w:p w14:paraId="2FB19B2C" w14:textId="77777777" w:rsidR="007E01AB" w:rsidRPr="00020B5F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B9AA09B" w14:textId="7EB276A5" w:rsidR="007E01AB" w:rsidRDefault="007E01AB" w:rsidP="007E01AB">
      <w:pPr>
        <w:spacing w:after="160" w:line="259" w:lineRule="auto"/>
        <w:jc w:val="both"/>
        <w:rPr>
          <w:rFonts w:eastAsia="Times New Roman" w:cs="Calibri"/>
          <w:lang w:eastAsia="es-ES"/>
        </w:rPr>
      </w:pPr>
      <w:r>
        <w:rPr>
          <w:rFonts w:eastAsia="Times New Roman" w:cs="Calibri"/>
          <w:lang w:eastAsia="es-ES"/>
        </w:rPr>
        <w:t xml:space="preserve">Análisis realizado por </w:t>
      </w:r>
      <w:r w:rsidR="00B97751">
        <w:rPr>
          <w:rFonts w:eastAsia="Times New Roman" w:cs="Calibri"/>
          <w:lang w:eastAsia="es-ES"/>
        </w:rPr>
        <w:t>el Instructor</w:t>
      </w:r>
      <w:r>
        <w:rPr>
          <w:rFonts w:eastAsia="Times New Roman" w:cs="Calibri"/>
          <w:lang w:eastAsia="es-ES"/>
        </w:rPr>
        <w:t xml:space="preserve">: </w:t>
      </w:r>
      <w:r w:rsidR="00B97751" w:rsidRPr="00B97751">
        <w:rPr>
          <w:rFonts w:eastAsia="Times New Roman" w:cs="Calibri"/>
          <w:color w:val="FF0000"/>
          <w:lang w:eastAsia="es-ES"/>
        </w:rPr>
        <w:t xml:space="preserve">John Rafael Arias </w:t>
      </w:r>
      <w:proofErr w:type="spellStart"/>
      <w:r w:rsidR="00B97751" w:rsidRPr="00B97751">
        <w:rPr>
          <w:rFonts w:eastAsia="Times New Roman" w:cs="Calibri"/>
          <w:color w:val="FF0000"/>
          <w:lang w:eastAsia="es-ES"/>
        </w:rPr>
        <w:t>Mejia</w:t>
      </w:r>
      <w:proofErr w:type="spellEnd"/>
    </w:p>
    <w:p w14:paraId="04E5CD26" w14:textId="7352EB2C" w:rsidR="007E01AB" w:rsidRDefault="007E01AB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4F14DCD0" w14:textId="6E67EBB4" w:rsidR="007E01AB" w:rsidRDefault="007E01AB" w:rsidP="00FA203F">
      <w:pPr>
        <w:spacing w:after="160" w:line="259" w:lineRule="auto"/>
        <w:jc w:val="both"/>
        <w:rPr>
          <w:rFonts w:eastAsia="Times New Roman" w:cs="Calibri"/>
          <w:lang w:eastAsia="es-ES"/>
        </w:rPr>
      </w:pPr>
    </w:p>
    <w:p w14:paraId="23CA57EC" w14:textId="0FB894BA" w:rsidR="007E01AB" w:rsidRPr="007E01AB" w:rsidRDefault="007E01AB" w:rsidP="00FA203F">
      <w:pPr>
        <w:spacing w:after="160" w:line="259" w:lineRule="auto"/>
        <w:jc w:val="both"/>
        <w:rPr>
          <w:rFonts w:eastAsia="Times New Roman" w:cs="Calibri"/>
          <w:b/>
          <w:bCs/>
          <w:lang w:eastAsia="es-ES"/>
        </w:rPr>
      </w:pPr>
      <w:r w:rsidRPr="007E01AB">
        <w:rPr>
          <w:rFonts w:eastAsia="Times New Roman" w:cs="Calibri"/>
          <w:b/>
          <w:bCs/>
          <w:lang w:eastAsia="es-ES"/>
        </w:rPr>
        <w:t>CONCLUSIONES GENERALES</w:t>
      </w:r>
    </w:p>
    <w:sectPr w:rsidR="007E01AB" w:rsidRPr="007E01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779" w:right="1041" w:bottom="141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D4D49" w14:textId="77777777" w:rsidR="00F13FB9" w:rsidRDefault="00F13FB9">
      <w:pPr>
        <w:spacing w:after="0" w:line="240" w:lineRule="auto"/>
      </w:pPr>
      <w:r>
        <w:separator/>
      </w:r>
    </w:p>
  </w:endnote>
  <w:endnote w:type="continuationSeparator" w:id="0">
    <w:p w14:paraId="176BB28B" w14:textId="77777777" w:rsidR="00F13FB9" w:rsidRDefault="00F13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F722" w14:textId="77777777" w:rsidR="000B4E3D" w:rsidRDefault="000B4E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A945" w14:textId="77777777" w:rsidR="000B4E3D" w:rsidRDefault="000B4E3D">
    <w:pPr>
      <w:pStyle w:val="Piedepgina"/>
      <w:jc w:val="right"/>
      <w:rPr>
        <w:color w:val="595959" w:themeColor="text1" w:themeTint="A6"/>
        <w:sz w:val="18"/>
      </w:rPr>
    </w:pPr>
    <w:r>
      <w:rPr>
        <w:noProof/>
        <w:lang w:eastAsia="es-CO"/>
      </w:rPr>
      <w:drawing>
        <wp:anchor distT="0" distB="0" distL="114300" distR="114300" simplePos="0" relativeHeight="251658752" behindDoc="0" locked="0" layoutInCell="1" allowOverlap="1" wp14:anchorId="6B727E26" wp14:editId="225E655A">
          <wp:simplePos x="0" y="0"/>
          <wp:positionH relativeFrom="margin">
            <wp:posOffset>2305685</wp:posOffset>
          </wp:positionH>
          <wp:positionV relativeFrom="paragraph">
            <wp:posOffset>93980</wp:posOffset>
          </wp:positionV>
          <wp:extent cx="1508760" cy="30226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62F6C1" wp14:editId="61A10169">
              <wp:simplePos x="0" y="0"/>
              <wp:positionH relativeFrom="column">
                <wp:posOffset>5950267</wp:posOffset>
              </wp:positionH>
              <wp:positionV relativeFrom="paragraph">
                <wp:posOffset>-40957</wp:posOffset>
              </wp:positionV>
              <wp:extent cx="923925" cy="209550"/>
              <wp:effectExtent l="0" t="4762" r="4762" b="4763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09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BFF4EE" w14:textId="77777777" w:rsidR="000B4E3D" w:rsidRDefault="000B4E3D">
                          <w:pPr>
                            <w:rPr>
                              <w:color w:val="7F7F7F" w:themeColor="text1" w:themeTint="80"/>
                            </w:rPr>
                          </w:pPr>
                          <w:r w:rsidRPr="00EA3066">
                            <w:rPr>
                              <w:color w:val="FF0000"/>
                              <w:sz w:val="18"/>
                            </w:rPr>
                            <w:t>DE</w:t>
                          </w:r>
                          <w:r>
                            <w:rPr>
                              <w:color w:val="7F7F7F" w:themeColor="text1" w:themeTint="80"/>
                              <w:sz w:val="18"/>
                            </w:rPr>
                            <w:t>-F-</w:t>
                          </w:r>
                          <w:r w:rsidRPr="00EA3066">
                            <w:rPr>
                              <w:color w:val="FF0000"/>
                              <w:sz w:val="18"/>
                            </w:rPr>
                            <w:t>025</w:t>
                          </w:r>
                          <w:r>
                            <w:rPr>
                              <w:color w:val="7F7F7F" w:themeColor="text1" w:themeTint="80"/>
                              <w:sz w:val="18"/>
                            </w:rPr>
                            <w:t xml:space="preserve"> V.0</w:t>
                          </w:r>
                          <w:r w:rsidRPr="00EA3066">
                            <w:rPr>
                              <w:color w:val="FF0000"/>
                              <w:sz w:val="18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2F6C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8.5pt;margin-top:-3.2pt;width:72.75pt;height:16.5pt;rotation:-9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" fillcolor="white [3201]" stroked="f" strokeweight=".5pt">
              <v:textbox>
                <w:txbxContent>
                  <w:p w14:paraId="78BFF4EE" w14:textId="77777777" w:rsidR="000B4E3D" w:rsidRDefault="000B4E3D">
                    <w:pPr>
                      <w:rPr>
                        <w:color w:val="7F7F7F" w:themeColor="text1" w:themeTint="80"/>
                      </w:rPr>
                    </w:pPr>
                    <w:r w:rsidRPr="00EA3066">
                      <w:rPr>
                        <w:color w:val="FF0000"/>
                        <w:sz w:val="18"/>
                      </w:rPr>
                      <w:t>DE</w:t>
                    </w:r>
                    <w:r>
                      <w:rPr>
                        <w:color w:val="7F7F7F" w:themeColor="text1" w:themeTint="80"/>
                        <w:sz w:val="18"/>
                      </w:rPr>
                      <w:t>-F-</w:t>
                    </w:r>
                    <w:r w:rsidRPr="00EA3066">
                      <w:rPr>
                        <w:color w:val="FF0000"/>
                        <w:sz w:val="18"/>
                      </w:rPr>
                      <w:t>025</w:t>
                    </w:r>
                    <w:r>
                      <w:rPr>
                        <w:color w:val="7F7F7F" w:themeColor="text1" w:themeTint="80"/>
                        <w:sz w:val="18"/>
                      </w:rPr>
                      <w:t xml:space="preserve"> V.0</w:t>
                    </w:r>
                    <w:r w:rsidRPr="00EA3066">
                      <w:rPr>
                        <w:color w:val="FF0000"/>
                        <w:sz w:val="18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599F9E25" w14:textId="77777777" w:rsidR="000B4E3D" w:rsidRDefault="000B4E3D">
    <w:pPr>
      <w:pStyle w:val="Piedepgina"/>
    </w:pPr>
  </w:p>
  <w:p w14:paraId="5B82E8BA" w14:textId="77777777" w:rsidR="000B4E3D" w:rsidRDefault="000B4E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7BCE5" w14:textId="77777777" w:rsidR="000B4E3D" w:rsidRDefault="000B4E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F1391" w14:textId="77777777" w:rsidR="00F13FB9" w:rsidRDefault="00F13FB9">
      <w:pPr>
        <w:spacing w:after="0" w:line="240" w:lineRule="auto"/>
      </w:pPr>
      <w:r>
        <w:separator/>
      </w:r>
    </w:p>
  </w:footnote>
  <w:footnote w:type="continuationSeparator" w:id="0">
    <w:p w14:paraId="35584374" w14:textId="77777777" w:rsidR="00F13FB9" w:rsidRDefault="00F13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1391C" w14:textId="77777777" w:rsidR="000B4E3D" w:rsidRDefault="000B4E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EDF0F" w14:textId="77777777" w:rsidR="000B4E3D" w:rsidRDefault="000B4E3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0FBC8D25" wp14:editId="4F7F8DDF">
          <wp:simplePos x="0" y="0"/>
          <wp:positionH relativeFrom="margin">
            <wp:align>center</wp:align>
          </wp:positionH>
          <wp:positionV relativeFrom="paragraph">
            <wp:posOffset>-81915</wp:posOffset>
          </wp:positionV>
          <wp:extent cx="3241040" cy="521335"/>
          <wp:effectExtent l="0" t="0" r="10160" b="12065"/>
          <wp:wrapNone/>
          <wp:docPr id="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2D582CC">
      <w:rPr>
        <w:noProof/>
        <w:lang w:val="es-ES" w:eastAsia="es-ES"/>
      </w:rPr>
      <w:t xml:space="preserve"> </w:t>
    </w:r>
    <w:r w:rsidR="32D582CC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2F703F0E" w14:textId="77777777" w:rsidR="000B4E3D" w:rsidRDefault="000B4E3D">
    <w:pPr>
      <w:pStyle w:val="Encabezado"/>
    </w:pPr>
  </w:p>
  <w:p w14:paraId="002FD88D" w14:textId="77777777" w:rsidR="000B4E3D" w:rsidRDefault="000B4E3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DF70" w14:textId="77777777" w:rsidR="000B4E3D" w:rsidRDefault="000B4E3D">
    <w:pPr>
      <w:pStyle w:val="Encabezado"/>
      <w:rPr>
        <w:noProof/>
        <w:lang w:val="es-ES" w:eastAsia="es-ES"/>
      </w:rPr>
    </w:pPr>
  </w:p>
  <w:p w14:paraId="4B0A93B1" w14:textId="77777777" w:rsidR="000B4E3D" w:rsidRDefault="000B4E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84D8B"/>
    <w:multiLevelType w:val="hybridMultilevel"/>
    <w:tmpl w:val="414665C6"/>
    <w:lvl w:ilvl="0" w:tplc="E4FAC6F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A07EBA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A0219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76267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68DCA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2C23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02B1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D2AF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1A8AA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250B5"/>
    <w:multiLevelType w:val="hybridMultilevel"/>
    <w:tmpl w:val="50B6AF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B2903"/>
    <w:multiLevelType w:val="hybridMultilevel"/>
    <w:tmpl w:val="0304F026"/>
    <w:lvl w:ilvl="0" w:tplc="6950B8C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52EBEC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E4EA2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66CA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1412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A088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9AE43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F015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7CC3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225CE"/>
    <w:multiLevelType w:val="hybridMultilevel"/>
    <w:tmpl w:val="EF66A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C1B3D"/>
    <w:multiLevelType w:val="hybridMultilevel"/>
    <w:tmpl w:val="4D229EE2"/>
    <w:lvl w:ilvl="0" w:tplc="1C122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B065A0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46B065A0">
      <w:start w:val="1"/>
      <w:numFmt w:val="bullet"/>
      <w:lvlText w:val=""/>
      <w:lvlJc w:val="left"/>
      <w:pPr>
        <w:ind w:left="2160" w:hanging="360"/>
      </w:pPr>
      <w:rPr>
        <w:rFonts w:ascii="Wingdings" w:hAnsi="Wingdings" w:hint="default"/>
      </w:rPr>
    </w:lvl>
    <w:lvl w:ilvl="3" w:tplc="918C2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E0A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7E6F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96C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86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18F1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822"/>
    <w:rsid w:val="00011C7D"/>
    <w:rsid w:val="0001499F"/>
    <w:rsid w:val="00020B5F"/>
    <w:rsid w:val="00057DC8"/>
    <w:rsid w:val="0006261C"/>
    <w:rsid w:val="00065CF6"/>
    <w:rsid w:val="0008271B"/>
    <w:rsid w:val="00093A4C"/>
    <w:rsid w:val="00094720"/>
    <w:rsid w:val="00096CA2"/>
    <w:rsid w:val="000A5133"/>
    <w:rsid w:val="000B0AE7"/>
    <w:rsid w:val="000B4E3D"/>
    <w:rsid w:val="000B501A"/>
    <w:rsid w:val="000D252B"/>
    <w:rsid w:val="000D46C2"/>
    <w:rsid w:val="000E36FB"/>
    <w:rsid w:val="00101F0D"/>
    <w:rsid w:val="001068A7"/>
    <w:rsid w:val="001323E8"/>
    <w:rsid w:val="00136945"/>
    <w:rsid w:val="00137189"/>
    <w:rsid w:val="001505A2"/>
    <w:rsid w:val="00152B70"/>
    <w:rsid w:val="00153E81"/>
    <w:rsid w:val="001932AA"/>
    <w:rsid w:val="001A0C1C"/>
    <w:rsid w:val="001A3A55"/>
    <w:rsid w:val="001C05D4"/>
    <w:rsid w:val="001C154C"/>
    <w:rsid w:val="001C1F8A"/>
    <w:rsid w:val="001D24A6"/>
    <w:rsid w:val="001D5391"/>
    <w:rsid w:val="001F68E2"/>
    <w:rsid w:val="00206D18"/>
    <w:rsid w:val="002125A9"/>
    <w:rsid w:val="00215CBE"/>
    <w:rsid w:val="00220493"/>
    <w:rsid w:val="002205BA"/>
    <w:rsid w:val="00226152"/>
    <w:rsid w:val="00236A98"/>
    <w:rsid w:val="002534E5"/>
    <w:rsid w:val="00267A69"/>
    <w:rsid w:val="00267D68"/>
    <w:rsid w:val="00270597"/>
    <w:rsid w:val="002B6D58"/>
    <w:rsid w:val="002B6F63"/>
    <w:rsid w:val="002E33F6"/>
    <w:rsid w:val="002F1719"/>
    <w:rsid w:val="002F2B5D"/>
    <w:rsid w:val="002F6D01"/>
    <w:rsid w:val="00312C96"/>
    <w:rsid w:val="003266CE"/>
    <w:rsid w:val="003358B4"/>
    <w:rsid w:val="00336161"/>
    <w:rsid w:val="00365E54"/>
    <w:rsid w:val="00370B8E"/>
    <w:rsid w:val="0037415B"/>
    <w:rsid w:val="003854D7"/>
    <w:rsid w:val="00387577"/>
    <w:rsid w:val="003B6754"/>
    <w:rsid w:val="003B7DEC"/>
    <w:rsid w:val="003D7006"/>
    <w:rsid w:val="003E13DD"/>
    <w:rsid w:val="003F0BCD"/>
    <w:rsid w:val="003F7B0E"/>
    <w:rsid w:val="00412F5E"/>
    <w:rsid w:val="00424E41"/>
    <w:rsid w:val="00426ABC"/>
    <w:rsid w:val="00441790"/>
    <w:rsid w:val="004422D8"/>
    <w:rsid w:val="004653EA"/>
    <w:rsid w:val="004708BF"/>
    <w:rsid w:val="00476EBA"/>
    <w:rsid w:val="00477F38"/>
    <w:rsid w:val="0049113D"/>
    <w:rsid w:val="0049362E"/>
    <w:rsid w:val="00496397"/>
    <w:rsid w:val="004A7B29"/>
    <w:rsid w:val="004B743B"/>
    <w:rsid w:val="004D3B3B"/>
    <w:rsid w:val="00501BB6"/>
    <w:rsid w:val="005161D2"/>
    <w:rsid w:val="00517949"/>
    <w:rsid w:val="005223C0"/>
    <w:rsid w:val="005232E6"/>
    <w:rsid w:val="005249BC"/>
    <w:rsid w:val="005471AD"/>
    <w:rsid w:val="00564059"/>
    <w:rsid w:val="00566598"/>
    <w:rsid w:val="00572A44"/>
    <w:rsid w:val="00574E63"/>
    <w:rsid w:val="00596855"/>
    <w:rsid w:val="005A0D35"/>
    <w:rsid w:val="005A1ABC"/>
    <w:rsid w:val="005A3827"/>
    <w:rsid w:val="005A5F96"/>
    <w:rsid w:val="005A7E0C"/>
    <w:rsid w:val="005B4A1D"/>
    <w:rsid w:val="005C5719"/>
    <w:rsid w:val="005D15DE"/>
    <w:rsid w:val="005D5B5C"/>
    <w:rsid w:val="005E3144"/>
    <w:rsid w:val="006150C5"/>
    <w:rsid w:val="00625C75"/>
    <w:rsid w:val="00633447"/>
    <w:rsid w:val="00633493"/>
    <w:rsid w:val="006576BB"/>
    <w:rsid w:val="00664569"/>
    <w:rsid w:val="00693963"/>
    <w:rsid w:val="006944E5"/>
    <w:rsid w:val="006A185E"/>
    <w:rsid w:val="006A382A"/>
    <w:rsid w:val="006A7B26"/>
    <w:rsid w:val="006C1F22"/>
    <w:rsid w:val="006E6C59"/>
    <w:rsid w:val="006F3921"/>
    <w:rsid w:val="006F70E1"/>
    <w:rsid w:val="00702048"/>
    <w:rsid w:val="00720F21"/>
    <w:rsid w:val="0073396A"/>
    <w:rsid w:val="00742FDE"/>
    <w:rsid w:val="00745B10"/>
    <w:rsid w:val="00762139"/>
    <w:rsid w:val="00763B64"/>
    <w:rsid w:val="00782EE2"/>
    <w:rsid w:val="007A0C43"/>
    <w:rsid w:val="007A4AB1"/>
    <w:rsid w:val="007C2A8B"/>
    <w:rsid w:val="007D112F"/>
    <w:rsid w:val="007D6006"/>
    <w:rsid w:val="007D7D2B"/>
    <w:rsid w:val="007E01AB"/>
    <w:rsid w:val="007F26FE"/>
    <w:rsid w:val="00800887"/>
    <w:rsid w:val="00800A3E"/>
    <w:rsid w:val="00803513"/>
    <w:rsid w:val="00815FE7"/>
    <w:rsid w:val="00816396"/>
    <w:rsid w:val="008232C3"/>
    <w:rsid w:val="00831B00"/>
    <w:rsid w:val="00844F76"/>
    <w:rsid w:val="00847036"/>
    <w:rsid w:val="00854A83"/>
    <w:rsid w:val="00864612"/>
    <w:rsid w:val="00866FCA"/>
    <w:rsid w:val="008858EC"/>
    <w:rsid w:val="00896AA1"/>
    <w:rsid w:val="008B34E8"/>
    <w:rsid w:val="008B6C41"/>
    <w:rsid w:val="008C18F2"/>
    <w:rsid w:val="008E0982"/>
    <w:rsid w:val="009070C8"/>
    <w:rsid w:val="00932379"/>
    <w:rsid w:val="00943E33"/>
    <w:rsid w:val="00953138"/>
    <w:rsid w:val="00954617"/>
    <w:rsid w:val="00955BCB"/>
    <w:rsid w:val="00962785"/>
    <w:rsid w:val="009727CA"/>
    <w:rsid w:val="00985CC9"/>
    <w:rsid w:val="00991270"/>
    <w:rsid w:val="009C42AA"/>
    <w:rsid w:val="009D209B"/>
    <w:rsid w:val="009E1898"/>
    <w:rsid w:val="009E1E60"/>
    <w:rsid w:val="00A00E98"/>
    <w:rsid w:val="00A20E87"/>
    <w:rsid w:val="00A40582"/>
    <w:rsid w:val="00A6583F"/>
    <w:rsid w:val="00A66D8D"/>
    <w:rsid w:val="00A67D89"/>
    <w:rsid w:val="00A854D4"/>
    <w:rsid w:val="00A86A17"/>
    <w:rsid w:val="00A9251C"/>
    <w:rsid w:val="00A92B9A"/>
    <w:rsid w:val="00A95496"/>
    <w:rsid w:val="00AB1D2A"/>
    <w:rsid w:val="00AB5CB8"/>
    <w:rsid w:val="00AD4020"/>
    <w:rsid w:val="00AD6748"/>
    <w:rsid w:val="00AE4172"/>
    <w:rsid w:val="00B00E68"/>
    <w:rsid w:val="00B02C05"/>
    <w:rsid w:val="00B04C9B"/>
    <w:rsid w:val="00B23009"/>
    <w:rsid w:val="00B31144"/>
    <w:rsid w:val="00B36CBF"/>
    <w:rsid w:val="00B5290E"/>
    <w:rsid w:val="00B53080"/>
    <w:rsid w:val="00B70DE6"/>
    <w:rsid w:val="00B74362"/>
    <w:rsid w:val="00B75AE7"/>
    <w:rsid w:val="00B75F35"/>
    <w:rsid w:val="00B87563"/>
    <w:rsid w:val="00B8795F"/>
    <w:rsid w:val="00B97751"/>
    <w:rsid w:val="00BA177A"/>
    <w:rsid w:val="00BB288C"/>
    <w:rsid w:val="00BB6166"/>
    <w:rsid w:val="00BC064B"/>
    <w:rsid w:val="00BC1917"/>
    <w:rsid w:val="00BC5592"/>
    <w:rsid w:val="00BD0822"/>
    <w:rsid w:val="00BD3545"/>
    <w:rsid w:val="00BD4D90"/>
    <w:rsid w:val="00BE3791"/>
    <w:rsid w:val="00BF40A6"/>
    <w:rsid w:val="00C01F2E"/>
    <w:rsid w:val="00C1548C"/>
    <w:rsid w:val="00C22426"/>
    <w:rsid w:val="00C438A3"/>
    <w:rsid w:val="00C457CC"/>
    <w:rsid w:val="00C55E5F"/>
    <w:rsid w:val="00C609C2"/>
    <w:rsid w:val="00C739E1"/>
    <w:rsid w:val="00C828B0"/>
    <w:rsid w:val="00CA7790"/>
    <w:rsid w:val="00CB7D66"/>
    <w:rsid w:val="00CC4064"/>
    <w:rsid w:val="00CD6D76"/>
    <w:rsid w:val="00CE08F0"/>
    <w:rsid w:val="00CE0D00"/>
    <w:rsid w:val="00CE6F3C"/>
    <w:rsid w:val="00CF3A68"/>
    <w:rsid w:val="00D24163"/>
    <w:rsid w:val="00D4283B"/>
    <w:rsid w:val="00D44D5A"/>
    <w:rsid w:val="00D45B0B"/>
    <w:rsid w:val="00D60B66"/>
    <w:rsid w:val="00D919EA"/>
    <w:rsid w:val="00DA10A0"/>
    <w:rsid w:val="00DA7BD6"/>
    <w:rsid w:val="00DB7F3D"/>
    <w:rsid w:val="00DE5E4E"/>
    <w:rsid w:val="00DF5224"/>
    <w:rsid w:val="00E06BDF"/>
    <w:rsid w:val="00E0767F"/>
    <w:rsid w:val="00E163C2"/>
    <w:rsid w:val="00E23FB0"/>
    <w:rsid w:val="00E311CF"/>
    <w:rsid w:val="00E33DEA"/>
    <w:rsid w:val="00E41D24"/>
    <w:rsid w:val="00E4313B"/>
    <w:rsid w:val="00E651E7"/>
    <w:rsid w:val="00E7773B"/>
    <w:rsid w:val="00E85F11"/>
    <w:rsid w:val="00E9206C"/>
    <w:rsid w:val="00EA3066"/>
    <w:rsid w:val="00EB3CBF"/>
    <w:rsid w:val="00EC32BF"/>
    <w:rsid w:val="00EE703D"/>
    <w:rsid w:val="00EF242D"/>
    <w:rsid w:val="00F079AB"/>
    <w:rsid w:val="00F13FB9"/>
    <w:rsid w:val="00F37A29"/>
    <w:rsid w:val="00F461F0"/>
    <w:rsid w:val="00F6006D"/>
    <w:rsid w:val="00F73A94"/>
    <w:rsid w:val="00F86585"/>
    <w:rsid w:val="00F8677F"/>
    <w:rsid w:val="00F91574"/>
    <w:rsid w:val="00F917F0"/>
    <w:rsid w:val="00F91E3E"/>
    <w:rsid w:val="00F95A51"/>
    <w:rsid w:val="00FA203F"/>
    <w:rsid w:val="00FA54F1"/>
    <w:rsid w:val="00FD71A6"/>
    <w:rsid w:val="00FF2450"/>
    <w:rsid w:val="00FF51DE"/>
    <w:rsid w:val="00FF6176"/>
    <w:rsid w:val="013CBCBE"/>
    <w:rsid w:val="01AF50F7"/>
    <w:rsid w:val="01BDE930"/>
    <w:rsid w:val="02575225"/>
    <w:rsid w:val="02835FC8"/>
    <w:rsid w:val="02837FB1"/>
    <w:rsid w:val="02CA7087"/>
    <w:rsid w:val="02E4E851"/>
    <w:rsid w:val="0309CFD9"/>
    <w:rsid w:val="03182E2D"/>
    <w:rsid w:val="035AA600"/>
    <w:rsid w:val="039A71CF"/>
    <w:rsid w:val="044DC23D"/>
    <w:rsid w:val="04C43262"/>
    <w:rsid w:val="055AC790"/>
    <w:rsid w:val="063EEDDB"/>
    <w:rsid w:val="07259D34"/>
    <w:rsid w:val="08356D5E"/>
    <w:rsid w:val="08D63051"/>
    <w:rsid w:val="08D72C70"/>
    <w:rsid w:val="08ED0ADC"/>
    <w:rsid w:val="08FD4F84"/>
    <w:rsid w:val="09C54AF8"/>
    <w:rsid w:val="0A73AA74"/>
    <w:rsid w:val="0AAE2A75"/>
    <w:rsid w:val="0B0CB45A"/>
    <w:rsid w:val="0B158EDA"/>
    <w:rsid w:val="0BB4130B"/>
    <w:rsid w:val="0C0AD52C"/>
    <w:rsid w:val="0C753880"/>
    <w:rsid w:val="0CDFCF2F"/>
    <w:rsid w:val="0E209824"/>
    <w:rsid w:val="0E8B771A"/>
    <w:rsid w:val="0F1B5DEB"/>
    <w:rsid w:val="0F3591F4"/>
    <w:rsid w:val="0F979D4F"/>
    <w:rsid w:val="0FA43DC9"/>
    <w:rsid w:val="0FC7FC61"/>
    <w:rsid w:val="1166427E"/>
    <w:rsid w:val="130212DF"/>
    <w:rsid w:val="1473B1BB"/>
    <w:rsid w:val="14BF9A38"/>
    <w:rsid w:val="14C98677"/>
    <w:rsid w:val="1588BD89"/>
    <w:rsid w:val="158B593C"/>
    <w:rsid w:val="17F73AFA"/>
    <w:rsid w:val="183EAC6F"/>
    <w:rsid w:val="199AE9D7"/>
    <w:rsid w:val="1A088AE3"/>
    <w:rsid w:val="1A3F72D7"/>
    <w:rsid w:val="1A4499E6"/>
    <w:rsid w:val="1A4C0B72"/>
    <w:rsid w:val="1A68AF65"/>
    <w:rsid w:val="1ABAA5E4"/>
    <w:rsid w:val="1B66A023"/>
    <w:rsid w:val="1B73A81C"/>
    <w:rsid w:val="1B829437"/>
    <w:rsid w:val="1C5DCC80"/>
    <w:rsid w:val="1D616DBE"/>
    <w:rsid w:val="1DB822E3"/>
    <w:rsid w:val="1E20A2FA"/>
    <w:rsid w:val="1E9631EF"/>
    <w:rsid w:val="1EB3AE0B"/>
    <w:rsid w:val="1F4E3BD9"/>
    <w:rsid w:val="20154F65"/>
    <w:rsid w:val="201E76E4"/>
    <w:rsid w:val="202442E8"/>
    <w:rsid w:val="2047A970"/>
    <w:rsid w:val="207588DE"/>
    <w:rsid w:val="209CC8EC"/>
    <w:rsid w:val="21C03B25"/>
    <w:rsid w:val="22F862D1"/>
    <w:rsid w:val="23AB57D5"/>
    <w:rsid w:val="23DA03EC"/>
    <w:rsid w:val="241E56D7"/>
    <w:rsid w:val="2453FCBB"/>
    <w:rsid w:val="253FF791"/>
    <w:rsid w:val="25BA986B"/>
    <w:rsid w:val="2682810C"/>
    <w:rsid w:val="26EE04DA"/>
    <w:rsid w:val="28938754"/>
    <w:rsid w:val="28A4A7E3"/>
    <w:rsid w:val="291B1A44"/>
    <w:rsid w:val="2976A2D4"/>
    <w:rsid w:val="29BA21CE"/>
    <w:rsid w:val="2B4E8EA8"/>
    <w:rsid w:val="2BA74316"/>
    <w:rsid w:val="2C5AB882"/>
    <w:rsid w:val="2CD2FE5E"/>
    <w:rsid w:val="2CF5DF8F"/>
    <w:rsid w:val="2D5A1A66"/>
    <w:rsid w:val="2DCC3AEA"/>
    <w:rsid w:val="2DF4EAB4"/>
    <w:rsid w:val="2E2B8EE9"/>
    <w:rsid w:val="2EA8D47C"/>
    <w:rsid w:val="2F0A0F63"/>
    <w:rsid w:val="2F4E9145"/>
    <w:rsid w:val="2F517448"/>
    <w:rsid w:val="2FD83ADD"/>
    <w:rsid w:val="30EC5CF5"/>
    <w:rsid w:val="30F8698F"/>
    <w:rsid w:val="31150148"/>
    <w:rsid w:val="31673625"/>
    <w:rsid w:val="31F99D75"/>
    <w:rsid w:val="32D582CC"/>
    <w:rsid w:val="32EA6627"/>
    <w:rsid w:val="338239EC"/>
    <w:rsid w:val="33905761"/>
    <w:rsid w:val="339C72EE"/>
    <w:rsid w:val="340810BD"/>
    <w:rsid w:val="34C8C2B3"/>
    <w:rsid w:val="34DC3A8C"/>
    <w:rsid w:val="34E29EE6"/>
    <w:rsid w:val="35BDD2C9"/>
    <w:rsid w:val="366DE2E1"/>
    <w:rsid w:val="367F7C79"/>
    <w:rsid w:val="36B9DAAE"/>
    <w:rsid w:val="375EFFF3"/>
    <w:rsid w:val="383893DE"/>
    <w:rsid w:val="3B989DEE"/>
    <w:rsid w:val="3BA46790"/>
    <w:rsid w:val="3CD9B542"/>
    <w:rsid w:val="3D2980D9"/>
    <w:rsid w:val="3DC30753"/>
    <w:rsid w:val="3DF045BC"/>
    <w:rsid w:val="3EB94DA2"/>
    <w:rsid w:val="3F3CC3C6"/>
    <w:rsid w:val="3F4C7C91"/>
    <w:rsid w:val="3F56DB02"/>
    <w:rsid w:val="3F81D880"/>
    <w:rsid w:val="3F8F54B1"/>
    <w:rsid w:val="4007DAB5"/>
    <w:rsid w:val="40523911"/>
    <w:rsid w:val="4095DDC2"/>
    <w:rsid w:val="41355E87"/>
    <w:rsid w:val="426ACDE6"/>
    <w:rsid w:val="42C6F573"/>
    <w:rsid w:val="438C463B"/>
    <w:rsid w:val="443D26D0"/>
    <w:rsid w:val="447D747F"/>
    <w:rsid w:val="4770796A"/>
    <w:rsid w:val="47C61CBD"/>
    <w:rsid w:val="4847078B"/>
    <w:rsid w:val="49380C7C"/>
    <w:rsid w:val="49C895F0"/>
    <w:rsid w:val="4A2C935E"/>
    <w:rsid w:val="4A6315DF"/>
    <w:rsid w:val="4AA2951E"/>
    <w:rsid w:val="4B085326"/>
    <w:rsid w:val="4B698D60"/>
    <w:rsid w:val="4B6E2259"/>
    <w:rsid w:val="4B9794CE"/>
    <w:rsid w:val="4C726B40"/>
    <w:rsid w:val="4D1A78AE"/>
    <w:rsid w:val="4DF1C94B"/>
    <w:rsid w:val="4E2E77DB"/>
    <w:rsid w:val="4E32B8B2"/>
    <w:rsid w:val="4F22095F"/>
    <w:rsid w:val="4FC958B6"/>
    <w:rsid w:val="511F11DE"/>
    <w:rsid w:val="51DBE91B"/>
    <w:rsid w:val="53ECB9D9"/>
    <w:rsid w:val="540DEC96"/>
    <w:rsid w:val="543C5542"/>
    <w:rsid w:val="54A99986"/>
    <w:rsid w:val="54E1C081"/>
    <w:rsid w:val="56CE3E62"/>
    <w:rsid w:val="56F44FAD"/>
    <w:rsid w:val="571079E3"/>
    <w:rsid w:val="5794B193"/>
    <w:rsid w:val="57D99D34"/>
    <w:rsid w:val="582EE80B"/>
    <w:rsid w:val="587B5C46"/>
    <w:rsid w:val="59544847"/>
    <w:rsid w:val="59993A82"/>
    <w:rsid w:val="5AA54211"/>
    <w:rsid w:val="5B636B64"/>
    <w:rsid w:val="5C2AFBF1"/>
    <w:rsid w:val="5C428914"/>
    <w:rsid w:val="5D58933C"/>
    <w:rsid w:val="5E0F2AD4"/>
    <w:rsid w:val="5F1B7C5D"/>
    <w:rsid w:val="5F23C14F"/>
    <w:rsid w:val="5F8CC573"/>
    <w:rsid w:val="61376FD6"/>
    <w:rsid w:val="6158A03C"/>
    <w:rsid w:val="6166A24C"/>
    <w:rsid w:val="6169E6D3"/>
    <w:rsid w:val="6195A5FA"/>
    <w:rsid w:val="61BF4AC0"/>
    <w:rsid w:val="61F09A27"/>
    <w:rsid w:val="6239F4C2"/>
    <w:rsid w:val="6274CC49"/>
    <w:rsid w:val="62A2CDB8"/>
    <w:rsid w:val="653A6895"/>
    <w:rsid w:val="65416494"/>
    <w:rsid w:val="654366AF"/>
    <w:rsid w:val="656EC015"/>
    <w:rsid w:val="66BC7015"/>
    <w:rsid w:val="67E5335C"/>
    <w:rsid w:val="681B8805"/>
    <w:rsid w:val="6825F652"/>
    <w:rsid w:val="69475EEB"/>
    <w:rsid w:val="6A103470"/>
    <w:rsid w:val="6A706DE9"/>
    <w:rsid w:val="6A8D4A2D"/>
    <w:rsid w:val="6BE0D708"/>
    <w:rsid w:val="6C3408BF"/>
    <w:rsid w:val="6C52D850"/>
    <w:rsid w:val="6C595D0C"/>
    <w:rsid w:val="6C96C634"/>
    <w:rsid w:val="6C9ED457"/>
    <w:rsid w:val="6CD7F252"/>
    <w:rsid w:val="6D2C0A1C"/>
    <w:rsid w:val="6D9DCCB7"/>
    <w:rsid w:val="6DB22DA8"/>
    <w:rsid w:val="6DC4588F"/>
    <w:rsid w:val="6E8638BA"/>
    <w:rsid w:val="6EFC79FE"/>
    <w:rsid w:val="6F2DCD9E"/>
    <w:rsid w:val="6FBA5D40"/>
    <w:rsid w:val="701F00DB"/>
    <w:rsid w:val="707383BB"/>
    <w:rsid w:val="7084FD99"/>
    <w:rsid w:val="7089192E"/>
    <w:rsid w:val="71DAB344"/>
    <w:rsid w:val="72C34B71"/>
    <w:rsid w:val="72CDA156"/>
    <w:rsid w:val="72E27785"/>
    <w:rsid w:val="73085872"/>
    <w:rsid w:val="73156954"/>
    <w:rsid w:val="7315E1DE"/>
    <w:rsid w:val="73C4E343"/>
    <w:rsid w:val="73EBE8ED"/>
    <w:rsid w:val="749C74AA"/>
    <w:rsid w:val="753FAC1F"/>
    <w:rsid w:val="757DA8A1"/>
    <w:rsid w:val="75DE6CFB"/>
    <w:rsid w:val="76EDA531"/>
    <w:rsid w:val="7837E299"/>
    <w:rsid w:val="7963EC0F"/>
    <w:rsid w:val="796BFB05"/>
    <w:rsid w:val="7A48FBBA"/>
    <w:rsid w:val="7ADD6162"/>
    <w:rsid w:val="7B54E1B1"/>
    <w:rsid w:val="7BA64283"/>
    <w:rsid w:val="7C072D4A"/>
    <w:rsid w:val="7CD19568"/>
    <w:rsid w:val="7DDFF7C5"/>
    <w:rsid w:val="7E77B4DA"/>
    <w:rsid w:val="7FFB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A5D1E6"/>
  <w15:docId w15:val="{F51884CF-1FE1-420C-A52A-F8528F7A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Estilo">
    <w:name w:val="Estilo"/>
    <w:rsid w:val="00B36C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paragraph">
    <w:name w:val="paragraph"/>
    <w:basedOn w:val="Normal"/>
    <w:rsid w:val="000D46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0D46C2"/>
  </w:style>
  <w:style w:type="character" w:customStyle="1" w:styleId="eop">
    <w:name w:val="eop"/>
    <w:basedOn w:val="Fuentedeprrafopredeter"/>
    <w:rsid w:val="000D46C2"/>
  </w:style>
  <w:style w:type="character" w:styleId="Mencinsinresolver">
    <w:name w:val="Unresolved Mention"/>
    <w:basedOn w:val="Fuentedeprrafopredeter"/>
    <w:uiPriority w:val="99"/>
    <w:semiHidden/>
    <w:unhideWhenUsed/>
    <w:rsid w:val="005968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94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9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0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1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1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4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83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4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1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4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72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72ABBA-EFB5-4CCA-8612-8758D588F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82</TotalTime>
  <Pages>87</Pages>
  <Words>15670</Words>
  <Characters>86185</Characters>
  <Application>Microsoft Office Word</Application>
  <DocSecurity>0</DocSecurity>
  <Lines>718</Lines>
  <Paragraphs>203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ASTRID SUAREZ</dc:creator>
  <cp:lastModifiedBy>Farly Paulina Manes Pabon</cp:lastModifiedBy>
  <cp:revision>41</cp:revision>
  <cp:lastPrinted>2019-06-07T19:53:00Z</cp:lastPrinted>
  <dcterms:created xsi:type="dcterms:W3CDTF">2021-08-02T22:14:00Z</dcterms:created>
  <dcterms:modified xsi:type="dcterms:W3CDTF">2021-12-01T21:14:00Z</dcterms:modified>
</cp:coreProperties>
</file>