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27923" w14:textId="77777777" w:rsidR="005B43FB" w:rsidRPr="008E6FC5" w:rsidRDefault="005B43FB" w:rsidP="005B43FB">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GESTIÓN DEL TALENTO HUMANO </w:t>
      </w:r>
    </w:p>
    <w:p w14:paraId="08AE1726" w14:textId="77777777" w:rsidR="005B43FB" w:rsidRPr="008E6FC5" w:rsidRDefault="00C11929" w:rsidP="005B43FB">
      <w:pPr>
        <w:spacing w:after="0" w:line="360" w:lineRule="auto"/>
        <w:jc w:val="center"/>
        <w:rPr>
          <w:rFonts w:ascii="Arial" w:hAnsi="Arial" w:cs="Arial"/>
          <w:b/>
        </w:rPr>
      </w:pPr>
      <w:hyperlink r:id="rId11" w:tooltip="Descargar el documento" w:history="1">
        <w:r w:rsidR="005B43FB" w:rsidRPr="008E6FC5">
          <w:rPr>
            <w:rFonts w:ascii="Arial" w:hAnsi="Arial" w:cs="Arial"/>
            <w:b/>
          </w:rPr>
          <w:t>FORMATO INFORME MENSUAL EJECUCIÓN CONTRACTUAL</w:t>
        </w:r>
      </w:hyperlink>
    </w:p>
    <w:p w14:paraId="19BAC1B5" w14:textId="77777777" w:rsidR="005B43FB" w:rsidRPr="008E6FC5" w:rsidRDefault="005B43FB" w:rsidP="005B43FB">
      <w:pPr>
        <w:spacing w:after="0" w:line="360" w:lineRule="auto"/>
        <w:jc w:val="center"/>
        <w:rPr>
          <w:rFonts w:ascii="Arial" w:hAnsi="Arial" w:cs="Arial"/>
          <w:b/>
        </w:rPr>
      </w:pPr>
    </w:p>
    <w:p w14:paraId="2CA5F95F" w14:textId="77777777" w:rsidR="005B43FB" w:rsidRPr="008E6FC5" w:rsidRDefault="005B43FB" w:rsidP="005B43FB">
      <w:pPr>
        <w:pStyle w:val="Sinespaciado"/>
        <w:tabs>
          <w:tab w:val="center" w:pos="4419"/>
        </w:tabs>
        <w:ind w:left="4678"/>
        <w:rPr>
          <w:rFonts w:ascii="Arial" w:hAnsi="Arial" w:cs="Arial"/>
          <w:color w:val="000000" w:themeColor="text1"/>
        </w:rPr>
      </w:pPr>
      <w:r w:rsidRPr="009344BB">
        <w:rPr>
          <w:rFonts w:ascii="Arial" w:hAnsi="Arial" w:cs="Arial"/>
          <w:color w:val="000000" w:themeColor="text1"/>
        </w:rPr>
        <w:t>Bogotá, 1</w:t>
      </w:r>
      <w:r>
        <w:rPr>
          <w:rFonts w:ascii="Arial" w:hAnsi="Arial" w:cs="Arial"/>
          <w:color w:val="000000" w:themeColor="text1"/>
        </w:rPr>
        <w:t>8</w:t>
      </w:r>
      <w:r w:rsidRPr="009344BB">
        <w:rPr>
          <w:rFonts w:ascii="Arial" w:hAnsi="Arial" w:cs="Arial"/>
          <w:color w:val="000000" w:themeColor="text1"/>
        </w:rPr>
        <w:t xml:space="preserve"> de</w:t>
      </w:r>
      <w:r>
        <w:rPr>
          <w:rFonts w:ascii="Arial" w:hAnsi="Arial" w:cs="Arial"/>
          <w:color w:val="000000" w:themeColor="text1"/>
        </w:rPr>
        <w:t xml:space="preserve"> febrero</w:t>
      </w:r>
      <w:r w:rsidRPr="009344BB">
        <w:rPr>
          <w:rFonts w:ascii="Arial" w:hAnsi="Arial" w:cs="Arial"/>
          <w:color w:val="000000" w:themeColor="text1"/>
        </w:rPr>
        <w:t xml:space="preserve"> de 202</w:t>
      </w:r>
      <w:r>
        <w:rPr>
          <w:rFonts w:ascii="Arial" w:hAnsi="Arial" w:cs="Arial"/>
          <w:color w:val="000000" w:themeColor="text1"/>
        </w:rPr>
        <w:t>2</w:t>
      </w:r>
      <w:r w:rsidRPr="008E6FC5">
        <w:rPr>
          <w:rFonts w:ascii="Arial" w:hAnsi="Arial" w:cs="Arial"/>
          <w:color w:val="000000" w:themeColor="text1"/>
        </w:rPr>
        <w:tab/>
      </w:r>
    </w:p>
    <w:p w14:paraId="765C8953" w14:textId="77777777" w:rsidR="005B43FB" w:rsidRPr="008E6FC5" w:rsidRDefault="005B43FB" w:rsidP="005B43FB">
      <w:pPr>
        <w:pStyle w:val="Sinespaciado"/>
        <w:rPr>
          <w:rFonts w:ascii="Arial" w:eastAsia="Calibri" w:hAnsi="Arial" w:cs="Arial"/>
          <w:color w:val="000000" w:themeColor="text1"/>
        </w:rPr>
      </w:pPr>
    </w:p>
    <w:p w14:paraId="570D30DC" w14:textId="77777777" w:rsidR="005B43FB" w:rsidRPr="008E6FC5" w:rsidRDefault="005B43FB" w:rsidP="005B43FB">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w:t>
      </w:r>
      <w:r>
        <w:rPr>
          <w:rFonts w:ascii="Arial" w:eastAsia="Calibri" w:hAnsi="Arial" w:cs="Arial"/>
          <w:color w:val="000000" w:themeColor="text1"/>
          <w:lang w:val="es-ES"/>
        </w:rPr>
        <w:t>a</w:t>
      </w:r>
    </w:p>
    <w:p w14:paraId="30183D91" w14:textId="77777777" w:rsidR="005B43FB" w:rsidRPr="00D52B68" w:rsidRDefault="005B43FB" w:rsidP="005B43FB">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 xml:space="preserve">ADRIANA PATRICIA </w:t>
      </w:r>
      <w:r w:rsidRPr="00D52B68">
        <w:rPr>
          <w:rFonts w:ascii="Arial" w:eastAsia="Calibri" w:hAnsi="Arial" w:cs="Arial"/>
          <w:b/>
          <w:color w:val="000000" w:themeColor="text1"/>
          <w:lang w:val="es-ES"/>
        </w:rPr>
        <w:t>BALLEN SUAREZ</w:t>
      </w:r>
    </w:p>
    <w:p w14:paraId="2CFEAEC1" w14:textId="5BA899FD" w:rsidR="005B43FB" w:rsidRPr="008E6FC5" w:rsidRDefault="005B43FB" w:rsidP="005B43FB">
      <w:pPr>
        <w:pStyle w:val="Sinespaciado"/>
        <w:rPr>
          <w:rFonts w:ascii="Arial" w:eastAsia="Calibri" w:hAnsi="Arial" w:cs="Arial"/>
          <w:b/>
          <w:color w:val="000000" w:themeColor="text1"/>
          <w:lang w:val="es-ES"/>
        </w:rPr>
      </w:pPr>
      <w:r w:rsidRPr="00D52B68">
        <w:rPr>
          <w:rFonts w:ascii="Arial" w:eastAsia="Calibri" w:hAnsi="Arial" w:cs="Arial"/>
          <w:color w:val="000000" w:themeColor="text1"/>
          <w:lang w:val="es-ES"/>
        </w:rPr>
        <w:t>SUPERVISORA CONTRATO No.</w:t>
      </w:r>
      <w:r w:rsidR="00B57389">
        <w:rPr>
          <w:rFonts w:ascii="Arial" w:eastAsia="Calibri" w:hAnsi="Arial" w:cs="Arial"/>
          <w:color w:val="000000" w:themeColor="text1"/>
          <w:lang w:val="es-ES"/>
        </w:rPr>
        <w:t xml:space="preserve"> </w:t>
      </w:r>
      <w:r w:rsidR="00B57389" w:rsidRPr="00B57389">
        <w:rPr>
          <w:rFonts w:ascii="Arial" w:eastAsia="Calibri" w:hAnsi="Arial" w:cs="Arial"/>
          <w:color w:val="000000" w:themeColor="text1"/>
          <w:lang w:val="es-ES"/>
        </w:rPr>
        <w:t>CO1.SLCNTR.8226181</w:t>
      </w:r>
    </w:p>
    <w:p w14:paraId="4182FC1A" w14:textId="77777777" w:rsidR="005B43FB" w:rsidRPr="004D3E6F" w:rsidRDefault="005B43FB" w:rsidP="005B43FB">
      <w:pPr>
        <w:pStyle w:val="Sinespaciado"/>
        <w:rPr>
          <w:rFonts w:ascii="Arial" w:eastAsia="Calibri" w:hAnsi="Arial" w:cs="Arial"/>
          <w:color w:val="000000" w:themeColor="text1"/>
          <w:lang w:val="es-ES"/>
        </w:rPr>
      </w:pPr>
      <w:r w:rsidRPr="004D3E6F">
        <w:rPr>
          <w:rFonts w:ascii="Arial" w:eastAsia="Calibri" w:hAnsi="Arial" w:cs="Arial"/>
          <w:color w:val="000000" w:themeColor="text1"/>
          <w:lang w:val="es-ES"/>
        </w:rPr>
        <w:t>Coordinación Académica de Gestión del Talento Humano</w:t>
      </w:r>
    </w:p>
    <w:p w14:paraId="590E510D" w14:textId="77777777" w:rsidR="005B43FB" w:rsidRDefault="005B43FB" w:rsidP="005B43FB">
      <w:pPr>
        <w:rPr>
          <w:rFonts w:ascii="Arial" w:hAnsi="Arial" w:cs="Arial"/>
          <w:color w:val="000000" w:themeColor="text1"/>
          <w:lang w:val="es-ES"/>
        </w:rPr>
      </w:pPr>
      <w:r w:rsidRPr="004D3E6F">
        <w:rPr>
          <w:rFonts w:ascii="Arial" w:hAnsi="Arial" w:cs="Arial"/>
          <w:color w:val="000000" w:themeColor="text1"/>
          <w:lang w:val="es-ES"/>
        </w:rPr>
        <w:t>Bogotá</w:t>
      </w:r>
    </w:p>
    <w:p w14:paraId="1548573C" w14:textId="77777777" w:rsidR="005B43FB" w:rsidRPr="008E6FC5" w:rsidRDefault="005B43FB" w:rsidP="005B43FB">
      <w:pPr>
        <w:rPr>
          <w:rFonts w:ascii="Arial" w:hAnsi="Arial" w:cs="Arial"/>
          <w:color w:val="000000" w:themeColor="text1"/>
          <w:lang w:val="es-ES"/>
        </w:rPr>
      </w:pPr>
    </w:p>
    <w:p w14:paraId="134767C6" w14:textId="77777777" w:rsidR="005B43FB" w:rsidRDefault="005B43FB" w:rsidP="005B43FB">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 xml:space="preserve">Informe mensual de ejecución contractual Mes </w:t>
      </w:r>
      <w:r>
        <w:rPr>
          <w:rFonts w:ascii="Arial" w:hAnsi="Arial" w:cs="Arial"/>
          <w:color w:val="000000" w:themeColor="text1"/>
        </w:rPr>
        <w:t xml:space="preserve">febrero </w:t>
      </w:r>
      <w:r w:rsidRPr="008E6FC5">
        <w:rPr>
          <w:rFonts w:ascii="Arial" w:hAnsi="Arial" w:cs="Arial"/>
          <w:color w:val="000000" w:themeColor="text1"/>
        </w:rPr>
        <w:t>del año 20</w:t>
      </w:r>
      <w:r>
        <w:rPr>
          <w:rFonts w:ascii="Arial" w:hAnsi="Arial" w:cs="Arial"/>
          <w:color w:val="000000" w:themeColor="text1"/>
        </w:rPr>
        <w:t>22</w:t>
      </w:r>
    </w:p>
    <w:p w14:paraId="3564DBA4" w14:textId="77777777" w:rsidR="005B43FB" w:rsidRPr="008E6FC5" w:rsidRDefault="005B43FB" w:rsidP="005B43FB">
      <w:pPr>
        <w:ind w:left="4678"/>
        <w:jc w:val="both"/>
        <w:rPr>
          <w:rFonts w:ascii="Arial" w:hAnsi="Arial" w:cs="Arial"/>
          <w:color w:val="000000" w:themeColor="text1"/>
        </w:rPr>
      </w:pPr>
    </w:p>
    <w:p w14:paraId="794AEBB4" w14:textId="3CA6E856" w:rsidR="005B43FB" w:rsidRPr="008E6FC5" w:rsidRDefault="005B43FB" w:rsidP="005B43FB">
      <w:pPr>
        <w:pStyle w:val="Sinespaciado"/>
        <w:jc w:val="both"/>
        <w:rPr>
          <w:rFonts w:ascii="Arial" w:hAnsi="Arial" w:cs="Arial"/>
        </w:rPr>
      </w:pPr>
      <w:r w:rsidRPr="008E6FC5">
        <w:rPr>
          <w:rFonts w:ascii="Arial" w:hAnsi="Arial" w:cs="Arial"/>
          <w:b/>
          <w:lang w:val="es-ES"/>
        </w:rPr>
        <w:t>Referencia:</w:t>
      </w:r>
      <w:r w:rsidRPr="008E6FC5">
        <w:rPr>
          <w:rFonts w:ascii="Arial" w:hAnsi="Arial" w:cs="Arial"/>
        </w:rPr>
        <w:t xml:space="preserve"> No </w:t>
      </w:r>
      <w:r w:rsidR="0052343C" w:rsidRPr="00B57389">
        <w:rPr>
          <w:rFonts w:ascii="Arial" w:eastAsia="Calibri" w:hAnsi="Arial" w:cs="Arial"/>
          <w:color w:val="000000" w:themeColor="text1"/>
          <w:lang w:val="es-ES"/>
        </w:rPr>
        <w:t>CO1.SLCNTR.8226181</w:t>
      </w:r>
      <w:r w:rsidR="0052343C">
        <w:rPr>
          <w:rFonts w:ascii="Arial" w:eastAsia="Calibri" w:hAnsi="Arial" w:cs="Arial"/>
          <w:color w:val="000000" w:themeColor="text1"/>
          <w:lang w:val="es-ES"/>
        </w:rPr>
        <w:t xml:space="preserve"> </w:t>
      </w:r>
      <w:r w:rsidRPr="008E6FC5">
        <w:rPr>
          <w:rFonts w:ascii="Arial" w:hAnsi="Arial" w:cs="Arial"/>
        </w:rPr>
        <w:t xml:space="preserve">del año </w:t>
      </w:r>
      <w:r>
        <w:rPr>
          <w:rFonts w:ascii="Arial" w:hAnsi="Arial" w:cs="Arial"/>
        </w:rPr>
        <w:t>2022</w:t>
      </w:r>
    </w:p>
    <w:p w14:paraId="4A416362" w14:textId="77777777" w:rsidR="005B43FB" w:rsidRPr="008E6FC5" w:rsidRDefault="005B43FB" w:rsidP="005B43FB">
      <w:pPr>
        <w:pStyle w:val="Sinespaciado"/>
        <w:jc w:val="both"/>
        <w:rPr>
          <w:rFonts w:ascii="Arial" w:hAnsi="Arial" w:cs="Arial"/>
        </w:rPr>
      </w:pPr>
    </w:p>
    <w:p w14:paraId="498E7E58" w14:textId="77777777" w:rsidR="005B43FB" w:rsidRDefault="005B43FB" w:rsidP="005B43FB">
      <w:pPr>
        <w:pStyle w:val="Sinespaciado"/>
        <w:jc w:val="both"/>
        <w:rPr>
          <w:rFonts w:ascii="Arial" w:hAnsi="Arial" w:cs="Arial"/>
        </w:rPr>
      </w:pPr>
      <w:r w:rsidRPr="009344BB">
        <w:rPr>
          <w:rFonts w:ascii="Arial" w:hAnsi="Arial" w:cs="Arial"/>
        </w:rPr>
        <w:t xml:space="preserve">Deicy Milena Osorio Rodríguez, identificado con la cédula de ciudadanía No. 52886941 de Bogotá, en mi calidad de Contratista del SENA, en Centro de Gestión Administrativa, en cumplimiento del Contrato de Prestación de Servicios de la referencia, a </w:t>
      </w:r>
      <w:proofErr w:type="gramStart"/>
      <w:r w:rsidRPr="009344BB">
        <w:rPr>
          <w:rFonts w:ascii="Arial" w:hAnsi="Arial" w:cs="Arial"/>
        </w:rPr>
        <w:t>continuación</w:t>
      </w:r>
      <w:proofErr w:type="gramEnd"/>
      <w:r w:rsidRPr="009344BB">
        <w:rPr>
          <w:rFonts w:ascii="Arial" w:hAnsi="Arial" w:cs="Arial"/>
        </w:rPr>
        <w:t xml:space="preserve"> presento el Informe de actividades realizadas en el mes objeto de cobro.</w:t>
      </w:r>
    </w:p>
    <w:p w14:paraId="7A91C457" w14:textId="77777777" w:rsidR="005B43FB" w:rsidRPr="008E6FC5" w:rsidRDefault="005B43FB" w:rsidP="005B43FB">
      <w:pPr>
        <w:pStyle w:val="Sinespaciado"/>
        <w:jc w:val="both"/>
        <w:rPr>
          <w:rFonts w:ascii="Arial" w:eastAsia="Calibri" w:hAnsi="Arial" w:cs="Arial"/>
        </w:rPr>
      </w:pPr>
    </w:p>
    <w:p w14:paraId="45263DA8" w14:textId="6490C7A9" w:rsidR="005B43FB" w:rsidRPr="008E6FC5" w:rsidRDefault="005B43FB" w:rsidP="005B43FB">
      <w:pPr>
        <w:pStyle w:val="Sinespaciado"/>
        <w:rPr>
          <w:rFonts w:ascii="Arial" w:hAnsi="Arial" w:cs="Arial"/>
        </w:rPr>
      </w:pPr>
      <w:r w:rsidRPr="008E6FC5">
        <w:rPr>
          <w:rFonts w:ascii="Arial" w:hAnsi="Arial" w:cs="Arial"/>
          <w:b/>
        </w:rPr>
        <w:t>Valor y forma de Pago</w:t>
      </w:r>
      <w:r w:rsidRPr="008E6FC5">
        <w:rPr>
          <w:rFonts w:ascii="Arial" w:hAnsi="Arial" w:cs="Arial"/>
        </w:rPr>
        <w:t xml:space="preserve">: </w:t>
      </w:r>
      <w:r w:rsidR="00B57389" w:rsidRPr="00B57389">
        <w:rPr>
          <w:rFonts w:ascii="Arial" w:hAnsi="Arial" w:cs="Arial"/>
        </w:rPr>
        <w:t xml:space="preserve"> El valor total del presente contrato asciende a la suma de TREINTA Y NUEVE MILLONES QUINIENTOS MIL CIEN PESOS ($39.500.100) COP, incluido IVA (de conformidad con el régimen tributario a que pertenezca el contratista). Esta suma será pagada por el SENA al contratista de 0 manera: a.) DIEZ (10) pagos iguales correspondientes a los meses de FEBRERO a NOVIEMBRE de 2022, por valor de TRES MILLONES NOVECIENTOS CINCUENTA MIL DIEZ PESOS ($3.950.010) COP. cada uno.</w:t>
      </w:r>
    </w:p>
    <w:p w14:paraId="67184034" w14:textId="77777777" w:rsidR="005B43FB" w:rsidRPr="008E6FC5" w:rsidRDefault="005B43FB" w:rsidP="005B43FB">
      <w:pPr>
        <w:pStyle w:val="Sinespaciado"/>
        <w:rPr>
          <w:rFonts w:ascii="Arial" w:hAnsi="Arial" w:cs="Arial"/>
        </w:rPr>
      </w:pPr>
    </w:p>
    <w:p w14:paraId="2863F37E" w14:textId="77777777" w:rsidR="005B43FB" w:rsidRPr="008E6FC5" w:rsidRDefault="005B43FB" w:rsidP="005B43FB">
      <w:pPr>
        <w:pStyle w:val="Sinespaciado"/>
        <w:rPr>
          <w:rFonts w:ascii="Arial" w:hAnsi="Arial" w:cs="Arial"/>
        </w:rPr>
      </w:pPr>
      <w:r w:rsidRPr="008E6FC5">
        <w:rPr>
          <w:rFonts w:ascii="Arial" w:hAnsi="Arial" w:cs="Arial"/>
          <w:b/>
        </w:rPr>
        <w:t>Plazo:</w:t>
      </w:r>
      <w:r w:rsidRPr="008E6FC5">
        <w:rPr>
          <w:rFonts w:ascii="Arial" w:hAnsi="Arial" w:cs="Arial"/>
        </w:rPr>
        <w:t xml:space="preserve"> Será hasta el </w:t>
      </w:r>
      <w:r>
        <w:rPr>
          <w:rFonts w:ascii="Arial" w:hAnsi="Arial" w:cs="Arial"/>
        </w:rPr>
        <w:t>30</w:t>
      </w:r>
      <w:r w:rsidRPr="008E6FC5">
        <w:rPr>
          <w:rFonts w:ascii="Arial" w:hAnsi="Arial" w:cs="Arial"/>
        </w:rPr>
        <w:t xml:space="preserve"> de </w:t>
      </w:r>
      <w:r>
        <w:rPr>
          <w:rFonts w:ascii="Arial" w:hAnsi="Arial" w:cs="Arial"/>
        </w:rPr>
        <w:t>noviembre</w:t>
      </w:r>
      <w:r w:rsidRPr="008E6FC5">
        <w:rPr>
          <w:rFonts w:ascii="Arial" w:hAnsi="Arial" w:cs="Arial"/>
        </w:rPr>
        <w:t xml:space="preserve"> de 20</w:t>
      </w:r>
      <w:r>
        <w:rPr>
          <w:rFonts w:ascii="Arial" w:hAnsi="Arial" w:cs="Arial"/>
        </w:rPr>
        <w:t>22</w:t>
      </w:r>
      <w:r w:rsidRPr="008E6FC5">
        <w:rPr>
          <w:rFonts w:ascii="Arial" w:hAnsi="Arial" w:cs="Arial"/>
        </w:rPr>
        <w:t>.</w:t>
      </w:r>
    </w:p>
    <w:p w14:paraId="1D80F221" w14:textId="77777777" w:rsidR="005B43FB" w:rsidRPr="008E6FC5" w:rsidRDefault="005B43FB" w:rsidP="005B43FB">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5B43FB" w:rsidRPr="008E6FC5" w14:paraId="7EAD8332" w14:textId="77777777" w:rsidTr="00A51B7C">
        <w:trPr>
          <w:trHeight w:val="97"/>
        </w:trPr>
        <w:tc>
          <w:tcPr>
            <w:tcW w:w="5000" w:type="pct"/>
          </w:tcPr>
          <w:p w14:paraId="76D5AF28" w14:textId="77777777" w:rsidR="005B43FB" w:rsidRPr="00FA644B" w:rsidRDefault="005B43FB" w:rsidP="00A51B7C">
            <w:pPr>
              <w:pStyle w:val="Sinespaciado"/>
              <w:jc w:val="both"/>
              <w:rPr>
                <w:rFonts w:ascii="Arial" w:hAnsi="Arial" w:cs="Arial"/>
                <w:b/>
                <w:bCs/>
              </w:rPr>
            </w:pPr>
            <w:r w:rsidRPr="00FA644B">
              <w:rPr>
                <w:rFonts w:ascii="Arial" w:hAnsi="Arial" w:cs="Arial"/>
                <w:b/>
                <w:bCs/>
              </w:rPr>
              <w:t>OBJETO:</w:t>
            </w:r>
            <w:r w:rsidRPr="00FA644B">
              <w:rPr>
                <w:rFonts w:ascii="Arial" w:hAnsi="Arial" w:cs="Arial"/>
                <w:i/>
                <w:iCs/>
              </w:rPr>
              <w:t xml:space="preserve"> </w:t>
            </w:r>
          </w:p>
        </w:tc>
      </w:tr>
      <w:tr w:rsidR="005B43FB" w:rsidRPr="008E6FC5" w14:paraId="45D476B2" w14:textId="77777777" w:rsidTr="00A51B7C">
        <w:trPr>
          <w:trHeight w:val="453"/>
        </w:trPr>
        <w:tc>
          <w:tcPr>
            <w:tcW w:w="5000" w:type="pct"/>
          </w:tcPr>
          <w:p w14:paraId="618F0422" w14:textId="77777777" w:rsidR="005B43FB" w:rsidRDefault="005B43FB" w:rsidP="00A51B7C">
            <w:pPr>
              <w:pStyle w:val="Sinespaciado"/>
              <w:rPr>
                <w:rFonts w:ascii="Arial" w:hAnsi="Arial" w:cs="Arial"/>
              </w:rPr>
            </w:pPr>
            <w:r w:rsidRPr="009344BB">
              <w:rPr>
                <w:rFonts w:ascii="Arial" w:hAnsi="Arial" w:cs="Arial"/>
              </w:rPr>
              <w:t>Prestar</w:t>
            </w:r>
            <w:r>
              <w:rPr>
                <w:rFonts w:ascii="Arial" w:hAnsi="Arial" w:cs="Arial"/>
              </w:rPr>
              <w:t xml:space="preserve"> servicios personales de carácter temporal para orientar la Formación Profesional Integral programada por el Centro de Gestión Administrativa en su sede principal, subsede y organizaciones, para la ejecución de acciones de Formación Titulada y/o Complementaria presencial de la red de conocimiento Gestión Administrativa y Financiera, en las temáticas de Bibliotecas, Gestión Administrativa, Gestión Documental y Talento Humano; en las jornadas diurna, </w:t>
            </w:r>
            <w:proofErr w:type="spellStart"/>
            <w:r>
              <w:rPr>
                <w:rFonts w:ascii="Arial" w:hAnsi="Arial" w:cs="Arial"/>
              </w:rPr>
              <w:t>noctura</w:t>
            </w:r>
            <w:proofErr w:type="spellEnd"/>
            <w:r>
              <w:rPr>
                <w:rFonts w:ascii="Arial" w:hAnsi="Arial" w:cs="Arial"/>
              </w:rPr>
              <w:t>, madrugada y fines de semana.</w:t>
            </w:r>
          </w:p>
          <w:p w14:paraId="469E66A4" w14:textId="77777777" w:rsidR="005B43FB" w:rsidRPr="009344BB" w:rsidRDefault="005B43FB" w:rsidP="00A51B7C">
            <w:pPr>
              <w:pStyle w:val="Sinespaciado"/>
              <w:rPr>
                <w:rFonts w:ascii="Arial" w:hAnsi="Arial" w:cs="Arial"/>
              </w:rPr>
            </w:pPr>
          </w:p>
        </w:tc>
      </w:tr>
    </w:tbl>
    <w:p w14:paraId="02DA71B2" w14:textId="77777777" w:rsidR="005B43FB" w:rsidRDefault="005B43FB" w:rsidP="005B43FB">
      <w:pPr>
        <w:pStyle w:val="Sinespaciado"/>
        <w:rPr>
          <w:rFonts w:ascii="Arial" w:hAnsi="Arial" w:cs="Arial"/>
        </w:rPr>
      </w:pPr>
    </w:p>
    <w:p w14:paraId="114863C7" w14:textId="77777777" w:rsidR="005B43FB" w:rsidRPr="00E27AC5" w:rsidRDefault="005B43FB" w:rsidP="005B43FB">
      <w:pPr>
        <w:pStyle w:val="Sinespaciado"/>
        <w:jc w:val="both"/>
        <w:rPr>
          <w:rFonts w:ascii="Arial" w:hAnsi="Arial" w:cs="Arial"/>
          <w:b/>
          <w:bCs/>
        </w:rPr>
      </w:pPr>
      <w:r w:rsidRPr="006665D9">
        <w:rPr>
          <w:rFonts w:ascii="Arial" w:hAnsi="Arial" w:cs="Arial"/>
          <w:b/>
          <w:bCs/>
        </w:rPr>
        <w:t xml:space="preserve">Obligaciones Especificas: </w:t>
      </w:r>
    </w:p>
    <w:p w14:paraId="21287FEC" w14:textId="77777777" w:rsidR="005B43FB" w:rsidRPr="008E6FC5" w:rsidRDefault="005B43FB" w:rsidP="005B43FB">
      <w:pPr>
        <w:pStyle w:val="Sinespaciado"/>
        <w:rPr>
          <w:rFonts w:ascii="Arial" w:hAnsi="Arial" w:cs="Arial"/>
        </w:rPr>
      </w:pPr>
    </w:p>
    <w:p w14:paraId="29C034D0" w14:textId="77777777" w:rsidR="005B43FB" w:rsidRPr="002070BC" w:rsidRDefault="005B43FB" w:rsidP="005B43FB">
      <w:pPr>
        <w:spacing w:after="0" w:line="240" w:lineRule="auto"/>
        <w:jc w:val="both"/>
        <w:rPr>
          <w:rFonts w:ascii="Arial" w:hAnsi="Arial" w:cs="Arial"/>
        </w:rPr>
      </w:pPr>
      <w:r w:rsidRPr="002070BC">
        <w:rPr>
          <w:rFonts w:ascii="Arial" w:hAnsi="Arial" w:cs="Arial"/>
        </w:rPr>
        <w:t>• Atender la formación presencial de aprendices en el área específica del respectivo</w:t>
      </w:r>
      <w:r>
        <w:rPr>
          <w:rFonts w:ascii="Arial" w:hAnsi="Arial" w:cs="Arial"/>
        </w:rPr>
        <w:t xml:space="preserve"> </w:t>
      </w:r>
      <w:r w:rsidRPr="002070BC">
        <w:rPr>
          <w:rFonts w:ascii="Arial" w:hAnsi="Arial" w:cs="Arial"/>
        </w:rPr>
        <w:t>programa de formación, en las fases o Competencias establecidas y programadas,</w:t>
      </w:r>
      <w:r>
        <w:rPr>
          <w:rFonts w:ascii="Arial" w:hAnsi="Arial" w:cs="Arial"/>
        </w:rPr>
        <w:t xml:space="preserve"> </w:t>
      </w:r>
      <w:r w:rsidRPr="002070BC">
        <w:rPr>
          <w:rFonts w:ascii="Arial" w:hAnsi="Arial" w:cs="Arial"/>
        </w:rPr>
        <w:t>y de acuerdo con las disposiciones normativas expedidas por la autoridad local o</w:t>
      </w:r>
      <w:r>
        <w:rPr>
          <w:rFonts w:ascii="Arial" w:hAnsi="Arial" w:cs="Arial"/>
        </w:rPr>
        <w:t xml:space="preserve"> </w:t>
      </w:r>
      <w:r w:rsidRPr="002070BC">
        <w:rPr>
          <w:rFonts w:ascii="Arial" w:hAnsi="Arial" w:cs="Arial"/>
        </w:rPr>
        <w:t>nacional en materia sanitaria, la formación será orientada a través de medios</w:t>
      </w:r>
      <w:r>
        <w:rPr>
          <w:rFonts w:ascii="Arial" w:hAnsi="Arial" w:cs="Arial"/>
        </w:rPr>
        <w:t xml:space="preserve"> </w:t>
      </w:r>
      <w:r w:rsidRPr="002070BC">
        <w:rPr>
          <w:rFonts w:ascii="Arial" w:hAnsi="Arial" w:cs="Arial"/>
        </w:rPr>
        <w:t>tecnológicos mediante la modalidad de trabajo en casa.</w:t>
      </w:r>
    </w:p>
    <w:p w14:paraId="4DB6CC41" w14:textId="77777777" w:rsidR="005B43FB" w:rsidRPr="002070BC" w:rsidRDefault="005B43FB" w:rsidP="005B43FB">
      <w:pPr>
        <w:spacing w:after="0" w:line="240" w:lineRule="auto"/>
        <w:jc w:val="both"/>
        <w:rPr>
          <w:rFonts w:ascii="Arial" w:hAnsi="Arial" w:cs="Arial"/>
        </w:rPr>
      </w:pPr>
      <w:r w:rsidRPr="002070BC">
        <w:rPr>
          <w:rFonts w:ascii="Arial" w:hAnsi="Arial" w:cs="Arial"/>
        </w:rPr>
        <w:t>• Orientar y apoyar a los aprendices en el desarrollo de proyectos formativos y/o</w:t>
      </w:r>
      <w:r>
        <w:rPr>
          <w:rFonts w:ascii="Arial" w:hAnsi="Arial" w:cs="Arial"/>
        </w:rPr>
        <w:t xml:space="preserve"> </w:t>
      </w:r>
      <w:r w:rsidRPr="002070BC">
        <w:rPr>
          <w:rFonts w:ascii="Arial" w:hAnsi="Arial" w:cs="Arial"/>
        </w:rPr>
        <w:t>productivos en las respectivas etapas de formación.</w:t>
      </w:r>
    </w:p>
    <w:p w14:paraId="78C6B865" w14:textId="77777777" w:rsidR="005B43FB" w:rsidRPr="002070BC" w:rsidRDefault="005B43FB" w:rsidP="005B43FB">
      <w:pPr>
        <w:spacing w:after="0" w:line="240" w:lineRule="auto"/>
        <w:jc w:val="both"/>
        <w:rPr>
          <w:rFonts w:ascii="Arial" w:hAnsi="Arial" w:cs="Arial"/>
        </w:rPr>
      </w:pPr>
      <w:r w:rsidRPr="002070BC">
        <w:rPr>
          <w:rFonts w:ascii="Arial" w:hAnsi="Arial" w:cs="Arial"/>
        </w:rPr>
        <w:t>• Garantizar la actualización de los contenidos y tecnologías, de las fases o</w:t>
      </w:r>
      <w:r>
        <w:rPr>
          <w:rFonts w:ascii="Arial" w:hAnsi="Arial" w:cs="Arial"/>
        </w:rPr>
        <w:t xml:space="preserve"> </w:t>
      </w:r>
      <w:r w:rsidRPr="002070BC">
        <w:rPr>
          <w:rFonts w:ascii="Arial" w:hAnsi="Arial" w:cs="Arial"/>
        </w:rPr>
        <w:t>Competencias en las cuales se desarrolla la formación de los aprendices.</w:t>
      </w:r>
    </w:p>
    <w:p w14:paraId="7A9CF246" w14:textId="77777777" w:rsidR="005B43FB" w:rsidRPr="002070BC" w:rsidRDefault="005B43FB" w:rsidP="005B43FB">
      <w:pPr>
        <w:spacing w:after="0" w:line="240" w:lineRule="auto"/>
        <w:jc w:val="both"/>
        <w:rPr>
          <w:rFonts w:ascii="Arial" w:hAnsi="Arial" w:cs="Arial"/>
        </w:rPr>
      </w:pPr>
      <w:r w:rsidRPr="002070BC">
        <w:rPr>
          <w:rFonts w:ascii="Arial" w:hAnsi="Arial" w:cs="Arial"/>
        </w:rPr>
        <w:t>• Así mismo, de acuerdo con el área de desempeño para la cual fue seleccionado</w:t>
      </w:r>
      <w:r>
        <w:rPr>
          <w:rFonts w:ascii="Arial" w:hAnsi="Arial" w:cs="Arial"/>
        </w:rPr>
        <w:t xml:space="preserve"> </w:t>
      </w:r>
      <w:r w:rsidRPr="002070BC">
        <w:rPr>
          <w:rFonts w:ascii="Arial" w:hAnsi="Arial" w:cs="Arial"/>
        </w:rPr>
        <w:t>deberá orientar la formación, para desarrollar en los aprendices las competencias</w:t>
      </w:r>
      <w:r>
        <w:rPr>
          <w:rFonts w:ascii="Arial" w:hAnsi="Arial" w:cs="Arial"/>
        </w:rPr>
        <w:t xml:space="preserve"> </w:t>
      </w:r>
      <w:r w:rsidRPr="002070BC">
        <w:rPr>
          <w:rFonts w:ascii="Arial" w:hAnsi="Arial" w:cs="Arial"/>
        </w:rPr>
        <w:t>del programa.</w:t>
      </w:r>
    </w:p>
    <w:p w14:paraId="720763BC" w14:textId="77777777" w:rsidR="005B43FB" w:rsidRPr="002070BC" w:rsidRDefault="005B43FB" w:rsidP="005B43FB">
      <w:pPr>
        <w:spacing w:after="0" w:line="240" w:lineRule="auto"/>
        <w:jc w:val="both"/>
        <w:rPr>
          <w:rFonts w:ascii="Arial" w:hAnsi="Arial" w:cs="Arial"/>
        </w:rPr>
      </w:pPr>
      <w:r w:rsidRPr="002070BC">
        <w:rPr>
          <w:rFonts w:ascii="Arial" w:hAnsi="Arial" w:cs="Arial"/>
        </w:rPr>
        <w:t>• Aplicar durante el periodo de duración del contrato, al proceso de certificación de</w:t>
      </w:r>
      <w:r>
        <w:rPr>
          <w:rFonts w:ascii="Arial" w:hAnsi="Arial" w:cs="Arial"/>
        </w:rPr>
        <w:t xml:space="preserve"> </w:t>
      </w:r>
      <w:r w:rsidRPr="002070BC">
        <w:rPr>
          <w:rFonts w:ascii="Arial" w:hAnsi="Arial" w:cs="Arial"/>
        </w:rPr>
        <w:t xml:space="preserve">competencias </w:t>
      </w:r>
      <w:proofErr w:type="spellStart"/>
      <w:r w:rsidRPr="002070BC">
        <w:rPr>
          <w:rFonts w:ascii="Arial" w:hAnsi="Arial" w:cs="Arial"/>
        </w:rPr>
        <w:t>segúnnormas</w:t>
      </w:r>
      <w:proofErr w:type="spellEnd"/>
      <w:r w:rsidRPr="002070BC">
        <w:rPr>
          <w:rFonts w:ascii="Arial" w:hAnsi="Arial" w:cs="Arial"/>
        </w:rPr>
        <w:t xml:space="preserve"> de competencias que aplica a la función Instructor, así</w:t>
      </w:r>
      <w:r>
        <w:rPr>
          <w:rFonts w:ascii="Arial" w:hAnsi="Arial" w:cs="Arial"/>
        </w:rPr>
        <w:t xml:space="preserve"> </w:t>
      </w:r>
      <w:r w:rsidRPr="002070BC">
        <w:rPr>
          <w:rFonts w:ascii="Arial" w:hAnsi="Arial" w:cs="Arial"/>
        </w:rPr>
        <w:t>como a los procesos, que el SENA adelante para certificar habilidades pedagógicas.</w:t>
      </w:r>
    </w:p>
    <w:p w14:paraId="208A0A53" w14:textId="77777777" w:rsidR="005B43FB" w:rsidRPr="002070BC" w:rsidRDefault="005B43FB" w:rsidP="005B43FB">
      <w:pPr>
        <w:spacing w:after="0" w:line="240" w:lineRule="auto"/>
        <w:jc w:val="both"/>
        <w:rPr>
          <w:rFonts w:ascii="Arial" w:hAnsi="Arial" w:cs="Arial"/>
        </w:rPr>
      </w:pPr>
      <w:r w:rsidRPr="002070BC">
        <w:rPr>
          <w:rFonts w:ascii="Arial" w:hAnsi="Arial" w:cs="Arial"/>
        </w:rPr>
        <w:t>• Cumplimiento oportuno con las entregas de los distintos formatos y documentos</w:t>
      </w:r>
      <w:r>
        <w:rPr>
          <w:rFonts w:ascii="Arial" w:hAnsi="Arial" w:cs="Arial"/>
        </w:rPr>
        <w:t xml:space="preserve"> </w:t>
      </w:r>
      <w:r w:rsidRPr="002070BC">
        <w:rPr>
          <w:rFonts w:ascii="Arial" w:hAnsi="Arial" w:cs="Arial"/>
        </w:rPr>
        <w:t>requeridos en el proceso administrativo; así como el cargue de evidencias, juicios</w:t>
      </w:r>
      <w:r>
        <w:rPr>
          <w:rFonts w:ascii="Arial" w:hAnsi="Arial" w:cs="Arial"/>
        </w:rPr>
        <w:t xml:space="preserve"> </w:t>
      </w:r>
      <w:r w:rsidRPr="002070BC">
        <w:rPr>
          <w:rFonts w:ascii="Arial" w:hAnsi="Arial" w:cs="Arial"/>
        </w:rPr>
        <w:t>evaluativos y demás requerimientos en las diferentes plataformas dispuestas por la</w:t>
      </w:r>
      <w:r>
        <w:rPr>
          <w:rFonts w:ascii="Arial" w:hAnsi="Arial" w:cs="Arial"/>
        </w:rPr>
        <w:t xml:space="preserve"> </w:t>
      </w:r>
      <w:r w:rsidRPr="002070BC">
        <w:rPr>
          <w:rFonts w:ascii="Arial" w:hAnsi="Arial" w:cs="Arial"/>
        </w:rPr>
        <w:t>entidad.</w:t>
      </w:r>
    </w:p>
    <w:p w14:paraId="6ABAE2B3" w14:textId="77777777" w:rsidR="005B43FB" w:rsidRPr="002070BC" w:rsidRDefault="005B43FB" w:rsidP="005B43FB">
      <w:pPr>
        <w:spacing w:after="0" w:line="240" w:lineRule="auto"/>
        <w:jc w:val="both"/>
        <w:rPr>
          <w:rFonts w:ascii="Arial" w:hAnsi="Arial" w:cs="Arial"/>
        </w:rPr>
      </w:pPr>
      <w:r w:rsidRPr="002070BC">
        <w:rPr>
          <w:rFonts w:ascii="Arial" w:hAnsi="Arial" w:cs="Arial"/>
        </w:rPr>
        <w:t>• Cumplimiento del manual, estándares y lineamientos vigentes para la orientación de</w:t>
      </w:r>
      <w:r>
        <w:rPr>
          <w:rFonts w:ascii="Arial" w:hAnsi="Arial" w:cs="Arial"/>
        </w:rPr>
        <w:t xml:space="preserve"> </w:t>
      </w:r>
      <w:r w:rsidRPr="002070BC">
        <w:rPr>
          <w:rFonts w:ascii="Arial" w:hAnsi="Arial" w:cs="Arial"/>
        </w:rPr>
        <w:t>procesos de formación a través de ambientes virtuales de aprendizaje.</w:t>
      </w:r>
    </w:p>
    <w:p w14:paraId="1E97D0FC" w14:textId="77777777" w:rsidR="005B43FB" w:rsidRPr="002070BC" w:rsidRDefault="005B43FB" w:rsidP="005B43FB">
      <w:pPr>
        <w:spacing w:after="0" w:line="240" w:lineRule="auto"/>
        <w:jc w:val="both"/>
        <w:rPr>
          <w:rFonts w:ascii="Arial" w:hAnsi="Arial" w:cs="Arial"/>
        </w:rPr>
      </w:pPr>
      <w:r w:rsidRPr="002070BC">
        <w:rPr>
          <w:rFonts w:ascii="Arial" w:hAnsi="Arial" w:cs="Arial"/>
        </w:rPr>
        <w:t>• Participar en las actividades de seguridad y salud en el trabajo programadas por el</w:t>
      </w:r>
      <w:r>
        <w:rPr>
          <w:rFonts w:ascii="Arial" w:hAnsi="Arial" w:cs="Arial"/>
        </w:rPr>
        <w:t xml:space="preserve"> </w:t>
      </w:r>
      <w:r w:rsidRPr="002070BC">
        <w:rPr>
          <w:rFonts w:ascii="Arial" w:hAnsi="Arial" w:cs="Arial"/>
        </w:rPr>
        <w:t>Centro y acoger las recomendaciones establecidas en el protocolo de bioseguridad</w:t>
      </w:r>
      <w:r>
        <w:rPr>
          <w:rFonts w:ascii="Arial" w:hAnsi="Arial" w:cs="Arial"/>
        </w:rPr>
        <w:t xml:space="preserve"> </w:t>
      </w:r>
      <w:r w:rsidRPr="002070BC">
        <w:rPr>
          <w:rFonts w:ascii="Arial" w:hAnsi="Arial" w:cs="Arial"/>
        </w:rPr>
        <w:t>aprobado por la Institución.</w:t>
      </w:r>
    </w:p>
    <w:p w14:paraId="413912DD" w14:textId="77777777" w:rsidR="005B43FB" w:rsidRPr="002070BC" w:rsidRDefault="005B43FB" w:rsidP="005B43FB">
      <w:pPr>
        <w:spacing w:after="0" w:line="240" w:lineRule="auto"/>
        <w:jc w:val="both"/>
        <w:rPr>
          <w:rFonts w:ascii="Arial" w:hAnsi="Arial" w:cs="Arial"/>
        </w:rPr>
      </w:pPr>
      <w:r w:rsidRPr="002070BC">
        <w:rPr>
          <w:rFonts w:ascii="Arial" w:hAnsi="Arial" w:cs="Arial"/>
        </w:rPr>
        <w:t>• Orientar, apoyar, acompañar y asesorar en forma permanente e integral a los</w:t>
      </w:r>
      <w:r>
        <w:rPr>
          <w:rFonts w:ascii="Arial" w:hAnsi="Arial" w:cs="Arial"/>
        </w:rPr>
        <w:t xml:space="preserve"> </w:t>
      </w:r>
      <w:r w:rsidRPr="002070BC">
        <w:rPr>
          <w:rFonts w:ascii="Arial" w:hAnsi="Arial" w:cs="Arial"/>
        </w:rPr>
        <w:t>aprendices en el proceso de formación, incluyendo la formulación y seguimiento de</w:t>
      </w:r>
      <w:r>
        <w:rPr>
          <w:rFonts w:ascii="Arial" w:hAnsi="Arial" w:cs="Arial"/>
        </w:rPr>
        <w:t xml:space="preserve"> </w:t>
      </w:r>
      <w:r w:rsidRPr="002070BC">
        <w:rPr>
          <w:rFonts w:ascii="Arial" w:hAnsi="Arial" w:cs="Arial"/>
        </w:rPr>
        <w:t>los planes de mejoramiento que le sean asignados</w:t>
      </w:r>
    </w:p>
    <w:p w14:paraId="45956E6B" w14:textId="77777777" w:rsidR="005B43FB" w:rsidRPr="002070BC" w:rsidRDefault="005B43FB" w:rsidP="005B43FB">
      <w:pPr>
        <w:spacing w:after="0" w:line="240" w:lineRule="auto"/>
        <w:jc w:val="both"/>
        <w:rPr>
          <w:rFonts w:ascii="Arial" w:hAnsi="Arial" w:cs="Arial"/>
        </w:rPr>
      </w:pPr>
      <w:r w:rsidRPr="002070BC">
        <w:rPr>
          <w:rFonts w:ascii="Arial" w:hAnsi="Arial" w:cs="Arial"/>
        </w:rPr>
        <w:t>• Participar en las diferentes actividades programadas por el Centro de Formación,</w:t>
      </w:r>
      <w:r>
        <w:rPr>
          <w:rFonts w:ascii="Arial" w:hAnsi="Arial" w:cs="Arial"/>
        </w:rPr>
        <w:t xml:space="preserve"> </w:t>
      </w:r>
      <w:r w:rsidRPr="002070BC">
        <w:rPr>
          <w:rFonts w:ascii="Arial" w:hAnsi="Arial" w:cs="Arial"/>
        </w:rPr>
        <w:t>encaminadas al fortalecimiento del proceso de la Formación Profesional Integral.</w:t>
      </w:r>
    </w:p>
    <w:p w14:paraId="10B9D950" w14:textId="77777777" w:rsidR="005B43FB" w:rsidRPr="002070BC" w:rsidRDefault="005B43FB" w:rsidP="005B43FB">
      <w:pPr>
        <w:spacing w:after="0" w:line="240" w:lineRule="auto"/>
        <w:jc w:val="both"/>
        <w:rPr>
          <w:rFonts w:ascii="Arial" w:hAnsi="Arial" w:cs="Arial"/>
        </w:rPr>
      </w:pPr>
      <w:r w:rsidRPr="002070BC">
        <w:rPr>
          <w:rFonts w:ascii="Arial" w:hAnsi="Arial" w:cs="Arial"/>
        </w:rPr>
        <w:t>• Brindar respuesta oportuna a los diferentes requerimientos de la comunidad</w:t>
      </w:r>
      <w:r>
        <w:rPr>
          <w:rFonts w:ascii="Arial" w:hAnsi="Arial" w:cs="Arial"/>
        </w:rPr>
        <w:t xml:space="preserve"> </w:t>
      </w:r>
      <w:r w:rsidRPr="002070BC">
        <w:rPr>
          <w:rFonts w:ascii="Arial" w:hAnsi="Arial" w:cs="Arial"/>
        </w:rPr>
        <w:t>educativa a través</w:t>
      </w:r>
      <w:r>
        <w:rPr>
          <w:rFonts w:ascii="Arial" w:hAnsi="Arial" w:cs="Arial"/>
        </w:rPr>
        <w:t xml:space="preserve"> </w:t>
      </w:r>
      <w:r w:rsidRPr="002070BC">
        <w:rPr>
          <w:rFonts w:ascii="Arial" w:hAnsi="Arial" w:cs="Arial"/>
        </w:rPr>
        <w:t>de los canales de comunicación dispuestos por la entidad.</w:t>
      </w:r>
    </w:p>
    <w:p w14:paraId="44D28EC1" w14:textId="77777777" w:rsidR="005B43FB" w:rsidRDefault="005B43FB" w:rsidP="005B43FB">
      <w:pPr>
        <w:spacing w:after="0" w:line="240" w:lineRule="auto"/>
        <w:jc w:val="both"/>
        <w:rPr>
          <w:rFonts w:ascii="Arial" w:hAnsi="Arial" w:cs="Arial"/>
        </w:rPr>
      </w:pPr>
      <w:r w:rsidRPr="002070BC">
        <w:rPr>
          <w:rFonts w:ascii="Arial" w:hAnsi="Arial" w:cs="Arial"/>
        </w:rPr>
        <w:t>• Proyectar una imagen personal, digna y acorde con su rol de instructor conforme a</w:t>
      </w:r>
      <w:r>
        <w:rPr>
          <w:rFonts w:ascii="Arial" w:hAnsi="Arial" w:cs="Arial"/>
        </w:rPr>
        <w:t xml:space="preserve"> </w:t>
      </w:r>
      <w:r w:rsidRPr="002070BC">
        <w:rPr>
          <w:rFonts w:ascii="Arial" w:hAnsi="Arial" w:cs="Arial"/>
        </w:rPr>
        <w:t>los programas de formación que imparte el Centro.</w:t>
      </w:r>
    </w:p>
    <w:p w14:paraId="5CBB60E5" w14:textId="77777777" w:rsidR="005B43FB" w:rsidRDefault="005B43FB" w:rsidP="005B43FB">
      <w:pPr>
        <w:spacing w:after="0" w:line="240" w:lineRule="auto"/>
        <w:jc w:val="both"/>
        <w:rPr>
          <w:rFonts w:ascii="Arial" w:hAnsi="Arial" w:cs="Arial"/>
        </w:rPr>
      </w:pPr>
    </w:p>
    <w:p w14:paraId="1B8128C8" w14:textId="77777777" w:rsidR="005B43FB" w:rsidRPr="008E6FC5" w:rsidRDefault="005B43FB" w:rsidP="005B43FB">
      <w:pPr>
        <w:spacing w:after="0" w:line="240" w:lineRule="auto"/>
        <w:jc w:val="both"/>
        <w:rPr>
          <w:rFonts w:ascii="Arial" w:hAnsi="Arial" w:cs="Arial"/>
        </w:rPr>
      </w:pPr>
    </w:p>
    <w:p w14:paraId="4506303C" w14:textId="77777777" w:rsidR="005B43FB" w:rsidRDefault="005B43FB" w:rsidP="005B43FB">
      <w:pPr>
        <w:spacing w:after="0" w:line="240" w:lineRule="auto"/>
        <w:jc w:val="both"/>
        <w:rPr>
          <w:rFonts w:ascii="Arial" w:hAnsi="Arial" w:cs="Arial"/>
        </w:rPr>
      </w:pPr>
      <w:r w:rsidRPr="008E6FC5">
        <w:rPr>
          <w:rFonts w:ascii="Arial" w:hAnsi="Arial" w:cs="Arial"/>
        </w:rPr>
        <w:t xml:space="preserve">A </w:t>
      </w:r>
      <w:proofErr w:type="gramStart"/>
      <w:r w:rsidRPr="008E6FC5">
        <w:rPr>
          <w:rFonts w:ascii="Arial" w:hAnsi="Arial" w:cs="Arial"/>
        </w:rPr>
        <w:t>continuación</w:t>
      </w:r>
      <w:proofErr w:type="gramEnd"/>
      <w:r w:rsidRPr="008E6FC5">
        <w:rPr>
          <w:rFonts w:ascii="Arial" w:hAnsi="Arial" w:cs="Arial"/>
        </w:rPr>
        <w:t xml:space="preserve"> relaciono los desplazamientos que realicé previo a la presentación de este informe. Una vez finalizado cada desplazamiento presenté al ordenador del gasto el informe en el Formato Informe Legalización Desplazamiento Contratista GTH-F-087,</w:t>
      </w:r>
      <w:r>
        <w:rPr>
          <w:rFonts w:ascii="Arial" w:hAnsi="Arial" w:cs="Arial"/>
        </w:rPr>
        <w:t xml:space="preserve"> </w:t>
      </w:r>
      <w:r w:rsidRPr="008E6FC5">
        <w:rPr>
          <w:rFonts w:ascii="Arial" w:hAnsi="Arial" w:cs="Arial"/>
        </w:rPr>
        <w:t xml:space="preserve">en el que se describieron las actividades desarrolladas y los resultados de cada desplazamiento. Cada informe cuenta con el visto bueno del Supervisor. </w:t>
      </w:r>
    </w:p>
    <w:p w14:paraId="197554C0" w14:textId="77777777" w:rsidR="005B43FB" w:rsidRDefault="005B43FB" w:rsidP="005B43FB">
      <w:pPr>
        <w:spacing w:after="0" w:line="240" w:lineRule="auto"/>
        <w:jc w:val="both"/>
        <w:rPr>
          <w:rFonts w:ascii="Arial" w:hAnsi="Arial" w:cs="Arial"/>
        </w:rPr>
      </w:pPr>
      <w:r w:rsidRPr="008E6FC5">
        <w:rPr>
          <w:rFonts w:ascii="Arial" w:hAnsi="Arial" w:cs="Arial"/>
        </w:rPr>
        <w:t xml:space="preserve">Se lista a continuación el soporte de la legalización de los desplazamientos realizados, los cuales forman parte integral del presente informe de ejecución contractual.  </w:t>
      </w:r>
    </w:p>
    <w:p w14:paraId="45411341" w14:textId="77777777" w:rsidR="005B43FB" w:rsidRPr="008E6FC5" w:rsidRDefault="005B43FB" w:rsidP="005B43FB">
      <w:pPr>
        <w:spacing w:after="0" w:line="240" w:lineRule="auto"/>
        <w:jc w:val="both"/>
        <w:rPr>
          <w:rFonts w:ascii="Arial" w:hAnsi="Arial" w:cs="Arial"/>
        </w:rPr>
      </w:pPr>
    </w:p>
    <w:p w14:paraId="6C8C85B8" w14:textId="77777777" w:rsidR="005B43FB" w:rsidRPr="008E6FC5" w:rsidRDefault="005B43FB" w:rsidP="005B43FB">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5B43FB" w:rsidRPr="008E6FC5" w14:paraId="23D3215F" w14:textId="77777777" w:rsidTr="00A51B7C">
        <w:trPr>
          <w:trHeight w:val="393"/>
          <w:tblHeader/>
          <w:jc w:val="center"/>
        </w:trPr>
        <w:tc>
          <w:tcPr>
            <w:tcW w:w="608" w:type="dxa"/>
            <w:vMerge w:val="restart"/>
            <w:vAlign w:val="center"/>
          </w:tcPr>
          <w:p w14:paraId="65F2CD44"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lastRenderedPageBreak/>
              <w:t>ITEM</w:t>
            </w:r>
          </w:p>
        </w:tc>
        <w:tc>
          <w:tcPr>
            <w:tcW w:w="2014" w:type="dxa"/>
            <w:vMerge w:val="restart"/>
            <w:shd w:val="clear" w:color="auto" w:fill="auto"/>
            <w:noWrap/>
            <w:vAlign w:val="center"/>
            <w:hideMark/>
          </w:tcPr>
          <w:p w14:paraId="2EB9996C" w14:textId="77777777" w:rsidR="005B43FB" w:rsidRPr="008E6FC5" w:rsidRDefault="005B43FB" w:rsidP="00A51B7C">
            <w:pPr>
              <w:spacing w:after="0" w:line="240" w:lineRule="auto"/>
              <w:jc w:val="center"/>
              <w:rPr>
                <w:rFonts w:ascii="Arial" w:eastAsia="Times New Roman" w:hAnsi="Arial" w:cs="Arial"/>
                <w:b/>
                <w:color w:val="000000"/>
              </w:rPr>
            </w:pPr>
          </w:p>
          <w:p w14:paraId="213F9768" w14:textId="77777777" w:rsidR="005B43FB" w:rsidRPr="008E6FC5" w:rsidRDefault="005B43FB" w:rsidP="00A51B7C">
            <w:pPr>
              <w:spacing w:after="0" w:line="240" w:lineRule="auto"/>
              <w:jc w:val="center"/>
              <w:rPr>
                <w:rFonts w:ascii="Arial" w:eastAsia="Times New Roman" w:hAnsi="Arial" w:cs="Arial"/>
                <w:b/>
                <w:color w:val="000000"/>
              </w:rPr>
            </w:pPr>
            <w:proofErr w:type="gramStart"/>
            <w:r w:rsidRPr="008E6FC5">
              <w:rPr>
                <w:rFonts w:ascii="Arial" w:eastAsia="Times New Roman" w:hAnsi="Arial" w:cs="Arial"/>
                <w:b/>
                <w:color w:val="000000"/>
              </w:rPr>
              <w:t>No  DE</w:t>
            </w:r>
            <w:proofErr w:type="gramEnd"/>
            <w:r w:rsidRPr="008E6FC5">
              <w:rPr>
                <w:rFonts w:ascii="Arial" w:eastAsia="Times New Roman" w:hAnsi="Arial" w:cs="Arial"/>
                <w:b/>
                <w:color w:val="000000"/>
              </w:rPr>
              <w:t xml:space="preserve"> LA ORDEN DE VIAJE</w:t>
            </w:r>
          </w:p>
        </w:tc>
        <w:tc>
          <w:tcPr>
            <w:tcW w:w="2415" w:type="dxa"/>
            <w:vMerge w:val="restart"/>
            <w:shd w:val="clear" w:color="auto" w:fill="auto"/>
            <w:noWrap/>
            <w:vAlign w:val="center"/>
            <w:hideMark/>
          </w:tcPr>
          <w:p w14:paraId="1FA03C16" w14:textId="77777777" w:rsidR="005B43FB" w:rsidRPr="008E6FC5" w:rsidRDefault="005B43FB" w:rsidP="00A51B7C">
            <w:pPr>
              <w:spacing w:after="0" w:line="240" w:lineRule="auto"/>
              <w:jc w:val="center"/>
              <w:rPr>
                <w:rFonts w:ascii="Arial" w:eastAsia="Times New Roman" w:hAnsi="Arial" w:cs="Arial"/>
                <w:b/>
                <w:color w:val="000000"/>
              </w:rPr>
            </w:pPr>
          </w:p>
          <w:p w14:paraId="612DE085"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380B47ED"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5B43FB" w:rsidRPr="008E6FC5" w14:paraId="32353816" w14:textId="77777777" w:rsidTr="00A51B7C">
        <w:trPr>
          <w:trHeight w:val="248"/>
          <w:tblHeader/>
          <w:jc w:val="center"/>
        </w:trPr>
        <w:tc>
          <w:tcPr>
            <w:tcW w:w="608" w:type="dxa"/>
            <w:vMerge/>
          </w:tcPr>
          <w:p w14:paraId="75B3FDEB" w14:textId="77777777" w:rsidR="005B43FB" w:rsidRPr="008E6FC5" w:rsidRDefault="005B43FB" w:rsidP="00A51B7C">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15211A5B" w14:textId="77777777" w:rsidR="005B43FB" w:rsidRPr="008E6FC5" w:rsidRDefault="005B43FB" w:rsidP="00A51B7C">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31FCE3CF" w14:textId="77777777" w:rsidR="005B43FB" w:rsidRPr="008E6FC5" w:rsidRDefault="005B43FB" w:rsidP="00A51B7C">
            <w:pPr>
              <w:spacing w:after="0" w:line="240" w:lineRule="auto"/>
              <w:rPr>
                <w:rFonts w:ascii="Arial" w:eastAsia="Times New Roman" w:hAnsi="Arial" w:cs="Arial"/>
                <w:color w:val="000000"/>
              </w:rPr>
            </w:pPr>
          </w:p>
        </w:tc>
        <w:tc>
          <w:tcPr>
            <w:tcW w:w="2036" w:type="dxa"/>
            <w:shd w:val="clear" w:color="auto" w:fill="auto"/>
            <w:noWrap/>
            <w:hideMark/>
          </w:tcPr>
          <w:p w14:paraId="4DBC525E"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4CB0B5A4" w14:textId="77777777" w:rsidR="005B43FB" w:rsidRPr="008E6FC5" w:rsidRDefault="005B43FB" w:rsidP="00A51B7C">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5B43FB" w:rsidRPr="008E6FC5" w14:paraId="2FC7549F" w14:textId="77777777" w:rsidTr="00A51B7C">
        <w:trPr>
          <w:trHeight w:val="31"/>
          <w:tblHeader/>
          <w:jc w:val="center"/>
        </w:trPr>
        <w:tc>
          <w:tcPr>
            <w:tcW w:w="608" w:type="dxa"/>
          </w:tcPr>
          <w:p w14:paraId="3EB55FDC"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4F2B59C8"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4D2025D9"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6558C7A7"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9F038FF" w14:textId="77777777" w:rsidR="005B43FB" w:rsidRPr="008E6FC5" w:rsidRDefault="005B43FB" w:rsidP="00A51B7C">
            <w:pPr>
              <w:spacing w:after="0" w:line="240" w:lineRule="auto"/>
              <w:rPr>
                <w:rFonts w:ascii="Arial" w:eastAsia="Times New Roman" w:hAnsi="Arial" w:cs="Arial"/>
                <w:color w:val="000000"/>
              </w:rPr>
            </w:pPr>
          </w:p>
        </w:tc>
      </w:tr>
      <w:tr w:rsidR="005B43FB" w:rsidRPr="008E6FC5" w14:paraId="721C32F8" w14:textId="77777777" w:rsidTr="00A51B7C">
        <w:trPr>
          <w:trHeight w:val="31"/>
          <w:jc w:val="center"/>
        </w:trPr>
        <w:tc>
          <w:tcPr>
            <w:tcW w:w="608" w:type="dxa"/>
          </w:tcPr>
          <w:p w14:paraId="0D062444"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3FAA09A3"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7940903F"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3CEABF84" w14:textId="77777777" w:rsidR="005B43FB" w:rsidRPr="008E6FC5" w:rsidRDefault="005B43FB" w:rsidP="00A51B7C">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4C203E5" w14:textId="77777777" w:rsidR="005B43FB" w:rsidRPr="008E6FC5" w:rsidRDefault="005B43FB" w:rsidP="00A51B7C">
            <w:pPr>
              <w:spacing w:after="0" w:line="240" w:lineRule="auto"/>
              <w:rPr>
                <w:rFonts w:ascii="Arial" w:eastAsia="Times New Roman" w:hAnsi="Arial" w:cs="Arial"/>
                <w:color w:val="000000"/>
              </w:rPr>
            </w:pPr>
          </w:p>
        </w:tc>
      </w:tr>
    </w:tbl>
    <w:p w14:paraId="3EDC3893" w14:textId="77777777" w:rsidR="005B43FB" w:rsidRDefault="005B43FB" w:rsidP="005B43FB">
      <w:pPr>
        <w:spacing w:after="0" w:line="240" w:lineRule="auto"/>
        <w:jc w:val="both"/>
        <w:rPr>
          <w:rFonts w:ascii="Arial" w:hAnsi="Arial" w:cs="Arial"/>
          <w:color w:val="000000" w:themeColor="text1"/>
        </w:rPr>
      </w:pPr>
    </w:p>
    <w:p w14:paraId="21732935" w14:textId="77777777" w:rsidR="005B43FB" w:rsidRPr="008E6FC5" w:rsidRDefault="005B43FB" w:rsidP="005B43FB">
      <w:pPr>
        <w:spacing w:after="0" w:line="240" w:lineRule="auto"/>
        <w:jc w:val="both"/>
        <w:rPr>
          <w:rFonts w:ascii="Arial" w:hAnsi="Arial" w:cs="Arial"/>
          <w:color w:val="000000" w:themeColor="text1"/>
        </w:rPr>
      </w:pPr>
    </w:p>
    <w:p w14:paraId="5A00ACDF" w14:textId="77777777" w:rsidR="005B43FB" w:rsidRDefault="005B43FB" w:rsidP="005B43FB">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66F4BFF3" w14:textId="77777777" w:rsidR="005B43FB" w:rsidRPr="008E6FC5" w:rsidRDefault="005B43FB" w:rsidP="005B43FB">
      <w:pPr>
        <w:spacing w:after="0" w:line="240" w:lineRule="auto"/>
        <w:jc w:val="both"/>
        <w:rPr>
          <w:rFonts w:ascii="Arial" w:hAnsi="Arial" w:cs="Arial"/>
          <w:i/>
          <w:color w:val="000000" w:themeColor="text1"/>
        </w:rPr>
      </w:pPr>
    </w:p>
    <w:p w14:paraId="5674BE6B" w14:textId="77777777" w:rsidR="005B43FB" w:rsidRPr="008E6FC5" w:rsidRDefault="005B43FB" w:rsidP="005B43FB">
      <w:pPr>
        <w:spacing w:after="0" w:line="240" w:lineRule="auto"/>
        <w:jc w:val="both"/>
        <w:rPr>
          <w:rFonts w:ascii="Arial" w:hAnsi="Arial" w:cs="Arial"/>
          <w:i/>
          <w:color w:val="000000" w:themeColor="text1"/>
        </w:rPr>
      </w:pPr>
    </w:p>
    <w:p w14:paraId="57B9F359" w14:textId="77777777" w:rsidR="005B43FB" w:rsidRPr="008E6FC5" w:rsidRDefault="005B43FB" w:rsidP="005B43FB">
      <w:pPr>
        <w:spacing w:after="0" w:line="240" w:lineRule="auto"/>
        <w:jc w:val="both"/>
        <w:rPr>
          <w:rFonts w:ascii="Arial" w:hAnsi="Arial" w:cs="Arial"/>
          <w:color w:val="000000" w:themeColor="text1"/>
        </w:rPr>
      </w:pPr>
      <w:r w:rsidRPr="008E6FC5">
        <w:rPr>
          <w:rFonts w:ascii="Arial" w:hAnsi="Arial" w:cs="Arial"/>
          <w:color w:val="000000" w:themeColor="text1"/>
        </w:rPr>
        <w:t xml:space="preserve">Para el trámite de la cuenta me permito adjuntar: Documentos </w:t>
      </w:r>
      <w:r>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 y el No.</w:t>
      </w:r>
      <w:r>
        <w:rPr>
          <w:rFonts w:ascii="Arial" w:hAnsi="Arial" w:cs="Arial"/>
          <w:color w:val="000000" w:themeColor="text1"/>
        </w:rPr>
        <w:t>9431001067</w:t>
      </w:r>
      <w:r w:rsidRPr="008E6FC5">
        <w:rPr>
          <w:rFonts w:ascii="Arial" w:hAnsi="Arial" w:cs="Arial"/>
          <w:color w:val="000000" w:themeColor="text1"/>
        </w:rPr>
        <w:t xml:space="preserve"> de la planilla, </w:t>
      </w:r>
      <w:r>
        <w:rPr>
          <w:rFonts w:ascii="Arial" w:hAnsi="Arial" w:cs="Arial"/>
          <w:color w:val="000000" w:themeColor="text1"/>
        </w:rPr>
        <w:t>Aportes en Línea, enero</w:t>
      </w:r>
      <w:r w:rsidRPr="008E6FC5">
        <w:rPr>
          <w:rFonts w:ascii="Arial" w:hAnsi="Arial" w:cs="Arial"/>
          <w:color w:val="000000" w:themeColor="text1"/>
        </w:rPr>
        <w:t xml:space="preserve">. (Decreto Ley 2106 de 2019 – </w:t>
      </w:r>
      <w:proofErr w:type="gramStart"/>
      <w:r w:rsidRPr="008E6FC5">
        <w:rPr>
          <w:rFonts w:ascii="Arial" w:hAnsi="Arial" w:cs="Arial"/>
          <w:color w:val="000000" w:themeColor="text1"/>
        </w:rPr>
        <w:t>“</w:t>
      </w:r>
      <w:r w:rsidRPr="008E6FC5">
        <w:rPr>
          <w:rFonts w:ascii="Arial" w:hAnsi="Arial" w:cs="Arial"/>
          <w:i/>
          <w:color w:val="000000" w:themeColor="text1"/>
        </w:rPr>
        <w:t xml:space="preserve"> Decreto</w:t>
      </w:r>
      <w:proofErr w:type="gramEnd"/>
      <w:r w:rsidRPr="008E6FC5">
        <w:rPr>
          <w:rFonts w:ascii="Arial" w:hAnsi="Arial" w:cs="Arial"/>
          <w:i/>
          <w:color w:val="000000" w:themeColor="text1"/>
        </w:rPr>
        <w:t xml:space="preserve"> Ley </w:t>
      </w:r>
      <w:proofErr w:type="spellStart"/>
      <w:r w:rsidRPr="008E6FC5">
        <w:rPr>
          <w:rFonts w:ascii="Arial" w:hAnsi="Arial" w:cs="Arial"/>
          <w:i/>
          <w:color w:val="000000" w:themeColor="text1"/>
        </w:rPr>
        <w:t>Antitrámites</w:t>
      </w:r>
      <w:proofErr w:type="spellEnd"/>
      <w:r w:rsidRPr="008E6FC5">
        <w:rPr>
          <w:rFonts w:ascii="Arial" w:hAnsi="Arial" w:cs="Arial"/>
          <w:i/>
          <w:color w:val="000000" w:themeColor="text1"/>
        </w:rPr>
        <w:t>”</w:t>
      </w:r>
      <w:r w:rsidRPr="008E6FC5">
        <w:rPr>
          <w:rFonts w:ascii="Arial" w:hAnsi="Arial" w:cs="Arial"/>
          <w:color w:val="000000" w:themeColor="text1"/>
        </w:rPr>
        <w:t>)</w:t>
      </w:r>
    </w:p>
    <w:p w14:paraId="13B98D6E" w14:textId="77777777" w:rsidR="005B43FB" w:rsidRPr="008E6FC5" w:rsidRDefault="005B43FB" w:rsidP="005B43FB">
      <w:pPr>
        <w:spacing w:after="0" w:line="240" w:lineRule="auto"/>
        <w:rPr>
          <w:rFonts w:ascii="Arial" w:hAnsi="Arial" w:cs="Arial"/>
          <w:color w:val="000000" w:themeColor="text1"/>
        </w:rPr>
      </w:pPr>
    </w:p>
    <w:p w14:paraId="50735E3F" w14:textId="77777777" w:rsidR="005B43FB" w:rsidRPr="008E6FC5" w:rsidRDefault="005B43FB" w:rsidP="005B43FB">
      <w:pPr>
        <w:spacing w:after="0" w:line="240" w:lineRule="auto"/>
        <w:rPr>
          <w:rFonts w:ascii="Arial" w:hAnsi="Arial" w:cs="Arial"/>
          <w:color w:val="000000" w:themeColor="text1"/>
        </w:rPr>
      </w:pPr>
      <w:r w:rsidRPr="00604921">
        <w:rPr>
          <w:rFonts w:ascii="Arial" w:hAnsi="Arial" w:cs="Arial"/>
          <w:color w:val="000000" w:themeColor="text1"/>
        </w:rPr>
        <w:t>Evidencias en (</w:t>
      </w:r>
      <w:r>
        <w:rPr>
          <w:rFonts w:ascii="Arial" w:hAnsi="Arial" w:cs="Arial"/>
          <w:color w:val="000000" w:themeColor="text1"/>
        </w:rPr>
        <w:t>2</w:t>
      </w:r>
      <w:r w:rsidRPr="00604921">
        <w:rPr>
          <w:rFonts w:ascii="Arial" w:hAnsi="Arial" w:cs="Arial"/>
          <w:color w:val="000000" w:themeColor="text1"/>
        </w:rPr>
        <w:t>) folios</w:t>
      </w:r>
    </w:p>
    <w:p w14:paraId="74F373F2" w14:textId="77777777" w:rsidR="005B43FB" w:rsidRPr="008E6FC5" w:rsidRDefault="005B43FB" w:rsidP="005B43FB">
      <w:pPr>
        <w:spacing w:after="0" w:line="240" w:lineRule="auto"/>
        <w:rPr>
          <w:rFonts w:ascii="Arial" w:hAnsi="Arial" w:cs="Arial"/>
          <w:color w:val="000000" w:themeColor="text1"/>
        </w:rPr>
      </w:pPr>
    </w:p>
    <w:p w14:paraId="3AB3FBAF" w14:textId="77777777" w:rsidR="005B43FB" w:rsidRPr="008E6FC5" w:rsidRDefault="005B43FB" w:rsidP="005B43FB">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5CB2A4A" w14:textId="77777777" w:rsidR="005B43FB" w:rsidRPr="008E6FC5" w:rsidRDefault="005B43FB" w:rsidP="005B43FB">
      <w:pPr>
        <w:spacing w:after="0" w:line="240" w:lineRule="auto"/>
        <w:rPr>
          <w:rFonts w:ascii="Arial" w:hAnsi="Arial" w:cs="Arial"/>
          <w:color w:val="000000" w:themeColor="text1"/>
        </w:rPr>
      </w:pPr>
    </w:p>
    <w:p w14:paraId="7E2217D2" w14:textId="77777777" w:rsidR="005B43FB" w:rsidRPr="008E6FC5" w:rsidRDefault="005B43FB" w:rsidP="005B43FB">
      <w:pPr>
        <w:spacing w:after="0" w:line="240" w:lineRule="auto"/>
        <w:rPr>
          <w:rFonts w:ascii="Arial" w:hAnsi="Arial" w:cs="Arial"/>
          <w:color w:val="000000" w:themeColor="text1"/>
        </w:rPr>
      </w:pPr>
    </w:p>
    <w:p w14:paraId="7CF8C34E" w14:textId="77777777" w:rsidR="005B43FB" w:rsidRPr="008E6FC5" w:rsidRDefault="005B43FB" w:rsidP="005B43FB">
      <w:pPr>
        <w:spacing w:after="0" w:line="240" w:lineRule="auto"/>
        <w:rPr>
          <w:rFonts w:ascii="Arial" w:hAnsi="Arial" w:cs="Arial"/>
          <w:color w:val="000000" w:themeColor="text1"/>
        </w:rPr>
      </w:pPr>
    </w:p>
    <w:p w14:paraId="6E697674" w14:textId="77777777" w:rsidR="005B43FB" w:rsidRPr="008E6FC5" w:rsidRDefault="005B43FB" w:rsidP="005B43FB">
      <w:pPr>
        <w:spacing w:after="0" w:line="240" w:lineRule="auto"/>
        <w:rPr>
          <w:rFonts w:ascii="Arial" w:hAnsi="Arial" w:cs="Arial"/>
          <w:color w:val="000000" w:themeColor="text1"/>
        </w:rPr>
      </w:pPr>
      <w:r w:rsidRPr="008E6FC5">
        <w:rPr>
          <w:rFonts w:ascii="Arial" w:hAnsi="Arial" w:cs="Arial"/>
          <w:b/>
          <w:color w:val="000000" w:themeColor="text1"/>
        </w:rPr>
        <w:t>Firma</w:t>
      </w:r>
    </w:p>
    <w:p w14:paraId="5EF2285D"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Nombres y apellidos</w:t>
      </w:r>
      <w:r>
        <w:rPr>
          <w:rFonts w:ascii="Arial" w:hAnsi="Arial" w:cs="Arial"/>
          <w:b/>
          <w:color w:val="000000" w:themeColor="text1"/>
        </w:rPr>
        <w:t>: DEICY MILENA OSORIO RODRIGUEZ</w:t>
      </w:r>
    </w:p>
    <w:p w14:paraId="0B036B1A"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Contratista</w:t>
      </w:r>
    </w:p>
    <w:p w14:paraId="1D308CD4" w14:textId="77777777" w:rsidR="005B43FB" w:rsidRPr="008E6FC5" w:rsidRDefault="005B43FB" w:rsidP="005B43FB">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52886941</w:t>
      </w:r>
    </w:p>
    <w:p w14:paraId="6A976652" w14:textId="77777777" w:rsidR="005B43FB" w:rsidRPr="008E6FC5" w:rsidRDefault="005B43FB" w:rsidP="005B43FB">
      <w:pPr>
        <w:pStyle w:val="Sinespaciado"/>
        <w:rPr>
          <w:rFonts w:ascii="Arial" w:hAnsi="Arial" w:cs="Arial"/>
          <w:b/>
          <w:color w:val="000000" w:themeColor="text1"/>
        </w:rPr>
      </w:pPr>
    </w:p>
    <w:p w14:paraId="4D3D58AA" w14:textId="77777777" w:rsidR="005B43FB" w:rsidRPr="008E6FC5" w:rsidRDefault="005B43FB" w:rsidP="005B43FB">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457F5BC8" w14:textId="77777777" w:rsidR="005B43FB" w:rsidRPr="008E6FC5" w:rsidRDefault="005B43FB" w:rsidP="005B43FB">
      <w:pPr>
        <w:pStyle w:val="Sinespaciado"/>
        <w:rPr>
          <w:rFonts w:ascii="Arial" w:hAnsi="Arial" w:cs="Arial"/>
          <w:b/>
          <w:color w:val="000000" w:themeColor="text1"/>
        </w:rPr>
      </w:pPr>
    </w:p>
    <w:p w14:paraId="41F0E252" w14:textId="77777777" w:rsidR="005B43FB" w:rsidRPr="008E6FC5" w:rsidRDefault="005B43FB" w:rsidP="005B43FB">
      <w:pPr>
        <w:pStyle w:val="Sinespaciado"/>
        <w:rPr>
          <w:rFonts w:ascii="Arial" w:hAnsi="Arial" w:cs="Arial"/>
          <w:b/>
          <w:color w:val="000000" w:themeColor="text1"/>
        </w:rPr>
      </w:pPr>
    </w:p>
    <w:p w14:paraId="51273563" w14:textId="77777777" w:rsidR="005B43FB" w:rsidRPr="004835FD" w:rsidRDefault="005B43FB" w:rsidP="005B43FB">
      <w:pPr>
        <w:pStyle w:val="Sinespaciado"/>
        <w:jc w:val="both"/>
        <w:rPr>
          <w:rFonts w:ascii="Arial" w:hAnsi="Arial" w:cs="Arial"/>
          <w:b/>
          <w:color w:val="000000" w:themeColor="text1"/>
        </w:rPr>
      </w:pPr>
      <w:r w:rsidRPr="004835FD">
        <w:rPr>
          <w:rFonts w:ascii="Arial" w:hAnsi="Arial" w:cs="Arial"/>
          <w:b/>
          <w:color w:val="000000" w:themeColor="text1"/>
        </w:rPr>
        <w:t>Firma</w:t>
      </w:r>
    </w:p>
    <w:p w14:paraId="6837E962" w14:textId="77777777" w:rsidR="005B43FB" w:rsidRPr="004835FD" w:rsidRDefault="005B43FB" w:rsidP="005B43FB">
      <w:pPr>
        <w:pStyle w:val="Sinespaciado"/>
        <w:jc w:val="both"/>
        <w:rPr>
          <w:rFonts w:ascii="Arial" w:hAnsi="Arial" w:cs="Arial"/>
          <w:b/>
          <w:color w:val="000000" w:themeColor="text1"/>
          <w:lang w:val="es-ES"/>
        </w:rPr>
      </w:pPr>
      <w:r w:rsidRPr="004835FD">
        <w:rPr>
          <w:rFonts w:ascii="Arial" w:hAnsi="Arial" w:cs="Arial"/>
          <w:b/>
          <w:color w:val="000000" w:themeColor="text1"/>
        </w:rPr>
        <w:t xml:space="preserve">Nombres y Apellidos: </w:t>
      </w:r>
      <w:r w:rsidRPr="004835FD">
        <w:rPr>
          <w:rFonts w:ascii="Arial" w:hAnsi="Arial" w:cs="Arial"/>
          <w:b/>
          <w:color w:val="000000" w:themeColor="text1"/>
          <w:lang w:val="es-ES"/>
        </w:rPr>
        <w:t>ADRIANA PATRICIA BALLEN SUAREZ</w:t>
      </w:r>
    </w:p>
    <w:p w14:paraId="44014D50" w14:textId="754546CB" w:rsidR="005B43FB" w:rsidRPr="004835FD" w:rsidRDefault="005B43FB" w:rsidP="005B43FB">
      <w:pPr>
        <w:pStyle w:val="Sinespaciado"/>
        <w:rPr>
          <w:rFonts w:ascii="Arial" w:hAnsi="Arial" w:cs="Arial"/>
          <w:b/>
          <w:color w:val="000000" w:themeColor="text1"/>
        </w:rPr>
      </w:pPr>
      <w:r w:rsidRPr="004835FD">
        <w:rPr>
          <w:rFonts w:ascii="Arial" w:hAnsi="Arial" w:cs="Arial"/>
          <w:b/>
          <w:color w:val="000000" w:themeColor="text1"/>
        </w:rPr>
        <w:t>Supervisor</w:t>
      </w:r>
      <w:r>
        <w:rPr>
          <w:rFonts w:ascii="Arial" w:hAnsi="Arial" w:cs="Arial"/>
          <w:b/>
          <w:color w:val="000000" w:themeColor="text1"/>
        </w:rPr>
        <w:t>a</w:t>
      </w:r>
      <w:r w:rsidRPr="004835FD">
        <w:rPr>
          <w:rFonts w:ascii="Arial" w:hAnsi="Arial" w:cs="Arial"/>
          <w:b/>
          <w:color w:val="000000" w:themeColor="text1"/>
        </w:rPr>
        <w:t xml:space="preserve"> Contrato No </w:t>
      </w:r>
      <w:r w:rsidR="00D11B08" w:rsidRPr="00B57389">
        <w:rPr>
          <w:rFonts w:ascii="Arial" w:eastAsia="Calibri" w:hAnsi="Arial" w:cs="Arial"/>
          <w:color w:val="000000" w:themeColor="text1"/>
          <w:lang w:val="es-ES"/>
        </w:rPr>
        <w:t>CO1.SLCNTR.8226181</w:t>
      </w:r>
      <w:r w:rsidR="00AF4527">
        <w:rPr>
          <w:rFonts w:ascii="Arial" w:eastAsia="Calibri" w:hAnsi="Arial" w:cs="Arial"/>
          <w:color w:val="000000" w:themeColor="text1"/>
          <w:lang w:val="es-ES"/>
        </w:rPr>
        <w:t xml:space="preserve"> </w:t>
      </w:r>
      <w:r w:rsidRPr="004835FD">
        <w:rPr>
          <w:rFonts w:ascii="Arial" w:hAnsi="Arial" w:cs="Arial"/>
          <w:b/>
          <w:color w:val="000000" w:themeColor="text1"/>
        </w:rPr>
        <w:t>del año 202</w:t>
      </w:r>
      <w:r>
        <w:rPr>
          <w:rFonts w:ascii="Arial" w:hAnsi="Arial" w:cs="Arial"/>
          <w:b/>
          <w:color w:val="000000" w:themeColor="text1"/>
        </w:rPr>
        <w:t>2</w:t>
      </w:r>
    </w:p>
    <w:p w14:paraId="00FFC172" w14:textId="77777777" w:rsidR="005B43FB" w:rsidRDefault="005B43FB" w:rsidP="005B43FB">
      <w:pPr>
        <w:pStyle w:val="Sinespaciado"/>
        <w:rPr>
          <w:rFonts w:ascii="Arial" w:hAnsi="Arial" w:cs="Arial"/>
          <w:b/>
          <w:color w:val="000000" w:themeColor="text1"/>
        </w:rPr>
      </w:pPr>
      <w:r w:rsidRPr="004835FD">
        <w:rPr>
          <w:rFonts w:ascii="Arial" w:hAnsi="Arial" w:cs="Arial"/>
          <w:b/>
          <w:color w:val="000000" w:themeColor="text1"/>
        </w:rPr>
        <w:t>Cargo: Coordinadora programa GTH</w:t>
      </w:r>
    </w:p>
    <w:p w14:paraId="6EACDB8C" w14:textId="77777777" w:rsidR="005B43FB" w:rsidRDefault="005B43FB" w:rsidP="005B43FB">
      <w:pPr>
        <w:pStyle w:val="Sinespaciado"/>
        <w:rPr>
          <w:rFonts w:ascii="Arial" w:hAnsi="Arial" w:cs="Arial"/>
          <w:b/>
          <w:color w:val="000000" w:themeColor="text1"/>
        </w:rPr>
      </w:pPr>
    </w:p>
    <w:p w14:paraId="46DF1BAD" w14:textId="77777777" w:rsidR="0025199D" w:rsidRDefault="0025199D" w:rsidP="008E6FC5">
      <w:pPr>
        <w:pStyle w:val="Sinespaciado"/>
        <w:jc w:val="both"/>
        <w:rPr>
          <w:rFonts w:ascii="Arial" w:hAnsi="Arial" w:cs="Arial"/>
          <w:b/>
          <w:color w:val="000000" w:themeColor="text1"/>
        </w:rPr>
        <w:sectPr w:rsidR="0025199D">
          <w:headerReference w:type="default" r:id="rId12"/>
          <w:footerReference w:type="default" r:id="rId13"/>
          <w:headerReference w:type="first" r:id="rId14"/>
          <w:pgSz w:w="12240" w:h="15840"/>
          <w:pgMar w:top="1779" w:right="1041" w:bottom="1418" w:left="1560" w:header="709" w:footer="709" w:gutter="0"/>
          <w:cols w:space="708"/>
          <w:docGrid w:linePitch="360"/>
        </w:sectPr>
      </w:pPr>
    </w:p>
    <w:p w14:paraId="2A79C073" w14:textId="77777777" w:rsidR="005B43FB" w:rsidRDefault="005B43FB" w:rsidP="005B43FB">
      <w:pPr>
        <w:spacing w:after="0" w:line="240" w:lineRule="auto"/>
        <w:jc w:val="center"/>
      </w:pPr>
      <w:r>
        <w:lastRenderedPageBreak/>
        <w:t>Centro de Gestión Administrativa</w:t>
      </w:r>
    </w:p>
    <w:p w14:paraId="1BD8B51A"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63A85832" w14:textId="77777777" w:rsidR="005B43FB" w:rsidRPr="0013304B" w:rsidRDefault="005B43FB" w:rsidP="005B43FB">
      <w:pPr>
        <w:spacing w:after="0" w:line="240" w:lineRule="auto"/>
        <w:contextualSpacing/>
        <w:jc w:val="center"/>
        <w:rPr>
          <w:b/>
        </w:rPr>
      </w:pPr>
      <w:r>
        <w:rPr>
          <w:b/>
        </w:rPr>
        <w:t>Trabajo Virtual</w:t>
      </w:r>
    </w:p>
    <w:p w14:paraId="4C4C6761" w14:textId="77777777" w:rsidR="005B43FB" w:rsidRPr="00297B80" w:rsidRDefault="005B43FB" w:rsidP="005B43FB">
      <w:pPr>
        <w:spacing w:after="0"/>
        <w:rPr>
          <w:b/>
          <w:bCs/>
        </w:rPr>
      </w:pPr>
      <w:r>
        <w:t xml:space="preserve">Fecha: </w:t>
      </w:r>
      <w:r w:rsidRPr="00297B80">
        <w:rPr>
          <w:b/>
          <w:bCs/>
        </w:rPr>
        <w:t>01-02-2022</w:t>
      </w:r>
    </w:p>
    <w:p w14:paraId="2A26DFB0" w14:textId="77777777" w:rsidR="005B43FB" w:rsidRDefault="005B43FB" w:rsidP="005B43FB">
      <w:pPr>
        <w:spacing w:after="0"/>
      </w:pPr>
      <w:r>
        <w:t xml:space="preserve">Instructor: </w:t>
      </w:r>
      <w:r w:rsidRPr="00297B80">
        <w:rPr>
          <w:b/>
          <w:bCs/>
        </w:rPr>
        <w:t>Deicy Milena Osorio Rodríguez</w:t>
      </w:r>
    </w:p>
    <w:p w14:paraId="3060288C" w14:textId="77777777" w:rsidR="005B43FB" w:rsidRDefault="005B43FB" w:rsidP="005B43FB">
      <w:pPr>
        <w:spacing w:after="0" w:line="240" w:lineRule="auto"/>
        <w:rPr>
          <w:b/>
          <w:bCs/>
        </w:rPr>
      </w:pPr>
      <w:r>
        <w:t xml:space="preserve">Ficha de caracterización: </w:t>
      </w:r>
      <w:r w:rsidRPr="00297B80">
        <w:rPr>
          <w:b/>
          <w:bCs/>
        </w:rPr>
        <w:t>69549 - 2395355</w:t>
      </w:r>
    </w:p>
    <w:p w14:paraId="740052E1"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4B7881A4"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2331E8BC" w14:textId="77777777" w:rsidTr="00A51B7C">
        <w:trPr>
          <w:trHeight w:val="1220"/>
        </w:trPr>
        <w:tc>
          <w:tcPr>
            <w:tcW w:w="771" w:type="pct"/>
            <w:vAlign w:val="center"/>
          </w:tcPr>
          <w:p w14:paraId="69124CD0"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7E19B867" w14:textId="77777777" w:rsidR="005B43FB" w:rsidRDefault="005B43FB" w:rsidP="00A51B7C">
            <w:pPr>
              <w:spacing w:after="0" w:line="240" w:lineRule="auto"/>
              <w:rPr>
                <w:sz w:val="20"/>
              </w:rPr>
            </w:pPr>
            <w:r>
              <w:rPr>
                <w:sz w:val="20"/>
              </w:rPr>
              <w:t xml:space="preserve">Relación de Evidencias </w:t>
            </w:r>
          </w:p>
          <w:p w14:paraId="3BC43663"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71674E40"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FCA2ED8" w14:textId="77777777" w:rsidTr="00A51B7C">
        <w:trPr>
          <w:trHeight w:val="535"/>
        </w:trPr>
        <w:tc>
          <w:tcPr>
            <w:tcW w:w="771" w:type="pct"/>
            <w:vAlign w:val="center"/>
          </w:tcPr>
          <w:p w14:paraId="4CBA34F6" w14:textId="77777777" w:rsidR="005B43FB" w:rsidRDefault="005B43FB" w:rsidP="00A51B7C">
            <w:r>
              <w:t>Anuncio-Comunicación</w:t>
            </w:r>
          </w:p>
        </w:tc>
        <w:tc>
          <w:tcPr>
            <w:tcW w:w="3094" w:type="pct"/>
            <w:gridSpan w:val="2"/>
            <w:vAlign w:val="center"/>
          </w:tcPr>
          <w:p w14:paraId="1E8E91D8" w14:textId="77777777" w:rsidR="005B43FB" w:rsidRDefault="005B43FB" w:rsidP="00A51B7C">
            <w:r>
              <w:t>Alistamiento grupo ejecutor</w:t>
            </w:r>
          </w:p>
        </w:tc>
        <w:tc>
          <w:tcPr>
            <w:tcW w:w="1135" w:type="pct"/>
            <w:gridSpan w:val="2"/>
            <w:vAlign w:val="center"/>
          </w:tcPr>
          <w:p w14:paraId="5E7DC217"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198BD628"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24A3824B"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C9D6292" w14:textId="77777777" w:rsidTr="00A51B7C">
        <w:trPr>
          <w:trHeight w:val="1005"/>
        </w:trPr>
        <w:tc>
          <w:tcPr>
            <w:tcW w:w="771" w:type="pct"/>
            <w:vAlign w:val="center"/>
          </w:tcPr>
          <w:p w14:paraId="7A73E5C3" w14:textId="77777777" w:rsidR="005B43FB" w:rsidRDefault="005B43FB" w:rsidP="00A51B7C"/>
          <w:p w14:paraId="4B426D1D" w14:textId="77777777" w:rsidR="005B43FB" w:rsidRDefault="005B43FB" w:rsidP="00A51B7C">
            <w:r>
              <w:t>Actividades</w:t>
            </w:r>
          </w:p>
        </w:tc>
        <w:tc>
          <w:tcPr>
            <w:tcW w:w="3094" w:type="pct"/>
            <w:gridSpan w:val="2"/>
            <w:vAlign w:val="center"/>
          </w:tcPr>
          <w:p w14:paraId="4E60D45D" w14:textId="77777777" w:rsidR="005B43FB" w:rsidRPr="00791A42" w:rsidRDefault="005B43FB" w:rsidP="00A51B7C">
            <w:pPr>
              <w:pStyle w:val="Default"/>
            </w:pPr>
          </w:p>
          <w:p w14:paraId="73BFE406" w14:textId="77777777" w:rsidR="005B43FB" w:rsidRDefault="005B43FB" w:rsidP="00A51B7C">
            <w:pPr>
              <w:pStyle w:val="Default"/>
            </w:pPr>
            <w:r>
              <w:t>- Teniendo en cuenta los lineamientos de planeación del proceso inicial de gestión o alistamiento, el grupo ejecutor de la ficha inician el proceso de planeación del trimestre.</w:t>
            </w:r>
          </w:p>
          <w:p w14:paraId="239BBE21" w14:textId="77777777" w:rsidR="005B43FB" w:rsidRPr="000301F6" w:rsidRDefault="005B43FB" w:rsidP="00A51B7C">
            <w:pPr>
              <w:pStyle w:val="Default"/>
            </w:pPr>
          </w:p>
        </w:tc>
        <w:tc>
          <w:tcPr>
            <w:tcW w:w="1135" w:type="pct"/>
            <w:gridSpan w:val="2"/>
            <w:vAlign w:val="center"/>
          </w:tcPr>
          <w:p w14:paraId="28D9CCE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Correo electrónico</w:t>
            </w:r>
          </w:p>
          <w:p w14:paraId="4695CC3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7BC8838A" w14:textId="77777777" w:rsidR="005B43FB" w:rsidRDefault="005B43FB" w:rsidP="00A51B7C">
            <w:pPr>
              <w:widowControl w:val="0"/>
              <w:autoSpaceDE w:val="0"/>
              <w:autoSpaceDN w:val="0"/>
              <w:spacing w:before="41" w:after="0" w:line="240" w:lineRule="auto"/>
              <w:rPr>
                <w:rFonts w:cs="Calibri"/>
                <w:lang w:val="es-ES" w:eastAsia="es-ES" w:bidi="es-ES"/>
              </w:rPr>
            </w:pPr>
          </w:p>
          <w:p w14:paraId="566B475B" w14:textId="77777777" w:rsidR="005B43FB" w:rsidRDefault="005B43FB" w:rsidP="00A51B7C">
            <w:pPr>
              <w:widowControl w:val="0"/>
              <w:autoSpaceDE w:val="0"/>
              <w:autoSpaceDN w:val="0"/>
              <w:spacing w:before="41" w:after="0" w:line="240" w:lineRule="auto"/>
            </w:pPr>
          </w:p>
        </w:tc>
      </w:tr>
      <w:tr w:rsidR="005B43FB" w14:paraId="71BC3614" w14:textId="77777777" w:rsidTr="00A51B7C">
        <w:trPr>
          <w:trHeight w:val="1133"/>
        </w:trPr>
        <w:tc>
          <w:tcPr>
            <w:tcW w:w="771" w:type="pct"/>
            <w:vAlign w:val="center"/>
          </w:tcPr>
          <w:p w14:paraId="6CDB662F" w14:textId="77777777" w:rsidR="005B43FB" w:rsidRDefault="005B43FB" w:rsidP="00A51B7C"/>
          <w:p w14:paraId="37EC0FB0" w14:textId="77777777" w:rsidR="005B43FB" w:rsidRDefault="005B43FB" w:rsidP="00A51B7C">
            <w:r>
              <w:t>Valoración – Retroalimentación</w:t>
            </w:r>
          </w:p>
        </w:tc>
        <w:tc>
          <w:tcPr>
            <w:tcW w:w="3094" w:type="pct"/>
            <w:gridSpan w:val="2"/>
            <w:vAlign w:val="center"/>
          </w:tcPr>
          <w:p w14:paraId="76229B17" w14:textId="77777777" w:rsidR="005B43FB" w:rsidRPr="00305370" w:rsidRDefault="005B43FB" w:rsidP="00A51B7C">
            <w:pPr>
              <w:rPr>
                <w:color w:val="000000" w:themeColor="text1"/>
              </w:rPr>
            </w:pPr>
          </w:p>
          <w:p w14:paraId="28A4BE7D"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32C8213" w14:textId="77777777" w:rsidR="005B43FB" w:rsidRDefault="005B43FB" w:rsidP="00A51B7C">
            <w:pPr>
              <w:pStyle w:val="Prrafodelista"/>
              <w:rPr>
                <w:color w:val="000000" w:themeColor="text1"/>
              </w:rPr>
            </w:pPr>
            <w:r>
              <w:rPr>
                <w:color w:val="000000" w:themeColor="text1"/>
              </w:rPr>
              <w:t xml:space="preserve"> </w:t>
            </w:r>
          </w:p>
          <w:p w14:paraId="6D86E35F" w14:textId="77777777" w:rsidR="005B43FB" w:rsidRPr="00454CC6" w:rsidRDefault="005B43FB" w:rsidP="00A51B7C">
            <w:pPr>
              <w:pStyle w:val="Prrafodelista"/>
              <w:rPr>
                <w:color w:val="000000" w:themeColor="text1"/>
              </w:rPr>
            </w:pPr>
          </w:p>
        </w:tc>
        <w:tc>
          <w:tcPr>
            <w:tcW w:w="1135" w:type="pct"/>
            <w:gridSpan w:val="2"/>
            <w:vAlign w:val="center"/>
          </w:tcPr>
          <w:p w14:paraId="6ACDB6DC" w14:textId="77777777" w:rsidR="005B43FB" w:rsidRDefault="005B43FB" w:rsidP="00A51B7C"/>
          <w:p w14:paraId="70ECFFCB"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4F1E01E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4D3C288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17EB9791"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442244F5" w14:textId="77777777" w:rsidR="005B43FB" w:rsidRDefault="005B43FB" w:rsidP="00A51B7C">
            <w:pPr>
              <w:widowControl w:val="0"/>
              <w:autoSpaceDE w:val="0"/>
              <w:autoSpaceDN w:val="0"/>
              <w:spacing w:before="41" w:after="0" w:line="240" w:lineRule="auto"/>
            </w:pPr>
          </w:p>
        </w:tc>
      </w:tr>
      <w:tr w:rsidR="005B43FB" w14:paraId="73091A26" w14:textId="77777777" w:rsidTr="00A51B7C">
        <w:trPr>
          <w:trHeight w:val="552"/>
        </w:trPr>
        <w:tc>
          <w:tcPr>
            <w:tcW w:w="771" w:type="pct"/>
            <w:vAlign w:val="center"/>
          </w:tcPr>
          <w:p w14:paraId="5C739D9E" w14:textId="77777777" w:rsidR="005B43FB" w:rsidRDefault="005B43FB" w:rsidP="00A51B7C"/>
          <w:p w14:paraId="5A729615" w14:textId="77777777" w:rsidR="005B43FB" w:rsidRDefault="005B43FB" w:rsidP="00A51B7C">
            <w:r>
              <w:t>Material de Apoyo</w:t>
            </w:r>
          </w:p>
        </w:tc>
        <w:tc>
          <w:tcPr>
            <w:tcW w:w="3094" w:type="pct"/>
            <w:gridSpan w:val="2"/>
            <w:vAlign w:val="center"/>
          </w:tcPr>
          <w:p w14:paraId="78F47BBE"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7A192B1D" wp14:editId="3297E89A">
                  <wp:extent cx="3743325" cy="18383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85" t="20217" r="14285" b="15820"/>
                          <a:stretch/>
                        </pic:blipFill>
                        <pic:spPr bwMode="auto">
                          <a:xfrm>
                            <a:off x="0" y="0"/>
                            <a:ext cx="3743325" cy="18383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8C33989" wp14:editId="4482EB3A">
                  <wp:extent cx="3086100" cy="2209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9164" r="55093" b="8860"/>
                          <a:stretch/>
                        </pic:blipFill>
                        <pic:spPr bwMode="auto">
                          <a:xfrm>
                            <a:off x="0" y="0"/>
                            <a:ext cx="3086100" cy="2209800"/>
                          </a:xfrm>
                          <a:prstGeom prst="rect">
                            <a:avLst/>
                          </a:prstGeom>
                          <a:ln>
                            <a:noFill/>
                          </a:ln>
                          <a:extLst>
                            <a:ext uri="{53640926-AAD7-44D8-BBD7-CCE9431645EC}">
                              <a14:shadowObscured xmlns:a14="http://schemas.microsoft.com/office/drawing/2010/main"/>
                            </a:ext>
                          </a:extLst>
                        </pic:spPr>
                      </pic:pic>
                    </a:graphicData>
                  </a:graphic>
                </wp:inline>
              </w:drawing>
            </w:r>
          </w:p>
          <w:p w14:paraId="563C193D"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5AA124AE" w14:textId="77777777" w:rsidR="005B43FB" w:rsidRDefault="005B43FB" w:rsidP="005B43FB">
            <w:pPr>
              <w:pStyle w:val="Prrafodelista"/>
              <w:numPr>
                <w:ilvl w:val="0"/>
                <w:numId w:val="27"/>
              </w:numPr>
            </w:pPr>
            <w:r>
              <w:t>Contenido de referencia Web</w:t>
            </w:r>
          </w:p>
        </w:tc>
      </w:tr>
      <w:tr w:rsidR="005B43FB" w14:paraId="24FAA3D1" w14:textId="77777777" w:rsidTr="00A51B7C">
        <w:trPr>
          <w:trHeight w:val="552"/>
        </w:trPr>
        <w:tc>
          <w:tcPr>
            <w:tcW w:w="771" w:type="pct"/>
            <w:vAlign w:val="center"/>
          </w:tcPr>
          <w:p w14:paraId="3F3D1612" w14:textId="77777777" w:rsidR="005B43FB" w:rsidRDefault="005B43FB" w:rsidP="00A51B7C">
            <w:r>
              <w:t>Plan de Trabajo</w:t>
            </w:r>
          </w:p>
        </w:tc>
        <w:tc>
          <w:tcPr>
            <w:tcW w:w="3094" w:type="pct"/>
            <w:gridSpan w:val="2"/>
            <w:vAlign w:val="center"/>
          </w:tcPr>
          <w:p w14:paraId="25848A88" w14:textId="77777777" w:rsidR="005B43FB" w:rsidRDefault="005B43FB" w:rsidP="00A51B7C"/>
        </w:tc>
        <w:tc>
          <w:tcPr>
            <w:tcW w:w="1135" w:type="pct"/>
            <w:gridSpan w:val="2"/>
            <w:vAlign w:val="center"/>
          </w:tcPr>
          <w:p w14:paraId="68C33CA6" w14:textId="77777777" w:rsidR="005B43FB" w:rsidRDefault="005B43FB" w:rsidP="00A51B7C">
            <w:r>
              <w:t>1. Drive de la competencia</w:t>
            </w:r>
          </w:p>
        </w:tc>
      </w:tr>
      <w:tr w:rsidR="005B43FB" w14:paraId="2E69D29F" w14:textId="77777777" w:rsidTr="00A51B7C">
        <w:trPr>
          <w:gridAfter w:val="1"/>
          <w:wAfter w:w="76" w:type="pct"/>
          <w:trHeight w:val="830"/>
        </w:trPr>
        <w:tc>
          <w:tcPr>
            <w:tcW w:w="1703" w:type="pct"/>
            <w:gridSpan w:val="2"/>
          </w:tcPr>
          <w:p w14:paraId="3E6B57E7" w14:textId="77777777" w:rsidR="005B43FB" w:rsidRDefault="005B43FB" w:rsidP="00A51B7C">
            <w:r>
              <w:lastRenderedPageBreak/>
              <w:t xml:space="preserve">Reporte de participación – asistencia de aprendices: </w:t>
            </w:r>
          </w:p>
        </w:tc>
        <w:tc>
          <w:tcPr>
            <w:tcW w:w="3221" w:type="pct"/>
            <w:gridSpan w:val="2"/>
          </w:tcPr>
          <w:p w14:paraId="3717FDA1" w14:textId="77777777" w:rsidR="005B43FB" w:rsidRDefault="005B43FB" w:rsidP="00A51B7C">
            <w:r>
              <w:t>Situaciones presentadas y Acciones que se realizaron para solucionarlas:</w:t>
            </w:r>
          </w:p>
        </w:tc>
      </w:tr>
      <w:tr w:rsidR="005B43FB" w14:paraId="669A6F06" w14:textId="77777777" w:rsidTr="00A51B7C">
        <w:trPr>
          <w:gridAfter w:val="1"/>
          <w:wAfter w:w="76" w:type="pct"/>
          <w:trHeight w:val="536"/>
        </w:trPr>
        <w:tc>
          <w:tcPr>
            <w:tcW w:w="1703" w:type="pct"/>
            <w:gridSpan w:val="2"/>
          </w:tcPr>
          <w:p w14:paraId="2CC1DC07" w14:textId="77777777" w:rsidR="005B43FB" w:rsidRDefault="005B43FB" w:rsidP="00A51B7C">
            <w:r>
              <w:t>Actividad de planeación autónoma</w:t>
            </w:r>
          </w:p>
        </w:tc>
        <w:tc>
          <w:tcPr>
            <w:tcW w:w="3221" w:type="pct"/>
            <w:gridSpan w:val="2"/>
          </w:tcPr>
          <w:p w14:paraId="2422D036" w14:textId="77777777" w:rsidR="005B43FB" w:rsidRPr="0060388E" w:rsidRDefault="005B43FB" w:rsidP="005B43FB">
            <w:pPr>
              <w:pStyle w:val="Prrafodelista"/>
              <w:numPr>
                <w:ilvl w:val="0"/>
                <w:numId w:val="31"/>
              </w:numPr>
              <w:jc w:val="both"/>
            </w:pPr>
            <w:r>
              <w:t>NINGUNA</w:t>
            </w:r>
          </w:p>
        </w:tc>
      </w:tr>
    </w:tbl>
    <w:p w14:paraId="4DA216FD" w14:textId="77777777" w:rsidR="005B43FB" w:rsidRDefault="005B43FB" w:rsidP="005B43FB">
      <w:pPr>
        <w:spacing w:after="0" w:line="240" w:lineRule="auto"/>
        <w:jc w:val="center"/>
      </w:pPr>
      <w:r>
        <w:t>Centro de Gestión Administrativa</w:t>
      </w:r>
    </w:p>
    <w:p w14:paraId="5E58D1A2"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106F1902" w14:textId="77777777" w:rsidR="005B43FB" w:rsidRPr="0013304B" w:rsidRDefault="005B43FB" w:rsidP="005B43FB">
      <w:pPr>
        <w:spacing w:after="0" w:line="240" w:lineRule="auto"/>
        <w:contextualSpacing/>
        <w:jc w:val="center"/>
        <w:rPr>
          <w:b/>
        </w:rPr>
      </w:pPr>
      <w:r>
        <w:rPr>
          <w:b/>
        </w:rPr>
        <w:t>Trabajo Virtual</w:t>
      </w:r>
    </w:p>
    <w:p w14:paraId="111F1D73" w14:textId="77777777" w:rsidR="005B43FB" w:rsidRPr="00297B80" w:rsidRDefault="005B43FB" w:rsidP="005B43FB">
      <w:pPr>
        <w:spacing w:after="0"/>
        <w:rPr>
          <w:b/>
          <w:bCs/>
        </w:rPr>
      </w:pPr>
      <w:r>
        <w:t xml:space="preserve">Fecha: </w:t>
      </w:r>
      <w:r w:rsidRPr="00297B80">
        <w:rPr>
          <w:b/>
          <w:bCs/>
        </w:rPr>
        <w:t>01-02-2022</w:t>
      </w:r>
    </w:p>
    <w:p w14:paraId="71B96F55" w14:textId="77777777" w:rsidR="005B43FB" w:rsidRDefault="005B43FB" w:rsidP="005B43FB">
      <w:pPr>
        <w:spacing w:after="0"/>
      </w:pPr>
      <w:r>
        <w:t xml:space="preserve">Instructor: </w:t>
      </w:r>
      <w:r w:rsidRPr="00297B80">
        <w:rPr>
          <w:b/>
          <w:bCs/>
        </w:rPr>
        <w:t>Deicy Milena Osorio Rodríguez</w:t>
      </w:r>
    </w:p>
    <w:p w14:paraId="71F116AC" w14:textId="77777777" w:rsidR="005B43FB" w:rsidRDefault="005B43FB" w:rsidP="005B43FB">
      <w:pPr>
        <w:spacing w:after="0" w:line="240" w:lineRule="auto"/>
        <w:rPr>
          <w:b/>
          <w:bCs/>
        </w:rPr>
      </w:pPr>
      <w:r>
        <w:t xml:space="preserve">Ficha de caracterización: </w:t>
      </w:r>
      <w:r w:rsidRPr="00297B80">
        <w:rPr>
          <w:b/>
          <w:bCs/>
        </w:rPr>
        <w:t>695</w:t>
      </w:r>
      <w:r>
        <w:rPr>
          <w:b/>
          <w:bCs/>
        </w:rPr>
        <w:t>50</w:t>
      </w:r>
      <w:r w:rsidRPr="00297B80">
        <w:rPr>
          <w:b/>
          <w:bCs/>
        </w:rPr>
        <w:t xml:space="preserve"> - </w:t>
      </w:r>
      <w:r w:rsidRPr="003B6081">
        <w:rPr>
          <w:b/>
          <w:bCs/>
        </w:rPr>
        <w:t>2395363</w:t>
      </w:r>
    </w:p>
    <w:p w14:paraId="48FFBBFF"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15DBF4B0"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0F0B6E6D" w14:textId="77777777" w:rsidTr="00A51B7C">
        <w:trPr>
          <w:trHeight w:val="1220"/>
        </w:trPr>
        <w:tc>
          <w:tcPr>
            <w:tcW w:w="771" w:type="pct"/>
            <w:vAlign w:val="center"/>
          </w:tcPr>
          <w:p w14:paraId="3246CF9E"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6197A568" w14:textId="77777777" w:rsidR="005B43FB" w:rsidRDefault="005B43FB" w:rsidP="00A51B7C">
            <w:pPr>
              <w:spacing w:after="0" w:line="240" w:lineRule="auto"/>
              <w:rPr>
                <w:sz w:val="20"/>
              </w:rPr>
            </w:pPr>
            <w:r>
              <w:rPr>
                <w:sz w:val="20"/>
              </w:rPr>
              <w:t xml:space="preserve">Relación de Evidencias </w:t>
            </w:r>
          </w:p>
          <w:p w14:paraId="11B16BCA"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5E80D22A"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3E77704C" w14:textId="77777777" w:rsidTr="00A51B7C">
        <w:trPr>
          <w:trHeight w:val="535"/>
        </w:trPr>
        <w:tc>
          <w:tcPr>
            <w:tcW w:w="771" w:type="pct"/>
            <w:vAlign w:val="center"/>
          </w:tcPr>
          <w:p w14:paraId="449804EB" w14:textId="77777777" w:rsidR="005B43FB" w:rsidRDefault="005B43FB" w:rsidP="00A51B7C">
            <w:r>
              <w:t>Anuncio-Comunicación</w:t>
            </w:r>
          </w:p>
        </w:tc>
        <w:tc>
          <w:tcPr>
            <w:tcW w:w="3094" w:type="pct"/>
            <w:gridSpan w:val="2"/>
            <w:vAlign w:val="center"/>
          </w:tcPr>
          <w:p w14:paraId="1701837D" w14:textId="77777777" w:rsidR="005B43FB" w:rsidRDefault="005B43FB" w:rsidP="00A51B7C">
            <w:r>
              <w:t>Alistamiento grupo ejecutor</w:t>
            </w:r>
          </w:p>
        </w:tc>
        <w:tc>
          <w:tcPr>
            <w:tcW w:w="1135" w:type="pct"/>
            <w:gridSpan w:val="2"/>
            <w:vAlign w:val="center"/>
          </w:tcPr>
          <w:p w14:paraId="301E1D44"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0E557ECA"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00EDD0FF"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2104B2FF" w14:textId="77777777" w:rsidTr="00A51B7C">
        <w:trPr>
          <w:trHeight w:val="1005"/>
        </w:trPr>
        <w:tc>
          <w:tcPr>
            <w:tcW w:w="771" w:type="pct"/>
            <w:vAlign w:val="center"/>
          </w:tcPr>
          <w:p w14:paraId="071BED27" w14:textId="77777777" w:rsidR="005B43FB" w:rsidRDefault="005B43FB" w:rsidP="00A51B7C"/>
          <w:p w14:paraId="5565B26E" w14:textId="77777777" w:rsidR="005B43FB" w:rsidRDefault="005B43FB" w:rsidP="00A51B7C">
            <w:r>
              <w:t>Actividades</w:t>
            </w:r>
          </w:p>
        </w:tc>
        <w:tc>
          <w:tcPr>
            <w:tcW w:w="3094" w:type="pct"/>
            <w:gridSpan w:val="2"/>
            <w:vAlign w:val="center"/>
          </w:tcPr>
          <w:p w14:paraId="397B07D1" w14:textId="77777777" w:rsidR="005B43FB" w:rsidRPr="00791A42" w:rsidRDefault="005B43FB" w:rsidP="00A51B7C">
            <w:pPr>
              <w:pStyle w:val="Default"/>
            </w:pPr>
          </w:p>
          <w:p w14:paraId="3FE7BF4F" w14:textId="77777777" w:rsidR="005B43FB" w:rsidRDefault="005B43FB" w:rsidP="00A51B7C">
            <w:pPr>
              <w:pStyle w:val="Default"/>
            </w:pPr>
            <w:r>
              <w:t>- Teniendo en cuenta los lineamientos de planeación del proceso inicial de gestión o alistamiento, el grupo ejecutor de la ficha inician el proceso de planeación del trimestre.</w:t>
            </w:r>
          </w:p>
          <w:p w14:paraId="38A30022" w14:textId="77777777" w:rsidR="005B43FB" w:rsidRPr="000301F6" w:rsidRDefault="005B43FB" w:rsidP="00A51B7C">
            <w:pPr>
              <w:pStyle w:val="Default"/>
            </w:pPr>
          </w:p>
        </w:tc>
        <w:tc>
          <w:tcPr>
            <w:tcW w:w="1135" w:type="pct"/>
            <w:gridSpan w:val="2"/>
            <w:vAlign w:val="center"/>
          </w:tcPr>
          <w:p w14:paraId="6048E84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Correo electrónico</w:t>
            </w:r>
          </w:p>
          <w:p w14:paraId="6804A48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152948C8" w14:textId="77777777" w:rsidR="005B43FB" w:rsidRDefault="005B43FB" w:rsidP="00A51B7C">
            <w:pPr>
              <w:widowControl w:val="0"/>
              <w:autoSpaceDE w:val="0"/>
              <w:autoSpaceDN w:val="0"/>
              <w:spacing w:before="41" w:after="0" w:line="240" w:lineRule="auto"/>
              <w:rPr>
                <w:rFonts w:cs="Calibri"/>
                <w:lang w:val="es-ES" w:eastAsia="es-ES" w:bidi="es-ES"/>
              </w:rPr>
            </w:pPr>
          </w:p>
          <w:p w14:paraId="6BD9E3CA" w14:textId="77777777" w:rsidR="005B43FB" w:rsidRDefault="005B43FB" w:rsidP="00A51B7C">
            <w:pPr>
              <w:widowControl w:val="0"/>
              <w:autoSpaceDE w:val="0"/>
              <w:autoSpaceDN w:val="0"/>
              <w:spacing w:before="41" w:after="0" w:line="240" w:lineRule="auto"/>
            </w:pPr>
          </w:p>
        </w:tc>
      </w:tr>
      <w:tr w:rsidR="005B43FB" w14:paraId="7C840898" w14:textId="77777777" w:rsidTr="00A51B7C">
        <w:trPr>
          <w:trHeight w:val="1133"/>
        </w:trPr>
        <w:tc>
          <w:tcPr>
            <w:tcW w:w="771" w:type="pct"/>
            <w:vAlign w:val="center"/>
          </w:tcPr>
          <w:p w14:paraId="4C53A8CB" w14:textId="77777777" w:rsidR="005B43FB" w:rsidRDefault="005B43FB" w:rsidP="00A51B7C"/>
          <w:p w14:paraId="407F4A83" w14:textId="77777777" w:rsidR="005B43FB" w:rsidRDefault="005B43FB" w:rsidP="00A51B7C">
            <w:r>
              <w:t>Valoración – Retroalimentación</w:t>
            </w:r>
          </w:p>
        </w:tc>
        <w:tc>
          <w:tcPr>
            <w:tcW w:w="3094" w:type="pct"/>
            <w:gridSpan w:val="2"/>
            <w:vAlign w:val="center"/>
          </w:tcPr>
          <w:p w14:paraId="6E5A6A77" w14:textId="77777777" w:rsidR="005B43FB" w:rsidRPr="00305370" w:rsidRDefault="005B43FB" w:rsidP="00A51B7C">
            <w:pPr>
              <w:rPr>
                <w:color w:val="000000" w:themeColor="text1"/>
              </w:rPr>
            </w:pPr>
          </w:p>
          <w:p w14:paraId="1DB34022"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00B01738" w14:textId="77777777" w:rsidR="005B43FB" w:rsidRDefault="005B43FB" w:rsidP="00A51B7C">
            <w:pPr>
              <w:pStyle w:val="Prrafodelista"/>
              <w:rPr>
                <w:color w:val="000000" w:themeColor="text1"/>
              </w:rPr>
            </w:pPr>
            <w:r>
              <w:rPr>
                <w:color w:val="000000" w:themeColor="text1"/>
              </w:rPr>
              <w:t xml:space="preserve"> </w:t>
            </w:r>
          </w:p>
          <w:p w14:paraId="7E778207" w14:textId="77777777" w:rsidR="005B43FB" w:rsidRPr="00454CC6" w:rsidRDefault="005B43FB" w:rsidP="00A51B7C">
            <w:pPr>
              <w:pStyle w:val="Prrafodelista"/>
              <w:rPr>
                <w:color w:val="000000" w:themeColor="text1"/>
              </w:rPr>
            </w:pPr>
          </w:p>
        </w:tc>
        <w:tc>
          <w:tcPr>
            <w:tcW w:w="1135" w:type="pct"/>
            <w:gridSpan w:val="2"/>
            <w:vAlign w:val="center"/>
          </w:tcPr>
          <w:p w14:paraId="49C439B5" w14:textId="77777777" w:rsidR="005B43FB" w:rsidRDefault="005B43FB" w:rsidP="00A51B7C"/>
          <w:p w14:paraId="07E6C12E"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3A8DAED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68786F1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6F4B16D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2EB8A44E" w14:textId="77777777" w:rsidR="005B43FB" w:rsidRDefault="005B43FB" w:rsidP="00A51B7C">
            <w:pPr>
              <w:widowControl w:val="0"/>
              <w:autoSpaceDE w:val="0"/>
              <w:autoSpaceDN w:val="0"/>
              <w:spacing w:before="41" w:after="0" w:line="240" w:lineRule="auto"/>
            </w:pPr>
          </w:p>
        </w:tc>
      </w:tr>
      <w:tr w:rsidR="005B43FB" w14:paraId="3E1BC723" w14:textId="77777777" w:rsidTr="00A51B7C">
        <w:trPr>
          <w:trHeight w:val="552"/>
        </w:trPr>
        <w:tc>
          <w:tcPr>
            <w:tcW w:w="771" w:type="pct"/>
            <w:vAlign w:val="center"/>
          </w:tcPr>
          <w:p w14:paraId="704A9B43" w14:textId="77777777" w:rsidR="005B43FB" w:rsidRDefault="005B43FB" w:rsidP="00A51B7C"/>
          <w:p w14:paraId="793356D7" w14:textId="77777777" w:rsidR="005B43FB" w:rsidRDefault="005B43FB" w:rsidP="00A51B7C">
            <w:r>
              <w:t>Material de Apoyo</w:t>
            </w:r>
          </w:p>
        </w:tc>
        <w:tc>
          <w:tcPr>
            <w:tcW w:w="3094" w:type="pct"/>
            <w:gridSpan w:val="2"/>
            <w:vAlign w:val="center"/>
          </w:tcPr>
          <w:p w14:paraId="41977FE6"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6D86DB39" wp14:editId="6994FAA9">
                  <wp:extent cx="3743325" cy="18383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85" t="20217" r="14285" b="15820"/>
                          <a:stretch/>
                        </pic:blipFill>
                        <pic:spPr bwMode="auto">
                          <a:xfrm>
                            <a:off x="0" y="0"/>
                            <a:ext cx="3743325" cy="18383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612766" wp14:editId="11312D27">
                  <wp:extent cx="3086100" cy="22098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9164" r="55093" b="8860"/>
                          <a:stretch/>
                        </pic:blipFill>
                        <pic:spPr bwMode="auto">
                          <a:xfrm>
                            <a:off x="0" y="0"/>
                            <a:ext cx="3086100" cy="2209800"/>
                          </a:xfrm>
                          <a:prstGeom prst="rect">
                            <a:avLst/>
                          </a:prstGeom>
                          <a:ln>
                            <a:noFill/>
                          </a:ln>
                          <a:extLst>
                            <a:ext uri="{53640926-AAD7-44D8-BBD7-CCE9431645EC}">
                              <a14:shadowObscured xmlns:a14="http://schemas.microsoft.com/office/drawing/2010/main"/>
                            </a:ext>
                          </a:extLst>
                        </pic:spPr>
                      </pic:pic>
                    </a:graphicData>
                  </a:graphic>
                </wp:inline>
              </w:drawing>
            </w:r>
          </w:p>
          <w:p w14:paraId="6C1275E4"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1B4195C8" w14:textId="77777777" w:rsidR="005B43FB" w:rsidRDefault="005B43FB" w:rsidP="005B43FB">
            <w:pPr>
              <w:pStyle w:val="Prrafodelista"/>
              <w:numPr>
                <w:ilvl w:val="0"/>
                <w:numId w:val="27"/>
              </w:numPr>
            </w:pPr>
            <w:r>
              <w:t>Contenido de referencia Web</w:t>
            </w:r>
          </w:p>
        </w:tc>
      </w:tr>
      <w:tr w:rsidR="005B43FB" w14:paraId="578C27EF" w14:textId="77777777" w:rsidTr="00A51B7C">
        <w:trPr>
          <w:trHeight w:val="552"/>
        </w:trPr>
        <w:tc>
          <w:tcPr>
            <w:tcW w:w="771" w:type="pct"/>
            <w:vAlign w:val="center"/>
          </w:tcPr>
          <w:p w14:paraId="4AB36D5F" w14:textId="77777777" w:rsidR="005B43FB" w:rsidRDefault="005B43FB" w:rsidP="00A51B7C">
            <w:r>
              <w:t>Plan de Trabajo</w:t>
            </w:r>
          </w:p>
        </w:tc>
        <w:tc>
          <w:tcPr>
            <w:tcW w:w="3094" w:type="pct"/>
            <w:gridSpan w:val="2"/>
            <w:vAlign w:val="center"/>
          </w:tcPr>
          <w:p w14:paraId="60779F50" w14:textId="77777777" w:rsidR="005B43FB" w:rsidRDefault="005B43FB" w:rsidP="00A51B7C"/>
        </w:tc>
        <w:tc>
          <w:tcPr>
            <w:tcW w:w="1135" w:type="pct"/>
            <w:gridSpan w:val="2"/>
            <w:vAlign w:val="center"/>
          </w:tcPr>
          <w:p w14:paraId="6827BD0A" w14:textId="77777777" w:rsidR="005B43FB" w:rsidRDefault="005B43FB" w:rsidP="00A51B7C">
            <w:r>
              <w:t>1. Drive de la competencia</w:t>
            </w:r>
          </w:p>
        </w:tc>
      </w:tr>
      <w:tr w:rsidR="005B43FB" w14:paraId="149F7559" w14:textId="77777777" w:rsidTr="00A51B7C">
        <w:trPr>
          <w:gridAfter w:val="1"/>
          <w:wAfter w:w="76" w:type="pct"/>
          <w:trHeight w:val="830"/>
        </w:trPr>
        <w:tc>
          <w:tcPr>
            <w:tcW w:w="1703" w:type="pct"/>
            <w:gridSpan w:val="2"/>
          </w:tcPr>
          <w:p w14:paraId="36E4ECF8" w14:textId="77777777" w:rsidR="005B43FB" w:rsidRDefault="005B43FB" w:rsidP="00A51B7C">
            <w:r>
              <w:lastRenderedPageBreak/>
              <w:t xml:space="preserve">Reporte de participación – asistencia de aprendices: </w:t>
            </w:r>
          </w:p>
        </w:tc>
        <w:tc>
          <w:tcPr>
            <w:tcW w:w="3221" w:type="pct"/>
            <w:gridSpan w:val="2"/>
          </w:tcPr>
          <w:p w14:paraId="0763A437" w14:textId="77777777" w:rsidR="005B43FB" w:rsidRDefault="005B43FB" w:rsidP="00A51B7C">
            <w:r>
              <w:t>Situaciones presentadas y Acciones que se realizaron para solucionarlas:</w:t>
            </w:r>
          </w:p>
        </w:tc>
      </w:tr>
      <w:tr w:rsidR="005B43FB" w14:paraId="13E5E34B" w14:textId="77777777" w:rsidTr="00A51B7C">
        <w:trPr>
          <w:gridAfter w:val="1"/>
          <w:wAfter w:w="76" w:type="pct"/>
          <w:trHeight w:val="536"/>
        </w:trPr>
        <w:tc>
          <w:tcPr>
            <w:tcW w:w="1703" w:type="pct"/>
            <w:gridSpan w:val="2"/>
          </w:tcPr>
          <w:p w14:paraId="4465A6FB" w14:textId="77777777" w:rsidR="005B43FB" w:rsidRDefault="005B43FB" w:rsidP="00A51B7C">
            <w:r>
              <w:t>Actividad de planeación autónoma</w:t>
            </w:r>
          </w:p>
        </w:tc>
        <w:tc>
          <w:tcPr>
            <w:tcW w:w="3221" w:type="pct"/>
            <w:gridSpan w:val="2"/>
          </w:tcPr>
          <w:p w14:paraId="0AC3C840" w14:textId="77777777" w:rsidR="005B43FB" w:rsidRPr="0060388E" w:rsidRDefault="005B43FB" w:rsidP="005B43FB">
            <w:pPr>
              <w:pStyle w:val="Prrafodelista"/>
              <w:numPr>
                <w:ilvl w:val="0"/>
                <w:numId w:val="31"/>
              </w:numPr>
              <w:jc w:val="both"/>
            </w:pPr>
            <w:r>
              <w:t>NINGUNA</w:t>
            </w:r>
          </w:p>
        </w:tc>
      </w:tr>
    </w:tbl>
    <w:p w14:paraId="754D75E1" w14:textId="77777777" w:rsidR="005B43FB" w:rsidRDefault="005B43FB" w:rsidP="005B43FB">
      <w:pPr>
        <w:spacing w:after="0" w:line="240" w:lineRule="auto"/>
      </w:pPr>
    </w:p>
    <w:p w14:paraId="37B03D70" w14:textId="77777777" w:rsidR="005B43FB" w:rsidRDefault="005B43FB" w:rsidP="005B43FB">
      <w:pPr>
        <w:spacing w:after="0" w:line="240" w:lineRule="auto"/>
      </w:pPr>
    </w:p>
    <w:p w14:paraId="21753872" w14:textId="77777777" w:rsidR="005B43FB" w:rsidRDefault="005B43FB" w:rsidP="005B43FB">
      <w:pPr>
        <w:spacing w:after="0" w:line="240" w:lineRule="auto"/>
        <w:jc w:val="center"/>
      </w:pPr>
      <w:r>
        <w:t>Centro de Gestión Administrativa</w:t>
      </w:r>
    </w:p>
    <w:p w14:paraId="29032AB5"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798A2B8E" w14:textId="77777777" w:rsidR="005B43FB" w:rsidRPr="0013304B" w:rsidRDefault="005B43FB" w:rsidP="005B43FB">
      <w:pPr>
        <w:spacing w:after="0" w:line="240" w:lineRule="auto"/>
        <w:contextualSpacing/>
        <w:jc w:val="center"/>
        <w:rPr>
          <w:b/>
        </w:rPr>
      </w:pPr>
      <w:r>
        <w:rPr>
          <w:b/>
        </w:rPr>
        <w:t>Trabajo Virtual</w:t>
      </w:r>
    </w:p>
    <w:p w14:paraId="44B5E391" w14:textId="77777777" w:rsidR="005B43FB" w:rsidRPr="00297B80" w:rsidRDefault="005B43FB" w:rsidP="005B43FB">
      <w:pPr>
        <w:spacing w:after="0"/>
        <w:rPr>
          <w:b/>
          <w:bCs/>
        </w:rPr>
      </w:pPr>
      <w:r>
        <w:t xml:space="preserve">Fecha: </w:t>
      </w:r>
      <w:r w:rsidRPr="00297B80">
        <w:rPr>
          <w:b/>
          <w:bCs/>
        </w:rPr>
        <w:t>0</w:t>
      </w:r>
      <w:r>
        <w:rPr>
          <w:b/>
          <w:bCs/>
        </w:rPr>
        <w:t>2</w:t>
      </w:r>
      <w:r w:rsidRPr="00297B80">
        <w:rPr>
          <w:b/>
          <w:bCs/>
        </w:rPr>
        <w:t>-02-2022</w:t>
      </w:r>
    </w:p>
    <w:p w14:paraId="10E80A9E" w14:textId="77777777" w:rsidR="005B43FB" w:rsidRDefault="005B43FB" w:rsidP="005B43FB">
      <w:pPr>
        <w:spacing w:after="0"/>
      </w:pPr>
      <w:r>
        <w:t xml:space="preserve">Instructor: </w:t>
      </w:r>
      <w:r w:rsidRPr="00297B80">
        <w:rPr>
          <w:b/>
          <w:bCs/>
        </w:rPr>
        <w:t>Deicy Milena Osorio Rodríguez</w:t>
      </w:r>
    </w:p>
    <w:p w14:paraId="30EC1A2E"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6CB514D3"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28112A0D" w14:textId="77777777" w:rsidTr="00A51B7C">
        <w:trPr>
          <w:trHeight w:val="1220"/>
        </w:trPr>
        <w:tc>
          <w:tcPr>
            <w:tcW w:w="771" w:type="pct"/>
            <w:vAlign w:val="center"/>
          </w:tcPr>
          <w:p w14:paraId="79ECD2BE"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0D5DB90A" w14:textId="77777777" w:rsidR="005B43FB" w:rsidRDefault="005B43FB" w:rsidP="00A51B7C">
            <w:pPr>
              <w:spacing w:after="0" w:line="240" w:lineRule="auto"/>
              <w:rPr>
                <w:sz w:val="20"/>
              </w:rPr>
            </w:pPr>
            <w:r>
              <w:rPr>
                <w:sz w:val="20"/>
              </w:rPr>
              <w:t xml:space="preserve">Relación de Evidencias </w:t>
            </w:r>
          </w:p>
          <w:p w14:paraId="5F906B67"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42754627"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5675D24" w14:textId="77777777" w:rsidTr="00A51B7C">
        <w:trPr>
          <w:trHeight w:val="535"/>
        </w:trPr>
        <w:tc>
          <w:tcPr>
            <w:tcW w:w="771" w:type="pct"/>
            <w:vAlign w:val="center"/>
          </w:tcPr>
          <w:p w14:paraId="3586ED12" w14:textId="77777777" w:rsidR="005B43FB" w:rsidRDefault="005B43FB" w:rsidP="00A51B7C">
            <w:r>
              <w:t>Anuncio-Comunicación</w:t>
            </w:r>
          </w:p>
        </w:tc>
        <w:tc>
          <w:tcPr>
            <w:tcW w:w="3094" w:type="pct"/>
            <w:gridSpan w:val="2"/>
            <w:vAlign w:val="center"/>
          </w:tcPr>
          <w:p w14:paraId="144195CC" w14:textId="77777777" w:rsidR="005B43FB" w:rsidRDefault="005B43FB" w:rsidP="00A51B7C">
            <w:r>
              <w:rPr>
                <w:noProof/>
              </w:rPr>
              <w:drawing>
                <wp:inline distT="0" distB="0" distL="0" distR="0" wp14:anchorId="7F202B66" wp14:editId="102DD96D">
                  <wp:extent cx="2505075" cy="7524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6274" t="55014" r="5900" b="20792"/>
                          <a:stretch/>
                        </pic:blipFill>
                        <pic:spPr bwMode="auto">
                          <a:xfrm>
                            <a:off x="0" y="0"/>
                            <a:ext cx="2505075" cy="752475"/>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331C66D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63A0F9C6"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319B1452"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13A1538" w14:textId="77777777" w:rsidTr="00A51B7C">
        <w:trPr>
          <w:trHeight w:val="1005"/>
        </w:trPr>
        <w:tc>
          <w:tcPr>
            <w:tcW w:w="771" w:type="pct"/>
            <w:vAlign w:val="center"/>
          </w:tcPr>
          <w:p w14:paraId="096CEF45" w14:textId="77777777" w:rsidR="005B43FB" w:rsidRDefault="005B43FB" w:rsidP="00A51B7C"/>
          <w:p w14:paraId="3323DE98" w14:textId="77777777" w:rsidR="005B43FB" w:rsidRDefault="005B43FB" w:rsidP="00A51B7C">
            <w:r>
              <w:t>Actividades</w:t>
            </w:r>
          </w:p>
        </w:tc>
        <w:tc>
          <w:tcPr>
            <w:tcW w:w="3094" w:type="pct"/>
            <w:gridSpan w:val="2"/>
            <w:vAlign w:val="center"/>
          </w:tcPr>
          <w:p w14:paraId="021F2D5D" w14:textId="77777777" w:rsidR="005B43FB" w:rsidRDefault="005B43FB" w:rsidP="00A51B7C">
            <w:r>
              <w:rPr>
                <w:noProof/>
              </w:rPr>
              <w:drawing>
                <wp:inline distT="0" distB="0" distL="0" distR="0" wp14:anchorId="49FAD754" wp14:editId="37239C37">
                  <wp:extent cx="4037330" cy="1857375"/>
                  <wp:effectExtent l="0" t="0" r="1270"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52826" cy="1864504"/>
                          </a:xfrm>
                          <a:prstGeom prst="rect">
                            <a:avLst/>
                          </a:prstGeom>
                        </pic:spPr>
                      </pic:pic>
                    </a:graphicData>
                  </a:graphic>
                </wp:inline>
              </w:drawing>
            </w:r>
          </w:p>
          <w:p w14:paraId="011BE87C" w14:textId="77777777" w:rsidR="005B43FB" w:rsidRDefault="005B43FB" w:rsidP="00A51B7C"/>
          <w:p w14:paraId="26B28A28" w14:textId="77777777" w:rsidR="005B43FB" w:rsidRDefault="005B43FB" w:rsidP="00A51B7C"/>
          <w:p w14:paraId="2A6AF858" w14:textId="77777777" w:rsidR="005B43FB" w:rsidRDefault="005B43FB" w:rsidP="00A51B7C">
            <w:r>
              <w:rPr>
                <w:noProof/>
              </w:rPr>
              <w:lastRenderedPageBreak/>
              <w:drawing>
                <wp:inline distT="0" distB="0" distL="0" distR="0" wp14:anchorId="6C2CB6A1" wp14:editId="0A6737BA">
                  <wp:extent cx="4486275" cy="26860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86275" cy="2686050"/>
                          </a:xfrm>
                          <a:prstGeom prst="rect">
                            <a:avLst/>
                          </a:prstGeom>
                        </pic:spPr>
                      </pic:pic>
                    </a:graphicData>
                  </a:graphic>
                </wp:inline>
              </w:drawing>
            </w:r>
          </w:p>
          <w:p w14:paraId="64C60A2A" w14:textId="77777777" w:rsidR="005B43FB" w:rsidRPr="00791A42" w:rsidRDefault="005B43FB" w:rsidP="00A51B7C">
            <w:pPr>
              <w:pStyle w:val="Default"/>
            </w:pPr>
            <w:r>
              <w:rPr>
                <w:noProof/>
              </w:rPr>
              <w:drawing>
                <wp:inline distT="0" distB="0" distL="0" distR="0" wp14:anchorId="34D18A27" wp14:editId="65ADBAC1">
                  <wp:extent cx="4518025" cy="228663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27170" cy="2291263"/>
                          </a:xfrm>
                          <a:prstGeom prst="rect">
                            <a:avLst/>
                          </a:prstGeom>
                        </pic:spPr>
                      </pic:pic>
                    </a:graphicData>
                  </a:graphic>
                </wp:inline>
              </w:drawing>
            </w:r>
          </w:p>
          <w:p w14:paraId="1C80ECAD" w14:textId="77777777" w:rsidR="005B43FB" w:rsidRPr="000301F6" w:rsidRDefault="005B43FB" w:rsidP="00A51B7C">
            <w:pPr>
              <w:pStyle w:val="Default"/>
            </w:pPr>
            <w:r>
              <w:lastRenderedPageBreak/>
              <w:t xml:space="preserve">- </w:t>
            </w:r>
          </w:p>
        </w:tc>
        <w:tc>
          <w:tcPr>
            <w:tcW w:w="1135" w:type="pct"/>
            <w:gridSpan w:val="2"/>
            <w:vAlign w:val="center"/>
          </w:tcPr>
          <w:p w14:paraId="19046AF0"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5987349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Grupo WhatsApp</w:t>
            </w:r>
          </w:p>
          <w:p w14:paraId="32F9F9B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w:t>
            </w:r>
            <w:proofErr w:type="spellStart"/>
            <w:r>
              <w:rPr>
                <w:rFonts w:cs="Calibri"/>
                <w:lang w:val="es-ES" w:eastAsia="es-ES" w:bidi="es-ES"/>
              </w:rPr>
              <w:t>Power</w:t>
            </w:r>
            <w:proofErr w:type="spellEnd"/>
            <w:r>
              <w:rPr>
                <w:rFonts w:cs="Calibri"/>
                <w:lang w:val="es-ES" w:eastAsia="es-ES" w:bidi="es-ES"/>
              </w:rPr>
              <w:t xml:space="preserve"> Point</w:t>
            </w:r>
          </w:p>
          <w:p w14:paraId="3AEDF8C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566D206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5. Google </w:t>
            </w:r>
            <w:proofErr w:type="spellStart"/>
            <w:r>
              <w:rPr>
                <w:rFonts w:cs="Calibri"/>
                <w:lang w:val="es-ES" w:eastAsia="es-ES" w:bidi="es-ES"/>
              </w:rPr>
              <w:t>Meet</w:t>
            </w:r>
            <w:proofErr w:type="spellEnd"/>
          </w:p>
          <w:p w14:paraId="3381589A" w14:textId="77777777" w:rsidR="005B43FB" w:rsidRDefault="005B43FB" w:rsidP="00A51B7C">
            <w:pPr>
              <w:widowControl w:val="0"/>
              <w:autoSpaceDE w:val="0"/>
              <w:autoSpaceDN w:val="0"/>
              <w:spacing w:before="41" w:after="0" w:line="240" w:lineRule="auto"/>
              <w:rPr>
                <w:rFonts w:cs="Calibri"/>
                <w:lang w:val="es-ES" w:eastAsia="es-ES" w:bidi="es-ES"/>
              </w:rPr>
            </w:pPr>
          </w:p>
          <w:p w14:paraId="0430DA79" w14:textId="77777777" w:rsidR="005B43FB" w:rsidRDefault="005B43FB" w:rsidP="00A51B7C">
            <w:pPr>
              <w:widowControl w:val="0"/>
              <w:autoSpaceDE w:val="0"/>
              <w:autoSpaceDN w:val="0"/>
              <w:spacing w:before="41" w:after="0" w:line="240" w:lineRule="auto"/>
            </w:pPr>
          </w:p>
        </w:tc>
      </w:tr>
      <w:tr w:rsidR="005B43FB" w14:paraId="5F62A5D8" w14:textId="77777777" w:rsidTr="00A51B7C">
        <w:trPr>
          <w:trHeight w:val="1133"/>
        </w:trPr>
        <w:tc>
          <w:tcPr>
            <w:tcW w:w="771" w:type="pct"/>
            <w:vAlign w:val="center"/>
          </w:tcPr>
          <w:p w14:paraId="0C4CE734" w14:textId="77777777" w:rsidR="005B43FB" w:rsidRDefault="005B43FB" w:rsidP="00A51B7C"/>
          <w:p w14:paraId="7D4E71E8" w14:textId="77777777" w:rsidR="005B43FB" w:rsidRDefault="005B43FB" w:rsidP="00A51B7C">
            <w:r>
              <w:t>Valoración – Retroalimentación</w:t>
            </w:r>
          </w:p>
        </w:tc>
        <w:tc>
          <w:tcPr>
            <w:tcW w:w="3094" w:type="pct"/>
            <w:gridSpan w:val="2"/>
            <w:vAlign w:val="center"/>
          </w:tcPr>
          <w:p w14:paraId="4574BE14" w14:textId="77777777" w:rsidR="005B43FB" w:rsidRPr="00305370" w:rsidRDefault="005B43FB" w:rsidP="00A51B7C">
            <w:pPr>
              <w:rPr>
                <w:color w:val="000000" w:themeColor="text1"/>
              </w:rPr>
            </w:pPr>
          </w:p>
          <w:p w14:paraId="2AACD537"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437C718D" w14:textId="77777777" w:rsidR="005B43FB" w:rsidRDefault="005B43FB" w:rsidP="00A51B7C">
            <w:pPr>
              <w:pStyle w:val="Prrafodelista"/>
              <w:rPr>
                <w:color w:val="000000" w:themeColor="text1"/>
              </w:rPr>
            </w:pPr>
            <w:r>
              <w:rPr>
                <w:color w:val="000000" w:themeColor="text1"/>
              </w:rPr>
              <w:t xml:space="preserve"> </w:t>
            </w:r>
          </w:p>
          <w:p w14:paraId="181D0E82" w14:textId="77777777" w:rsidR="005B43FB" w:rsidRPr="00454CC6" w:rsidRDefault="005B43FB" w:rsidP="00A51B7C">
            <w:pPr>
              <w:pStyle w:val="Prrafodelista"/>
              <w:rPr>
                <w:color w:val="000000" w:themeColor="text1"/>
              </w:rPr>
            </w:pPr>
          </w:p>
        </w:tc>
        <w:tc>
          <w:tcPr>
            <w:tcW w:w="1135" w:type="pct"/>
            <w:gridSpan w:val="2"/>
            <w:vAlign w:val="center"/>
          </w:tcPr>
          <w:p w14:paraId="2DC2545D" w14:textId="77777777" w:rsidR="005B43FB" w:rsidRDefault="005B43FB" w:rsidP="00A51B7C"/>
          <w:p w14:paraId="132B4409"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7DDDD55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424EAD7E" w14:textId="77777777" w:rsidR="005B43FB" w:rsidRDefault="005B43FB" w:rsidP="00A51B7C">
            <w:pPr>
              <w:widowControl w:val="0"/>
              <w:autoSpaceDE w:val="0"/>
              <w:autoSpaceDN w:val="0"/>
              <w:spacing w:before="41" w:after="0" w:line="240" w:lineRule="auto"/>
            </w:pPr>
          </w:p>
        </w:tc>
      </w:tr>
      <w:tr w:rsidR="005B43FB" w14:paraId="297D089C" w14:textId="77777777" w:rsidTr="00A51B7C">
        <w:trPr>
          <w:trHeight w:val="552"/>
        </w:trPr>
        <w:tc>
          <w:tcPr>
            <w:tcW w:w="771" w:type="pct"/>
            <w:vAlign w:val="center"/>
          </w:tcPr>
          <w:p w14:paraId="66813EF6" w14:textId="77777777" w:rsidR="005B43FB" w:rsidRDefault="005B43FB" w:rsidP="00A51B7C"/>
          <w:p w14:paraId="07594800" w14:textId="77777777" w:rsidR="005B43FB" w:rsidRDefault="005B43FB" w:rsidP="00A51B7C">
            <w:r>
              <w:t>Material de Apoyo</w:t>
            </w:r>
          </w:p>
        </w:tc>
        <w:tc>
          <w:tcPr>
            <w:tcW w:w="3094" w:type="pct"/>
            <w:gridSpan w:val="2"/>
            <w:vAlign w:val="center"/>
          </w:tcPr>
          <w:p w14:paraId="072BD94E"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54E26DFB" wp14:editId="0DA2174B">
                  <wp:extent cx="1257300" cy="1219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9130" t="29165" r="6273" b="28413"/>
                          <a:stretch/>
                        </pic:blipFill>
                        <pic:spPr bwMode="auto">
                          <a:xfrm>
                            <a:off x="0" y="0"/>
                            <a:ext cx="1257300" cy="1219200"/>
                          </a:xfrm>
                          <a:prstGeom prst="rect">
                            <a:avLst/>
                          </a:prstGeom>
                          <a:ln>
                            <a:noFill/>
                          </a:ln>
                          <a:extLst>
                            <a:ext uri="{53640926-AAD7-44D8-BBD7-CCE9431645EC}">
                              <a14:shadowObscured xmlns:a14="http://schemas.microsoft.com/office/drawing/2010/main"/>
                            </a:ext>
                          </a:extLst>
                        </pic:spPr>
                      </pic:pic>
                    </a:graphicData>
                  </a:graphic>
                </wp:inline>
              </w:drawing>
            </w:r>
          </w:p>
          <w:p w14:paraId="383C4CBE" w14:textId="77777777" w:rsidR="005B43FB" w:rsidRDefault="00C11929" w:rsidP="00A51B7C">
            <w:pPr>
              <w:pStyle w:val="xmsonormal"/>
              <w:shd w:val="clear" w:color="auto" w:fill="FFFFFF"/>
              <w:spacing w:before="0" w:beforeAutospacing="0" w:after="0" w:afterAutospacing="0"/>
              <w:rPr>
                <w:rFonts w:ascii="Calibri" w:eastAsia="Calibri" w:hAnsi="Calibri"/>
                <w:sz w:val="22"/>
                <w:szCs w:val="22"/>
                <w:lang w:eastAsia="en-US"/>
              </w:rPr>
            </w:pPr>
            <w:hyperlink r:id="rId22" w:history="1">
              <w:r w:rsidR="005B43FB" w:rsidRPr="001F3451">
                <w:rPr>
                  <w:rStyle w:val="Hipervnculo"/>
                  <w:rFonts w:ascii="Calibri" w:eastAsia="Calibri" w:hAnsi="Calibri"/>
                  <w:sz w:val="22"/>
                  <w:szCs w:val="22"/>
                  <w:lang w:eastAsia="en-US"/>
                </w:rPr>
                <w:t>https://padlet.com/dmosorio149/te0g94k6jz6v13x1</w:t>
              </w:r>
            </w:hyperlink>
          </w:p>
          <w:p w14:paraId="7C58F2D5"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object w:dxaOrig="1534" w:dyaOrig="997" w14:anchorId="79B8E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49.9pt" o:ole="">
                  <v:imagedata r:id="rId23" o:title=""/>
                </v:shape>
                <o:OLEObject Type="Embed" ProgID="PowerPoint.Show.12" ShapeID="_x0000_i1025" DrawAspect="Icon" ObjectID="_1706696128" r:id="rId24"/>
              </w:object>
            </w:r>
          </w:p>
          <w:p w14:paraId="7B68BF19"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7C782DAC" w14:textId="77777777" w:rsidR="005B43FB" w:rsidRDefault="005B43FB" w:rsidP="005B43FB">
            <w:pPr>
              <w:pStyle w:val="Prrafodelista"/>
              <w:numPr>
                <w:ilvl w:val="0"/>
                <w:numId w:val="27"/>
              </w:numPr>
            </w:pPr>
            <w:r>
              <w:t>Contenido de referencia Web</w:t>
            </w:r>
          </w:p>
        </w:tc>
      </w:tr>
      <w:tr w:rsidR="005B43FB" w14:paraId="2F042FF0" w14:textId="77777777" w:rsidTr="00A51B7C">
        <w:trPr>
          <w:trHeight w:val="552"/>
        </w:trPr>
        <w:tc>
          <w:tcPr>
            <w:tcW w:w="771" w:type="pct"/>
            <w:vAlign w:val="center"/>
          </w:tcPr>
          <w:p w14:paraId="3CC01C84" w14:textId="77777777" w:rsidR="005B43FB" w:rsidRDefault="005B43FB" w:rsidP="00A51B7C">
            <w:r>
              <w:lastRenderedPageBreak/>
              <w:t>Plan de Trabajo</w:t>
            </w:r>
          </w:p>
        </w:tc>
        <w:tc>
          <w:tcPr>
            <w:tcW w:w="3094" w:type="pct"/>
            <w:gridSpan w:val="2"/>
            <w:vAlign w:val="center"/>
          </w:tcPr>
          <w:p w14:paraId="3112D79C" w14:textId="77777777" w:rsidR="005B43FB" w:rsidRDefault="005B43FB" w:rsidP="00A51B7C">
            <w:r w:rsidRPr="00C95AB1">
              <w:rPr>
                <w:noProof/>
              </w:rPr>
              <w:drawing>
                <wp:inline distT="0" distB="0" distL="0" distR="0" wp14:anchorId="1E645B4F" wp14:editId="0B0FAEFC">
                  <wp:extent cx="3057525" cy="1914499"/>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3AE6457A" w14:textId="77777777" w:rsidR="005B43FB" w:rsidRDefault="005B43FB" w:rsidP="00A51B7C">
            <w:r>
              <w:t>1. Drive de la competencia</w:t>
            </w:r>
          </w:p>
        </w:tc>
      </w:tr>
      <w:tr w:rsidR="005B43FB" w14:paraId="1233CAAF" w14:textId="77777777" w:rsidTr="00A51B7C">
        <w:trPr>
          <w:gridAfter w:val="1"/>
          <w:wAfter w:w="76" w:type="pct"/>
          <w:trHeight w:val="830"/>
        </w:trPr>
        <w:tc>
          <w:tcPr>
            <w:tcW w:w="1703" w:type="pct"/>
            <w:gridSpan w:val="2"/>
          </w:tcPr>
          <w:p w14:paraId="4EAFE320" w14:textId="77777777" w:rsidR="005B43FB" w:rsidRDefault="005B43FB" w:rsidP="00A51B7C">
            <w:r>
              <w:t xml:space="preserve">Reporte de participación – asistencia de aprendices: </w:t>
            </w:r>
          </w:p>
        </w:tc>
        <w:tc>
          <w:tcPr>
            <w:tcW w:w="3221" w:type="pct"/>
            <w:gridSpan w:val="2"/>
          </w:tcPr>
          <w:p w14:paraId="4CA933C4" w14:textId="77777777" w:rsidR="005B43FB" w:rsidRDefault="005B43FB" w:rsidP="00A51B7C">
            <w:r>
              <w:t>Situaciones presentadas y Acciones que se realizaron para solucionarlas:</w:t>
            </w:r>
          </w:p>
        </w:tc>
      </w:tr>
      <w:tr w:rsidR="005B43FB" w14:paraId="409E109C" w14:textId="77777777" w:rsidTr="00A51B7C">
        <w:trPr>
          <w:gridAfter w:val="1"/>
          <w:wAfter w:w="76" w:type="pct"/>
          <w:trHeight w:val="536"/>
        </w:trPr>
        <w:tc>
          <w:tcPr>
            <w:tcW w:w="1703" w:type="pct"/>
            <w:gridSpan w:val="2"/>
          </w:tcPr>
          <w:p w14:paraId="67F3654D" w14:textId="77777777" w:rsidR="005B43FB" w:rsidRDefault="005B43FB" w:rsidP="00A51B7C">
            <w:r>
              <w:t>Todos los aprendices de la ficha asisten a la sesión</w:t>
            </w:r>
          </w:p>
        </w:tc>
        <w:tc>
          <w:tcPr>
            <w:tcW w:w="3221" w:type="pct"/>
            <w:gridSpan w:val="2"/>
          </w:tcPr>
          <w:p w14:paraId="7F8230FB" w14:textId="77777777" w:rsidR="005B43FB" w:rsidRPr="0060388E" w:rsidRDefault="005B43FB" w:rsidP="005B43FB">
            <w:pPr>
              <w:pStyle w:val="Prrafodelista"/>
              <w:numPr>
                <w:ilvl w:val="0"/>
                <w:numId w:val="31"/>
              </w:numPr>
              <w:jc w:val="both"/>
            </w:pPr>
            <w:r>
              <w:t>NINGUNA</w:t>
            </w:r>
          </w:p>
        </w:tc>
      </w:tr>
    </w:tbl>
    <w:p w14:paraId="0AEFFB3B" w14:textId="77777777" w:rsidR="005B43FB" w:rsidRDefault="005B43FB" w:rsidP="005B43FB">
      <w:pPr>
        <w:spacing w:after="0" w:line="240" w:lineRule="auto"/>
      </w:pPr>
    </w:p>
    <w:p w14:paraId="3385AFA5" w14:textId="77777777" w:rsidR="005B43FB" w:rsidRDefault="005B43FB" w:rsidP="005B43FB">
      <w:pPr>
        <w:spacing w:after="0" w:line="240" w:lineRule="auto"/>
      </w:pPr>
    </w:p>
    <w:p w14:paraId="2AB02309" w14:textId="77777777" w:rsidR="005B43FB" w:rsidRDefault="005B43FB" w:rsidP="005B43FB">
      <w:pPr>
        <w:spacing w:after="0" w:line="240" w:lineRule="auto"/>
      </w:pPr>
    </w:p>
    <w:p w14:paraId="423CDECB" w14:textId="77777777" w:rsidR="005B43FB" w:rsidRDefault="005B43FB" w:rsidP="005B43FB">
      <w:pPr>
        <w:spacing w:after="0" w:line="240" w:lineRule="auto"/>
      </w:pPr>
    </w:p>
    <w:p w14:paraId="343BF95F" w14:textId="77777777" w:rsidR="005B43FB" w:rsidRDefault="005B43FB" w:rsidP="005B43FB">
      <w:pPr>
        <w:spacing w:after="0" w:line="240" w:lineRule="auto"/>
      </w:pPr>
    </w:p>
    <w:p w14:paraId="7BDA935D" w14:textId="77777777" w:rsidR="005B43FB" w:rsidRDefault="005B43FB" w:rsidP="005B43FB">
      <w:pPr>
        <w:spacing w:after="0" w:line="240" w:lineRule="auto"/>
      </w:pPr>
    </w:p>
    <w:p w14:paraId="0B545F88" w14:textId="77777777" w:rsidR="005B43FB" w:rsidRDefault="005B43FB" w:rsidP="005B43FB">
      <w:pPr>
        <w:spacing w:after="0" w:line="240" w:lineRule="auto"/>
      </w:pPr>
    </w:p>
    <w:p w14:paraId="3EE1AAEA" w14:textId="77777777" w:rsidR="005B43FB" w:rsidRDefault="005B43FB" w:rsidP="005B43FB">
      <w:pPr>
        <w:spacing w:after="0" w:line="240" w:lineRule="auto"/>
      </w:pPr>
    </w:p>
    <w:p w14:paraId="7266A9EC" w14:textId="77777777" w:rsidR="005B43FB" w:rsidRDefault="005B43FB" w:rsidP="005B43FB">
      <w:pPr>
        <w:spacing w:after="0" w:line="240" w:lineRule="auto"/>
      </w:pPr>
    </w:p>
    <w:p w14:paraId="6791B78C" w14:textId="77777777" w:rsidR="005B43FB" w:rsidRDefault="005B43FB" w:rsidP="005B43FB">
      <w:pPr>
        <w:spacing w:after="0" w:line="240" w:lineRule="auto"/>
      </w:pPr>
    </w:p>
    <w:p w14:paraId="5C3B5697" w14:textId="77777777" w:rsidR="005B43FB" w:rsidRDefault="005B43FB" w:rsidP="005B43FB">
      <w:pPr>
        <w:spacing w:after="0" w:line="240" w:lineRule="auto"/>
      </w:pPr>
    </w:p>
    <w:p w14:paraId="6B75CBCD" w14:textId="77777777" w:rsidR="005B43FB" w:rsidRDefault="005B43FB" w:rsidP="005B43FB">
      <w:pPr>
        <w:spacing w:after="0" w:line="240" w:lineRule="auto"/>
      </w:pPr>
    </w:p>
    <w:p w14:paraId="2118555C" w14:textId="77777777" w:rsidR="005B43FB" w:rsidRDefault="005B43FB" w:rsidP="005B43FB">
      <w:pPr>
        <w:spacing w:after="0" w:line="240" w:lineRule="auto"/>
      </w:pPr>
    </w:p>
    <w:p w14:paraId="3D8F74D3" w14:textId="77777777" w:rsidR="005B43FB" w:rsidRDefault="005B43FB" w:rsidP="005B43FB">
      <w:pPr>
        <w:spacing w:after="0" w:line="240" w:lineRule="auto"/>
      </w:pPr>
    </w:p>
    <w:p w14:paraId="4381AAA7" w14:textId="77777777" w:rsidR="005B43FB" w:rsidRDefault="005B43FB" w:rsidP="005B43FB">
      <w:pPr>
        <w:spacing w:after="0" w:line="240" w:lineRule="auto"/>
        <w:jc w:val="center"/>
      </w:pPr>
      <w:r>
        <w:t>Centro de Gestión Administrativa</w:t>
      </w:r>
    </w:p>
    <w:p w14:paraId="607CA700"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91F9F24" w14:textId="77777777" w:rsidR="005B43FB" w:rsidRPr="0013304B" w:rsidRDefault="005B43FB" w:rsidP="005B43FB">
      <w:pPr>
        <w:spacing w:after="0" w:line="240" w:lineRule="auto"/>
        <w:contextualSpacing/>
        <w:jc w:val="center"/>
        <w:rPr>
          <w:b/>
        </w:rPr>
      </w:pPr>
      <w:r>
        <w:rPr>
          <w:b/>
        </w:rPr>
        <w:t>Trabajo Virtual</w:t>
      </w:r>
    </w:p>
    <w:p w14:paraId="3D28F062" w14:textId="77777777" w:rsidR="005B43FB" w:rsidRPr="00297B80" w:rsidRDefault="005B43FB" w:rsidP="005B43FB">
      <w:pPr>
        <w:spacing w:after="0"/>
        <w:rPr>
          <w:b/>
          <w:bCs/>
        </w:rPr>
      </w:pPr>
      <w:r>
        <w:t xml:space="preserve">Fecha: </w:t>
      </w:r>
      <w:r w:rsidRPr="00297B80">
        <w:rPr>
          <w:b/>
          <w:bCs/>
        </w:rPr>
        <w:t>0</w:t>
      </w:r>
      <w:r>
        <w:rPr>
          <w:b/>
          <w:bCs/>
        </w:rPr>
        <w:t>2</w:t>
      </w:r>
      <w:r w:rsidRPr="00297B80">
        <w:rPr>
          <w:b/>
          <w:bCs/>
        </w:rPr>
        <w:t>-02-2022</w:t>
      </w:r>
    </w:p>
    <w:p w14:paraId="669AC44E" w14:textId="77777777" w:rsidR="005B43FB" w:rsidRDefault="005B43FB" w:rsidP="005B43FB">
      <w:pPr>
        <w:spacing w:after="0"/>
      </w:pPr>
      <w:r>
        <w:t xml:space="preserve">Instructor: </w:t>
      </w:r>
      <w:r w:rsidRPr="00297B80">
        <w:rPr>
          <w:b/>
          <w:bCs/>
        </w:rPr>
        <w:t>Deicy Milena Osorio Rodríguez</w:t>
      </w:r>
    </w:p>
    <w:p w14:paraId="5A69C2F8"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26698DBF"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3A6F9035"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75B7E52D" w14:textId="77777777" w:rsidTr="00A51B7C">
        <w:trPr>
          <w:trHeight w:val="1220"/>
        </w:trPr>
        <w:tc>
          <w:tcPr>
            <w:tcW w:w="771" w:type="pct"/>
            <w:vAlign w:val="center"/>
          </w:tcPr>
          <w:p w14:paraId="64FC2774"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3882840D" w14:textId="77777777" w:rsidR="005B43FB" w:rsidRDefault="005B43FB" w:rsidP="00A51B7C">
            <w:pPr>
              <w:spacing w:after="0" w:line="240" w:lineRule="auto"/>
              <w:rPr>
                <w:sz w:val="20"/>
              </w:rPr>
            </w:pPr>
            <w:r>
              <w:rPr>
                <w:sz w:val="20"/>
              </w:rPr>
              <w:t xml:space="preserve">Relación de Evidencias </w:t>
            </w:r>
          </w:p>
          <w:p w14:paraId="0210CAA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593C3486"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80158A7" w14:textId="77777777" w:rsidTr="00A51B7C">
        <w:trPr>
          <w:trHeight w:val="535"/>
        </w:trPr>
        <w:tc>
          <w:tcPr>
            <w:tcW w:w="771" w:type="pct"/>
            <w:vAlign w:val="center"/>
          </w:tcPr>
          <w:p w14:paraId="2ADFE0CA" w14:textId="77777777" w:rsidR="005B43FB" w:rsidRDefault="005B43FB" w:rsidP="00A51B7C">
            <w:r>
              <w:t>Anuncio-Comunicación</w:t>
            </w:r>
          </w:p>
        </w:tc>
        <w:tc>
          <w:tcPr>
            <w:tcW w:w="3094" w:type="pct"/>
            <w:gridSpan w:val="2"/>
            <w:vAlign w:val="center"/>
          </w:tcPr>
          <w:p w14:paraId="69BF7F85" w14:textId="77777777" w:rsidR="005B43FB" w:rsidRDefault="005B43FB" w:rsidP="00A51B7C">
            <w:r>
              <w:rPr>
                <w:noProof/>
              </w:rPr>
              <w:drawing>
                <wp:inline distT="0" distB="0" distL="0" distR="0" wp14:anchorId="73B89F62" wp14:editId="0CC76864">
                  <wp:extent cx="2505075" cy="75247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6274" t="55014" r="5900" b="20792"/>
                          <a:stretch/>
                        </pic:blipFill>
                        <pic:spPr bwMode="auto">
                          <a:xfrm>
                            <a:off x="0" y="0"/>
                            <a:ext cx="2505075" cy="752475"/>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728BFEDC"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7FBD2D3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177B809A"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001A4C46" w14:textId="77777777" w:rsidTr="00A51B7C">
        <w:trPr>
          <w:trHeight w:val="1005"/>
        </w:trPr>
        <w:tc>
          <w:tcPr>
            <w:tcW w:w="771" w:type="pct"/>
            <w:vAlign w:val="center"/>
          </w:tcPr>
          <w:p w14:paraId="66B2EE29" w14:textId="77777777" w:rsidR="005B43FB" w:rsidRDefault="005B43FB" w:rsidP="00A51B7C"/>
          <w:p w14:paraId="79677F85" w14:textId="77777777" w:rsidR="005B43FB" w:rsidRDefault="005B43FB" w:rsidP="00A51B7C">
            <w:r>
              <w:t>Actividades</w:t>
            </w:r>
          </w:p>
        </w:tc>
        <w:tc>
          <w:tcPr>
            <w:tcW w:w="3094" w:type="pct"/>
            <w:gridSpan w:val="2"/>
            <w:vAlign w:val="center"/>
          </w:tcPr>
          <w:p w14:paraId="12940F59" w14:textId="77777777" w:rsidR="005B43FB" w:rsidRDefault="005B43FB" w:rsidP="00A51B7C">
            <w:r>
              <w:rPr>
                <w:noProof/>
              </w:rPr>
              <w:drawing>
                <wp:inline distT="0" distB="0" distL="0" distR="0" wp14:anchorId="58FC8C7C" wp14:editId="6BA647D0">
                  <wp:extent cx="4295140" cy="18954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16148" cy="1904746"/>
                          </a:xfrm>
                          <a:prstGeom prst="rect">
                            <a:avLst/>
                          </a:prstGeom>
                        </pic:spPr>
                      </pic:pic>
                    </a:graphicData>
                  </a:graphic>
                </wp:inline>
              </w:drawing>
            </w:r>
          </w:p>
          <w:p w14:paraId="551D90E3" w14:textId="77777777" w:rsidR="005B43FB" w:rsidRDefault="005B43FB" w:rsidP="00A51B7C">
            <w:r>
              <w:rPr>
                <w:noProof/>
              </w:rPr>
              <w:drawing>
                <wp:inline distT="0" distB="0" distL="0" distR="0" wp14:anchorId="651DDD70" wp14:editId="45C4FAA9">
                  <wp:extent cx="4010025" cy="2254561"/>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14785" cy="2257237"/>
                          </a:xfrm>
                          <a:prstGeom prst="rect">
                            <a:avLst/>
                          </a:prstGeom>
                        </pic:spPr>
                      </pic:pic>
                    </a:graphicData>
                  </a:graphic>
                </wp:inline>
              </w:drawing>
            </w:r>
          </w:p>
          <w:p w14:paraId="6A4C4036" w14:textId="77777777" w:rsidR="005B43FB" w:rsidRDefault="005B43FB" w:rsidP="00A51B7C"/>
          <w:p w14:paraId="0A48391A" w14:textId="77777777" w:rsidR="005B43FB" w:rsidRDefault="005B43FB" w:rsidP="00A51B7C">
            <w:r>
              <w:rPr>
                <w:noProof/>
              </w:rPr>
              <w:lastRenderedPageBreak/>
              <w:drawing>
                <wp:inline distT="0" distB="0" distL="0" distR="0" wp14:anchorId="30D11198" wp14:editId="5F9CB2C8">
                  <wp:extent cx="4048125" cy="2275982"/>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61327" cy="2283404"/>
                          </a:xfrm>
                          <a:prstGeom prst="rect">
                            <a:avLst/>
                          </a:prstGeom>
                        </pic:spPr>
                      </pic:pic>
                    </a:graphicData>
                  </a:graphic>
                </wp:inline>
              </w:drawing>
            </w:r>
          </w:p>
          <w:p w14:paraId="0FC359FD" w14:textId="77777777" w:rsidR="005B43FB" w:rsidRPr="005E5DBD" w:rsidRDefault="005B43FB" w:rsidP="00A51B7C">
            <w:r>
              <w:rPr>
                <w:noProof/>
              </w:rPr>
              <w:drawing>
                <wp:inline distT="0" distB="0" distL="0" distR="0" wp14:anchorId="19839633" wp14:editId="6825D973">
                  <wp:extent cx="4038600" cy="2270627"/>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45149" cy="2274309"/>
                          </a:xfrm>
                          <a:prstGeom prst="rect">
                            <a:avLst/>
                          </a:prstGeom>
                        </pic:spPr>
                      </pic:pic>
                    </a:graphicData>
                  </a:graphic>
                </wp:inline>
              </w:drawing>
            </w:r>
          </w:p>
          <w:p w14:paraId="545FF395" w14:textId="77777777" w:rsidR="005B43FB" w:rsidRPr="00791A42" w:rsidRDefault="005B43FB" w:rsidP="00A51B7C">
            <w:pPr>
              <w:pStyle w:val="Default"/>
            </w:pPr>
          </w:p>
          <w:p w14:paraId="00108F92" w14:textId="77777777" w:rsidR="005B43FB" w:rsidRPr="000301F6" w:rsidRDefault="005B43FB" w:rsidP="00A51B7C">
            <w:pPr>
              <w:pStyle w:val="Default"/>
            </w:pPr>
            <w:r>
              <w:lastRenderedPageBreak/>
              <w:t>-</w:t>
            </w:r>
          </w:p>
        </w:tc>
        <w:tc>
          <w:tcPr>
            <w:tcW w:w="1135" w:type="pct"/>
            <w:gridSpan w:val="2"/>
            <w:vAlign w:val="center"/>
          </w:tcPr>
          <w:p w14:paraId="166091D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11C852C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Grupo WhatsApp</w:t>
            </w:r>
          </w:p>
          <w:p w14:paraId="4D1C8A15"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w:t>
            </w:r>
            <w:proofErr w:type="spellStart"/>
            <w:r>
              <w:rPr>
                <w:rFonts w:cs="Calibri"/>
                <w:lang w:val="es-ES" w:eastAsia="es-ES" w:bidi="es-ES"/>
              </w:rPr>
              <w:t>Power</w:t>
            </w:r>
            <w:proofErr w:type="spellEnd"/>
            <w:r>
              <w:rPr>
                <w:rFonts w:cs="Calibri"/>
                <w:lang w:val="es-ES" w:eastAsia="es-ES" w:bidi="es-ES"/>
              </w:rPr>
              <w:t xml:space="preserve"> Point</w:t>
            </w:r>
          </w:p>
          <w:p w14:paraId="5AEA1D9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627E08F0"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5. Google </w:t>
            </w:r>
            <w:proofErr w:type="spellStart"/>
            <w:r>
              <w:rPr>
                <w:rFonts w:cs="Calibri"/>
                <w:lang w:val="es-ES" w:eastAsia="es-ES" w:bidi="es-ES"/>
              </w:rPr>
              <w:t>Meet</w:t>
            </w:r>
            <w:proofErr w:type="spellEnd"/>
          </w:p>
          <w:p w14:paraId="1829CC49" w14:textId="77777777" w:rsidR="005B43FB" w:rsidRDefault="005B43FB" w:rsidP="00A51B7C">
            <w:pPr>
              <w:widowControl w:val="0"/>
              <w:autoSpaceDE w:val="0"/>
              <w:autoSpaceDN w:val="0"/>
              <w:spacing w:before="41" w:after="0" w:line="240" w:lineRule="auto"/>
              <w:rPr>
                <w:rFonts w:cs="Calibri"/>
                <w:lang w:val="es-ES" w:eastAsia="es-ES" w:bidi="es-ES"/>
              </w:rPr>
            </w:pPr>
          </w:p>
          <w:p w14:paraId="168ED1FB" w14:textId="77777777" w:rsidR="005B43FB" w:rsidRDefault="005B43FB" w:rsidP="00A51B7C">
            <w:pPr>
              <w:widowControl w:val="0"/>
              <w:autoSpaceDE w:val="0"/>
              <w:autoSpaceDN w:val="0"/>
              <w:spacing w:before="41" w:after="0" w:line="240" w:lineRule="auto"/>
            </w:pPr>
          </w:p>
        </w:tc>
      </w:tr>
      <w:tr w:rsidR="005B43FB" w14:paraId="171244B1" w14:textId="77777777" w:rsidTr="00A51B7C">
        <w:trPr>
          <w:trHeight w:val="1133"/>
        </w:trPr>
        <w:tc>
          <w:tcPr>
            <w:tcW w:w="771" w:type="pct"/>
            <w:vAlign w:val="center"/>
          </w:tcPr>
          <w:p w14:paraId="0BECD4DA" w14:textId="77777777" w:rsidR="005B43FB" w:rsidRDefault="005B43FB" w:rsidP="00A51B7C"/>
          <w:p w14:paraId="17AE6440" w14:textId="77777777" w:rsidR="005B43FB" w:rsidRDefault="005B43FB" w:rsidP="00A51B7C">
            <w:r>
              <w:t>Valoración – Retroalimentación</w:t>
            </w:r>
          </w:p>
        </w:tc>
        <w:tc>
          <w:tcPr>
            <w:tcW w:w="3094" w:type="pct"/>
            <w:gridSpan w:val="2"/>
            <w:vAlign w:val="center"/>
          </w:tcPr>
          <w:p w14:paraId="18489DD2" w14:textId="77777777" w:rsidR="005B43FB" w:rsidRPr="00305370" w:rsidRDefault="005B43FB" w:rsidP="00A51B7C">
            <w:pPr>
              <w:rPr>
                <w:color w:val="000000" w:themeColor="text1"/>
              </w:rPr>
            </w:pPr>
          </w:p>
          <w:p w14:paraId="34DB3CD2"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9B916F9" w14:textId="77777777" w:rsidR="005B43FB" w:rsidRDefault="005B43FB" w:rsidP="00A51B7C">
            <w:pPr>
              <w:pStyle w:val="Prrafodelista"/>
              <w:rPr>
                <w:color w:val="000000" w:themeColor="text1"/>
              </w:rPr>
            </w:pPr>
            <w:r>
              <w:rPr>
                <w:color w:val="000000" w:themeColor="text1"/>
              </w:rPr>
              <w:t xml:space="preserve"> </w:t>
            </w:r>
          </w:p>
          <w:p w14:paraId="2CB32603" w14:textId="77777777" w:rsidR="005B43FB" w:rsidRPr="00454CC6" w:rsidRDefault="005B43FB" w:rsidP="00A51B7C">
            <w:pPr>
              <w:pStyle w:val="Prrafodelista"/>
              <w:rPr>
                <w:color w:val="000000" w:themeColor="text1"/>
              </w:rPr>
            </w:pPr>
          </w:p>
        </w:tc>
        <w:tc>
          <w:tcPr>
            <w:tcW w:w="1135" w:type="pct"/>
            <w:gridSpan w:val="2"/>
            <w:vAlign w:val="center"/>
          </w:tcPr>
          <w:p w14:paraId="6FC61143" w14:textId="77777777" w:rsidR="005B43FB" w:rsidRDefault="005B43FB" w:rsidP="00A51B7C"/>
          <w:p w14:paraId="1C911ED1"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06580BE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7ACE27F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Grupo WhatsApp</w:t>
            </w:r>
          </w:p>
          <w:p w14:paraId="51DFF04B" w14:textId="77777777" w:rsidR="005B43FB" w:rsidRDefault="005B43FB" w:rsidP="00A51B7C">
            <w:pPr>
              <w:widowControl w:val="0"/>
              <w:autoSpaceDE w:val="0"/>
              <w:autoSpaceDN w:val="0"/>
              <w:spacing w:before="41" w:after="0" w:line="240" w:lineRule="auto"/>
            </w:pPr>
          </w:p>
        </w:tc>
      </w:tr>
      <w:tr w:rsidR="005B43FB" w14:paraId="0E1D0363" w14:textId="77777777" w:rsidTr="00A51B7C">
        <w:trPr>
          <w:trHeight w:val="552"/>
        </w:trPr>
        <w:tc>
          <w:tcPr>
            <w:tcW w:w="771" w:type="pct"/>
            <w:vAlign w:val="center"/>
          </w:tcPr>
          <w:p w14:paraId="32E1ECCE" w14:textId="77777777" w:rsidR="005B43FB" w:rsidRDefault="005B43FB" w:rsidP="00A51B7C"/>
          <w:p w14:paraId="20465EA6" w14:textId="77777777" w:rsidR="005B43FB" w:rsidRDefault="005B43FB" w:rsidP="00A51B7C">
            <w:r>
              <w:t>Material de Apoyo</w:t>
            </w:r>
          </w:p>
        </w:tc>
        <w:tc>
          <w:tcPr>
            <w:tcW w:w="3094" w:type="pct"/>
            <w:gridSpan w:val="2"/>
            <w:vAlign w:val="center"/>
          </w:tcPr>
          <w:p w14:paraId="46A9C88B"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0F13F017" wp14:editId="0AEE57A2">
                  <wp:extent cx="1257300" cy="12192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9130" t="29165" r="6273" b="28413"/>
                          <a:stretch/>
                        </pic:blipFill>
                        <pic:spPr bwMode="auto">
                          <a:xfrm>
                            <a:off x="0" y="0"/>
                            <a:ext cx="1257300" cy="1219200"/>
                          </a:xfrm>
                          <a:prstGeom prst="rect">
                            <a:avLst/>
                          </a:prstGeom>
                          <a:ln>
                            <a:noFill/>
                          </a:ln>
                          <a:extLst>
                            <a:ext uri="{53640926-AAD7-44D8-BBD7-CCE9431645EC}">
                              <a14:shadowObscured xmlns:a14="http://schemas.microsoft.com/office/drawing/2010/main"/>
                            </a:ext>
                          </a:extLst>
                        </pic:spPr>
                      </pic:pic>
                    </a:graphicData>
                  </a:graphic>
                </wp:inline>
              </w:drawing>
            </w:r>
          </w:p>
          <w:p w14:paraId="7A7F45D9" w14:textId="77777777" w:rsidR="005B43FB" w:rsidRDefault="00C11929" w:rsidP="00A51B7C">
            <w:pPr>
              <w:pStyle w:val="xmsonormal"/>
              <w:shd w:val="clear" w:color="auto" w:fill="FFFFFF"/>
              <w:spacing w:before="0" w:beforeAutospacing="0" w:after="0" w:afterAutospacing="0"/>
              <w:rPr>
                <w:rFonts w:ascii="Calibri" w:eastAsia="Calibri" w:hAnsi="Calibri"/>
                <w:sz w:val="22"/>
                <w:szCs w:val="22"/>
                <w:lang w:eastAsia="en-US"/>
              </w:rPr>
            </w:pPr>
            <w:hyperlink r:id="rId30" w:history="1">
              <w:r w:rsidR="005B43FB" w:rsidRPr="001F3451">
                <w:rPr>
                  <w:rStyle w:val="Hipervnculo"/>
                  <w:rFonts w:ascii="Calibri" w:eastAsia="Calibri" w:hAnsi="Calibri"/>
                  <w:sz w:val="22"/>
                  <w:szCs w:val="22"/>
                  <w:lang w:eastAsia="en-US"/>
                </w:rPr>
                <w:t>https://padlet.com/dmosorio149/te0g94k6jz6v13x1</w:t>
              </w:r>
            </w:hyperlink>
          </w:p>
          <w:p w14:paraId="7FA78F5D"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object w:dxaOrig="1534" w:dyaOrig="997" w14:anchorId="46395B6D">
                <v:shape id="_x0000_i1026" type="#_x0000_t75" style="width:76.8pt;height:49.9pt" o:ole="">
                  <v:imagedata r:id="rId23" o:title=""/>
                </v:shape>
                <o:OLEObject Type="Embed" ProgID="PowerPoint.Show.12" ShapeID="_x0000_i1026" DrawAspect="Icon" ObjectID="_1706696129" r:id="rId31"/>
              </w:object>
            </w:r>
          </w:p>
          <w:p w14:paraId="5A33D49A"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116FEE7E" w14:textId="77777777" w:rsidR="005B43FB" w:rsidRDefault="005B43FB" w:rsidP="005B43FB">
            <w:pPr>
              <w:pStyle w:val="Prrafodelista"/>
              <w:numPr>
                <w:ilvl w:val="0"/>
                <w:numId w:val="27"/>
              </w:numPr>
            </w:pPr>
            <w:r>
              <w:t>Contenido de referencia Web</w:t>
            </w:r>
          </w:p>
        </w:tc>
      </w:tr>
      <w:tr w:rsidR="005B43FB" w14:paraId="2598E835" w14:textId="77777777" w:rsidTr="00A51B7C">
        <w:trPr>
          <w:trHeight w:val="552"/>
        </w:trPr>
        <w:tc>
          <w:tcPr>
            <w:tcW w:w="771" w:type="pct"/>
            <w:vAlign w:val="center"/>
          </w:tcPr>
          <w:p w14:paraId="0A179581" w14:textId="77777777" w:rsidR="005B43FB" w:rsidRDefault="005B43FB" w:rsidP="00A51B7C">
            <w:r>
              <w:lastRenderedPageBreak/>
              <w:t>Plan de Trabajo</w:t>
            </w:r>
          </w:p>
        </w:tc>
        <w:tc>
          <w:tcPr>
            <w:tcW w:w="3094" w:type="pct"/>
            <w:gridSpan w:val="2"/>
            <w:vAlign w:val="center"/>
          </w:tcPr>
          <w:p w14:paraId="45CF339B" w14:textId="77777777" w:rsidR="005B43FB" w:rsidRDefault="005B43FB" w:rsidP="00A51B7C">
            <w:r w:rsidRPr="00C95AB1">
              <w:rPr>
                <w:noProof/>
              </w:rPr>
              <w:drawing>
                <wp:inline distT="0" distB="0" distL="0" distR="0" wp14:anchorId="74A49AF2" wp14:editId="69D91F7C">
                  <wp:extent cx="3057525" cy="1914499"/>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38FB8E8F" w14:textId="77777777" w:rsidR="005B43FB" w:rsidRDefault="005B43FB" w:rsidP="00A51B7C">
            <w:r>
              <w:t>1. Drive de la competencia</w:t>
            </w:r>
          </w:p>
        </w:tc>
      </w:tr>
      <w:tr w:rsidR="005B43FB" w14:paraId="0F5CECBC" w14:textId="77777777" w:rsidTr="00A51B7C">
        <w:trPr>
          <w:gridAfter w:val="1"/>
          <w:wAfter w:w="76" w:type="pct"/>
          <w:trHeight w:val="830"/>
        </w:trPr>
        <w:tc>
          <w:tcPr>
            <w:tcW w:w="1703" w:type="pct"/>
            <w:gridSpan w:val="2"/>
          </w:tcPr>
          <w:p w14:paraId="7610EE13" w14:textId="77777777" w:rsidR="005B43FB" w:rsidRDefault="005B43FB" w:rsidP="00A51B7C">
            <w:r>
              <w:t xml:space="preserve">Reporte de participación – asistencia de aprendices: </w:t>
            </w:r>
          </w:p>
        </w:tc>
        <w:tc>
          <w:tcPr>
            <w:tcW w:w="3221" w:type="pct"/>
            <w:gridSpan w:val="2"/>
          </w:tcPr>
          <w:p w14:paraId="028A5148" w14:textId="77777777" w:rsidR="005B43FB" w:rsidRDefault="005B43FB" w:rsidP="00A51B7C">
            <w:r>
              <w:t>Situaciones presentadas y Acciones que se realizaron para solucionarlas:</w:t>
            </w:r>
          </w:p>
        </w:tc>
      </w:tr>
      <w:tr w:rsidR="005B43FB" w14:paraId="159D9EBE" w14:textId="77777777" w:rsidTr="00A51B7C">
        <w:trPr>
          <w:gridAfter w:val="1"/>
          <w:wAfter w:w="76" w:type="pct"/>
          <w:trHeight w:val="536"/>
        </w:trPr>
        <w:tc>
          <w:tcPr>
            <w:tcW w:w="1703" w:type="pct"/>
            <w:gridSpan w:val="2"/>
          </w:tcPr>
          <w:p w14:paraId="7AF296E7" w14:textId="77777777" w:rsidR="005B43FB" w:rsidRDefault="005B43FB" w:rsidP="00A51B7C">
            <w:r>
              <w:t>Asisten todos los aprendices de la ficha</w:t>
            </w:r>
          </w:p>
        </w:tc>
        <w:tc>
          <w:tcPr>
            <w:tcW w:w="3221" w:type="pct"/>
            <w:gridSpan w:val="2"/>
          </w:tcPr>
          <w:p w14:paraId="47940C03" w14:textId="77777777" w:rsidR="005B43FB" w:rsidRPr="0060388E" w:rsidRDefault="005B43FB" w:rsidP="005B43FB">
            <w:pPr>
              <w:pStyle w:val="Prrafodelista"/>
              <w:numPr>
                <w:ilvl w:val="0"/>
                <w:numId w:val="31"/>
              </w:numPr>
              <w:jc w:val="both"/>
            </w:pPr>
            <w:r>
              <w:t>NINGUNA</w:t>
            </w:r>
          </w:p>
        </w:tc>
      </w:tr>
    </w:tbl>
    <w:p w14:paraId="5ADF95B8" w14:textId="77777777" w:rsidR="005B43FB" w:rsidRDefault="005B43FB" w:rsidP="005B43FB">
      <w:pPr>
        <w:spacing w:after="0" w:line="240" w:lineRule="auto"/>
      </w:pPr>
    </w:p>
    <w:p w14:paraId="42522C07" w14:textId="77777777" w:rsidR="005B43FB" w:rsidRDefault="005B43FB" w:rsidP="005B43FB">
      <w:pPr>
        <w:spacing w:after="0" w:line="240" w:lineRule="auto"/>
        <w:jc w:val="center"/>
      </w:pPr>
      <w:r>
        <w:t>Centro de Gestión Administrativa</w:t>
      </w:r>
    </w:p>
    <w:p w14:paraId="656FD65B"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0E7F4012" w14:textId="77777777" w:rsidR="005B43FB" w:rsidRPr="0013304B" w:rsidRDefault="005B43FB" w:rsidP="005B43FB">
      <w:pPr>
        <w:spacing w:after="0" w:line="240" w:lineRule="auto"/>
        <w:contextualSpacing/>
        <w:jc w:val="center"/>
        <w:rPr>
          <w:b/>
        </w:rPr>
      </w:pPr>
      <w:r>
        <w:rPr>
          <w:b/>
        </w:rPr>
        <w:t>Trabajo Virtual</w:t>
      </w:r>
    </w:p>
    <w:p w14:paraId="42C9B24E" w14:textId="77777777" w:rsidR="005B43FB" w:rsidRPr="00297B80" w:rsidRDefault="005B43FB" w:rsidP="005B43FB">
      <w:pPr>
        <w:spacing w:after="0"/>
        <w:rPr>
          <w:b/>
          <w:bCs/>
        </w:rPr>
      </w:pPr>
      <w:r>
        <w:t xml:space="preserve">Fecha: </w:t>
      </w:r>
      <w:r w:rsidRPr="00297B80">
        <w:rPr>
          <w:b/>
          <w:bCs/>
        </w:rPr>
        <w:t>0</w:t>
      </w:r>
      <w:r>
        <w:rPr>
          <w:b/>
          <w:bCs/>
        </w:rPr>
        <w:t>3</w:t>
      </w:r>
      <w:r w:rsidRPr="00297B80">
        <w:rPr>
          <w:b/>
          <w:bCs/>
        </w:rPr>
        <w:t>-02-2022</w:t>
      </w:r>
    </w:p>
    <w:p w14:paraId="4ECA23EA" w14:textId="77777777" w:rsidR="005B43FB" w:rsidRDefault="005B43FB" w:rsidP="005B43FB">
      <w:pPr>
        <w:spacing w:after="0"/>
      </w:pPr>
      <w:r>
        <w:t xml:space="preserve">Instructor: </w:t>
      </w:r>
      <w:r w:rsidRPr="00297B80">
        <w:rPr>
          <w:b/>
          <w:bCs/>
        </w:rPr>
        <w:t>Deicy Milena Osorio Rodríguez</w:t>
      </w:r>
    </w:p>
    <w:p w14:paraId="3BD0B015" w14:textId="77777777" w:rsidR="005B43FB" w:rsidRDefault="005B43FB" w:rsidP="005B43FB">
      <w:pPr>
        <w:spacing w:after="0" w:line="240" w:lineRule="auto"/>
        <w:rPr>
          <w:b/>
          <w:bCs/>
        </w:rPr>
      </w:pPr>
      <w:r>
        <w:t xml:space="preserve">Ficha de caracterización: </w:t>
      </w:r>
      <w:r w:rsidRPr="00297B80">
        <w:rPr>
          <w:b/>
          <w:bCs/>
        </w:rPr>
        <w:t>69549 - 2395355</w:t>
      </w:r>
    </w:p>
    <w:p w14:paraId="4FFFFAEE"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A4A6C7B"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0721C29A" w14:textId="77777777" w:rsidTr="00A51B7C">
        <w:trPr>
          <w:trHeight w:val="1220"/>
        </w:trPr>
        <w:tc>
          <w:tcPr>
            <w:tcW w:w="771" w:type="pct"/>
            <w:vAlign w:val="center"/>
          </w:tcPr>
          <w:p w14:paraId="0430735E" w14:textId="77777777" w:rsidR="005B43FB" w:rsidRPr="001E245D" w:rsidRDefault="005B43FB" w:rsidP="00A51B7C">
            <w:pPr>
              <w:spacing w:after="0" w:line="240" w:lineRule="auto"/>
              <w:contextualSpacing/>
              <w:jc w:val="center"/>
              <w:rPr>
                <w:sz w:val="20"/>
              </w:rPr>
            </w:pPr>
            <w:r>
              <w:rPr>
                <w:sz w:val="20"/>
              </w:rPr>
              <w:lastRenderedPageBreak/>
              <w:t>Í</w:t>
            </w:r>
            <w:r w:rsidRPr="001E245D">
              <w:rPr>
                <w:sz w:val="20"/>
              </w:rPr>
              <w:t>te</w:t>
            </w:r>
            <w:r>
              <w:rPr>
                <w:sz w:val="20"/>
              </w:rPr>
              <w:t>m</w:t>
            </w:r>
          </w:p>
        </w:tc>
        <w:tc>
          <w:tcPr>
            <w:tcW w:w="3094" w:type="pct"/>
            <w:gridSpan w:val="2"/>
            <w:vAlign w:val="center"/>
          </w:tcPr>
          <w:p w14:paraId="51C697F7" w14:textId="77777777" w:rsidR="005B43FB" w:rsidRDefault="005B43FB" w:rsidP="00A51B7C">
            <w:pPr>
              <w:spacing w:after="0" w:line="240" w:lineRule="auto"/>
              <w:rPr>
                <w:sz w:val="20"/>
              </w:rPr>
            </w:pPr>
            <w:r>
              <w:rPr>
                <w:sz w:val="20"/>
              </w:rPr>
              <w:t xml:space="preserve">Relación de Evidencias </w:t>
            </w:r>
          </w:p>
          <w:p w14:paraId="4AC0CF1F"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1D6C3C8"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0AF63966" w14:textId="77777777" w:rsidTr="00A51B7C">
        <w:trPr>
          <w:trHeight w:val="535"/>
        </w:trPr>
        <w:tc>
          <w:tcPr>
            <w:tcW w:w="771" w:type="pct"/>
            <w:vAlign w:val="center"/>
          </w:tcPr>
          <w:p w14:paraId="3533337C" w14:textId="77777777" w:rsidR="005B43FB" w:rsidRDefault="005B43FB" w:rsidP="00A51B7C">
            <w:r>
              <w:t>Anuncio-Comunicación</w:t>
            </w:r>
          </w:p>
        </w:tc>
        <w:tc>
          <w:tcPr>
            <w:tcW w:w="3094" w:type="pct"/>
            <w:gridSpan w:val="2"/>
            <w:vAlign w:val="center"/>
          </w:tcPr>
          <w:p w14:paraId="084AF5F7" w14:textId="77777777" w:rsidR="005B43FB" w:rsidRDefault="005B43FB" w:rsidP="00A51B7C">
            <w:r>
              <w:rPr>
                <w:noProof/>
              </w:rPr>
              <w:drawing>
                <wp:inline distT="0" distB="0" distL="0" distR="0" wp14:anchorId="1F4A2379" wp14:editId="7A3F9559">
                  <wp:extent cx="1952625" cy="73342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5739" t="60649" r="6062" b="13831"/>
                          <a:stretch/>
                        </pic:blipFill>
                        <pic:spPr bwMode="auto">
                          <a:xfrm>
                            <a:off x="0" y="0"/>
                            <a:ext cx="1952625" cy="733425"/>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3ECAB702"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01DB9D0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6122B13C"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2C2354F7" w14:textId="77777777" w:rsidTr="00A51B7C">
        <w:trPr>
          <w:trHeight w:val="1005"/>
        </w:trPr>
        <w:tc>
          <w:tcPr>
            <w:tcW w:w="771" w:type="pct"/>
            <w:vAlign w:val="center"/>
          </w:tcPr>
          <w:p w14:paraId="2304A612" w14:textId="77777777" w:rsidR="005B43FB" w:rsidRDefault="005B43FB" w:rsidP="00A51B7C"/>
          <w:p w14:paraId="0463B3DE" w14:textId="77777777" w:rsidR="005B43FB" w:rsidRDefault="005B43FB" w:rsidP="00A51B7C">
            <w:r>
              <w:t>Actividades</w:t>
            </w:r>
          </w:p>
        </w:tc>
        <w:tc>
          <w:tcPr>
            <w:tcW w:w="3094" w:type="pct"/>
            <w:gridSpan w:val="2"/>
            <w:vAlign w:val="center"/>
          </w:tcPr>
          <w:p w14:paraId="7FF80F61" w14:textId="77777777" w:rsidR="005B43FB" w:rsidRDefault="005B43FB" w:rsidP="00A51B7C">
            <w:r>
              <w:rPr>
                <w:noProof/>
              </w:rPr>
              <w:drawing>
                <wp:inline distT="0" distB="0" distL="0" distR="0" wp14:anchorId="7451609A" wp14:editId="70F3FC16">
                  <wp:extent cx="4162425" cy="2105025"/>
                  <wp:effectExtent l="0" t="0" r="9525" b="9525"/>
                  <wp:docPr id="247" name="Imagen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62425" cy="2105025"/>
                          </a:xfrm>
                          <a:prstGeom prst="rect">
                            <a:avLst/>
                          </a:prstGeom>
                        </pic:spPr>
                      </pic:pic>
                    </a:graphicData>
                  </a:graphic>
                </wp:inline>
              </w:drawing>
            </w:r>
          </w:p>
          <w:p w14:paraId="6A73043B" w14:textId="77777777" w:rsidR="005B43FB" w:rsidRDefault="005B43FB" w:rsidP="00A51B7C">
            <w:r>
              <w:rPr>
                <w:noProof/>
              </w:rPr>
              <w:lastRenderedPageBreak/>
              <w:drawing>
                <wp:inline distT="0" distB="0" distL="0" distR="0" wp14:anchorId="5B1AD9D7" wp14:editId="30240511">
                  <wp:extent cx="4210050" cy="2209800"/>
                  <wp:effectExtent l="0" t="0" r="0" b="0"/>
                  <wp:docPr id="248" name="Imagen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10050" cy="2209800"/>
                          </a:xfrm>
                          <a:prstGeom prst="rect">
                            <a:avLst/>
                          </a:prstGeom>
                        </pic:spPr>
                      </pic:pic>
                    </a:graphicData>
                  </a:graphic>
                </wp:inline>
              </w:drawing>
            </w:r>
          </w:p>
          <w:p w14:paraId="59763F59" w14:textId="77777777" w:rsidR="005B43FB" w:rsidRDefault="005B43FB" w:rsidP="00A51B7C">
            <w:r>
              <w:rPr>
                <w:noProof/>
              </w:rPr>
              <w:drawing>
                <wp:inline distT="0" distB="0" distL="0" distR="0" wp14:anchorId="70E32F98" wp14:editId="56A5D2ED">
                  <wp:extent cx="4219575" cy="2343150"/>
                  <wp:effectExtent l="0" t="0" r="9525" b="0"/>
                  <wp:docPr id="249" name="Imagen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19575" cy="2343150"/>
                          </a:xfrm>
                          <a:prstGeom prst="rect">
                            <a:avLst/>
                          </a:prstGeom>
                        </pic:spPr>
                      </pic:pic>
                    </a:graphicData>
                  </a:graphic>
                </wp:inline>
              </w:drawing>
            </w:r>
          </w:p>
          <w:p w14:paraId="28691319" w14:textId="77777777" w:rsidR="005B43FB" w:rsidRPr="00791A42" w:rsidRDefault="005B43FB" w:rsidP="00A51B7C">
            <w:pPr>
              <w:pStyle w:val="Default"/>
            </w:pPr>
            <w:r>
              <w:rPr>
                <w:noProof/>
              </w:rPr>
              <w:lastRenderedPageBreak/>
              <w:drawing>
                <wp:inline distT="0" distB="0" distL="0" distR="0" wp14:anchorId="3299BFEA" wp14:editId="4F644A79">
                  <wp:extent cx="4276725" cy="1971675"/>
                  <wp:effectExtent l="0" t="0" r="9525" b="9525"/>
                  <wp:docPr id="250" name="Imagen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76725" cy="1971675"/>
                          </a:xfrm>
                          <a:prstGeom prst="rect">
                            <a:avLst/>
                          </a:prstGeom>
                        </pic:spPr>
                      </pic:pic>
                    </a:graphicData>
                  </a:graphic>
                </wp:inline>
              </w:drawing>
            </w:r>
          </w:p>
          <w:p w14:paraId="620E70C9" w14:textId="77777777" w:rsidR="005B43FB" w:rsidRPr="000301F6" w:rsidRDefault="005B43FB" w:rsidP="00A51B7C">
            <w:pPr>
              <w:pStyle w:val="Default"/>
            </w:pPr>
            <w:r>
              <w:t xml:space="preserve">- </w:t>
            </w:r>
          </w:p>
        </w:tc>
        <w:tc>
          <w:tcPr>
            <w:tcW w:w="1135" w:type="pct"/>
            <w:gridSpan w:val="2"/>
            <w:vAlign w:val="center"/>
          </w:tcPr>
          <w:p w14:paraId="5F09AC8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112CAB4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Grupo WhatsApp</w:t>
            </w:r>
          </w:p>
          <w:p w14:paraId="79B2D23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Google </w:t>
            </w:r>
            <w:proofErr w:type="spellStart"/>
            <w:r>
              <w:rPr>
                <w:rFonts w:cs="Calibri"/>
                <w:lang w:val="es-ES" w:eastAsia="es-ES" w:bidi="es-ES"/>
              </w:rPr>
              <w:t>Meet</w:t>
            </w:r>
            <w:proofErr w:type="spellEnd"/>
          </w:p>
          <w:p w14:paraId="5C38C1D5"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0870E77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5. Microsoft</w:t>
            </w:r>
          </w:p>
          <w:p w14:paraId="6E6C86F6" w14:textId="77777777" w:rsidR="005B43FB" w:rsidRDefault="005B43FB" w:rsidP="00A51B7C">
            <w:pPr>
              <w:widowControl w:val="0"/>
              <w:autoSpaceDE w:val="0"/>
              <w:autoSpaceDN w:val="0"/>
              <w:spacing w:before="41" w:after="0" w:line="240" w:lineRule="auto"/>
              <w:rPr>
                <w:rFonts w:cs="Calibri"/>
                <w:lang w:val="es-ES" w:eastAsia="es-ES" w:bidi="es-ES"/>
              </w:rPr>
            </w:pPr>
          </w:p>
          <w:p w14:paraId="54827730" w14:textId="77777777" w:rsidR="005B43FB" w:rsidRDefault="005B43FB" w:rsidP="00A51B7C">
            <w:pPr>
              <w:widowControl w:val="0"/>
              <w:autoSpaceDE w:val="0"/>
              <w:autoSpaceDN w:val="0"/>
              <w:spacing w:before="41" w:after="0" w:line="240" w:lineRule="auto"/>
            </w:pPr>
          </w:p>
        </w:tc>
      </w:tr>
      <w:tr w:rsidR="005B43FB" w14:paraId="0BE90ACC" w14:textId="77777777" w:rsidTr="00A51B7C">
        <w:trPr>
          <w:trHeight w:val="1133"/>
        </w:trPr>
        <w:tc>
          <w:tcPr>
            <w:tcW w:w="771" w:type="pct"/>
            <w:vAlign w:val="center"/>
          </w:tcPr>
          <w:p w14:paraId="627F4A1D" w14:textId="77777777" w:rsidR="005B43FB" w:rsidRDefault="005B43FB" w:rsidP="00A51B7C"/>
          <w:p w14:paraId="484B3831" w14:textId="77777777" w:rsidR="005B43FB" w:rsidRDefault="005B43FB" w:rsidP="00A51B7C">
            <w:r>
              <w:t>Valoración – Retroalimentación</w:t>
            </w:r>
          </w:p>
        </w:tc>
        <w:tc>
          <w:tcPr>
            <w:tcW w:w="3094" w:type="pct"/>
            <w:gridSpan w:val="2"/>
            <w:vAlign w:val="center"/>
          </w:tcPr>
          <w:p w14:paraId="08B77ABC" w14:textId="77777777" w:rsidR="005B43FB" w:rsidRPr="00305370" w:rsidRDefault="005B43FB" w:rsidP="00A51B7C">
            <w:pPr>
              <w:rPr>
                <w:color w:val="000000" w:themeColor="text1"/>
              </w:rPr>
            </w:pPr>
          </w:p>
          <w:p w14:paraId="01EC23FD"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B2D6265" w14:textId="77777777" w:rsidR="005B43FB" w:rsidRDefault="005B43FB" w:rsidP="00A51B7C">
            <w:pPr>
              <w:pStyle w:val="Prrafodelista"/>
              <w:rPr>
                <w:color w:val="000000" w:themeColor="text1"/>
              </w:rPr>
            </w:pPr>
            <w:r>
              <w:rPr>
                <w:color w:val="000000" w:themeColor="text1"/>
              </w:rPr>
              <w:t xml:space="preserve"> </w:t>
            </w:r>
          </w:p>
          <w:p w14:paraId="7724B374" w14:textId="77777777" w:rsidR="005B43FB" w:rsidRPr="00454CC6" w:rsidRDefault="005B43FB" w:rsidP="00A51B7C">
            <w:pPr>
              <w:pStyle w:val="Prrafodelista"/>
              <w:rPr>
                <w:color w:val="000000" w:themeColor="text1"/>
              </w:rPr>
            </w:pPr>
          </w:p>
        </w:tc>
        <w:tc>
          <w:tcPr>
            <w:tcW w:w="1135" w:type="pct"/>
            <w:gridSpan w:val="2"/>
            <w:vAlign w:val="center"/>
          </w:tcPr>
          <w:p w14:paraId="56055629" w14:textId="77777777" w:rsidR="005B43FB" w:rsidRDefault="005B43FB" w:rsidP="00A51B7C"/>
          <w:p w14:paraId="25C747D3"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691B36D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2. Plataforma </w:t>
            </w:r>
            <w:proofErr w:type="spellStart"/>
            <w:r>
              <w:rPr>
                <w:rFonts w:cs="Calibri"/>
                <w:lang w:val="es-ES" w:eastAsia="es-ES" w:bidi="es-ES"/>
              </w:rPr>
              <w:t>Pandlet</w:t>
            </w:r>
            <w:proofErr w:type="spellEnd"/>
          </w:p>
          <w:p w14:paraId="5413404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Google </w:t>
            </w:r>
            <w:proofErr w:type="spellStart"/>
            <w:r>
              <w:rPr>
                <w:rFonts w:cs="Calibri"/>
                <w:lang w:val="es-ES" w:eastAsia="es-ES" w:bidi="es-ES"/>
              </w:rPr>
              <w:t>Meet</w:t>
            </w:r>
            <w:proofErr w:type="spellEnd"/>
          </w:p>
          <w:p w14:paraId="0196A949" w14:textId="77777777" w:rsidR="005B43FB" w:rsidRDefault="005B43FB" w:rsidP="00A51B7C">
            <w:pPr>
              <w:widowControl w:val="0"/>
              <w:autoSpaceDE w:val="0"/>
              <w:autoSpaceDN w:val="0"/>
              <w:spacing w:before="41" w:after="0" w:line="240" w:lineRule="auto"/>
            </w:pPr>
          </w:p>
        </w:tc>
      </w:tr>
      <w:tr w:rsidR="005B43FB" w14:paraId="1F2DEBF8" w14:textId="77777777" w:rsidTr="00A51B7C">
        <w:trPr>
          <w:trHeight w:val="552"/>
        </w:trPr>
        <w:tc>
          <w:tcPr>
            <w:tcW w:w="771" w:type="pct"/>
            <w:vAlign w:val="center"/>
          </w:tcPr>
          <w:p w14:paraId="064FED36" w14:textId="77777777" w:rsidR="005B43FB" w:rsidRDefault="005B43FB" w:rsidP="00A51B7C"/>
          <w:p w14:paraId="434BD8F7" w14:textId="77777777" w:rsidR="005B43FB" w:rsidRDefault="005B43FB" w:rsidP="00A51B7C">
            <w:r>
              <w:t>Material de Apoyo</w:t>
            </w:r>
          </w:p>
        </w:tc>
        <w:tc>
          <w:tcPr>
            <w:tcW w:w="3094" w:type="pct"/>
            <w:gridSpan w:val="2"/>
            <w:vAlign w:val="center"/>
          </w:tcPr>
          <w:p w14:paraId="4FCF6198"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5589F553" wp14:editId="2895442D">
                  <wp:extent cx="1219200" cy="1219200"/>
                  <wp:effectExtent l="0" t="0" r="0" b="0"/>
                  <wp:docPr id="251" name="Imagen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9130" t="22205" r="7018" b="35374"/>
                          <a:stretch/>
                        </pic:blipFill>
                        <pic:spPr bwMode="auto">
                          <a:xfrm>
                            <a:off x="0" y="0"/>
                            <a:ext cx="1219200" cy="1219200"/>
                          </a:xfrm>
                          <a:prstGeom prst="rect">
                            <a:avLst/>
                          </a:prstGeom>
                          <a:ln>
                            <a:noFill/>
                          </a:ln>
                          <a:extLst>
                            <a:ext uri="{53640926-AAD7-44D8-BBD7-CCE9431645EC}">
                              <a14:shadowObscured xmlns:a14="http://schemas.microsoft.com/office/drawing/2010/main"/>
                            </a:ext>
                          </a:extLst>
                        </pic:spPr>
                      </pic:pic>
                    </a:graphicData>
                  </a:graphic>
                </wp:inline>
              </w:drawing>
            </w:r>
          </w:p>
          <w:p w14:paraId="61DFEEEA" w14:textId="77777777" w:rsidR="005B43FB" w:rsidRDefault="00C11929" w:rsidP="00A51B7C">
            <w:pPr>
              <w:pStyle w:val="xmsonormal"/>
              <w:shd w:val="clear" w:color="auto" w:fill="FFFFFF"/>
              <w:spacing w:before="0" w:beforeAutospacing="0" w:after="0" w:afterAutospacing="0"/>
              <w:rPr>
                <w:rFonts w:ascii="Calibri" w:eastAsia="Calibri" w:hAnsi="Calibri"/>
                <w:sz w:val="22"/>
                <w:szCs w:val="22"/>
                <w:lang w:eastAsia="en-US"/>
              </w:rPr>
            </w:pPr>
            <w:hyperlink r:id="rId38" w:history="1">
              <w:r w:rsidR="005B43FB" w:rsidRPr="005763C0">
                <w:rPr>
                  <w:rStyle w:val="Hipervnculo"/>
                  <w:rFonts w:ascii="Calibri" w:eastAsia="Calibri" w:hAnsi="Calibri"/>
                  <w:sz w:val="22"/>
                  <w:szCs w:val="22"/>
                  <w:lang w:eastAsia="en-US"/>
                </w:rPr>
                <w:t>https://padlet.com/dmosorio149/knj7rqu7y0he69c4</w:t>
              </w:r>
            </w:hyperlink>
          </w:p>
          <w:p w14:paraId="66DD7A05"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object w:dxaOrig="1534" w:dyaOrig="997" w14:anchorId="3544AC1A">
                <v:shape id="_x0000_i1027" type="#_x0000_t75" style="width:76.8pt;height:49.9pt" o:ole="">
                  <v:imagedata r:id="rId39" o:title=""/>
                </v:shape>
                <o:OLEObject Type="Embed" ProgID="PowerPoint.Show.12" ShapeID="_x0000_i1027" DrawAspect="Icon" ObjectID="_1706696130" r:id="rId40"/>
              </w:object>
            </w:r>
          </w:p>
          <w:p w14:paraId="599F0B0D"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4577C784" w14:textId="77777777" w:rsidR="005B43FB" w:rsidRDefault="005B43FB" w:rsidP="005B43FB">
            <w:pPr>
              <w:pStyle w:val="Prrafodelista"/>
              <w:numPr>
                <w:ilvl w:val="0"/>
                <w:numId w:val="27"/>
              </w:numPr>
            </w:pPr>
            <w:r>
              <w:lastRenderedPageBreak/>
              <w:t>Contenido de referencia Web</w:t>
            </w:r>
          </w:p>
        </w:tc>
      </w:tr>
      <w:tr w:rsidR="005B43FB" w14:paraId="4D0F0C5E" w14:textId="77777777" w:rsidTr="00A51B7C">
        <w:trPr>
          <w:trHeight w:val="552"/>
        </w:trPr>
        <w:tc>
          <w:tcPr>
            <w:tcW w:w="771" w:type="pct"/>
            <w:vAlign w:val="center"/>
          </w:tcPr>
          <w:p w14:paraId="3FC25AD7" w14:textId="77777777" w:rsidR="005B43FB" w:rsidRDefault="005B43FB" w:rsidP="00A51B7C">
            <w:r>
              <w:t>Plan de Trabajo</w:t>
            </w:r>
          </w:p>
        </w:tc>
        <w:tc>
          <w:tcPr>
            <w:tcW w:w="3094" w:type="pct"/>
            <w:gridSpan w:val="2"/>
            <w:vAlign w:val="center"/>
          </w:tcPr>
          <w:p w14:paraId="1E23CA77" w14:textId="77777777" w:rsidR="005B43FB" w:rsidRDefault="005B43FB" w:rsidP="00A51B7C">
            <w:r w:rsidRPr="00C95AB1">
              <w:rPr>
                <w:noProof/>
              </w:rPr>
              <w:drawing>
                <wp:inline distT="0" distB="0" distL="0" distR="0" wp14:anchorId="01652FB8" wp14:editId="21E45041">
                  <wp:extent cx="3057525" cy="1914499"/>
                  <wp:effectExtent l="0" t="0" r="0" b="0"/>
                  <wp:docPr id="252" name="Imagen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5E1B0155" w14:textId="77777777" w:rsidR="005B43FB" w:rsidRDefault="005B43FB" w:rsidP="00A51B7C">
            <w:r>
              <w:t>1. Drive de la competencia</w:t>
            </w:r>
          </w:p>
        </w:tc>
      </w:tr>
      <w:tr w:rsidR="005B43FB" w14:paraId="439AD0E7" w14:textId="77777777" w:rsidTr="00A51B7C">
        <w:trPr>
          <w:gridAfter w:val="1"/>
          <w:wAfter w:w="76" w:type="pct"/>
          <w:trHeight w:val="830"/>
        </w:trPr>
        <w:tc>
          <w:tcPr>
            <w:tcW w:w="1703" w:type="pct"/>
            <w:gridSpan w:val="2"/>
          </w:tcPr>
          <w:p w14:paraId="555A60F7" w14:textId="77777777" w:rsidR="005B43FB" w:rsidRDefault="005B43FB" w:rsidP="00A51B7C">
            <w:r>
              <w:t xml:space="preserve">Reporte de participación – asistencia de aprendices: </w:t>
            </w:r>
          </w:p>
        </w:tc>
        <w:tc>
          <w:tcPr>
            <w:tcW w:w="3221" w:type="pct"/>
            <w:gridSpan w:val="2"/>
          </w:tcPr>
          <w:p w14:paraId="0746D660" w14:textId="77777777" w:rsidR="005B43FB" w:rsidRDefault="005B43FB" w:rsidP="00A51B7C">
            <w:r>
              <w:t>Situaciones presentadas y Acciones que se realizaron para solucionarlas:</w:t>
            </w:r>
          </w:p>
        </w:tc>
      </w:tr>
      <w:tr w:rsidR="005B43FB" w14:paraId="44914808" w14:textId="77777777" w:rsidTr="00A51B7C">
        <w:trPr>
          <w:gridAfter w:val="1"/>
          <w:wAfter w:w="76" w:type="pct"/>
          <w:trHeight w:val="536"/>
        </w:trPr>
        <w:tc>
          <w:tcPr>
            <w:tcW w:w="1703" w:type="pct"/>
            <w:gridSpan w:val="2"/>
          </w:tcPr>
          <w:p w14:paraId="254D1851" w14:textId="77777777" w:rsidR="005B43FB" w:rsidRDefault="005B43FB" w:rsidP="00A51B7C">
            <w:r>
              <w:t>Asisten todos los aprendices de la ficha</w:t>
            </w:r>
          </w:p>
        </w:tc>
        <w:tc>
          <w:tcPr>
            <w:tcW w:w="3221" w:type="pct"/>
            <w:gridSpan w:val="2"/>
          </w:tcPr>
          <w:p w14:paraId="19AAB292" w14:textId="77777777" w:rsidR="005B43FB" w:rsidRPr="0060388E" w:rsidRDefault="005B43FB" w:rsidP="005B43FB">
            <w:pPr>
              <w:pStyle w:val="Prrafodelista"/>
              <w:numPr>
                <w:ilvl w:val="0"/>
                <w:numId w:val="31"/>
              </w:numPr>
              <w:jc w:val="both"/>
            </w:pPr>
            <w:r>
              <w:t>NINGUNA</w:t>
            </w:r>
          </w:p>
        </w:tc>
      </w:tr>
    </w:tbl>
    <w:p w14:paraId="14852F34" w14:textId="77777777" w:rsidR="005B43FB" w:rsidRDefault="005B43FB" w:rsidP="005B43FB">
      <w:pPr>
        <w:spacing w:after="0" w:line="240" w:lineRule="auto"/>
      </w:pPr>
    </w:p>
    <w:p w14:paraId="54709EA1" w14:textId="77777777" w:rsidR="005B43FB" w:rsidRDefault="005B43FB" w:rsidP="005B43FB">
      <w:pPr>
        <w:spacing w:after="0" w:line="240" w:lineRule="auto"/>
      </w:pPr>
    </w:p>
    <w:p w14:paraId="7F825DED" w14:textId="77777777" w:rsidR="005B43FB" w:rsidRDefault="005B43FB" w:rsidP="005B43FB">
      <w:pPr>
        <w:spacing w:after="0" w:line="240" w:lineRule="auto"/>
      </w:pPr>
    </w:p>
    <w:p w14:paraId="475A4C53" w14:textId="77777777" w:rsidR="005B43FB" w:rsidRDefault="005B43FB" w:rsidP="005B43FB">
      <w:pPr>
        <w:spacing w:after="0" w:line="240" w:lineRule="auto"/>
      </w:pPr>
    </w:p>
    <w:p w14:paraId="6E2EF679" w14:textId="77777777" w:rsidR="005B43FB" w:rsidRDefault="005B43FB" w:rsidP="005B43FB">
      <w:pPr>
        <w:spacing w:after="0" w:line="240" w:lineRule="auto"/>
      </w:pPr>
    </w:p>
    <w:p w14:paraId="1AB2767F" w14:textId="77777777" w:rsidR="005B43FB" w:rsidRDefault="005B43FB" w:rsidP="005B43FB">
      <w:pPr>
        <w:spacing w:after="0" w:line="240" w:lineRule="auto"/>
      </w:pPr>
    </w:p>
    <w:p w14:paraId="4B78A766" w14:textId="77777777" w:rsidR="005B43FB" w:rsidRDefault="005B43FB" w:rsidP="005B43FB">
      <w:pPr>
        <w:spacing w:after="0" w:line="240" w:lineRule="auto"/>
      </w:pPr>
    </w:p>
    <w:p w14:paraId="6EBAD5E9" w14:textId="77777777" w:rsidR="005B43FB" w:rsidRDefault="005B43FB" w:rsidP="005B43FB">
      <w:pPr>
        <w:spacing w:after="0" w:line="240" w:lineRule="auto"/>
      </w:pPr>
    </w:p>
    <w:p w14:paraId="10AD2E07" w14:textId="77777777" w:rsidR="005B43FB" w:rsidRDefault="005B43FB" w:rsidP="005B43FB">
      <w:pPr>
        <w:spacing w:after="0" w:line="240" w:lineRule="auto"/>
      </w:pPr>
    </w:p>
    <w:p w14:paraId="5ECB890D" w14:textId="77777777" w:rsidR="005B43FB" w:rsidRDefault="005B43FB" w:rsidP="005B43FB">
      <w:pPr>
        <w:spacing w:after="0" w:line="240" w:lineRule="auto"/>
      </w:pPr>
    </w:p>
    <w:p w14:paraId="41558EA4" w14:textId="77777777" w:rsidR="005B43FB" w:rsidRDefault="005B43FB" w:rsidP="005B43FB">
      <w:pPr>
        <w:spacing w:after="0" w:line="240" w:lineRule="auto"/>
      </w:pPr>
    </w:p>
    <w:p w14:paraId="0A4DF808" w14:textId="77777777" w:rsidR="005B43FB" w:rsidRDefault="005B43FB" w:rsidP="005B43FB">
      <w:pPr>
        <w:spacing w:after="0" w:line="240" w:lineRule="auto"/>
      </w:pPr>
    </w:p>
    <w:p w14:paraId="6C310533" w14:textId="77777777" w:rsidR="005B43FB" w:rsidRDefault="005B43FB" w:rsidP="005B43FB">
      <w:pPr>
        <w:spacing w:after="0" w:line="240" w:lineRule="auto"/>
      </w:pPr>
    </w:p>
    <w:p w14:paraId="2FA15B82" w14:textId="77777777" w:rsidR="005B43FB" w:rsidRDefault="005B43FB" w:rsidP="005B43FB">
      <w:pPr>
        <w:spacing w:after="0" w:line="240" w:lineRule="auto"/>
      </w:pPr>
    </w:p>
    <w:p w14:paraId="5C4045F1" w14:textId="77777777" w:rsidR="005B43FB" w:rsidRDefault="005B43FB" w:rsidP="005B43FB">
      <w:pPr>
        <w:spacing w:after="0" w:line="240" w:lineRule="auto"/>
      </w:pPr>
    </w:p>
    <w:p w14:paraId="28C825D7" w14:textId="77777777" w:rsidR="005B43FB" w:rsidRDefault="005B43FB" w:rsidP="005B43FB">
      <w:pPr>
        <w:spacing w:after="0" w:line="240" w:lineRule="auto"/>
        <w:jc w:val="center"/>
      </w:pPr>
      <w:r>
        <w:t>Centro de Gestión Administrativa</w:t>
      </w:r>
    </w:p>
    <w:p w14:paraId="2160632D"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09C9866C" w14:textId="77777777" w:rsidR="005B43FB" w:rsidRPr="0013304B" w:rsidRDefault="005B43FB" w:rsidP="005B43FB">
      <w:pPr>
        <w:spacing w:after="0" w:line="240" w:lineRule="auto"/>
        <w:contextualSpacing/>
        <w:jc w:val="center"/>
        <w:rPr>
          <w:b/>
        </w:rPr>
      </w:pPr>
      <w:r>
        <w:rPr>
          <w:b/>
        </w:rPr>
        <w:t>Trabajo Virtual</w:t>
      </w:r>
    </w:p>
    <w:p w14:paraId="1336A53E" w14:textId="77777777" w:rsidR="005B43FB" w:rsidRPr="00297B80" w:rsidRDefault="005B43FB" w:rsidP="005B43FB">
      <w:pPr>
        <w:spacing w:after="0"/>
        <w:rPr>
          <w:b/>
          <w:bCs/>
        </w:rPr>
      </w:pPr>
      <w:r>
        <w:t xml:space="preserve">Fecha: </w:t>
      </w:r>
      <w:r w:rsidRPr="00297B80">
        <w:rPr>
          <w:b/>
          <w:bCs/>
        </w:rPr>
        <w:t>0</w:t>
      </w:r>
      <w:r>
        <w:rPr>
          <w:b/>
          <w:bCs/>
        </w:rPr>
        <w:t>3</w:t>
      </w:r>
      <w:r w:rsidRPr="00297B80">
        <w:rPr>
          <w:b/>
          <w:bCs/>
        </w:rPr>
        <w:t>-02-2022</w:t>
      </w:r>
    </w:p>
    <w:p w14:paraId="326E045B" w14:textId="77777777" w:rsidR="005B43FB" w:rsidRDefault="005B43FB" w:rsidP="005B43FB">
      <w:pPr>
        <w:spacing w:after="0"/>
      </w:pPr>
      <w:r>
        <w:t xml:space="preserve">Instructor: </w:t>
      </w:r>
      <w:r w:rsidRPr="00297B80">
        <w:rPr>
          <w:b/>
          <w:bCs/>
        </w:rPr>
        <w:t>Deicy Milena Osorio Rodríguez</w:t>
      </w:r>
    </w:p>
    <w:p w14:paraId="41A9DFD0" w14:textId="77777777" w:rsidR="005B43FB" w:rsidRDefault="005B43FB" w:rsidP="005B43FB">
      <w:pPr>
        <w:spacing w:after="0" w:line="240" w:lineRule="auto"/>
        <w:rPr>
          <w:b/>
          <w:bCs/>
        </w:rPr>
      </w:pPr>
      <w:r>
        <w:t xml:space="preserve">Ficha de caracterización: </w:t>
      </w:r>
      <w:r w:rsidRPr="00297B80">
        <w:rPr>
          <w:b/>
          <w:bCs/>
        </w:rPr>
        <w:t>695</w:t>
      </w:r>
      <w:r>
        <w:rPr>
          <w:b/>
          <w:bCs/>
        </w:rPr>
        <w:t>50</w:t>
      </w:r>
      <w:r w:rsidRPr="00297B80">
        <w:rPr>
          <w:b/>
          <w:bCs/>
        </w:rPr>
        <w:t xml:space="preserve"> - </w:t>
      </w:r>
      <w:r w:rsidRPr="003B6081">
        <w:rPr>
          <w:b/>
          <w:bCs/>
        </w:rPr>
        <w:t>2395363</w:t>
      </w:r>
    </w:p>
    <w:p w14:paraId="2CFC16B7"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5E003063"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1D41E7CF" w14:textId="77777777" w:rsidTr="00A51B7C">
        <w:trPr>
          <w:trHeight w:val="1220"/>
        </w:trPr>
        <w:tc>
          <w:tcPr>
            <w:tcW w:w="771" w:type="pct"/>
            <w:vAlign w:val="center"/>
          </w:tcPr>
          <w:p w14:paraId="484D31DD"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547EB457" w14:textId="77777777" w:rsidR="005B43FB" w:rsidRDefault="005B43FB" w:rsidP="00A51B7C">
            <w:pPr>
              <w:spacing w:after="0" w:line="240" w:lineRule="auto"/>
              <w:rPr>
                <w:sz w:val="20"/>
              </w:rPr>
            </w:pPr>
            <w:r>
              <w:rPr>
                <w:sz w:val="20"/>
              </w:rPr>
              <w:t xml:space="preserve">Relación de Evidencias </w:t>
            </w:r>
          </w:p>
          <w:p w14:paraId="1BD94B45"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7A294B7D"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336314B3" w14:textId="77777777" w:rsidTr="00A51B7C">
        <w:trPr>
          <w:trHeight w:val="535"/>
        </w:trPr>
        <w:tc>
          <w:tcPr>
            <w:tcW w:w="771" w:type="pct"/>
            <w:vAlign w:val="center"/>
          </w:tcPr>
          <w:p w14:paraId="0466AB2C" w14:textId="77777777" w:rsidR="005B43FB" w:rsidRDefault="005B43FB" w:rsidP="00A51B7C">
            <w:r>
              <w:t>Anuncio-Comunicación</w:t>
            </w:r>
          </w:p>
        </w:tc>
        <w:tc>
          <w:tcPr>
            <w:tcW w:w="3094" w:type="pct"/>
            <w:gridSpan w:val="2"/>
            <w:vAlign w:val="center"/>
          </w:tcPr>
          <w:p w14:paraId="71C16896" w14:textId="77777777" w:rsidR="005B43FB" w:rsidRDefault="005B43FB" w:rsidP="00A51B7C">
            <w:r>
              <w:rPr>
                <w:noProof/>
              </w:rPr>
              <w:drawing>
                <wp:inline distT="0" distB="0" distL="0" distR="0" wp14:anchorId="4EE7A01C" wp14:editId="26F636FD">
                  <wp:extent cx="2638425" cy="790575"/>
                  <wp:effectExtent l="0" t="0" r="9525" b="9525"/>
                  <wp:docPr id="253" name="Imagen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55739" t="61312" r="6062" b="14163"/>
                          <a:stretch/>
                        </pic:blipFill>
                        <pic:spPr bwMode="auto">
                          <a:xfrm>
                            <a:off x="0" y="0"/>
                            <a:ext cx="2638425" cy="790575"/>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23D625C6"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6973EA54"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1EF18AB5"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1D48E7DA" w14:textId="77777777" w:rsidTr="00A51B7C">
        <w:trPr>
          <w:trHeight w:val="1005"/>
        </w:trPr>
        <w:tc>
          <w:tcPr>
            <w:tcW w:w="771" w:type="pct"/>
            <w:vAlign w:val="center"/>
          </w:tcPr>
          <w:p w14:paraId="7B1DF3C9" w14:textId="77777777" w:rsidR="005B43FB" w:rsidRDefault="005B43FB" w:rsidP="00A51B7C"/>
          <w:p w14:paraId="471E6147" w14:textId="77777777" w:rsidR="005B43FB" w:rsidRDefault="005B43FB" w:rsidP="00A51B7C">
            <w:r>
              <w:t>Actividades</w:t>
            </w:r>
          </w:p>
        </w:tc>
        <w:tc>
          <w:tcPr>
            <w:tcW w:w="3094" w:type="pct"/>
            <w:gridSpan w:val="2"/>
            <w:vAlign w:val="center"/>
          </w:tcPr>
          <w:p w14:paraId="7386B2FD" w14:textId="77777777" w:rsidR="005B43FB" w:rsidRDefault="005B43FB" w:rsidP="00A51B7C">
            <w:r>
              <w:rPr>
                <w:noProof/>
              </w:rPr>
              <w:drawing>
                <wp:inline distT="0" distB="0" distL="0" distR="0" wp14:anchorId="4EA85DC7" wp14:editId="2C227B47">
                  <wp:extent cx="3710172" cy="2085975"/>
                  <wp:effectExtent l="0" t="0" r="5080" b="0"/>
                  <wp:docPr id="254" name="Imagen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16616" cy="2089598"/>
                          </a:xfrm>
                          <a:prstGeom prst="rect">
                            <a:avLst/>
                          </a:prstGeom>
                        </pic:spPr>
                      </pic:pic>
                    </a:graphicData>
                  </a:graphic>
                </wp:inline>
              </w:drawing>
            </w:r>
          </w:p>
          <w:p w14:paraId="118D77B8" w14:textId="77777777" w:rsidR="005B43FB" w:rsidRDefault="005B43FB" w:rsidP="00A51B7C">
            <w:r>
              <w:rPr>
                <w:noProof/>
              </w:rPr>
              <w:drawing>
                <wp:inline distT="0" distB="0" distL="0" distR="0" wp14:anchorId="41E0206B" wp14:editId="4E48899A">
                  <wp:extent cx="3693231" cy="2076450"/>
                  <wp:effectExtent l="0" t="0" r="2540" b="0"/>
                  <wp:docPr id="255" name="Imagen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04504" cy="2082788"/>
                          </a:xfrm>
                          <a:prstGeom prst="rect">
                            <a:avLst/>
                          </a:prstGeom>
                        </pic:spPr>
                      </pic:pic>
                    </a:graphicData>
                  </a:graphic>
                </wp:inline>
              </w:drawing>
            </w:r>
          </w:p>
          <w:p w14:paraId="7B367F38" w14:textId="77777777" w:rsidR="005B43FB" w:rsidRDefault="005B43FB" w:rsidP="00A51B7C">
            <w:r>
              <w:rPr>
                <w:noProof/>
              </w:rPr>
              <w:lastRenderedPageBreak/>
              <w:drawing>
                <wp:inline distT="0" distB="0" distL="0" distR="0" wp14:anchorId="4FD3C5E4" wp14:editId="0A5B99B8">
                  <wp:extent cx="3686175" cy="2072483"/>
                  <wp:effectExtent l="0" t="0" r="0" b="4445"/>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95881" cy="2077940"/>
                          </a:xfrm>
                          <a:prstGeom prst="rect">
                            <a:avLst/>
                          </a:prstGeom>
                        </pic:spPr>
                      </pic:pic>
                    </a:graphicData>
                  </a:graphic>
                </wp:inline>
              </w:drawing>
            </w:r>
          </w:p>
          <w:p w14:paraId="74BB7C14" w14:textId="77777777" w:rsidR="005B43FB" w:rsidRDefault="005B43FB" w:rsidP="00A51B7C">
            <w:r>
              <w:rPr>
                <w:noProof/>
              </w:rPr>
              <w:drawing>
                <wp:inline distT="0" distB="0" distL="0" distR="0" wp14:anchorId="7724CBCE" wp14:editId="59ABA53B">
                  <wp:extent cx="3714750" cy="2324100"/>
                  <wp:effectExtent l="0" t="0" r="0" b="0"/>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714750" cy="2324100"/>
                          </a:xfrm>
                          <a:prstGeom prst="rect">
                            <a:avLst/>
                          </a:prstGeom>
                        </pic:spPr>
                      </pic:pic>
                    </a:graphicData>
                  </a:graphic>
                </wp:inline>
              </w:drawing>
            </w:r>
          </w:p>
          <w:p w14:paraId="57940B78" w14:textId="77777777" w:rsidR="005B43FB" w:rsidRPr="002E6D90" w:rsidRDefault="005B43FB" w:rsidP="00A51B7C">
            <w:r>
              <w:rPr>
                <w:noProof/>
              </w:rPr>
              <w:lastRenderedPageBreak/>
              <w:drawing>
                <wp:inline distT="0" distB="0" distL="0" distR="0" wp14:anchorId="28EEAAF7" wp14:editId="67219A19">
                  <wp:extent cx="3743325" cy="2295525"/>
                  <wp:effectExtent l="0" t="0" r="9525" b="9525"/>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743325" cy="2295525"/>
                          </a:xfrm>
                          <a:prstGeom prst="rect">
                            <a:avLst/>
                          </a:prstGeom>
                        </pic:spPr>
                      </pic:pic>
                    </a:graphicData>
                  </a:graphic>
                </wp:inline>
              </w:drawing>
            </w:r>
          </w:p>
          <w:p w14:paraId="6588CC57" w14:textId="77777777" w:rsidR="005B43FB" w:rsidRPr="00791A42" w:rsidRDefault="005B43FB" w:rsidP="00A51B7C">
            <w:pPr>
              <w:pStyle w:val="Default"/>
            </w:pPr>
          </w:p>
          <w:p w14:paraId="4C1405F6" w14:textId="77777777" w:rsidR="005B43FB" w:rsidRPr="000301F6" w:rsidRDefault="005B43FB" w:rsidP="00A51B7C">
            <w:pPr>
              <w:pStyle w:val="Default"/>
            </w:pPr>
          </w:p>
        </w:tc>
        <w:tc>
          <w:tcPr>
            <w:tcW w:w="1135" w:type="pct"/>
            <w:gridSpan w:val="2"/>
            <w:vAlign w:val="center"/>
          </w:tcPr>
          <w:p w14:paraId="37359ED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1F1B43D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74078A7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Plataforma </w:t>
            </w:r>
            <w:proofErr w:type="spellStart"/>
            <w:r>
              <w:rPr>
                <w:rFonts w:cs="Calibri"/>
                <w:lang w:val="es-ES" w:eastAsia="es-ES" w:bidi="es-ES"/>
              </w:rPr>
              <w:t>Pandlet</w:t>
            </w:r>
            <w:proofErr w:type="spellEnd"/>
          </w:p>
          <w:p w14:paraId="6057E9DE"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Google </w:t>
            </w:r>
            <w:proofErr w:type="spellStart"/>
            <w:r>
              <w:rPr>
                <w:rFonts w:cs="Calibri"/>
                <w:lang w:val="es-ES" w:eastAsia="es-ES" w:bidi="es-ES"/>
              </w:rPr>
              <w:t>Meet</w:t>
            </w:r>
            <w:proofErr w:type="spellEnd"/>
          </w:p>
          <w:p w14:paraId="27B3E68E" w14:textId="77777777" w:rsidR="005B43FB" w:rsidRDefault="005B43FB" w:rsidP="00A51B7C">
            <w:pPr>
              <w:widowControl w:val="0"/>
              <w:autoSpaceDE w:val="0"/>
              <w:autoSpaceDN w:val="0"/>
              <w:spacing w:before="41" w:after="0" w:line="240" w:lineRule="auto"/>
              <w:rPr>
                <w:rFonts w:cs="Calibri"/>
                <w:lang w:val="es-ES" w:eastAsia="es-ES" w:bidi="es-ES"/>
              </w:rPr>
            </w:pPr>
          </w:p>
          <w:p w14:paraId="3BA0A78F" w14:textId="77777777" w:rsidR="005B43FB" w:rsidRDefault="005B43FB" w:rsidP="00A51B7C">
            <w:pPr>
              <w:widowControl w:val="0"/>
              <w:autoSpaceDE w:val="0"/>
              <w:autoSpaceDN w:val="0"/>
              <w:spacing w:before="41" w:after="0" w:line="240" w:lineRule="auto"/>
            </w:pPr>
          </w:p>
        </w:tc>
      </w:tr>
      <w:tr w:rsidR="005B43FB" w14:paraId="2B606423" w14:textId="77777777" w:rsidTr="00A51B7C">
        <w:trPr>
          <w:trHeight w:val="1133"/>
        </w:trPr>
        <w:tc>
          <w:tcPr>
            <w:tcW w:w="771" w:type="pct"/>
            <w:vAlign w:val="center"/>
          </w:tcPr>
          <w:p w14:paraId="10F353F0" w14:textId="77777777" w:rsidR="005B43FB" w:rsidRDefault="005B43FB" w:rsidP="00A51B7C"/>
          <w:p w14:paraId="61E7EB70" w14:textId="77777777" w:rsidR="005B43FB" w:rsidRDefault="005B43FB" w:rsidP="00A51B7C">
            <w:r>
              <w:t>Valoración – Retroalimentación</w:t>
            </w:r>
          </w:p>
        </w:tc>
        <w:tc>
          <w:tcPr>
            <w:tcW w:w="3094" w:type="pct"/>
            <w:gridSpan w:val="2"/>
            <w:vAlign w:val="center"/>
          </w:tcPr>
          <w:p w14:paraId="19400BF2" w14:textId="77777777" w:rsidR="005B43FB" w:rsidRPr="00305370" w:rsidRDefault="005B43FB" w:rsidP="00A51B7C">
            <w:pPr>
              <w:rPr>
                <w:color w:val="000000" w:themeColor="text1"/>
              </w:rPr>
            </w:pPr>
          </w:p>
          <w:p w14:paraId="4916F7BD"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112AE9AD" w14:textId="77777777" w:rsidR="005B43FB" w:rsidRDefault="005B43FB" w:rsidP="00A51B7C">
            <w:pPr>
              <w:pStyle w:val="Prrafodelista"/>
              <w:rPr>
                <w:color w:val="000000" w:themeColor="text1"/>
              </w:rPr>
            </w:pPr>
            <w:r>
              <w:rPr>
                <w:color w:val="000000" w:themeColor="text1"/>
              </w:rPr>
              <w:t xml:space="preserve"> </w:t>
            </w:r>
          </w:p>
          <w:p w14:paraId="3653476C" w14:textId="77777777" w:rsidR="005B43FB" w:rsidRPr="00454CC6" w:rsidRDefault="005B43FB" w:rsidP="00A51B7C">
            <w:pPr>
              <w:pStyle w:val="Prrafodelista"/>
              <w:rPr>
                <w:color w:val="000000" w:themeColor="text1"/>
              </w:rPr>
            </w:pPr>
          </w:p>
        </w:tc>
        <w:tc>
          <w:tcPr>
            <w:tcW w:w="1135" w:type="pct"/>
            <w:gridSpan w:val="2"/>
            <w:vAlign w:val="center"/>
          </w:tcPr>
          <w:p w14:paraId="33E7CF34" w14:textId="77777777" w:rsidR="005B43FB" w:rsidRDefault="005B43FB" w:rsidP="00A51B7C"/>
          <w:p w14:paraId="5F04D6FB"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57B833E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50ABDAC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Grupo WhatsApp</w:t>
            </w:r>
          </w:p>
          <w:p w14:paraId="6BF5683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40AC41AD" w14:textId="77777777" w:rsidR="005B43FB" w:rsidRDefault="005B43FB" w:rsidP="00A51B7C">
            <w:pPr>
              <w:widowControl w:val="0"/>
              <w:autoSpaceDE w:val="0"/>
              <w:autoSpaceDN w:val="0"/>
              <w:spacing w:before="41" w:after="0" w:line="240" w:lineRule="auto"/>
            </w:pPr>
          </w:p>
        </w:tc>
      </w:tr>
      <w:tr w:rsidR="005B43FB" w14:paraId="24B71796" w14:textId="77777777" w:rsidTr="00A51B7C">
        <w:trPr>
          <w:trHeight w:val="552"/>
        </w:trPr>
        <w:tc>
          <w:tcPr>
            <w:tcW w:w="771" w:type="pct"/>
            <w:vAlign w:val="center"/>
          </w:tcPr>
          <w:p w14:paraId="2BEE67D6" w14:textId="77777777" w:rsidR="005B43FB" w:rsidRDefault="005B43FB" w:rsidP="00A51B7C"/>
          <w:p w14:paraId="74123D67" w14:textId="77777777" w:rsidR="005B43FB" w:rsidRDefault="005B43FB" w:rsidP="00A51B7C">
            <w:r>
              <w:t>Material de Apoyo</w:t>
            </w:r>
          </w:p>
        </w:tc>
        <w:tc>
          <w:tcPr>
            <w:tcW w:w="3094" w:type="pct"/>
            <w:gridSpan w:val="2"/>
            <w:vAlign w:val="center"/>
          </w:tcPr>
          <w:p w14:paraId="7ACA8F40"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hyperlink r:id="rId47" w:history="1">
              <w:r w:rsidRPr="00C30D8D">
                <w:rPr>
                  <w:rStyle w:val="Hipervnculo"/>
                  <w:rFonts w:ascii="Calibri" w:eastAsia="Calibri" w:hAnsi="Calibri"/>
                  <w:sz w:val="22"/>
                  <w:szCs w:val="22"/>
                  <w:lang w:eastAsia="en-US"/>
                </w:rPr>
                <w:t>https://padlet.com/dmosorio149/knj7rqu7y0he69c4</w:t>
              </w:r>
            </w:hyperlink>
          </w:p>
          <w:p w14:paraId="47E68DC0"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Pr>
                <w:rFonts w:ascii="Calibri" w:eastAsia="Calibri" w:hAnsi="Calibri"/>
                <w:noProof/>
                <w:sz w:val="22"/>
                <w:szCs w:val="22"/>
                <w:lang w:eastAsia="en-US"/>
              </w:rPr>
              <w:lastRenderedPageBreak/>
              <w:drawing>
                <wp:inline distT="0" distB="0" distL="0" distR="0" wp14:anchorId="0F219F28" wp14:editId="17E36E7E">
                  <wp:extent cx="1332653" cy="1057275"/>
                  <wp:effectExtent l="0" t="0" r="127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59320" cy="1078432"/>
                          </a:xfrm>
                          <a:prstGeom prst="rect">
                            <a:avLst/>
                          </a:prstGeom>
                          <a:noFill/>
                        </pic:spPr>
                      </pic:pic>
                    </a:graphicData>
                  </a:graphic>
                </wp:inline>
              </w:drawing>
            </w:r>
          </w:p>
          <w:p w14:paraId="72D8D032"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object w:dxaOrig="1534" w:dyaOrig="997" w14:anchorId="268B1FDD">
                <v:shape id="_x0000_i1028" type="#_x0000_t75" style="width:76.8pt;height:49.9pt" o:ole="">
                  <v:imagedata r:id="rId49" o:title=""/>
                </v:shape>
                <o:OLEObject Type="Embed" ProgID="PowerPoint.Show.12" ShapeID="_x0000_i1028" DrawAspect="Icon" ObjectID="_1706696131" r:id="rId50"/>
              </w:object>
            </w:r>
          </w:p>
          <w:p w14:paraId="02B7F904"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66D8C2D3" w14:textId="77777777" w:rsidR="005B43FB" w:rsidRDefault="005B43FB" w:rsidP="005B43FB">
            <w:pPr>
              <w:pStyle w:val="Prrafodelista"/>
              <w:numPr>
                <w:ilvl w:val="0"/>
                <w:numId w:val="27"/>
              </w:numPr>
            </w:pPr>
            <w:r>
              <w:lastRenderedPageBreak/>
              <w:t>Contenido de referencia Web</w:t>
            </w:r>
          </w:p>
        </w:tc>
      </w:tr>
      <w:tr w:rsidR="005B43FB" w14:paraId="59859777" w14:textId="77777777" w:rsidTr="00A51B7C">
        <w:trPr>
          <w:trHeight w:val="552"/>
        </w:trPr>
        <w:tc>
          <w:tcPr>
            <w:tcW w:w="771" w:type="pct"/>
            <w:vAlign w:val="center"/>
          </w:tcPr>
          <w:p w14:paraId="1F10946F" w14:textId="77777777" w:rsidR="005B43FB" w:rsidRDefault="005B43FB" w:rsidP="00A51B7C">
            <w:r>
              <w:t>Plan de Trabajo</w:t>
            </w:r>
          </w:p>
        </w:tc>
        <w:tc>
          <w:tcPr>
            <w:tcW w:w="3094" w:type="pct"/>
            <w:gridSpan w:val="2"/>
            <w:vAlign w:val="center"/>
          </w:tcPr>
          <w:p w14:paraId="5A1B2FFA" w14:textId="77777777" w:rsidR="005B43FB" w:rsidRDefault="005B43FB" w:rsidP="00A51B7C">
            <w:r w:rsidRPr="00C95AB1">
              <w:rPr>
                <w:noProof/>
              </w:rPr>
              <w:drawing>
                <wp:inline distT="0" distB="0" distL="0" distR="0" wp14:anchorId="0B128AA7" wp14:editId="615DE8F4">
                  <wp:extent cx="3057525" cy="191449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600C78DD" w14:textId="77777777" w:rsidR="005B43FB" w:rsidRDefault="005B43FB" w:rsidP="00A51B7C">
            <w:r>
              <w:t>1. Drive de la competencia</w:t>
            </w:r>
          </w:p>
        </w:tc>
      </w:tr>
      <w:tr w:rsidR="005B43FB" w14:paraId="7BF8C02B" w14:textId="77777777" w:rsidTr="00A51B7C">
        <w:trPr>
          <w:gridAfter w:val="1"/>
          <w:wAfter w:w="76" w:type="pct"/>
          <w:trHeight w:val="830"/>
        </w:trPr>
        <w:tc>
          <w:tcPr>
            <w:tcW w:w="1703" w:type="pct"/>
            <w:gridSpan w:val="2"/>
          </w:tcPr>
          <w:p w14:paraId="7510A09F" w14:textId="77777777" w:rsidR="005B43FB" w:rsidRDefault="005B43FB" w:rsidP="00A51B7C">
            <w:r>
              <w:t xml:space="preserve">Reporte de participación – asistencia de aprendices: </w:t>
            </w:r>
          </w:p>
        </w:tc>
        <w:tc>
          <w:tcPr>
            <w:tcW w:w="3221" w:type="pct"/>
            <w:gridSpan w:val="2"/>
          </w:tcPr>
          <w:p w14:paraId="19EEDF49" w14:textId="77777777" w:rsidR="005B43FB" w:rsidRDefault="005B43FB" w:rsidP="00A51B7C">
            <w:r>
              <w:t>Situaciones presentadas y Acciones que se realizaron para solucionarlas:</w:t>
            </w:r>
          </w:p>
        </w:tc>
      </w:tr>
      <w:tr w:rsidR="005B43FB" w14:paraId="70DBBA73" w14:textId="77777777" w:rsidTr="00A51B7C">
        <w:trPr>
          <w:gridAfter w:val="1"/>
          <w:wAfter w:w="76" w:type="pct"/>
          <w:trHeight w:val="536"/>
        </w:trPr>
        <w:tc>
          <w:tcPr>
            <w:tcW w:w="1703" w:type="pct"/>
            <w:gridSpan w:val="2"/>
          </w:tcPr>
          <w:p w14:paraId="10F12ADC" w14:textId="77777777" w:rsidR="005B43FB" w:rsidRDefault="005B43FB" w:rsidP="00A51B7C">
            <w:r>
              <w:t>Asistieron todos los aprendices de la ficha</w:t>
            </w:r>
          </w:p>
        </w:tc>
        <w:tc>
          <w:tcPr>
            <w:tcW w:w="3221" w:type="pct"/>
            <w:gridSpan w:val="2"/>
          </w:tcPr>
          <w:p w14:paraId="0F05E981" w14:textId="77777777" w:rsidR="005B43FB" w:rsidRPr="0060388E" w:rsidRDefault="005B43FB" w:rsidP="005B43FB">
            <w:pPr>
              <w:pStyle w:val="Prrafodelista"/>
              <w:numPr>
                <w:ilvl w:val="0"/>
                <w:numId w:val="31"/>
              </w:numPr>
              <w:jc w:val="both"/>
            </w:pPr>
            <w:r>
              <w:t>NINGUNA</w:t>
            </w:r>
          </w:p>
        </w:tc>
      </w:tr>
    </w:tbl>
    <w:p w14:paraId="388CBDA5" w14:textId="77777777" w:rsidR="005B43FB" w:rsidRDefault="005B43FB" w:rsidP="005B43FB">
      <w:pPr>
        <w:spacing w:after="0" w:line="240" w:lineRule="auto"/>
      </w:pPr>
    </w:p>
    <w:p w14:paraId="0A544421" w14:textId="2E4BFCC8" w:rsidR="005B43FB" w:rsidRDefault="005B43FB" w:rsidP="005B43FB">
      <w:pPr>
        <w:spacing w:after="0" w:line="240" w:lineRule="auto"/>
      </w:pPr>
    </w:p>
    <w:p w14:paraId="64D5C3E7" w14:textId="77777777" w:rsidR="005B43FB" w:rsidRDefault="005B43FB" w:rsidP="005B43FB">
      <w:pPr>
        <w:spacing w:after="0" w:line="240" w:lineRule="auto"/>
        <w:jc w:val="center"/>
      </w:pPr>
      <w:r>
        <w:t>Centro de Gestión Administrativa</w:t>
      </w:r>
    </w:p>
    <w:p w14:paraId="77C95187"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0149955E" w14:textId="77777777" w:rsidR="005B43FB" w:rsidRPr="0013304B" w:rsidRDefault="005B43FB" w:rsidP="005B43FB">
      <w:pPr>
        <w:spacing w:after="0" w:line="240" w:lineRule="auto"/>
        <w:contextualSpacing/>
        <w:jc w:val="center"/>
        <w:rPr>
          <w:b/>
        </w:rPr>
      </w:pPr>
      <w:r>
        <w:rPr>
          <w:b/>
        </w:rPr>
        <w:t>Trabajo Virtual</w:t>
      </w:r>
    </w:p>
    <w:p w14:paraId="7EF3EB38" w14:textId="77777777" w:rsidR="005B43FB" w:rsidRPr="00297B80" w:rsidRDefault="005B43FB" w:rsidP="005B43FB">
      <w:pPr>
        <w:spacing w:after="0"/>
        <w:rPr>
          <w:b/>
          <w:bCs/>
        </w:rPr>
      </w:pPr>
      <w:r>
        <w:t xml:space="preserve">Fecha: </w:t>
      </w:r>
      <w:r w:rsidRPr="00297B80">
        <w:rPr>
          <w:b/>
          <w:bCs/>
        </w:rPr>
        <w:t>0</w:t>
      </w:r>
      <w:r>
        <w:rPr>
          <w:b/>
          <w:bCs/>
        </w:rPr>
        <w:t>4</w:t>
      </w:r>
      <w:r w:rsidRPr="00297B80">
        <w:rPr>
          <w:b/>
          <w:bCs/>
        </w:rPr>
        <w:t>-02-2022</w:t>
      </w:r>
    </w:p>
    <w:p w14:paraId="6E93CCC3" w14:textId="77777777" w:rsidR="005B43FB" w:rsidRDefault="005B43FB" w:rsidP="005B43FB">
      <w:pPr>
        <w:spacing w:after="0"/>
      </w:pPr>
      <w:r>
        <w:t xml:space="preserve">Instructor: </w:t>
      </w:r>
      <w:r w:rsidRPr="00297B80">
        <w:rPr>
          <w:b/>
          <w:bCs/>
        </w:rPr>
        <w:t>Deicy Milena Osorio Rodríguez</w:t>
      </w:r>
    </w:p>
    <w:p w14:paraId="37233F2A"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5E3AFE81"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1AD15C34" w14:textId="77777777" w:rsidTr="00A51B7C">
        <w:trPr>
          <w:trHeight w:val="1220"/>
        </w:trPr>
        <w:tc>
          <w:tcPr>
            <w:tcW w:w="771" w:type="pct"/>
            <w:vAlign w:val="center"/>
          </w:tcPr>
          <w:p w14:paraId="1842894F"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4B9A6B7F" w14:textId="77777777" w:rsidR="005B43FB" w:rsidRDefault="005B43FB" w:rsidP="00A51B7C">
            <w:pPr>
              <w:spacing w:after="0" w:line="240" w:lineRule="auto"/>
              <w:rPr>
                <w:sz w:val="20"/>
              </w:rPr>
            </w:pPr>
            <w:r>
              <w:rPr>
                <w:sz w:val="20"/>
              </w:rPr>
              <w:t xml:space="preserve">Relación de Evidencias </w:t>
            </w:r>
          </w:p>
          <w:p w14:paraId="7E1AD221"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5FC4AE0"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615B1B5" w14:textId="77777777" w:rsidTr="00A51B7C">
        <w:trPr>
          <w:trHeight w:val="535"/>
        </w:trPr>
        <w:tc>
          <w:tcPr>
            <w:tcW w:w="771" w:type="pct"/>
            <w:vAlign w:val="center"/>
          </w:tcPr>
          <w:p w14:paraId="6CCAEEC9" w14:textId="77777777" w:rsidR="005B43FB" w:rsidRDefault="005B43FB" w:rsidP="00A51B7C">
            <w:r>
              <w:t>Anuncio-Comunicación</w:t>
            </w:r>
          </w:p>
        </w:tc>
        <w:tc>
          <w:tcPr>
            <w:tcW w:w="3094" w:type="pct"/>
            <w:gridSpan w:val="2"/>
            <w:vAlign w:val="center"/>
          </w:tcPr>
          <w:p w14:paraId="40378231" w14:textId="77777777" w:rsidR="005B43FB" w:rsidRDefault="005B43FB" w:rsidP="00A51B7C">
            <w:r>
              <w:t>FORMACIÓN PRESENCIAL/ CGA</w:t>
            </w:r>
          </w:p>
        </w:tc>
        <w:tc>
          <w:tcPr>
            <w:tcW w:w="1135" w:type="pct"/>
            <w:gridSpan w:val="2"/>
            <w:vAlign w:val="center"/>
          </w:tcPr>
          <w:p w14:paraId="2C8A5E4E"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53509B45"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5661841A"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29AEB833" w14:textId="77777777" w:rsidTr="00A51B7C">
        <w:trPr>
          <w:trHeight w:val="1005"/>
        </w:trPr>
        <w:tc>
          <w:tcPr>
            <w:tcW w:w="771" w:type="pct"/>
            <w:vAlign w:val="center"/>
          </w:tcPr>
          <w:p w14:paraId="394F6BE8" w14:textId="77777777" w:rsidR="005B43FB" w:rsidRDefault="005B43FB" w:rsidP="00A51B7C"/>
          <w:p w14:paraId="36EB8690" w14:textId="77777777" w:rsidR="005B43FB" w:rsidRDefault="005B43FB" w:rsidP="00A51B7C">
            <w:r>
              <w:t>Actividades</w:t>
            </w:r>
          </w:p>
        </w:tc>
        <w:tc>
          <w:tcPr>
            <w:tcW w:w="3094" w:type="pct"/>
            <w:gridSpan w:val="2"/>
            <w:vAlign w:val="center"/>
          </w:tcPr>
          <w:p w14:paraId="04960FA4" w14:textId="77777777" w:rsidR="005B43FB" w:rsidRDefault="005B43FB" w:rsidP="00A51B7C">
            <w:pPr>
              <w:pStyle w:val="Default"/>
            </w:pPr>
            <w:r>
              <w:rPr>
                <w:noProof/>
              </w:rPr>
              <w:drawing>
                <wp:inline distT="0" distB="0" distL="0" distR="0" wp14:anchorId="6E0E198C" wp14:editId="2DF6FA55">
                  <wp:extent cx="2324100" cy="1714500"/>
                  <wp:effectExtent l="0" t="0" r="0" b="0"/>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7019" t="18559" r="27515" b="21785"/>
                          <a:stretch/>
                        </pic:blipFill>
                        <pic:spPr bwMode="auto">
                          <a:xfrm>
                            <a:off x="0" y="0"/>
                            <a:ext cx="2324100" cy="1714500"/>
                          </a:xfrm>
                          <a:prstGeom prst="rect">
                            <a:avLst/>
                          </a:prstGeom>
                          <a:ln>
                            <a:noFill/>
                          </a:ln>
                          <a:extLst>
                            <a:ext uri="{53640926-AAD7-44D8-BBD7-CCE9431645EC}">
                              <a14:shadowObscured xmlns:a14="http://schemas.microsoft.com/office/drawing/2010/main"/>
                            </a:ext>
                          </a:extLst>
                        </pic:spPr>
                      </pic:pic>
                    </a:graphicData>
                  </a:graphic>
                </wp:inline>
              </w:drawing>
            </w:r>
          </w:p>
          <w:p w14:paraId="0BE2CB71" w14:textId="77777777" w:rsidR="005B43FB" w:rsidRDefault="005B43FB" w:rsidP="005B43FB">
            <w:pPr>
              <w:pStyle w:val="Default"/>
              <w:numPr>
                <w:ilvl w:val="0"/>
                <w:numId w:val="45"/>
              </w:numPr>
            </w:pPr>
            <w:r>
              <w:t>Se promueve el conocimiento y revisión del Decreto 815 del 2018, que regula los perfiles comportamentales ideales establecidos desde la Función Pública.</w:t>
            </w:r>
          </w:p>
          <w:p w14:paraId="16A35EC2" w14:textId="77777777" w:rsidR="005B43FB" w:rsidRDefault="005B43FB" w:rsidP="005B43FB">
            <w:pPr>
              <w:pStyle w:val="Default"/>
              <w:numPr>
                <w:ilvl w:val="0"/>
                <w:numId w:val="45"/>
              </w:numPr>
            </w:pPr>
            <w:r>
              <w:lastRenderedPageBreak/>
              <w:t>Los aprendices en grupos pyme revisan cada uno de los componentes generales para todo nivel académico</w:t>
            </w:r>
          </w:p>
          <w:p w14:paraId="1476EE81" w14:textId="77777777" w:rsidR="005B43FB" w:rsidRDefault="005B43FB" w:rsidP="005B43FB">
            <w:pPr>
              <w:pStyle w:val="Default"/>
              <w:numPr>
                <w:ilvl w:val="0"/>
                <w:numId w:val="45"/>
              </w:numPr>
            </w:pPr>
            <w:r>
              <w:t>-Se reflexiona sobre los perfiles ideales y como el establecimiento de este decreto debe promover en el empleado una incorporación de características comportamentales ideales para la nación</w:t>
            </w:r>
          </w:p>
          <w:p w14:paraId="31A87CEB" w14:textId="77777777" w:rsidR="005B43FB" w:rsidRPr="000301F6" w:rsidRDefault="005B43FB" w:rsidP="00A51B7C">
            <w:pPr>
              <w:pStyle w:val="Default"/>
            </w:pPr>
          </w:p>
        </w:tc>
        <w:tc>
          <w:tcPr>
            <w:tcW w:w="1135" w:type="pct"/>
            <w:gridSpan w:val="2"/>
            <w:vAlign w:val="center"/>
          </w:tcPr>
          <w:p w14:paraId="27CD03B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7F151E4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6836B772" w14:textId="77777777" w:rsidR="005B43FB" w:rsidRDefault="005B43FB" w:rsidP="00A51B7C">
            <w:pPr>
              <w:widowControl w:val="0"/>
              <w:autoSpaceDE w:val="0"/>
              <w:autoSpaceDN w:val="0"/>
              <w:spacing w:before="41" w:after="0" w:line="240" w:lineRule="auto"/>
              <w:rPr>
                <w:rFonts w:cs="Calibri"/>
                <w:lang w:val="es-ES" w:eastAsia="es-ES" w:bidi="es-ES"/>
              </w:rPr>
            </w:pPr>
          </w:p>
          <w:p w14:paraId="162878CB" w14:textId="77777777" w:rsidR="005B43FB" w:rsidRDefault="005B43FB" w:rsidP="00A51B7C">
            <w:pPr>
              <w:widowControl w:val="0"/>
              <w:autoSpaceDE w:val="0"/>
              <w:autoSpaceDN w:val="0"/>
              <w:spacing w:before="41" w:after="0" w:line="240" w:lineRule="auto"/>
            </w:pPr>
          </w:p>
        </w:tc>
      </w:tr>
      <w:tr w:rsidR="005B43FB" w14:paraId="0E0443D9" w14:textId="77777777" w:rsidTr="00A51B7C">
        <w:trPr>
          <w:trHeight w:val="1133"/>
        </w:trPr>
        <w:tc>
          <w:tcPr>
            <w:tcW w:w="771" w:type="pct"/>
            <w:vAlign w:val="center"/>
          </w:tcPr>
          <w:p w14:paraId="2EDD35B3" w14:textId="77777777" w:rsidR="005B43FB" w:rsidRDefault="005B43FB" w:rsidP="00A51B7C"/>
          <w:p w14:paraId="7761DE34" w14:textId="77777777" w:rsidR="005B43FB" w:rsidRDefault="005B43FB" w:rsidP="00A51B7C">
            <w:r>
              <w:t>Valoración – Retroalimentación</w:t>
            </w:r>
          </w:p>
        </w:tc>
        <w:tc>
          <w:tcPr>
            <w:tcW w:w="3094" w:type="pct"/>
            <w:gridSpan w:val="2"/>
            <w:vAlign w:val="center"/>
          </w:tcPr>
          <w:p w14:paraId="00966A5B" w14:textId="77777777" w:rsidR="005B43FB" w:rsidRPr="00305370" w:rsidRDefault="005B43FB" w:rsidP="00A51B7C">
            <w:pPr>
              <w:rPr>
                <w:color w:val="000000" w:themeColor="text1"/>
              </w:rPr>
            </w:pPr>
          </w:p>
          <w:p w14:paraId="257AC31B"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719BB66D" w14:textId="77777777" w:rsidR="005B43FB" w:rsidRPr="00F42F88" w:rsidRDefault="005B43FB" w:rsidP="00A51B7C">
            <w:pPr>
              <w:pStyle w:val="Prrafodelista"/>
              <w:rPr>
                <w:color w:val="000000" w:themeColor="text1"/>
              </w:rPr>
            </w:pPr>
          </w:p>
        </w:tc>
        <w:tc>
          <w:tcPr>
            <w:tcW w:w="1135" w:type="pct"/>
            <w:gridSpan w:val="2"/>
            <w:vAlign w:val="center"/>
          </w:tcPr>
          <w:p w14:paraId="7DB27435" w14:textId="77777777" w:rsidR="005B43FB" w:rsidRDefault="005B43FB" w:rsidP="00A51B7C"/>
          <w:p w14:paraId="4221208C"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0BEA681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3AA8DE6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7B69D6C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2661B909" w14:textId="77777777" w:rsidR="005B43FB" w:rsidRDefault="005B43FB" w:rsidP="00A51B7C">
            <w:pPr>
              <w:widowControl w:val="0"/>
              <w:autoSpaceDE w:val="0"/>
              <w:autoSpaceDN w:val="0"/>
              <w:spacing w:before="41" w:after="0" w:line="240" w:lineRule="auto"/>
            </w:pPr>
          </w:p>
        </w:tc>
      </w:tr>
      <w:tr w:rsidR="005B43FB" w14:paraId="6B10E250" w14:textId="77777777" w:rsidTr="00A51B7C">
        <w:trPr>
          <w:trHeight w:val="552"/>
        </w:trPr>
        <w:tc>
          <w:tcPr>
            <w:tcW w:w="771" w:type="pct"/>
            <w:vAlign w:val="center"/>
          </w:tcPr>
          <w:p w14:paraId="54AB8A70" w14:textId="77777777" w:rsidR="005B43FB" w:rsidRDefault="005B43FB" w:rsidP="00A51B7C"/>
          <w:p w14:paraId="53EAC3C7" w14:textId="77777777" w:rsidR="005B43FB" w:rsidRDefault="005B43FB" w:rsidP="00A51B7C">
            <w:r>
              <w:t>Material de Apoyo</w:t>
            </w:r>
          </w:p>
        </w:tc>
        <w:tc>
          <w:tcPr>
            <w:tcW w:w="3094" w:type="pct"/>
            <w:gridSpan w:val="2"/>
            <w:vAlign w:val="center"/>
          </w:tcPr>
          <w:p w14:paraId="70658201"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p>
          <w:p w14:paraId="013962F8" w14:textId="77777777" w:rsidR="005B43FB" w:rsidRDefault="00C11929" w:rsidP="00A51B7C">
            <w:pPr>
              <w:pStyle w:val="xmsonormal"/>
              <w:shd w:val="clear" w:color="auto" w:fill="FFFFFF"/>
              <w:spacing w:before="0" w:beforeAutospacing="0" w:after="0" w:afterAutospacing="0"/>
            </w:pPr>
            <w:hyperlink r:id="rId52" w:history="1">
              <w:r w:rsidR="005B43FB" w:rsidRPr="00C30D8D">
                <w:rPr>
                  <w:rStyle w:val="Hipervnculo"/>
                </w:rPr>
                <w:t>https://www.funcionpublica.gov.co/eva/gestornormativo/norma.php?i=86304</w:t>
              </w:r>
            </w:hyperlink>
            <w:r w:rsidR="005B43FB">
              <w:t>}</w:t>
            </w:r>
          </w:p>
          <w:p w14:paraId="1196684A"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522B8818" w14:textId="77777777" w:rsidR="005B43FB" w:rsidRDefault="005B43FB" w:rsidP="005B43FB">
            <w:pPr>
              <w:pStyle w:val="Prrafodelista"/>
              <w:numPr>
                <w:ilvl w:val="0"/>
                <w:numId w:val="27"/>
              </w:numPr>
            </w:pPr>
            <w:r>
              <w:t>Contenido de referencia Web</w:t>
            </w:r>
          </w:p>
        </w:tc>
      </w:tr>
      <w:tr w:rsidR="005B43FB" w14:paraId="4213983D" w14:textId="77777777" w:rsidTr="00A51B7C">
        <w:trPr>
          <w:trHeight w:val="552"/>
        </w:trPr>
        <w:tc>
          <w:tcPr>
            <w:tcW w:w="771" w:type="pct"/>
            <w:vAlign w:val="center"/>
          </w:tcPr>
          <w:p w14:paraId="01C6F447" w14:textId="77777777" w:rsidR="005B43FB" w:rsidRDefault="005B43FB" w:rsidP="00A51B7C">
            <w:r>
              <w:t>Plan de Trabajo</w:t>
            </w:r>
          </w:p>
        </w:tc>
        <w:tc>
          <w:tcPr>
            <w:tcW w:w="3094" w:type="pct"/>
            <w:gridSpan w:val="2"/>
            <w:vAlign w:val="center"/>
          </w:tcPr>
          <w:p w14:paraId="4895F9C5" w14:textId="77777777" w:rsidR="005B43FB" w:rsidRDefault="005B43FB" w:rsidP="00A51B7C">
            <w:r w:rsidRPr="00C95AB1">
              <w:rPr>
                <w:noProof/>
              </w:rPr>
              <w:drawing>
                <wp:inline distT="0" distB="0" distL="0" distR="0" wp14:anchorId="76EE6D10" wp14:editId="33DAE504">
                  <wp:extent cx="3056553" cy="1495425"/>
                  <wp:effectExtent l="0" t="0" r="0" b="0"/>
                  <wp:docPr id="260"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4591" cy="1504250"/>
                          </a:xfrm>
                          <a:prstGeom prst="rect">
                            <a:avLst/>
                          </a:prstGeom>
                          <a:noFill/>
                          <a:ln>
                            <a:noFill/>
                          </a:ln>
                        </pic:spPr>
                      </pic:pic>
                    </a:graphicData>
                  </a:graphic>
                </wp:inline>
              </w:drawing>
            </w:r>
          </w:p>
        </w:tc>
        <w:tc>
          <w:tcPr>
            <w:tcW w:w="1135" w:type="pct"/>
            <w:gridSpan w:val="2"/>
            <w:vAlign w:val="center"/>
          </w:tcPr>
          <w:p w14:paraId="3C9BDA54" w14:textId="77777777" w:rsidR="005B43FB" w:rsidRDefault="005B43FB" w:rsidP="00A51B7C">
            <w:r>
              <w:t>1. Drive de la competencia</w:t>
            </w:r>
          </w:p>
        </w:tc>
      </w:tr>
      <w:tr w:rsidR="005B43FB" w14:paraId="4F293401" w14:textId="77777777" w:rsidTr="00A51B7C">
        <w:trPr>
          <w:gridAfter w:val="1"/>
          <w:wAfter w:w="76" w:type="pct"/>
          <w:trHeight w:val="830"/>
        </w:trPr>
        <w:tc>
          <w:tcPr>
            <w:tcW w:w="1703" w:type="pct"/>
            <w:gridSpan w:val="2"/>
          </w:tcPr>
          <w:p w14:paraId="04C44032" w14:textId="77777777" w:rsidR="005B43FB" w:rsidRDefault="005B43FB" w:rsidP="00A51B7C">
            <w:r>
              <w:lastRenderedPageBreak/>
              <w:t xml:space="preserve">Reporte de participación – asistencia de aprendices: </w:t>
            </w:r>
          </w:p>
        </w:tc>
        <w:tc>
          <w:tcPr>
            <w:tcW w:w="3221" w:type="pct"/>
            <w:gridSpan w:val="2"/>
          </w:tcPr>
          <w:p w14:paraId="77DF5E15" w14:textId="77777777" w:rsidR="005B43FB" w:rsidRDefault="005B43FB" w:rsidP="00A51B7C">
            <w:r>
              <w:t>Situaciones presentadas y Acciones que se realizaron para solucionarlas:</w:t>
            </w:r>
          </w:p>
        </w:tc>
      </w:tr>
      <w:tr w:rsidR="005B43FB" w14:paraId="7743E82B" w14:textId="77777777" w:rsidTr="00A51B7C">
        <w:trPr>
          <w:gridAfter w:val="1"/>
          <w:wAfter w:w="76" w:type="pct"/>
          <w:trHeight w:val="536"/>
        </w:trPr>
        <w:tc>
          <w:tcPr>
            <w:tcW w:w="1703" w:type="pct"/>
            <w:gridSpan w:val="2"/>
          </w:tcPr>
          <w:p w14:paraId="7ABCE53F" w14:textId="77777777" w:rsidR="005B43FB" w:rsidRDefault="005B43FB" w:rsidP="00A51B7C">
            <w:r>
              <w:t>Asisten 18 aprendices</w:t>
            </w:r>
          </w:p>
        </w:tc>
        <w:tc>
          <w:tcPr>
            <w:tcW w:w="3221" w:type="pct"/>
            <w:gridSpan w:val="2"/>
          </w:tcPr>
          <w:p w14:paraId="3BB3AEC1" w14:textId="77777777" w:rsidR="005B43FB" w:rsidRPr="0060388E" w:rsidRDefault="005B43FB" w:rsidP="005B43FB">
            <w:pPr>
              <w:pStyle w:val="Prrafodelista"/>
              <w:numPr>
                <w:ilvl w:val="0"/>
                <w:numId w:val="31"/>
              </w:numPr>
              <w:jc w:val="both"/>
            </w:pPr>
            <w:r>
              <w:t>NINGUNA</w:t>
            </w:r>
          </w:p>
        </w:tc>
      </w:tr>
    </w:tbl>
    <w:p w14:paraId="032EB375" w14:textId="77777777" w:rsidR="005B43FB" w:rsidRDefault="005B43FB" w:rsidP="005B43FB">
      <w:pPr>
        <w:spacing w:after="0" w:line="240" w:lineRule="auto"/>
        <w:jc w:val="center"/>
      </w:pPr>
    </w:p>
    <w:p w14:paraId="31A75078" w14:textId="77777777" w:rsidR="005B43FB" w:rsidRDefault="005B43FB" w:rsidP="005B43FB">
      <w:pPr>
        <w:spacing w:after="0" w:line="240" w:lineRule="auto"/>
      </w:pPr>
    </w:p>
    <w:p w14:paraId="7AC6D193" w14:textId="77777777" w:rsidR="005B43FB" w:rsidRDefault="005B43FB" w:rsidP="005B43FB">
      <w:pPr>
        <w:spacing w:after="0" w:line="240" w:lineRule="auto"/>
        <w:jc w:val="center"/>
      </w:pPr>
      <w:r>
        <w:t>Centro de Gestión Administrativa</w:t>
      </w:r>
    </w:p>
    <w:p w14:paraId="3862FE45"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48C17F4C" w14:textId="77777777" w:rsidR="005B43FB" w:rsidRPr="0013304B" w:rsidRDefault="005B43FB" w:rsidP="005B43FB">
      <w:pPr>
        <w:spacing w:after="0" w:line="240" w:lineRule="auto"/>
        <w:contextualSpacing/>
        <w:jc w:val="center"/>
        <w:rPr>
          <w:b/>
        </w:rPr>
      </w:pPr>
      <w:r>
        <w:rPr>
          <w:b/>
        </w:rPr>
        <w:t>Trabajo Virtual</w:t>
      </w:r>
    </w:p>
    <w:p w14:paraId="423D6578" w14:textId="77777777" w:rsidR="005B43FB" w:rsidRPr="00297B80" w:rsidRDefault="005B43FB" w:rsidP="005B43FB">
      <w:pPr>
        <w:spacing w:after="0"/>
        <w:rPr>
          <w:b/>
          <w:bCs/>
        </w:rPr>
      </w:pPr>
      <w:r>
        <w:t xml:space="preserve">Fecha: </w:t>
      </w:r>
      <w:r w:rsidRPr="00297B80">
        <w:rPr>
          <w:b/>
          <w:bCs/>
        </w:rPr>
        <w:t>0</w:t>
      </w:r>
      <w:r>
        <w:rPr>
          <w:b/>
          <w:bCs/>
        </w:rPr>
        <w:t>4</w:t>
      </w:r>
      <w:r w:rsidRPr="00297B80">
        <w:rPr>
          <w:b/>
          <w:bCs/>
        </w:rPr>
        <w:t>-02-2022</w:t>
      </w:r>
    </w:p>
    <w:p w14:paraId="486A84C9" w14:textId="77777777" w:rsidR="005B43FB" w:rsidRDefault="005B43FB" w:rsidP="005B43FB">
      <w:pPr>
        <w:spacing w:after="0"/>
      </w:pPr>
      <w:r>
        <w:t xml:space="preserve">Instructor: </w:t>
      </w:r>
      <w:r w:rsidRPr="00297B80">
        <w:rPr>
          <w:b/>
          <w:bCs/>
        </w:rPr>
        <w:t>Deicy Milena Osorio Rodríguez</w:t>
      </w:r>
    </w:p>
    <w:p w14:paraId="3974E4D8"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547BF36E"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3236AF4F"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7015188C" w14:textId="77777777" w:rsidTr="00A51B7C">
        <w:trPr>
          <w:trHeight w:val="1220"/>
        </w:trPr>
        <w:tc>
          <w:tcPr>
            <w:tcW w:w="771" w:type="pct"/>
            <w:vAlign w:val="center"/>
          </w:tcPr>
          <w:p w14:paraId="76F03633"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785C2DD2" w14:textId="77777777" w:rsidR="005B43FB" w:rsidRDefault="005B43FB" w:rsidP="00A51B7C">
            <w:pPr>
              <w:spacing w:after="0" w:line="240" w:lineRule="auto"/>
              <w:rPr>
                <w:sz w:val="20"/>
              </w:rPr>
            </w:pPr>
            <w:r>
              <w:rPr>
                <w:sz w:val="20"/>
              </w:rPr>
              <w:t xml:space="preserve">Relación de Evidencias </w:t>
            </w:r>
          </w:p>
          <w:p w14:paraId="0356D5B1"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35509947"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6CD37AC" w14:textId="77777777" w:rsidTr="00A51B7C">
        <w:trPr>
          <w:trHeight w:val="535"/>
        </w:trPr>
        <w:tc>
          <w:tcPr>
            <w:tcW w:w="771" w:type="pct"/>
            <w:vAlign w:val="center"/>
          </w:tcPr>
          <w:p w14:paraId="745BB84E" w14:textId="77777777" w:rsidR="005B43FB" w:rsidRDefault="005B43FB" w:rsidP="00A51B7C">
            <w:r>
              <w:t>Anuncio-Comunicación</w:t>
            </w:r>
          </w:p>
        </w:tc>
        <w:tc>
          <w:tcPr>
            <w:tcW w:w="3094" w:type="pct"/>
            <w:gridSpan w:val="2"/>
            <w:vAlign w:val="center"/>
          </w:tcPr>
          <w:p w14:paraId="7DBA7581" w14:textId="77777777" w:rsidR="005B43FB" w:rsidRDefault="005B43FB" w:rsidP="00A51B7C">
            <w:r>
              <w:t>FORMACION PRESENCIAL</w:t>
            </w:r>
          </w:p>
        </w:tc>
        <w:tc>
          <w:tcPr>
            <w:tcW w:w="1135" w:type="pct"/>
            <w:gridSpan w:val="2"/>
            <w:vAlign w:val="center"/>
          </w:tcPr>
          <w:p w14:paraId="753AC8BA"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6B3372F1"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2FCD6CA1"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10DD3D5E" w14:textId="77777777" w:rsidTr="00A51B7C">
        <w:trPr>
          <w:trHeight w:val="1005"/>
        </w:trPr>
        <w:tc>
          <w:tcPr>
            <w:tcW w:w="771" w:type="pct"/>
            <w:vAlign w:val="center"/>
          </w:tcPr>
          <w:p w14:paraId="39DDC3DC" w14:textId="77777777" w:rsidR="005B43FB" w:rsidRDefault="005B43FB" w:rsidP="00A51B7C"/>
          <w:p w14:paraId="0BAFAADD" w14:textId="77777777" w:rsidR="005B43FB" w:rsidRDefault="005B43FB" w:rsidP="00A51B7C">
            <w:r>
              <w:t>Actividades</w:t>
            </w:r>
          </w:p>
        </w:tc>
        <w:tc>
          <w:tcPr>
            <w:tcW w:w="3094" w:type="pct"/>
            <w:gridSpan w:val="2"/>
            <w:vAlign w:val="center"/>
          </w:tcPr>
          <w:p w14:paraId="6D3A8EE3" w14:textId="77777777" w:rsidR="005B43FB" w:rsidRDefault="005B43FB" w:rsidP="00A51B7C">
            <w:pPr>
              <w:pStyle w:val="Default"/>
            </w:pPr>
            <w:r>
              <w:rPr>
                <w:noProof/>
              </w:rPr>
              <w:drawing>
                <wp:inline distT="0" distB="0" distL="0" distR="0" wp14:anchorId="6F909B00" wp14:editId="199732F5">
                  <wp:extent cx="3505200" cy="1866900"/>
                  <wp:effectExtent l="0" t="0" r="0" b="0"/>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4162" t="18890" r="13540" b="21455"/>
                          <a:stretch/>
                        </pic:blipFill>
                        <pic:spPr bwMode="auto">
                          <a:xfrm>
                            <a:off x="0" y="0"/>
                            <a:ext cx="3505200" cy="1866900"/>
                          </a:xfrm>
                          <a:prstGeom prst="rect">
                            <a:avLst/>
                          </a:prstGeom>
                          <a:ln>
                            <a:noFill/>
                          </a:ln>
                          <a:extLst>
                            <a:ext uri="{53640926-AAD7-44D8-BBD7-CCE9431645EC}">
                              <a14:shadowObscured xmlns:a14="http://schemas.microsoft.com/office/drawing/2010/main"/>
                            </a:ext>
                          </a:extLst>
                        </pic:spPr>
                      </pic:pic>
                    </a:graphicData>
                  </a:graphic>
                </wp:inline>
              </w:drawing>
            </w:r>
          </w:p>
          <w:p w14:paraId="7A8899EA" w14:textId="77777777" w:rsidR="005B43FB" w:rsidRDefault="005B43FB" w:rsidP="005B43FB">
            <w:pPr>
              <w:pStyle w:val="Default"/>
              <w:numPr>
                <w:ilvl w:val="0"/>
                <w:numId w:val="45"/>
              </w:numPr>
            </w:pPr>
            <w:r>
              <w:t>Se promueve el conocimiento y revisión del Decreto 815 del 2018, que regula los perfiles comportamentales ideales establecidos desde la Función Pública.</w:t>
            </w:r>
          </w:p>
          <w:p w14:paraId="6585A529" w14:textId="77777777" w:rsidR="005B43FB" w:rsidRDefault="005B43FB" w:rsidP="005B43FB">
            <w:pPr>
              <w:pStyle w:val="Default"/>
              <w:numPr>
                <w:ilvl w:val="0"/>
                <w:numId w:val="45"/>
              </w:numPr>
            </w:pPr>
            <w:r>
              <w:t>Los aprendices en grupos pyme revisan cada uno de los componentes generales para todo nivel académico</w:t>
            </w:r>
          </w:p>
          <w:p w14:paraId="531DF92C" w14:textId="77777777" w:rsidR="005B43FB" w:rsidRDefault="005B43FB" w:rsidP="005B43FB">
            <w:pPr>
              <w:pStyle w:val="Default"/>
              <w:numPr>
                <w:ilvl w:val="0"/>
                <w:numId w:val="45"/>
              </w:numPr>
            </w:pPr>
            <w:r>
              <w:t xml:space="preserve">-Se reflexiona sobre los perfiles </w:t>
            </w:r>
            <w:proofErr w:type="gramStart"/>
            <w:r>
              <w:t>ideales  y</w:t>
            </w:r>
            <w:proofErr w:type="gramEnd"/>
            <w:r>
              <w:t xml:space="preserve"> como el establecimiento de este decreto debe promover en el empleado una incorporación de características comportamentales ideales para la nación</w:t>
            </w:r>
          </w:p>
          <w:p w14:paraId="3FED00AD" w14:textId="77777777" w:rsidR="005B43FB" w:rsidRPr="000301F6" w:rsidRDefault="005B43FB" w:rsidP="00A51B7C">
            <w:pPr>
              <w:pStyle w:val="Default"/>
            </w:pPr>
          </w:p>
        </w:tc>
        <w:tc>
          <w:tcPr>
            <w:tcW w:w="1135" w:type="pct"/>
            <w:gridSpan w:val="2"/>
            <w:vAlign w:val="center"/>
          </w:tcPr>
          <w:p w14:paraId="023FB1B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Correo electrónico</w:t>
            </w:r>
          </w:p>
          <w:p w14:paraId="609143D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3FE3ABAE" w14:textId="77777777" w:rsidR="005B43FB" w:rsidRDefault="005B43FB" w:rsidP="00A51B7C">
            <w:pPr>
              <w:widowControl w:val="0"/>
              <w:autoSpaceDE w:val="0"/>
              <w:autoSpaceDN w:val="0"/>
              <w:spacing w:before="41" w:after="0" w:line="240" w:lineRule="auto"/>
              <w:rPr>
                <w:rFonts w:cs="Calibri"/>
                <w:lang w:val="es-ES" w:eastAsia="es-ES" w:bidi="es-ES"/>
              </w:rPr>
            </w:pPr>
          </w:p>
          <w:p w14:paraId="1C3DFB45" w14:textId="77777777" w:rsidR="005B43FB" w:rsidRDefault="005B43FB" w:rsidP="00A51B7C">
            <w:pPr>
              <w:widowControl w:val="0"/>
              <w:autoSpaceDE w:val="0"/>
              <w:autoSpaceDN w:val="0"/>
              <w:spacing w:before="41" w:after="0" w:line="240" w:lineRule="auto"/>
            </w:pPr>
          </w:p>
        </w:tc>
      </w:tr>
      <w:tr w:rsidR="005B43FB" w14:paraId="2040D733" w14:textId="77777777" w:rsidTr="00A51B7C">
        <w:trPr>
          <w:trHeight w:val="1133"/>
        </w:trPr>
        <w:tc>
          <w:tcPr>
            <w:tcW w:w="771" w:type="pct"/>
            <w:vAlign w:val="center"/>
          </w:tcPr>
          <w:p w14:paraId="1287F493" w14:textId="77777777" w:rsidR="005B43FB" w:rsidRDefault="005B43FB" w:rsidP="00A51B7C"/>
          <w:p w14:paraId="04BE7270" w14:textId="77777777" w:rsidR="005B43FB" w:rsidRDefault="005B43FB" w:rsidP="00A51B7C">
            <w:r>
              <w:t>Valoración – Retroalimentación</w:t>
            </w:r>
          </w:p>
        </w:tc>
        <w:tc>
          <w:tcPr>
            <w:tcW w:w="3094" w:type="pct"/>
            <w:gridSpan w:val="2"/>
            <w:vAlign w:val="center"/>
          </w:tcPr>
          <w:p w14:paraId="1938EDA9" w14:textId="77777777" w:rsidR="005B43FB" w:rsidRPr="00305370" w:rsidRDefault="005B43FB" w:rsidP="00A51B7C">
            <w:pPr>
              <w:rPr>
                <w:color w:val="000000" w:themeColor="text1"/>
              </w:rPr>
            </w:pPr>
          </w:p>
          <w:p w14:paraId="38021DFF"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4445A2EB" w14:textId="77777777" w:rsidR="005B43FB" w:rsidRDefault="005B43FB" w:rsidP="00A51B7C">
            <w:pPr>
              <w:pStyle w:val="Prrafodelista"/>
              <w:rPr>
                <w:color w:val="000000" w:themeColor="text1"/>
              </w:rPr>
            </w:pPr>
            <w:r>
              <w:rPr>
                <w:color w:val="000000" w:themeColor="text1"/>
              </w:rPr>
              <w:t xml:space="preserve"> </w:t>
            </w:r>
          </w:p>
          <w:p w14:paraId="3E87DEB3" w14:textId="77777777" w:rsidR="005B43FB" w:rsidRPr="00454CC6" w:rsidRDefault="005B43FB" w:rsidP="00A51B7C">
            <w:pPr>
              <w:pStyle w:val="Prrafodelista"/>
              <w:rPr>
                <w:color w:val="000000" w:themeColor="text1"/>
              </w:rPr>
            </w:pPr>
          </w:p>
        </w:tc>
        <w:tc>
          <w:tcPr>
            <w:tcW w:w="1135" w:type="pct"/>
            <w:gridSpan w:val="2"/>
            <w:vAlign w:val="center"/>
          </w:tcPr>
          <w:p w14:paraId="7D773DE2" w14:textId="77777777" w:rsidR="005B43FB" w:rsidRDefault="005B43FB" w:rsidP="00A51B7C"/>
          <w:p w14:paraId="628E0488"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7D50B1F0"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1BC750E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48778C8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2D57E6DF" w14:textId="77777777" w:rsidR="005B43FB" w:rsidRDefault="005B43FB" w:rsidP="00A51B7C">
            <w:pPr>
              <w:widowControl w:val="0"/>
              <w:autoSpaceDE w:val="0"/>
              <w:autoSpaceDN w:val="0"/>
              <w:spacing w:before="41" w:after="0" w:line="240" w:lineRule="auto"/>
            </w:pPr>
          </w:p>
        </w:tc>
      </w:tr>
      <w:tr w:rsidR="005B43FB" w14:paraId="5F80C432" w14:textId="77777777" w:rsidTr="00A51B7C">
        <w:trPr>
          <w:trHeight w:val="552"/>
        </w:trPr>
        <w:tc>
          <w:tcPr>
            <w:tcW w:w="771" w:type="pct"/>
            <w:vAlign w:val="center"/>
          </w:tcPr>
          <w:p w14:paraId="728C7F5D" w14:textId="77777777" w:rsidR="005B43FB" w:rsidRDefault="005B43FB" w:rsidP="00A51B7C"/>
          <w:p w14:paraId="12FF09B3" w14:textId="77777777" w:rsidR="005B43FB" w:rsidRDefault="005B43FB" w:rsidP="00A51B7C">
            <w:r>
              <w:lastRenderedPageBreak/>
              <w:t>Material de Apoyo</w:t>
            </w:r>
          </w:p>
        </w:tc>
        <w:tc>
          <w:tcPr>
            <w:tcW w:w="3094" w:type="pct"/>
            <w:gridSpan w:val="2"/>
            <w:vAlign w:val="center"/>
          </w:tcPr>
          <w:p w14:paraId="5D23D5B1"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lastRenderedPageBreak/>
              <w:t>     </w:t>
            </w:r>
          </w:p>
          <w:p w14:paraId="42C9D3F2" w14:textId="77777777" w:rsidR="005B43FB" w:rsidRDefault="00C11929" w:rsidP="00A51B7C">
            <w:pPr>
              <w:pStyle w:val="xmsonormal"/>
              <w:shd w:val="clear" w:color="auto" w:fill="FFFFFF"/>
              <w:spacing w:before="0" w:beforeAutospacing="0" w:after="0" w:afterAutospacing="0"/>
            </w:pPr>
            <w:hyperlink r:id="rId54" w:history="1">
              <w:r w:rsidR="005B43FB" w:rsidRPr="00C30D8D">
                <w:rPr>
                  <w:rStyle w:val="Hipervnculo"/>
                </w:rPr>
                <w:t>https://www.funcionpublica.gov.co/eva/gestornormativo/norma.php?i=86304</w:t>
              </w:r>
            </w:hyperlink>
          </w:p>
          <w:p w14:paraId="53D4D34A"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26BA98B3" w14:textId="77777777" w:rsidR="005B43FB" w:rsidRDefault="005B43FB" w:rsidP="005B43FB">
            <w:pPr>
              <w:pStyle w:val="Prrafodelista"/>
              <w:numPr>
                <w:ilvl w:val="0"/>
                <w:numId w:val="27"/>
              </w:numPr>
            </w:pPr>
            <w:r>
              <w:t>Contenido de referencia Web</w:t>
            </w:r>
          </w:p>
        </w:tc>
      </w:tr>
      <w:tr w:rsidR="005B43FB" w14:paraId="0575AD10" w14:textId="77777777" w:rsidTr="00A51B7C">
        <w:trPr>
          <w:trHeight w:val="552"/>
        </w:trPr>
        <w:tc>
          <w:tcPr>
            <w:tcW w:w="771" w:type="pct"/>
            <w:vAlign w:val="center"/>
          </w:tcPr>
          <w:p w14:paraId="69F3A2B4" w14:textId="77777777" w:rsidR="005B43FB" w:rsidRDefault="005B43FB" w:rsidP="00A51B7C">
            <w:r>
              <w:t>Plan de Trabajo</w:t>
            </w:r>
          </w:p>
        </w:tc>
        <w:tc>
          <w:tcPr>
            <w:tcW w:w="3094" w:type="pct"/>
            <w:gridSpan w:val="2"/>
            <w:vAlign w:val="center"/>
          </w:tcPr>
          <w:p w14:paraId="42B5CCD9" w14:textId="77777777" w:rsidR="005B43FB" w:rsidRDefault="005B43FB" w:rsidP="00A51B7C">
            <w:r w:rsidRPr="00C95AB1">
              <w:rPr>
                <w:noProof/>
              </w:rPr>
              <w:drawing>
                <wp:inline distT="0" distB="0" distL="0" distR="0" wp14:anchorId="588AA078" wp14:editId="593AEFA9">
                  <wp:extent cx="3057525" cy="1914499"/>
                  <wp:effectExtent l="0" t="0" r="0" b="0"/>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53808B87" w14:textId="77777777" w:rsidR="005B43FB" w:rsidRDefault="005B43FB" w:rsidP="00A51B7C">
            <w:r>
              <w:t>1. Drive de la competencia</w:t>
            </w:r>
          </w:p>
        </w:tc>
      </w:tr>
      <w:tr w:rsidR="005B43FB" w14:paraId="1C70F325" w14:textId="77777777" w:rsidTr="00A51B7C">
        <w:trPr>
          <w:gridAfter w:val="1"/>
          <w:wAfter w:w="76" w:type="pct"/>
          <w:trHeight w:val="830"/>
        </w:trPr>
        <w:tc>
          <w:tcPr>
            <w:tcW w:w="1703" w:type="pct"/>
            <w:gridSpan w:val="2"/>
          </w:tcPr>
          <w:p w14:paraId="0E7CEB53" w14:textId="77777777" w:rsidR="005B43FB" w:rsidRDefault="005B43FB" w:rsidP="00A51B7C">
            <w:r>
              <w:t xml:space="preserve">Reporte de participación – asistencia de aprendices: </w:t>
            </w:r>
          </w:p>
        </w:tc>
        <w:tc>
          <w:tcPr>
            <w:tcW w:w="3221" w:type="pct"/>
            <w:gridSpan w:val="2"/>
          </w:tcPr>
          <w:p w14:paraId="695C7E94" w14:textId="77777777" w:rsidR="005B43FB" w:rsidRDefault="005B43FB" w:rsidP="00A51B7C">
            <w:r>
              <w:t>Situaciones presentadas y Acciones que se realizaron para solucionarlas:</w:t>
            </w:r>
          </w:p>
        </w:tc>
      </w:tr>
      <w:tr w:rsidR="005B43FB" w14:paraId="341C4D37" w14:textId="77777777" w:rsidTr="00A51B7C">
        <w:trPr>
          <w:gridAfter w:val="1"/>
          <w:wAfter w:w="76" w:type="pct"/>
          <w:trHeight w:val="536"/>
        </w:trPr>
        <w:tc>
          <w:tcPr>
            <w:tcW w:w="1703" w:type="pct"/>
            <w:gridSpan w:val="2"/>
          </w:tcPr>
          <w:p w14:paraId="342CA430" w14:textId="77777777" w:rsidR="005B43FB" w:rsidRDefault="005B43FB" w:rsidP="00A51B7C">
            <w:r>
              <w:t>Asisten 23 aprendices</w:t>
            </w:r>
          </w:p>
        </w:tc>
        <w:tc>
          <w:tcPr>
            <w:tcW w:w="3221" w:type="pct"/>
            <w:gridSpan w:val="2"/>
          </w:tcPr>
          <w:p w14:paraId="2FA3A5CC" w14:textId="77777777" w:rsidR="005B43FB" w:rsidRPr="0060388E" w:rsidRDefault="005B43FB" w:rsidP="005B43FB">
            <w:pPr>
              <w:pStyle w:val="Prrafodelista"/>
              <w:numPr>
                <w:ilvl w:val="0"/>
                <w:numId w:val="31"/>
              </w:numPr>
              <w:jc w:val="both"/>
            </w:pPr>
            <w:r>
              <w:t>NINGUNA</w:t>
            </w:r>
          </w:p>
        </w:tc>
      </w:tr>
    </w:tbl>
    <w:p w14:paraId="3CCB031C" w14:textId="77777777" w:rsidR="005B43FB" w:rsidRDefault="005B43FB" w:rsidP="005B43FB">
      <w:pPr>
        <w:spacing w:after="0" w:line="240" w:lineRule="auto"/>
      </w:pPr>
    </w:p>
    <w:p w14:paraId="534311A0" w14:textId="77777777" w:rsidR="005B43FB" w:rsidRDefault="005B43FB" w:rsidP="005B43FB">
      <w:pPr>
        <w:spacing w:after="0" w:line="240" w:lineRule="auto"/>
      </w:pPr>
    </w:p>
    <w:p w14:paraId="4F0819C4" w14:textId="77777777" w:rsidR="005B43FB" w:rsidRDefault="005B43FB" w:rsidP="005B43FB">
      <w:pPr>
        <w:spacing w:after="0" w:line="240" w:lineRule="auto"/>
      </w:pPr>
    </w:p>
    <w:p w14:paraId="04D14A99" w14:textId="77777777" w:rsidR="005B43FB" w:rsidRDefault="005B43FB" w:rsidP="005B43FB">
      <w:pPr>
        <w:spacing w:after="0" w:line="240" w:lineRule="auto"/>
      </w:pPr>
    </w:p>
    <w:p w14:paraId="6C27939D" w14:textId="77777777" w:rsidR="005B43FB" w:rsidRDefault="005B43FB" w:rsidP="005B43FB">
      <w:pPr>
        <w:spacing w:after="0" w:line="240" w:lineRule="auto"/>
      </w:pPr>
    </w:p>
    <w:p w14:paraId="4556EB8A" w14:textId="77777777" w:rsidR="005B43FB" w:rsidRDefault="005B43FB" w:rsidP="005B43FB">
      <w:pPr>
        <w:spacing w:after="0" w:line="240" w:lineRule="auto"/>
      </w:pPr>
    </w:p>
    <w:p w14:paraId="3296F090" w14:textId="77777777" w:rsidR="005B43FB" w:rsidRDefault="005B43FB" w:rsidP="005B43FB">
      <w:pPr>
        <w:spacing w:after="0" w:line="240" w:lineRule="auto"/>
      </w:pPr>
    </w:p>
    <w:p w14:paraId="63979F93" w14:textId="77777777" w:rsidR="005B43FB" w:rsidRDefault="005B43FB" w:rsidP="005B43FB">
      <w:pPr>
        <w:spacing w:after="0" w:line="240" w:lineRule="auto"/>
      </w:pPr>
    </w:p>
    <w:p w14:paraId="4AD1AD62" w14:textId="77777777" w:rsidR="005B43FB" w:rsidRDefault="005B43FB" w:rsidP="005B43FB">
      <w:pPr>
        <w:spacing w:after="0" w:line="240" w:lineRule="auto"/>
      </w:pPr>
    </w:p>
    <w:p w14:paraId="68F5606A" w14:textId="77777777" w:rsidR="005B43FB" w:rsidRDefault="005B43FB" w:rsidP="005B43FB">
      <w:pPr>
        <w:spacing w:after="0" w:line="240" w:lineRule="auto"/>
      </w:pPr>
    </w:p>
    <w:p w14:paraId="2880BE37" w14:textId="77777777" w:rsidR="005B43FB" w:rsidRDefault="005B43FB" w:rsidP="005B43FB">
      <w:pPr>
        <w:spacing w:after="0" w:line="240" w:lineRule="auto"/>
      </w:pPr>
    </w:p>
    <w:p w14:paraId="30D91A67" w14:textId="77777777" w:rsidR="005B43FB" w:rsidRDefault="005B43FB" w:rsidP="005B43FB">
      <w:pPr>
        <w:spacing w:after="0" w:line="240" w:lineRule="auto"/>
        <w:jc w:val="center"/>
      </w:pPr>
      <w:r>
        <w:t>Centro de Gestión Administrativa</w:t>
      </w:r>
    </w:p>
    <w:p w14:paraId="13D6B6C4"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F2E2C69" w14:textId="77777777" w:rsidR="005B43FB" w:rsidRPr="0013304B" w:rsidRDefault="005B43FB" w:rsidP="005B43FB">
      <w:pPr>
        <w:spacing w:after="0" w:line="240" w:lineRule="auto"/>
        <w:contextualSpacing/>
        <w:jc w:val="center"/>
        <w:rPr>
          <w:b/>
        </w:rPr>
      </w:pPr>
      <w:r>
        <w:rPr>
          <w:b/>
        </w:rPr>
        <w:t>Trabajo Virtual</w:t>
      </w:r>
    </w:p>
    <w:p w14:paraId="196A7C42" w14:textId="77777777" w:rsidR="005B43FB" w:rsidRPr="00297B80" w:rsidRDefault="005B43FB" w:rsidP="005B43FB">
      <w:pPr>
        <w:spacing w:after="0"/>
        <w:rPr>
          <w:b/>
          <w:bCs/>
        </w:rPr>
      </w:pPr>
      <w:r>
        <w:t xml:space="preserve">Fecha: </w:t>
      </w:r>
      <w:r w:rsidRPr="00297B80">
        <w:rPr>
          <w:b/>
          <w:bCs/>
        </w:rPr>
        <w:t>0</w:t>
      </w:r>
      <w:r>
        <w:rPr>
          <w:b/>
          <w:bCs/>
        </w:rPr>
        <w:t>7</w:t>
      </w:r>
      <w:r w:rsidRPr="00297B80">
        <w:rPr>
          <w:b/>
          <w:bCs/>
        </w:rPr>
        <w:t>-02-2022</w:t>
      </w:r>
    </w:p>
    <w:p w14:paraId="252DA7BA" w14:textId="77777777" w:rsidR="005B43FB" w:rsidRDefault="005B43FB" w:rsidP="005B43FB">
      <w:pPr>
        <w:spacing w:after="0"/>
      </w:pPr>
      <w:r>
        <w:t xml:space="preserve">Instructor: </w:t>
      </w:r>
      <w:r w:rsidRPr="00297B80">
        <w:rPr>
          <w:b/>
          <w:bCs/>
        </w:rPr>
        <w:t>Deicy Milena Osorio Rodríguez</w:t>
      </w:r>
    </w:p>
    <w:p w14:paraId="63884370"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7D901AB7"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03E932D2" w14:textId="77777777" w:rsidTr="00A51B7C">
        <w:trPr>
          <w:trHeight w:val="1220"/>
        </w:trPr>
        <w:tc>
          <w:tcPr>
            <w:tcW w:w="771" w:type="pct"/>
            <w:vAlign w:val="center"/>
          </w:tcPr>
          <w:p w14:paraId="1C5DE86D"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59AA6082" w14:textId="77777777" w:rsidR="005B43FB" w:rsidRDefault="005B43FB" w:rsidP="00A51B7C">
            <w:pPr>
              <w:spacing w:after="0" w:line="240" w:lineRule="auto"/>
              <w:rPr>
                <w:sz w:val="20"/>
              </w:rPr>
            </w:pPr>
            <w:r>
              <w:rPr>
                <w:sz w:val="20"/>
              </w:rPr>
              <w:t xml:space="preserve">Relación de Evidencias </w:t>
            </w:r>
          </w:p>
          <w:p w14:paraId="78453CE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133F7145"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16F7D0A" w14:textId="77777777" w:rsidTr="00A51B7C">
        <w:trPr>
          <w:trHeight w:val="535"/>
        </w:trPr>
        <w:tc>
          <w:tcPr>
            <w:tcW w:w="771" w:type="pct"/>
            <w:vAlign w:val="center"/>
          </w:tcPr>
          <w:p w14:paraId="244F5218" w14:textId="77777777" w:rsidR="005B43FB" w:rsidRDefault="005B43FB" w:rsidP="00A51B7C">
            <w:r>
              <w:t>Anuncio-Comunicación</w:t>
            </w:r>
          </w:p>
        </w:tc>
        <w:tc>
          <w:tcPr>
            <w:tcW w:w="3094" w:type="pct"/>
            <w:gridSpan w:val="2"/>
            <w:vAlign w:val="center"/>
          </w:tcPr>
          <w:p w14:paraId="120D3837" w14:textId="77777777" w:rsidR="005B43FB" w:rsidRDefault="005B43FB" w:rsidP="00A51B7C">
            <w:r>
              <w:t>FORMACIÓN PRESENCIAL/ CGA</w:t>
            </w:r>
          </w:p>
        </w:tc>
        <w:tc>
          <w:tcPr>
            <w:tcW w:w="1135" w:type="pct"/>
            <w:gridSpan w:val="2"/>
            <w:vAlign w:val="center"/>
          </w:tcPr>
          <w:p w14:paraId="2032532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45ABAE7E"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6651F6A1"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2F17FC9" w14:textId="77777777" w:rsidTr="00A51B7C">
        <w:trPr>
          <w:trHeight w:val="1005"/>
        </w:trPr>
        <w:tc>
          <w:tcPr>
            <w:tcW w:w="771" w:type="pct"/>
            <w:vAlign w:val="center"/>
          </w:tcPr>
          <w:p w14:paraId="5D1CE0D1" w14:textId="77777777" w:rsidR="005B43FB" w:rsidRDefault="005B43FB" w:rsidP="00A51B7C"/>
          <w:p w14:paraId="37E99941" w14:textId="77777777" w:rsidR="005B43FB" w:rsidRDefault="005B43FB" w:rsidP="00A51B7C">
            <w:r>
              <w:t>Actividades</w:t>
            </w:r>
          </w:p>
        </w:tc>
        <w:tc>
          <w:tcPr>
            <w:tcW w:w="3094" w:type="pct"/>
            <w:gridSpan w:val="2"/>
            <w:vAlign w:val="center"/>
          </w:tcPr>
          <w:p w14:paraId="17A91899" w14:textId="77777777" w:rsidR="005B43FB" w:rsidRDefault="005B43FB" w:rsidP="00A51B7C">
            <w:pPr>
              <w:pStyle w:val="Default"/>
            </w:pPr>
            <w:r>
              <w:rPr>
                <w:noProof/>
              </w:rPr>
              <w:drawing>
                <wp:inline distT="0" distB="0" distL="0" distR="0" wp14:anchorId="22815160" wp14:editId="561B92C9">
                  <wp:extent cx="2705100" cy="1838325"/>
                  <wp:effectExtent l="0" t="0" r="0" b="9525"/>
                  <wp:docPr id="263" name="Imagen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7577" t="19554" r="27329" b="20791"/>
                          <a:stretch/>
                        </pic:blipFill>
                        <pic:spPr bwMode="auto">
                          <a:xfrm>
                            <a:off x="0" y="0"/>
                            <a:ext cx="2705100" cy="1838325"/>
                          </a:xfrm>
                          <a:prstGeom prst="rect">
                            <a:avLst/>
                          </a:prstGeom>
                          <a:ln>
                            <a:noFill/>
                          </a:ln>
                          <a:extLst>
                            <a:ext uri="{53640926-AAD7-44D8-BBD7-CCE9431645EC}">
                              <a14:shadowObscured xmlns:a14="http://schemas.microsoft.com/office/drawing/2010/main"/>
                            </a:ext>
                          </a:extLst>
                        </pic:spPr>
                      </pic:pic>
                    </a:graphicData>
                  </a:graphic>
                </wp:inline>
              </w:drawing>
            </w:r>
          </w:p>
          <w:p w14:paraId="4D217215" w14:textId="77777777" w:rsidR="005B43FB" w:rsidRDefault="005B43FB" w:rsidP="00A51B7C">
            <w:pPr>
              <w:pStyle w:val="Default"/>
            </w:pPr>
            <w:r>
              <w:rPr>
                <w:noProof/>
              </w:rPr>
              <w:lastRenderedPageBreak/>
              <w:drawing>
                <wp:inline distT="0" distB="0" distL="0" distR="0" wp14:anchorId="7ADB0AB9" wp14:editId="40375604">
                  <wp:extent cx="2800350" cy="1962150"/>
                  <wp:effectExtent l="0" t="0" r="0" b="0"/>
                  <wp:docPr id="264" name="Imagen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6832" t="18890" r="27516" b="20460"/>
                          <a:stretch/>
                        </pic:blipFill>
                        <pic:spPr bwMode="auto">
                          <a:xfrm>
                            <a:off x="0" y="0"/>
                            <a:ext cx="2800350" cy="1962150"/>
                          </a:xfrm>
                          <a:prstGeom prst="rect">
                            <a:avLst/>
                          </a:prstGeom>
                          <a:ln>
                            <a:noFill/>
                          </a:ln>
                          <a:extLst>
                            <a:ext uri="{53640926-AAD7-44D8-BBD7-CCE9431645EC}">
                              <a14:shadowObscured xmlns:a14="http://schemas.microsoft.com/office/drawing/2010/main"/>
                            </a:ext>
                          </a:extLst>
                        </pic:spPr>
                      </pic:pic>
                    </a:graphicData>
                  </a:graphic>
                </wp:inline>
              </w:drawing>
            </w:r>
          </w:p>
          <w:p w14:paraId="17227AEE" w14:textId="77777777" w:rsidR="005B43FB" w:rsidRDefault="005B43FB" w:rsidP="00A51B7C">
            <w:pPr>
              <w:pStyle w:val="Default"/>
            </w:pPr>
          </w:p>
          <w:p w14:paraId="20D2B423" w14:textId="77777777" w:rsidR="005B43FB" w:rsidRDefault="005B43FB" w:rsidP="005B43FB">
            <w:pPr>
              <w:pStyle w:val="Default"/>
              <w:numPr>
                <w:ilvl w:val="0"/>
                <w:numId w:val="46"/>
              </w:numPr>
            </w:pPr>
            <w:r>
              <w:t>Se da inicio a la guía de aprendizaje # 1, denominada “Personalidad punto vital para el conocimiento de sí mismo”. Los aprendices desarrollan inicialmente el análisis de la actividad; test del árbol y el árbol de la vida.</w:t>
            </w:r>
          </w:p>
          <w:p w14:paraId="4E55549E" w14:textId="77777777" w:rsidR="005B43FB" w:rsidRDefault="005B43FB" w:rsidP="005B43FB">
            <w:pPr>
              <w:pStyle w:val="Default"/>
              <w:numPr>
                <w:ilvl w:val="0"/>
                <w:numId w:val="46"/>
              </w:numPr>
            </w:pPr>
            <w:r>
              <w:t xml:space="preserve">Se aclaran dudas con relación a la metodología de la evidencia final para el primer resultado de la competencia, quedando establecida la fecha del 20 de febrero, como </w:t>
            </w:r>
            <w:proofErr w:type="spellStart"/>
            <w:r>
              <w:t>ultimo</w:t>
            </w:r>
            <w:proofErr w:type="spellEnd"/>
            <w:r>
              <w:t xml:space="preserve"> día para entregar su evidencia en la plataforma Territorium.</w:t>
            </w:r>
          </w:p>
          <w:p w14:paraId="3A9C0A30" w14:textId="77777777" w:rsidR="005B43FB" w:rsidRPr="000301F6" w:rsidRDefault="005B43FB" w:rsidP="00A51B7C">
            <w:pPr>
              <w:pStyle w:val="Default"/>
            </w:pPr>
          </w:p>
        </w:tc>
        <w:tc>
          <w:tcPr>
            <w:tcW w:w="1135" w:type="pct"/>
            <w:gridSpan w:val="2"/>
            <w:vAlign w:val="center"/>
          </w:tcPr>
          <w:p w14:paraId="0F3FB6A5"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1A4E9E4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551BB8F4" w14:textId="77777777" w:rsidR="005B43FB" w:rsidRDefault="005B43FB" w:rsidP="00A51B7C">
            <w:pPr>
              <w:widowControl w:val="0"/>
              <w:autoSpaceDE w:val="0"/>
              <w:autoSpaceDN w:val="0"/>
              <w:spacing w:before="41" w:after="0" w:line="240" w:lineRule="auto"/>
              <w:rPr>
                <w:rFonts w:cs="Calibri"/>
                <w:lang w:val="es-ES" w:eastAsia="es-ES" w:bidi="es-ES"/>
              </w:rPr>
            </w:pPr>
          </w:p>
          <w:p w14:paraId="23933F56" w14:textId="77777777" w:rsidR="005B43FB" w:rsidRDefault="005B43FB" w:rsidP="00A51B7C">
            <w:pPr>
              <w:widowControl w:val="0"/>
              <w:autoSpaceDE w:val="0"/>
              <w:autoSpaceDN w:val="0"/>
              <w:spacing w:before="41" w:after="0" w:line="240" w:lineRule="auto"/>
            </w:pPr>
          </w:p>
        </w:tc>
      </w:tr>
      <w:tr w:rsidR="005B43FB" w14:paraId="63990A66" w14:textId="77777777" w:rsidTr="00A51B7C">
        <w:trPr>
          <w:trHeight w:val="1133"/>
        </w:trPr>
        <w:tc>
          <w:tcPr>
            <w:tcW w:w="771" w:type="pct"/>
            <w:vAlign w:val="center"/>
          </w:tcPr>
          <w:p w14:paraId="65C02F0A" w14:textId="77777777" w:rsidR="005B43FB" w:rsidRDefault="005B43FB" w:rsidP="00A51B7C"/>
          <w:p w14:paraId="18D9777D" w14:textId="77777777" w:rsidR="005B43FB" w:rsidRDefault="005B43FB" w:rsidP="00A51B7C">
            <w:r>
              <w:t>Valoración – Retroalimentación</w:t>
            </w:r>
          </w:p>
        </w:tc>
        <w:tc>
          <w:tcPr>
            <w:tcW w:w="3094" w:type="pct"/>
            <w:gridSpan w:val="2"/>
            <w:vAlign w:val="center"/>
          </w:tcPr>
          <w:p w14:paraId="69C9BC9E" w14:textId="77777777" w:rsidR="005B43FB" w:rsidRPr="00305370" w:rsidRDefault="005B43FB" w:rsidP="00A51B7C">
            <w:pPr>
              <w:rPr>
                <w:color w:val="000000" w:themeColor="text1"/>
              </w:rPr>
            </w:pPr>
          </w:p>
          <w:p w14:paraId="7B55DACD"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27B7EFC6" w14:textId="77777777" w:rsidR="005B43FB" w:rsidRDefault="005B43FB" w:rsidP="00A51B7C">
            <w:pPr>
              <w:pStyle w:val="Prrafodelista"/>
              <w:rPr>
                <w:color w:val="000000" w:themeColor="text1"/>
              </w:rPr>
            </w:pPr>
            <w:r>
              <w:rPr>
                <w:color w:val="000000" w:themeColor="text1"/>
              </w:rPr>
              <w:t xml:space="preserve"> </w:t>
            </w:r>
          </w:p>
          <w:p w14:paraId="567637CD" w14:textId="77777777" w:rsidR="005B43FB" w:rsidRPr="00454CC6" w:rsidRDefault="005B43FB" w:rsidP="00A51B7C">
            <w:pPr>
              <w:pStyle w:val="Prrafodelista"/>
              <w:rPr>
                <w:color w:val="000000" w:themeColor="text1"/>
              </w:rPr>
            </w:pPr>
          </w:p>
        </w:tc>
        <w:tc>
          <w:tcPr>
            <w:tcW w:w="1135" w:type="pct"/>
            <w:gridSpan w:val="2"/>
            <w:vAlign w:val="center"/>
          </w:tcPr>
          <w:p w14:paraId="10478825" w14:textId="77777777" w:rsidR="005B43FB" w:rsidRDefault="005B43FB" w:rsidP="00A51B7C"/>
          <w:p w14:paraId="233EB0A9"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370C063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6357E02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3D3FD08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54307F86" w14:textId="77777777" w:rsidR="005B43FB" w:rsidRDefault="005B43FB" w:rsidP="00A51B7C">
            <w:pPr>
              <w:widowControl w:val="0"/>
              <w:autoSpaceDE w:val="0"/>
              <w:autoSpaceDN w:val="0"/>
              <w:spacing w:before="41" w:after="0" w:line="240" w:lineRule="auto"/>
            </w:pPr>
          </w:p>
        </w:tc>
      </w:tr>
      <w:tr w:rsidR="005B43FB" w14:paraId="157CC8D6" w14:textId="77777777" w:rsidTr="00A51B7C">
        <w:trPr>
          <w:trHeight w:val="552"/>
        </w:trPr>
        <w:tc>
          <w:tcPr>
            <w:tcW w:w="771" w:type="pct"/>
            <w:vAlign w:val="center"/>
          </w:tcPr>
          <w:p w14:paraId="0130D947" w14:textId="77777777" w:rsidR="005B43FB" w:rsidRDefault="005B43FB" w:rsidP="00A51B7C"/>
          <w:p w14:paraId="4A0C33B0" w14:textId="77777777" w:rsidR="005B43FB" w:rsidRDefault="005B43FB" w:rsidP="00A51B7C">
            <w:r>
              <w:t>Material de Apoyo</w:t>
            </w:r>
          </w:p>
        </w:tc>
        <w:tc>
          <w:tcPr>
            <w:tcW w:w="3094" w:type="pct"/>
            <w:gridSpan w:val="2"/>
            <w:vAlign w:val="center"/>
          </w:tcPr>
          <w:p w14:paraId="5127B7EF"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25EBA634" wp14:editId="5C53EF0F">
                  <wp:extent cx="2238375" cy="1228725"/>
                  <wp:effectExtent l="0" t="0" r="9525" b="9525"/>
                  <wp:docPr id="265"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38375" cy="1228725"/>
                          </a:xfrm>
                          <a:prstGeom prst="rect">
                            <a:avLst/>
                          </a:prstGeom>
                          <a:noFill/>
                          <a:ln>
                            <a:noFill/>
                          </a:ln>
                        </pic:spPr>
                      </pic:pic>
                    </a:graphicData>
                  </a:graphic>
                </wp:inline>
              </w:drawing>
            </w:r>
          </w:p>
          <w:p w14:paraId="7BC83EB0" w14:textId="77777777" w:rsidR="005B43FB" w:rsidRPr="00201CBF" w:rsidRDefault="005B43FB" w:rsidP="00A51B7C">
            <w:pPr>
              <w:pStyle w:val="xmsonormal"/>
              <w:shd w:val="clear" w:color="auto" w:fill="FFFFFF"/>
              <w:spacing w:before="0" w:beforeAutospacing="0" w:after="0" w:afterAutospacing="0"/>
            </w:pPr>
            <w:r>
              <w:object w:dxaOrig="1534" w:dyaOrig="997" w14:anchorId="1546D7B0">
                <v:shape id="_x0000_i1029" type="#_x0000_t75" style="width:76.8pt;height:49.9pt" o:ole="">
                  <v:imagedata r:id="rId58" o:title=""/>
                </v:shape>
                <o:OLEObject Type="Embed" ProgID="Acrobat.Document.DC" ShapeID="_x0000_i1029" DrawAspect="Icon" ObjectID="_1706696132" r:id="rId59"/>
              </w:object>
            </w:r>
          </w:p>
        </w:tc>
        <w:tc>
          <w:tcPr>
            <w:tcW w:w="1135" w:type="pct"/>
            <w:gridSpan w:val="2"/>
            <w:vAlign w:val="center"/>
          </w:tcPr>
          <w:p w14:paraId="4C19D13C" w14:textId="77777777" w:rsidR="005B43FB" w:rsidRDefault="005B43FB" w:rsidP="005B43FB">
            <w:pPr>
              <w:pStyle w:val="Prrafodelista"/>
              <w:numPr>
                <w:ilvl w:val="0"/>
                <w:numId w:val="27"/>
              </w:numPr>
            </w:pPr>
            <w:r>
              <w:t>Contenido de referencia Web</w:t>
            </w:r>
          </w:p>
        </w:tc>
      </w:tr>
      <w:tr w:rsidR="005B43FB" w14:paraId="7F60694E" w14:textId="77777777" w:rsidTr="00A51B7C">
        <w:trPr>
          <w:trHeight w:val="552"/>
        </w:trPr>
        <w:tc>
          <w:tcPr>
            <w:tcW w:w="771" w:type="pct"/>
            <w:vAlign w:val="center"/>
          </w:tcPr>
          <w:p w14:paraId="6F316BA4" w14:textId="77777777" w:rsidR="005B43FB" w:rsidRDefault="005B43FB" w:rsidP="00A51B7C">
            <w:r>
              <w:t>Plan de Trabajo</w:t>
            </w:r>
          </w:p>
        </w:tc>
        <w:tc>
          <w:tcPr>
            <w:tcW w:w="3094" w:type="pct"/>
            <w:gridSpan w:val="2"/>
            <w:vAlign w:val="center"/>
          </w:tcPr>
          <w:p w14:paraId="55FB71BB" w14:textId="77777777" w:rsidR="005B43FB" w:rsidRDefault="005B43FB" w:rsidP="00A51B7C">
            <w:r w:rsidRPr="00C95AB1">
              <w:rPr>
                <w:noProof/>
              </w:rPr>
              <w:drawing>
                <wp:inline distT="0" distB="0" distL="0" distR="0" wp14:anchorId="1B06E7F2" wp14:editId="72FCEC0E">
                  <wp:extent cx="3057525" cy="1914499"/>
                  <wp:effectExtent l="0" t="0" r="0" b="0"/>
                  <wp:docPr id="266"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2A46F637" w14:textId="77777777" w:rsidR="005B43FB" w:rsidRDefault="005B43FB" w:rsidP="00A51B7C">
            <w:r>
              <w:t>1. Drive de la competencia</w:t>
            </w:r>
          </w:p>
        </w:tc>
      </w:tr>
      <w:tr w:rsidR="005B43FB" w14:paraId="7C6C26B5" w14:textId="77777777" w:rsidTr="00A51B7C">
        <w:trPr>
          <w:gridAfter w:val="1"/>
          <w:wAfter w:w="76" w:type="pct"/>
          <w:trHeight w:val="830"/>
        </w:trPr>
        <w:tc>
          <w:tcPr>
            <w:tcW w:w="1703" w:type="pct"/>
            <w:gridSpan w:val="2"/>
          </w:tcPr>
          <w:p w14:paraId="30B4C08F" w14:textId="77777777" w:rsidR="005B43FB" w:rsidRDefault="005B43FB" w:rsidP="00A51B7C">
            <w:r>
              <w:t xml:space="preserve">Reporte de participación – asistencia de aprendices: </w:t>
            </w:r>
          </w:p>
        </w:tc>
        <w:tc>
          <w:tcPr>
            <w:tcW w:w="3221" w:type="pct"/>
            <w:gridSpan w:val="2"/>
          </w:tcPr>
          <w:p w14:paraId="214C0518" w14:textId="77777777" w:rsidR="005B43FB" w:rsidRDefault="005B43FB" w:rsidP="00A51B7C">
            <w:r>
              <w:t>Situaciones presentadas y Acciones que se realizaron para solucionarlas:</w:t>
            </w:r>
          </w:p>
        </w:tc>
      </w:tr>
      <w:tr w:rsidR="005B43FB" w14:paraId="462D8733" w14:textId="77777777" w:rsidTr="00A51B7C">
        <w:trPr>
          <w:gridAfter w:val="1"/>
          <w:wAfter w:w="76" w:type="pct"/>
          <w:trHeight w:val="536"/>
        </w:trPr>
        <w:tc>
          <w:tcPr>
            <w:tcW w:w="1703" w:type="pct"/>
            <w:gridSpan w:val="2"/>
          </w:tcPr>
          <w:p w14:paraId="5C15E869" w14:textId="77777777" w:rsidR="005B43FB" w:rsidRDefault="005B43FB" w:rsidP="00A51B7C">
            <w:r>
              <w:t>Asisten 23 aprendices</w:t>
            </w:r>
          </w:p>
        </w:tc>
        <w:tc>
          <w:tcPr>
            <w:tcW w:w="3221" w:type="pct"/>
            <w:gridSpan w:val="2"/>
          </w:tcPr>
          <w:p w14:paraId="4F81EB52" w14:textId="77777777" w:rsidR="005B43FB" w:rsidRPr="0060388E" w:rsidRDefault="005B43FB" w:rsidP="005B43FB">
            <w:pPr>
              <w:pStyle w:val="Prrafodelista"/>
              <w:numPr>
                <w:ilvl w:val="0"/>
                <w:numId w:val="31"/>
              </w:numPr>
              <w:jc w:val="both"/>
            </w:pPr>
            <w:r>
              <w:t>NINGUNA</w:t>
            </w:r>
          </w:p>
        </w:tc>
      </w:tr>
    </w:tbl>
    <w:p w14:paraId="5BA88445" w14:textId="77777777" w:rsidR="005B43FB" w:rsidRDefault="005B43FB" w:rsidP="005B43FB">
      <w:pPr>
        <w:spacing w:after="0" w:line="240" w:lineRule="auto"/>
      </w:pPr>
    </w:p>
    <w:p w14:paraId="6AE7359D" w14:textId="77777777" w:rsidR="005B43FB" w:rsidRDefault="005B43FB" w:rsidP="005B43FB">
      <w:pPr>
        <w:spacing w:after="0" w:line="240" w:lineRule="auto"/>
      </w:pPr>
    </w:p>
    <w:p w14:paraId="4300AD1D" w14:textId="77777777" w:rsidR="005B43FB" w:rsidRDefault="005B43FB" w:rsidP="005B43FB">
      <w:pPr>
        <w:spacing w:after="0" w:line="240" w:lineRule="auto"/>
      </w:pPr>
    </w:p>
    <w:p w14:paraId="0BFE0CBA" w14:textId="77777777" w:rsidR="005B43FB" w:rsidRDefault="005B43FB" w:rsidP="005B43FB">
      <w:pPr>
        <w:spacing w:after="0" w:line="240" w:lineRule="auto"/>
      </w:pPr>
    </w:p>
    <w:p w14:paraId="2C3AF138" w14:textId="77777777" w:rsidR="005B43FB" w:rsidRDefault="005B43FB" w:rsidP="005B43FB">
      <w:pPr>
        <w:spacing w:after="0" w:line="240" w:lineRule="auto"/>
        <w:jc w:val="center"/>
      </w:pPr>
      <w:r>
        <w:t>Centro de Gestión Administrativa</w:t>
      </w:r>
    </w:p>
    <w:p w14:paraId="6C44CD47"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6841820" w14:textId="77777777" w:rsidR="005B43FB" w:rsidRPr="0013304B" w:rsidRDefault="005B43FB" w:rsidP="005B43FB">
      <w:pPr>
        <w:spacing w:after="0" w:line="240" w:lineRule="auto"/>
        <w:contextualSpacing/>
        <w:jc w:val="center"/>
        <w:rPr>
          <w:b/>
        </w:rPr>
      </w:pPr>
      <w:r>
        <w:rPr>
          <w:b/>
        </w:rPr>
        <w:t>Trabajo Virtual</w:t>
      </w:r>
    </w:p>
    <w:p w14:paraId="349E5CDE" w14:textId="77777777" w:rsidR="005B43FB" w:rsidRPr="00297B80" w:rsidRDefault="005B43FB" w:rsidP="005B43FB">
      <w:pPr>
        <w:spacing w:after="0"/>
        <w:rPr>
          <w:b/>
          <w:bCs/>
        </w:rPr>
      </w:pPr>
      <w:r>
        <w:t xml:space="preserve">Fecha: </w:t>
      </w:r>
      <w:r w:rsidRPr="00297B80">
        <w:rPr>
          <w:b/>
          <w:bCs/>
        </w:rPr>
        <w:t>0</w:t>
      </w:r>
      <w:r>
        <w:rPr>
          <w:b/>
          <w:bCs/>
        </w:rPr>
        <w:t>7</w:t>
      </w:r>
      <w:r w:rsidRPr="00297B80">
        <w:rPr>
          <w:b/>
          <w:bCs/>
        </w:rPr>
        <w:t>-02-2022</w:t>
      </w:r>
    </w:p>
    <w:p w14:paraId="3A5D70F0" w14:textId="77777777" w:rsidR="005B43FB" w:rsidRDefault="005B43FB" w:rsidP="005B43FB">
      <w:pPr>
        <w:spacing w:after="0"/>
      </w:pPr>
      <w:r>
        <w:t xml:space="preserve">Instructor: </w:t>
      </w:r>
      <w:r w:rsidRPr="00297B80">
        <w:rPr>
          <w:b/>
          <w:bCs/>
        </w:rPr>
        <w:t>Deicy Milena Osorio Rodríguez</w:t>
      </w:r>
    </w:p>
    <w:p w14:paraId="2DC27B2F"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18FC854E"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A92C2E6"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646F3C0D" w14:textId="77777777" w:rsidTr="00A51B7C">
        <w:trPr>
          <w:trHeight w:val="1220"/>
        </w:trPr>
        <w:tc>
          <w:tcPr>
            <w:tcW w:w="771" w:type="pct"/>
            <w:vAlign w:val="center"/>
          </w:tcPr>
          <w:p w14:paraId="5B4BC8EB"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0567D7A3" w14:textId="77777777" w:rsidR="005B43FB" w:rsidRDefault="005B43FB" w:rsidP="00A51B7C">
            <w:pPr>
              <w:spacing w:after="0" w:line="240" w:lineRule="auto"/>
              <w:rPr>
                <w:sz w:val="20"/>
              </w:rPr>
            </w:pPr>
            <w:r>
              <w:rPr>
                <w:sz w:val="20"/>
              </w:rPr>
              <w:t xml:space="preserve">Relación de Evidencias </w:t>
            </w:r>
          </w:p>
          <w:p w14:paraId="7BC829C8"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48F7C5E2"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53BBD16" w14:textId="77777777" w:rsidTr="00A51B7C">
        <w:trPr>
          <w:trHeight w:val="535"/>
        </w:trPr>
        <w:tc>
          <w:tcPr>
            <w:tcW w:w="771" w:type="pct"/>
            <w:vAlign w:val="center"/>
          </w:tcPr>
          <w:p w14:paraId="1A5FAD78" w14:textId="77777777" w:rsidR="005B43FB" w:rsidRDefault="005B43FB" w:rsidP="00A51B7C">
            <w:r>
              <w:t>Anuncio-Comunicación</w:t>
            </w:r>
          </w:p>
        </w:tc>
        <w:tc>
          <w:tcPr>
            <w:tcW w:w="3094" w:type="pct"/>
            <w:gridSpan w:val="2"/>
            <w:vAlign w:val="center"/>
          </w:tcPr>
          <w:p w14:paraId="638E99E7" w14:textId="77777777" w:rsidR="005B43FB" w:rsidRDefault="005B43FB" w:rsidP="00A51B7C">
            <w:r>
              <w:t>FORMACIÓN PRESENCIAL/ CGA</w:t>
            </w:r>
          </w:p>
        </w:tc>
        <w:tc>
          <w:tcPr>
            <w:tcW w:w="1135" w:type="pct"/>
            <w:gridSpan w:val="2"/>
            <w:vAlign w:val="center"/>
          </w:tcPr>
          <w:p w14:paraId="70B30D6E"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20171EFD"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320C8449"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2D51362B" w14:textId="77777777" w:rsidTr="00A51B7C">
        <w:trPr>
          <w:trHeight w:val="1005"/>
        </w:trPr>
        <w:tc>
          <w:tcPr>
            <w:tcW w:w="771" w:type="pct"/>
            <w:vAlign w:val="center"/>
          </w:tcPr>
          <w:p w14:paraId="7FD1C34A" w14:textId="77777777" w:rsidR="005B43FB" w:rsidRDefault="005B43FB" w:rsidP="00A51B7C"/>
          <w:p w14:paraId="2D3DE6F8" w14:textId="77777777" w:rsidR="005B43FB" w:rsidRDefault="005B43FB" w:rsidP="00A51B7C">
            <w:r>
              <w:t>Actividades</w:t>
            </w:r>
          </w:p>
        </w:tc>
        <w:tc>
          <w:tcPr>
            <w:tcW w:w="3094" w:type="pct"/>
            <w:gridSpan w:val="2"/>
            <w:vAlign w:val="center"/>
          </w:tcPr>
          <w:p w14:paraId="3AD27FF3" w14:textId="77777777" w:rsidR="005B43FB" w:rsidRDefault="005B43FB" w:rsidP="00A51B7C">
            <w:pPr>
              <w:pStyle w:val="Default"/>
            </w:pPr>
            <w:r>
              <w:rPr>
                <w:noProof/>
              </w:rPr>
              <w:drawing>
                <wp:inline distT="0" distB="0" distL="0" distR="0" wp14:anchorId="6BF8B751" wp14:editId="3F9D7D5C">
                  <wp:extent cx="3648075" cy="2190750"/>
                  <wp:effectExtent l="0" t="0" r="9525" b="0"/>
                  <wp:docPr id="267" name="Imagen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3975" t="18559" r="14658" b="20791"/>
                          <a:stretch/>
                        </pic:blipFill>
                        <pic:spPr bwMode="auto">
                          <a:xfrm>
                            <a:off x="0" y="0"/>
                            <a:ext cx="3648075" cy="2190750"/>
                          </a:xfrm>
                          <a:prstGeom prst="rect">
                            <a:avLst/>
                          </a:prstGeom>
                          <a:ln>
                            <a:noFill/>
                          </a:ln>
                          <a:extLst>
                            <a:ext uri="{53640926-AAD7-44D8-BBD7-CCE9431645EC}">
                              <a14:shadowObscured xmlns:a14="http://schemas.microsoft.com/office/drawing/2010/main"/>
                            </a:ext>
                          </a:extLst>
                        </pic:spPr>
                      </pic:pic>
                    </a:graphicData>
                  </a:graphic>
                </wp:inline>
              </w:drawing>
            </w:r>
          </w:p>
          <w:p w14:paraId="38836E89" w14:textId="77777777" w:rsidR="005B43FB" w:rsidRDefault="005B43FB" w:rsidP="005B43FB">
            <w:pPr>
              <w:pStyle w:val="Default"/>
              <w:numPr>
                <w:ilvl w:val="0"/>
                <w:numId w:val="46"/>
              </w:numPr>
            </w:pPr>
            <w:r>
              <w:t>Se da inicio a la guía de aprendizaje # 1, denominada “Personalidad punto vital para el conocimiento de sí mismo”. Los aprendices desarrollan inicialmente el análisis de la actividad; test del árbol y el árbol de la vida.</w:t>
            </w:r>
          </w:p>
          <w:p w14:paraId="25344EC5" w14:textId="77777777" w:rsidR="005B43FB" w:rsidRDefault="005B43FB" w:rsidP="005B43FB">
            <w:pPr>
              <w:pStyle w:val="Default"/>
              <w:numPr>
                <w:ilvl w:val="0"/>
                <w:numId w:val="46"/>
              </w:numPr>
            </w:pPr>
            <w:r>
              <w:t>Se aclaran dudas con relación a la metodología de la evidencia final para el primer resultado de la competencia, quedando establecida la fecha del 20 de febrero, como último día para entregar su evidencia en la plataforma Territorium.</w:t>
            </w:r>
          </w:p>
          <w:p w14:paraId="62BE9C9A" w14:textId="77777777" w:rsidR="005B43FB" w:rsidRDefault="005B43FB" w:rsidP="00A51B7C">
            <w:pPr>
              <w:pStyle w:val="Default"/>
            </w:pPr>
          </w:p>
          <w:p w14:paraId="458AB343" w14:textId="77777777" w:rsidR="005B43FB" w:rsidRPr="000301F6" w:rsidRDefault="005B43FB" w:rsidP="00A51B7C">
            <w:pPr>
              <w:pStyle w:val="Default"/>
            </w:pPr>
          </w:p>
        </w:tc>
        <w:tc>
          <w:tcPr>
            <w:tcW w:w="1135" w:type="pct"/>
            <w:gridSpan w:val="2"/>
            <w:vAlign w:val="center"/>
          </w:tcPr>
          <w:p w14:paraId="750BD9B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Correo electrónico</w:t>
            </w:r>
          </w:p>
          <w:p w14:paraId="62AC538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080CC98C" w14:textId="77777777" w:rsidR="005B43FB" w:rsidRDefault="005B43FB" w:rsidP="00A51B7C">
            <w:pPr>
              <w:widowControl w:val="0"/>
              <w:autoSpaceDE w:val="0"/>
              <w:autoSpaceDN w:val="0"/>
              <w:spacing w:before="41" w:after="0" w:line="240" w:lineRule="auto"/>
              <w:rPr>
                <w:rFonts w:cs="Calibri"/>
                <w:lang w:val="es-ES" w:eastAsia="es-ES" w:bidi="es-ES"/>
              </w:rPr>
            </w:pPr>
          </w:p>
          <w:p w14:paraId="6D9CA41F" w14:textId="77777777" w:rsidR="005B43FB" w:rsidRDefault="005B43FB" w:rsidP="00A51B7C">
            <w:pPr>
              <w:widowControl w:val="0"/>
              <w:autoSpaceDE w:val="0"/>
              <w:autoSpaceDN w:val="0"/>
              <w:spacing w:before="41" w:after="0" w:line="240" w:lineRule="auto"/>
            </w:pPr>
          </w:p>
        </w:tc>
      </w:tr>
      <w:tr w:rsidR="005B43FB" w14:paraId="66462084" w14:textId="77777777" w:rsidTr="00A51B7C">
        <w:trPr>
          <w:trHeight w:val="1133"/>
        </w:trPr>
        <w:tc>
          <w:tcPr>
            <w:tcW w:w="771" w:type="pct"/>
            <w:vAlign w:val="center"/>
          </w:tcPr>
          <w:p w14:paraId="1F97E1AB" w14:textId="77777777" w:rsidR="005B43FB" w:rsidRDefault="005B43FB" w:rsidP="00A51B7C"/>
          <w:p w14:paraId="20B932FE" w14:textId="77777777" w:rsidR="005B43FB" w:rsidRDefault="005B43FB" w:rsidP="00A51B7C">
            <w:r>
              <w:t>Valoración – Retroalimentación</w:t>
            </w:r>
          </w:p>
        </w:tc>
        <w:tc>
          <w:tcPr>
            <w:tcW w:w="3094" w:type="pct"/>
            <w:gridSpan w:val="2"/>
            <w:vAlign w:val="center"/>
          </w:tcPr>
          <w:p w14:paraId="7BE5F3E4" w14:textId="77777777" w:rsidR="005B43FB" w:rsidRPr="00305370" w:rsidRDefault="005B43FB" w:rsidP="00A51B7C">
            <w:pPr>
              <w:rPr>
                <w:color w:val="000000" w:themeColor="text1"/>
              </w:rPr>
            </w:pPr>
          </w:p>
          <w:p w14:paraId="3FCA65D1"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2B0E3A8" w14:textId="77777777" w:rsidR="005B43FB" w:rsidRDefault="005B43FB" w:rsidP="00A51B7C">
            <w:pPr>
              <w:pStyle w:val="Prrafodelista"/>
              <w:rPr>
                <w:color w:val="000000" w:themeColor="text1"/>
              </w:rPr>
            </w:pPr>
            <w:r>
              <w:rPr>
                <w:color w:val="000000" w:themeColor="text1"/>
              </w:rPr>
              <w:t xml:space="preserve"> </w:t>
            </w:r>
          </w:p>
          <w:p w14:paraId="671A90FA" w14:textId="77777777" w:rsidR="005B43FB" w:rsidRPr="00454CC6" w:rsidRDefault="005B43FB" w:rsidP="00A51B7C">
            <w:pPr>
              <w:pStyle w:val="Prrafodelista"/>
              <w:rPr>
                <w:color w:val="000000" w:themeColor="text1"/>
              </w:rPr>
            </w:pPr>
          </w:p>
        </w:tc>
        <w:tc>
          <w:tcPr>
            <w:tcW w:w="1135" w:type="pct"/>
            <w:gridSpan w:val="2"/>
            <w:vAlign w:val="center"/>
          </w:tcPr>
          <w:p w14:paraId="0138A4B6" w14:textId="77777777" w:rsidR="005B43FB" w:rsidRDefault="005B43FB" w:rsidP="00A51B7C"/>
          <w:p w14:paraId="75137E14"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07D8CCA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23305D7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117E718E"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3AD70777" w14:textId="77777777" w:rsidR="005B43FB" w:rsidRDefault="005B43FB" w:rsidP="00A51B7C">
            <w:pPr>
              <w:widowControl w:val="0"/>
              <w:autoSpaceDE w:val="0"/>
              <w:autoSpaceDN w:val="0"/>
              <w:spacing w:before="41" w:after="0" w:line="240" w:lineRule="auto"/>
            </w:pPr>
          </w:p>
        </w:tc>
      </w:tr>
      <w:tr w:rsidR="005B43FB" w14:paraId="5C2F4463" w14:textId="77777777" w:rsidTr="00A51B7C">
        <w:trPr>
          <w:trHeight w:val="552"/>
        </w:trPr>
        <w:tc>
          <w:tcPr>
            <w:tcW w:w="771" w:type="pct"/>
            <w:vAlign w:val="center"/>
          </w:tcPr>
          <w:p w14:paraId="2B5A6250" w14:textId="77777777" w:rsidR="005B43FB" w:rsidRDefault="005B43FB" w:rsidP="00A51B7C"/>
          <w:p w14:paraId="457A624A" w14:textId="77777777" w:rsidR="005B43FB" w:rsidRDefault="005B43FB" w:rsidP="00A51B7C">
            <w:r>
              <w:t>Material de Apoyo</w:t>
            </w:r>
          </w:p>
        </w:tc>
        <w:tc>
          <w:tcPr>
            <w:tcW w:w="3094" w:type="pct"/>
            <w:gridSpan w:val="2"/>
            <w:vAlign w:val="center"/>
          </w:tcPr>
          <w:p w14:paraId="031998D0"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r>
              <w:rPr>
                <w:noProof/>
              </w:rPr>
              <w:drawing>
                <wp:inline distT="0" distB="0" distL="0" distR="0" wp14:anchorId="17DF11A9" wp14:editId="63B52EB3">
                  <wp:extent cx="2238375" cy="1228725"/>
                  <wp:effectExtent l="0" t="0" r="9525" b="9525"/>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38375" cy="1228725"/>
                          </a:xfrm>
                          <a:prstGeom prst="rect">
                            <a:avLst/>
                          </a:prstGeom>
                          <a:noFill/>
                          <a:ln>
                            <a:noFill/>
                          </a:ln>
                        </pic:spPr>
                      </pic:pic>
                    </a:graphicData>
                  </a:graphic>
                </wp:inline>
              </w:drawing>
            </w:r>
          </w:p>
          <w:p w14:paraId="08081492"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object w:dxaOrig="1534" w:dyaOrig="997" w14:anchorId="59CD378E">
                <v:shape id="_x0000_i1030" type="#_x0000_t75" style="width:76.8pt;height:49.9pt" o:ole="">
                  <v:imagedata r:id="rId58" o:title=""/>
                </v:shape>
                <o:OLEObject Type="Embed" ProgID="Acrobat.Document.DC" ShapeID="_x0000_i1030" DrawAspect="Icon" ObjectID="_1706696133" r:id="rId61"/>
              </w:object>
            </w:r>
          </w:p>
          <w:p w14:paraId="3909D093"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48937654" w14:textId="77777777" w:rsidR="005B43FB" w:rsidRDefault="005B43FB" w:rsidP="005B43FB">
            <w:pPr>
              <w:pStyle w:val="Prrafodelista"/>
              <w:numPr>
                <w:ilvl w:val="0"/>
                <w:numId w:val="27"/>
              </w:numPr>
            </w:pPr>
            <w:r>
              <w:t>Contenido de referencia Web</w:t>
            </w:r>
          </w:p>
        </w:tc>
      </w:tr>
      <w:tr w:rsidR="005B43FB" w14:paraId="7AC9FFE9" w14:textId="77777777" w:rsidTr="00A51B7C">
        <w:trPr>
          <w:trHeight w:val="552"/>
        </w:trPr>
        <w:tc>
          <w:tcPr>
            <w:tcW w:w="771" w:type="pct"/>
            <w:vAlign w:val="center"/>
          </w:tcPr>
          <w:p w14:paraId="1C5F7BEF" w14:textId="77777777" w:rsidR="005B43FB" w:rsidRDefault="005B43FB" w:rsidP="00A51B7C">
            <w:r>
              <w:t>Plan de Trabajo</w:t>
            </w:r>
          </w:p>
        </w:tc>
        <w:tc>
          <w:tcPr>
            <w:tcW w:w="3094" w:type="pct"/>
            <w:gridSpan w:val="2"/>
            <w:vAlign w:val="center"/>
          </w:tcPr>
          <w:p w14:paraId="16223DDE" w14:textId="77777777" w:rsidR="005B43FB" w:rsidRDefault="005B43FB" w:rsidP="00A51B7C">
            <w:r w:rsidRPr="00C95AB1">
              <w:rPr>
                <w:noProof/>
              </w:rPr>
              <w:drawing>
                <wp:inline distT="0" distB="0" distL="0" distR="0" wp14:anchorId="38CD6C9C" wp14:editId="3BCC5F82">
                  <wp:extent cx="3057525" cy="1914499"/>
                  <wp:effectExtent l="0" t="0" r="0" b="0"/>
                  <wp:docPr id="269"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3AAC3069" w14:textId="77777777" w:rsidR="005B43FB" w:rsidRDefault="005B43FB" w:rsidP="00A51B7C">
            <w:r>
              <w:t>1. Drive de la competencia</w:t>
            </w:r>
          </w:p>
        </w:tc>
      </w:tr>
      <w:tr w:rsidR="005B43FB" w14:paraId="445DB8F8" w14:textId="77777777" w:rsidTr="00A51B7C">
        <w:trPr>
          <w:gridAfter w:val="1"/>
          <w:wAfter w:w="76" w:type="pct"/>
          <w:trHeight w:val="830"/>
        </w:trPr>
        <w:tc>
          <w:tcPr>
            <w:tcW w:w="1703" w:type="pct"/>
            <w:gridSpan w:val="2"/>
          </w:tcPr>
          <w:p w14:paraId="326B90B2" w14:textId="77777777" w:rsidR="005B43FB" w:rsidRDefault="005B43FB" w:rsidP="00A51B7C">
            <w:r>
              <w:t xml:space="preserve">Reporte de participación – asistencia de aprendices: </w:t>
            </w:r>
          </w:p>
        </w:tc>
        <w:tc>
          <w:tcPr>
            <w:tcW w:w="3221" w:type="pct"/>
            <w:gridSpan w:val="2"/>
          </w:tcPr>
          <w:p w14:paraId="639ACAAA" w14:textId="77777777" w:rsidR="005B43FB" w:rsidRDefault="005B43FB" w:rsidP="00A51B7C">
            <w:r>
              <w:t>Situaciones presentadas y Acciones que se realizaron para solucionarlas:</w:t>
            </w:r>
          </w:p>
        </w:tc>
      </w:tr>
      <w:tr w:rsidR="005B43FB" w14:paraId="4F6668B6" w14:textId="77777777" w:rsidTr="00A51B7C">
        <w:trPr>
          <w:gridAfter w:val="1"/>
          <w:wAfter w:w="76" w:type="pct"/>
          <w:trHeight w:val="536"/>
        </w:trPr>
        <w:tc>
          <w:tcPr>
            <w:tcW w:w="1703" w:type="pct"/>
            <w:gridSpan w:val="2"/>
          </w:tcPr>
          <w:p w14:paraId="5A8DDA6F" w14:textId="77777777" w:rsidR="005B43FB" w:rsidRDefault="005B43FB" w:rsidP="00A51B7C">
            <w:r>
              <w:t>Asisten 19 aprendices</w:t>
            </w:r>
          </w:p>
        </w:tc>
        <w:tc>
          <w:tcPr>
            <w:tcW w:w="3221" w:type="pct"/>
            <w:gridSpan w:val="2"/>
          </w:tcPr>
          <w:p w14:paraId="0F01B416" w14:textId="77777777" w:rsidR="005B43FB" w:rsidRPr="0060388E" w:rsidRDefault="005B43FB" w:rsidP="005B43FB">
            <w:pPr>
              <w:pStyle w:val="Prrafodelista"/>
              <w:numPr>
                <w:ilvl w:val="0"/>
                <w:numId w:val="31"/>
              </w:numPr>
              <w:jc w:val="both"/>
            </w:pPr>
            <w:r>
              <w:t>NINGUNA</w:t>
            </w:r>
          </w:p>
        </w:tc>
      </w:tr>
    </w:tbl>
    <w:p w14:paraId="6F70DFFA" w14:textId="77777777" w:rsidR="005B43FB" w:rsidRDefault="005B43FB" w:rsidP="005B43FB">
      <w:pPr>
        <w:spacing w:after="0" w:line="240" w:lineRule="auto"/>
        <w:jc w:val="center"/>
      </w:pPr>
      <w:r>
        <w:lastRenderedPageBreak/>
        <w:t>Centro de Gestión Administrativa</w:t>
      </w:r>
    </w:p>
    <w:p w14:paraId="584D5E00"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B1BFA4C" w14:textId="77777777" w:rsidR="005B43FB" w:rsidRPr="0013304B" w:rsidRDefault="005B43FB" w:rsidP="005B43FB">
      <w:pPr>
        <w:spacing w:after="0" w:line="240" w:lineRule="auto"/>
        <w:contextualSpacing/>
        <w:jc w:val="center"/>
        <w:rPr>
          <w:b/>
        </w:rPr>
      </w:pPr>
      <w:r>
        <w:rPr>
          <w:b/>
        </w:rPr>
        <w:t>Trabajo Virtual</w:t>
      </w:r>
    </w:p>
    <w:p w14:paraId="6B5DF658" w14:textId="77777777" w:rsidR="005B43FB" w:rsidRPr="00297B80" w:rsidRDefault="005B43FB" w:rsidP="005B43FB">
      <w:pPr>
        <w:spacing w:after="0"/>
        <w:rPr>
          <w:b/>
          <w:bCs/>
        </w:rPr>
      </w:pPr>
      <w:r>
        <w:t xml:space="preserve">Fecha: </w:t>
      </w:r>
      <w:r w:rsidRPr="00297B80">
        <w:rPr>
          <w:b/>
          <w:bCs/>
        </w:rPr>
        <w:t>0</w:t>
      </w:r>
      <w:r>
        <w:rPr>
          <w:b/>
          <w:bCs/>
        </w:rPr>
        <w:t>8</w:t>
      </w:r>
      <w:r w:rsidRPr="00297B80">
        <w:rPr>
          <w:b/>
          <w:bCs/>
        </w:rPr>
        <w:t>-02-2022</w:t>
      </w:r>
    </w:p>
    <w:p w14:paraId="0EC08BC7" w14:textId="77777777" w:rsidR="005B43FB" w:rsidRDefault="005B43FB" w:rsidP="005B43FB">
      <w:pPr>
        <w:spacing w:after="0"/>
      </w:pPr>
      <w:r>
        <w:t xml:space="preserve">Instructor: </w:t>
      </w:r>
      <w:r w:rsidRPr="00297B80">
        <w:rPr>
          <w:b/>
          <w:bCs/>
        </w:rPr>
        <w:t>Deicy Milena Osorio Rodríguez</w:t>
      </w:r>
    </w:p>
    <w:p w14:paraId="0BBF03E0" w14:textId="77777777" w:rsidR="005B43FB" w:rsidRDefault="005B43FB" w:rsidP="005B43FB">
      <w:pPr>
        <w:spacing w:after="0" w:line="240" w:lineRule="auto"/>
        <w:rPr>
          <w:b/>
          <w:bCs/>
        </w:rPr>
      </w:pPr>
      <w:r>
        <w:t xml:space="preserve">Ficha de caracterización: </w:t>
      </w:r>
      <w:r w:rsidRPr="00297B80">
        <w:rPr>
          <w:b/>
          <w:bCs/>
        </w:rPr>
        <w:t>69549 - 2395355</w:t>
      </w:r>
    </w:p>
    <w:p w14:paraId="3A044CCA"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5202C5DC"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2DD8417D" w14:textId="77777777" w:rsidTr="00A51B7C">
        <w:trPr>
          <w:trHeight w:val="1220"/>
        </w:trPr>
        <w:tc>
          <w:tcPr>
            <w:tcW w:w="771" w:type="pct"/>
            <w:vAlign w:val="center"/>
          </w:tcPr>
          <w:p w14:paraId="4F6D7904"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35C85E1A" w14:textId="77777777" w:rsidR="005B43FB" w:rsidRDefault="005B43FB" w:rsidP="00A51B7C">
            <w:pPr>
              <w:spacing w:after="0" w:line="240" w:lineRule="auto"/>
              <w:rPr>
                <w:sz w:val="20"/>
              </w:rPr>
            </w:pPr>
            <w:r>
              <w:rPr>
                <w:sz w:val="20"/>
              </w:rPr>
              <w:t xml:space="preserve">Relación de Evidencias </w:t>
            </w:r>
          </w:p>
          <w:p w14:paraId="62CEE881"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36BA8DA2"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489A28A4" w14:textId="77777777" w:rsidTr="00A51B7C">
        <w:trPr>
          <w:trHeight w:val="535"/>
        </w:trPr>
        <w:tc>
          <w:tcPr>
            <w:tcW w:w="771" w:type="pct"/>
            <w:vAlign w:val="center"/>
          </w:tcPr>
          <w:p w14:paraId="5C5536BE" w14:textId="77777777" w:rsidR="005B43FB" w:rsidRDefault="005B43FB" w:rsidP="00A51B7C">
            <w:r>
              <w:t>Anuncio-Comunicación</w:t>
            </w:r>
          </w:p>
        </w:tc>
        <w:tc>
          <w:tcPr>
            <w:tcW w:w="3094" w:type="pct"/>
            <w:gridSpan w:val="2"/>
            <w:vAlign w:val="center"/>
          </w:tcPr>
          <w:p w14:paraId="4C220B29" w14:textId="77777777" w:rsidR="005B43FB" w:rsidRDefault="005B43FB" w:rsidP="00A51B7C">
            <w:r>
              <w:rPr>
                <w:noProof/>
              </w:rPr>
              <w:drawing>
                <wp:inline distT="0" distB="0" distL="0" distR="0" wp14:anchorId="60D89C51" wp14:editId="70F1B134">
                  <wp:extent cx="2333625" cy="381000"/>
                  <wp:effectExtent l="0" t="0" r="9525" b="0"/>
                  <wp:docPr id="270"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56274" t="49050" r="6459" b="39350"/>
                          <a:stretch/>
                        </pic:blipFill>
                        <pic:spPr bwMode="auto">
                          <a:xfrm>
                            <a:off x="0" y="0"/>
                            <a:ext cx="2333625" cy="381000"/>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5113129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63BC0304"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3ECC8F17"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453D1765" w14:textId="77777777" w:rsidTr="00A51B7C">
        <w:trPr>
          <w:trHeight w:val="1005"/>
        </w:trPr>
        <w:tc>
          <w:tcPr>
            <w:tcW w:w="771" w:type="pct"/>
            <w:vAlign w:val="center"/>
          </w:tcPr>
          <w:p w14:paraId="5D15F9C3" w14:textId="77777777" w:rsidR="005B43FB" w:rsidRDefault="005B43FB" w:rsidP="00A51B7C"/>
          <w:p w14:paraId="2F1B940B" w14:textId="77777777" w:rsidR="005B43FB" w:rsidRDefault="005B43FB" w:rsidP="00A51B7C">
            <w:r>
              <w:t>Actividades</w:t>
            </w:r>
          </w:p>
        </w:tc>
        <w:tc>
          <w:tcPr>
            <w:tcW w:w="3094" w:type="pct"/>
            <w:gridSpan w:val="2"/>
            <w:vAlign w:val="center"/>
          </w:tcPr>
          <w:p w14:paraId="500B3A8B" w14:textId="77777777" w:rsidR="005B43FB" w:rsidRDefault="005B43FB" w:rsidP="00A51B7C">
            <w:r>
              <w:rPr>
                <w:noProof/>
              </w:rPr>
              <w:drawing>
                <wp:inline distT="0" distB="0" distL="0" distR="0" wp14:anchorId="032819AC" wp14:editId="346D7FAD">
                  <wp:extent cx="4295775" cy="2415219"/>
                  <wp:effectExtent l="0" t="0" r="0" b="444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314779" cy="2425903"/>
                          </a:xfrm>
                          <a:prstGeom prst="rect">
                            <a:avLst/>
                          </a:prstGeom>
                        </pic:spPr>
                      </pic:pic>
                    </a:graphicData>
                  </a:graphic>
                </wp:inline>
              </w:drawing>
            </w:r>
          </w:p>
          <w:p w14:paraId="59D1CA73" w14:textId="77777777" w:rsidR="005B43FB" w:rsidRDefault="005B43FB" w:rsidP="00A51B7C">
            <w:r>
              <w:rPr>
                <w:noProof/>
              </w:rPr>
              <w:lastRenderedPageBreak/>
              <w:drawing>
                <wp:inline distT="0" distB="0" distL="0" distR="0" wp14:anchorId="67C7DF6C" wp14:editId="79D31F54">
                  <wp:extent cx="4410075" cy="2479482"/>
                  <wp:effectExtent l="0" t="0" r="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419130" cy="2484573"/>
                          </a:xfrm>
                          <a:prstGeom prst="rect">
                            <a:avLst/>
                          </a:prstGeom>
                        </pic:spPr>
                      </pic:pic>
                    </a:graphicData>
                  </a:graphic>
                </wp:inline>
              </w:drawing>
            </w:r>
          </w:p>
          <w:p w14:paraId="60508374" w14:textId="77777777" w:rsidR="005B43FB" w:rsidRDefault="005B43FB" w:rsidP="00A51B7C">
            <w:r>
              <w:rPr>
                <w:noProof/>
              </w:rPr>
              <w:lastRenderedPageBreak/>
              <w:drawing>
                <wp:inline distT="0" distB="0" distL="0" distR="0" wp14:anchorId="3365C557" wp14:editId="62505CC4">
                  <wp:extent cx="4371975" cy="2458061"/>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381114" cy="2463199"/>
                          </a:xfrm>
                          <a:prstGeom prst="rect">
                            <a:avLst/>
                          </a:prstGeom>
                        </pic:spPr>
                      </pic:pic>
                    </a:graphicData>
                  </a:graphic>
                </wp:inline>
              </w:drawing>
            </w:r>
          </w:p>
          <w:p w14:paraId="0BCFE5A4" w14:textId="77777777" w:rsidR="005B43FB" w:rsidRDefault="005B43FB" w:rsidP="00A51B7C">
            <w:r>
              <w:rPr>
                <w:noProof/>
              </w:rPr>
              <w:lastRenderedPageBreak/>
              <w:drawing>
                <wp:inline distT="0" distB="0" distL="0" distR="0" wp14:anchorId="4003B3F4" wp14:editId="691B6EEE">
                  <wp:extent cx="4438650" cy="2495548"/>
                  <wp:effectExtent l="0" t="0" r="0" b="63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441778" cy="2497306"/>
                          </a:xfrm>
                          <a:prstGeom prst="rect">
                            <a:avLst/>
                          </a:prstGeom>
                        </pic:spPr>
                      </pic:pic>
                    </a:graphicData>
                  </a:graphic>
                </wp:inline>
              </w:drawing>
            </w:r>
          </w:p>
          <w:p w14:paraId="41A978A7" w14:textId="77777777" w:rsidR="005B43FB" w:rsidRPr="00B81DA0" w:rsidRDefault="005B43FB" w:rsidP="005B43FB">
            <w:pPr>
              <w:numPr>
                <w:ilvl w:val="0"/>
                <w:numId w:val="45"/>
              </w:numPr>
            </w:pPr>
            <w:r w:rsidRPr="00B81DA0">
              <w:t>Se promueve el conocimiento y revisión del Decreto 815 del 2018, que regula los perfiles comportamentales ideales establecidos desde la Función Pública.</w:t>
            </w:r>
          </w:p>
          <w:p w14:paraId="1D8681BA" w14:textId="77777777" w:rsidR="005B43FB" w:rsidRPr="00B81DA0" w:rsidRDefault="005B43FB" w:rsidP="005B43FB">
            <w:pPr>
              <w:numPr>
                <w:ilvl w:val="0"/>
                <w:numId w:val="45"/>
              </w:numPr>
            </w:pPr>
            <w:r w:rsidRPr="00B81DA0">
              <w:t>Los aprendices en grupos pyme revisan cada uno de los componentes generales para todo nivel académico</w:t>
            </w:r>
          </w:p>
          <w:p w14:paraId="4C2B74FE" w14:textId="77777777" w:rsidR="005B43FB" w:rsidRPr="00791A42" w:rsidRDefault="005B43FB" w:rsidP="005B43FB">
            <w:pPr>
              <w:numPr>
                <w:ilvl w:val="0"/>
                <w:numId w:val="45"/>
              </w:numPr>
            </w:pPr>
            <w:r w:rsidRPr="00B81DA0">
              <w:t>-Se reflexiona sobre los perfiles ideales y como el establecimiento de este decreto debe promover en el empleado una incorporación de características comportamentales ideales para la nación</w:t>
            </w:r>
          </w:p>
          <w:p w14:paraId="3A34057F" w14:textId="77777777" w:rsidR="005B43FB" w:rsidRPr="000301F6" w:rsidRDefault="005B43FB" w:rsidP="00A51B7C">
            <w:pPr>
              <w:pStyle w:val="Default"/>
            </w:pPr>
            <w:r>
              <w:t xml:space="preserve">- </w:t>
            </w:r>
          </w:p>
        </w:tc>
        <w:tc>
          <w:tcPr>
            <w:tcW w:w="1135" w:type="pct"/>
            <w:gridSpan w:val="2"/>
            <w:vAlign w:val="center"/>
          </w:tcPr>
          <w:p w14:paraId="78C3AF1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0620793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26D72300" w14:textId="77777777" w:rsidR="005B43FB" w:rsidRDefault="005B43FB" w:rsidP="00A51B7C">
            <w:pPr>
              <w:widowControl w:val="0"/>
              <w:autoSpaceDE w:val="0"/>
              <w:autoSpaceDN w:val="0"/>
              <w:spacing w:before="41" w:after="0" w:line="240" w:lineRule="auto"/>
              <w:rPr>
                <w:rFonts w:cs="Calibri"/>
                <w:lang w:val="es-ES" w:eastAsia="es-ES" w:bidi="es-ES"/>
              </w:rPr>
            </w:pPr>
          </w:p>
          <w:p w14:paraId="26667FAF" w14:textId="77777777" w:rsidR="005B43FB" w:rsidRDefault="005B43FB" w:rsidP="00A51B7C">
            <w:pPr>
              <w:widowControl w:val="0"/>
              <w:autoSpaceDE w:val="0"/>
              <w:autoSpaceDN w:val="0"/>
              <w:spacing w:before="41" w:after="0" w:line="240" w:lineRule="auto"/>
            </w:pPr>
          </w:p>
        </w:tc>
      </w:tr>
      <w:tr w:rsidR="005B43FB" w14:paraId="44B18202" w14:textId="77777777" w:rsidTr="00A51B7C">
        <w:trPr>
          <w:trHeight w:val="1133"/>
        </w:trPr>
        <w:tc>
          <w:tcPr>
            <w:tcW w:w="771" w:type="pct"/>
            <w:vAlign w:val="center"/>
          </w:tcPr>
          <w:p w14:paraId="53B747B8" w14:textId="77777777" w:rsidR="005B43FB" w:rsidRDefault="005B43FB" w:rsidP="00A51B7C"/>
          <w:p w14:paraId="3947495E" w14:textId="77777777" w:rsidR="005B43FB" w:rsidRDefault="005B43FB" w:rsidP="00A51B7C">
            <w:r>
              <w:t>Valoración – Retroalimentación</w:t>
            </w:r>
          </w:p>
        </w:tc>
        <w:tc>
          <w:tcPr>
            <w:tcW w:w="3094" w:type="pct"/>
            <w:gridSpan w:val="2"/>
            <w:vAlign w:val="center"/>
          </w:tcPr>
          <w:p w14:paraId="7ED667B9" w14:textId="77777777" w:rsidR="005B43FB" w:rsidRPr="00305370" w:rsidRDefault="005B43FB" w:rsidP="00A51B7C">
            <w:pPr>
              <w:rPr>
                <w:color w:val="000000" w:themeColor="text1"/>
              </w:rPr>
            </w:pPr>
          </w:p>
          <w:p w14:paraId="0256167A"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3BA8F9F2" w14:textId="77777777" w:rsidR="005B43FB" w:rsidRDefault="005B43FB" w:rsidP="00A51B7C">
            <w:pPr>
              <w:pStyle w:val="Prrafodelista"/>
              <w:rPr>
                <w:color w:val="000000" w:themeColor="text1"/>
              </w:rPr>
            </w:pPr>
            <w:r>
              <w:rPr>
                <w:color w:val="000000" w:themeColor="text1"/>
              </w:rPr>
              <w:t xml:space="preserve"> </w:t>
            </w:r>
          </w:p>
          <w:p w14:paraId="5C899886" w14:textId="77777777" w:rsidR="005B43FB" w:rsidRPr="00454CC6" w:rsidRDefault="005B43FB" w:rsidP="00A51B7C">
            <w:pPr>
              <w:pStyle w:val="Prrafodelista"/>
              <w:rPr>
                <w:color w:val="000000" w:themeColor="text1"/>
              </w:rPr>
            </w:pPr>
          </w:p>
        </w:tc>
        <w:tc>
          <w:tcPr>
            <w:tcW w:w="1135" w:type="pct"/>
            <w:gridSpan w:val="2"/>
            <w:vAlign w:val="center"/>
          </w:tcPr>
          <w:p w14:paraId="25AD34D5" w14:textId="77777777" w:rsidR="005B43FB" w:rsidRDefault="005B43FB" w:rsidP="00A51B7C"/>
          <w:p w14:paraId="00D0954B"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5CFBFD6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4A35BAE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0A50FF3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605C017A" w14:textId="77777777" w:rsidR="005B43FB" w:rsidRDefault="005B43FB" w:rsidP="00A51B7C">
            <w:pPr>
              <w:widowControl w:val="0"/>
              <w:autoSpaceDE w:val="0"/>
              <w:autoSpaceDN w:val="0"/>
              <w:spacing w:before="41" w:after="0" w:line="240" w:lineRule="auto"/>
            </w:pPr>
          </w:p>
        </w:tc>
      </w:tr>
      <w:tr w:rsidR="005B43FB" w14:paraId="19DB491F" w14:textId="77777777" w:rsidTr="00A51B7C">
        <w:trPr>
          <w:trHeight w:val="552"/>
        </w:trPr>
        <w:tc>
          <w:tcPr>
            <w:tcW w:w="771" w:type="pct"/>
            <w:vAlign w:val="center"/>
          </w:tcPr>
          <w:p w14:paraId="68D554A6" w14:textId="77777777" w:rsidR="005B43FB" w:rsidRDefault="005B43FB" w:rsidP="00A51B7C"/>
          <w:p w14:paraId="5B1D60E9" w14:textId="77777777" w:rsidR="005B43FB" w:rsidRDefault="005B43FB" w:rsidP="00A51B7C">
            <w:r>
              <w:t>Material de Apoyo</w:t>
            </w:r>
          </w:p>
        </w:tc>
        <w:tc>
          <w:tcPr>
            <w:tcW w:w="3094" w:type="pct"/>
            <w:gridSpan w:val="2"/>
            <w:vAlign w:val="center"/>
          </w:tcPr>
          <w:p w14:paraId="111BA71C"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hyperlink r:id="rId67" w:history="1">
              <w:r w:rsidRPr="00B064BE">
                <w:rPr>
                  <w:rStyle w:val="Hipervnculo"/>
                  <w:rFonts w:ascii="Calibri" w:eastAsia="Calibri" w:hAnsi="Calibri"/>
                  <w:sz w:val="22"/>
                  <w:szCs w:val="22"/>
                  <w:lang w:eastAsia="en-US"/>
                </w:rPr>
                <w:t>https://www.funcionpublica.gov.co/eva/gestornormativo/norma.php?i=86304</w:t>
              </w:r>
            </w:hyperlink>
          </w:p>
          <w:p w14:paraId="6CE69631"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651CB868" w14:textId="77777777" w:rsidR="005B43FB" w:rsidRDefault="005B43FB" w:rsidP="005B43FB">
            <w:pPr>
              <w:pStyle w:val="Prrafodelista"/>
              <w:numPr>
                <w:ilvl w:val="0"/>
                <w:numId w:val="27"/>
              </w:numPr>
            </w:pPr>
            <w:r>
              <w:t>Contenido de referencia Web</w:t>
            </w:r>
          </w:p>
        </w:tc>
      </w:tr>
      <w:tr w:rsidR="005B43FB" w14:paraId="261B93E3" w14:textId="77777777" w:rsidTr="00A51B7C">
        <w:trPr>
          <w:trHeight w:val="552"/>
        </w:trPr>
        <w:tc>
          <w:tcPr>
            <w:tcW w:w="771" w:type="pct"/>
            <w:vAlign w:val="center"/>
          </w:tcPr>
          <w:p w14:paraId="0C90EDDA" w14:textId="77777777" w:rsidR="005B43FB" w:rsidRDefault="005B43FB" w:rsidP="00A51B7C">
            <w:r>
              <w:t>Plan de Trabajo</w:t>
            </w:r>
          </w:p>
        </w:tc>
        <w:tc>
          <w:tcPr>
            <w:tcW w:w="3094" w:type="pct"/>
            <w:gridSpan w:val="2"/>
            <w:vAlign w:val="center"/>
          </w:tcPr>
          <w:p w14:paraId="2F017187" w14:textId="77777777" w:rsidR="005B43FB" w:rsidRDefault="005B43FB" w:rsidP="00A51B7C">
            <w:r w:rsidRPr="00C95AB1">
              <w:rPr>
                <w:noProof/>
              </w:rPr>
              <w:drawing>
                <wp:inline distT="0" distB="0" distL="0" distR="0" wp14:anchorId="5C7B91C0" wp14:editId="0B93652B">
                  <wp:extent cx="3057525" cy="1914499"/>
                  <wp:effectExtent l="0" t="0" r="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656D1DC2" w14:textId="77777777" w:rsidR="005B43FB" w:rsidRDefault="005B43FB" w:rsidP="00A51B7C">
            <w:r>
              <w:t>1. Drive de la competencia</w:t>
            </w:r>
          </w:p>
        </w:tc>
      </w:tr>
      <w:tr w:rsidR="005B43FB" w14:paraId="47C0A0E9" w14:textId="77777777" w:rsidTr="00A51B7C">
        <w:trPr>
          <w:gridAfter w:val="1"/>
          <w:wAfter w:w="76" w:type="pct"/>
          <w:trHeight w:val="830"/>
        </w:trPr>
        <w:tc>
          <w:tcPr>
            <w:tcW w:w="1703" w:type="pct"/>
            <w:gridSpan w:val="2"/>
          </w:tcPr>
          <w:p w14:paraId="0B054156" w14:textId="77777777" w:rsidR="005B43FB" w:rsidRDefault="005B43FB" w:rsidP="00A51B7C">
            <w:r>
              <w:t xml:space="preserve">Reporte de participación – asistencia de aprendices: </w:t>
            </w:r>
          </w:p>
        </w:tc>
        <w:tc>
          <w:tcPr>
            <w:tcW w:w="3221" w:type="pct"/>
            <w:gridSpan w:val="2"/>
          </w:tcPr>
          <w:p w14:paraId="63A839DC" w14:textId="77777777" w:rsidR="005B43FB" w:rsidRDefault="005B43FB" w:rsidP="00A51B7C">
            <w:r>
              <w:t>Situaciones presentadas y Acciones que se realizaron para solucionarlas:</w:t>
            </w:r>
          </w:p>
        </w:tc>
      </w:tr>
      <w:tr w:rsidR="005B43FB" w14:paraId="5BFA8C2C" w14:textId="77777777" w:rsidTr="00A51B7C">
        <w:trPr>
          <w:gridAfter w:val="1"/>
          <w:wAfter w:w="76" w:type="pct"/>
          <w:trHeight w:val="536"/>
        </w:trPr>
        <w:tc>
          <w:tcPr>
            <w:tcW w:w="1703" w:type="pct"/>
            <w:gridSpan w:val="2"/>
          </w:tcPr>
          <w:p w14:paraId="43E9EB61" w14:textId="77777777" w:rsidR="005B43FB" w:rsidRDefault="005B43FB" w:rsidP="00A51B7C">
            <w:r>
              <w:t>Asisten 31 aprendices</w:t>
            </w:r>
          </w:p>
        </w:tc>
        <w:tc>
          <w:tcPr>
            <w:tcW w:w="3221" w:type="pct"/>
            <w:gridSpan w:val="2"/>
          </w:tcPr>
          <w:p w14:paraId="7FF7AED1" w14:textId="77777777" w:rsidR="005B43FB" w:rsidRPr="0060388E" w:rsidRDefault="005B43FB" w:rsidP="005B43FB">
            <w:pPr>
              <w:pStyle w:val="Prrafodelista"/>
              <w:numPr>
                <w:ilvl w:val="0"/>
                <w:numId w:val="31"/>
              </w:numPr>
              <w:jc w:val="both"/>
            </w:pPr>
            <w:r>
              <w:t>NINGUNA</w:t>
            </w:r>
          </w:p>
        </w:tc>
      </w:tr>
    </w:tbl>
    <w:p w14:paraId="35E064C1" w14:textId="77777777" w:rsidR="005B43FB" w:rsidRDefault="005B43FB" w:rsidP="005B43FB">
      <w:pPr>
        <w:spacing w:after="0" w:line="240" w:lineRule="auto"/>
      </w:pPr>
    </w:p>
    <w:p w14:paraId="7C8601BF" w14:textId="77777777" w:rsidR="005B43FB" w:rsidRDefault="005B43FB" w:rsidP="005B43FB">
      <w:pPr>
        <w:spacing w:after="0" w:line="240" w:lineRule="auto"/>
      </w:pPr>
    </w:p>
    <w:p w14:paraId="3BFE0116" w14:textId="77777777" w:rsidR="005B43FB" w:rsidRDefault="005B43FB" w:rsidP="005B43FB">
      <w:pPr>
        <w:spacing w:after="0" w:line="240" w:lineRule="auto"/>
      </w:pPr>
    </w:p>
    <w:p w14:paraId="1A7C76D8" w14:textId="77777777" w:rsidR="005B43FB" w:rsidRDefault="005B43FB" w:rsidP="005B43FB">
      <w:pPr>
        <w:spacing w:after="0" w:line="240" w:lineRule="auto"/>
      </w:pPr>
    </w:p>
    <w:p w14:paraId="33E80BBE" w14:textId="77777777" w:rsidR="005B43FB" w:rsidRDefault="005B43FB" w:rsidP="005B43FB">
      <w:pPr>
        <w:spacing w:after="0" w:line="240" w:lineRule="auto"/>
      </w:pPr>
    </w:p>
    <w:p w14:paraId="6817589B" w14:textId="77777777" w:rsidR="005B43FB" w:rsidRDefault="005B43FB" w:rsidP="005B43FB">
      <w:pPr>
        <w:spacing w:after="0" w:line="240" w:lineRule="auto"/>
      </w:pPr>
    </w:p>
    <w:p w14:paraId="62AF1151" w14:textId="77777777" w:rsidR="005B43FB" w:rsidRDefault="005B43FB" w:rsidP="005B43FB">
      <w:pPr>
        <w:spacing w:after="0" w:line="240" w:lineRule="auto"/>
      </w:pPr>
    </w:p>
    <w:p w14:paraId="7138368D" w14:textId="77777777" w:rsidR="005B43FB" w:rsidRDefault="005B43FB" w:rsidP="005B43FB">
      <w:pPr>
        <w:spacing w:after="0" w:line="240" w:lineRule="auto"/>
        <w:jc w:val="center"/>
      </w:pPr>
      <w:r>
        <w:t>Centro de Gestión Administrativa</w:t>
      </w:r>
    </w:p>
    <w:p w14:paraId="1491AF2B"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33F9C67C" w14:textId="77777777" w:rsidR="005B43FB" w:rsidRPr="0013304B" w:rsidRDefault="005B43FB" w:rsidP="005B43FB">
      <w:pPr>
        <w:spacing w:after="0" w:line="240" w:lineRule="auto"/>
        <w:contextualSpacing/>
        <w:jc w:val="center"/>
        <w:rPr>
          <w:b/>
        </w:rPr>
      </w:pPr>
      <w:r>
        <w:rPr>
          <w:b/>
        </w:rPr>
        <w:t>Trabajo Virtual</w:t>
      </w:r>
    </w:p>
    <w:p w14:paraId="10404FED" w14:textId="77777777" w:rsidR="005B43FB" w:rsidRPr="00297B80" w:rsidRDefault="005B43FB" w:rsidP="005B43FB">
      <w:pPr>
        <w:spacing w:after="0"/>
        <w:rPr>
          <w:b/>
          <w:bCs/>
        </w:rPr>
      </w:pPr>
      <w:r>
        <w:t xml:space="preserve">Fecha: </w:t>
      </w:r>
      <w:r w:rsidRPr="00297B80">
        <w:rPr>
          <w:b/>
          <w:bCs/>
        </w:rPr>
        <w:t>0</w:t>
      </w:r>
      <w:r>
        <w:rPr>
          <w:b/>
          <w:bCs/>
        </w:rPr>
        <w:t>8</w:t>
      </w:r>
      <w:r w:rsidRPr="00297B80">
        <w:rPr>
          <w:b/>
          <w:bCs/>
        </w:rPr>
        <w:t>-02-2022</w:t>
      </w:r>
    </w:p>
    <w:p w14:paraId="0E46F883" w14:textId="77777777" w:rsidR="005B43FB" w:rsidRDefault="005B43FB" w:rsidP="005B43FB">
      <w:pPr>
        <w:spacing w:after="0"/>
      </w:pPr>
      <w:r>
        <w:t xml:space="preserve">Instructor: </w:t>
      </w:r>
      <w:r w:rsidRPr="00297B80">
        <w:rPr>
          <w:b/>
          <w:bCs/>
        </w:rPr>
        <w:t>Deicy Milena Osorio Rodríguez</w:t>
      </w:r>
    </w:p>
    <w:p w14:paraId="53B88305" w14:textId="77777777" w:rsidR="005B43FB" w:rsidRDefault="005B43FB" w:rsidP="005B43FB">
      <w:pPr>
        <w:spacing w:after="0" w:line="240" w:lineRule="auto"/>
        <w:rPr>
          <w:b/>
          <w:bCs/>
        </w:rPr>
      </w:pPr>
      <w:r>
        <w:t xml:space="preserve">Ficha de caracterización: </w:t>
      </w:r>
      <w:r w:rsidRPr="00297B80">
        <w:rPr>
          <w:b/>
          <w:bCs/>
        </w:rPr>
        <w:t>695</w:t>
      </w:r>
      <w:r>
        <w:rPr>
          <w:b/>
          <w:bCs/>
        </w:rPr>
        <w:t>50</w:t>
      </w:r>
      <w:r w:rsidRPr="00297B80">
        <w:rPr>
          <w:b/>
          <w:bCs/>
        </w:rPr>
        <w:t xml:space="preserve"> - </w:t>
      </w:r>
      <w:r w:rsidRPr="003B6081">
        <w:rPr>
          <w:b/>
          <w:bCs/>
        </w:rPr>
        <w:t>2395363</w:t>
      </w:r>
    </w:p>
    <w:p w14:paraId="688730F4"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56DEE30"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4C2A4945" w14:textId="77777777" w:rsidTr="00A51B7C">
        <w:trPr>
          <w:trHeight w:val="1220"/>
        </w:trPr>
        <w:tc>
          <w:tcPr>
            <w:tcW w:w="771" w:type="pct"/>
            <w:vAlign w:val="center"/>
          </w:tcPr>
          <w:p w14:paraId="05577059"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067DAFB2" w14:textId="77777777" w:rsidR="005B43FB" w:rsidRDefault="005B43FB" w:rsidP="00A51B7C">
            <w:pPr>
              <w:spacing w:after="0" w:line="240" w:lineRule="auto"/>
              <w:rPr>
                <w:sz w:val="20"/>
              </w:rPr>
            </w:pPr>
            <w:r>
              <w:rPr>
                <w:sz w:val="20"/>
              </w:rPr>
              <w:t xml:space="preserve">Relación de Evidencias </w:t>
            </w:r>
          </w:p>
          <w:p w14:paraId="1EC9FD55"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46086C29"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05112293" w14:textId="77777777" w:rsidTr="00A51B7C">
        <w:trPr>
          <w:trHeight w:val="535"/>
        </w:trPr>
        <w:tc>
          <w:tcPr>
            <w:tcW w:w="771" w:type="pct"/>
            <w:vAlign w:val="center"/>
          </w:tcPr>
          <w:p w14:paraId="0D49B6E2" w14:textId="77777777" w:rsidR="005B43FB" w:rsidRDefault="005B43FB" w:rsidP="00A51B7C">
            <w:r>
              <w:t>Anuncio-Comunicación</w:t>
            </w:r>
          </w:p>
        </w:tc>
        <w:tc>
          <w:tcPr>
            <w:tcW w:w="3094" w:type="pct"/>
            <w:gridSpan w:val="2"/>
            <w:vAlign w:val="center"/>
          </w:tcPr>
          <w:p w14:paraId="5FF9B545" w14:textId="77777777" w:rsidR="005B43FB" w:rsidRDefault="005B43FB" w:rsidP="00A51B7C">
            <w:r>
              <w:t xml:space="preserve">Los aprendices se presentaron al CGA </w:t>
            </w:r>
          </w:p>
        </w:tc>
        <w:tc>
          <w:tcPr>
            <w:tcW w:w="1135" w:type="pct"/>
            <w:gridSpan w:val="2"/>
            <w:vAlign w:val="center"/>
          </w:tcPr>
          <w:p w14:paraId="09AC089D"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27D31BC5"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68DD18E6"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70EFEB38" w14:textId="77777777" w:rsidTr="00A51B7C">
        <w:trPr>
          <w:trHeight w:val="1005"/>
        </w:trPr>
        <w:tc>
          <w:tcPr>
            <w:tcW w:w="771" w:type="pct"/>
            <w:vAlign w:val="center"/>
          </w:tcPr>
          <w:p w14:paraId="7D680DE8" w14:textId="77777777" w:rsidR="005B43FB" w:rsidRDefault="005B43FB" w:rsidP="00A51B7C"/>
          <w:p w14:paraId="1BEA7971" w14:textId="77777777" w:rsidR="005B43FB" w:rsidRDefault="005B43FB" w:rsidP="00A51B7C">
            <w:r>
              <w:t>Actividades</w:t>
            </w:r>
          </w:p>
        </w:tc>
        <w:tc>
          <w:tcPr>
            <w:tcW w:w="3094" w:type="pct"/>
            <w:gridSpan w:val="2"/>
            <w:vAlign w:val="center"/>
          </w:tcPr>
          <w:p w14:paraId="0D4196C8" w14:textId="77777777" w:rsidR="005B43FB" w:rsidRPr="00791A42" w:rsidRDefault="005B43FB" w:rsidP="00A51B7C">
            <w:pPr>
              <w:pStyle w:val="Default"/>
            </w:pPr>
            <w:r>
              <w:t>Los aprendices asisten al centro de formación para ser orientados en otras competencias diferentes a la competencia Promover, por lo que durante la sesión realizo trabajo autónomo de planeación académica.</w:t>
            </w:r>
          </w:p>
          <w:p w14:paraId="28422903" w14:textId="77777777" w:rsidR="005B43FB" w:rsidRPr="000301F6" w:rsidRDefault="005B43FB" w:rsidP="00A51B7C">
            <w:pPr>
              <w:pStyle w:val="Default"/>
            </w:pPr>
          </w:p>
        </w:tc>
        <w:tc>
          <w:tcPr>
            <w:tcW w:w="1135" w:type="pct"/>
            <w:gridSpan w:val="2"/>
            <w:vAlign w:val="center"/>
          </w:tcPr>
          <w:p w14:paraId="0D2C0DF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Planeación curricular autónoma</w:t>
            </w:r>
          </w:p>
          <w:p w14:paraId="6E208735" w14:textId="77777777" w:rsidR="005B43FB" w:rsidRDefault="005B43FB" w:rsidP="00A51B7C">
            <w:pPr>
              <w:widowControl w:val="0"/>
              <w:autoSpaceDE w:val="0"/>
              <w:autoSpaceDN w:val="0"/>
              <w:spacing w:before="41" w:after="0" w:line="240" w:lineRule="auto"/>
            </w:pPr>
          </w:p>
        </w:tc>
      </w:tr>
      <w:tr w:rsidR="005B43FB" w14:paraId="2C191D24" w14:textId="77777777" w:rsidTr="00A51B7C">
        <w:trPr>
          <w:trHeight w:val="1133"/>
        </w:trPr>
        <w:tc>
          <w:tcPr>
            <w:tcW w:w="771" w:type="pct"/>
            <w:vAlign w:val="center"/>
          </w:tcPr>
          <w:p w14:paraId="3F1FC3FF" w14:textId="77777777" w:rsidR="005B43FB" w:rsidRDefault="005B43FB" w:rsidP="00A51B7C"/>
          <w:p w14:paraId="40AEE2D5" w14:textId="77777777" w:rsidR="005B43FB" w:rsidRDefault="005B43FB" w:rsidP="00A51B7C">
            <w:r>
              <w:t>Valoración – Retroalimentación</w:t>
            </w:r>
          </w:p>
        </w:tc>
        <w:tc>
          <w:tcPr>
            <w:tcW w:w="3094" w:type="pct"/>
            <w:gridSpan w:val="2"/>
            <w:vAlign w:val="center"/>
          </w:tcPr>
          <w:p w14:paraId="1040CD03" w14:textId="77777777" w:rsidR="005B43FB" w:rsidRPr="00305370" w:rsidRDefault="005B43FB" w:rsidP="00A51B7C">
            <w:pPr>
              <w:rPr>
                <w:color w:val="000000" w:themeColor="text1"/>
              </w:rPr>
            </w:pPr>
          </w:p>
          <w:p w14:paraId="2105B872"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7381A469" w14:textId="77777777" w:rsidR="005B43FB" w:rsidRDefault="005B43FB" w:rsidP="00A51B7C">
            <w:pPr>
              <w:pStyle w:val="Prrafodelista"/>
              <w:rPr>
                <w:color w:val="000000" w:themeColor="text1"/>
              </w:rPr>
            </w:pPr>
            <w:r>
              <w:rPr>
                <w:color w:val="000000" w:themeColor="text1"/>
              </w:rPr>
              <w:t xml:space="preserve"> </w:t>
            </w:r>
          </w:p>
          <w:p w14:paraId="4F8D366C" w14:textId="77777777" w:rsidR="005B43FB" w:rsidRPr="00454CC6" w:rsidRDefault="005B43FB" w:rsidP="00A51B7C">
            <w:pPr>
              <w:pStyle w:val="Prrafodelista"/>
              <w:rPr>
                <w:color w:val="000000" w:themeColor="text1"/>
              </w:rPr>
            </w:pPr>
          </w:p>
        </w:tc>
        <w:tc>
          <w:tcPr>
            <w:tcW w:w="1135" w:type="pct"/>
            <w:gridSpan w:val="2"/>
            <w:vAlign w:val="center"/>
          </w:tcPr>
          <w:p w14:paraId="776DA4D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WhatsApp</w:t>
            </w:r>
          </w:p>
          <w:p w14:paraId="4459197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Sofia Plus</w:t>
            </w:r>
          </w:p>
          <w:p w14:paraId="2932591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Correo electrónico</w:t>
            </w:r>
          </w:p>
          <w:p w14:paraId="0B8FF0E4" w14:textId="77777777" w:rsidR="005B43FB" w:rsidRDefault="005B43FB" w:rsidP="00A51B7C">
            <w:pPr>
              <w:widowControl w:val="0"/>
              <w:autoSpaceDE w:val="0"/>
              <w:autoSpaceDN w:val="0"/>
              <w:spacing w:before="41" w:after="0" w:line="240" w:lineRule="auto"/>
            </w:pPr>
          </w:p>
        </w:tc>
      </w:tr>
      <w:tr w:rsidR="005B43FB" w14:paraId="7B044039" w14:textId="77777777" w:rsidTr="00A51B7C">
        <w:trPr>
          <w:trHeight w:val="552"/>
        </w:trPr>
        <w:tc>
          <w:tcPr>
            <w:tcW w:w="771" w:type="pct"/>
            <w:vAlign w:val="center"/>
          </w:tcPr>
          <w:p w14:paraId="5A7FBE66" w14:textId="77777777" w:rsidR="005B43FB" w:rsidRDefault="005B43FB" w:rsidP="00A51B7C"/>
          <w:p w14:paraId="71B84477" w14:textId="77777777" w:rsidR="005B43FB" w:rsidRDefault="005B43FB" w:rsidP="00A51B7C">
            <w:r>
              <w:t>Material de Apoyo</w:t>
            </w:r>
          </w:p>
        </w:tc>
        <w:tc>
          <w:tcPr>
            <w:tcW w:w="3094" w:type="pct"/>
            <w:gridSpan w:val="2"/>
            <w:vAlign w:val="center"/>
          </w:tcPr>
          <w:p w14:paraId="45277B45"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p>
          <w:p w14:paraId="16B0F197" w14:textId="77777777" w:rsidR="005B43FB" w:rsidRPr="00201CBF" w:rsidRDefault="005B43FB" w:rsidP="00A51B7C">
            <w:pPr>
              <w:pStyle w:val="xmsonormal"/>
              <w:shd w:val="clear" w:color="auto" w:fill="FFFFFF"/>
              <w:spacing w:before="0" w:beforeAutospacing="0" w:after="0" w:afterAutospacing="0"/>
            </w:pPr>
            <w:r>
              <w:object w:dxaOrig="1534" w:dyaOrig="997" w14:anchorId="48408D13">
                <v:shape id="_x0000_i1031" type="#_x0000_t75" style="width:76.8pt;height:49.9pt" o:ole="">
                  <v:imagedata r:id="rId68" o:title=""/>
                </v:shape>
                <o:OLEObject Type="Embed" ProgID="Excel.Sheet.12" ShapeID="_x0000_i1031" DrawAspect="Icon" ObjectID="_1706696134" r:id="rId69"/>
              </w:object>
            </w:r>
          </w:p>
        </w:tc>
        <w:tc>
          <w:tcPr>
            <w:tcW w:w="1135" w:type="pct"/>
            <w:gridSpan w:val="2"/>
            <w:vAlign w:val="center"/>
          </w:tcPr>
          <w:p w14:paraId="1D30FA6F" w14:textId="77777777" w:rsidR="005B43FB" w:rsidRDefault="005B43FB" w:rsidP="005B43FB">
            <w:pPr>
              <w:pStyle w:val="Prrafodelista"/>
              <w:numPr>
                <w:ilvl w:val="0"/>
                <w:numId w:val="27"/>
              </w:numPr>
            </w:pPr>
            <w:r>
              <w:t>Contenido de referencia Web</w:t>
            </w:r>
          </w:p>
        </w:tc>
      </w:tr>
      <w:tr w:rsidR="005B43FB" w14:paraId="43B16A39" w14:textId="77777777" w:rsidTr="00A51B7C">
        <w:trPr>
          <w:trHeight w:val="552"/>
        </w:trPr>
        <w:tc>
          <w:tcPr>
            <w:tcW w:w="771" w:type="pct"/>
            <w:vAlign w:val="center"/>
          </w:tcPr>
          <w:p w14:paraId="6D20CAFB" w14:textId="77777777" w:rsidR="005B43FB" w:rsidRDefault="005B43FB" w:rsidP="00A51B7C">
            <w:r>
              <w:t>Plan de Trabajo</w:t>
            </w:r>
          </w:p>
        </w:tc>
        <w:tc>
          <w:tcPr>
            <w:tcW w:w="3094" w:type="pct"/>
            <w:gridSpan w:val="2"/>
            <w:vAlign w:val="center"/>
          </w:tcPr>
          <w:p w14:paraId="1E17FE30" w14:textId="77777777" w:rsidR="005B43FB" w:rsidRDefault="005B43FB" w:rsidP="00A51B7C">
            <w:r w:rsidRPr="00C95AB1">
              <w:rPr>
                <w:noProof/>
              </w:rPr>
              <w:drawing>
                <wp:inline distT="0" distB="0" distL="0" distR="0" wp14:anchorId="309CE41C" wp14:editId="0DE7D693">
                  <wp:extent cx="3057525" cy="1914499"/>
                  <wp:effectExtent l="0" t="0" r="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197F4CC9" w14:textId="77777777" w:rsidR="005B43FB" w:rsidRDefault="005B43FB" w:rsidP="00A51B7C">
            <w:r>
              <w:t>1. Drive de la competencia</w:t>
            </w:r>
          </w:p>
        </w:tc>
      </w:tr>
      <w:tr w:rsidR="005B43FB" w14:paraId="11A6C087" w14:textId="77777777" w:rsidTr="00A51B7C">
        <w:trPr>
          <w:gridAfter w:val="1"/>
          <w:wAfter w:w="76" w:type="pct"/>
          <w:trHeight w:val="830"/>
        </w:trPr>
        <w:tc>
          <w:tcPr>
            <w:tcW w:w="1703" w:type="pct"/>
            <w:gridSpan w:val="2"/>
          </w:tcPr>
          <w:p w14:paraId="0844F72F" w14:textId="77777777" w:rsidR="005B43FB" w:rsidRDefault="005B43FB" w:rsidP="00A51B7C">
            <w:r>
              <w:t xml:space="preserve">Reporte de participación – asistencia de aprendices: </w:t>
            </w:r>
          </w:p>
        </w:tc>
        <w:tc>
          <w:tcPr>
            <w:tcW w:w="3221" w:type="pct"/>
            <w:gridSpan w:val="2"/>
          </w:tcPr>
          <w:p w14:paraId="58CB7DD2" w14:textId="77777777" w:rsidR="005B43FB" w:rsidRDefault="005B43FB" w:rsidP="00A51B7C">
            <w:r>
              <w:t>Situaciones presentadas y Acciones que se realizaron para solucionarlas:</w:t>
            </w:r>
          </w:p>
        </w:tc>
      </w:tr>
      <w:tr w:rsidR="005B43FB" w14:paraId="264A39D9" w14:textId="77777777" w:rsidTr="00A51B7C">
        <w:trPr>
          <w:gridAfter w:val="1"/>
          <w:wAfter w:w="76" w:type="pct"/>
          <w:trHeight w:val="536"/>
        </w:trPr>
        <w:tc>
          <w:tcPr>
            <w:tcW w:w="1703" w:type="pct"/>
            <w:gridSpan w:val="2"/>
          </w:tcPr>
          <w:p w14:paraId="4534A959" w14:textId="77777777" w:rsidR="005B43FB" w:rsidRDefault="005B43FB" w:rsidP="00A51B7C">
            <w:r>
              <w:t>Actividad de planeación autónoma</w:t>
            </w:r>
          </w:p>
        </w:tc>
        <w:tc>
          <w:tcPr>
            <w:tcW w:w="3221" w:type="pct"/>
            <w:gridSpan w:val="2"/>
          </w:tcPr>
          <w:p w14:paraId="10519EEA" w14:textId="77777777" w:rsidR="005B43FB" w:rsidRPr="0060388E" w:rsidRDefault="005B43FB" w:rsidP="005B43FB">
            <w:pPr>
              <w:pStyle w:val="Prrafodelista"/>
              <w:numPr>
                <w:ilvl w:val="0"/>
                <w:numId w:val="31"/>
              </w:numPr>
              <w:jc w:val="both"/>
            </w:pPr>
            <w:r>
              <w:t>NINGUNA</w:t>
            </w:r>
          </w:p>
        </w:tc>
      </w:tr>
    </w:tbl>
    <w:p w14:paraId="0899EE36" w14:textId="77777777" w:rsidR="005B43FB" w:rsidRDefault="005B43FB" w:rsidP="005B43FB">
      <w:pPr>
        <w:spacing w:after="0" w:line="240" w:lineRule="auto"/>
      </w:pPr>
    </w:p>
    <w:p w14:paraId="14543FD2" w14:textId="77777777" w:rsidR="005B43FB" w:rsidRDefault="005B43FB" w:rsidP="005B43FB">
      <w:pPr>
        <w:spacing w:after="0" w:line="240" w:lineRule="auto"/>
      </w:pPr>
    </w:p>
    <w:p w14:paraId="65615653" w14:textId="77777777" w:rsidR="005B43FB" w:rsidRDefault="005B43FB" w:rsidP="005B43FB">
      <w:pPr>
        <w:spacing w:after="0" w:line="240" w:lineRule="auto"/>
        <w:jc w:val="center"/>
      </w:pPr>
      <w:r>
        <w:lastRenderedPageBreak/>
        <w:t>Centro de Gestión Administrativa</w:t>
      </w:r>
    </w:p>
    <w:p w14:paraId="62399F71"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57A6A477" w14:textId="77777777" w:rsidR="005B43FB" w:rsidRPr="0013304B" w:rsidRDefault="005B43FB" w:rsidP="005B43FB">
      <w:pPr>
        <w:spacing w:after="0" w:line="240" w:lineRule="auto"/>
        <w:contextualSpacing/>
        <w:jc w:val="center"/>
        <w:rPr>
          <w:b/>
        </w:rPr>
      </w:pPr>
      <w:r>
        <w:rPr>
          <w:b/>
        </w:rPr>
        <w:t>Trabajo Virtual</w:t>
      </w:r>
    </w:p>
    <w:p w14:paraId="2F005115" w14:textId="77777777" w:rsidR="005B43FB" w:rsidRPr="00297B80" w:rsidRDefault="005B43FB" w:rsidP="005B43FB">
      <w:pPr>
        <w:spacing w:after="0"/>
        <w:rPr>
          <w:b/>
          <w:bCs/>
        </w:rPr>
      </w:pPr>
      <w:r>
        <w:t xml:space="preserve">Fecha: </w:t>
      </w:r>
      <w:r w:rsidRPr="00297B80">
        <w:rPr>
          <w:b/>
          <w:bCs/>
        </w:rPr>
        <w:t>0</w:t>
      </w:r>
      <w:r>
        <w:rPr>
          <w:b/>
          <w:bCs/>
        </w:rPr>
        <w:t>9</w:t>
      </w:r>
      <w:r w:rsidRPr="00297B80">
        <w:rPr>
          <w:b/>
          <w:bCs/>
        </w:rPr>
        <w:t>-02-2022</w:t>
      </w:r>
    </w:p>
    <w:p w14:paraId="3A336307" w14:textId="77777777" w:rsidR="005B43FB" w:rsidRDefault="005B43FB" w:rsidP="005B43FB">
      <w:pPr>
        <w:spacing w:after="0"/>
      </w:pPr>
      <w:r>
        <w:t xml:space="preserve">Instructor: </w:t>
      </w:r>
      <w:r w:rsidRPr="00297B80">
        <w:rPr>
          <w:b/>
          <w:bCs/>
        </w:rPr>
        <w:t>Deicy Milena Osorio Rodríguez</w:t>
      </w:r>
    </w:p>
    <w:p w14:paraId="606AD98F"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7E2930DE"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07829F59" w14:textId="77777777" w:rsidTr="00A51B7C">
        <w:trPr>
          <w:trHeight w:val="1220"/>
        </w:trPr>
        <w:tc>
          <w:tcPr>
            <w:tcW w:w="771" w:type="pct"/>
            <w:vAlign w:val="center"/>
          </w:tcPr>
          <w:p w14:paraId="0D44A066"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1CCA2453" w14:textId="77777777" w:rsidR="005B43FB" w:rsidRDefault="005B43FB" w:rsidP="00A51B7C">
            <w:pPr>
              <w:spacing w:after="0" w:line="240" w:lineRule="auto"/>
              <w:rPr>
                <w:sz w:val="20"/>
              </w:rPr>
            </w:pPr>
            <w:r>
              <w:rPr>
                <w:sz w:val="20"/>
              </w:rPr>
              <w:t xml:space="preserve">Relación de Evidencias </w:t>
            </w:r>
          </w:p>
          <w:p w14:paraId="11E051A2"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5A86048"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36E21487" w14:textId="77777777" w:rsidTr="00A51B7C">
        <w:trPr>
          <w:trHeight w:val="535"/>
        </w:trPr>
        <w:tc>
          <w:tcPr>
            <w:tcW w:w="771" w:type="pct"/>
            <w:vAlign w:val="center"/>
          </w:tcPr>
          <w:p w14:paraId="3927D01B" w14:textId="77777777" w:rsidR="005B43FB" w:rsidRDefault="005B43FB" w:rsidP="00A51B7C">
            <w:r>
              <w:t>Anuncio-Comunicación</w:t>
            </w:r>
          </w:p>
        </w:tc>
        <w:tc>
          <w:tcPr>
            <w:tcW w:w="3094" w:type="pct"/>
            <w:gridSpan w:val="2"/>
            <w:vAlign w:val="center"/>
          </w:tcPr>
          <w:p w14:paraId="47676D2E" w14:textId="77777777" w:rsidR="005B43FB" w:rsidRDefault="005B43FB" w:rsidP="00A51B7C">
            <w:r>
              <w:t>Reunión general de instructores coordinación GTH</w:t>
            </w:r>
          </w:p>
        </w:tc>
        <w:tc>
          <w:tcPr>
            <w:tcW w:w="1135" w:type="pct"/>
            <w:gridSpan w:val="2"/>
            <w:vAlign w:val="center"/>
          </w:tcPr>
          <w:p w14:paraId="65D46197"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1FB0BC91" w14:textId="77777777" w:rsidR="005B43FB" w:rsidRDefault="005B43FB" w:rsidP="00A51B7C">
            <w:pPr>
              <w:widowControl w:val="0"/>
              <w:autoSpaceDE w:val="0"/>
              <w:autoSpaceDN w:val="0"/>
              <w:spacing w:before="41" w:after="0" w:line="240" w:lineRule="auto"/>
              <w:ind w:left="361"/>
              <w:rPr>
                <w:rFonts w:cs="Calibri"/>
                <w:lang w:val="es-ES" w:eastAsia="es-ES" w:bidi="es-ES"/>
              </w:rPr>
            </w:pPr>
          </w:p>
          <w:p w14:paraId="5A3ED0EE"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0325BD9" w14:textId="77777777" w:rsidTr="00A51B7C">
        <w:trPr>
          <w:trHeight w:val="1005"/>
        </w:trPr>
        <w:tc>
          <w:tcPr>
            <w:tcW w:w="771" w:type="pct"/>
            <w:vAlign w:val="center"/>
          </w:tcPr>
          <w:p w14:paraId="1A3A3F42" w14:textId="77777777" w:rsidR="005B43FB" w:rsidRDefault="005B43FB" w:rsidP="00A51B7C"/>
          <w:p w14:paraId="47999401" w14:textId="77777777" w:rsidR="005B43FB" w:rsidRDefault="005B43FB" w:rsidP="00A51B7C">
            <w:r>
              <w:t>Actividades</w:t>
            </w:r>
          </w:p>
        </w:tc>
        <w:tc>
          <w:tcPr>
            <w:tcW w:w="3094" w:type="pct"/>
            <w:gridSpan w:val="2"/>
            <w:vAlign w:val="center"/>
          </w:tcPr>
          <w:p w14:paraId="69CFB9B6" w14:textId="77777777" w:rsidR="005B43FB" w:rsidRPr="000301F6" w:rsidRDefault="005B43FB" w:rsidP="00A51B7C">
            <w:pPr>
              <w:pStyle w:val="Default"/>
            </w:pPr>
            <w:r>
              <w:t>- La coordinación de Gestión del Talento Humano convocó al equipo de instructores y área administrativa de la coordinación, para dar a conocer los principales parámetros a tener en cuenta para el inicio del año laboral y del trimestre en curso. La reunión terminó pasada las 18:00 pm por lo que previamente se había dejado a los aprendices la realización autónoma de la Guía de aprendizaje # 1</w:t>
            </w:r>
          </w:p>
        </w:tc>
        <w:tc>
          <w:tcPr>
            <w:tcW w:w="1135" w:type="pct"/>
            <w:gridSpan w:val="2"/>
            <w:vAlign w:val="center"/>
          </w:tcPr>
          <w:p w14:paraId="611462A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Correo electrónico</w:t>
            </w:r>
          </w:p>
          <w:p w14:paraId="661A150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 Grupo</w:t>
            </w:r>
          </w:p>
          <w:p w14:paraId="11A4D43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Reunión presencial</w:t>
            </w:r>
          </w:p>
          <w:p w14:paraId="7B6EA17D" w14:textId="77777777" w:rsidR="005B43FB" w:rsidRDefault="005B43FB" w:rsidP="00A51B7C">
            <w:pPr>
              <w:widowControl w:val="0"/>
              <w:autoSpaceDE w:val="0"/>
              <w:autoSpaceDN w:val="0"/>
              <w:spacing w:before="41" w:after="0" w:line="240" w:lineRule="auto"/>
              <w:rPr>
                <w:rFonts w:cs="Calibri"/>
                <w:lang w:val="es-ES" w:eastAsia="es-ES" w:bidi="es-ES"/>
              </w:rPr>
            </w:pPr>
          </w:p>
          <w:p w14:paraId="5E36323E" w14:textId="77777777" w:rsidR="005B43FB" w:rsidRDefault="005B43FB" w:rsidP="00A51B7C">
            <w:pPr>
              <w:widowControl w:val="0"/>
              <w:autoSpaceDE w:val="0"/>
              <w:autoSpaceDN w:val="0"/>
              <w:spacing w:before="41" w:after="0" w:line="240" w:lineRule="auto"/>
            </w:pPr>
          </w:p>
        </w:tc>
      </w:tr>
      <w:tr w:rsidR="005B43FB" w14:paraId="57C75EDF" w14:textId="77777777" w:rsidTr="00A51B7C">
        <w:trPr>
          <w:trHeight w:val="1133"/>
        </w:trPr>
        <w:tc>
          <w:tcPr>
            <w:tcW w:w="771" w:type="pct"/>
            <w:vAlign w:val="center"/>
          </w:tcPr>
          <w:p w14:paraId="06FA802F" w14:textId="77777777" w:rsidR="005B43FB" w:rsidRDefault="005B43FB" w:rsidP="00A51B7C"/>
          <w:p w14:paraId="53143136" w14:textId="77777777" w:rsidR="005B43FB" w:rsidRDefault="005B43FB" w:rsidP="00A51B7C">
            <w:r>
              <w:t>Valoración – Retroalimentación</w:t>
            </w:r>
          </w:p>
        </w:tc>
        <w:tc>
          <w:tcPr>
            <w:tcW w:w="3094" w:type="pct"/>
            <w:gridSpan w:val="2"/>
            <w:vAlign w:val="center"/>
          </w:tcPr>
          <w:p w14:paraId="48B0CFEA" w14:textId="77777777" w:rsidR="005B43FB" w:rsidRPr="00305370" w:rsidRDefault="005B43FB" w:rsidP="00A51B7C">
            <w:pPr>
              <w:rPr>
                <w:color w:val="000000" w:themeColor="text1"/>
              </w:rPr>
            </w:pPr>
          </w:p>
          <w:p w14:paraId="4225220B" w14:textId="77777777" w:rsidR="005B43FB" w:rsidRDefault="005B43FB" w:rsidP="005B43FB">
            <w:pPr>
              <w:pStyle w:val="Prrafodelista"/>
              <w:numPr>
                <w:ilvl w:val="0"/>
                <w:numId w:val="31"/>
              </w:numPr>
              <w:rPr>
                <w:color w:val="000000" w:themeColor="text1"/>
              </w:rPr>
            </w:pPr>
            <w:r>
              <w:rPr>
                <w:color w:val="000000" w:themeColor="text1"/>
              </w:rPr>
              <w:t xml:space="preserve">Se resuelven dudas e inquietudes </w:t>
            </w:r>
          </w:p>
          <w:p w14:paraId="2597D843" w14:textId="77777777" w:rsidR="005B43FB" w:rsidRDefault="005B43FB" w:rsidP="00A51B7C">
            <w:pPr>
              <w:pStyle w:val="Prrafodelista"/>
              <w:rPr>
                <w:color w:val="000000" w:themeColor="text1"/>
              </w:rPr>
            </w:pPr>
            <w:r>
              <w:rPr>
                <w:color w:val="000000" w:themeColor="text1"/>
              </w:rPr>
              <w:t xml:space="preserve"> </w:t>
            </w:r>
          </w:p>
          <w:p w14:paraId="4D505B21" w14:textId="77777777" w:rsidR="005B43FB" w:rsidRPr="00454CC6" w:rsidRDefault="005B43FB" w:rsidP="00A51B7C">
            <w:pPr>
              <w:pStyle w:val="Prrafodelista"/>
              <w:rPr>
                <w:color w:val="000000" w:themeColor="text1"/>
              </w:rPr>
            </w:pPr>
          </w:p>
        </w:tc>
        <w:tc>
          <w:tcPr>
            <w:tcW w:w="1135" w:type="pct"/>
            <w:gridSpan w:val="2"/>
            <w:vAlign w:val="center"/>
          </w:tcPr>
          <w:p w14:paraId="1EC4E432" w14:textId="77777777" w:rsidR="005B43FB" w:rsidRDefault="005B43FB" w:rsidP="00A51B7C"/>
          <w:p w14:paraId="02731887"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148095A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23FA4B1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541F81E7" w14:textId="77777777" w:rsidR="005B43FB" w:rsidRDefault="005B43FB" w:rsidP="00A51B7C">
            <w:pPr>
              <w:widowControl w:val="0"/>
              <w:autoSpaceDE w:val="0"/>
              <w:autoSpaceDN w:val="0"/>
              <w:spacing w:before="41" w:after="0" w:line="240" w:lineRule="auto"/>
            </w:pPr>
          </w:p>
        </w:tc>
      </w:tr>
      <w:tr w:rsidR="005B43FB" w14:paraId="3BE903C9" w14:textId="77777777" w:rsidTr="00A51B7C">
        <w:trPr>
          <w:trHeight w:val="552"/>
        </w:trPr>
        <w:tc>
          <w:tcPr>
            <w:tcW w:w="771" w:type="pct"/>
            <w:vAlign w:val="center"/>
          </w:tcPr>
          <w:p w14:paraId="168F76B1" w14:textId="77777777" w:rsidR="005B43FB" w:rsidRDefault="005B43FB" w:rsidP="00A51B7C"/>
          <w:p w14:paraId="18C92A70" w14:textId="77777777" w:rsidR="005B43FB" w:rsidRDefault="005B43FB" w:rsidP="00A51B7C">
            <w:r>
              <w:t>Material de Apoyo</w:t>
            </w:r>
          </w:p>
        </w:tc>
        <w:tc>
          <w:tcPr>
            <w:tcW w:w="3094" w:type="pct"/>
            <w:gridSpan w:val="2"/>
            <w:vAlign w:val="center"/>
          </w:tcPr>
          <w:p w14:paraId="786DBEC2"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2671589D">
                <v:shape id="_x0000_i1032" type="#_x0000_t75" style="width:76.8pt;height:49.9pt" o:ole="">
                  <v:imagedata r:id="rId70" o:title=""/>
                </v:shape>
                <o:OLEObject Type="Embed" ProgID="Word.Document.12" ShapeID="_x0000_i1032" DrawAspect="Icon" ObjectID="_1706696135" r:id="rId71">
                  <o:FieldCodes>\s</o:FieldCodes>
                </o:OLEObject>
              </w:object>
            </w:r>
          </w:p>
          <w:p w14:paraId="253C21E6"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0EED2D21" w14:textId="77777777" w:rsidR="005B43FB" w:rsidRDefault="005B43FB" w:rsidP="005B43FB">
            <w:pPr>
              <w:pStyle w:val="Prrafodelista"/>
              <w:numPr>
                <w:ilvl w:val="0"/>
                <w:numId w:val="27"/>
              </w:numPr>
            </w:pPr>
            <w:r>
              <w:t>Contenido de referencia Web</w:t>
            </w:r>
          </w:p>
        </w:tc>
      </w:tr>
      <w:tr w:rsidR="005B43FB" w14:paraId="50E9AA0C" w14:textId="77777777" w:rsidTr="00A51B7C">
        <w:trPr>
          <w:trHeight w:val="552"/>
        </w:trPr>
        <w:tc>
          <w:tcPr>
            <w:tcW w:w="771" w:type="pct"/>
            <w:vAlign w:val="center"/>
          </w:tcPr>
          <w:p w14:paraId="754303B8" w14:textId="77777777" w:rsidR="005B43FB" w:rsidRDefault="005B43FB" w:rsidP="00A51B7C">
            <w:r>
              <w:t>Plan de Trabajo</w:t>
            </w:r>
          </w:p>
        </w:tc>
        <w:tc>
          <w:tcPr>
            <w:tcW w:w="3094" w:type="pct"/>
            <w:gridSpan w:val="2"/>
            <w:vAlign w:val="center"/>
          </w:tcPr>
          <w:p w14:paraId="26F2918C" w14:textId="77777777" w:rsidR="005B43FB" w:rsidRDefault="005B43FB" w:rsidP="00A51B7C">
            <w:r w:rsidRPr="00C95AB1">
              <w:rPr>
                <w:noProof/>
              </w:rPr>
              <w:drawing>
                <wp:inline distT="0" distB="0" distL="0" distR="0" wp14:anchorId="44B21CAD" wp14:editId="00030187">
                  <wp:extent cx="3057525" cy="1914499"/>
                  <wp:effectExtent l="0" t="0" r="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42C66A52" w14:textId="77777777" w:rsidR="005B43FB" w:rsidRDefault="005B43FB" w:rsidP="00A51B7C">
            <w:r>
              <w:t>1. Drive de la competencia</w:t>
            </w:r>
          </w:p>
        </w:tc>
      </w:tr>
      <w:tr w:rsidR="005B43FB" w14:paraId="466CBBB5" w14:textId="77777777" w:rsidTr="00A51B7C">
        <w:trPr>
          <w:gridAfter w:val="1"/>
          <w:wAfter w:w="76" w:type="pct"/>
          <w:trHeight w:val="830"/>
        </w:trPr>
        <w:tc>
          <w:tcPr>
            <w:tcW w:w="1703" w:type="pct"/>
            <w:gridSpan w:val="2"/>
          </w:tcPr>
          <w:p w14:paraId="2F2D7B88" w14:textId="77777777" w:rsidR="005B43FB" w:rsidRDefault="005B43FB" w:rsidP="00A51B7C">
            <w:r>
              <w:t xml:space="preserve">Reporte de participación – asistencia de aprendices: </w:t>
            </w:r>
          </w:p>
        </w:tc>
        <w:tc>
          <w:tcPr>
            <w:tcW w:w="3221" w:type="pct"/>
            <w:gridSpan w:val="2"/>
          </w:tcPr>
          <w:p w14:paraId="7EE8DCD4" w14:textId="77777777" w:rsidR="005B43FB" w:rsidRDefault="005B43FB" w:rsidP="00A51B7C">
            <w:r>
              <w:t>Situaciones presentadas y Acciones que se realizaron para solucionarlas:</w:t>
            </w:r>
          </w:p>
        </w:tc>
      </w:tr>
      <w:tr w:rsidR="005B43FB" w14:paraId="0DEAB7FA" w14:textId="77777777" w:rsidTr="00A51B7C">
        <w:trPr>
          <w:gridAfter w:val="1"/>
          <w:wAfter w:w="76" w:type="pct"/>
          <w:trHeight w:val="536"/>
        </w:trPr>
        <w:tc>
          <w:tcPr>
            <w:tcW w:w="1703" w:type="pct"/>
            <w:gridSpan w:val="2"/>
          </w:tcPr>
          <w:p w14:paraId="5469F0FC" w14:textId="77777777" w:rsidR="005B43FB" w:rsidRDefault="005B43FB" w:rsidP="00A51B7C">
            <w:r>
              <w:t>Actividad autónoma</w:t>
            </w:r>
          </w:p>
        </w:tc>
        <w:tc>
          <w:tcPr>
            <w:tcW w:w="3221" w:type="pct"/>
            <w:gridSpan w:val="2"/>
          </w:tcPr>
          <w:p w14:paraId="7F4ED267" w14:textId="77777777" w:rsidR="005B43FB" w:rsidRPr="0060388E" w:rsidRDefault="005B43FB" w:rsidP="005B43FB">
            <w:pPr>
              <w:pStyle w:val="Prrafodelista"/>
              <w:numPr>
                <w:ilvl w:val="0"/>
                <w:numId w:val="31"/>
              </w:numPr>
              <w:jc w:val="both"/>
            </w:pPr>
            <w:r>
              <w:t>Reunión de instructores CGA</w:t>
            </w:r>
          </w:p>
        </w:tc>
      </w:tr>
    </w:tbl>
    <w:p w14:paraId="00A09D5C" w14:textId="77777777" w:rsidR="005B43FB" w:rsidRDefault="005B43FB" w:rsidP="005B43FB">
      <w:pPr>
        <w:spacing w:after="0" w:line="240" w:lineRule="auto"/>
      </w:pPr>
    </w:p>
    <w:p w14:paraId="2CC173FE" w14:textId="77777777" w:rsidR="005B43FB" w:rsidRDefault="005B43FB" w:rsidP="005B43FB">
      <w:pPr>
        <w:spacing w:after="0" w:line="240" w:lineRule="auto"/>
      </w:pPr>
    </w:p>
    <w:p w14:paraId="148B9924" w14:textId="77777777" w:rsidR="005B43FB" w:rsidRDefault="005B43FB" w:rsidP="005B43FB">
      <w:pPr>
        <w:spacing w:after="0" w:line="240" w:lineRule="auto"/>
      </w:pPr>
    </w:p>
    <w:p w14:paraId="4A7EAC18" w14:textId="77777777" w:rsidR="005B43FB" w:rsidRDefault="005B43FB" w:rsidP="005B43FB">
      <w:pPr>
        <w:spacing w:after="0" w:line="240" w:lineRule="auto"/>
      </w:pPr>
    </w:p>
    <w:p w14:paraId="789CE4C7" w14:textId="77777777" w:rsidR="005B43FB" w:rsidRDefault="005B43FB" w:rsidP="005B43FB">
      <w:pPr>
        <w:spacing w:after="0" w:line="240" w:lineRule="auto"/>
      </w:pPr>
    </w:p>
    <w:p w14:paraId="36019689" w14:textId="77777777" w:rsidR="005B43FB" w:rsidRDefault="005B43FB" w:rsidP="005B43FB">
      <w:pPr>
        <w:spacing w:after="0" w:line="240" w:lineRule="auto"/>
      </w:pPr>
    </w:p>
    <w:p w14:paraId="75F8E380" w14:textId="77777777" w:rsidR="005B43FB" w:rsidRDefault="005B43FB" w:rsidP="005B43FB">
      <w:pPr>
        <w:spacing w:after="0" w:line="240" w:lineRule="auto"/>
      </w:pPr>
    </w:p>
    <w:p w14:paraId="683CAE9E" w14:textId="77777777" w:rsidR="005B43FB" w:rsidRDefault="005B43FB" w:rsidP="005B43FB">
      <w:pPr>
        <w:spacing w:after="0" w:line="240" w:lineRule="auto"/>
      </w:pPr>
    </w:p>
    <w:p w14:paraId="7B03CCD2" w14:textId="77777777" w:rsidR="005B43FB" w:rsidRDefault="005B43FB" w:rsidP="005B43FB">
      <w:pPr>
        <w:spacing w:after="0" w:line="240" w:lineRule="auto"/>
      </w:pPr>
    </w:p>
    <w:p w14:paraId="5BD583EE" w14:textId="77777777" w:rsidR="005B43FB" w:rsidRDefault="005B43FB" w:rsidP="005B43FB">
      <w:pPr>
        <w:spacing w:after="0" w:line="240" w:lineRule="auto"/>
      </w:pPr>
    </w:p>
    <w:p w14:paraId="2933342E" w14:textId="77777777" w:rsidR="005B43FB" w:rsidRDefault="005B43FB" w:rsidP="005B43FB">
      <w:pPr>
        <w:spacing w:after="0" w:line="240" w:lineRule="auto"/>
        <w:jc w:val="center"/>
      </w:pPr>
      <w:r>
        <w:t>Centro de Gestión Administrativa</w:t>
      </w:r>
    </w:p>
    <w:p w14:paraId="2C657FB6"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4CE12908" w14:textId="77777777" w:rsidR="005B43FB" w:rsidRPr="0013304B" w:rsidRDefault="005B43FB" w:rsidP="005B43FB">
      <w:pPr>
        <w:spacing w:after="0" w:line="240" w:lineRule="auto"/>
        <w:contextualSpacing/>
        <w:jc w:val="center"/>
        <w:rPr>
          <w:b/>
        </w:rPr>
      </w:pPr>
      <w:r>
        <w:rPr>
          <w:b/>
        </w:rPr>
        <w:t>Trabajo Virtual</w:t>
      </w:r>
    </w:p>
    <w:p w14:paraId="74EFEF6B" w14:textId="77777777" w:rsidR="005B43FB" w:rsidRPr="00297B80" w:rsidRDefault="005B43FB" w:rsidP="005B43FB">
      <w:pPr>
        <w:spacing w:after="0"/>
        <w:rPr>
          <w:b/>
          <w:bCs/>
        </w:rPr>
      </w:pPr>
      <w:r>
        <w:t xml:space="preserve">Fecha: </w:t>
      </w:r>
      <w:r w:rsidRPr="00297B80">
        <w:rPr>
          <w:b/>
          <w:bCs/>
        </w:rPr>
        <w:t>0</w:t>
      </w:r>
      <w:r>
        <w:rPr>
          <w:b/>
          <w:bCs/>
        </w:rPr>
        <w:t>9</w:t>
      </w:r>
      <w:r w:rsidRPr="00297B80">
        <w:rPr>
          <w:b/>
          <w:bCs/>
        </w:rPr>
        <w:t>-02-2022</w:t>
      </w:r>
    </w:p>
    <w:p w14:paraId="33C0E212" w14:textId="77777777" w:rsidR="005B43FB" w:rsidRDefault="005B43FB" w:rsidP="005B43FB">
      <w:pPr>
        <w:spacing w:after="0"/>
      </w:pPr>
      <w:r>
        <w:t xml:space="preserve">Instructor: </w:t>
      </w:r>
      <w:r w:rsidRPr="00297B80">
        <w:rPr>
          <w:b/>
          <w:bCs/>
        </w:rPr>
        <w:t>Deicy Milena Osorio Rodríguez</w:t>
      </w:r>
    </w:p>
    <w:p w14:paraId="09AD8C4F"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61EC55EA"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42A8DA15"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6BBD70DD" w14:textId="77777777" w:rsidTr="00A51B7C">
        <w:trPr>
          <w:trHeight w:val="1220"/>
        </w:trPr>
        <w:tc>
          <w:tcPr>
            <w:tcW w:w="771" w:type="pct"/>
            <w:vAlign w:val="center"/>
          </w:tcPr>
          <w:p w14:paraId="62C33CEE"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7705667A" w14:textId="77777777" w:rsidR="005B43FB" w:rsidRDefault="005B43FB" w:rsidP="00A51B7C">
            <w:pPr>
              <w:spacing w:after="0" w:line="240" w:lineRule="auto"/>
              <w:rPr>
                <w:sz w:val="20"/>
              </w:rPr>
            </w:pPr>
            <w:r>
              <w:rPr>
                <w:sz w:val="20"/>
              </w:rPr>
              <w:t xml:space="preserve">Relación de Evidencias </w:t>
            </w:r>
          </w:p>
          <w:p w14:paraId="2539455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2126E21F"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5857E036" w14:textId="77777777" w:rsidTr="00A51B7C">
        <w:trPr>
          <w:trHeight w:val="535"/>
        </w:trPr>
        <w:tc>
          <w:tcPr>
            <w:tcW w:w="771" w:type="pct"/>
            <w:vAlign w:val="center"/>
          </w:tcPr>
          <w:p w14:paraId="5D9FB190" w14:textId="77777777" w:rsidR="005B43FB" w:rsidRDefault="005B43FB" w:rsidP="00A51B7C">
            <w:r>
              <w:t>Anuncio-Comunicación</w:t>
            </w:r>
          </w:p>
        </w:tc>
        <w:tc>
          <w:tcPr>
            <w:tcW w:w="3094" w:type="pct"/>
            <w:gridSpan w:val="2"/>
            <w:vAlign w:val="center"/>
          </w:tcPr>
          <w:p w14:paraId="526BD513" w14:textId="77777777" w:rsidR="005B43FB" w:rsidRDefault="005B43FB" w:rsidP="00A51B7C">
            <w:r>
              <w:t>Reunión general de instructores coordinación GTH</w:t>
            </w:r>
          </w:p>
        </w:tc>
        <w:tc>
          <w:tcPr>
            <w:tcW w:w="1135" w:type="pct"/>
            <w:gridSpan w:val="2"/>
            <w:vAlign w:val="center"/>
          </w:tcPr>
          <w:p w14:paraId="0DDA2C19"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05DA67AB"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26C7C185"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F7AC37C" w14:textId="77777777" w:rsidTr="00A51B7C">
        <w:trPr>
          <w:trHeight w:val="1005"/>
        </w:trPr>
        <w:tc>
          <w:tcPr>
            <w:tcW w:w="771" w:type="pct"/>
            <w:vAlign w:val="center"/>
          </w:tcPr>
          <w:p w14:paraId="3E4149BD" w14:textId="77777777" w:rsidR="005B43FB" w:rsidRDefault="005B43FB" w:rsidP="00A51B7C"/>
          <w:p w14:paraId="69B6B47E" w14:textId="77777777" w:rsidR="005B43FB" w:rsidRDefault="005B43FB" w:rsidP="00A51B7C">
            <w:r>
              <w:t>Actividades</w:t>
            </w:r>
          </w:p>
        </w:tc>
        <w:tc>
          <w:tcPr>
            <w:tcW w:w="3094" w:type="pct"/>
            <w:gridSpan w:val="2"/>
            <w:vAlign w:val="center"/>
          </w:tcPr>
          <w:p w14:paraId="21374800" w14:textId="77777777" w:rsidR="005B43FB" w:rsidRDefault="005B43FB" w:rsidP="00A51B7C">
            <w:pPr>
              <w:pStyle w:val="Default"/>
            </w:pPr>
            <w:r>
              <w:rPr>
                <w:noProof/>
              </w:rPr>
              <w:drawing>
                <wp:inline distT="0" distB="0" distL="0" distR="0" wp14:anchorId="0E5E4202" wp14:editId="5116EF6A">
                  <wp:extent cx="1976034" cy="1151792"/>
                  <wp:effectExtent l="0" t="0" r="5715" b="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41830" t="41300" r="41856" b="41873"/>
                          <a:stretch/>
                        </pic:blipFill>
                        <pic:spPr bwMode="auto">
                          <a:xfrm>
                            <a:off x="0" y="0"/>
                            <a:ext cx="2018019" cy="1176264"/>
                          </a:xfrm>
                          <a:prstGeom prst="rect">
                            <a:avLst/>
                          </a:prstGeom>
                          <a:ln>
                            <a:noFill/>
                          </a:ln>
                          <a:extLst>
                            <a:ext uri="{53640926-AAD7-44D8-BBD7-CCE9431645EC}">
                              <a14:shadowObscured xmlns:a14="http://schemas.microsoft.com/office/drawing/2010/main"/>
                            </a:ext>
                          </a:extLst>
                        </pic:spPr>
                      </pic:pic>
                    </a:graphicData>
                  </a:graphic>
                </wp:inline>
              </w:drawing>
            </w:r>
          </w:p>
          <w:p w14:paraId="60D1F600" w14:textId="77777777" w:rsidR="005B43FB" w:rsidRDefault="005B43FB" w:rsidP="00A51B7C">
            <w:pPr>
              <w:pStyle w:val="Default"/>
            </w:pPr>
            <w:r>
              <w:rPr>
                <w:noProof/>
              </w:rPr>
              <w:lastRenderedPageBreak/>
              <w:drawing>
                <wp:inline distT="0" distB="0" distL="0" distR="0" wp14:anchorId="77EB8F02" wp14:editId="22DA2BA0">
                  <wp:extent cx="3322767" cy="1916723"/>
                  <wp:effectExtent l="0" t="0" r="0" b="762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17717" t="18355" r="17258" b="14930"/>
                          <a:stretch/>
                        </pic:blipFill>
                        <pic:spPr bwMode="auto">
                          <a:xfrm>
                            <a:off x="0" y="0"/>
                            <a:ext cx="3323873" cy="1917361"/>
                          </a:xfrm>
                          <a:prstGeom prst="rect">
                            <a:avLst/>
                          </a:prstGeom>
                          <a:ln>
                            <a:noFill/>
                          </a:ln>
                          <a:extLst>
                            <a:ext uri="{53640926-AAD7-44D8-BBD7-CCE9431645EC}">
                              <a14:shadowObscured xmlns:a14="http://schemas.microsoft.com/office/drawing/2010/main"/>
                            </a:ext>
                          </a:extLst>
                        </pic:spPr>
                      </pic:pic>
                    </a:graphicData>
                  </a:graphic>
                </wp:inline>
              </w:drawing>
            </w:r>
          </w:p>
          <w:p w14:paraId="71D73B35" w14:textId="77777777" w:rsidR="005B43FB" w:rsidRDefault="005B43FB" w:rsidP="00A51B7C">
            <w:pPr>
              <w:pStyle w:val="Default"/>
            </w:pPr>
          </w:p>
          <w:p w14:paraId="69075EF5" w14:textId="77777777" w:rsidR="005B43FB" w:rsidRPr="004C05FF" w:rsidRDefault="005B43FB" w:rsidP="00A51B7C">
            <w:pPr>
              <w:pStyle w:val="Default"/>
            </w:pPr>
            <w:r>
              <w:t xml:space="preserve">- Dando inicio al resultado de aprendizaje: </w:t>
            </w:r>
            <w:r w:rsidRPr="004C05FF">
              <w:t>Redimensionar permanentemente su proyecto de vida de acuerdo con las circunstancias del contexto y con visión prospectiva.</w:t>
            </w:r>
            <w:r>
              <w:t xml:space="preserve"> Los aprendices desarrollan la primera parte de la guía de aprendizaje # 1 “La personalidad punto vital para el conocimiento de sí mismo”.</w:t>
            </w:r>
          </w:p>
          <w:p w14:paraId="5AD2BCD6" w14:textId="77777777" w:rsidR="005B43FB" w:rsidRPr="000301F6" w:rsidRDefault="005B43FB" w:rsidP="00A51B7C">
            <w:pPr>
              <w:pStyle w:val="Default"/>
            </w:pPr>
          </w:p>
        </w:tc>
        <w:tc>
          <w:tcPr>
            <w:tcW w:w="1135" w:type="pct"/>
            <w:gridSpan w:val="2"/>
            <w:vAlign w:val="center"/>
          </w:tcPr>
          <w:p w14:paraId="61A343C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4F6CABB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17049E0B" w14:textId="77777777" w:rsidR="005B43FB" w:rsidRDefault="005B43FB" w:rsidP="00A51B7C">
            <w:pPr>
              <w:widowControl w:val="0"/>
              <w:autoSpaceDE w:val="0"/>
              <w:autoSpaceDN w:val="0"/>
              <w:spacing w:before="41" w:after="0" w:line="240" w:lineRule="auto"/>
              <w:rPr>
                <w:rFonts w:cs="Calibri"/>
                <w:lang w:val="es-ES" w:eastAsia="es-ES" w:bidi="es-ES"/>
              </w:rPr>
            </w:pPr>
          </w:p>
          <w:p w14:paraId="272FCA90" w14:textId="77777777" w:rsidR="005B43FB" w:rsidRDefault="005B43FB" w:rsidP="00A51B7C">
            <w:pPr>
              <w:widowControl w:val="0"/>
              <w:autoSpaceDE w:val="0"/>
              <w:autoSpaceDN w:val="0"/>
              <w:spacing w:before="41" w:after="0" w:line="240" w:lineRule="auto"/>
            </w:pPr>
          </w:p>
        </w:tc>
      </w:tr>
      <w:tr w:rsidR="005B43FB" w14:paraId="339C9ED8" w14:textId="77777777" w:rsidTr="00A51B7C">
        <w:trPr>
          <w:trHeight w:val="1133"/>
        </w:trPr>
        <w:tc>
          <w:tcPr>
            <w:tcW w:w="771" w:type="pct"/>
            <w:vAlign w:val="center"/>
          </w:tcPr>
          <w:p w14:paraId="53AA6FB2" w14:textId="77777777" w:rsidR="005B43FB" w:rsidRDefault="005B43FB" w:rsidP="00A51B7C"/>
          <w:p w14:paraId="4C8BDF0C" w14:textId="77777777" w:rsidR="005B43FB" w:rsidRDefault="005B43FB" w:rsidP="00A51B7C">
            <w:r>
              <w:t>Valoración – Retroalimentación</w:t>
            </w:r>
          </w:p>
        </w:tc>
        <w:tc>
          <w:tcPr>
            <w:tcW w:w="3094" w:type="pct"/>
            <w:gridSpan w:val="2"/>
            <w:vAlign w:val="center"/>
          </w:tcPr>
          <w:p w14:paraId="2CF8B1F7" w14:textId="77777777" w:rsidR="005B43FB" w:rsidRPr="00305370" w:rsidRDefault="005B43FB" w:rsidP="00A51B7C">
            <w:pPr>
              <w:rPr>
                <w:color w:val="000000" w:themeColor="text1"/>
              </w:rPr>
            </w:pPr>
          </w:p>
          <w:p w14:paraId="5BD02C11"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C37721F" w14:textId="77777777" w:rsidR="005B43FB" w:rsidRDefault="005B43FB" w:rsidP="00A51B7C">
            <w:pPr>
              <w:pStyle w:val="Prrafodelista"/>
              <w:rPr>
                <w:color w:val="000000" w:themeColor="text1"/>
              </w:rPr>
            </w:pPr>
            <w:r>
              <w:rPr>
                <w:color w:val="000000" w:themeColor="text1"/>
              </w:rPr>
              <w:t xml:space="preserve"> </w:t>
            </w:r>
          </w:p>
          <w:p w14:paraId="56220952" w14:textId="77777777" w:rsidR="005B43FB" w:rsidRPr="00454CC6" w:rsidRDefault="005B43FB" w:rsidP="00A51B7C">
            <w:pPr>
              <w:pStyle w:val="Prrafodelista"/>
              <w:rPr>
                <w:color w:val="000000" w:themeColor="text1"/>
              </w:rPr>
            </w:pPr>
          </w:p>
        </w:tc>
        <w:tc>
          <w:tcPr>
            <w:tcW w:w="1135" w:type="pct"/>
            <w:gridSpan w:val="2"/>
            <w:vAlign w:val="center"/>
          </w:tcPr>
          <w:p w14:paraId="72CC6481" w14:textId="77777777" w:rsidR="005B43FB" w:rsidRDefault="005B43FB" w:rsidP="00A51B7C"/>
          <w:p w14:paraId="2638A146"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658FD05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5939B37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 grupo</w:t>
            </w:r>
          </w:p>
          <w:p w14:paraId="15A6A5B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3530FE68" w14:textId="77777777" w:rsidR="005B43FB" w:rsidRDefault="005B43FB" w:rsidP="00A51B7C">
            <w:pPr>
              <w:widowControl w:val="0"/>
              <w:autoSpaceDE w:val="0"/>
              <w:autoSpaceDN w:val="0"/>
              <w:spacing w:before="41" w:after="0" w:line="240" w:lineRule="auto"/>
            </w:pPr>
          </w:p>
        </w:tc>
      </w:tr>
      <w:tr w:rsidR="005B43FB" w14:paraId="127369A6" w14:textId="77777777" w:rsidTr="00A51B7C">
        <w:trPr>
          <w:trHeight w:val="552"/>
        </w:trPr>
        <w:tc>
          <w:tcPr>
            <w:tcW w:w="771" w:type="pct"/>
            <w:vAlign w:val="center"/>
          </w:tcPr>
          <w:p w14:paraId="1A868DC0" w14:textId="77777777" w:rsidR="005B43FB" w:rsidRDefault="005B43FB" w:rsidP="00A51B7C"/>
          <w:p w14:paraId="36F8CAF4" w14:textId="77777777" w:rsidR="005B43FB" w:rsidRDefault="005B43FB" w:rsidP="00A51B7C">
            <w:r>
              <w:t>Material de Apoyo</w:t>
            </w:r>
          </w:p>
        </w:tc>
        <w:tc>
          <w:tcPr>
            <w:tcW w:w="3094" w:type="pct"/>
            <w:gridSpan w:val="2"/>
            <w:vAlign w:val="center"/>
          </w:tcPr>
          <w:p w14:paraId="018EC212"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rPr>
                <w:noProof/>
              </w:rPr>
              <w:drawing>
                <wp:inline distT="0" distB="0" distL="0" distR="0" wp14:anchorId="26C8622F" wp14:editId="706B5C5E">
                  <wp:extent cx="4202723" cy="1388745"/>
                  <wp:effectExtent l="0" t="0" r="7620" b="190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3784" t="23862" r="3158" b="36662"/>
                          <a:stretch/>
                        </pic:blipFill>
                        <pic:spPr bwMode="auto">
                          <a:xfrm>
                            <a:off x="0" y="0"/>
                            <a:ext cx="4231276" cy="1398180"/>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5CB7CE55" w14:textId="77777777" w:rsidR="005B43FB" w:rsidRDefault="005B43FB" w:rsidP="005B43FB">
            <w:pPr>
              <w:pStyle w:val="Prrafodelista"/>
              <w:numPr>
                <w:ilvl w:val="0"/>
                <w:numId w:val="27"/>
              </w:numPr>
            </w:pPr>
            <w:r>
              <w:t>Contenido de referencia Web</w:t>
            </w:r>
          </w:p>
        </w:tc>
      </w:tr>
      <w:tr w:rsidR="005B43FB" w14:paraId="3D2A69AF" w14:textId="77777777" w:rsidTr="00A51B7C">
        <w:trPr>
          <w:trHeight w:val="552"/>
        </w:trPr>
        <w:tc>
          <w:tcPr>
            <w:tcW w:w="771" w:type="pct"/>
            <w:vAlign w:val="center"/>
          </w:tcPr>
          <w:p w14:paraId="70A8D148" w14:textId="77777777" w:rsidR="005B43FB" w:rsidRDefault="005B43FB" w:rsidP="00A51B7C">
            <w:r>
              <w:t>Plan de Trabajo</w:t>
            </w:r>
          </w:p>
        </w:tc>
        <w:tc>
          <w:tcPr>
            <w:tcW w:w="3094" w:type="pct"/>
            <w:gridSpan w:val="2"/>
            <w:vAlign w:val="center"/>
          </w:tcPr>
          <w:p w14:paraId="1771980B" w14:textId="77777777" w:rsidR="005B43FB" w:rsidRDefault="005B43FB" w:rsidP="00A51B7C">
            <w:r w:rsidRPr="00C95AB1">
              <w:rPr>
                <w:noProof/>
              </w:rPr>
              <w:drawing>
                <wp:inline distT="0" distB="0" distL="0" distR="0" wp14:anchorId="61C3844C" wp14:editId="24B74515">
                  <wp:extent cx="3057525" cy="1914499"/>
                  <wp:effectExtent l="0" t="0" r="0" b="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7BE28C39" w14:textId="77777777" w:rsidR="005B43FB" w:rsidRDefault="005B43FB" w:rsidP="00A51B7C">
            <w:r>
              <w:t>1. Drive de la competencia</w:t>
            </w:r>
          </w:p>
        </w:tc>
      </w:tr>
      <w:tr w:rsidR="005B43FB" w14:paraId="6079DDA7" w14:textId="77777777" w:rsidTr="00A51B7C">
        <w:trPr>
          <w:gridAfter w:val="1"/>
          <w:wAfter w:w="76" w:type="pct"/>
          <w:trHeight w:val="830"/>
        </w:trPr>
        <w:tc>
          <w:tcPr>
            <w:tcW w:w="1703" w:type="pct"/>
            <w:gridSpan w:val="2"/>
          </w:tcPr>
          <w:p w14:paraId="1F252589" w14:textId="77777777" w:rsidR="005B43FB" w:rsidRDefault="005B43FB" w:rsidP="00A51B7C">
            <w:r>
              <w:t xml:space="preserve">Reporte de participación – asistencia de aprendices: </w:t>
            </w:r>
          </w:p>
        </w:tc>
        <w:tc>
          <w:tcPr>
            <w:tcW w:w="3221" w:type="pct"/>
            <w:gridSpan w:val="2"/>
          </w:tcPr>
          <w:p w14:paraId="6F1DACC4" w14:textId="77777777" w:rsidR="005B43FB" w:rsidRDefault="005B43FB" w:rsidP="00A51B7C">
            <w:r>
              <w:t>Situaciones presentadas y Acciones que se realizaron para solucionarlas:</w:t>
            </w:r>
          </w:p>
        </w:tc>
      </w:tr>
      <w:tr w:rsidR="005B43FB" w14:paraId="73E7949A" w14:textId="77777777" w:rsidTr="00A51B7C">
        <w:trPr>
          <w:gridAfter w:val="1"/>
          <w:wAfter w:w="76" w:type="pct"/>
          <w:trHeight w:val="536"/>
        </w:trPr>
        <w:tc>
          <w:tcPr>
            <w:tcW w:w="1703" w:type="pct"/>
            <w:gridSpan w:val="2"/>
          </w:tcPr>
          <w:p w14:paraId="3E3932A6" w14:textId="77777777" w:rsidR="005B43FB" w:rsidRDefault="005B43FB" w:rsidP="00A51B7C">
            <w:r>
              <w:t>Asisten todos los aprendices de la ficha</w:t>
            </w:r>
          </w:p>
        </w:tc>
        <w:tc>
          <w:tcPr>
            <w:tcW w:w="3221" w:type="pct"/>
            <w:gridSpan w:val="2"/>
          </w:tcPr>
          <w:p w14:paraId="3358E21F" w14:textId="77777777" w:rsidR="005B43FB" w:rsidRPr="0060388E" w:rsidRDefault="005B43FB" w:rsidP="005B43FB">
            <w:pPr>
              <w:pStyle w:val="Prrafodelista"/>
              <w:numPr>
                <w:ilvl w:val="0"/>
                <w:numId w:val="31"/>
              </w:numPr>
              <w:jc w:val="both"/>
            </w:pPr>
            <w:r>
              <w:t>NINGUNA</w:t>
            </w:r>
          </w:p>
        </w:tc>
      </w:tr>
    </w:tbl>
    <w:p w14:paraId="163CD3E1" w14:textId="77777777" w:rsidR="005B43FB" w:rsidRDefault="005B43FB" w:rsidP="005B43FB">
      <w:pPr>
        <w:spacing w:after="0" w:line="240" w:lineRule="auto"/>
      </w:pPr>
    </w:p>
    <w:p w14:paraId="36992300" w14:textId="77777777" w:rsidR="005B43FB" w:rsidRDefault="005B43FB" w:rsidP="005B43FB">
      <w:pPr>
        <w:spacing w:after="0" w:line="240" w:lineRule="auto"/>
      </w:pPr>
    </w:p>
    <w:p w14:paraId="2BE07CAF" w14:textId="77777777" w:rsidR="005B43FB" w:rsidRDefault="005B43FB" w:rsidP="005B43FB">
      <w:pPr>
        <w:spacing w:after="0" w:line="240" w:lineRule="auto"/>
      </w:pPr>
    </w:p>
    <w:p w14:paraId="5E1C1C91" w14:textId="77777777" w:rsidR="005B43FB" w:rsidRDefault="005B43FB" w:rsidP="005B43FB">
      <w:pPr>
        <w:spacing w:after="0" w:line="240" w:lineRule="auto"/>
      </w:pPr>
    </w:p>
    <w:p w14:paraId="25B8EBEE" w14:textId="77777777" w:rsidR="005B43FB" w:rsidRDefault="005B43FB" w:rsidP="005B43FB">
      <w:pPr>
        <w:spacing w:after="0" w:line="240" w:lineRule="auto"/>
        <w:jc w:val="center"/>
      </w:pPr>
      <w:r>
        <w:lastRenderedPageBreak/>
        <w:t>Centro de Gestión Administrativa</w:t>
      </w:r>
    </w:p>
    <w:p w14:paraId="423FC388"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33D097B" w14:textId="77777777" w:rsidR="005B43FB" w:rsidRPr="0013304B" w:rsidRDefault="005B43FB" w:rsidP="005B43FB">
      <w:pPr>
        <w:spacing w:after="0" w:line="240" w:lineRule="auto"/>
        <w:contextualSpacing/>
        <w:jc w:val="center"/>
        <w:rPr>
          <w:b/>
        </w:rPr>
      </w:pPr>
      <w:r>
        <w:rPr>
          <w:b/>
        </w:rPr>
        <w:t>Trabajo Virtual</w:t>
      </w:r>
    </w:p>
    <w:p w14:paraId="77A17BB0" w14:textId="77777777" w:rsidR="005B43FB" w:rsidRPr="00297B80" w:rsidRDefault="005B43FB" w:rsidP="005B43FB">
      <w:pPr>
        <w:spacing w:after="0"/>
        <w:rPr>
          <w:b/>
          <w:bCs/>
        </w:rPr>
      </w:pPr>
      <w:r>
        <w:t xml:space="preserve">Fecha: </w:t>
      </w:r>
      <w:r>
        <w:rPr>
          <w:b/>
          <w:bCs/>
        </w:rPr>
        <w:t>10</w:t>
      </w:r>
      <w:r w:rsidRPr="00297B80">
        <w:rPr>
          <w:b/>
          <w:bCs/>
        </w:rPr>
        <w:t>-02-2022</w:t>
      </w:r>
    </w:p>
    <w:p w14:paraId="0912FE22" w14:textId="77777777" w:rsidR="005B43FB" w:rsidRDefault="005B43FB" w:rsidP="005B43FB">
      <w:pPr>
        <w:spacing w:after="0"/>
      </w:pPr>
      <w:r>
        <w:t xml:space="preserve">Instructor: </w:t>
      </w:r>
      <w:r w:rsidRPr="00297B80">
        <w:rPr>
          <w:b/>
          <w:bCs/>
        </w:rPr>
        <w:t>Deicy Milena Osorio Rodríguez</w:t>
      </w:r>
    </w:p>
    <w:p w14:paraId="38AC271C" w14:textId="77777777" w:rsidR="005B43FB" w:rsidRDefault="005B43FB" w:rsidP="005B43FB">
      <w:pPr>
        <w:spacing w:after="0" w:line="240" w:lineRule="auto"/>
        <w:rPr>
          <w:b/>
          <w:bCs/>
        </w:rPr>
      </w:pPr>
      <w:r>
        <w:t xml:space="preserve">Ficha de caracterización: </w:t>
      </w:r>
      <w:r w:rsidRPr="00297B80">
        <w:rPr>
          <w:b/>
          <w:bCs/>
        </w:rPr>
        <w:t>69549 - 2395355</w:t>
      </w:r>
    </w:p>
    <w:p w14:paraId="3F651EF6"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5618947"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3CF7A5C6" w14:textId="77777777" w:rsidTr="00A51B7C">
        <w:trPr>
          <w:trHeight w:val="1220"/>
        </w:trPr>
        <w:tc>
          <w:tcPr>
            <w:tcW w:w="771" w:type="pct"/>
            <w:vAlign w:val="center"/>
          </w:tcPr>
          <w:p w14:paraId="29DC2E54"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7EEA1591" w14:textId="77777777" w:rsidR="005B43FB" w:rsidRDefault="005B43FB" w:rsidP="00A51B7C">
            <w:pPr>
              <w:spacing w:after="0" w:line="240" w:lineRule="auto"/>
              <w:rPr>
                <w:sz w:val="20"/>
              </w:rPr>
            </w:pPr>
            <w:r>
              <w:rPr>
                <w:sz w:val="20"/>
              </w:rPr>
              <w:t xml:space="preserve">Relación de Evidencias </w:t>
            </w:r>
          </w:p>
          <w:p w14:paraId="754A5FB2"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414631F7"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0B43469F" w14:textId="77777777" w:rsidTr="00A51B7C">
        <w:trPr>
          <w:trHeight w:val="535"/>
        </w:trPr>
        <w:tc>
          <w:tcPr>
            <w:tcW w:w="771" w:type="pct"/>
            <w:vAlign w:val="center"/>
          </w:tcPr>
          <w:p w14:paraId="039F7CFE" w14:textId="77777777" w:rsidR="005B43FB" w:rsidRDefault="005B43FB" w:rsidP="00A51B7C">
            <w:r>
              <w:t>Anuncio-Comunicación</w:t>
            </w:r>
          </w:p>
        </w:tc>
        <w:tc>
          <w:tcPr>
            <w:tcW w:w="3094" w:type="pct"/>
            <w:gridSpan w:val="2"/>
            <w:vAlign w:val="center"/>
          </w:tcPr>
          <w:p w14:paraId="188ACA82" w14:textId="77777777" w:rsidR="005B43FB" w:rsidRDefault="005B43FB" w:rsidP="00A51B7C">
            <w:r>
              <w:rPr>
                <w:rFonts w:ascii="Arial" w:hAnsi="Arial" w:cs="Arial"/>
                <w:color w:val="222222"/>
                <w:shd w:val="clear" w:color="auto" w:fill="FFFFFF"/>
              </w:rPr>
              <w:t>Para unirte a la videollamada, haz clic en este enlace: </w:t>
            </w:r>
            <w:hyperlink r:id="rId75" w:tgtFrame="_blank" w:history="1">
              <w:r>
                <w:rPr>
                  <w:rStyle w:val="Hipervnculo"/>
                  <w:rFonts w:ascii="Arial" w:hAnsi="Arial" w:cs="Arial"/>
                  <w:color w:val="1155CC"/>
                  <w:shd w:val="clear" w:color="auto" w:fill="FFFFFF"/>
                </w:rPr>
                <w:t>https://meet.google.com/qoh-qfnr-fqy</w:t>
              </w:r>
            </w:hyperlink>
            <w:r>
              <w:rPr>
                <w:rFonts w:ascii="Arial" w:hAnsi="Arial" w:cs="Arial"/>
                <w:color w:val="222222"/>
              </w:rPr>
              <w:br/>
            </w:r>
            <w:r>
              <w:rPr>
                <w:rFonts w:ascii="Arial" w:hAnsi="Arial" w:cs="Arial"/>
                <w:color w:val="222222"/>
                <w:shd w:val="clear" w:color="auto" w:fill="FFFFFF"/>
              </w:rPr>
              <w:t>Si quieres unirte por teléfono, llama al +1 413-276-7382 e introduce este PIN: 202 668 292#</w:t>
            </w:r>
          </w:p>
        </w:tc>
        <w:tc>
          <w:tcPr>
            <w:tcW w:w="1135" w:type="pct"/>
            <w:gridSpan w:val="2"/>
            <w:vAlign w:val="center"/>
          </w:tcPr>
          <w:p w14:paraId="1F87937A"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2F317647"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17935C29"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0F9B52D2" w14:textId="77777777" w:rsidTr="00A51B7C">
        <w:trPr>
          <w:trHeight w:val="1005"/>
        </w:trPr>
        <w:tc>
          <w:tcPr>
            <w:tcW w:w="771" w:type="pct"/>
            <w:vAlign w:val="center"/>
          </w:tcPr>
          <w:p w14:paraId="2EF8FE4E" w14:textId="77777777" w:rsidR="005B43FB" w:rsidRDefault="005B43FB" w:rsidP="00A51B7C"/>
          <w:p w14:paraId="2140C730" w14:textId="77777777" w:rsidR="005B43FB" w:rsidRDefault="005B43FB" w:rsidP="00A51B7C">
            <w:r>
              <w:t>Actividades</w:t>
            </w:r>
          </w:p>
        </w:tc>
        <w:tc>
          <w:tcPr>
            <w:tcW w:w="3094" w:type="pct"/>
            <w:gridSpan w:val="2"/>
            <w:vAlign w:val="center"/>
          </w:tcPr>
          <w:p w14:paraId="4D262F8A" w14:textId="77777777" w:rsidR="005B43FB" w:rsidRDefault="005B43FB" w:rsidP="00A51B7C">
            <w:r>
              <w:rPr>
                <w:noProof/>
              </w:rPr>
              <w:drawing>
                <wp:inline distT="0" distB="0" distL="0" distR="0" wp14:anchorId="656C628D" wp14:editId="0A0DB8BB">
                  <wp:extent cx="3971925" cy="2105025"/>
                  <wp:effectExtent l="0" t="0" r="9525" b="9525"/>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983514" cy="2111167"/>
                          </a:xfrm>
                          <a:prstGeom prst="rect">
                            <a:avLst/>
                          </a:prstGeom>
                        </pic:spPr>
                      </pic:pic>
                    </a:graphicData>
                  </a:graphic>
                </wp:inline>
              </w:drawing>
            </w:r>
          </w:p>
          <w:p w14:paraId="4CFA9653" w14:textId="77777777" w:rsidR="005B43FB" w:rsidRDefault="005B43FB" w:rsidP="00A51B7C">
            <w:r>
              <w:rPr>
                <w:noProof/>
              </w:rPr>
              <w:drawing>
                <wp:inline distT="0" distB="0" distL="0" distR="0" wp14:anchorId="4B749AED" wp14:editId="53684A64">
                  <wp:extent cx="4381500" cy="2463416"/>
                  <wp:effectExtent l="0" t="0" r="0" b="0"/>
                  <wp:docPr id="288"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386865" cy="2466432"/>
                          </a:xfrm>
                          <a:prstGeom prst="rect">
                            <a:avLst/>
                          </a:prstGeom>
                        </pic:spPr>
                      </pic:pic>
                    </a:graphicData>
                  </a:graphic>
                </wp:inline>
              </w:drawing>
            </w:r>
          </w:p>
          <w:p w14:paraId="4465DC26" w14:textId="77777777" w:rsidR="005B43FB" w:rsidRDefault="005B43FB" w:rsidP="00A51B7C">
            <w:r>
              <w:rPr>
                <w:noProof/>
              </w:rPr>
              <w:lastRenderedPageBreak/>
              <w:drawing>
                <wp:inline distT="0" distB="0" distL="0" distR="0" wp14:anchorId="62FAC56D" wp14:editId="4974E467">
                  <wp:extent cx="4429125" cy="2490193"/>
                  <wp:effectExtent l="0" t="0" r="0" b="5715"/>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437786" cy="2495063"/>
                          </a:xfrm>
                          <a:prstGeom prst="rect">
                            <a:avLst/>
                          </a:prstGeom>
                        </pic:spPr>
                      </pic:pic>
                    </a:graphicData>
                  </a:graphic>
                </wp:inline>
              </w:drawing>
            </w:r>
          </w:p>
          <w:p w14:paraId="12BB6A29" w14:textId="77777777" w:rsidR="005B43FB" w:rsidRDefault="005B43FB" w:rsidP="00A51B7C">
            <w:r>
              <w:rPr>
                <w:noProof/>
              </w:rPr>
              <w:lastRenderedPageBreak/>
              <w:drawing>
                <wp:inline distT="0" distB="0" distL="0" distR="0" wp14:anchorId="246B1C49" wp14:editId="3C28E055">
                  <wp:extent cx="4476750" cy="2516969"/>
                  <wp:effectExtent l="0" t="0" r="0" b="0"/>
                  <wp:docPr id="290" name="Imagen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485787" cy="2522050"/>
                          </a:xfrm>
                          <a:prstGeom prst="rect">
                            <a:avLst/>
                          </a:prstGeom>
                        </pic:spPr>
                      </pic:pic>
                    </a:graphicData>
                  </a:graphic>
                </wp:inline>
              </w:drawing>
            </w:r>
          </w:p>
          <w:p w14:paraId="3AE45DE4" w14:textId="77777777" w:rsidR="005B43FB" w:rsidRPr="00B81DA0" w:rsidRDefault="005B43FB" w:rsidP="005B43FB">
            <w:pPr>
              <w:numPr>
                <w:ilvl w:val="0"/>
                <w:numId w:val="45"/>
              </w:numPr>
            </w:pPr>
            <w:r w:rsidRPr="00B81DA0">
              <w:t xml:space="preserve">Se </w:t>
            </w:r>
            <w:r>
              <w:t>continúa con la</w:t>
            </w:r>
            <w:r w:rsidRPr="00B81DA0">
              <w:t xml:space="preserve"> revisión del Decreto 815 del 2018, que regula los perfiles comportamentales ideales establecidos desde la Función Pública.</w:t>
            </w:r>
          </w:p>
          <w:p w14:paraId="65F2DA1A" w14:textId="77777777" w:rsidR="005B43FB" w:rsidRPr="000301F6" w:rsidRDefault="005B43FB" w:rsidP="005B43FB">
            <w:pPr>
              <w:numPr>
                <w:ilvl w:val="0"/>
                <w:numId w:val="45"/>
              </w:numPr>
            </w:pPr>
            <w:r w:rsidRPr="00B81DA0">
              <w:t>-Se reflexiona sobre los perfiles ideales y como el establecimiento de este decreto debe promover en el empleado una incorporación de características comportamentales ideales para la nación</w:t>
            </w:r>
          </w:p>
        </w:tc>
        <w:tc>
          <w:tcPr>
            <w:tcW w:w="1135" w:type="pct"/>
            <w:gridSpan w:val="2"/>
            <w:vAlign w:val="center"/>
          </w:tcPr>
          <w:p w14:paraId="30A6155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6E8CF0F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3005D99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Google </w:t>
            </w:r>
            <w:proofErr w:type="spellStart"/>
            <w:r>
              <w:rPr>
                <w:rFonts w:cs="Calibri"/>
                <w:lang w:val="es-ES" w:eastAsia="es-ES" w:bidi="es-ES"/>
              </w:rPr>
              <w:t>Meet</w:t>
            </w:r>
            <w:proofErr w:type="spellEnd"/>
          </w:p>
          <w:p w14:paraId="6B79ABB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35BD1286" w14:textId="77777777" w:rsidR="005B43FB" w:rsidRDefault="005B43FB" w:rsidP="00A51B7C">
            <w:pPr>
              <w:widowControl w:val="0"/>
              <w:autoSpaceDE w:val="0"/>
              <w:autoSpaceDN w:val="0"/>
              <w:spacing w:before="41" w:after="0" w:line="240" w:lineRule="auto"/>
              <w:rPr>
                <w:rFonts w:cs="Calibri"/>
                <w:lang w:val="es-ES" w:eastAsia="es-ES" w:bidi="es-ES"/>
              </w:rPr>
            </w:pPr>
          </w:p>
          <w:p w14:paraId="317C7B84" w14:textId="77777777" w:rsidR="005B43FB" w:rsidRDefault="005B43FB" w:rsidP="00A51B7C">
            <w:pPr>
              <w:widowControl w:val="0"/>
              <w:autoSpaceDE w:val="0"/>
              <w:autoSpaceDN w:val="0"/>
              <w:spacing w:before="41" w:after="0" w:line="240" w:lineRule="auto"/>
            </w:pPr>
          </w:p>
        </w:tc>
      </w:tr>
      <w:tr w:rsidR="005B43FB" w14:paraId="61A4F59B" w14:textId="77777777" w:rsidTr="00A51B7C">
        <w:trPr>
          <w:trHeight w:val="1133"/>
        </w:trPr>
        <w:tc>
          <w:tcPr>
            <w:tcW w:w="771" w:type="pct"/>
            <w:vAlign w:val="center"/>
          </w:tcPr>
          <w:p w14:paraId="54C4E9ED" w14:textId="77777777" w:rsidR="005B43FB" w:rsidRDefault="005B43FB" w:rsidP="00A51B7C"/>
          <w:p w14:paraId="214F0650" w14:textId="77777777" w:rsidR="005B43FB" w:rsidRDefault="005B43FB" w:rsidP="00A51B7C">
            <w:r>
              <w:t>Valoración – Retroalimentación</w:t>
            </w:r>
          </w:p>
        </w:tc>
        <w:tc>
          <w:tcPr>
            <w:tcW w:w="3094" w:type="pct"/>
            <w:gridSpan w:val="2"/>
            <w:vAlign w:val="center"/>
          </w:tcPr>
          <w:p w14:paraId="6FB1DD09" w14:textId="77777777" w:rsidR="005B43FB" w:rsidRPr="00305370" w:rsidRDefault="005B43FB" w:rsidP="00A51B7C">
            <w:pPr>
              <w:rPr>
                <w:color w:val="000000" w:themeColor="text1"/>
              </w:rPr>
            </w:pPr>
          </w:p>
          <w:p w14:paraId="1579A865"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773DE38F" w14:textId="77777777" w:rsidR="005B43FB" w:rsidRDefault="005B43FB" w:rsidP="00A51B7C">
            <w:pPr>
              <w:pStyle w:val="Prrafodelista"/>
              <w:rPr>
                <w:color w:val="000000" w:themeColor="text1"/>
              </w:rPr>
            </w:pPr>
            <w:r>
              <w:rPr>
                <w:color w:val="000000" w:themeColor="text1"/>
              </w:rPr>
              <w:t xml:space="preserve"> </w:t>
            </w:r>
          </w:p>
          <w:p w14:paraId="1C4FDFFC" w14:textId="77777777" w:rsidR="005B43FB" w:rsidRPr="00454CC6" w:rsidRDefault="005B43FB" w:rsidP="00A51B7C">
            <w:pPr>
              <w:pStyle w:val="Prrafodelista"/>
              <w:rPr>
                <w:color w:val="000000" w:themeColor="text1"/>
              </w:rPr>
            </w:pPr>
          </w:p>
        </w:tc>
        <w:tc>
          <w:tcPr>
            <w:tcW w:w="1135" w:type="pct"/>
            <w:gridSpan w:val="2"/>
            <w:vAlign w:val="center"/>
          </w:tcPr>
          <w:p w14:paraId="3F5083EA" w14:textId="77777777" w:rsidR="005B43FB" w:rsidRDefault="005B43FB" w:rsidP="00A51B7C"/>
          <w:p w14:paraId="0EE178C9"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7AE3632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005FA87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70CF644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5F47D436" w14:textId="77777777" w:rsidR="005B43FB" w:rsidRDefault="005B43FB" w:rsidP="00A51B7C">
            <w:pPr>
              <w:widowControl w:val="0"/>
              <w:autoSpaceDE w:val="0"/>
              <w:autoSpaceDN w:val="0"/>
              <w:spacing w:before="41" w:after="0" w:line="240" w:lineRule="auto"/>
            </w:pPr>
          </w:p>
        </w:tc>
      </w:tr>
      <w:tr w:rsidR="005B43FB" w14:paraId="745370D9" w14:textId="77777777" w:rsidTr="00A51B7C">
        <w:trPr>
          <w:trHeight w:val="552"/>
        </w:trPr>
        <w:tc>
          <w:tcPr>
            <w:tcW w:w="771" w:type="pct"/>
            <w:vAlign w:val="center"/>
          </w:tcPr>
          <w:p w14:paraId="106F1AEC" w14:textId="77777777" w:rsidR="005B43FB" w:rsidRDefault="005B43FB" w:rsidP="00A51B7C"/>
          <w:p w14:paraId="11687A86" w14:textId="77777777" w:rsidR="005B43FB" w:rsidRDefault="005B43FB" w:rsidP="00A51B7C">
            <w:r>
              <w:t>Material de Apoyo</w:t>
            </w:r>
          </w:p>
        </w:tc>
        <w:tc>
          <w:tcPr>
            <w:tcW w:w="3094" w:type="pct"/>
            <w:gridSpan w:val="2"/>
            <w:vAlign w:val="center"/>
          </w:tcPr>
          <w:p w14:paraId="70310F4A"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hyperlink r:id="rId80" w:history="1">
              <w:r w:rsidRPr="00B064BE">
                <w:rPr>
                  <w:rStyle w:val="Hipervnculo"/>
                  <w:rFonts w:ascii="Calibri" w:eastAsia="Calibri" w:hAnsi="Calibri"/>
                  <w:sz w:val="22"/>
                  <w:szCs w:val="22"/>
                  <w:lang w:eastAsia="en-US"/>
                </w:rPr>
                <w:t>https://www.funcionpublica.gov.co/eva/gestornormativo/norma.php?i=86304</w:t>
              </w:r>
            </w:hyperlink>
          </w:p>
          <w:p w14:paraId="252474F5"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02A7A437" w14:textId="77777777" w:rsidR="005B43FB" w:rsidRDefault="005B43FB" w:rsidP="005B43FB">
            <w:pPr>
              <w:pStyle w:val="Prrafodelista"/>
              <w:numPr>
                <w:ilvl w:val="0"/>
                <w:numId w:val="27"/>
              </w:numPr>
            </w:pPr>
            <w:r>
              <w:t>Contenido de referencia Web</w:t>
            </w:r>
          </w:p>
        </w:tc>
      </w:tr>
      <w:tr w:rsidR="005B43FB" w14:paraId="33FFF82E" w14:textId="77777777" w:rsidTr="00A51B7C">
        <w:trPr>
          <w:trHeight w:val="552"/>
        </w:trPr>
        <w:tc>
          <w:tcPr>
            <w:tcW w:w="771" w:type="pct"/>
            <w:vAlign w:val="center"/>
          </w:tcPr>
          <w:p w14:paraId="401D2EBE" w14:textId="77777777" w:rsidR="005B43FB" w:rsidRDefault="005B43FB" w:rsidP="00A51B7C">
            <w:r>
              <w:t>Plan de Trabajo</w:t>
            </w:r>
          </w:p>
        </w:tc>
        <w:tc>
          <w:tcPr>
            <w:tcW w:w="3094" w:type="pct"/>
            <w:gridSpan w:val="2"/>
            <w:vAlign w:val="center"/>
          </w:tcPr>
          <w:p w14:paraId="3A970DCF" w14:textId="77777777" w:rsidR="005B43FB" w:rsidRDefault="005B43FB" w:rsidP="00A51B7C">
            <w:r w:rsidRPr="00C95AB1">
              <w:rPr>
                <w:noProof/>
              </w:rPr>
              <w:drawing>
                <wp:inline distT="0" distB="0" distL="0" distR="0" wp14:anchorId="0732DF1F" wp14:editId="45A64B41">
                  <wp:extent cx="3057525" cy="1914499"/>
                  <wp:effectExtent l="0" t="0" r="0" b="0"/>
                  <wp:docPr id="291" name="Imagen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4FF98F6C" w14:textId="77777777" w:rsidR="005B43FB" w:rsidRDefault="005B43FB" w:rsidP="00A51B7C">
            <w:r>
              <w:t>1. Drive de la competencia</w:t>
            </w:r>
          </w:p>
        </w:tc>
      </w:tr>
      <w:tr w:rsidR="005B43FB" w14:paraId="5344B580" w14:textId="77777777" w:rsidTr="00A51B7C">
        <w:trPr>
          <w:gridAfter w:val="1"/>
          <w:wAfter w:w="76" w:type="pct"/>
          <w:trHeight w:val="830"/>
        </w:trPr>
        <w:tc>
          <w:tcPr>
            <w:tcW w:w="1703" w:type="pct"/>
            <w:gridSpan w:val="2"/>
          </w:tcPr>
          <w:p w14:paraId="7DE0BD4C" w14:textId="77777777" w:rsidR="005B43FB" w:rsidRDefault="005B43FB" w:rsidP="00A51B7C">
            <w:r>
              <w:t xml:space="preserve">Reporte de participación – asistencia de aprendices: </w:t>
            </w:r>
          </w:p>
        </w:tc>
        <w:tc>
          <w:tcPr>
            <w:tcW w:w="3221" w:type="pct"/>
            <w:gridSpan w:val="2"/>
          </w:tcPr>
          <w:p w14:paraId="31CAFC7A" w14:textId="77777777" w:rsidR="005B43FB" w:rsidRDefault="005B43FB" w:rsidP="00A51B7C">
            <w:r>
              <w:t>Situaciones presentadas y Acciones que se realizaron para solucionarlas:</w:t>
            </w:r>
          </w:p>
        </w:tc>
      </w:tr>
      <w:tr w:rsidR="005B43FB" w14:paraId="59965E45" w14:textId="77777777" w:rsidTr="00A51B7C">
        <w:trPr>
          <w:gridAfter w:val="1"/>
          <w:wAfter w:w="76" w:type="pct"/>
          <w:trHeight w:val="536"/>
        </w:trPr>
        <w:tc>
          <w:tcPr>
            <w:tcW w:w="1703" w:type="pct"/>
            <w:gridSpan w:val="2"/>
          </w:tcPr>
          <w:p w14:paraId="0DF3DFE5" w14:textId="77777777" w:rsidR="005B43FB" w:rsidRDefault="005B43FB" w:rsidP="00A51B7C">
            <w:r>
              <w:t>Asisten 32 aprendices</w:t>
            </w:r>
          </w:p>
        </w:tc>
        <w:tc>
          <w:tcPr>
            <w:tcW w:w="3221" w:type="pct"/>
            <w:gridSpan w:val="2"/>
          </w:tcPr>
          <w:p w14:paraId="5FE11959" w14:textId="77777777" w:rsidR="005B43FB" w:rsidRPr="0060388E" w:rsidRDefault="005B43FB" w:rsidP="005B43FB">
            <w:pPr>
              <w:pStyle w:val="Prrafodelista"/>
              <w:numPr>
                <w:ilvl w:val="0"/>
                <w:numId w:val="31"/>
              </w:numPr>
              <w:jc w:val="both"/>
            </w:pPr>
            <w:r>
              <w:t>NINGUNA</w:t>
            </w:r>
          </w:p>
        </w:tc>
      </w:tr>
    </w:tbl>
    <w:p w14:paraId="78AB6F54" w14:textId="77777777" w:rsidR="005B43FB" w:rsidRDefault="005B43FB" w:rsidP="005B43FB">
      <w:pPr>
        <w:spacing w:after="0" w:line="240" w:lineRule="auto"/>
      </w:pPr>
    </w:p>
    <w:p w14:paraId="63DAE9CA" w14:textId="77777777" w:rsidR="005B43FB" w:rsidRDefault="005B43FB" w:rsidP="005B43FB">
      <w:pPr>
        <w:spacing w:after="0" w:line="240" w:lineRule="auto"/>
      </w:pPr>
    </w:p>
    <w:p w14:paraId="6047E962" w14:textId="77777777" w:rsidR="005B43FB" w:rsidRDefault="005B43FB" w:rsidP="005B43FB">
      <w:pPr>
        <w:spacing w:after="0" w:line="240" w:lineRule="auto"/>
      </w:pPr>
    </w:p>
    <w:p w14:paraId="41D1503C" w14:textId="77777777" w:rsidR="005B43FB" w:rsidRDefault="005B43FB" w:rsidP="005B43FB">
      <w:pPr>
        <w:spacing w:after="0" w:line="240" w:lineRule="auto"/>
      </w:pPr>
    </w:p>
    <w:p w14:paraId="15FFDC66" w14:textId="77777777" w:rsidR="005B43FB" w:rsidRDefault="005B43FB" w:rsidP="005B43FB">
      <w:pPr>
        <w:spacing w:after="0" w:line="240" w:lineRule="auto"/>
      </w:pPr>
    </w:p>
    <w:p w14:paraId="13B6FD4A" w14:textId="77777777" w:rsidR="005B43FB" w:rsidRDefault="005B43FB" w:rsidP="005B43FB">
      <w:pPr>
        <w:spacing w:after="0" w:line="240" w:lineRule="auto"/>
      </w:pPr>
    </w:p>
    <w:p w14:paraId="6E1FB741" w14:textId="77777777" w:rsidR="005B43FB" w:rsidRDefault="005B43FB" w:rsidP="005B43FB">
      <w:pPr>
        <w:spacing w:after="0" w:line="240" w:lineRule="auto"/>
      </w:pPr>
    </w:p>
    <w:p w14:paraId="51C61B5E" w14:textId="77777777" w:rsidR="005B43FB" w:rsidRDefault="005B43FB" w:rsidP="005B43FB">
      <w:pPr>
        <w:spacing w:after="0" w:line="240" w:lineRule="auto"/>
      </w:pPr>
    </w:p>
    <w:p w14:paraId="3814CE93" w14:textId="77777777" w:rsidR="005B43FB" w:rsidRDefault="005B43FB" w:rsidP="005B43FB">
      <w:pPr>
        <w:spacing w:after="0" w:line="240" w:lineRule="auto"/>
      </w:pPr>
    </w:p>
    <w:p w14:paraId="1145A6AF" w14:textId="77777777" w:rsidR="005B43FB" w:rsidRDefault="005B43FB" w:rsidP="005B43FB">
      <w:pPr>
        <w:spacing w:after="0" w:line="240" w:lineRule="auto"/>
      </w:pPr>
    </w:p>
    <w:p w14:paraId="381853C7" w14:textId="77777777" w:rsidR="005B43FB" w:rsidRDefault="005B43FB" w:rsidP="005B43FB">
      <w:pPr>
        <w:spacing w:after="0" w:line="240" w:lineRule="auto"/>
      </w:pPr>
    </w:p>
    <w:p w14:paraId="1852C8B8" w14:textId="77777777" w:rsidR="005B43FB" w:rsidRDefault="005B43FB" w:rsidP="005B43FB">
      <w:pPr>
        <w:spacing w:after="0" w:line="240" w:lineRule="auto"/>
        <w:jc w:val="center"/>
      </w:pPr>
      <w:r>
        <w:t>Centro de Gestión Administrativa</w:t>
      </w:r>
    </w:p>
    <w:p w14:paraId="3AEB0300"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64DEEDC4" w14:textId="77777777" w:rsidR="005B43FB" w:rsidRPr="0013304B" w:rsidRDefault="005B43FB" w:rsidP="005B43FB">
      <w:pPr>
        <w:spacing w:after="0" w:line="240" w:lineRule="auto"/>
        <w:contextualSpacing/>
        <w:jc w:val="center"/>
        <w:rPr>
          <w:b/>
        </w:rPr>
      </w:pPr>
      <w:r>
        <w:rPr>
          <w:b/>
        </w:rPr>
        <w:t>Trabajo Virtual</w:t>
      </w:r>
    </w:p>
    <w:p w14:paraId="57545F14" w14:textId="77777777" w:rsidR="005B43FB" w:rsidRPr="00297B80" w:rsidRDefault="005B43FB" w:rsidP="005B43FB">
      <w:pPr>
        <w:spacing w:after="0"/>
        <w:rPr>
          <w:b/>
          <w:bCs/>
        </w:rPr>
      </w:pPr>
      <w:r>
        <w:t xml:space="preserve">Fecha: </w:t>
      </w:r>
      <w:r>
        <w:rPr>
          <w:b/>
          <w:bCs/>
        </w:rPr>
        <w:t>10</w:t>
      </w:r>
      <w:r w:rsidRPr="00297B80">
        <w:rPr>
          <w:b/>
          <w:bCs/>
        </w:rPr>
        <w:t>-02-2022</w:t>
      </w:r>
    </w:p>
    <w:p w14:paraId="5AD06B2A" w14:textId="77777777" w:rsidR="005B43FB" w:rsidRDefault="005B43FB" w:rsidP="005B43FB">
      <w:pPr>
        <w:spacing w:after="0"/>
      </w:pPr>
      <w:r>
        <w:t xml:space="preserve">Instructor: </w:t>
      </w:r>
      <w:r w:rsidRPr="00297B80">
        <w:rPr>
          <w:b/>
          <w:bCs/>
        </w:rPr>
        <w:t>Deicy Milena Osorio Rodríguez</w:t>
      </w:r>
    </w:p>
    <w:p w14:paraId="08AC0F7D" w14:textId="77777777" w:rsidR="005B43FB" w:rsidRDefault="005B43FB" w:rsidP="005B43FB">
      <w:pPr>
        <w:spacing w:after="0" w:line="240" w:lineRule="auto"/>
        <w:rPr>
          <w:b/>
          <w:bCs/>
        </w:rPr>
      </w:pPr>
      <w:r>
        <w:t xml:space="preserve">Ficha de caracterización: </w:t>
      </w:r>
      <w:r w:rsidRPr="00297B80">
        <w:rPr>
          <w:b/>
          <w:bCs/>
        </w:rPr>
        <w:t>695</w:t>
      </w:r>
      <w:r>
        <w:rPr>
          <w:b/>
          <w:bCs/>
        </w:rPr>
        <w:t>50</w:t>
      </w:r>
      <w:r w:rsidRPr="00297B80">
        <w:rPr>
          <w:b/>
          <w:bCs/>
        </w:rPr>
        <w:t xml:space="preserve"> - </w:t>
      </w:r>
      <w:r w:rsidRPr="003B6081">
        <w:rPr>
          <w:b/>
          <w:bCs/>
        </w:rPr>
        <w:t>2395363</w:t>
      </w:r>
    </w:p>
    <w:p w14:paraId="4BDAF119"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96018E3"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3067"/>
        <w:gridCol w:w="41"/>
      </w:tblGrid>
      <w:tr w:rsidR="005B43FB" w14:paraId="441EE6C5" w14:textId="77777777" w:rsidTr="00A51B7C">
        <w:trPr>
          <w:trHeight w:val="1220"/>
        </w:trPr>
        <w:tc>
          <w:tcPr>
            <w:tcW w:w="771" w:type="pct"/>
            <w:vAlign w:val="center"/>
          </w:tcPr>
          <w:p w14:paraId="66A776E8"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41899632" w14:textId="77777777" w:rsidR="005B43FB" w:rsidRDefault="005B43FB" w:rsidP="00A51B7C">
            <w:pPr>
              <w:spacing w:after="0" w:line="240" w:lineRule="auto"/>
              <w:rPr>
                <w:sz w:val="20"/>
              </w:rPr>
            </w:pPr>
            <w:r>
              <w:rPr>
                <w:sz w:val="20"/>
              </w:rPr>
              <w:t xml:space="preserve">Relación de Evidencias </w:t>
            </w:r>
          </w:p>
          <w:p w14:paraId="5653D5ED"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942D62A"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68E9EDA9" w14:textId="77777777" w:rsidTr="00A51B7C">
        <w:trPr>
          <w:trHeight w:val="535"/>
        </w:trPr>
        <w:tc>
          <w:tcPr>
            <w:tcW w:w="771" w:type="pct"/>
            <w:vAlign w:val="center"/>
          </w:tcPr>
          <w:p w14:paraId="7087E16A" w14:textId="77777777" w:rsidR="005B43FB" w:rsidRDefault="005B43FB" w:rsidP="00A51B7C">
            <w:r>
              <w:t>Anuncio-Comunicación</w:t>
            </w:r>
          </w:p>
        </w:tc>
        <w:tc>
          <w:tcPr>
            <w:tcW w:w="3094" w:type="pct"/>
            <w:gridSpan w:val="2"/>
            <w:vAlign w:val="center"/>
          </w:tcPr>
          <w:p w14:paraId="27DF9526" w14:textId="77777777" w:rsidR="005B43FB" w:rsidRDefault="005B43FB" w:rsidP="00A51B7C">
            <w:r>
              <w:rPr>
                <w:rFonts w:ascii="Arial" w:hAnsi="Arial" w:cs="Arial"/>
                <w:color w:val="222222"/>
                <w:shd w:val="clear" w:color="auto" w:fill="FFFFFF"/>
              </w:rPr>
              <w:t>Para unirte a la videollamada, haz clic en este enlace: </w:t>
            </w:r>
            <w:hyperlink r:id="rId81" w:tgtFrame="_blank" w:history="1">
              <w:r>
                <w:rPr>
                  <w:rStyle w:val="Hipervnculo"/>
                  <w:rFonts w:ascii="Arial" w:hAnsi="Arial" w:cs="Arial"/>
                  <w:color w:val="1155CC"/>
                  <w:shd w:val="clear" w:color="auto" w:fill="FFFFFF"/>
                </w:rPr>
                <w:t>https://meet.google.com/qoh-qfnr-fqy</w:t>
              </w:r>
            </w:hyperlink>
            <w:r>
              <w:rPr>
                <w:rFonts w:ascii="Arial" w:hAnsi="Arial" w:cs="Arial"/>
                <w:color w:val="222222"/>
              </w:rPr>
              <w:br/>
            </w:r>
            <w:r>
              <w:rPr>
                <w:rFonts w:ascii="Arial" w:hAnsi="Arial" w:cs="Arial"/>
                <w:color w:val="222222"/>
                <w:shd w:val="clear" w:color="auto" w:fill="FFFFFF"/>
              </w:rPr>
              <w:t>Si quieres unirte por teléfono, llama al +1 413-276-7382 e introduce este PIN: 202 668 292#</w:t>
            </w:r>
          </w:p>
        </w:tc>
        <w:tc>
          <w:tcPr>
            <w:tcW w:w="1135" w:type="pct"/>
            <w:gridSpan w:val="2"/>
            <w:vAlign w:val="center"/>
          </w:tcPr>
          <w:p w14:paraId="47698D2C"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3759BDEE"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08D8315A"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52670658" w14:textId="77777777" w:rsidTr="00A51B7C">
        <w:trPr>
          <w:trHeight w:val="1005"/>
        </w:trPr>
        <w:tc>
          <w:tcPr>
            <w:tcW w:w="771" w:type="pct"/>
            <w:vAlign w:val="center"/>
          </w:tcPr>
          <w:p w14:paraId="714F4D6D" w14:textId="77777777" w:rsidR="005B43FB" w:rsidRDefault="005B43FB" w:rsidP="00A51B7C"/>
          <w:p w14:paraId="0A5A310F" w14:textId="77777777" w:rsidR="005B43FB" w:rsidRDefault="005B43FB" w:rsidP="00A51B7C">
            <w:r>
              <w:t>Actividades</w:t>
            </w:r>
          </w:p>
        </w:tc>
        <w:tc>
          <w:tcPr>
            <w:tcW w:w="3094" w:type="pct"/>
            <w:gridSpan w:val="2"/>
            <w:vAlign w:val="center"/>
          </w:tcPr>
          <w:p w14:paraId="4118B3A3" w14:textId="77777777" w:rsidR="005B43FB" w:rsidRDefault="005B43FB" w:rsidP="00A51B7C">
            <w:r>
              <w:rPr>
                <w:noProof/>
              </w:rPr>
              <w:drawing>
                <wp:inline distT="0" distB="0" distL="0" distR="0" wp14:anchorId="17A1CFC9" wp14:editId="35AD1D53">
                  <wp:extent cx="3848100" cy="2163522"/>
                  <wp:effectExtent l="0" t="0" r="0" b="8255"/>
                  <wp:docPr id="292" name="Imagen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858464" cy="2169349"/>
                          </a:xfrm>
                          <a:prstGeom prst="rect">
                            <a:avLst/>
                          </a:prstGeom>
                        </pic:spPr>
                      </pic:pic>
                    </a:graphicData>
                  </a:graphic>
                </wp:inline>
              </w:drawing>
            </w:r>
          </w:p>
          <w:p w14:paraId="6BB04DFA" w14:textId="77777777" w:rsidR="005B43FB" w:rsidRDefault="005B43FB" w:rsidP="00A51B7C">
            <w:r>
              <w:rPr>
                <w:noProof/>
              </w:rPr>
              <w:drawing>
                <wp:inline distT="0" distB="0" distL="0" distR="0" wp14:anchorId="4D4AC1AF" wp14:editId="47F529D2">
                  <wp:extent cx="3905250" cy="2195654"/>
                  <wp:effectExtent l="0" t="0" r="0" b="0"/>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919704" cy="2203781"/>
                          </a:xfrm>
                          <a:prstGeom prst="rect">
                            <a:avLst/>
                          </a:prstGeom>
                        </pic:spPr>
                      </pic:pic>
                    </a:graphicData>
                  </a:graphic>
                </wp:inline>
              </w:drawing>
            </w:r>
          </w:p>
          <w:p w14:paraId="65AC60E3" w14:textId="77777777" w:rsidR="005B43FB" w:rsidRDefault="005B43FB" w:rsidP="00A51B7C">
            <w:r>
              <w:rPr>
                <w:noProof/>
              </w:rPr>
              <w:lastRenderedPageBreak/>
              <w:drawing>
                <wp:inline distT="0" distB="0" distL="0" distR="0" wp14:anchorId="23522F90" wp14:editId="22F76BB9">
                  <wp:extent cx="3924300" cy="2206364"/>
                  <wp:effectExtent l="0" t="0" r="0" b="3810"/>
                  <wp:docPr id="294" name="Imagen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930968" cy="2210113"/>
                          </a:xfrm>
                          <a:prstGeom prst="rect">
                            <a:avLst/>
                          </a:prstGeom>
                        </pic:spPr>
                      </pic:pic>
                    </a:graphicData>
                  </a:graphic>
                </wp:inline>
              </w:drawing>
            </w:r>
          </w:p>
          <w:p w14:paraId="210DC20D" w14:textId="77777777" w:rsidR="005B43FB" w:rsidRPr="000F77A7" w:rsidRDefault="005B43FB" w:rsidP="005B43FB">
            <w:pPr>
              <w:pStyle w:val="Default"/>
              <w:numPr>
                <w:ilvl w:val="0"/>
                <w:numId w:val="45"/>
              </w:numPr>
            </w:pPr>
            <w:r w:rsidRPr="000F77A7">
              <w:t>Se promueve el conocimiento y revisión del Decreto 815 del 2018, que regula los perfiles comportamentales ideales establecidos desde la Función Pública.</w:t>
            </w:r>
          </w:p>
          <w:p w14:paraId="27DA418B" w14:textId="77777777" w:rsidR="005B43FB" w:rsidRPr="000F77A7" w:rsidRDefault="005B43FB" w:rsidP="005B43FB">
            <w:pPr>
              <w:pStyle w:val="Default"/>
              <w:numPr>
                <w:ilvl w:val="0"/>
                <w:numId w:val="45"/>
              </w:numPr>
            </w:pPr>
            <w:r w:rsidRPr="000F77A7">
              <w:t>Los aprendices en grupos pyme revisan cada uno de los componentes generales para todo nivel académico</w:t>
            </w:r>
          </w:p>
          <w:p w14:paraId="7B113CA5" w14:textId="77777777" w:rsidR="005B43FB" w:rsidRPr="000F77A7" w:rsidRDefault="005B43FB" w:rsidP="005B43FB">
            <w:pPr>
              <w:pStyle w:val="Default"/>
              <w:numPr>
                <w:ilvl w:val="0"/>
                <w:numId w:val="45"/>
              </w:numPr>
            </w:pPr>
            <w:r w:rsidRPr="000F77A7">
              <w:t>-Se reflexiona sobre los perfiles ideales y como el establecimiento de este decreto debe promover en el empleado una incorporación de características comportamentales ideales para la nación</w:t>
            </w:r>
          </w:p>
          <w:p w14:paraId="5F508D43" w14:textId="77777777" w:rsidR="005B43FB" w:rsidRPr="000301F6" w:rsidRDefault="005B43FB" w:rsidP="00A51B7C">
            <w:pPr>
              <w:pStyle w:val="Default"/>
            </w:pPr>
          </w:p>
        </w:tc>
        <w:tc>
          <w:tcPr>
            <w:tcW w:w="1135" w:type="pct"/>
            <w:gridSpan w:val="2"/>
            <w:vAlign w:val="center"/>
          </w:tcPr>
          <w:p w14:paraId="30481EFA"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59D93C4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7DEA595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Google </w:t>
            </w:r>
            <w:proofErr w:type="spellStart"/>
            <w:r>
              <w:rPr>
                <w:rFonts w:cs="Calibri"/>
                <w:lang w:val="es-ES" w:eastAsia="es-ES" w:bidi="es-ES"/>
              </w:rPr>
              <w:t>Meet</w:t>
            </w:r>
            <w:proofErr w:type="spellEnd"/>
          </w:p>
          <w:p w14:paraId="2273425E"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3AC5D41C" w14:textId="77777777" w:rsidR="005B43FB" w:rsidRDefault="005B43FB" w:rsidP="00A51B7C">
            <w:pPr>
              <w:widowControl w:val="0"/>
              <w:autoSpaceDE w:val="0"/>
              <w:autoSpaceDN w:val="0"/>
              <w:spacing w:before="41" w:after="0" w:line="240" w:lineRule="auto"/>
            </w:pPr>
          </w:p>
        </w:tc>
      </w:tr>
      <w:tr w:rsidR="005B43FB" w14:paraId="7E40F7C2" w14:textId="77777777" w:rsidTr="00A51B7C">
        <w:trPr>
          <w:trHeight w:val="1133"/>
        </w:trPr>
        <w:tc>
          <w:tcPr>
            <w:tcW w:w="771" w:type="pct"/>
            <w:vAlign w:val="center"/>
          </w:tcPr>
          <w:p w14:paraId="556B4572" w14:textId="77777777" w:rsidR="005B43FB" w:rsidRDefault="005B43FB" w:rsidP="00A51B7C"/>
          <w:p w14:paraId="0F53FA56" w14:textId="77777777" w:rsidR="005B43FB" w:rsidRDefault="005B43FB" w:rsidP="00A51B7C">
            <w:r>
              <w:t>Valoración – Retroalimentación</w:t>
            </w:r>
          </w:p>
        </w:tc>
        <w:tc>
          <w:tcPr>
            <w:tcW w:w="3094" w:type="pct"/>
            <w:gridSpan w:val="2"/>
            <w:vAlign w:val="center"/>
          </w:tcPr>
          <w:p w14:paraId="23B77981" w14:textId="77777777" w:rsidR="005B43FB" w:rsidRPr="00305370" w:rsidRDefault="005B43FB" w:rsidP="00A51B7C">
            <w:pPr>
              <w:rPr>
                <w:color w:val="000000" w:themeColor="text1"/>
              </w:rPr>
            </w:pPr>
          </w:p>
          <w:p w14:paraId="50BD0F8C"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000A44DB" w14:textId="77777777" w:rsidR="005B43FB" w:rsidRDefault="005B43FB" w:rsidP="00A51B7C">
            <w:pPr>
              <w:pStyle w:val="Prrafodelista"/>
              <w:rPr>
                <w:color w:val="000000" w:themeColor="text1"/>
              </w:rPr>
            </w:pPr>
            <w:r>
              <w:rPr>
                <w:color w:val="000000" w:themeColor="text1"/>
              </w:rPr>
              <w:t xml:space="preserve"> </w:t>
            </w:r>
          </w:p>
          <w:p w14:paraId="2500349E" w14:textId="77777777" w:rsidR="005B43FB" w:rsidRPr="00454CC6" w:rsidRDefault="005B43FB" w:rsidP="00A51B7C">
            <w:pPr>
              <w:pStyle w:val="Prrafodelista"/>
              <w:rPr>
                <w:color w:val="000000" w:themeColor="text1"/>
              </w:rPr>
            </w:pPr>
          </w:p>
        </w:tc>
        <w:tc>
          <w:tcPr>
            <w:tcW w:w="1135" w:type="pct"/>
            <w:gridSpan w:val="2"/>
            <w:vAlign w:val="center"/>
          </w:tcPr>
          <w:p w14:paraId="13EF479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1.  WhatsApp</w:t>
            </w:r>
          </w:p>
          <w:p w14:paraId="5D99A00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Sofia Plus</w:t>
            </w:r>
          </w:p>
          <w:p w14:paraId="699D0D4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Correo electrónico</w:t>
            </w:r>
          </w:p>
          <w:p w14:paraId="49132360" w14:textId="77777777" w:rsidR="005B43FB" w:rsidRDefault="005B43FB" w:rsidP="00A51B7C">
            <w:pPr>
              <w:widowControl w:val="0"/>
              <w:autoSpaceDE w:val="0"/>
              <w:autoSpaceDN w:val="0"/>
              <w:spacing w:before="41" w:after="0" w:line="240" w:lineRule="auto"/>
            </w:pPr>
          </w:p>
        </w:tc>
      </w:tr>
      <w:tr w:rsidR="005B43FB" w14:paraId="2EA30D75" w14:textId="77777777" w:rsidTr="00A51B7C">
        <w:trPr>
          <w:trHeight w:val="552"/>
        </w:trPr>
        <w:tc>
          <w:tcPr>
            <w:tcW w:w="771" w:type="pct"/>
            <w:vAlign w:val="center"/>
          </w:tcPr>
          <w:p w14:paraId="1D6DBE2C" w14:textId="77777777" w:rsidR="005B43FB" w:rsidRDefault="005B43FB" w:rsidP="00A51B7C"/>
          <w:p w14:paraId="162558A8" w14:textId="77777777" w:rsidR="005B43FB" w:rsidRDefault="005B43FB" w:rsidP="00A51B7C">
            <w:r>
              <w:t>Material de Apoyo</w:t>
            </w:r>
          </w:p>
        </w:tc>
        <w:tc>
          <w:tcPr>
            <w:tcW w:w="3094" w:type="pct"/>
            <w:gridSpan w:val="2"/>
            <w:vAlign w:val="center"/>
          </w:tcPr>
          <w:p w14:paraId="31C6E120" w14:textId="77777777" w:rsidR="005B43FB" w:rsidRDefault="005B43FB" w:rsidP="00A51B7C">
            <w:pPr>
              <w:pStyle w:val="xmsonormal"/>
              <w:shd w:val="clear" w:color="auto" w:fill="FFFFFF"/>
              <w:spacing w:before="0" w:beforeAutospacing="0" w:after="0" w:afterAutospacing="0"/>
              <w:rPr>
                <w:rFonts w:ascii="Calibri" w:eastAsia="Calibri" w:hAnsi="Calibri"/>
                <w:sz w:val="22"/>
                <w:szCs w:val="22"/>
                <w:lang w:eastAsia="en-US"/>
              </w:rPr>
            </w:pPr>
            <w:r w:rsidRPr="00DE3F8B">
              <w:rPr>
                <w:rFonts w:ascii="Calibri" w:eastAsia="Calibri" w:hAnsi="Calibri"/>
                <w:sz w:val="22"/>
                <w:szCs w:val="22"/>
                <w:lang w:eastAsia="en-US"/>
              </w:rPr>
              <w:t>     </w:t>
            </w:r>
          </w:p>
          <w:p w14:paraId="35B75607" w14:textId="77777777" w:rsidR="005B43FB" w:rsidRPr="00201CBF" w:rsidRDefault="00C11929" w:rsidP="00A51B7C">
            <w:pPr>
              <w:pStyle w:val="xmsonormal"/>
              <w:shd w:val="clear" w:color="auto" w:fill="FFFFFF"/>
              <w:spacing w:before="0" w:beforeAutospacing="0" w:after="0" w:afterAutospacing="0"/>
            </w:pPr>
            <w:hyperlink r:id="rId85" w:history="1">
              <w:r w:rsidR="005B43FB" w:rsidRPr="00B064BE">
                <w:rPr>
                  <w:rStyle w:val="Hipervnculo"/>
                  <w:rFonts w:ascii="Calibri" w:eastAsia="Calibri" w:hAnsi="Calibri"/>
                  <w:sz w:val="22"/>
                  <w:szCs w:val="22"/>
                  <w:lang w:eastAsia="en-US"/>
                </w:rPr>
                <w:t>https://www.funcionpublica.gov.co/eva/gestornormativo/norma.php?i=86304</w:t>
              </w:r>
            </w:hyperlink>
          </w:p>
        </w:tc>
        <w:tc>
          <w:tcPr>
            <w:tcW w:w="1135" w:type="pct"/>
            <w:gridSpan w:val="2"/>
            <w:vAlign w:val="center"/>
          </w:tcPr>
          <w:p w14:paraId="556C165F" w14:textId="77777777" w:rsidR="005B43FB" w:rsidRDefault="005B43FB" w:rsidP="005B43FB">
            <w:pPr>
              <w:pStyle w:val="Prrafodelista"/>
              <w:numPr>
                <w:ilvl w:val="0"/>
                <w:numId w:val="27"/>
              </w:numPr>
            </w:pPr>
            <w:r>
              <w:t>Contenido de referencia Web</w:t>
            </w:r>
          </w:p>
        </w:tc>
      </w:tr>
      <w:tr w:rsidR="005B43FB" w14:paraId="171ABC3B" w14:textId="77777777" w:rsidTr="00A51B7C">
        <w:trPr>
          <w:trHeight w:val="552"/>
        </w:trPr>
        <w:tc>
          <w:tcPr>
            <w:tcW w:w="771" w:type="pct"/>
            <w:vAlign w:val="center"/>
          </w:tcPr>
          <w:p w14:paraId="40481E44" w14:textId="77777777" w:rsidR="005B43FB" w:rsidRDefault="005B43FB" w:rsidP="00A51B7C">
            <w:r>
              <w:t>Plan de Trabajo</w:t>
            </w:r>
          </w:p>
        </w:tc>
        <w:tc>
          <w:tcPr>
            <w:tcW w:w="3094" w:type="pct"/>
            <w:gridSpan w:val="2"/>
            <w:vAlign w:val="center"/>
          </w:tcPr>
          <w:p w14:paraId="29BDEB99" w14:textId="77777777" w:rsidR="005B43FB" w:rsidRDefault="005B43FB" w:rsidP="00A51B7C">
            <w:r w:rsidRPr="00C95AB1">
              <w:rPr>
                <w:noProof/>
              </w:rPr>
              <w:drawing>
                <wp:inline distT="0" distB="0" distL="0" distR="0" wp14:anchorId="08EC6BD5" wp14:editId="70F172C3">
                  <wp:extent cx="3056553" cy="1571625"/>
                  <wp:effectExtent l="0" t="0" r="0" b="0"/>
                  <wp:docPr id="295" name="Imagen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4291" cy="1580745"/>
                          </a:xfrm>
                          <a:prstGeom prst="rect">
                            <a:avLst/>
                          </a:prstGeom>
                          <a:noFill/>
                          <a:ln>
                            <a:noFill/>
                          </a:ln>
                        </pic:spPr>
                      </pic:pic>
                    </a:graphicData>
                  </a:graphic>
                </wp:inline>
              </w:drawing>
            </w:r>
          </w:p>
        </w:tc>
        <w:tc>
          <w:tcPr>
            <w:tcW w:w="1135" w:type="pct"/>
            <w:gridSpan w:val="2"/>
            <w:vAlign w:val="center"/>
          </w:tcPr>
          <w:p w14:paraId="76041EB3" w14:textId="77777777" w:rsidR="005B43FB" w:rsidRDefault="005B43FB" w:rsidP="00A51B7C">
            <w:r>
              <w:t>1. Drive de la competencia</w:t>
            </w:r>
          </w:p>
        </w:tc>
      </w:tr>
      <w:tr w:rsidR="005B43FB" w14:paraId="0C3CE3E8" w14:textId="77777777" w:rsidTr="00A51B7C">
        <w:trPr>
          <w:gridAfter w:val="1"/>
          <w:wAfter w:w="15" w:type="pct"/>
          <w:trHeight w:val="830"/>
        </w:trPr>
        <w:tc>
          <w:tcPr>
            <w:tcW w:w="1703" w:type="pct"/>
            <w:gridSpan w:val="2"/>
          </w:tcPr>
          <w:p w14:paraId="77B3D901" w14:textId="77777777" w:rsidR="005B43FB" w:rsidRDefault="005B43FB" w:rsidP="00A51B7C">
            <w:r>
              <w:t xml:space="preserve">Reporte de participación – asistencia de aprendices: </w:t>
            </w:r>
          </w:p>
        </w:tc>
        <w:tc>
          <w:tcPr>
            <w:tcW w:w="3282" w:type="pct"/>
            <w:gridSpan w:val="2"/>
          </w:tcPr>
          <w:p w14:paraId="4998F6B2" w14:textId="77777777" w:rsidR="005B43FB" w:rsidRDefault="005B43FB" w:rsidP="00A51B7C">
            <w:r>
              <w:t>Situaciones presentadas y Acciones que se realizaron para solucionarlas:</w:t>
            </w:r>
          </w:p>
        </w:tc>
      </w:tr>
      <w:tr w:rsidR="005B43FB" w14:paraId="6DD2F87F" w14:textId="77777777" w:rsidTr="00A51B7C">
        <w:trPr>
          <w:gridAfter w:val="1"/>
          <w:wAfter w:w="15" w:type="pct"/>
          <w:trHeight w:val="536"/>
        </w:trPr>
        <w:tc>
          <w:tcPr>
            <w:tcW w:w="1703" w:type="pct"/>
            <w:gridSpan w:val="2"/>
          </w:tcPr>
          <w:p w14:paraId="16FFFB93" w14:textId="77777777" w:rsidR="005B43FB" w:rsidRDefault="005B43FB" w:rsidP="00A51B7C">
            <w:r>
              <w:t>21 aprendices asistieron a la sesión formativa</w:t>
            </w:r>
          </w:p>
        </w:tc>
        <w:tc>
          <w:tcPr>
            <w:tcW w:w="3282" w:type="pct"/>
            <w:gridSpan w:val="2"/>
          </w:tcPr>
          <w:p w14:paraId="7562E408" w14:textId="77777777" w:rsidR="005B43FB" w:rsidRPr="0060388E" w:rsidRDefault="005B43FB" w:rsidP="005B43FB">
            <w:pPr>
              <w:pStyle w:val="Prrafodelista"/>
              <w:numPr>
                <w:ilvl w:val="0"/>
                <w:numId w:val="31"/>
              </w:numPr>
              <w:jc w:val="both"/>
            </w:pPr>
            <w:r>
              <w:t>NINGUNA</w:t>
            </w:r>
          </w:p>
        </w:tc>
      </w:tr>
    </w:tbl>
    <w:p w14:paraId="51940810" w14:textId="77777777" w:rsidR="005B43FB" w:rsidRDefault="005B43FB" w:rsidP="005B43FB">
      <w:pPr>
        <w:spacing w:after="0" w:line="240" w:lineRule="auto"/>
      </w:pPr>
    </w:p>
    <w:p w14:paraId="37062541" w14:textId="77777777" w:rsidR="005B43FB" w:rsidRDefault="005B43FB" w:rsidP="005B43FB">
      <w:pPr>
        <w:spacing w:after="0" w:line="240" w:lineRule="auto"/>
      </w:pPr>
    </w:p>
    <w:p w14:paraId="01D0077B" w14:textId="77777777" w:rsidR="005B43FB" w:rsidRDefault="005B43FB" w:rsidP="005B43FB">
      <w:pPr>
        <w:spacing w:after="0" w:line="240" w:lineRule="auto"/>
      </w:pPr>
    </w:p>
    <w:p w14:paraId="24BBBD7F" w14:textId="77777777" w:rsidR="005B43FB" w:rsidRDefault="005B43FB" w:rsidP="005B43FB">
      <w:pPr>
        <w:spacing w:after="0" w:line="240" w:lineRule="auto"/>
      </w:pPr>
    </w:p>
    <w:p w14:paraId="51617360" w14:textId="77777777" w:rsidR="005B43FB" w:rsidRDefault="005B43FB" w:rsidP="005B43FB">
      <w:pPr>
        <w:spacing w:after="0" w:line="240" w:lineRule="auto"/>
      </w:pPr>
    </w:p>
    <w:p w14:paraId="22940A3C" w14:textId="77777777" w:rsidR="005B43FB" w:rsidRDefault="005B43FB" w:rsidP="005B43FB">
      <w:pPr>
        <w:spacing w:after="0" w:line="240" w:lineRule="auto"/>
      </w:pPr>
    </w:p>
    <w:p w14:paraId="245969E7" w14:textId="77777777" w:rsidR="005B43FB" w:rsidRDefault="005B43FB" w:rsidP="005B43FB">
      <w:pPr>
        <w:spacing w:after="0" w:line="240" w:lineRule="auto"/>
      </w:pPr>
    </w:p>
    <w:p w14:paraId="15408F0C" w14:textId="77777777" w:rsidR="005B43FB" w:rsidRDefault="005B43FB" w:rsidP="005B43FB">
      <w:pPr>
        <w:spacing w:after="0" w:line="240" w:lineRule="auto"/>
      </w:pPr>
    </w:p>
    <w:p w14:paraId="68BC87D0" w14:textId="77777777" w:rsidR="005B43FB" w:rsidRDefault="005B43FB" w:rsidP="005B43FB">
      <w:pPr>
        <w:spacing w:after="0" w:line="240" w:lineRule="auto"/>
      </w:pPr>
    </w:p>
    <w:p w14:paraId="23B32934" w14:textId="77777777" w:rsidR="005B43FB" w:rsidRDefault="005B43FB" w:rsidP="005B43FB">
      <w:pPr>
        <w:spacing w:after="0" w:line="240" w:lineRule="auto"/>
      </w:pPr>
    </w:p>
    <w:p w14:paraId="2B408649" w14:textId="77777777" w:rsidR="005B43FB" w:rsidRDefault="005B43FB" w:rsidP="005B43FB">
      <w:pPr>
        <w:spacing w:after="0" w:line="240" w:lineRule="auto"/>
      </w:pPr>
    </w:p>
    <w:p w14:paraId="702F9933" w14:textId="77777777" w:rsidR="005B43FB" w:rsidRDefault="005B43FB" w:rsidP="005B43FB">
      <w:pPr>
        <w:spacing w:after="0" w:line="240" w:lineRule="auto"/>
        <w:jc w:val="center"/>
      </w:pPr>
      <w:r>
        <w:lastRenderedPageBreak/>
        <w:t>Centro de Gestión Administrativa</w:t>
      </w:r>
    </w:p>
    <w:p w14:paraId="6D152246"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5ED0D53C" w14:textId="77777777" w:rsidR="005B43FB" w:rsidRPr="0013304B" w:rsidRDefault="005B43FB" w:rsidP="005B43FB">
      <w:pPr>
        <w:spacing w:after="0" w:line="240" w:lineRule="auto"/>
        <w:contextualSpacing/>
        <w:jc w:val="center"/>
        <w:rPr>
          <w:b/>
        </w:rPr>
      </w:pPr>
      <w:r>
        <w:rPr>
          <w:b/>
        </w:rPr>
        <w:t>Trabajo Virtual</w:t>
      </w:r>
    </w:p>
    <w:p w14:paraId="0C9137BD" w14:textId="77777777" w:rsidR="005B43FB" w:rsidRPr="00297B80" w:rsidRDefault="005B43FB" w:rsidP="005B43FB">
      <w:pPr>
        <w:spacing w:after="0"/>
        <w:rPr>
          <w:b/>
          <w:bCs/>
        </w:rPr>
      </w:pPr>
      <w:r>
        <w:t xml:space="preserve">Fecha: </w:t>
      </w:r>
      <w:r>
        <w:rPr>
          <w:b/>
          <w:bCs/>
        </w:rPr>
        <w:t>11</w:t>
      </w:r>
      <w:r w:rsidRPr="00297B80">
        <w:rPr>
          <w:b/>
          <w:bCs/>
        </w:rPr>
        <w:t>-02-2022</w:t>
      </w:r>
    </w:p>
    <w:p w14:paraId="3A141870" w14:textId="77777777" w:rsidR="005B43FB" w:rsidRDefault="005B43FB" w:rsidP="005B43FB">
      <w:pPr>
        <w:spacing w:after="0"/>
      </w:pPr>
      <w:r>
        <w:t xml:space="preserve">Instructor: </w:t>
      </w:r>
      <w:r w:rsidRPr="00297B80">
        <w:rPr>
          <w:b/>
          <w:bCs/>
        </w:rPr>
        <w:t>Deicy Milena Osorio Rodríguez</w:t>
      </w:r>
    </w:p>
    <w:p w14:paraId="2FFA652B"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3407EC5A"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3067"/>
        <w:gridCol w:w="41"/>
      </w:tblGrid>
      <w:tr w:rsidR="005B43FB" w14:paraId="2679255D" w14:textId="77777777" w:rsidTr="00A51B7C">
        <w:trPr>
          <w:trHeight w:val="1220"/>
        </w:trPr>
        <w:tc>
          <w:tcPr>
            <w:tcW w:w="771" w:type="pct"/>
            <w:vAlign w:val="center"/>
          </w:tcPr>
          <w:p w14:paraId="2F030858"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2263F508" w14:textId="77777777" w:rsidR="005B43FB" w:rsidRDefault="005B43FB" w:rsidP="00A51B7C">
            <w:pPr>
              <w:spacing w:after="0" w:line="240" w:lineRule="auto"/>
              <w:rPr>
                <w:sz w:val="20"/>
              </w:rPr>
            </w:pPr>
            <w:r>
              <w:rPr>
                <w:sz w:val="20"/>
              </w:rPr>
              <w:t xml:space="preserve">Relación de Evidencias </w:t>
            </w:r>
          </w:p>
          <w:p w14:paraId="6FBBFE4F"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1A1804B4"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C918711" w14:textId="77777777" w:rsidTr="00A51B7C">
        <w:trPr>
          <w:trHeight w:val="535"/>
        </w:trPr>
        <w:tc>
          <w:tcPr>
            <w:tcW w:w="771" w:type="pct"/>
            <w:vAlign w:val="center"/>
          </w:tcPr>
          <w:p w14:paraId="109B2E90" w14:textId="77777777" w:rsidR="005B43FB" w:rsidRDefault="005B43FB" w:rsidP="00A51B7C">
            <w:r>
              <w:t>Anuncio-Comunicación</w:t>
            </w:r>
          </w:p>
        </w:tc>
        <w:tc>
          <w:tcPr>
            <w:tcW w:w="3094" w:type="pct"/>
            <w:gridSpan w:val="2"/>
            <w:vAlign w:val="center"/>
          </w:tcPr>
          <w:p w14:paraId="2C56129F" w14:textId="77777777" w:rsidR="005B43FB" w:rsidRDefault="005B43FB" w:rsidP="00A51B7C">
            <w:r>
              <w:rPr>
                <w:rFonts w:ascii="Arial" w:hAnsi="Arial" w:cs="Arial"/>
                <w:color w:val="222222"/>
                <w:shd w:val="clear" w:color="auto" w:fill="FFFFFF"/>
              </w:rPr>
              <w:t>Para unirte a la videollamada, haz clic en este enlace: </w:t>
            </w:r>
            <w:hyperlink r:id="rId86" w:tgtFrame="_blank" w:history="1">
              <w:r>
                <w:rPr>
                  <w:rStyle w:val="Hipervnculo"/>
                  <w:rFonts w:ascii="Arial" w:hAnsi="Arial" w:cs="Arial"/>
                  <w:color w:val="1155CC"/>
                  <w:shd w:val="clear" w:color="auto" w:fill="FFFFFF"/>
                </w:rPr>
                <w:t>https://meet.google.com/zjp-henb-vxo</w:t>
              </w:r>
            </w:hyperlink>
            <w:r>
              <w:rPr>
                <w:rFonts w:ascii="Arial" w:hAnsi="Arial" w:cs="Arial"/>
                <w:color w:val="222222"/>
              </w:rPr>
              <w:br/>
            </w:r>
            <w:r>
              <w:rPr>
                <w:rFonts w:ascii="Arial" w:hAnsi="Arial" w:cs="Arial"/>
                <w:color w:val="222222"/>
                <w:shd w:val="clear" w:color="auto" w:fill="FFFFFF"/>
              </w:rPr>
              <w:t>Si quieres unirte por teléfono, llama al +1 440-467-2072 e introduce este PIN: 999 525 144#</w:t>
            </w:r>
          </w:p>
        </w:tc>
        <w:tc>
          <w:tcPr>
            <w:tcW w:w="1135" w:type="pct"/>
            <w:gridSpan w:val="2"/>
            <w:vAlign w:val="center"/>
          </w:tcPr>
          <w:p w14:paraId="7D151C19"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2DE3F015" w14:textId="77777777" w:rsidR="005B43FB" w:rsidRDefault="005B43FB" w:rsidP="00A51B7C">
            <w:pPr>
              <w:widowControl w:val="0"/>
              <w:autoSpaceDE w:val="0"/>
              <w:autoSpaceDN w:val="0"/>
              <w:spacing w:before="41" w:after="0" w:line="240" w:lineRule="auto"/>
              <w:ind w:left="361"/>
              <w:rPr>
                <w:rFonts w:cs="Calibri"/>
                <w:lang w:val="es-ES" w:eastAsia="es-ES" w:bidi="es-ES"/>
              </w:rPr>
            </w:pPr>
          </w:p>
          <w:p w14:paraId="1C7E18FE"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35945D6A" w14:textId="77777777" w:rsidTr="00A51B7C">
        <w:trPr>
          <w:trHeight w:val="1005"/>
        </w:trPr>
        <w:tc>
          <w:tcPr>
            <w:tcW w:w="771" w:type="pct"/>
            <w:vAlign w:val="center"/>
          </w:tcPr>
          <w:p w14:paraId="65F752E4" w14:textId="77777777" w:rsidR="005B43FB" w:rsidRDefault="005B43FB" w:rsidP="00A51B7C"/>
          <w:p w14:paraId="5C33EC1D" w14:textId="77777777" w:rsidR="005B43FB" w:rsidRDefault="005B43FB" w:rsidP="00A51B7C">
            <w:r>
              <w:t>Actividades</w:t>
            </w:r>
          </w:p>
        </w:tc>
        <w:tc>
          <w:tcPr>
            <w:tcW w:w="3094" w:type="pct"/>
            <w:gridSpan w:val="2"/>
            <w:vAlign w:val="center"/>
          </w:tcPr>
          <w:p w14:paraId="4EF5F4F8" w14:textId="77777777" w:rsidR="005B43FB" w:rsidRDefault="005B43FB" w:rsidP="00A51B7C">
            <w:r>
              <w:rPr>
                <w:noProof/>
              </w:rPr>
              <w:drawing>
                <wp:inline distT="0" distB="0" distL="0" distR="0" wp14:anchorId="7E4E7EE3" wp14:editId="2466C50D">
                  <wp:extent cx="3895725" cy="2190298"/>
                  <wp:effectExtent l="0" t="0" r="0" b="635"/>
                  <wp:docPr id="296" name="Imagen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903251" cy="2194529"/>
                          </a:xfrm>
                          <a:prstGeom prst="rect">
                            <a:avLst/>
                          </a:prstGeom>
                        </pic:spPr>
                      </pic:pic>
                    </a:graphicData>
                  </a:graphic>
                </wp:inline>
              </w:drawing>
            </w:r>
          </w:p>
          <w:p w14:paraId="4CC39F2A" w14:textId="77777777" w:rsidR="005B43FB" w:rsidRDefault="005B43FB" w:rsidP="00A51B7C">
            <w:r>
              <w:rPr>
                <w:noProof/>
              </w:rPr>
              <w:drawing>
                <wp:inline distT="0" distB="0" distL="0" distR="0" wp14:anchorId="15A23D7F" wp14:editId="0C1DE657">
                  <wp:extent cx="3962400" cy="2227785"/>
                  <wp:effectExtent l="0" t="0" r="0" b="1270"/>
                  <wp:docPr id="297" name="Imagen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972032" cy="2233200"/>
                          </a:xfrm>
                          <a:prstGeom prst="rect">
                            <a:avLst/>
                          </a:prstGeom>
                        </pic:spPr>
                      </pic:pic>
                    </a:graphicData>
                  </a:graphic>
                </wp:inline>
              </w:drawing>
            </w:r>
          </w:p>
          <w:p w14:paraId="07BDFCA2" w14:textId="77777777" w:rsidR="005B43FB" w:rsidRDefault="005B43FB" w:rsidP="00A51B7C">
            <w:r>
              <w:rPr>
                <w:noProof/>
              </w:rPr>
              <w:lastRenderedPageBreak/>
              <w:drawing>
                <wp:inline distT="0" distB="0" distL="0" distR="0" wp14:anchorId="721A49BB" wp14:editId="758B78A0">
                  <wp:extent cx="4032060" cy="2266950"/>
                  <wp:effectExtent l="0" t="0" r="6985" b="0"/>
                  <wp:docPr id="298" name="Imagen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035613" cy="2268948"/>
                          </a:xfrm>
                          <a:prstGeom prst="rect">
                            <a:avLst/>
                          </a:prstGeom>
                        </pic:spPr>
                      </pic:pic>
                    </a:graphicData>
                  </a:graphic>
                </wp:inline>
              </w:drawing>
            </w:r>
          </w:p>
          <w:p w14:paraId="1E917552" w14:textId="77777777" w:rsidR="005B43FB" w:rsidRDefault="005B43FB" w:rsidP="00A51B7C">
            <w:pPr>
              <w:pStyle w:val="Default"/>
            </w:pPr>
            <w:r>
              <w:rPr>
                <w:noProof/>
              </w:rPr>
              <w:drawing>
                <wp:inline distT="0" distB="0" distL="0" distR="0" wp14:anchorId="029F8F56" wp14:editId="3E4A7770">
                  <wp:extent cx="4082884" cy="2295525"/>
                  <wp:effectExtent l="0" t="0" r="0" b="0"/>
                  <wp:docPr id="299" name="Imagen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086711" cy="2297677"/>
                          </a:xfrm>
                          <a:prstGeom prst="rect">
                            <a:avLst/>
                          </a:prstGeom>
                        </pic:spPr>
                      </pic:pic>
                    </a:graphicData>
                  </a:graphic>
                </wp:inline>
              </w:drawing>
            </w:r>
          </w:p>
          <w:p w14:paraId="4D4E938B" w14:textId="77777777" w:rsidR="005B43FB" w:rsidRDefault="005B43FB" w:rsidP="00A51B7C">
            <w:pPr>
              <w:pStyle w:val="Default"/>
            </w:pPr>
          </w:p>
          <w:p w14:paraId="5A7F23A5" w14:textId="77777777" w:rsidR="005B43FB" w:rsidRDefault="005B43FB" w:rsidP="00A51B7C">
            <w:pPr>
              <w:pStyle w:val="Default"/>
            </w:pPr>
            <w:r>
              <w:lastRenderedPageBreak/>
              <w:t xml:space="preserve">- Dando alcance al resultado de aprendizaje: </w:t>
            </w:r>
            <w:r w:rsidRPr="004C05FF">
              <w:t>Redimensionar permanentemente su proyecto de vida de acuerdo con las circunstancias del contexto y con visión prospectiva.</w:t>
            </w:r>
            <w:r>
              <w:t xml:space="preserve"> Los aprendices desarrollan la primera parte de la guía de aprendizaje # 1 “La personalidad punto vital para el conocimiento de sí mismo”. </w:t>
            </w:r>
          </w:p>
          <w:p w14:paraId="5A875D36" w14:textId="77777777" w:rsidR="005B43FB" w:rsidRPr="004C05FF" w:rsidRDefault="005B43FB" w:rsidP="00A51B7C">
            <w:pPr>
              <w:pStyle w:val="Default"/>
            </w:pPr>
            <w:r>
              <w:t>- A partir de una guía introductoria los aprendices inician la construcción grupal del punto # 2 o de contextualización de la guía de aprendizaje # 1, denominada “La personalidad punto vital del conocimiento de sí mismo”</w:t>
            </w:r>
          </w:p>
          <w:p w14:paraId="160FCC84" w14:textId="77777777" w:rsidR="005B43FB" w:rsidRDefault="005B43FB" w:rsidP="00A51B7C">
            <w:pPr>
              <w:pStyle w:val="Default"/>
            </w:pPr>
          </w:p>
          <w:p w14:paraId="7725AD01" w14:textId="77777777" w:rsidR="005B43FB" w:rsidRPr="000301F6" w:rsidRDefault="005B43FB" w:rsidP="00A51B7C">
            <w:pPr>
              <w:pStyle w:val="Default"/>
            </w:pPr>
          </w:p>
        </w:tc>
        <w:tc>
          <w:tcPr>
            <w:tcW w:w="1135" w:type="pct"/>
            <w:gridSpan w:val="2"/>
            <w:vAlign w:val="center"/>
          </w:tcPr>
          <w:p w14:paraId="7B6B036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536DC8E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 Grupo</w:t>
            </w:r>
          </w:p>
          <w:p w14:paraId="35C11AF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Plataforma </w:t>
            </w:r>
            <w:proofErr w:type="spellStart"/>
            <w:r>
              <w:rPr>
                <w:rFonts w:cs="Calibri"/>
                <w:lang w:val="es-ES" w:eastAsia="es-ES" w:bidi="es-ES"/>
              </w:rPr>
              <w:t>Pandlet</w:t>
            </w:r>
            <w:proofErr w:type="spellEnd"/>
          </w:p>
          <w:p w14:paraId="4C342F6D" w14:textId="77777777" w:rsidR="005B43FB" w:rsidRDefault="005B43FB" w:rsidP="00A51B7C">
            <w:pPr>
              <w:widowControl w:val="0"/>
              <w:autoSpaceDE w:val="0"/>
              <w:autoSpaceDN w:val="0"/>
              <w:spacing w:before="41" w:after="0" w:line="240" w:lineRule="auto"/>
              <w:rPr>
                <w:rFonts w:cs="Calibri"/>
                <w:lang w:val="es-ES" w:eastAsia="es-ES" w:bidi="es-ES"/>
              </w:rPr>
            </w:pPr>
          </w:p>
          <w:p w14:paraId="090C3D32" w14:textId="77777777" w:rsidR="005B43FB" w:rsidRDefault="005B43FB" w:rsidP="00A51B7C">
            <w:pPr>
              <w:widowControl w:val="0"/>
              <w:autoSpaceDE w:val="0"/>
              <w:autoSpaceDN w:val="0"/>
              <w:spacing w:before="41" w:after="0" w:line="240" w:lineRule="auto"/>
            </w:pPr>
          </w:p>
        </w:tc>
      </w:tr>
      <w:tr w:rsidR="005B43FB" w14:paraId="1DC5A51A" w14:textId="77777777" w:rsidTr="00A51B7C">
        <w:trPr>
          <w:trHeight w:val="1133"/>
        </w:trPr>
        <w:tc>
          <w:tcPr>
            <w:tcW w:w="771" w:type="pct"/>
            <w:vAlign w:val="center"/>
          </w:tcPr>
          <w:p w14:paraId="17D07278" w14:textId="77777777" w:rsidR="005B43FB" w:rsidRDefault="005B43FB" w:rsidP="00A51B7C"/>
          <w:p w14:paraId="32C41998" w14:textId="77777777" w:rsidR="005B43FB" w:rsidRDefault="005B43FB" w:rsidP="00A51B7C">
            <w:r>
              <w:t>Valoración – Retroalimentación</w:t>
            </w:r>
          </w:p>
        </w:tc>
        <w:tc>
          <w:tcPr>
            <w:tcW w:w="3094" w:type="pct"/>
            <w:gridSpan w:val="2"/>
            <w:vAlign w:val="center"/>
          </w:tcPr>
          <w:p w14:paraId="2816B84F" w14:textId="77777777" w:rsidR="005B43FB" w:rsidRPr="00305370" w:rsidRDefault="005B43FB" w:rsidP="00A51B7C">
            <w:pPr>
              <w:rPr>
                <w:color w:val="000000" w:themeColor="text1"/>
              </w:rPr>
            </w:pPr>
          </w:p>
          <w:p w14:paraId="0AA96B3F" w14:textId="77777777" w:rsidR="005B43FB" w:rsidRDefault="005B43FB" w:rsidP="005B43FB">
            <w:pPr>
              <w:pStyle w:val="Prrafodelista"/>
              <w:numPr>
                <w:ilvl w:val="0"/>
                <w:numId w:val="31"/>
              </w:numPr>
              <w:rPr>
                <w:color w:val="000000" w:themeColor="text1"/>
              </w:rPr>
            </w:pPr>
            <w:r>
              <w:rPr>
                <w:color w:val="000000" w:themeColor="text1"/>
              </w:rPr>
              <w:t xml:space="preserve">Se resuelven dudas e inquietudes </w:t>
            </w:r>
          </w:p>
          <w:p w14:paraId="2083FA60" w14:textId="77777777" w:rsidR="005B43FB" w:rsidRDefault="005B43FB" w:rsidP="00A51B7C">
            <w:pPr>
              <w:pStyle w:val="Prrafodelista"/>
              <w:rPr>
                <w:color w:val="000000" w:themeColor="text1"/>
              </w:rPr>
            </w:pPr>
            <w:r>
              <w:rPr>
                <w:color w:val="000000" w:themeColor="text1"/>
              </w:rPr>
              <w:t xml:space="preserve"> </w:t>
            </w:r>
          </w:p>
          <w:p w14:paraId="0228E7FB" w14:textId="77777777" w:rsidR="005B43FB" w:rsidRPr="00454CC6" w:rsidRDefault="005B43FB" w:rsidP="00A51B7C">
            <w:pPr>
              <w:pStyle w:val="Prrafodelista"/>
              <w:rPr>
                <w:color w:val="000000" w:themeColor="text1"/>
              </w:rPr>
            </w:pPr>
          </w:p>
        </w:tc>
        <w:tc>
          <w:tcPr>
            <w:tcW w:w="1135" w:type="pct"/>
            <w:gridSpan w:val="2"/>
            <w:vAlign w:val="center"/>
          </w:tcPr>
          <w:p w14:paraId="76583703" w14:textId="77777777" w:rsidR="005B43FB" w:rsidRDefault="005B43FB" w:rsidP="00A51B7C"/>
          <w:p w14:paraId="31435C17"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00309B6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63C7597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71C1401E" w14:textId="77777777" w:rsidR="005B43FB" w:rsidRDefault="005B43FB" w:rsidP="00A51B7C">
            <w:pPr>
              <w:widowControl w:val="0"/>
              <w:autoSpaceDE w:val="0"/>
              <w:autoSpaceDN w:val="0"/>
              <w:spacing w:before="41" w:after="0" w:line="240" w:lineRule="auto"/>
            </w:pPr>
          </w:p>
        </w:tc>
      </w:tr>
      <w:tr w:rsidR="005B43FB" w14:paraId="6AC95C30" w14:textId="77777777" w:rsidTr="00A51B7C">
        <w:trPr>
          <w:trHeight w:val="552"/>
        </w:trPr>
        <w:tc>
          <w:tcPr>
            <w:tcW w:w="771" w:type="pct"/>
            <w:vAlign w:val="center"/>
          </w:tcPr>
          <w:p w14:paraId="425BA6FE" w14:textId="77777777" w:rsidR="005B43FB" w:rsidRDefault="005B43FB" w:rsidP="00A51B7C"/>
          <w:p w14:paraId="5122423A" w14:textId="77777777" w:rsidR="005B43FB" w:rsidRDefault="005B43FB" w:rsidP="00A51B7C">
            <w:r>
              <w:t>Material de Apoyo</w:t>
            </w:r>
          </w:p>
        </w:tc>
        <w:tc>
          <w:tcPr>
            <w:tcW w:w="3094" w:type="pct"/>
            <w:gridSpan w:val="2"/>
            <w:vAlign w:val="center"/>
          </w:tcPr>
          <w:p w14:paraId="2A5390C0"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4BCE3F64">
                <v:shape id="_x0000_i1033" type="#_x0000_t75" style="width:75.85pt;height:49.9pt" o:ole="">
                  <v:imagedata r:id="rId70" o:title=""/>
                </v:shape>
                <o:OLEObject Type="Embed" ProgID="Word.Document.12" ShapeID="_x0000_i1033" DrawAspect="Icon" ObjectID="_1706696136" r:id="rId91">
                  <o:FieldCodes>\s</o:FieldCodes>
                </o:OLEObject>
              </w:object>
            </w:r>
          </w:p>
          <w:p w14:paraId="62E4DBE2"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00D4478B" w14:textId="77777777" w:rsidR="005B43FB" w:rsidRDefault="005B43FB" w:rsidP="005B43FB">
            <w:pPr>
              <w:pStyle w:val="Prrafodelista"/>
              <w:numPr>
                <w:ilvl w:val="0"/>
                <w:numId w:val="27"/>
              </w:numPr>
            </w:pPr>
            <w:r>
              <w:t>Contenido de referencia Web</w:t>
            </w:r>
          </w:p>
        </w:tc>
      </w:tr>
      <w:tr w:rsidR="005B43FB" w14:paraId="769CD26B" w14:textId="77777777" w:rsidTr="00A51B7C">
        <w:trPr>
          <w:trHeight w:val="552"/>
        </w:trPr>
        <w:tc>
          <w:tcPr>
            <w:tcW w:w="771" w:type="pct"/>
            <w:vAlign w:val="center"/>
          </w:tcPr>
          <w:p w14:paraId="49E27C39" w14:textId="77777777" w:rsidR="005B43FB" w:rsidRDefault="005B43FB" w:rsidP="00A51B7C">
            <w:r>
              <w:lastRenderedPageBreak/>
              <w:t>Plan de Trabajo</w:t>
            </w:r>
          </w:p>
        </w:tc>
        <w:tc>
          <w:tcPr>
            <w:tcW w:w="3094" w:type="pct"/>
            <w:gridSpan w:val="2"/>
            <w:vAlign w:val="center"/>
          </w:tcPr>
          <w:p w14:paraId="10C4738C" w14:textId="77777777" w:rsidR="005B43FB" w:rsidRDefault="005B43FB" w:rsidP="00A51B7C">
            <w:r w:rsidRPr="00C95AB1">
              <w:rPr>
                <w:noProof/>
              </w:rPr>
              <w:drawing>
                <wp:inline distT="0" distB="0" distL="0" distR="0" wp14:anchorId="49D4C913" wp14:editId="0332B007">
                  <wp:extent cx="3057525" cy="1914499"/>
                  <wp:effectExtent l="0" t="0" r="0" b="0"/>
                  <wp:docPr id="300" name="Imagen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5B91775B" w14:textId="77777777" w:rsidR="005B43FB" w:rsidRDefault="005B43FB" w:rsidP="00A51B7C">
            <w:r>
              <w:t>1. Drive de la competencia</w:t>
            </w:r>
          </w:p>
        </w:tc>
      </w:tr>
      <w:tr w:rsidR="005B43FB" w14:paraId="01016AF3" w14:textId="77777777" w:rsidTr="00A51B7C">
        <w:trPr>
          <w:gridAfter w:val="1"/>
          <w:wAfter w:w="15" w:type="pct"/>
          <w:trHeight w:val="830"/>
        </w:trPr>
        <w:tc>
          <w:tcPr>
            <w:tcW w:w="1703" w:type="pct"/>
            <w:gridSpan w:val="2"/>
          </w:tcPr>
          <w:p w14:paraId="79415671" w14:textId="77777777" w:rsidR="005B43FB" w:rsidRDefault="005B43FB" w:rsidP="00A51B7C">
            <w:r>
              <w:t xml:space="preserve">Reporte de participación – asistencia de aprendices: </w:t>
            </w:r>
          </w:p>
        </w:tc>
        <w:tc>
          <w:tcPr>
            <w:tcW w:w="3282" w:type="pct"/>
            <w:gridSpan w:val="2"/>
          </w:tcPr>
          <w:p w14:paraId="5A9E2BC1" w14:textId="77777777" w:rsidR="005B43FB" w:rsidRDefault="005B43FB" w:rsidP="00A51B7C">
            <w:r>
              <w:t>Situaciones presentadas y Acciones que se realizaron para solucionarlas:</w:t>
            </w:r>
          </w:p>
        </w:tc>
      </w:tr>
      <w:tr w:rsidR="005B43FB" w14:paraId="1F07F017" w14:textId="77777777" w:rsidTr="00A51B7C">
        <w:trPr>
          <w:gridAfter w:val="1"/>
          <w:wAfter w:w="15" w:type="pct"/>
          <w:trHeight w:val="536"/>
        </w:trPr>
        <w:tc>
          <w:tcPr>
            <w:tcW w:w="1703" w:type="pct"/>
            <w:gridSpan w:val="2"/>
          </w:tcPr>
          <w:p w14:paraId="2E70ABF8" w14:textId="77777777" w:rsidR="005B43FB" w:rsidRDefault="005B43FB" w:rsidP="00A51B7C">
            <w:r>
              <w:t>17 aprendices asisten a la sesión formativa</w:t>
            </w:r>
          </w:p>
        </w:tc>
        <w:tc>
          <w:tcPr>
            <w:tcW w:w="3282" w:type="pct"/>
            <w:gridSpan w:val="2"/>
          </w:tcPr>
          <w:p w14:paraId="33820BB5" w14:textId="77777777" w:rsidR="005B43FB" w:rsidRPr="0060388E" w:rsidRDefault="005B43FB" w:rsidP="005B43FB">
            <w:pPr>
              <w:pStyle w:val="Prrafodelista"/>
              <w:numPr>
                <w:ilvl w:val="0"/>
                <w:numId w:val="31"/>
              </w:numPr>
              <w:jc w:val="both"/>
            </w:pPr>
            <w:r>
              <w:t>Ninguna</w:t>
            </w:r>
          </w:p>
        </w:tc>
      </w:tr>
    </w:tbl>
    <w:p w14:paraId="0E926F93" w14:textId="77777777" w:rsidR="005B43FB" w:rsidRDefault="005B43FB" w:rsidP="005B43FB">
      <w:pPr>
        <w:spacing w:after="0" w:line="240" w:lineRule="auto"/>
      </w:pPr>
    </w:p>
    <w:p w14:paraId="22CF01A1" w14:textId="77777777" w:rsidR="005B43FB" w:rsidRDefault="005B43FB" w:rsidP="005B43FB">
      <w:pPr>
        <w:spacing w:after="0" w:line="240" w:lineRule="auto"/>
      </w:pPr>
    </w:p>
    <w:p w14:paraId="7A7E478D" w14:textId="77777777" w:rsidR="005B43FB" w:rsidRDefault="005B43FB" w:rsidP="005B43FB">
      <w:pPr>
        <w:spacing w:after="0" w:line="240" w:lineRule="auto"/>
      </w:pPr>
    </w:p>
    <w:p w14:paraId="598BEE69" w14:textId="77777777" w:rsidR="005B43FB" w:rsidRDefault="005B43FB" w:rsidP="005B43FB">
      <w:pPr>
        <w:spacing w:after="0" w:line="240" w:lineRule="auto"/>
      </w:pPr>
    </w:p>
    <w:p w14:paraId="68460FE1" w14:textId="77777777" w:rsidR="005B43FB" w:rsidRDefault="005B43FB" w:rsidP="005B43FB">
      <w:pPr>
        <w:spacing w:after="0" w:line="240" w:lineRule="auto"/>
      </w:pPr>
    </w:p>
    <w:p w14:paraId="62DC0D7E" w14:textId="77777777" w:rsidR="005B43FB" w:rsidRDefault="005B43FB" w:rsidP="005B43FB">
      <w:pPr>
        <w:spacing w:after="0" w:line="240" w:lineRule="auto"/>
      </w:pPr>
    </w:p>
    <w:p w14:paraId="2EFE840D" w14:textId="77777777" w:rsidR="005B43FB" w:rsidRDefault="005B43FB" w:rsidP="005B43FB">
      <w:pPr>
        <w:spacing w:after="0" w:line="240" w:lineRule="auto"/>
      </w:pPr>
    </w:p>
    <w:p w14:paraId="751CA210" w14:textId="77777777" w:rsidR="005B43FB" w:rsidRDefault="005B43FB" w:rsidP="005B43FB">
      <w:pPr>
        <w:spacing w:after="0" w:line="240" w:lineRule="auto"/>
      </w:pPr>
    </w:p>
    <w:p w14:paraId="66823A9E" w14:textId="77777777" w:rsidR="005B43FB" w:rsidRDefault="005B43FB" w:rsidP="005B43FB">
      <w:pPr>
        <w:spacing w:after="0" w:line="240" w:lineRule="auto"/>
      </w:pPr>
    </w:p>
    <w:p w14:paraId="2D0FB483" w14:textId="77777777" w:rsidR="005B43FB" w:rsidRDefault="005B43FB" w:rsidP="005B43FB">
      <w:pPr>
        <w:spacing w:after="0" w:line="240" w:lineRule="auto"/>
      </w:pPr>
    </w:p>
    <w:p w14:paraId="4E8CDBC2" w14:textId="77777777" w:rsidR="005B43FB" w:rsidRDefault="005B43FB" w:rsidP="005B43FB">
      <w:pPr>
        <w:spacing w:after="0" w:line="240" w:lineRule="auto"/>
        <w:jc w:val="center"/>
      </w:pPr>
      <w:r>
        <w:t>Centro de Gestión Administrativa</w:t>
      </w:r>
    </w:p>
    <w:p w14:paraId="0CD776F9"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40FBEB99" w14:textId="77777777" w:rsidR="005B43FB" w:rsidRPr="0013304B" w:rsidRDefault="005B43FB" w:rsidP="005B43FB">
      <w:pPr>
        <w:spacing w:after="0" w:line="240" w:lineRule="auto"/>
        <w:contextualSpacing/>
        <w:jc w:val="center"/>
        <w:rPr>
          <w:b/>
        </w:rPr>
      </w:pPr>
      <w:r>
        <w:rPr>
          <w:b/>
        </w:rPr>
        <w:lastRenderedPageBreak/>
        <w:t>Trabajo Virtual</w:t>
      </w:r>
    </w:p>
    <w:p w14:paraId="1B8A2ED1" w14:textId="77777777" w:rsidR="005B43FB" w:rsidRPr="00297B80" w:rsidRDefault="005B43FB" w:rsidP="005B43FB">
      <w:pPr>
        <w:spacing w:after="0"/>
        <w:rPr>
          <w:b/>
          <w:bCs/>
        </w:rPr>
      </w:pPr>
      <w:r>
        <w:t xml:space="preserve">Fecha: </w:t>
      </w:r>
      <w:r>
        <w:rPr>
          <w:b/>
          <w:bCs/>
        </w:rPr>
        <w:t>11</w:t>
      </w:r>
      <w:r w:rsidRPr="00297B80">
        <w:rPr>
          <w:b/>
          <w:bCs/>
        </w:rPr>
        <w:t>-02-2022</w:t>
      </w:r>
    </w:p>
    <w:p w14:paraId="1F32C06D" w14:textId="77777777" w:rsidR="005B43FB" w:rsidRDefault="005B43FB" w:rsidP="005B43FB">
      <w:pPr>
        <w:spacing w:after="0"/>
      </w:pPr>
      <w:r>
        <w:t xml:space="preserve">Instructor: </w:t>
      </w:r>
      <w:r w:rsidRPr="00297B80">
        <w:rPr>
          <w:b/>
          <w:bCs/>
        </w:rPr>
        <w:t>Deicy Milena Osorio Rodríguez</w:t>
      </w:r>
    </w:p>
    <w:p w14:paraId="790CC76C"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7A4B726B"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3B715A33"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61D463E5" w14:textId="77777777" w:rsidTr="00A51B7C">
        <w:trPr>
          <w:trHeight w:val="1220"/>
        </w:trPr>
        <w:tc>
          <w:tcPr>
            <w:tcW w:w="771" w:type="pct"/>
            <w:vAlign w:val="center"/>
          </w:tcPr>
          <w:p w14:paraId="069E1C97"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7ABB79F6" w14:textId="77777777" w:rsidR="005B43FB" w:rsidRDefault="005B43FB" w:rsidP="00A51B7C">
            <w:pPr>
              <w:spacing w:after="0" w:line="240" w:lineRule="auto"/>
              <w:rPr>
                <w:sz w:val="20"/>
              </w:rPr>
            </w:pPr>
            <w:r>
              <w:rPr>
                <w:sz w:val="20"/>
              </w:rPr>
              <w:t xml:space="preserve">Relación de Evidencias </w:t>
            </w:r>
          </w:p>
          <w:p w14:paraId="0542B98C"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BD4E7FA"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1A0A895" w14:textId="77777777" w:rsidTr="00A51B7C">
        <w:trPr>
          <w:trHeight w:val="535"/>
        </w:trPr>
        <w:tc>
          <w:tcPr>
            <w:tcW w:w="771" w:type="pct"/>
            <w:vAlign w:val="center"/>
          </w:tcPr>
          <w:p w14:paraId="2C092E9F" w14:textId="77777777" w:rsidR="005B43FB" w:rsidRDefault="005B43FB" w:rsidP="00A51B7C">
            <w:r>
              <w:t>Anuncio-Comunicación</w:t>
            </w:r>
          </w:p>
        </w:tc>
        <w:tc>
          <w:tcPr>
            <w:tcW w:w="3094" w:type="pct"/>
            <w:gridSpan w:val="2"/>
            <w:vAlign w:val="center"/>
          </w:tcPr>
          <w:p w14:paraId="774E48D9" w14:textId="77777777" w:rsidR="005B43FB" w:rsidRDefault="005B43FB" w:rsidP="00A51B7C">
            <w:r>
              <w:rPr>
                <w:rFonts w:ascii="Arial" w:hAnsi="Arial" w:cs="Arial"/>
                <w:color w:val="222222"/>
                <w:shd w:val="clear" w:color="auto" w:fill="FFFFFF"/>
              </w:rPr>
              <w:t>Para unirte a la videollamada, haz clic en este enlace: </w:t>
            </w:r>
            <w:hyperlink r:id="rId92" w:tgtFrame="_blank" w:history="1">
              <w:r>
                <w:rPr>
                  <w:rStyle w:val="Hipervnculo"/>
                  <w:rFonts w:ascii="Arial" w:hAnsi="Arial" w:cs="Arial"/>
                  <w:color w:val="1155CC"/>
                  <w:shd w:val="clear" w:color="auto" w:fill="FFFFFF"/>
                </w:rPr>
                <w:t>https://meet.google.com/zjp-henb-vxo</w:t>
              </w:r>
            </w:hyperlink>
            <w:r>
              <w:rPr>
                <w:rFonts w:ascii="Arial" w:hAnsi="Arial" w:cs="Arial"/>
                <w:color w:val="222222"/>
              </w:rPr>
              <w:br/>
            </w:r>
            <w:r>
              <w:rPr>
                <w:rFonts w:ascii="Arial" w:hAnsi="Arial" w:cs="Arial"/>
                <w:color w:val="222222"/>
                <w:shd w:val="clear" w:color="auto" w:fill="FFFFFF"/>
              </w:rPr>
              <w:t>Si quieres unirte por teléfono, llama al +1 440-467-2072 e introduce este PIN: 999 525 144#</w:t>
            </w:r>
          </w:p>
        </w:tc>
        <w:tc>
          <w:tcPr>
            <w:tcW w:w="1135" w:type="pct"/>
            <w:gridSpan w:val="2"/>
            <w:vAlign w:val="center"/>
          </w:tcPr>
          <w:p w14:paraId="114DAACA"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6B9DC7E5"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1F0A8518"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6ED12FBD" w14:textId="77777777" w:rsidTr="00A51B7C">
        <w:trPr>
          <w:trHeight w:val="1005"/>
        </w:trPr>
        <w:tc>
          <w:tcPr>
            <w:tcW w:w="771" w:type="pct"/>
            <w:vAlign w:val="center"/>
          </w:tcPr>
          <w:p w14:paraId="3B70452E" w14:textId="77777777" w:rsidR="005B43FB" w:rsidRDefault="005B43FB" w:rsidP="00A51B7C"/>
          <w:p w14:paraId="5D1AC2A9" w14:textId="77777777" w:rsidR="005B43FB" w:rsidRDefault="005B43FB" w:rsidP="00A51B7C">
            <w:r>
              <w:t>Actividades</w:t>
            </w:r>
          </w:p>
        </w:tc>
        <w:tc>
          <w:tcPr>
            <w:tcW w:w="3094" w:type="pct"/>
            <w:gridSpan w:val="2"/>
            <w:vAlign w:val="center"/>
          </w:tcPr>
          <w:p w14:paraId="66AABC23" w14:textId="77777777" w:rsidR="005B43FB" w:rsidRDefault="005B43FB" w:rsidP="00A51B7C">
            <w:r>
              <w:rPr>
                <w:noProof/>
              </w:rPr>
              <w:drawing>
                <wp:inline distT="0" distB="0" distL="0" distR="0" wp14:anchorId="4A97B304" wp14:editId="38BB7C51">
                  <wp:extent cx="3848100" cy="2163522"/>
                  <wp:effectExtent l="0" t="0" r="0" b="8255"/>
                  <wp:docPr id="301" name="Imagen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858006" cy="2169091"/>
                          </a:xfrm>
                          <a:prstGeom prst="rect">
                            <a:avLst/>
                          </a:prstGeom>
                        </pic:spPr>
                      </pic:pic>
                    </a:graphicData>
                  </a:graphic>
                </wp:inline>
              </w:drawing>
            </w:r>
          </w:p>
          <w:p w14:paraId="3F007663" w14:textId="77777777" w:rsidR="005B43FB" w:rsidRDefault="005B43FB" w:rsidP="00A51B7C">
            <w:r>
              <w:rPr>
                <w:noProof/>
              </w:rPr>
              <w:drawing>
                <wp:inline distT="0" distB="0" distL="0" distR="0" wp14:anchorId="0B9D146F" wp14:editId="2425941C">
                  <wp:extent cx="3886200" cy="2184943"/>
                  <wp:effectExtent l="0" t="0" r="0" b="6350"/>
                  <wp:docPr id="302" name="Imagen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898762" cy="2192006"/>
                          </a:xfrm>
                          <a:prstGeom prst="rect">
                            <a:avLst/>
                          </a:prstGeom>
                        </pic:spPr>
                      </pic:pic>
                    </a:graphicData>
                  </a:graphic>
                </wp:inline>
              </w:drawing>
            </w:r>
          </w:p>
          <w:p w14:paraId="0FCA8E7B" w14:textId="77777777" w:rsidR="005B43FB" w:rsidRDefault="005B43FB" w:rsidP="00A51B7C">
            <w:r>
              <w:rPr>
                <w:noProof/>
              </w:rPr>
              <w:lastRenderedPageBreak/>
              <w:drawing>
                <wp:inline distT="0" distB="0" distL="0" distR="0" wp14:anchorId="50AFA8F9" wp14:editId="7DF23823">
                  <wp:extent cx="3962400" cy="2227785"/>
                  <wp:effectExtent l="0" t="0" r="0" b="1270"/>
                  <wp:docPr id="303" name="Imagen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973877" cy="2234238"/>
                          </a:xfrm>
                          <a:prstGeom prst="rect">
                            <a:avLst/>
                          </a:prstGeom>
                        </pic:spPr>
                      </pic:pic>
                    </a:graphicData>
                  </a:graphic>
                </wp:inline>
              </w:drawing>
            </w:r>
          </w:p>
          <w:p w14:paraId="68C8C857" w14:textId="77777777" w:rsidR="005B43FB" w:rsidRDefault="005B43FB" w:rsidP="00A51B7C">
            <w:r>
              <w:rPr>
                <w:noProof/>
              </w:rPr>
              <w:drawing>
                <wp:inline distT="0" distB="0" distL="0" distR="0" wp14:anchorId="50609531" wp14:editId="24486A05">
                  <wp:extent cx="3990975" cy="2243851"/>
                  <wp:effectExtent l="0" t="0" r="0" b="4445"/>
                  <wp:docPr id="304" name="Imagen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001894" cy="2249990"/>
                          </a:xfrm>
                          <a:prstGeom prst="rect">
                            <a:avLst/>
                          </a:prstGeom>
                        </pic:spPr>
                      </pic:pic>
                    </a:graphicData>
                  </a:graphic>
                </wp:inline>
              </w:drawing>
            </w:r>
          </w:p>
          <w:p w14:paraId="79BAB2A1" w14:textId="77777777" w:rsidR="005B43FB" w:rsidRDefault="005B43FB" w:rsidP="00A51B7C">
            <w:pPr>
              <w:pStyle w:val="Default"/>
            </w:pPr>
            <w:r>
              <w:t xml:space="preserve">- Dando inicio al resultado de aprendizaje: </w:t>
            </w:r>
            <w:r w:rsidRPr="004C05FF">
              <w:t xml:space="preserve">Redimensionar permanentemente su proyecto de vida de acuerdo con las circunstancias del contexto y con visión </w:t>
            </w:r>
            <w:r w:rsidRPr="004C05FF">
              <w:lastRenderedPageBreak/>
              <w:t>prospectiva.</w:t>
            </w:r>
            <w:r>
              <w:t xml:space="preserve"> Los aprendices continúan de manera grupal (grupos pyme) con el desarrollo de la guía de aprendizaje # 1 “La personalidad punto vital para el conocimiento de sí mismo” </w:t>
            </w:r>
          </w:p>
          <w:p w14:paraId="0A63C274" w14:textId="77777777" w:rsidR="005B43FB" w:rsidRPr="004C05FF" w:rsidRDefault="005B43FB" w:rsidP="00A51B7C">
            <w:pPr>
              <w:pStyle w:val="Default"/>
            </w:pPr>
            <w:r>
              <w:t>- Se guía a los aprendices para la correcta elaboración de sus diagnósticos iniciales tanto referentes a los resultados de aprendizaje de la competencia, como del diagnóstico de su organización pyme (lista de chequeo proyecto empresa didáctica) conforme a la evidencia final “Código de ética”</w:t>
            </w:r>
          </w:p>
          <w:p w14:paraId="30278846" w14:textId="77777777" w:rsidR="005B43FB" w:rsidRPr="000301F6" w:rsidRDefault="005B43FB" w:rsidP="00A51B7C">
            <w:pPr>
              <w:pStyle w:val="Default"/>
            </w:pPr>
          </w:p>
        </w:tc>
        <w:tc>
          <w:tcPr>
            <w:tcW w:w="1135" w:type="pct"/>
            <w:gridSpan w:val="2"/>
            <w:vAlign w:val="center"/>
          </w:tcPr>
          <w:p w14:paraId="77A3BEBE"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5FD96CA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3329C5E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Ambientes de formación CGA</w:t>
            </w:r>
          </w:p>
          <w:p w14:paraId="64998E66" w14:textId="77777777" w:rsidR="005B43FB" w:rsidRDefault="005B43FB" w:rsidP="00A51B7C">
            <w:pPr>
              <w:widowControl w:val="0"/>
              <w:autoSpaceDE w:val="0"/>
              <w:autoSpaceDN w:val="0"/>
              <w:spacing w:before="41" w:after="0" w:line="240" w:lineRule="auto"/>
              <w:rPr>
                <w:rFonts w:cs="Calibri"/>
                <w:lang w:val="es-ES" w:eastAsia="es-ES" w:bidi="es-ES"/>
              </w:rPr>
            </w:pPr>
          </w:p>
          <w:p w14:paraId="71F8BF56" w14:textId="77777777" w:rsidR="005B43FB" w:rsidRDefault="005B43FB" w:rsidP="00A51B7C">
            <w:pPr>
              <w:widowControl w:val="0"/>
              <w:autoSpaceDE w:val="0"/>
              <w:autoSpaceDN w:val="0"/>
              <w:spacing w:before="41" w:after="0" w:line="240" w:lineRule="auto"/>
            </w:pPr>
          </w:p>
        </w:tc>
      </w:tr>
      <w:tr w:rsidR="005B43FB" w14:paraId="24E9AA1B" w14:textId="77777777" w:rsidTr="00A51B7C">
        <w:trPr>
          <w:trHeight w:val="1133"/>
        </w:trPr>
        <w:tc>
          <w:tcPr>
            <w:tcW w:w="771" w:type="pct"/>
            <w:vAlign w:val="center"/>
          </w:tcPr>
          <w:p w14:paraId="6A215C45" w14:textId="77777777" w:rsidR="005B43FB" w:rsidRDefault="005B43FB" w:rsidP="00A51B7C"/>
          <w:p w14:paraId="1CDDB197" w14:textId="77777777" w:rsidR="005B43FB" w:rsidRDefault="005B43FB" w:rsidP="00A51B7C">
            <w:r>
              <w:t>Valoración – Retroalimentación</w:t>
            </w:r>
          </w:p>
        </w:tc>
        <w:tc>
          <w:tcPr>
            <w:tcW w:w="3094" w:type="pct"/>
            <w:gridSpan w:val="2"/>
            <w:vAlign w:val="center"/>
          </w:tcPr>
          <w:p w14:paraId="7FF29E41" w14:textId="77777777" w:rsidR="005B43FB" w:rsidRPr="00305370" w:rsidRDefault="005B43FB" w:rsidP="00A51B7C">
            <w:pPr>
              <w:rPr>
                <w:color w:val="000000" w:themeColor="text1"/>
              </w:rPr>
            </w:pPr>
          </w:p>
          <w:p w14:paraId="19AE30DB"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4A95042B" w14:textId="77777777" w:rsidR="005B43FB" w:rsidRDefault="005B43FB" w:rsidP="00A51B7C">
            <w:pPr>
              <w:pStyle w:val="Prrafodelista"/>
              <w:rPr>
                <w:color w:val="000000" w:themeColor="text1"/>
              </w:rPr>
            </w:pPr>
            <w:r>
              <w:rPr>
                <w:color w:val="000000" w:themeColor="text1"/>
              </w:rPr>
              <w:t xml:space="preserve"> </w:t>
            </w:r>
          </w:p>
          <w:p w14:paraId="51CDD1D1" w14:textId="77777777" w:rsidR="005B43FB" w:rsidRPr="00454CC6" w:rsidRDefault="005B43FB" w:rsidP="00A51B7C">
            <w:pPr>
              <w:pStyle w:val="Prrafodelista"/>
              <w:rPr>
                <w:color w:val="000000" w:themeColor="text1"/>
              </w:rPr>
            </w:pPr>
          </w:p>
        </w:tc>
        <w:tc>
          <w:tcPr>
            <w:tcW w:w="1135" w:type="pct"/>
            <w:gridSpan w:val="2"/>
            <w:vAlign w:val="center"/>
          </w:tcPr>
          <w:p w14:paraId="5FF723DA" w14:textId="77777777" w:rsidR="005B43FB" w:rsidRDefault="005B43FB" w:rsidP="00A51B7C"/>
          <w:p w14:paraId="272755BD"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Correo electrónico</w:t>
            </w:r>
          </w:p>
          <w:p w14:paraId="2B10EA9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43043570"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 grupo</w:t>
            </w:r>
          </w:p>
          <w:p w14:paraId="1382E55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1FA4809D" w14:textId="77777777" w:rsidR="005B43FB" w:rsidRDefault="005B43FB" w:rsidP="00A51B7C">
            <w:pPr>
              <w:widowControl w:val="0"/>
              <w:autoSpaceDE w:val="0"/>
              <w:autoSpaceDN w:val="0"/>
              <w:spacing w:before="41" w:after="0" w:line="240" w:lineRule="auto"/>
              <w:rPr>
                <w:rFonts w:cs="Calibri"/>
                <w:lang w:val="es-ES" w:eastAsia="es-ES" w:bidi="es-ES"/>
              </w:rPr>
            </w:pPr>
          </w:p>
          <w:p w14:paraId="04E6CA40" w14:textId="77777777" w:rsidR="005B43FB" w:rsidRDefault="005B43FB" w:rsidP="00A51B7C">
            <w:pPr>
              <w:widowControl w:val="0"/>
              <w:autoSpaceDE w:val="0"/>
              <w:autoSpaceDN w:val="0"/>
              <w:spacing w:before="41" w:after="0" w:line="240" w:lineRule="auto"/>
            </w:pPr>
          </w:p>
        </w:tc>
      </w:tr>
      <w:tr w:rsidR="005B43FB" w14:paraId="61441A5A" w14:textId="77777777" w:rsidTr="00A51B7C">
        <w:trPr>
          <w:trHeight w:val="552"/>
        </w:trPr>
        <w:tc>
          <w:tcPr>
            <w:tcW w:w="771" w:type="pct"/>
            <w:vAlign w:val="center"/>
          </w:tcPr>
          <w:p w14:paraId="332F91C5" w14:textId="77777777" w:rsidR="005B43FB" w:rsidRDefault="005B43FB" w:rsidP="00A51B7C"/>
          <w:p w14:paraId="42F802BD" w14:textId="77777777" w:rsidR="005B43FB" w:rsidRDefault="005B43FB" w:rsidP="00A51B7C">
            <w:r>
              <w:t>Material de Apoyo</w:t>
            </w:r>
          </w:p>
        </w:tc>
        <w:tc>
          <w:tcPr>
            <w:tcW w:w="3094" w:type="pct"/>
            <w:gridSpan w:val="2"/>
            <w:vAlign w:val="center"/>
          </w:tcPr>
          <w:p w14:paraId="3F8DF423" w14:textId="77777777" w:rsidR="005B43FB"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4262CDC6">
                <v:shape id="_x0000_i1034" type="#_x0000_t75" style="width:75.85pt;height:49.9pt" o:ole="">
                  <v:imagedata r:id="rId97" o:title=""/>
                </v:shape>
                <o:OLEObject Type="Embed" ProgID="Word.Document.8" ShapeID="_x0000_i1034" DrawAspect="Icon" ObjectID="_1706696137" r:id="rId98">
                  <o:FieldCodes>\s</o:FieldCodes>
                </o:OLEObject>
              </w:object>
            </w:r>
            <w:r>
              <w:object w:dxaOrig="1534" w:dyaOrig="997" w14:anchorId="637CF4BA">
                <v:shape id="_x0000_i1035" type="#_x0000_t75" style="width:75.85pt;height:49.9pt" o:ole="">
                  <v:imagedata r:id="rId70" o:title=""/>
                </v:shape>
                <o:OLEObject Type="Embed" ProgID="Word.Document.12" ShapeID="_x0000_i1035" DrawAspect="Icon" ObjectID="_1706696138" r:id="rId99">
                  <o:FieldCodes>\s</o:FieldCodes>
                </o:OLEObject>
              </w:object>
            </w:r>
            <w:r>
              <w:object w:dxaOrig="1534" w:dyaOrig="997" w14:anchorId="4BC56E91">
                <v:shape id="_x0000_i1036" type="#_x0000_t75" style="width:75.85pt;height:49.9pt" o:ole="">
                  <v:imagedata r:id="rId100" o:title=""/>
                </v:shape>
                <o:OLEObject Type="Embed" ProgID="Word.Document.8" ShapeID="_x0000_i1036" DrawAspect="Icon" ObjectID="_1706696139" r:id="rId101">
                  <o:FieldCodes>\s</o:FieldCodes>
                </o:OLEObject>
              </w:object>
            </w:r>
            <w:r>
              <w:rPr>
                <w:noProof/>
              </w:rPr>
              <w:drawing>
                <wp:inline distT="0" distB="0" distL="0" distR="0" wp14:anchorId="091806E7" wp14:editId="79CD9186">
                  <wp:extent cx="2447925" cy="1142775"/>
                  <wp:effectExtent l="0" t="0" r="0" b="635"/>
                  <wp:docPr id="305" name="Imagen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65044" cy="1150767"/>
                          </a:xfrm>
                          <a:prstGeom prst="rect">
                            <a:avLst/>
                          </a:prstGeom>
                          <a:noFill/>
                          <a:ln>
                            <a:noFill/>
                          </a:ln>
                        </pic:spPr>
                      </pic:pic>
                    </a:graphicData>
                  </a:graphic>
                </wp:inline>
              </w:drawing>
            </w:r>
          </w:p>
          <w:p w14:paraId="43DBB6A2" w14:textId="77777777" w:rsidR="005B43FB" w:rsidRDefault="005B43FB" w:rsidP="00A51B7C">
            <w:pPr>
              <w:pStyle w:val="xmsonormal"/>
              <w:shd w:val="clear" w:color="auto" w:fill="FFFFFF"/>
              <w:spacing w:before="0" w:beforeAutospacing="0" w:after="0" w:afterAutospacing="0"/>
            </w:pPr>
          </w:p>
          <w:p w14:paraId="5EFA4F79"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43C7C101" w14:textId="77777777" w:rsidR="005B43FB" w:rsidRDefault="005B43FB" w:rsidP="005B43FB">
            <w:pPr>
              <w:pStyle w:val="Prrafodelista"/>
              <w:numPr>
                <w:ilvl w:val="0"/>
                <w:numId w:val="27"/>
              </w:numPr>
            </w:pPr>
            <w:r>
              <w:t>Contenido de referencia Web</w:t>
            </w:r>
          </w:p>
        </w:tc>
      </w:tr>
      <w:tr w:rsidR="005B43FB" w14:paraId="15501A48" w14:textId="77777777" w:rsidTr="00A51B7C">
        <w:trPr>
          <w:trHeight w:val="552"/>
        </w:trPr>
        <w:tc>
          <w:tcPr>
            <w:tcW w:w="771" w:type="pct"/>
            <w:vAlign w:val="center"/>
          </w:tcPr>
          <w:p w14:paraId="0CB3EA7B" w14:textId="77777777" w:rsidR="005B43FB" w:rsidRDefault="005B43FB" w:rsidP="00A51B7C">
            <w:r>
              <w:lastRenderedPageBreak/>
              <w:t>Plan de Trabajo</w:t>
            </w:r>
          </w:p>
        </w:tc>
        <w:tc>
          <w:tcPr>
            <w:tcW w:w="3094" w:type="pct"/>
            <w:gridSpan w:val="2"/>
            <w:vAlign w:val="center"/>
          </w:tcPr>
          <w:p w14:paraId="6D3726DB" w14:textId="77777777" w:rsidR="005B43FB" w:rsidRDefault="005B43FB" w:rsidP="00A51B7C">
            <w:r w:rsidRPr="00C95AB1">
              <w:rPr>
                <w:noProof/>
              </w:rPr>
              <w:drawing>
                <wp:inline distT="0" distB="0" distL="0" distR="0" wp14:anchorId="5E54B811" wp14:editId="73263DB6">
                  <wp:extent cx="3057525" cy="1914499"/>
                  <wp:effectExtent l="0" t="0" r="0" b="0"/>
                  <wp:docPr id="306" name="Imagen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77DA85E8" w14:textId="77777777" w:rsidR="005B43FB" w:rsidRDefault="005B43FB" w:rsidP="00A51B7C">
            <w:r>
              <w:t>1. Drive de la competencia</w:t>
            </w:r>
          </w:p>
        </w:tc>
      </w:tr>
      <w:tr w:rsidR="005B43FB" w14:paraId="1814FDE4" w14:textId="77777777" w:rsidTr="00A51B7C">
        <w:trPr>
          <w:gridAfter w:val="1"/>
          <w:wAfter w:w="76" w:type="pct"/>
          <w:trHeight w:val="830"/>
        </w:trPr>
        <w:tc>
          <w:tcPr>
            <w:tcW w:w="1703" w:type="pct"/>
            <w:gridSpan w:val="2"/>
          </w:tcPr>
          <w:p w14:paraId="3D0CFF84" w14:textId="77777777" w:rsidR="005B43FB" w:rsidRDefault="005B43FB" w:rsidP="00A51B7C">
            <w:r>
              <w:t xml:space="preserve">Reporte de participación – asistencia de aprendices: </w:t>
            </w:r>
          </w:p>
        </w:tc>
        <w:tc>
          <w:tcPr>
            <w:tcW w:w="3221" w:type="pct"/>
            <w:gridSpan w:val="2"/>
          </w:tcPr>
          <w:p w14:paraId="36B3501B" w14:textId="77777777" w:rsidR="005B43FB" w:rsidRDefault="005B43FB" w:rsidP="00A51B7C">
            <w:r>
              <w:t>Situaciones presentadas y Acciones que se realizaron para solucionarlas:</w:t>
            </w:r>
          </w:p>
        </w:tc>
      </w:tr>
      <w:tr w:rsidR="005B43FB" w14:paraId="591C2E38" w14:textId="77777777" w:rsidTr="00A51B7C">
        <w:trPr>
          <w:gridAfter w:val="1"/>
          <w:wAfter w:w="76" w:type="pct"/>
          <w:trHeight w:val="536"/>
        </w:trPr>
        <w:tc>
          <w:tcPr>
            <w:tcW w:w="1703" w:type="pct"/>
            <w:gridSpan w:val="2"/>
          </w:tcPr>
          <w:p w14:paraId="785CE4BF" w14:textId="77777777" w:rsidR="005B43FB" w:rsidRDefault="005B43FB" w:rsidP="00A51B7C">
            <w:r>
              <w:t>26 aprendices asisten a la sesión formativa</w:t>
            </w:r>
          </w:p>
        </w:tc>
        <w:tc>
          <w:tcPr>
            <w:tcW w:w="3221" w:type="pct"/>
            <w:gridSpan w:val="2"/>
          </w:tcPr>
          <w:p w14:paraId="1EC07A2F" w14:textId="77777777" w:rsidR="005B43FB" w:rsidRPr="0060388E" w:rsidRDefault="005B43FB" w:rsidP="005B43FB">
            <w:pPr>
              <w:pStyle w:val="Prrafodelista"/>
              <w:numPr>
                <w:ilvl w:val="0"/>
                <w:numId w:val="31"/>
              </w:numPr>
              <w:jc w:val="both"/>
            </w:pPr>
            <w:r>
              <w:t>FORMACIÓN PRESENCIAL</w:t>
            </w:r>
          </w:p>
        </w:tc>
      </w:tr>
    </w:tbl>
    <w:p w14:paraId="29260FAF" w14:textId="77777777" w:rsidR="005B43FB" w:rsidRDefault="005B43FB" w:rsidP="005B43FB">
      <w:pPr>
        <w:spacing w:after="0" w:line="240" w:lineRule="auto"/>
      </w:pPr>
    </w:p>
    <w:p w14:paraId="34347149" w14:textId="77777777" w:rsidR="005B43FB" w:rsidRDefault="005B43FB" w:rsidP="005B43FB">
      <w:pPr>
        <w:spacing w:after="0" w:line="240" w:lineRule="auto"/>
      </w:pPr>
    </w:p>
    <w:p w14:paraId="5AEAC6A6" w14:textId="77777777" w:rsidR="005B43FB" w:rsidRDefault="005B43FB" w:rsidP="005B43FB">
      <w:pPr>
        <w:spacing w:after="0" w:line="240" w:lineRule="auto"/>
      </w:pPr>
    </w:p>
    <w:p w14:paraId="7CCE4212" w14:textId="77777777" w:rsidR="005B43FB" w:rsidRDefault="005B43FB" w:rsidP="005B43FB">
      <w:pPr>
        <w:spacing w:after="0" w:line="240" w:lineRule="auto"/>
        <w:jc w:val="center"/>
      </w:pPr>
      <w:r>
        <w:t>Centro de Gestión Administrativa</w:t>
      </w:r>
    </w:p>
    <w:p w14:paraId="0FC99E49"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44C9FFCE" w14:textId="77777777" w:rsidR="005B43FB" w:rsidRPr="0013304B" w:rsidRDefault="005B43FB" w:rsidP="005B43FB">
      <w:pPr>
        <w:spacing w:after="0" w:line="240" w:lineRule="auto"/>
        <w:contextualSpacing/>
        <w:jc w:val="center"/>
        <w:rPr>
          <w:b/>
        </w:rPr>
      </w:pPr>
      <w:r>
        <w:rPr>
          <w:b/>
        </w:rPr>
        <w:t>Trabajo Virtual</w:t>
      </w:r>
    </w:p>
    <w:p w14:paraId="14675EE6" w14:textId="77777777" w:rsidR="005B43FB" w:rsidRPr="00297B80" w:rsidRDefault="005B43FB" w:rsidP="005B43FB">
      <w:pPr>
        <w:spacing w:after="0"/>
        <w:rPr>
          <w:b/>
          <w:bCs/>
        </w:rPr>
      </w:pPr>
      <w:r>
        <w:t xml:space="preserve">Fecha: </w:t>
      </w:r>
      <w:r>
        <w:rPr>
          <w:b/>
          <w:bCs/>
        </w:rPr>
        <w:t>14</w:t>
      </w:r>
      <w:r w:rsidRPr="00297B80">
        <w:rPr>
          <w:b/>
          <w:bCs/>
        </w:rPr>
        <w:t>-02-2022</w:t>
      </w:r>
    </w:p>
    <w:p w14:paraId="5CB067F5" w14:textId="77777777" w:rsidR="005B43FB" w:rsidRDefault="005B43FB" w:rsidP="005B43FB">
      <w:pPr>
        <w:spacing w:after="0"/>
      </w:pPr>
      <w:r>
        <w:t xml:space="preserve">Instructor: </w:t>
      </w:r>
      <w:r w:rsidRPr="00297B80">
        <w:rPr>
          <w:b/>
          <w:bCs/>
        </w:rPr>
        <w:t>Deicy Milena Osorio Rodríguez</w:t>
      </w:r>
    </w:p>
    <w:p w14:paraId="76910A00"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3539A6B3"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3067"/>
        <w:gridCol w:w="41"/>
      </w:tblGrid>
      <w:tr w:rsidR="005B43FB" w14:paraId="4552A8AF" w14:textId="77777777" w:rsidTr="00A51B7C">
        <w:trPr>
          <w:trHeight w:val="1220"/>
        </w:trPr>
        <w:tc>
          <w:tcPr>
            <w:tcW w:w="771" w:type="pct"/>
            <w:vAlign w:val="center"/>
          </w:tcPr>
          <w:p w14:paraId="7FBCEEE0" w14:textId="77777777" w:rsidR="005B43FB" w:rsidRPr="001E245D" w:rsidRDefault="005B43FB" w:rsidP="00A51B7C">
            <w:pPr>
              <w:spacing w:after="0" w:line="240" w:lineRule="auto"/>
              <w:contextualSpacing/>
              <w:jc w:val="center"/>
              <w:rPr>
                <w:sz w:val="20"/>
              </w:rPr>
            </w:pPr>
            <w:r>
              <w:rPr>
                <w:sz w:val="20"/>
              </w:rPr>
              <w:lastRenderedPageBreak/>
              <w:t>Í</w:t>
            </w:r>
            <w:r w:rsidRPr="001E245D">
              <w:rPr>
                <w:sz w:val="20"/>
              </w:rPr>
              <w:t>te</w:t>
            </w:r>
            <w:r>
              <w:rPr>
                <w:sz w:val="20"/>
              </w:rPr>
              <w:t>m</w:t>
            </w:r>
          </w:p>
        </w:tc>
        <w:tc>
          <w:tcPr>
            <w:tcW w:w="3094" w:type="pct"/>
            <w:gridSpan w:val="2"/>
            <w:vAlign w:val="center"/>
          </w:tcPr>
          <w:p w14:paraId="0E24FD04" w14:textId="77777777" w:rsidR="005B43FB" w:rsidRDefault="005B43FB" w:rsidP="00A51B7C">
            <w:pPr>
              <w:spacing w:after="0" w:line="240" w:lineRule="auto"/>
              <w:rPr>
                <w:sz w:val="20"/>
              </w:rPr>
            </w:pPr>
            <w:r>
              <w:rPr>
                <w:sz w:val="20"/>
              </w:rPr>
              <w:t xml:space="preserve">Relación de Evidencias </w:t>
            </w:r>
          </w:p>
          <w:p w14:paraId="3C0B3CD3"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1629313D"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9B91480" w14:textId="77777777" w:rsidTr="00A51B7C">
        <w:trPr>
          <w:trHeight w:val="535"/>
        </w:trPr>
        <w:tc>
          <w:tcPr>
            <w:tcW w:w="771" w:type="pct"/>
            <w:vAlign w:val="center"/>
          </w:tcPr>
          <w:p w14:paraId="0F1E0BE8" w14:textId="77777777" w:rsidR="005B43FB" w:rsidRDefault="005B43FB" w:rsidP="00A51B7C">
            <w:r>
              <w:t>Anuncio-Comunicación</w:t>
            </w:r>
          </w:p>
        </w:tc>
        <w:tc>
          <w:tcPr>
            <w:tcW w:w="3094" w:type="pct"/>
            <w:gridSpan w:val="2"/>
            <w:vAlign w:val="center"/>
          </w:tcPr>
          <w:p w14:paraId="0EBB7DF4" w14:textId="77777777" w:rsidR="005B43FB" w:rsidRDefault="005B43FB" w:rsidP="00A51B7C">
            <w:r>
              <w:rPr>
                <w:rFonts w:ascii="Arial" w:hAnsi="Arial" w:cs="Arial"/>
                <w:color w:val="222222"/>
                <w:shd w:val="clear" w:color="auto" w:fill="FFFFFF"/>
              </w:rPr>
              <w:t>Para unirte a la videollamada, haz clic en este enlace: </w:t>
            </w:r>
            <w:hyperlink r:id="rId102" w:tgtFrame="_blank" w:history="1">
              <w:r>
                <w:rPr>
                  <w:rStyle w:val="Hipervnculo"/>
                  <w:rFonts w:ascii="Arial" w:hAnsi="Arial" w:cs="Arial"/>
                  <w:color w:val="1155CC"/>
                  <w:shd w:val="clear" w:color="auto" w:fill="FFFFFF"/>
                </w:rPr>
                <w:t>https://meet.google.com/zjp-henb-vxo</w:t>
              </w:r>
            </w:hyperlink>
            <w:r>
              <w:rPr>
                <w:rFonts w:ascii="Arial" w:hAnsi="Arial" w:cs="Arial"/>
                <w:color w:val="222222"/>
              </w:rPr>
              <w:br/>
            </w:r>
            <w:r>
              <w:rPr>
                <w:rFonts w:ascii="Arial" w:hAnsi="Arial" w:cs="Arial"/>
                <w:color w:val="222222"/>
                <w:shd w:val="clear" w:color="auto" w:fill="FFFFFF"/>
              </w:rPr>
              <w:t>Si quieres unirte por teléfono, llama al +1 440-467-2072 e introduce este PIN: 999 525 144#</w:t>
            </w:r>
          </w:p>
        </w:tc>
        <w:tc>
          <w:tcPr>
            <w:tcW w:w="1135" w:type="pct"/>
            <w:gridSpan w:val="2"/>
            <w:vAlign w:val="center"/>
          </w:tcPr>
          <w:p w14:paraId="49DBB5BC"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0CD7BAB4" w14:textId="77777777" w:rsidR="005B43FB" w:rsidRDefault="005B43FB" w:rsidP="00A51B7C">
            <w:pPr>
              <w:widowControl w:val="0"/>
              <w:autoSpaceDE w:val="0"/>
              <w:autoSpaceDN w:val="0"/>
              <w:spacing w:before="41" w:after="0" w:line="240" w:lineRule="auto"/>
              <w:ind w:left="361"/>
              <w:rPr>
                <w:rFonts w:cs="Calibri"/>
                <w:lang w:val="es-ES" w:eastAsia="es-ES" w:bidi="es-ES"/>
              </w:rPr>
            </w:pPr>
          </w:p>
          <w:p w14:paraId="4B2230DB"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5275F60A" w14:textId="77777777" w:rsidTr="00A51B7C">
        <w:trPr>
          <w:trHeight w:val="1005"/>
        </w:trPr>
        <w:tc>
          <w:tcPr>
            <w:tcW w:w="771" w:type="pct"/>
            <w:vAlign w:val="center"/>
          </w:tcPr>
          <w:p w14:paraId="4C5475A0" w14:textId="77777777" w:rsidR="005B43FB" w:rsidRDefault="005B43FB" w:rsidP="00A51B7C"/>
          <w:p w14:paraId="5F31502B" w14:textId="77777777" w:rsidR="005B43FB" w:rsidRDefault="005B43FB" w:rsidP="00A51B7C">
            <w:r>
              <w:t>Actividades</w:t>
            </w:r>
          </w:p>
        </w:tc>
        <w:tc>
          <w:tcPr>
            <w:tcW w:w="3094" w:type="pct"/>
            <w:gridSpan w:val="2"/>
            <w:vAlign w:val="center"/>
          </w:tcPr>
          <w:p w14:paraId="01DD61AF" w14:textId="77777777" w:rsidR="005B43FB" w:rsidRDefault="005B43FB" w:rsidP="00A51B7C">
            <w:r>
              <w:rPr>
                <w:noProof/>
              </w:rPr>
              <w:drawing>
                <wp:inline distT="0" distB="0" distL="0" distR="0" wp14:anchorId="05C90D95" wp14:editId="0D1AC088">
                  <wp:extent cx="4133850" cy="2324180"/>
                  <wp:effectExtent l="0" t="0" r="0" b="0"/>
                  <wp:docPr id="307" name="Imagen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138628" cy="2326866"/>
                          </a:xfrm>
                          <a:prstGeom prst="rect">
                            <a:avLst/>
                          </a:prstGeom>
                        </pic:spPr>
                      </pic:pic>
                    </a:graphicData>
                  </a:graphic>
                </wp:inline>
              </w:drawing>
            </w:r>
          </w:p>
          <w:p w14:paraId="24F924CF" w14:textId="77777777" w:rsidR="005B43FB" w:rsidRDefault="005B43FB" w:rsidP="00A51B7C">
            <w:pPr>
              <w:pStyle w:val="Default"/>
            </w:pPr>
            <w:r>
              <w:rPr>
                <w:noProof/>
              </w:rPr>
              <w:lastRenderedPageBreak/>
              <w:drawing>
                <wp:inline distT="0" distB="0" distL="0" distR="0" wp14:anchorId="5658EC1C" wp14:editId="2C66CBAF">
                  <wp:extent cx="4143375" cy="2329535"/>
                  <wp:effectExtent l="0" t="0" r="0" b="0"/>
                  <wp:docPr id="308" name="Imagen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153484" cy="2335219"/>
                          </a:xfrm>
                          <a:prstGeom prst="rect">
                            <a:avLst/>
                          </a:prstGeom>
                        </pic:spPr>
                      </pic:pic>
                    </a:graphicData>
                  </a:graphic>
                </wp:inline>
              </w:drawing>
            </w:r>
          </w:p>
          <w:p w14:paraId="0505CF74" w14:textId="77777777" w:rsidR="005B43FB" w:rsidRDefault="005B43FB" w:rsidP="00A51B7C">
            <w:pPr>
              <w:pStyle w:val="Default"/>
            </w:pPr>
          </w:p>
          <w:p w14:paraId="4AF44CBD" w14:textId="77777777" w:rsidR="005B43FB" w:rsidRPr="004C05FF" w:rsidRDefault="005B43FB" w:rsidP="00A51B7C">
            <w:pPr>
              <w:pStyle w:val="Default"/>
            </w:pPr>
            <w:r>
              <w:t xml:space="preserve">- Dando alcance al resultado de aprendizaje: </w:t>
            </w:r>
            <w:r w:rsidRPr="004C05FF">
              <w:t>Redimensionar permanentemente su proyecto de vida de acuerdo con las circunstancias del contexto y con visión prospectiva</w:t>
            </w:r>
            <w:r>
              <w:t>, se socializa la consulta sobre personalidad desde la teoría del autor Sigmund Freud. Logrando la reflexión de los significados conceptuales y a partir de ejercicios prácticos, lograr la relación entre los significados y la práctica cotidiana.</w:t>
            </w:r>
          </w:p>
          <w:p w14:paraId="1930BFF6" w14:textId="77777777" w:rsidR="005B43FB" w:rsidRDefault="005B43FB" w:rsidP="00A51B7C">
            <w:pPr>
              <w:pStyle w:val="Default"/>
            </w:pPr>
          </w:p>
          <w:p w14:paraId="7E40F6E9" w14:textId="77777777" w:rsidR="005B43FB" w:rsidRPr="000301F6" w:rsidRDefault="005B43FB" w:rsidP="00A51B7C">
            <w:pPr>
              <w:pStyle w:val="Default"/>
            </w:pPr>
          </w:p>
        </w:tc>
        <w:tc>
          <w:tcPr>
            <w:tcW w:w="1135" w:type="pct"/>
            <w:gridSpan w:val="2"/>
            <w:vAlign w:val="center"/>
          </w:tcPr>
          <w:p w14:paraId="1D4D51D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3A496F0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 Grupo</w:t>
            </w:r>
          </w:p>
          <w:p w14:paraId="2E367701"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Plataforma </w:t>
            </w:r>
            <w:proofErr w:type="spellStart"/>
            <w:r>
              <w:rPr>
                <w:rFonts w:cs="Calibri"/>
                <w:lang w:val="es-ES" w:eastAsia="es-ES" w:bidi="es-ES"/>
              </w:rPr>
              <w:t>Pandlet</w:t>
            </w:r>
            <w:proofErr w:type="spellEnd"/>
          </w:p>
          <w:p w14:paraId="7A80320F" w14:textId="77777777" w:rsidR="005B43FB" w:rsidRDefault="005B43FB" w:rsidP="00A51B7C">
            <w:pPr>
              <w:widowControl w:val="0"/>
              <w:autoSpaceDE w:val="0"/>
              <w:autoSpaceDN w:val="0"/>
              <w:spacing w:before="41" w:after="0" w:line="240" w:lineRule="auto"/>
              <w:rPr>
                <w:rFonts w:cs="Calibri"/>
                <w:lang w:val="es-ES" w:eastAsia="es-ES" w:bidi="es-ES"/>
              </w:rPr>
            </w:pPr>
          </w:p>
          <w:p w14:paraId="230D5B58" w14:textId="77777777" w:rsidR="005B43FB" w:rsidRDefault="005B43FB" w:rsidP="00A51B7C">
            <w:pPr>
              <w:widowControl w:val="0"/>
              <w:autoSpaceDE w:val="0"/>
              <w:autoSpaceDN w:val="0"/>
              <w:spacing w:before="41" w:after="0" w:line="240" w:lineRule="auto"/>
            </w:pPr>
          </w:p>
        </w:tc>
      </w:tr>
      <w:tr w:rsidR="005B43FB" w14:paraId="08309BF2" w14:textId="77777777" w:rsidTr="00A51B7C">
        <w:trPr>
          <w:trHeight w:val="1133"/>
        </w:trPr>
        <w:tc>
          <w:tcPr>
            <w:tcW w:w="771" w:type="pct"/>
            <w:vAlign w:val="center"/>
          </w:tcPr>
          <w:p w14:paraId="126CCAE2" w14:textId="77777777" w:rsidR="005B43FB" w:rsidRDefault="005B43FB" w:rsidP="00A51B7C"/>
          <w:p w14:paraId="72AFED21" w14:textId="77777777" w:rsidR="005B43FB" w:rsidRDefault="005B43FB" w:rsidP="00A51B7C">
            <w:r>
              <w:t>Valoración – Retroalimentación</w:t>
            </w:r>
          </w:p>
        </w:tc>
        <w:tc>
          <w:tcPr>
            <w:tcW w:w="3094" w:type="pct"/>
            <w:gridSpan w:val="2"/>
            <w:vAlign w:val="center"/>
          </w:tcPr>
          <w:p w14:paraId="6229118F" w14:textId="77777777" w:rsidR="005B43FB" w:rsidRPr="00305370" w:rsidRDefault="005B43FB" w:rsidP="00A51B7C">
            <w:pPr>
              <w:rPr>
                <w:color w:val="000000" w:themeColor="text1"/>
              </w:rPr>
            </w:pPr>
          </w:p>
          <w:p w14:paraId="5C937D7A" w14:textId="77777777" w:rsidR="005B43FB" w:rsidRDefault="005B43FB" w:rsidP="005B43FB">
            <w:pPr>
              <w:pStyle w:val="Prrafodelista"/>
              <w:numPr>
                <w:ilvl w:val="0"/>
                <w:numId w:val="31"/>
              </w:numPr>
              <w:rPr>
                <w:color w:val="000000" w:themeColor="text1"/>
              </w:rPr>
            </w:pPr>
            <w:r>
              <w:rPr>
                <w:color w:val="000000" w:themeColor="text1"/>
              </w:rPr>
              <w:t xml:space="preserve">Se resuelven dudas e inquietudes </w:t>
            </w:r>
          </w:p>
          <w:p w14:paraId="2141AC0E" w14:textId="77777777" w:rsidR="005B43FB" w:rsidRDefault="005B43FB" w:rsidP="00A51B7C">
            <w:pPr>
              <w:pStyle w:val="Prrafodelista"/>
              <w:rPr>
                <w:color w:val="000000" w:themeColor="text1"/>
              </w:rPr>
            </w:pPr>
            <w:r>
              <w:rPr>
                <w:color w:val="000000" w:themeColor="text1"/>
              </w:rPr>
              <w:t xml:space="preserve"> </w:t>
            </w:r>
          </w:p>
          <w:p w14:paraId="6F725CCA" w14:textId="77777777" w:rsidR="005B43FB" w:rsidRPr="00454CC6" w:rsidRDefault="005B43FB" w:rsidP="00A51B7C">
            <w:pPr>
              <w:pStyle w:val="Prrafodelista"/>
              <w:rPr>
                <w:color w:val="000000" w:themeColor="text1"/>
              </w:rPr>
            </w:pPr>
          </w:p>
        </w:tc>
        <w:tc>
          <w:tcPr>
            <w:tcW w:w="1135" w:type="pct"/>
            <w:gridSpan w:val="2"/>
            <w:vAlign w:val="center"/>
          </w:tcPr>
          <w:p w14:paraId="115EAB12" w14:textId="77777777" w:rsidR="005B43FB" w:rsidRDefault="005B43FB" w:rsidP="00A51B7C"/>
          <w:p w14:paraId="77D5846A"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5545BD2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6F76A20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353332CC" w14:textId="77777777" w:rsidR="005B43FB" w:rsidRDefault="005B43FB" w:rsidP="00A51B7C">
            <w:pPr>
              <w:widowControl w:val="0"/>
              <w:autoSpaceDE w:val="0"/>
              <w:autoSpaceDN w:val="0"/>
              <w:spacing w:before="41" w:after="0" w:line="240" w:lineRule="auto"/>
            </w:pPr>
          </w:p>
        </w:tc>
      </w:tr>
      <w:tr w:rsidR="005B43FB" w14:paraId="74250946" w14:textId="77777777" w:rsidTr="00A51B7C">
        <w:trPr>
          <w:trHeight w:val="552"/>
        </w:trPr>
        <w:tc>
          <w:tcPr>
            <w:tcW w:w="771" w:type="pct"/>
            <w:vAlign w:val="center"/>
          </w:tcPr>
          <w:p w14:paraId="4BDB529A" w14:textId="77777777" w:rsidR="005B43FB" w:rsidRDefault="005B43FB" w:rsidP="00A51B7C"/>
          <w:p w14:paraId="37FCC6EC" w14:textId="77777777" w:rsidR="005B43FB" w:rsidRDefault="005B43FB" w:rsidP="00A51B7C">
            <w:r>
              <w:t>Material de Apoyo</w:t>
            </w:r>
          </w:p>
        </w:tc>
        <w:tc>
          <w:tcPr>
            <w:tcW w:w="3094" w:type="pct"/>
            <w:gridSpan w:val="2"/>
            <w:vAlign w:val="center"/>
          </w:tcPr>
          <w:p w14:paraId="77681191"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0C78A98F">
                <v:shape id="_x0000_i1037" type="#_x0000_t75" style="width:76.8pt;height:49.9pt" o:ole="">
                  <v:imagedata r:id="rId70" o:title=""/>
                </v:shape>
                <o:OLEObject Type="Embed" ProgID="Word.Document.12" ShapeID="_x0000_i1037" DrawAspect="Icon" ObjectID="_1706696140" r:id="rId105">
                  <o:FieldCodes>\s</o:FieldCodes>
                </o:OLEObject>
              </w:object>
            </w:r>
          </w:p>
          <w:p w14:paraId="6E76CC9A"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5E94238F" w14:textId="77777777" w:rsidR="005B43FB" w:rsidRDefault="005B43FB" w:rsidP="005B43FB">
            <w:pPr>
              <w:pStyle w:val="Prrafodelista"/>
              <w:numPr>
                <w:ilvl w:val="0"/>
                <w:numId w:val="27"/>
              </w:numPr>
            </w:pPr>
            <w:r>
              <w:t>Contenido de referencia Web</w:t>
            </w:r>
          </w:p>
        </w:tc>
      </w:tr>
      <w:tr w:rsidR="005B43FB" w14:paraId="7FCE330D" w14:textId="77777777" w:rsidTr="00A51B7C">
        <w:trPr>
          <w:trHeight w:val="552"/>
        </w:trPr>
        <w:tc>
          <w:tcPr>
            <w:tcW w:w="771" w:type="pct"/>
            <w:vAlign w:val="center"/>
          </w:tcPr>
          <w:p w14:paraId="4BE1CAF3" w14:textId="77777777" w:rsidR="005B43FB" w:rsidRDefault="005B43FB" w:rsidP="00A51B7C">
            <w:r>
              <w:t>Plan de Trabajo</w:t>
            </w:r>
          </w:p>
        </w:tc>
        <w:tc>
          <w:tcPr>
            <w:tcW w:w="3094" w:type="pct"/>
            <w:gridSpan w:val="2"/>
            <w:vAlign w:val="center"/>
          </w:tcPr>
          <w:p w14:paraId="3033A452" w14:textId="77777777" w:rsidR="005B43FB" w:rsidRDefault="005B43FB" w:rsidP="00A51B7C">
            <w:r w:rsidRPr="00C95AB1">
              <w:rPr>
                <w:noProof/>
              </w:rPr>
              <w:drawing>
                <wp:inline distT="0" distB="0" distL="0" distR="0" wp14:anchorId="7EA0C66C" wp14:editId="78E912DE">
                  <wp:extent cx="3057525" cy="1914499"/>
                  <wp:effectExtent l="0" t="0" r="0" b="0"/>
                  <wp:docPr id="309" name="Imagen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4833A1AD" w14:textId="77777777" w:rsidR="005B43FB" w:rsidRDefault="005B43FB" w:rsidP="00A51B7C">
            <w:r>
              <w:t>1. Drive de la competencia</w:t>
            </w:r>
          </w:p>
        </w:tc>
      </w:tr>
      <w:tr w:rsidR="005B43FB" w14:paraId="27F88106" w14:textId="77777777" w:rsidTr="00A51B7C">
        <w:trPr>
          <w:gridAfter w:val="1"/>
          <w:wAfter w:w="15" w:type="pct"/>
          <w:trHeight w:val="830"/>
        </w:trPr>
        <w:tc>
          <w:tcPr>
            <w:tcW w:w="1703" w:type="pct"/>
            <w:gridSpan w:val="2"/>
          </w:tcPr>
          <w:p w14:paraId="24896552" w14:textId="77777777" w:rsidR="005B43FB" w:rsidRDefault="005B43FB" w:rsidP="00A51B7C">
            <w:r>
              <w:t xml:space="preserve">Reporte de participación – asistencia de aprendices: </w:t>
            </w:r>
          </w:p>
        </w:tc>
        <w:tc>
          <w:tcPr>
            <w:tcW w:w="3282" w:type="pct"/>
            <w:gridSpan w:val="2"/>
          </w:tcPr>
          <w:p w14:paraId="4600CE56" w14:textId="77777777" w:rsidR="005B43FB" w:rsidRDefault="005B43FB" w:rsidP="00A51B7C">
            <w:r>
              <w:t>Situaciones presentadas y Acciones que se realizaron para solucionarlas:</w:t>
            </w:r>
          </w:p>
        </w:tc>
      </w:tr>
      <w:tr w:rsidR="005B43FB" w14:paraId="6C680224" w14:textId="77777777" w:rsidTr="00A51B7C">
        <w:trPr>
          <w:gridAfter w:val="1"/>
          <w:wAfter w:w="15" w:type="pct"/>
          <w:trHeight w:val="536"/>
        </w:trPr>
        <w:tc>
          <w:tcPr>
            <w:tcW w:w="1703" w:type="pct"/>
            <w:gridSpan w:val="2"/>
          </w:tcPr>
          <w:p w14:paraId="037A9D79" w14:textId="77777777" w:rsidR="005B43FB" w:rsidRDefault="005B43FB" w:rsidP="00A51B7C">
            <w:r>
              <w:t>17 aprendices asisten a la sesión formativa</w:t>
            </w:r>
          </w:p>
        </w:tc>
        <w:tc>
          <w:tcPr>
            <w:tcW w:w="3282" w:type="pct"/>
            <w:gridSpan w:val="2"/>
          </w:tcPr>
          <w:p w14:paraId="11F7D9B7" w14:textId="77777777" w:rsidR="005B43FB" w:rsidRPr="0060388E" w:rsidRDefault="005B43FB" w:rsidP="005B43FB">
            <w:pPr>
              <w:pStyle w:val="Prrafodelista"/>
              <w:numPr>
                <w:ilvl w:val="0"/>
                <w:numId w:val="31"/>
              </w:numPr>
              <w:jc w:val="both"/>
            </w:pPr>
            <w:r>
              <w:t>Ninguna</w:t>
            </w:r>
          </w:p>
        </w:tc>
      </w:tr>
    </w:tbl>
    <w:p w14:paraId="6D2715E9" w14:textId="77777777" w:rsidR="005B43FB" w:rsidRDefault="005B43FB" w:rsidP="005B43FB">
      <w:pPr>
        <w:spacing w:after="0" w:line="240" w:lineRule="auto"/>
      </w:pPr>
    </w:p>
    <w:p w14:paraId="0F808F26" w14:textId="77777777" w:rsidR="005B43FB" w:rsidRDefault="005B43FB" w:rsidP="005B43FB">
      <w:pPr>
        <w:spacing w:after="0" w:line="240" w:lineRule="auto"/>
      </w:pPr>
    </w:p>
    <w:p w14:paraId="52004FE3" w14:textId="77777777" w:rsidR="005B43FB" w:rsidRDefault="005B43FB" w:rsidP="005B43FB">
      <w:pPr>
        <w:spacing w:after="0" w:line="240" w:lineRule="auto"/>
      </w:pPr>
    </w:p>
    <w:p w14:paraId="7105A24F" w14:textId="77777777" w:rsidR="005B43FB" w:rsidRDefault="005B43FB" w:rsidP="005B43FB">
      <w:pPr>
        <w:spacing w:after="0" w:line="240" w:lineRule="auto"/>
      </w:pPr>
    </w:p>
    <w:p w14:paraId="0030B1A8" w14:textId="77777777" w:rsidR="005B43FB" w:rsidRDefault="005B43FB" w:rsidP="005B43FB">
      <w:pPr>
        <w:spacing w:after="0" w:line="240" w:lineRule="auto"/>
      </w:pPr>
    </w:p>
    <w:p w14:paraId="671C1E5F" w14:textId="77777777" w:rsidR="005B43FB" w:rsidRDefault="005B43FB" w:rsidP="005B43FB">
      <w:pPr>
        <w:spacing w:after="0" w:line="240" w:lineRule="auto"/>
      </w:pPr>
    </w:p>
    <w:p w14:paraId="3CC60006" w14:textId="77777777" w:rsidR="005B43FB" w:rsidRDefault="005B43FB" w:rsidP="005B43FB">
      <w:pPr>
        <w:spacing w:after="0" w:line="240" w:lineRule="auto"/>
      </w:pPr>
    </w:p>
    <w:p w14:paraId="12FBC26B" w14:textId="77777777" w:rsidR="005B43FB" w:rsidRDefault="005B43FB" w:rsidP="005B43FB">
      <w:pPr>
        <w:spacing w:after="0" w:line="240" w:lineRule="auto"/>
      </w:pPr>
    </w:p>
    <w:p w14:paraId="5F5E4D59" w14:textId="77777777" w:rsidR="005B43FB" w:rsidRDefault="005B43FB" w:rsidP="005B43FB">
      <w:pPr>
        <w:spacing w:after="0" w:line="240" w:lineRule="auto"/>
      </w:pPr>
    </w:p>
    <w:p w14:paraId="3FCA3E4D" w14:textId="77777777" w:rsidR="005B43FB" w:rsidRDefault="005B43FB" w:rsidP="005B43FB">
      <w:pPr>
        <w:spacing w:after="0" w:line="240" w:lineRule="auto"/>
      </w:pPr>
    </w:p>
    <w:p w14:paraId="4CC4EA30" w14:textId="77777777" w:rsidR="005B43FB" w:rsidRDefault="005B43FB" w:rsidP="005B43FB">
      <w:pPr>
        <w:spacing w:after="0" w:line="240" w:lineRule="auto"/>
      </w:pPr>
    </w:p>
    <w:p w14:paraId="39590197" w14:textId="77777777" w:rsidR="005B43FB" w:rsidRDefault="005B43FB" w:rsidP="005B43FB">
      <w:pPr>
        <w:spacing w:after="0" w:line="240" w:lineRule="auto"/>
      </w:pPr>
    </w:p>
    <w:p w14:paraId="269EC2A4" w14:textId="77777777" w:rsidR="005B43FB" w:rsidRDefault="005B43FB" w:rsidP="005B43FB">
      <w:pPr>
        <w:spacing w:after="0" w:line="240" w:lineRule="auto"/>
      </w:pPr>
    </w:p>
    <w:p w14:paraId="339DDDAD" w14:textId="77777777" w:rsidR="005B43FB" w:rsidRDefault="005B43FB" w:rsidP="005B43FB">
      <w:pPr>
        <w:spacing w:after="0" w:line="240" w:lineRule="auto"/>
        <w:jc w:val="center"/>
      </w:pPr>
      <w:r>
        <w:t>Centro de Gestión Administrativa</w:t>
      </w:r>
    </w:p>
    <w:p w14:paraId="4A4E165B"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30BC791A" w14:textId="77777777" w:rsidR="005B43FB" w:rsidRPr="0013304B" w:rsidRDefault="005B43FB" w:rsidP="005B43FB">
      <w:pPr>
        <w:spacing w:after="0" w:line="240" w:lineRule="auto"/>
        <w:contextualSpacing/>
        <w:jc w:val="center"/>
        <w:rPr>
          <w:b/>
        </w:rPr>
      </w:pPr>
      <w:r>
        <w:rPr>
          <w:b/>
        </w:rPr>
        <w:t>Trabajo Virtual</w:t>
      </w:r>
    </w:p>
    <w:p w14:paraId="497E9E55" w14:textId="77777777" w:rsidR="005B43FB" w:rsidRPr="00297B80" w:rsidRDefault="005B43FB" w:rsidP="005B43FB">
      <w:pPr>
        <w:spacing w:after="0"/>
        <w:rPr>
          <w:b/>
          <w:bCs/>
        </w:rPr>
      </w:pPr>
      <w:r>
        <w:t xml:space="preserve">Fecha: </w:t>
      </w:r>
      <w:r>
        <w:rPr>
          <w:b/>
          <w:bCs/>
        </w:rPr>
        <w:t>14</w:t>
      </w:r>
      <w:r w:rsidRPr="00297B80">
        <w:rPr>
          <w:b/>
          <w:bCs/>
        </w:rPr>
        <w:t>-02-2022</w:t>
      </w:r>
    </w:p>
    <w:p w14:paraId="198CEC16" w14:textId="77777777" w:rsidR="005B43FB" w:rsidRDefault="005B43FB" w:rsidP="005B43FB">
      <w:pPr>
        <w:spacing w:after="0"/>
      </w:pPr>
      <w:r>
        <w:t xml:space="preserve">Instructor: </w:t>
      </w:r>
      <w:r w:rsidRPr="00297B80">
        <w:rPr>
          <w:b/>
          <w:bCs/>
        </w:rPr>
        <w:t>Deicy Milena Osorio Rodríguez</w:t>
      </w:r>
    </w:p>
    <w:p w14:paraId="4E49CD3A"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0052FD9F"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0AD85E2F"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2EF3A73C" w14:textId="77777777" w:rsidTr="00A51B7C">
        <w:trPr>
          <w:trHeight w:val="1220"/>
        </w:trPr>
        <w:tc>
          <w:tcPr>
            <w:tcW w:w="771" w:type="pct"/>
            <w:vAlign w:val="center"/>
          </w:tcPr>
          <w:p w14:paraId="29A1E501"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42DB147F" w14:textId="77777777" w:rsidR="005B43FB" w:rsidRDefault="005B43FB" w:rsidP="00A51B7C">
            <w:pPr>
              <w:spacing w:after="0" w:line="240" w:lineRule="auto"/>
              <w:rPr>
                <w:sz w:val="20"/>
              </w:rPr>
            </w:pPr>
            <w:r>
              <w:rPr>
                <w:sz w:val="20"/>
              </w:rPr>
              <w:t xml:space="preserve">Relación de Evidencias </w:t>
            </w:r>
          </w:p>
          <w:p w14:paraId="69AE1F1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57ECB549"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33CC7D8F" w14:textId="77777777" w:rsidTr="00A51B7C">
        <w:trPr>
          <w:trHeight w:val="535"/>
        </w:trPr>
        <w:tc>
          <w:tcPr>
            <w:tcW w:w="771" w:type="pct"/>
            <w:vAlign w:val="center"/>
          </w:tcPr>
          <w:p w14:paraId="546369FC" w14:textId="77777777" w:rsidR="005B43FB" w:rsidRDefault="005B43FB" w:rsidP="00A51B7C">
            <w:r>
              <w:t>Anuncio-Comunicación</w:t>
            </w:r>
          </w:p>
        </w:tc>
        <w:tc>
          <w:tcPr>
            <w:tcW w:w="3094" w:type="pct"/>
            <w:gridSpan w:val="2"/>
            <w:vAlign w:val="center"/>
          </w:tcPr>
          <w:p w14:paraId="04E5C370" w14:textId="77777777" w:rsidR="005B43FB" w:rsidRDefault="005B43FB" w:rsidP="00A51B7C">
            <w:r>
              <w:rPr>
                <w:rFonts w:ascii="Arial" w:hAnsi="Arial" w:cs="Arial"/>
                <w:color w:val="222222"/>
                <w:shd w:val="clear" w:color="auto" w:fill="FFFFFF"/>
              </w:rPr>
              <w:t>Para unirte a la videollamada, haz clic en este enlace: </w:t>
            </w:r>
            <w:hyperlink r:id="rId106" w:tgtFrame="_blank" w:history="1">
              <w:r>
                <w:rPr>
                  <w:rStyle w:val="Hipervnculo"/>
                  <w:rFonts w:ascii="Arial" w:hAnsi="Arial" w:cs="Arial"/>
                  <w:color w:val="1155CC"/>
                  <w:shd w:val="clear" w:color="auto" w:fill="FFFFFF"/>
                </w:rPr>
                <w:t>https://meet.google.com/zjp-henb-vxo</w:t>
              </w:r>
            </w:hyperlink>
            <w:r>
              <w:rPr>
                <w:rFonts w:ascii="Arial" w:hAnsi="Arial" w:cs="Arial"/>
                <w:color w:val="222222"/>
              </w:rPr>
              <w:br/>
            </w:r>
            <w:r>
              <w:rPr>
                <w:rFonts w:ascii="Arial" w:hAnsi="Arial" w:cs="Arial"/>
                <w:color w:val="222222"/>
                <w:shd w:val="clear" w:color="auto" w:fill="FFFFFF"/>
              </w:rPr>
              <w:t>Si quieres unirte por teléfono, llama al +1 440-467-2072 e introduce este PIN: 999 525 144#</w:t>
            </w:r>
          </w:p>
        </w:tc>
        <w:tc>
          <w:tcPr>
            <w:tcW w:w="1135" w:type="pct"/>
            <w:gridSpan w:val="2"/>
            <w:vAlign w:val="center"/>
          </w:tcPr>
          <w:p w14:paraId="7D875FD3"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4D740E13"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784CC272"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16612EE3" w14:textId="77777777" w:rsidTr="00A51B7C">
        <w:trPr>
          <w:trHeight w:val="1005"/>
        </w:trPr>
        <w:tc>
          <w:tcPr>
            <w:tcW w:w="771" w:type="pct"/>
            <w:vAlign w:val="center"/>
          </w:tcPr>
          <w:p w14:paraId="46F9B163" w14:textId="77777777" w:rsidR="005B43FB" w:rsidRDefault="005B43FB" w:rsidP="00A51B7C"/>
          <w:p w14:paraId="74170604" w14:textId="77777777" w:rsidR="005B43FB" w:rsidRDefault="005B43FB" w:rsidP="00A51B7C">
            <w:r>
              <w:t>Actividades</w:t>
            </w:r>
          </w:p>
        </w:tc>
        <w:tc>
          <w:tcPr>
            <w:tcW w:w="3094" w:type="pct"/>
            <w:gridSpan w:val="2"/>
            <w:vAlign w:val="center"/>
          </w:tcPr>
          <w:p w14:paraId="324ECC9A" w14:textId="77777777" w:rsidR="005B43FB" w:rsidRDefault="005B43FB" w:rsidP="00A51B7C">
            <w:r>
              <w:rPr>
                <w:noProof/>
              </w:rPr>
              <w:drawing>
                <wp:inline distT="0" distB="0" distL="0" distR="0" wp14:anchorId="2085D5BF" wp14:editId="4965C70B">
                  <wp:extent cx="3838575" cy="2158166"/>
                  <wp:effectExtent l="0" t="0" r="0" b="0"/>
                  <wp:docPr id="310" name="Imagen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857665" cy="2168899"/>
                          </a:xfrm>
                          <a:prstGeom prst="rect">
                            <a:avLst/>
                          </a:prstGeom>
                        </pic:spPr>
                      </pic:pic>
                    </a:graphicData>
                  </a:graphic>
                </wp:inline>
              </w:drawing>
            </w:r>
          </w:p>
          <w:p w14:paraId="140C013F" w14:textId="77777777" w:rsidR="005B43FB" w:rsidRDefault="005B43FB" w:rsidP="00A51B7C">
            <w:r>
              <w:rPr>
                <w:noProof/>
              </w:rPr>
              <w:drawing>
                <wp:inline distT="0" distB="0" distL="0" distR="0" wp14:anchorId="6091D5D9" wp14:editId="55C5D267">
                  <wp:extent cx="4000500" cy="2249206"/>
                  <wp:effectExtent l="0" t="0" r="0" b="0"/>
                  <wp:docPr id="311" name="Imagen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006638" cy="2252657"/>
                          </a:xfrm>
                          <a:prstGeom prst="rect">
                            <a:avLst/>
                          </a:prstGeom>
                        </pic:spPr>
                      </pic:pic>
                    </a:graphicData>
                  </a:graphic>
                </wp:inline>
              </w:drawing>
            </w:r>
          </w:p>
          <w:p w14:paraId="2B988470" w14:textId="77777777" w:rsidR="005B43FB" w:rsidRDefault="005B43FB" w:rsidP="00A51B7C">
            <w:r>
              <w:rPr>
                <w:noProof/>
              </w:rPr>
              <w:lastRenderedPageBreak/>
              <w:drawing>
                <wp:inline distT="0" distB="0" distL="0" distR="0" wp14:anchorId="21259AD4" wp14:editId="3AB16F96">
                  <wp:extent cx="4032060" cy="2266950"/>
                  <wp:effectExtent l="0" t="0" r="6985" b="0"/>
                  <wp:docPr id="312" name="Imagen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036223" cy="2269290"/>
                          </a:xfrm>
                          <a:prstGeom prst="rect">
                            <a:avLst/>
                          </a:prstGeom>
                        </pic:spPr>
                      </pic:pic>
                    </a:graphicData>
                  </a:graphic>
                </wp:inline>
              </w:drawing>
            </w:r>
          </w:p>
          <w:p w14:paraId="151D7928" w14:textId="77777777" w:rsidR="005B43FB" w:rsidRPr="004C05FF" w:rsidRDefault="005B43FB" w:rsidP="00A51B7C">
            <w:pPr>
              <w:pStyle w:val="Default"/>
            </w:pPr>
            <w:r>
              <w:t xml:space="preserve">- Dando alcance al resultado de aprendizaje: </w:t>
            </w:r>
            <w:r w:rsidRPr="004C05FF">
              <w:t>Redimensionar permanentemente su proyecto de vida de acuerdo con las circunstancias del contexto y con visión prospectiva</w:t>
            </w:r>
            <w:r>
              <w:t>, se socializa la consulta sobre personalidad desde la teoría del autor Sigmund Freud. Logrando la reflexión de los significados conceptuales y a partir de ejercicios prácticos, lograr la relación entre los significados y la práctica cotidiana.</w:t>
            </w:r>
          </w:p>
          <w:p w14:paraId="26BDBD6A" w14:textId="77777777" w:rsidR="005B43FB" w:rsidRPr="000301F6" w:rsidRDefault="005B43FB" w:rsidP="00A51B7C">
            <w:pPr>
              <w:pStyle w:val="Default"/>
            </w:pPr>
          </w:p>
        </w:tc>
        <w:tc>
          <w:tcPr>
            <w:tcW w:w="1135" w:type="pct"/>
            <w:gridSpan w:val="2"/>
            <w:vAlign w:val="center"/>
          </w:tcPr>
          <w:p w14:paraId="581842BB"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35C4D4C1"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5B22BB44" w14:textId="77777777" w:rsidR="005B43FB" w:rsidRDefault="005B43FB" w:rsidP="00A51B7C">
            <w:pPr>
              <w:widowControl w:val="0"/>
              <w:autoSpaceDE w:val="0"/>
              <w:autoSpaceDN w:val="0"/>
              <w:spacing w:before="41" w:after="0" w:line="240" w:lineRule="auto"/>
              <w:rPr>
                <w:rFonts w:cs="Calibri"/>
                <w:lang w:val="es-ES" w:eastAsia="es-ES" w:bidi="es-ES"/>
              </w:rPr>
            </w:pPr>
          </w:p>
          <w:p w14:paraId="5E7700A9" w14:textId="77777777" w:rsidR="005B43FB" w:rsidRDefault="005B43FB" w:rsidP="00A51B7C">
            <w:pPr>
              <w:widowControl w:val="0"/>
              <w:autoSpaceDE w:val="0"/>
              <w:autoSpaceDN w:val="0"/>
              <w:spacing w:before="41" w:after="0" w:line="240" w:lineRule="auto"/>
            </w:pPr>
          </w:p>
        </w:tc>
      </w:tr>
      <w:tr w:rsidR="005B43FB" w14:paraId="0640F323" w14:textId="77777777" w:rsidTr="00A51B7C">
        <w:trPr>
          <w:trHeight w:val="1133"/>
        </w:trPr>
        <w:tc>
          <w:tcPr>
            <w:tcW w:w="771" w:type="pct"/>
            <w:vAlign w:val="center"/>
          </w:tcPr>
          <w:p w14:paraId="295065A0" w14:textId="77777777" w:rsidR="005B43FB" w:rsidRDefault="005B43FB" w:rsidP="00A51B7C"/>
          <w:p w14:paraId="0C577695" w14:textId="77777777" w:rsidR="005B43FB" w:rsidRDefault="005B43FB" w:rsidP="00A51B7C">
            <w:r>
              <w:t>Valoración – Retroalimentación</w:t>
            </w:r>
          </w:p>
        </w:tc>
        <w:tc>
          <w:tcPr>
            <w:tcW w:w="3094" w:type="pct"/>
            <w:gridSpan w:val="2"/>
            <w:vAlign w:val="center"/>
          </w:tcPr>
          <w:p w14:paraId="126CE23C" w14:textId="77777777" w:rsidR="005B43FB" w:rsidRPr="00305370" w:rsidRDefault="005B43FB" w:rsidP="00A51B7C">
            <w:pPr>
              <w:rPr>
                <w:color w:val="000000" w:themeColor="text1"/>
              </w:rPr>
            </w:pPr>
          </w:p>
          <w:p w14:paraId="762FE2CC"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261CA57F" w14:textId="77777777" w:rsidR="005B43FB" w:rsidRDefault="005B43FB" w:rsidP="00A51B7C">
            <w:pPr>
              <w:pStyle w:val="Prrafodelista"/>
              <w:rPr>
                <w:color w:val="000000" w:themeColor="text1"/>
              </w:rPr>
            </w:pPr>
            <w:r>
              <w:rPr>
                <w:color w:val="000000" w:themeColor="text1"/>
              </w:rPr>
              <w:t xml:space="preserve"> </w:t>
            </w:r>
          </w:p>
          <w:p w14:paraId="3405B681" w14:textId="77777777" w:rsidR="005B43FB" w:rsidRPr="00454CC6" w:rsidRDefault="005B43FB" w:rsidP="00A51B7C">
            <w:pPr>
              <w:pStyle w:val="Prrafodelista"/>
              <w:rPr>
                <w:color w:val="000000" w:themeColor="text1"/>
              </w:rPr>
            </w:pPr>
          </w:p>
        </w:tc>
        <w:tc>
          <w:tcPr>
            <w:tcW w:w="1135" w:type="pct"/>
            <w:gridSpan w:val="2"/>
            <w:vAlign w:val="center"/>
          </w:tcPr>
          <w:p w14:paraId="5A3743A2" w14:textId="77777777" w:rsidR="005B43FB" w:rsidRDefault="005B43FB" w:rsidP="00A51B7C"/>
          <w:p w14:paraId="152A96B7"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Correo electrónico</w:t>
            </w:r>
          </w:p>
          <w:p w14:paraId="1DE49D6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6678729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 grupo</w:t>
            </w:r>
          </w:p>
          <w:p w14:paraId="35D08E01"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1CE487F8" w14:textId="77777777" w:rsidR="005B43FB" w:rsidRDefault="005B43FB" w:rsidP="00A51B7C">
            <w:pPr>
              <w:widowControl w:val="0"/>
              <w:autoSpaceDE w:val="0"/>
              <w:autoSpaceDN w:val="0"/>
              <w:spacing w:before="41" w:after="0" w:line="240" w:lineRule="auto"/>
            </w:pPr>
          </w:p>
        </w:tc>
      </w:tr>
      <w:tr w:rsidR="005B43FB" w14:paraId="67AA8D8A" w14:textId="77777777" w:rsidTr="00A51B7C">
        <w:trPr>
          <w:trHeight w:val="552"/>
        </w:trPr>
        <w:tc>
          <w:tcPr>
            <w:tcW w:w="771" w:type="pct"/>
            <w:vAlign w:val="center"/>
          </w:tcPr>
          <w:p w14:paraId="04BC487B" w14:textId="77777777" w:rsidR="005B43FB" w:rsidRDefault="005B43FB" w:rsidP="00A51B7C"/>
          <w:p w14:paraId="46354417" w14:textId="77777777" w:rsidR="005B43FB" w:rsidRDefault="005B43FB" w:rsidP="00A51B7C">
            <w:r>
              <w:t>Material de Apoyo</w:t>
            </w:r>
          </w:p>
        </w:tc>
        <w:tc>
          <w:tcPr>
            <w:tcW w:w="3094" w:type="pct"/>
            <w:gridSpan w:val="2"/>
            <w:vAlign w:val="center"/>
          </w:tcPr>
          <w:p w14:paraId="0482030C" w14:textId="77777777" w:rsidR="005B43FB"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0C0D7F03">
                <v:shape id="_x0000_i1038" type="#_x0000_t75" style="width:76.8pt;height:49.9pt" o:ole="">
                  <v:imagedata r:id="rId70" o:title=""/>
                </v:shape>
                <o:OLEObject Type="Embed" ProgID="Word.Document.12" ShapeID="_x0000_i1038" DrawAspect="Icon" ObjectID="_1706696141" r:id="rId110">
                  <o:FieldCodes>\s</o:FieldCodes>
                </o:OLEObject>
              </w:object>
            </w:r>
          </w:p>
          <w:p w14:paraId="0ABB8AED" w14:textId="77777777" w:rsidR="005B43FB" w:rsidRDefault="005B43FB" w:rsidP="00A51B7C">
            <w:pPr>
              <w:pStyle w:val="xmsonormal"/>
              <w:shd w:val="clear" w:color="auto" w:fill="FFFFFF"/>
              <w:spacing w:before="0" w:beforeAutospacing="0" w:after="0" w:afterAutospacing="0"/>
            </w:pPr>
          </w:p>
          <w:p w14:paraId="57CD55FA"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7B683447" w14:textId="77777777" w:rsidR="005B43FB" w:rsidRDefault="005B43FB" w:rsidP="005B43FB">
            <w:pPr>
              <w:pStyle w:val="Prrafodelista"/>
              <w:numPr>
                <w:ilvl w:val="0"/>
                <w:numId w:val="27"/>
              </w:numPr>
            </w:pPr>
            <w:r>
              <w:t>Contenido de referencia Web</w:t>
            </w:r>
          </w:p>
        </w:tc>
      </w:tr>
      <w:tr w:rsidR="005B43FB" w14:paraId="346F8077" w14:textId="77777777" w:rsidTr="00A51B7C">
        <w:trPr>
          <w:trHeight w:val="552"/>
        </w:trPr>
        <w:tc>
          <w:tcPr>
            <w:tcW w:w="771" w:type="pct"/>
            <w:vAlign w:val="center"/>
          </w:tcPr>
          <w:p w14:paraId="1504C9D1" w14:textId="77777777" w:rsidR="005B43FB" w:rsidRDefault="005B43FB" w:rsidP="00A51B7C">
            <w:r>
              <w:t>Plan de Trabajo</w:t>
            </w:r>
          </w:p>
        </w:tc>
        <w:tc>
          <w:tcPr>
            <w:tcW w:w="3094" w:type="pct"/>
            <w:gridSpan w:val="2"/>
            <w:vAlign w:val="center"/>
          </w:tcPr>
          <w:p w14:paraId="73BF12DE" w14:textId="77777777" w:rsidR="005B43FB" w:rsidRDefault="005B43FB" w:rsidP="00A51B7C">
            <w:r w:rsidRPr="00C95AB1">
              <w:rPr>
                <w:noProof/>
              </w:rPr>
              <w:drawing>
                <wp:inline distT="0" distB="0" distL="0" distR="0" wp14:anchorId="4412ACA7" wp14:editId="1B76505F">
                  <wp:extent cx="3056553" cy="1562100"/>
                  <wp:effectExtent l="0" t="0" r="0" b="0"/>
                  <wp:docPr id="313" name="Imagen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4591" cy="1571318"/>
                          </a:xfrm>
                          <a:prstGeom prst="rect">
                            <a:avLst/>
                          </a:prstGeom>
                          <a:noFill/>
                          <a:ln>
                            <a:noFill/>
                          </a:ln>
                        </pic:spPr>
                      </pic:pic>
                    </a:graphicData>
                  </a:graphic>
                </wp:inline>
              </w:drawing>
            </w:r>
          </w:p>
        </w:tc>
        <w:tc>
          <w:tcPr>
            <w:tcW w:w="1135" w:type="pct"/>
            <w:gridSpan w:val="2"/>
            <w:vAlign w:val="center"/>
          </w:tcPr>
          <w:p w14:paraId="0443B47B" w14:textId="77777777" w:rsidR="005B43FB" w:rsidRDefault="005B43FB" w:rsidP="00A51B7C">
            <w:r>
              <w:t>1. Drive de la competencia</w:t>
            </w:r>
          </w:p>
        </w:tc>
      </w:tr>
      <w:tr w:rsidR="005B43FB" w14:paraId="024E12FF" w14:textId="77777777" w:rsidTr="00A51B7C">
        <w:trPr>
          <w:gridAfter w:val="1"/>
          <w:wAfter w:w="76" w:type="pct"/>
          <w:trHeight w:val="830"/>
        </w:trPr>
        <w:tc>
          <w:tcPr>
            <w:tcW w:w="1703" w:type="pct"/>
            <w:gridSpan w:val="2"/>
          </w:tcPr>
          <w:p w14:paraId="34A02E65" w14:textId="77777777" w:rsidR="005B43FB" w:rsidRDefault="005B43FB" w:rsidP="00A51B7C">
            <w:r>
              <w:t xml:space="preserve">Reporte de participación – asistencia de aprendices: </w:t>
            </w:r>
          </w:p>
        </w:tc>
        <w:tc>
          <w:tcPr>
            <w:tcW w:w="3221" w:type="pct"/>
            <w:gridSpan w:val="2"/>
          </w:tcPr>
          <w:p w14:paraId="0020B861" w14:textId="77777777" w:rsidR="005B43FB" w:rsidRDefault="005B43FB" w:rsidP="00A51B7C">
            <w:r>
              <w:t>Situaciones presentadas y Acciones que se realizaron para solucionarlas:</w:t>
            </w:r>
          </w:p>
        </w:tc>
      </w:tr>
      <w:tr w:rsidR="005B43FB" w14:paraId="3F03DAB4" w14:textId="77777777" w:rsidTr="00A51B7C">
        <w:trPr>
          <w:gridAfter w:val="1"/>
          <w:wAfter w:w="76" w:type="pct"/>
          <w:trHeight w:val="536"/>
        </w:trPr>
        <w:tc>
          <w:tcPr>
            <w:tcW w:w="1703" w:type="pct"/>
            <w:gridSpan w:val="2"/>
          </w:tcPr>
          <w:p w14:paraId="083B6522" w14:textId="77777777" w:rsidR="005B43FB" w:rsidRDefault="005B43FB" w:rsidP="00A51B7C">
            <w:r>
              <w:t>26 aprendices asisten a la sesión formativa</w:t>
            </w:r>
          </w:p>
        </w:tc>
        <w:tc>
          <w:tcPr>
            <w:tcW w:w="3221" w:type="pct"/>
            <w:gridSpan w:val="2"/>
          </w:tcPr>
          <w:p w14:paraId="69A37672" w14:textId="77777777" w:rsidR="005B43FB" w:rsidRPr="0060388E" w:rsidRDefault="005B43FB" w:rsidP="005B43FB">
            <w:pPr>
              <w:pStyle w:val="Prrafodelista"/>
              <w:numPr>
                <w:ilvl w:val="0"/>
                <w:numId w:val="31"/>
              </w:numPr>
              <w:jc w:val="both"/>
            </w:pPr>
            <w:r>
              <w:t>NINGUNA</w:t>
            </w:r>
          </w:p>
        </w:tc>
      </w:tr>
    </w:tbl>
    <w:p w14:paraId="11EA011D" w14:textId="77777777" w:rsidR="005B43FB" w:rsidRDefault="005B43FB" w:rsidP="005B43FB">
      <w:pPr>
        <w:spacing w:after="0" w:line="240" w:lineRule="auto"/>
      </w:pPr>
    </w:p>
    <w:p w14:paraId="59396138" w14:textId="77777777" w:rsidR="005B43FB" w:rsidRDefault="005B43FB" w:rsidP="005B43FB">
      <w:pPr>
        <w:spacing w:after="0" w:line="240" w:lineRule="auto"/>
      </w:pPr>
    </w:p>
    <w:p w14:paraId="09537737" w14:textId="77777777" w:rsidR="005B43FB" w:rsidRDefault="005B43FB" w:rsidP="005B43FB">
      <w:pPr>
        <w:spacing w:after="0" w:line="240" w:lineRule="auto"/>
      </w:pPr>
    </w:p>
    <w:p w14:paraId="62113299" w14:textId="77777777" w:rsidR="005B43FB" w:rsidRDefault="005B43FB" w:rsidP="005B43FB">
      <w:pPr>
        <w:spacing w:after="0" w:line="240" w:lineRule="auto"/>
      </w:pPr>
    </w:p>
    <w:p w14:paraId="48CF0B92" w14:textId="77777777" w:rsidR="005B43FB" w:rsidRDefault="005B43FB" w:rsidP="005B43FB">
      <w:pPr>
        <w:spacing w:after="0" w:line="240" w:lineRule="auto"/>
      </w:pPr>
    </w:p>
    <w:p w14:paraId="49FBC0C5" w14:textId="77777777" w:rsidR="005B43FB" w:rsidRDefault="005B43FB" w:rsidP="005B43FB">
      <w:pPr>
        <w:spacing w:after="0" w:line="240" w:lineRule="auto"/>
      </w:pPr>
    </w:p>
    <w:p w14:paraId="5A1F3283" w14:textId="77777777" w:rsidR="005B43FB" w:rsidRDefault="005B43FB" w:rsidP="005B43FB">
      <w:pPr>
        <w:spacing w:after="0" w:line="240" w:lineRule="auto"/>
      </w:pPr>
    </w:p>
    <w:p w14:paraId="79E1A979" w14:textId="77777777" w:rsidR="005B43FB" w:rsidRDefault="005B43FB" w:rsidP="005B43FB">
      <w:pPr>
        <w:spacing w:after="0" w:line="240" w:lineRule="auto"/>
      </w:pPr>
    </w:p>
    <w:p w14:paraId="612F77A6" w14:textId="77777777" w:rsidR="005B43FB" w:rsidRDefault="005B43FB" w:rsidP="005B43FB">
      <w:pPr>
        <w:spacing w:after="0" w:line="240" w:lineRule="auto"/>
      </w:pPr>
    </w:p>
    <w:p w14:paraId="750DFC55" w14:textId="77777777" w:rsidR="005B43FB" w:rsidRDefault="005B43FB" w:rsidP="005B43FB">
      <w:pPr>
        <w:spacing w:after="0" w:line="240" w:lineRule="auto"/>
      </w:pPr>
    </w:p>
    <w:p w14:paraId="349651B3" w14:textId="77777777" w:rsidR="005B43FB" w:rsidRDefault="005B43FB" w:rsidP="005B43FB">
      <w:pPr>
        <w:spacing w:after="0" w:line="240" w:lineRule="auto"/>
      </w:pPr>
    </w:p>
    <w:p w14:paraId="60D43B47" w14:textId="77777777" w:rsidR="005B43FB" w:rsidRDefault="005B43FB" w:rsidP="005B43FB">
      <w:pPr>
        <w:spacing w:after="0" w:line="240" w:lineRule="auto"/>
        <w:jc w:val="center"/>
      </w:pPr>
      <w:r>
        <w:t>Centro de Gestión Administrativa</w:t>
      </w:r>
    </w:p>
    <w:p w14:paraId="48F3043C"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2DF64BCA" w14:textId="77777777" w:rsidR="005B43FB" w:rsidRPr="0013304B" w:rsidRDefault="005B43FB" w:rsidP="005B43FB">
      <w:pPr>
        <w:spacing w:after="0" w:line="240" w:lineRule="auto"/>
        <w:contextualSpacing/>
        <w:jc w:val="center"/>
        <w:rPr>
          <w:b/>
        </w:rPr>
      </w:pPr>
      <w:r>
        <w:rPr>
          <w:b/>
        </w:rPr>
        <w:t>Trabajo Virtual</w:t>
      </w:r>
    </w:p>
    <w:p w14:paraId="5CC63DA0" w14:textId="77777777" w:rsidR="005B43FB" w:rsidRPr="00297B80" w:rsidRDefault="005B43FB" w:rsidP="005B43FB">
      <w:pPr>
        <w:spacing w:after="0"/>
        <w:rPr>
          <w:b/>
          <w:bCs/>
        </w:rPr>
      </w:pPr>
      <w:r>
        <w:t xml:space="preserve">Fecha: </w:t>
      </w:r>
      <w:r>
        <w:rPr>
          <w:b/>
          <w:bCs/>
        </w:rPr>
        <w:t>15</w:t>
      </w:r>
      <w:r w:rsidRPr="00297B80">
        <w:rPr>
          <w:b/>
          <w:bCs/>
        </w:rPr>
        <w:t>-02-2022</w:t>
      </w:r>
    </w:p>
    <w:p w14:paraId="3C371AA3" w14:textId="77777777" w:rsidR="005B43FB" w:rsidRDefault="005B43FB" w:rsidP="005B43FB">
      <w:pPr>
        <w:spacing w:after="0"/>
      </w:pPr>
      <w:r>
        <w:t xml:space="preserve">Instructor: </w:t>
      </w:r>
      <w:r w:rsidRPr="00297B80">
        <w:rPr>
          <w:b/>
          <w:bCs/>
        </w:rPr>
        <w:t>Deicy Milena Osorio Rodríguez</w:t>
      </w:r>
    </w:p>
    <w:p w14:paraId="2905AE31" w14:textId="77777777" w:rsidR="005B43FB" w:rsidRDefault="005B43FB" w:rsidP="005B43FB">
      <w:pPr>
        <w:spacing w:after="0" w:line="240" w:lineRule="auto"/>
        <w:rPr>
          <w:b/>
          <w:bCs/>
        </w:rPr>
      </w:pPr>
      <w:r>
        <w:t xml:space="preserve">Ficha de caracterización: </w:t>
      </w:r>
      <w:r w:rsidRPr="00297B80">
        <w:rPr>
          <w:b/>
          <w:bCs/>
        </w:rPr>
        <w:t>69549 - 2395355</w:t>
      </w:r>
    </w:p>
    <w:p w14:paraId="59F85282"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268234B9"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192F8F7D" w14:textId="77777777" w:rsidTr="00A51B7C">
        <w:trPr>
          <w:trHeight w:val="1220"/>
        </w:trPr>
        <w:tc>
          <w:tcPr>
            <w:tcW w:w="771" w:type="pct"/>
            <w:vAlign w:val="center"/>
          </w:tcPr>
          <w:p w14:paraId="6C2D5B78"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231B08A0" w14:textId="77777777" w:rsidR="005B43FB" w:rsidRDefault="005B43FB" w:rsidP="00A51B7C">
            <w:pPr>
              <w:spacing w:after="0" w:line="240" w:lineRule="auto"/>
              <w:rPr>
                <w:sz w:val="20"/>
              </w:rPr>
            </w:pPr>
            <w:r>
              <w:rPr>
                <w:sz w:val="20"/>
              </w:rPr>
              <w:t xml:space="preserve">Relación de Evidencias </w:t>
            </w:r>
          </w:p>
          <w:p w14:paraId="5F26A9A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94863F5"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7D535C17" w14:textId="77777777" w:rsidTr="00A51B7C">
        <w:trPr>
          <w:trHeight w:val="535"/>
        </w:trPr>
        <w:tc>
          <w:tcPr>
            <w:tcW w:w="771" w:type="pct"/>
            <w:vAlign w:val="center"/>
          </w:tcPr>
          <w:p w14:paraId="50A06DF3" w14:textId="77777777" w:rsidR="005B43FB" w:rsidRDefault="005B43FB" w:rsidP="00A51B7C">
            <w:r>
              <w:t>Anuncio-Comunicación</w:t>
            </w:r>
          </w:p>
        </w:tc>
        <w:tc>
          <w:tcPr>
            <w:tcW w:w="3094" w:type="pct"/>
            <w:gridSpan w:val="2"/>
            <w:vAlign w:val="center"/>
          </w:tcPr>
          <w:p w14:paraId="35A6DE51" w14:textId="77777777" w:rsidR="005B43FB" w:rsidRDefault="005B43FB" w:rsidP="00A51B7C">
            <w:r>
              <w:rPr>
                <w:rFonts w:ascii="Arial" w:hAnsi="Arial" w:cs="Arial"/>
                <w:color w:val="222222"/>
                <w:shd w:val="clear" w:color="auto" w:fill="FFFFFF"/>
              </w:rPr>
              <w:t>FORMACIÓN PRESENCIAL</w:t>
            </w:r>
          </w:p>
        </w:tc>
        <w:tc>
          <w:tcPr>
            <w:tcW w:w="1135" w:type="pct"/>
            <w:gridSpan w:val="2"/>
            <w:vAlign w:val="center"/>
          </w:tcPr>
          <w:p w14:paraId="5DAB9780"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1ADFEDAF"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1BAE006F"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1801B716" w14:textId="77777777" w:rsidTr="00A51B7C">
        <w:trPr>
          <w:trHeight w:val="1005"/>
        </w:trPr>
        <w:tc>
          <w:tcPr>
            <w:tcW w:w="771" w:type="pct"/>
            <w:vAlign w:val="center"/>
          </w:tcPr>
          <w:p w14:paraId="0200E049" w14:textId="77777777" w:rsidR="005B43FB" w:rsidRDefault="005B43FB" w:rsidP="00A51B7C"/>
          <w:p w14:paraId="76A902CB" w14:textId="77777777" w:rsidR="005B43FB" w:rsidRDefault="005B43FB" w:rsidP="00A51B7C">
            <w:r>
              <w:t>Actividades</w:t>
            </w:r>
          </w:p>
        </w:tc>
        <w:tc>
          <w:tcPr>
            <w:tcW w:w="3094" w:type="pct"/>
            <w:gridSpan w:val="2"/>
            <w:vAlign w:val="center"/>
          </w:tcPr>
          <w:p w14:paraId="4CDD2161" w14:textId="77777777" w:rsidR="005B43FB" w:rsidRDefault="005B43FB" w:rsidP="00A51B7C">
            <w:r>
              <w:rPr>
                <w:noProof/>
              </w:rPr>
              <w:drawing>
                <wp:inline distT="0" distB="0" distL="0" distR="0" wp14:anchorId="030FBB7C" wp14:editId="0D982C5D">
                  <wp:extent cx="3895725" cy="1895475"/>
                  <wp:effectExtent l="0" t="0" r="9525" b="9525"/>
                  <wp:docPr id="314" name="Imagen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10807" t="16571" r="12981" b="17477"/>
                          <a:stretch/>
                        </pic:blipFill>
                        <pic:spPr bwMode="auto">
                          <a:xfrm>
                            <a:off x="0" y="0"/>
                            <a:ext cx="3895725" cy="1895475"/>
                          </a:xfrm>
                          <a:prstGeom prst="rect">
                            <a:avLst/>
                          </a:prstGeom>
                          <a:ln>
                            <a:noFill/>
                          </a:ln>
                          <a:extLst>
                            <a:ext uri="{53640926-AAD7-44D8-BBD7-CCE9431645EC}">
                              <a14:shadowObscured xmlns:a14="http://schemas.microsoft.com/office/drawing/2010/main"/>
                            </a:ext>
                          </a:extLst>
                        </pic:spPr>
                      </pic:pic>
                    </a:graphicData>
                  </a:graphic>
                </wp:inline>
              </w:drawing>
            </w:r>
          </w:p>
          <w:p w14:paraId="5A566BEA" w14:textId="77777777" w:rsidR="005B43FB" w:rsidRDefault="005B43FB" w:rsidP="00A51B7C">
            <w:r>
              <w:rPr>
                <w:noProof/>
              </w:rPr>
              <w:drawing>
                <wp:inline distT="0" distB="0" distL="0" distR="0" wp14:anchorId="21EA94A0" wp14:editId="3F548861">
                  <wp:extent cx="3962400" cy="2257425"/>
                  <wp:effectExtent l="0" t="0" r="0" b="9525"/>
                  <wp:docPr id="315" name="Imagen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5901" t="15576" r="25653" b="19466"/>
                          <a:stretch/>
                        </pic:blipFill>
                        <pic:spPr bwMode="auto">
                          <a:xfrm>
                            <a:off x="0" y="0"/>
                            <a:ext cx="3962400" cy="2257425"/>
                          </a:xfrm>
                          <a:prstGeom prst="rect">
                            <a:avLst/>
                          </a:prstGeom>
                          <a:ln>
                            <a:noFill/>
                          </a:ln>
                          <a:extLst>
                            <a:ext uri="{53640926-AAD7-44D8-BBD7-CCE9431645EC}">
                              <a14:shadowObscured xmlns:a14="http://schemas.microsoft.com/office/drawing/2010/main"/>
                            </a:ext>
                          </a:extLst>
                        </pic:spPr>
                      </pic:pic>
                    </a:graphicData>
                  </a:graphic>
                </wp:inline>
              </w:drawing>
            </w:r>
          </w:p>
          <w:p w14:paraId="4076DC81" w14:textId="77777777" w:rsidR="005B43FB" w:rsidRDefault="005B43FB" w:rsidP="00A51B7C">
            <w:r>
              <w:rPr>
                <w:noProof/>
              </w:rPr>
              <w:lastRenderedPageBreak/>
              <w:drawing>
                <wp:inline distT="0" distB="0" distL="0" distR="0" wp14:anchorId="2900CB4E" wp14:editId="1E842F8D">
                  <wp:extent cx="3924300" cy="2098040"/>
                  <wp:effectExtent l="0" t="0" r="0" b="0"/>
                  <wp:docPr id="316" name="Imagen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b="14825"/>
                          <a:stretch/>
                        </pic:blipFill>
                        <pic:spPr bwMode="auto">
                          <a:xfrm>
                            <a:off x="0" y="0"/>
                            <a:ext cx="3927289" cy="2099638"/>
                          </a:xfrm>
                          <a:prstGeom prst="rect">
                            <a:avLst/>
                          </a:prstGeom>
                          <a:ln>
                            <a:noFill/>
                          </a:ln>
                          <a:extLst>
                            <a:ext uri="{53640926-AAD7-44D8-BBD7-CCE9431645EC}">
                              <a14:shadowObscured xmlns:a14="http://schemas.microsoft.com/office/drawing/2010/main"/>
                            </a:ext>
                          </a:extLst>
                        </pic:spPr>
                      </pic:pic>
                    </a:graphicData>
                  </a:graphic>
                </wp:inline>
              </w:drawing>
            </w:r>
          </w:p>
          <w:p w14:paraId="2AF61B4E" w14:textId="77777777" w:rsidR="005B43FB" w:rsidRDefault="005B43FB" w:rsidP="00A51B7C">
            <w:r w:rsidRPr="002F44A1">
              <w:t xml:space="preserve">- Dando inicio al resultado de aprendizaje: Redimensionar permanentemente su proyecto de vida de acuerdo con las circunstancias del contexto y con visión prospectiva. Los aprendices continúan de manera grupal (grupos pyme) con el desarrollo de la guía de aprendizaje # 1 “La personalidad punto vital para el conocimiento de sí mismo” </w:t>
            </w:r>
          </w:p>
          <w:p w14:paraId="3E823C07" w14:textId="77777777" w:rsidR="005B43FB" w:rsidRPr="002F44A1" w:rsidRDefault="005B43FB" w:rsidP="00A51B7C">
            <w:r>
              <w:t xml:space="preserve">- Los aprendices realizan la actividad denomina Test del árbol y el árbol de la vida. En donde a través del análisis hecho a la representación proyectiva, se buscó resaltar las principales características de su personalidad </w:t>
            </w:r>
          </w:p>
          <w:p w14:paraId="2545B754" w14:textId="77777777" w:rsidR="005B43FB" w:rsidRPr="002F44A1" w:rsidRDefault="005B43FB" w:rsidP="00A51B7C">
            <w:r w:rsidRPr="002F44A1">
              <w:t>- Se guía a los aprendices para la correcta elaboración de sus diagnósticos iniciales tanto referentes a los resultados de aprendizaje de la competencia, como del diagnóstico de su organización pyme (lista de chequeo proyecto empresa didáctica) conforme a la evidencia final “Código de ética”</w:t>
            </w:r>
          </w:p>
          <w:p w14:paraId="7E96E2BC" w14:textId="77777777" w:rsidR="005B43FB" w:rsidRPr="000301F6" w:rsidRDefault="005B43FB" w:rsidP="00A51B7C">
            <w:pPr>
              <w:ind w:left="720"/>
            </w:pPr>
          </w:p>
        </w:tc>
        <w:tc>
          <w:tcPr>
            <w:tcW w:w="1135" w:type="pct"/>
            <w:gridSpan w:val="2"/>
            <w:vAlign w:val="center"/>
          </w:tcPr>
          <w:p w14:paraId="7D854299"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7C58F4F8"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7BBAC500"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ambientes 709 y 710 CGA</w:t>
            </w:r>
          </w:p>
          <w:p w14:paraId="47249B6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4. Plataforma </w:t>
            </w:r>
            <w:proofErr w:type="spellStart"/>
            <w:r>
              <w:rPr>
                <w:rFonts w:cs="Calibri"/>
                <w:lang w:val="es-ES" w:eastAsia="es-ES" w:bidi="es-ES"/>
              </w:rPr>
              <w:t>Pandlet</w:t>
            </w:r>
            <w:proofErr w:type="spellEnd"/>
          </w:p>
          <w:p w14:paraId="626A380C" w14:textId="77777777" w:rsidR="005B43FB" w:rsidRDefault="005B43FB" w:rsidP="00A51B7C">
            <w:pPr>
              <w:widowControl w:val="0"/>
              <w:autoSpaceDE w:val="0"/>
              <w:autoSpaceDN w:val="0"/>
              <w:spacing w:before="41" w:after="0" w:line="240" w:lineRule="auto"/>
              <w:rPr>
                <w:rFonts w:cs="Calibri"/>
                <w:lang w:val="es-ES" w:eastAsia="es-ES" w:bidi="es-ES"/>
              </w:rPr>
            </w:pPr>
          </w:p>
          <w:p w14:paraId="1FF513B5" w14:textId="77777777" w:rsidR="005B43FB" w:rsidRDefault="005B43FB" w:rsidP="00A51B7C">
            <w:pPr>
              <w:widowControl w:val="0"/>
              <w:autoSpaceDE w:val="0"/>
              <w:autoSpaceDN w:val="0"/>
              <w:spacing w:before="41" w:after="0" w:line="240" w:lineRule="auto"/>
            </w:pPr>
          </w:p>
        </w:tc>
      </w:tr>
      <w:tr w:rsidR="005B43FB" w14:paraId="4714375D" w14:textId="77777777" w:rsidTr="00A51B7C">
        <w:trPr>
          <w:trHeight w:val="1133"/>
        </w:trPr>
        <w:tc>
          <w:tcPr>
            <w:tcW w:w="771" w:type="pct"/>
            <w:vAlign w:val="center"/>
          </w:tcPr>
          <w:p w14:paraId="14D9808A" w14:textId="77777777" w:rsidR="005B43FB" w:rsidRDefault="005B43FB" w:rsidP="00A51B7C"/>
          <w:p w14:paraId="7724F4CA" w14:textId="77777777" w:rsidR="005B43FB" w:rsidRDefault="005B43FB" w:rsidP="00A51B7C">
            <w:r>
              <w:t>Valoración – Retroalimentación</w:t>
            </w:r>
          </w:p>
        </w:tc>
        <w:tc>
          <w:tcPr>
            <w:tcW w:w="3094" w:type="pct"/>
            <w:gridSpan w:val="2"/>
            <w:vAlign w:val="center"/>
          </w:tcPr>
          <w:p w14:paraId="5FCFCE3C" w14:textId="77777777" w:rsidR="005B43FB" w:rsidRPr="00305370" w:rsidRDefault="005B43FB" w:rsidP="00A51B7C">
            <w:pPr>
              <w:rPr>
                <w:color w:val="000000" w:themeColor="text1"/>
              </w:rPr>
            </w:pPr>
          </w:p>
          <w:p w14:paraId="4227C085"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0A11774D" w14:textId="77777777" w:rsidR="005B43FB" w:rsidRDefault="005B43FB" w:rsidP="00A51B7C">
            <w:pPr>
              <w:pStyle w:val="Prrafodelista"/>
              <w:rPr>
                <w:color w:val="000000" w:themeColor="text1"/>
              </w:rPr>
            </w:pPr>
            <w:r>
              <w:rPr>
                <w:color w:val="000000" w:themeColor="text1"/>
              </w:rPr>
              <w:t xml:space="preserve"> </w:t>
            </w:r>
          </w:p>
          <w:p w14:paraId="5B1A754D" w14:textId="77777777" w:rsidR="005B43FB" w:rsidRPr="00454CC6" w:rsidRDefault="005B43FB" w:rsidP="00A51B7C">
            <w:pPr>
              <w:pStyle w:val="Prrafodelista"/>
              <w:rPr>
                <w:color w:val="000000" w:themeColor="text1"/>
              </w:rPr>
            </w:pPr>
          </w:p>
        </w:tc>
        <w:tc>
          <w:tcPr>
            <w:tcW w:w="1135" w:type="pct"/>
            <w:gridSpan w:val="2"/>
            <w:vAlign w:val="center"/>
          </w:tcPr>
          <w:p w14:paraId="2112EAE2" w14:textId="77777777" w:rsidR="005B43FB" w:rsidRDefault="005B43FB" w:rsidP="00A51B7C"/>
          <w:p w14:paraId="6DC9A6C2"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6C0F4554"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20E3943D"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55BAB137"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762D68A3" w14:textId="77777777" w:rsidR="005B43FB" w:rsidRDefault="005B43FB" w:rsidP="00A51B7C">
            <w:pPr>
              <w:widowControl w:val="0"/>
              <w:autoSpaceDE w:val="0"/>
              <w:autoSpaceDN w:val="0"/>
              <w:spacing w:before="41" w:after="0" w:line="240" w:lineRule="auto"/>
            </w:pPr>
          </w:p>
        </w:tc>
      </w:tr>
      <w:tr w:rsidR="005B43FB" w14:paraId="5D09A000" w14:textId="77777777" w:rsidTr="00A51B7C">
        <w:trPr>
          <w:trHeight w:val="552"/>
        </w:trPr>
        <w:tc>
          <w:tcPr>
            <w:tcW w:w="771" w:type="pct"/>
            <w:vAlign w:val="center"/>
          </w:tcPr>
          <w:p w14:paraId="6D9CD841" w14:textId="77777777" w:rsidR="005B43FB" w:rsidRDefault="005B43FB" w:rsidP="00A51B7C"/>
          <w:p w14:paraId="35211DEA" w14:textId="77777777" w:rsidR="005B43FB" w:rsidRDefault="005B43FB" w:rsidP="00A51B7C">
            <w:r>
              <w:t>Material de Apoyo</w:t>
            </w:r>
          </w:p>
        </w:tc>
        <w:tc>
          <w:tcPr>
            <w:tcW w:w="3094" w:type="pct"/>
            <w:gridSpan w:val="2"/>
            <w:vAlign w:val="center"/>
          </w:tcPr>
          <w:p w14:paraId="52856DDA"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rsidRPr="002B494D">
              <w:rPr>
                <w:rFonts w:ascii="Calibri" w:eastAsia="Calibri" w:hAnsi="Calibri"/>
                <w:sz w:val="22"/>
                <w:szCs w:val="22"/>
                <w:lang w:eastAsia="en-US"/>
              </w:rPr>
              <w:object w:dxaOrig="1534" w:dyaOrig="997" w14:anchorId="694ACE60">
                <v:shape id="_x0000_i1039" type="#_x0000_t75" style="width:76.8pt;height:49.9pt" o:ole="">
                  <v:imagedata r:id="rId97" o:title=""/>
                </v:shape>
                <o:OLEObject Type="Embed" ProgID="Word.Document.8" ShapeID="_x0000_i1039" DrawAspect="Icon" ObjectID="_1706696142" r:id="rId114">
                  <o:FieldCodes>\s</o:FieldCodes>
                </o:OLEObject>
              </w:object>
            </w:r>
            <w:r w:rsidRPr="002B494D">
              <w:rPr>
                <w:rFonts w:ascii="Calibri" w:eastAsia="Calibri" w:hAnsi="Calibri"/>
                <w:sz w:val="22"/>
                <w:szCs w:val="22"/>
                <w:lang w:eastAsia="en-US"/>
              </w:rPr>
              <w:object w:dxaOrig="1534" w:dyaOrig="997" w14:anchorId="75DC19C1">
                <v:shape id="_x0000_i1040" type="#_x0000_t75" style="width:76.8pt;height:49.9pt" o:ole="">
                  <v:imagedata r:id="rId70" o:title=""/>
                </v:shape>
                <o:OLEObject Type="Embed" ProgID="Word.Document.12" ShapeID="_x0000_i1040" DrawAspect="Icon" ObjectID="_1706696143" r:id="rId115">
                  <o:FieldCodes>\s</o:FieldCodes>
                </o:OLEObject>
              </w:object>
            </w:r>
            <w:r w:rsidRPr="002B494D">
              <w:rPr>
                <w:rFonts w:ascii="Calibri" w:eastAsia="Calibri" w:hAnsi="Calibri"/>
                <w:sz w:val="22"/>
                <w:szCs w:val="22"/>
                <w:lang w:eastAsia="en-US"/>
              </w:rPr>
              <w:object w:dxaOrig="1534" w:dyaOrig="997" w14:anchorId="17D4FC00">
                <v:shape id="_x0000_i1041" type="#_x0000_t75" style="width:76.8pt;height:49.9pt" o:ole="">
                  <v:imagedata r:id="rId100" o:title=""/>
                </v:shape>
                <o:OLEObject Type="Embed" ProgID="Word.Document.8" ShapeID="_x0000_i1041" DrawAspect="Icon" ObjectID="_1706696144" r:id="rId116">
                  <o:FieldCodes>\s</o:FieldCodes>
                </o:OLEObject>
              </w:object>
            </w:r>
            <w:r>
              <w:rPr>
                <w:noProof/>
              </w:rPr>
              <w:drawing>
                <wp:inline distT="0" distB="0" distL="0" distR="0" wp14:anchorId="50210140" wp14:editId="1D39C39A">
                  <wp:extent cx="2609850" cy="1655715"/>
                  <wp:effectExtent l="0" t="0" r="0" b="1905"/>
                  <wp:docPr id="317" name="Imagen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18712" cy="1661337"/>
                          </a:xfrm>
                          <a:prstGeom prst="rect">
                            <a:avLst/>
                          </a:prstGeom>
                          <a:noFill/>
                          <a:ln>
                            <a:noFill/>
                          </a:ln>
                        </pic:spPr>
                      </pic:pic>
                    </a:graphicData>
                  </a:graphic>
                </wp:inline>
              </w:drawing>
            </w:r>
          </w:p>
        </w:tc>
        <w:tc>
          <w:tcPr>
            <w:tcW w:w="1135" w:type="pct"/>
            <w:gridSpan w:val="2"/>
            <w:vAlign w:val="center"/>
          </w:tcPr>
          <w:p w14:paraId="63D427D9" w14:textId="77777777" w:rsidR="005B43FB" w:rsidRDefault="005B43FB" w:rsidP="005B43FB">
            <w:pPr>
              <w:pStyle w:val="Prrafodelista"/>
              <w:numPr>
                <w:ilvl w:val="0"/>
                <w:numId w:val="27"/>
              </w:numPr>
            </w:pPr>
            <w:r>
              <w:t>Contenido de referencia Web</w:t>
            </w:r>
          </w:p>
        </w:tc>
      </w:tr>
      <w:tr w:rsidR="005B43FB" w14:paraId="4E3C9C14" w14:textId="77777777" w:rsidTr="00A51B7C">
        <w:trPr>
          <w:trHeight w:val="552"/>
        </w:trPr>
        <w:tc>
          <w:tcPr>
            <w:tcW w:w="771" w:type="pct"/>
            <w:vAlign w:val="center"/>
          </w:tcPr>
          <w:p w14:paraId="554BF69E" w14:textId="77777777" w:rsidR="005B43FB" w:rsidRDefault="005B43FB" w:rsidP="00A51B7C">
            <w:r>
              <w:lastRenderedPageBreak/>
              <w:t>Plan de Trabajo</w:t>
            </w:r>
          </w:p>
        </w:tc>
        <w:tc>
          <w:tcPr>
            <w:tcW w:w="3094" w:type="pct"/>
            <w:gridSpan w:val="2"/>
            <w:vAlign w:val="center"/>
          </w:tcPr>
          <w:p w14:paraId="5E40E456" w14:textId="77777777" w:rsidR="005B43FB" w:rsidRDefault="005B43FB" w:rsidP="00A51B7C">
            <w:r w:rsidRPr="00C95AB1">
              <w:rPr>
                <w:noProof/>
              </w:rPr>
              <w:drawing>
                <wp:inline distT="0" distB="0" distL="0" distR="0" wp14:anchorId="4C11AC22" wp14:editId="5D056F3D">
                  <wp:extent cx="3057525" cy="1914499"/>
                  <wp:effectExtent l="0" t="0" r="0" b="0"/>
                  <wp:docPr id="318" name="Imagen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7A84A861" w14:textId="77777777" w:rsidR="005B43FB" w:rsidRDefault="005B43FB" w:rsidP="00A51B7C">
            <w:r>
              <w:t>1. Drive de la competencia</w:t>
            </w:r>
          </w:p>
        </w:tc>
      </w:tr>
      <w:tr w:rsidR="005B43FB" w14:paraId="1DBA417E" w14:textId="77777777" w:rsidTr="00A51B7C">
        <w:trPr>
          <w:gridAfter w:val="1"/>
          <w:wAfter w:w="76" w:type="pct"/>
          <w:trHeight w:val="830"/>
        </w:trPr>
        <w:tc>
          <w:tcPr>
            <w:tcW w:w="1703" w:type="pct"/>
            <w:gridSpan w:val="2"/>
          </w:tcPr>
          <w:p w14:paraId="063C9B70" w14:textId="77777777" w:rsidR="005B43FB" w:rsidRDefault="005B43FB" w:rsidP="00A51B7C">
            <w:r>
              <w:t xml:space="preserve">Reporte de participación – asistencia de aprendices: </w:t>
            </w:r>
          </w:p>
        </w:tc>
        <w:tc>
          <w:tcPr>
            <w:tcW w:w="3221" w:type="pct"/>
            <w:gridSpan w:val="2"/>
          </w:tcPr>
          <w:p w14:paraId="5E23C7F1" w14:textId="77777777" w:rsidR="005B43FB" w:rsidRDefault="005B43FB" w:rsidP="00A51B7C">
            <w:r>
              <w:t>Situaciones presentadas y Acciones que se realizaron para solucionarlas:</w:t>
            </w:r>
          </w:p>
        </w:tc>
      </w:tr>
      <w:tr w:rsidR="005B43FB" w14:paraId="2F86E51F" w14:textId="77777777" w:rsidTr="00A51B7C">
        <w:trPr>
          <w:gridAfter w:val="1"/>
          <w:wAfter w:w="76" w:type="pct"/>
          <w:trHeight w:val="536"/>
        </w:trPr>
        <w:tc>
          <w:tcPr>
            <w:tcW w:w="1703" w:type="pct"/>
            <w:gridSpan w:val="2"/>
          </w:tcPr>
          <w:p w14:paraId="0D6F498E" w14:textId="77777777" w:rsidR="005B43FB" w:rsidRDefault="005B43FB" w:rsidP="00A51B7C">
            <w:r>
              <w:t>Asisten 31 aprendices</w:t>
            </w:r>
          </w:p>
        </w:tc>
        <w:tc>
          <w:tcPr>
            <w:tcW w:w="3221" w:type="pct"/>
            <w:gridSpan w:val="2"/>
          </w:tcPr>
          <w:p w14:paraId="01658AB5" w14:textId="77777777" w:rsidR="005B43FB" w:rsidRPr="0060388E" w:rsidRDefault="005B43FB" w:rsidP="005B43FB">
            <w:pPr>
              <w:pStyle w:val="Prrafodelista"/>
              <w:numPr>
                <w:ilvl w:val="0"/>
                <w:numId w:val="31"/>
              </w:numPr>
              <w:jc w:val="both"/>
            </w:pPr>
            <w:r>
              <w:t>FORMACIÓN PRESENCIAL, FUERON PROGRAMADAS LAS DOS FRANJAS CON EL MISMO GRUPO</w:t>
            </w:r>
          </w:p>
        </w:tc>
      </w:tr>
    </w:tbl>
    <w:p w14:paraId="6510A5E9" w14:textId="77777777" w:rsidR="005B43FB" w:rsidRDefault="005B43FB" w:rsidP="005B43FB">
      <w:pPr>
        <w:spacing w:after="0" w:line="240" w:lineRule="auto"/>
      </w:pPr>
    </w:p>
    <w:p w14:paraId="4AB9C435" w14:textId="77777777" w:rsidR="005B43FB" w:rsidRDefault="005B43FB" w:rsidP="005B43FB">
      <w:pPr>
        <w:spacing w:after="0" w:line="240" w:lineRule="auto"/>
      </w:pPr>
    </w:p>
    <w:p w14:paraId="53A8FE45" w14:textId="77777777" w:rsidR="005B43FB" w:rsidRDefault="005B43FB" w:rsidP="005B43FB">
      <w:pPr>
        <w:spacing w:after="0" w:line="240" w:lineRule="auto"/>
      </w:pPr>
    </w:p>
    <w:p w14:paraId="152F6ED1" w14:textId="77777777" w:rsidR="005B43FB" w:rsidRDefault="005B43FB" w:rsidP="005B43FB">
      <w:pPr>
        <w:spacing w:after="0" w:line="240" w:lineRule="auto"/>
      </w:pPr>
    </w:p>
    <w:p w14:paraId="57BB01EB" w14:textId="77777777" w:rsidR="005B43FB" w:rsidRDefault="005B43FB" w:rsidP="005B43FB">
      <w:pPr>
        <w:spacing w:after="0" w:line="240" w:lineRule="auto"/>
      </w:pPr>
    </w:p>
    <w:p w14:paraId="3C4584D7" w14:textId="77777777" w:rsidR="005B43FB" w:rsidRDefault="005B43FB" w:rsidP="005B43FB">
      <w:pPr>
        <w:spacing w:after="0" w:line="240" w:lineRule="auto"/>
      </w:pPr>
    </w:p>
    <w:p w14:paraId="5205F83B" w14:textId="77777777" w:rsidR="005B43FB" w:rsidRDefault="005B43FB" w:rsidP="005B43FB">
      <w:pPr>
        <w:spacing w:after="0" w:line="240" w:lineRule="auto"/>
      </w:pPr>
    </w:p>
    <w:p w14:paraId="4A10DE41" w14:textId="77777777" w:rsidR="005B43FB" w:rsidRDefault="005B43FB" w:rsidP="005B43FB">
      <w:pPr>
        <w:spacing w:after="0" w:line="240" w:lineRule="auto"/>
      </w:pPr>
    </w:p>
    <w:p w14:paraId="042B2FE5" w14:textId="77777777" w:rsidR="005B43FB" w:rsidRDefault="005B43FB" w:rsidP="005B43FB">
      <w:pPr>
        <w:spacing w:after="0" w:line="240" w:lineRule="auto"/>
      </w:pPr>
    </w:p>
    <w:p w14:paraId="07D91439" w14:textId="77777777" w:rsidR="005B43FB" w:rsidRDefault="005B43FB" w:rsidP="005B43FB">
      <w:pPr>
        <w:spacing w:after="0" w:line="240" w:lineRule="auto"/>
      </w:pPr>
    </w:p>
    <w:p w14:paraId="2DE992BE" w14:textId="77777777" w:rsidR="005B43FB" w:rsidRDefault="005B43FB" w:rsidP="005B43FB">
      <w:pPr>
        <w:spacing w:after="0" w:line="240" w:lineRule="auto"/>
      </w:pPr>
    </w:p>
    <w:p w14:paraId="74AF5A2A" w14:textId="77777777" w:rsidR="005B43FB" w:rsidRDefault="005B43FB" w:rsidP="005B43FB">
      <w:pPr>
        <w:spacing w:after="0" w:line="240" w:lineRule="auto"/>
      </w:pPr>
    </w:p>
    <w:p w14:paraId="0622E09E" w14:textId="77777777" w:rsidR="005B43FB" w:rsidRDefault="005B43FB" w:rsidP="005B43FB">
      <w:pPr>
        <w:spacing w:after="0" w:line="240" w:lineRule="auto"/>
      </w:pPr>
    </w:p>
    <w:p w14:paraId="7212F589" w14:textId="77777777" w:rsidR="005B43FB" w:rsidRDefault="005B43FB" w:rsidP="005B43FB">
      <w:pPr>
        <w:spacing w:after="0" w:line="240" w:lineRule="auto"/>
        <w:jc w:val="center"/>
      </w:pPr>
      <w:r>
        <w:t>Centro de Gestión Administrativa</w:t>
      </w:r>
    </w:p>
    <w:p w14:paraId="5C628766"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4AF12CFF" w14:textId="77777777" w:rsidR="005B43FB" w:rsidRPr="0013304B" w:rsidRDefault="005B43FB" w:rsidP="005B43FB">
      <w:pPr>
        <w:spacing w:after="0" w:line="240" w:lineRule="auto"/>
        <w:contextualSpacing/>
        <w:jc w:val="center"/>
        <w:rPr>
          <w:b/>
        </w:rPr>
      </w:pPr>
      <w:r>
        <w:rPr>
          <w:b/>
        </w:rPr>
        <w:t>Trabajo Virtual</w:t>
      </w:r>
    </w:p>
    <w:p w14:paraId="2157FD6B" w14:textId="77777777" w:rsidR="005B43FB" w:rsidRPr="00297B80" w:rsidRDefault="005B43FB" w:rsidP="005B43FB">
      <w:pPr>
        <w:spacing w:after="0"/>
        <w:rPr>
          <w:b/>
          <w:bCs/>
        </w:rPr>
      </w:pPr>
      <w:r>
        <w:t xml:space="preserve">Fecha: </w:t>
      </w:r>
      <w:r>
        <w:rPr>
          <w:b/>
          <w:bCs/>
        </w:rPr>
        <w:t>16</w:t>
      </w:r>
      <w:r w:rsidRPr="00297B80">
        <w:rPr>
          <w:b/>
          <w:bCs/>
        </w:rPr>
        <w:t>-02-2022</w:t>
      </w:r>
    </w:p>
    <w:p w14:paraId="47A1AFFD" w14:textId="77777777" w:rsidR="005B43FB" w:rsidRDefault="005B43FB" w:rsidP="005B43FB">
      <w:pPr>
        <w:spacing w:after="0"/>
      </w:pPr>
      <w:r>
        <w:t xml:space="preserve">Instructor: </w:t>
      </w:r>
      <w:r w:rsidRPr="00297B80">
        <w:rPr>
          <w:b/>
          <w:bCs/>
        </w:rPr>
        <w:t>Deicy Milena Osorio Rodríguez</w:t>
      </w:r>
    </w:p>
    <w:p w14:paraId="20E946A4" w14:textId="77777777" w:rsidR="005B43FB" w:rsidRDefault="005B43FB" w:rsidP="005B43FB">
      <w:pPr>
        <w:spacing w:after="0" w:line="240" w:lineRule="auto"/>
        <w:rPr>
          <w:b/>
          <w:bCs/>
        </w:rPr>
      </w:pPr>
      <w:r>
        <w:t xml:space="preserve">Ficha de caracterización: </w:t>
      </w:r>
      <w:r w:rsidRPr="0011537D">
        <w:rPr>
          <w:b/>
          <w:bCs/>
        </w:rPr>
        <w:t>69545</w:t>
      </w:r>
      <w:r>
        <w:rPr>
          <w:b/>
          <w:bCs/>
        </w:rPr>
        <w:t xml:space="preserve"> - </w:t>
      </w:r>
      <w:r w:rsidRPr="0011537D">
        <w:rPr>
          <w:b/>
          <w:bCs/>
        </w:rPr>
        <w:t>2341197</w:t>
      </w:r>
    </w:p>
    <w:p w14:paraId="3047D13A" w14:textId="77777777" w:rsidR="005B43FB" w:rsidRPr="0020517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tbl>
      <w:tblPr>
        <w:tblStyle w:val="Tablaconcuadrcula"/>
        <w:tblW w:w="5420" w:type="pct"/>
        <w:tblLayout w:type="fixed"/>
        <w:tblLook w:val="04A0" w:firstRow="1" w:lastRow="0" w:firstColumn="1" w:lastColumn="0" w:noHBand="0" w:noVBand="1"/>
      </w:tblPr>
      <w:tblGrid>
        <w:gridCol w:w="2112"/>
        <w:gridCol w:w="2552"/>
        <w:gridCol w:w="5921"/>
        <w:gridCol w:w="3067"/>
        <w:gridCol w:w="41"/>
      </w:tblGrid>
      <w:tr w:rsidR="005B43FB" w14:paraId="2C6B36C8" w14:textId="77777777" w:rsidTr="00A51B7C">
        <w:trPr>
          <w:trHeight w:val="1220"/>
        </w:trPr>
        <w:tc>
          <w:tcPr>
            <w:tcW w:w="771" w:type="pct"/>
            <w:vAlign w:val="center"/>
          </w:tcPr>
          <w:p w14:paraId="4E327B21" w14:textId="77777777" w:rsidR="005B43FB" w:rsidRPr="001E245D" w:rsidRDefault="005B43FB" w:rsidP="00A51B7C">
            <w:pPr>
              <w:spacing w:after="0" w:line="240" w:lineRule="auto"/>
              <w:contextualSpacing/>
              <w:jc w:val="center"/>
              <w:rPr>
                <w:sz w:val="20"/>
              </w:rPr>
            </w:pPr>
            <w:r>
              <w:rPr>
                <w:sz w:val="20"/>
              </w:rPr>
              <w:t>Í</w:t>
            </w:r>
            <w:r w:rsidRPr="001E245D">
              <w:rPr>
                <w:sz w:val="20"/>
              </w:rPr>
              <w:t>te</w:t>
            </w:r>
            <w:r>
              <w:rPr>
                <w:sz w:val="20"/>
              </w:rPr>
              <w:t>m</w:t>
            </w:r>
          </w:p>
        </w:tc>
        <w:tc>
          <w:tcPr>
            <w:tcW w:w="3094" w:type="pct"/>
            <w:gridSpan w:val="2"/>
            <w:vAlign w:val="center"/>
          </w:tcPr>
          <w:p w14:paraId="01AA91C2" w14:textId="77777777" w:rsidR="005B43FB" w:rsidRDefault="005B43FB" w:rsidP="00A51B7C">
            <w:pPr>
              <w:spacing w:after="0" w:line="240" w:lineRule="auto"/>
              <w:rPr>
                <w:sz w:val="20"/>
              </w:rPr>
            </w:pPr>
            <w:r>
              <w:rPr>
                <w:sz w:val="20"/>
              </w:rPr>
              <w:t xml:space="preserve">Relación de Evidencias </w:t>
            </w:r>
          </w:p>
          <w:p w14:paraId="07A6811E"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19B413E0"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1ABC77F" w14:textId="77777777" w:rsidTr="00A51B7C">
        <w:trPr>
          <w:trHeight w:val="535"/>
        </w:trPr>
        <w:tc>
          <w:tcPr>
            <w:tcW w:w="771" w:type="pct"/>
            <w:vAlign w:val="center"/>
          </w:tcPr>
          <w:p w14:paraId="28216D03" w14:textId="77777777" w:rsidR="005B43FB" w:rsidRDefault="005B43FB" w:rsidP="00A51B7C">
            <w:r>
              <w:t>Anuncio-Comunicación</w:t>
            </w:r>
          </w:p>
        </w:tc>
        <w:tc>
          <w:tcPr>
            <w:tcW w:w="3094" w:type="pct"/>
            <w:gridSpan w:val="2"/>
            <w:vAlign w:val="center"/>
          </w:tcPr>
          <w:p w14:paraId="255FDFD3" w14:textId="77777777" w:rsidR="005B43FB" w:rsidRDefault="005B43FB" w:rsidP="00A51B7C">
            <w:r>
              <w:rPr>
                <w:noProof/>
              </w:rPr>
              <w:drawing>
                <wp:inline distT="0" distB="0" distL="0" distR="0" wp14:anchorId="047E152B" wp14:editId="73FED5E7">
                  <wp:extent cx="2481943" cy="791210"/>
                  <wp:effectExtent l="0" t="0" r="0" b="8890"/>
                  <wp:docPr id="319" name="Imagen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53085" t="45986" r="5699" b="29677"/>
                          <a:stretch/>
                        </pic:blipFill>
                        <pic:spPr bwMode="auto">
                          <a:xfrm>
                            <a:off x="0" y="0"/>
                            <a:ext cx="2496049" cy="795707"/>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6A1A67AC"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120814A8" w14:textId="77777777" w:rsidR="005B43FB" w:rsidRDefault="005B43FB" w:rsidP="00A51B7C">
            <w:pPr>
              <w:widowControl w:val="0"/>
              <w:autoSpaceDE w:val="0"/>
              <w:autoSpaceDN w:val="0"/>
              <w:spacing w:before="41" w:after="0" w:line="240" w:lineRule="auto"/>
              <w:ind w:left="361"/>
              <w:rPr>
                <w:rFonts w:cs="Calibri"/>
                <w:lang w:val="es-ES" w:eastAsia="es-ES" w:bidi="es-ES"/>
              </w:rPr>
            </w:pPr>
          </w:p>
          <w:p w14:paraId="5B0D20AF"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4EB9D9AA" w14:textId="77777777" w:rsidTr="00A51B7C">
        <w:trPr>
          <w:trHeight w:val="1005"/>
        </w:trPr>
        <w:tc>
          <w:tcPr>
            <w:tcW w:w="771" w:type="pct"/>
            <w:vAlign w:val="center"/>
          </w:tcPr>
          <w:p w14:paraId="56111885" w14:textId="77777777" w:rsidR="005B43FB" w:rsidRDefault="005B43FB" w:rsidP="00A51B7C"/>
          <w:p w14:paraId="68E687CC" w14:textId="77777777" w:rsidR="005B43FB" w:rsidRDefault="005B43FB" w:rsidP="00A51B7C">
            <w:r>
              <w:t>Actividades</w:t>
            </w:r>
          </w:p>
        </w:tc>
        <w:tc>
          <w:tcPr>
            <w:tcW w:w="3094" w:type="pct"/>
            <w:gridSpan w:val="2"/>
            <w:vAlign w:val="center"/>
          </w:tcPr>
          <w:p w14:paraId="6EF48302" w14:textId="77777777" w:rsidR="005B43FB" w:rsidRDefault="005B43FB" w:rsidP="00A51B7C">
            <w:pPr>
              <w:pStyle w:val="Default"/>
            </w:pPr>
          </w:p>
          <w:p w14:paraId="3552E521" w14:textId="77777777" w:rsidR="005B43FB" w:rsidRDefault="005B43FB" w:rsidP="00A51B7C">
            <w:pPr>
              <w:pStyle w:val="Default"/>
            </w:pPr>
            <w:r>
              <w:rPr>
                <w:noProof/>
              </w:rPr>
              <w:drawing>
                <wp:inline distT="0" distB="0" distL="0" distR="0" wp14:anchorId="12610378" wp14:editId="2ECED282">
                  <wp:extent cx="3050561" cy="1306849"/>
                  <wp:effectExtent l="0" t="0" r="0" b="7620"/>
                  <wp:docPr id="320" name="Imagen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t="13907" b="9899"/>
                          <a:stretch/>
                        </pic:blipFill>
                        <pic:spPr bwMode="auto">
                          <a:xfrm>
                            <a:off x="0" y="0"/>
                            <a:ext cx="3070004" cy="1315178"/>
                          </a:xfrm>
                          <a:prstGeom prst="rect">
                            <a:avLst/>
                          </a:prstGeom>
                          <a:ln>
                            <a:noFill/>
                          </a:ln>
                          <a:extLst>
                            <a:ext uri="{53640926-AAD7-44D8-BBD7-CCE9431645EC}">
                              <a14:shadowObscured xmlns:a14="http://schemas.microsoft.com/office/drawing/2010/main"/>
                            </a:ext>
                          </a:extLst>
                        </pic:spPr>
                      </pic:pic>
                    </a:graphicData>
                  </a:graphic>
                </wp:inline>
              </w:drawing>
            </w:r>
          </w:p>
          <w:p w14:paraId="482CF123" w14:textId="77777777" w:rsidR="005B43FB" w:rsidRDefault="005B43FB" w:rsidP="00A51B7C">
            <w:pPr>
              <w:pStyle w:val="Default"/>
            </w:pPr>
          </w:p>
          <w:p w14:paraId="7F2BB6DC" w14:textId="77777777" w:rsidR="005B43FB" w:rsidRPr="000301F6" w:rsidRDefault="005B43FB" w:rsidP="00A51B7C">
            <w:pPr>
              <w:pStyle w:val="Default"/>
            </w:pPr>
            <w:r>
              <w:t xml:space="preserve">- Dando alcance al resultado de aprendizaje: </w:t>
            </w:r>
            <w:r w:rsidRPr="004C05FF">
              <w:t>Redimensionar permanentemente su proyecto de vida de acuerdo con las circunstancias del contexto y con visión prospectiva</w:t>
            </w:r>
            <w:r>
              <w:t>, se continúa con la socialización de la consulta sobre personalidad desde la teoría del autor Sigmund Freud y Abraham Maslow. Logrando la reflexión de los significados conceptuales y a partir de ejercicios prácticos, lograr la relación entre los significados y la práctica cotidiana.</w:t>
            </w:r>
          </w:p>
        </w:tc>
        <w:tc>
          <w:tcPr>
            <w:tcW w:w="1135" w:type="pct"/>
            <w:gridSpan w:val="2"/>
            <w:vAlign w:val="center"/>
          </w:tcPr>
          <w:p w14:paraId="4B130C62"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34CEEC2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 Grupo</w:t>
            </w:r>
          </w:p>
          <w:p w14:paraId="0147A61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 xml:space="preserve">3.  Plataforma </w:t>
            </w:r>
            <w:proofErr w:type="spellStart"/>
            <w:r>
              <w:rPr>
                <w:rFonts w:cs="Calibri"/>
                <w:lang w:val="es-ES" w:eastAsia="es-ES" w:bidi="es-ES"/>
              </w:rPr>
              <w:t>Pandlet</w:t>
            </w:r>
            <w:proofErr w:type="spellEnd"/>
          </w:p>
          <w:p w14:paraId="34BB59C2" w14:textId="77777777" w:rsidR="005B43FB" w:rsidRDefault="005B43FB" w:rsidP="00A51B7C">
            <w:pPr>
              <w:widowControl w:val="0"/>
              <w:autoSpaceDE w:val="0"/>
              <w:autoSpaceDN w:val="0"/>
              <w:spacing w:before="41" w:after="0" w:line="240" w:lineRule="auto"/>
              <w:rPr>
                <w:rFonts w:cs="Calibri"/>
                <w:lang w:val="es-ES" w:eastAsia="es-ES" w:bidi="es-ES"/>
              </w:rPr>
            </w:pPr>
          </w:p>
          <w:p w14:paraId="126F310F" w14:textId="77777777" w:rsidR="005B43FB" w:rsidRDefault="005B43FB" w:rsidP="00A51B7C">
            <w:pPr>
              <w:widowControl w:val="0"/>
              <w:autoSpaceDE w:val="0"/>
              <w:autoSpaceDN w:val="0"/>
              <w:spacing w:before="41" w:after="0" w:line="240" w:lineRule="auto"/>
            </w:pPr>
          </w:p>
        </w:tc>
      </w:tr>
      <w:tr w:rsidR="005B43FB" w14:paraId="7AA31D1B" w14:textId="77777777" w:rsidTr="00A51B7C">
        <w:trPr>
          <w:trHeight w:val="1133"/>
        </w:trPr>
        <w:tc>
          <w:tcPr>
            <w:tcW w:w="771" w:type="pct"/>
            <w:vAlign w:val="center"/>
          </w:tcPr>
          <w:p w14:paraId="4AE01C59" w14:textId="77777777" w:rsidR="005B43FB" w:rsidRDefault="005B43FB" w:rsidP="00A51B7C"/>
          <w:p w14:paraId="12AC4C5D" w14:textId="77777777" w:rsidR="005B43FB" w:rsidRDefault="005B43FB" w:rsidP="00A51B7C">
            <w:r>
              <w:t>Valoración – Retroalimentación</w:t>
            </w:r>
          </w:p>
        </w:tc>
        <w:tc>
          <w:tcPr>
            <w:tcW w:w="3094" w:type="pct"/>
            <w:gridSpan w:val="2"/>
            <w:vAlign w:val="center"/>
          </w:tcPr>
          <w:p w14:paraId="76FA50F1" w14:textId="77777777" w:rsidR="005B43FB" w:rsidRPr="00305370" w:rsidRDefault="005B43FB" w:rsidP="00A51B7C">
            <w:pPr>
              <w:rPr>
                <w:color w:val="000000" w:themeColor="text1"/>
              </w:rPr>
            </w:pPr>
          </w:p>
          <w:p w14:paraId="7C00207D" w14:textId="77777777" w:rsidR="005B43FB" w:rsidRDefault="005B43FB" w:rsidP="005B43FB">
            <w:pPr>
              <w:pStyle w:val="Prrafodelista"/>
              <w:numPr>
                <w:ilvl w:val="0"/>
                <w:numId w:val="31"/>
              </w:numPr>
              <w:rPr>
                <w:color w:val="000000" w:themeColor="text1"/>
              </w:rPr>
            </w:pPr>
            <w:r>
              <w:rPr>
                <w:color w:val="000000" w:themeColor="text1"/>
              </w:rPr>
              <w:t xml:space="preserve">Se resuelven dudas e inquietudes </w:t>
            </w:r>
          </w:p>
          <w:p w14:paraId="2BEB4DD4" w14:textId="77777777" w:rsidR="005B43FB" w:rsidRDefault="005B43FB" w:rsidP="00A51B7C">
            <w:pPr>
              <w:pStyle w:val="Prrafodelista"/>
              <w:rPr>
                <w:color w:val="000000" w:themeColor="text1"/>
              </w:rPr>
            </w:pPr>
            <w:r>
              <w:rPr>
                <w:color w:val="000000" w:themeColor="text1"/>
              </w:rPr>
              <w:t xml:space="preserve"> </w:t>
            </w:r>
          </w:p>
          <w:p w14:paraId="7D157F93" w14:textId="77777777" w:rsidR="005B43FB" w:rsidRPr="00454CC6" w:rsidRDefault="005B43FB" w:rsidP="00A51B7C">
            <w:pPr>
              <w:pStyle w:val="Prrafodelista"/>
              <w:rPr>
                <w:color w:val="000000" w:themeColor="text1"/>
              </w:rPr>
            </w:pPr>
          </w:p>
        </w:tc>
        <w:tc>
          <w:tcPr>
            <w:tcW w:w="1135" w:type="pct"/>
            <w:gridSpan w:val="2"/>
            <w:vAlign w:val="center"/>
          </w:tcPr>
          <w:p w14:paraId="3CCC2822" w14:textId="77777777" w:rsidR="005B43FB" w:rsidRDefault="005B43FB" w:rsidP="00A51B7C"/>
          <w:p w14:paraId="7F2C7265"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 xml:space="preserve"> Correo electrónico</w:t>
            </w:r>
          </w:p>
          <w:p w14:paraId="672D88E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58EAA5DE"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w:t>
            </w:r>
          </w:p>
          <w:p w14:paraId="3CEA1136" w14:textId="77777777" w:rsidR="005B43FB" w:rsidRDefault="005B43FB" w:rsidP="00A51B7C">
            <w:pPr>
              <w:widowControl w:val="0"/>
              <w:autoSpaceDE w:val="0"/>
              <w:autoSpaceDN w:val="0"/>
              <w:spacing w:before="41" w:after="0" w:line="240" w:lineRule="auto"/>
            </w:pPr>
          </w:p>
        </w:tc>
      </w:tr>
      <w:tr w:rsidR="005B43FB" w14:paraId="15D38EE5" w14:textId="77777777" w:rsidTr="00A51B7C">
        <w:trPr>
          <w:trHeight w:val="552"/>
        </w:trPr>
        <w:tc>
          <w:tcPr>
            <w:tcW w:w="771" w:type="pct"/>
            <w:vAlign w:val="center"/>
          </w:tcPr>
          <w:p w14:paraId="5EA08281" w14:textId="77777777" w:rsidR="005B43FB" w:rsidRDefault="005B43FB" w:rsidP="00A51B7C"/>
          <w:p w14:paraId="4EBB65B4" w14:textId="77777777" w:rsidR="005B43FB" w:rsidRDefault="005B43FB" w:rsidP="00A51B7C">
            <w:r>
              <w:t>Material de Apoyo</w:t>
            </w:r>
          </w:p>
        </w:tc>
        <w:tc>
          <w:tcPr>
            <w:tcW w:w="3094" w:type="pct"/>
            <w:gridSpan w:val="2"/>
            <w:vAlign w:val="center"/>
          </w:tcPr>
          <w:p w14:paraId="0639983D" w14:textId="77777777" w:rsidR="005B43FB" w:rsidRPr="00201CBF"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6D5C3C3D">
                <v:shape id="_x0000_i1042" type="#_x0000_t75" style="width:75.85pt;height:49.9pt" o:ole="">
                  <v:imagedata r:id="rId70" o:title=""/>
                </v:shape>
                <o:OLEObject Type="Embed" ProgID="Word.Document.12" ShapeID="_x0000_i1042" DrawAspect="Icon" ObjectID="_1706696145" r:id="rId119">
                  <o:FieldCodes>\s</o:FieldCodes>
                </o:OLEObject>
              </w:object>
            </w:r>
          </w:p>
          <w:p w14:paraId="6A921A93"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02125F02" w14:textId="77777777" w:rsidR="005B43FB" w:rsidRDefault="005B43FB" w:rsidP="005B43FB">
            <w:pPr>
              <w:pStyle w:val="Prrafodelista"/>
              <w:numPr>
                <w:ilvl w:val="0"/>
                <w:numId w:val="27"/>
              </w:numPr>
            </w:pPr>
            <w:r>
              <w:t>Contenido de referencia Web</w:t>
            </w:r>
          </w:p>
        </w:tc>
      </w:tr>
      <w:tr w:rsidR="005B43FB" w14:paraId="34C09226" w14:textId="77777777" w:rsidTr="00A51B7C">
        <w:trPr>
          <w:trHeight w:val="552"/>
        </w:trPr>
        <w:tc>
          <w:tcPr>
            <w:tcW w:w="771" w:type="pct"/>
            <w:vAlign w:val="center"/>
          </w:tcPr>
          <w:p w14:paraId="701D9F63" w14:textId="77777777" w:rsidR="005B43FB" w:rsidRDefault="005B43FB" w:rsidP="00A51B7C">
            <w:r>
              <w:lastRenderedPageBreak/>
              <w:t>Plan de Trabajo</w:t>
            </w:r>
          </w:p>
        </w:tc>
        <w:tc>
          <w:tcPr>
            <w:tcW w:w="3094" w:type="pct"/>
            <w:gridSpan w:val="2"/>
            <w:vAlign w:val="center"/>
          </w:tcPr>
          <w:p w14:paraId="3B7892A6" w14:textId="77777777" w:rsidR="005B43FB" w:rsidRDefault="005B43FB" w:rsidP="00A51B7C">
            <w:r w:rsidRPr="00C95AB1">
              <w:rPr>
                <w:noProof/>
              </w:rPr>
              <w:drawing>
                <wp:inline distT="0" distB="0" distL="0" distR="0" wp14:anchorId="4F6E9CBE" wp14:editId="618004DB">
                  <wp:extent cx="3057525" cy="1914499"/>
                  <wp:effectExtent l="0" t="0" r="0" b="0"/>
                  <wp:docPr id="321" name="Imagen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2491" cy="1923870"/>
                          </a:xfrm>
                          <a:prstGeom prst="rect">
                            <a:avLst/>
                          </a:prstGeom>
                          <a:noFill/>
                          <a:ln>
                            <a:noFill/>
                          </a:ln>
                        </pic:spPr>
                      </pic:pic>
                    </a:graphicData>
                  </a:graphic>
                </wp:inline>
              </w:drawing>
            </w:r>
          </w:p>
        </w:tc>
        <w:tc>
          <w:tcPr>
            <w:tcW w:w="1135" w:type="pct"/>
            <w:gridSpan w:val="2"/>
            <w:vAlign w:val="center"/>
          </w:tcPr>
          <w:p w14:paraId="1B9EC38C" w14:textId="77777777" w:rsidR="005B43FB" w:rsidRDefault="005B43FB" w:rsidP="00A51B7C">
            <w:r>
              <w:t>1. Drive de la competencia</w:t>
            </w:r>
          </w:p>
        </w:tc>
      </w:tr>
      <w:tr w:rsidR="005B43FB" w14:paraId="67F698F3" w14:textId="77777777" w:rsidTr="00A51B7C">
        <w:trPr>
          <w:gridAfter w:val="1"/>
          <w:wAfter w:w="15" w:type="pct"/>
          <w:trHeight w:val="830"/>
        </w:trPr>
        <w:tc>
          <w:tcPr>
            <w:tcW w:w="1703" w:type="pct"/>
            <w:gridSpan w:val="2"/>
          </w:tcPr>
          <w:p w14:paraId="5AB38FCC" w14:textId="77777777" w:rsidR="005B43FB" w:rsidRDefault="005B43FB" w:rsidP="00A51B7C">
            <w:r>
              <w:t xml:space="preserve">Reporte de participación – asistencia de aprendices: </w:t>
            </w:r>
          </w:p>
        </w:tc>
        <w:tc>
          <w:tcPr>
            <w:tcW w:w="3282" w:type="pct"/>
            <w:gridSpan w:val="2"/>
          </w:tcPr>
          <w:p w14:paraId="35A076B4" w14:textId="77777777" w:rsidR="005B43FB" w:rsidRDefault="005B43FB" w:rsidP="00A51B7C">
            <w:r>
              <w:t>Situaciones presentadas y Acciones que se realizaron para solucionarlas:</w:t>
            </w:r>
          </w:p>
        </w:tc>
      </w:tr>
      <w:tr w:rsidR="005B43FB" w14:paraId="43804822" w14:textId="77777777" w:rsidTr="00A51B7C">
        <w:trPr>
          <w:gridAfter w:val="1"/>
          <w:wAfter w:w="15" w:type="pct"/>
          <w:trHeight w:val="536"/>
        </w:trPr>
        <w:tc>
          <w:tcPr>
            <w:tcW w:w="1703" w:type="pct"/>
            <w:gridSpan w:val="2"/>
          </w:tcPr>
          <w:p w14:paraId="7A56A001" w14:textId="77777777" w:rsidR="005B43FB" w:rsidRDefault="005B43FB" w:rsidP="00A51B7C">
            <w:r>
              <w:t>17 aprendices asisten a la sesión formativa</w:t>
            </w:r>
          </w:p>
        </w:tc>
        <w:tc>
          <w:tcPr>
            <w:tcW w:w="3282" w:type="pct"/>
            <w:gridSpan w:val="2"/>
          </w:tcPr>
          <w:p w14:paraId="68453E9F" w14:textId="77777777" w:rsidR="005B43FB" w:rsidRPr="0060388E" w:rsidRDefault="005B43FB" w:rsidP="005B43FB">
            <w:pPr>
              <w:pStyle w:val="Prrafodelista"/>
              <w:numPr>
                <w:ilvl w:val="0"/>
                <w:numId w:val="31"/>
              </w:numPr>
              <w:jc w:val="both"/>
            </w:pPr>
            <w:r>
              <w:t>Ninguna</w:t>
            </w:r>
          </w:p>
        </w:tc>
      </w:tr>
    </w:tbl>
    <w:p w14:paraId="2B5C092F" w14:textId="77777777" w:rsidR="005B43FB" w:rsidRDefault="005B43FB" w:rsidP="005B43FB">
      <w:pPr>
        <w:spacing w:after="0" w:line="240" w:lineRule="auto"/>
      </w:pPr>
    </w:p>
    <w:p w14:paraId="04D918D5" w14:textId="77777777" w:rsidR="005B43FB" w:rsidRDefault="005B43FB" w:rsidP="005B43FB">
      <w:pPr>
        <w:spacing w:after="0" w:line="240" w:lineRule="auto"/>
        <w:jc w:val="center"/>
      </w:pPr>
      <w:r>
        <w:t>Centro de Gestión Administrativa</w:t>
      </w:r>
    </w:p>
    <w:p w14:paraId="179A652B" w14:textId="77777777" w:rsidR="005B43FB" w:rsidRDefault="005B43FB" w:rsidP="005B43FB">
      <w:pPr>
        <w:spacing w:after="0" w:line="240" w:lineRule="auto"/>
        <w:contextualSpacing/>
        <w:jc w:val="center"/>
        <w:rPr>
          <w:b/>
        </w:rPr>
      </w:pPr>
      <w:r w:rsidRPr="0013304B">
        <w:rPr>
          <w:b/>
        </w:rPr>
        <w:t>INFORME DE GESTIÓN</w:t>
      </w:r>
      <w:r>
        <w:rPr>
          <w:b/>
        </w:rPr>
        <w:t xml:space="preserve"> DIARIO </w:t>
      </w:r>
    </w:p>
    <w:p w14:paraId="1927E888" w14:textId="77777777" w:rsidR="005B43FB" w:rsidRPr="0013304B" w:rsidRDefault="005B43FB" w:rsidP="005B43FB">
      <w:pPr>
        <w:spacing w:after="0" w:line="240" w:lineRule="auto"/>
        <w:contextualSpacing/>
        <w:jc w:val="center"/>
        <w:rPr>
          <w:b/>
        </w:rPr>
      </w:pPr>
      <w:r>
        <w:rPr>
          <w:b/>
        </w:rPr>
        <w:t>Trabajo Virtual</w:t>
      </w:r>
    </w:p>
    <w:p w14:paraId="2B106EF1" w14:textId="77777777" w:rsidR="005B43FB" w:rsidRPr="00297B80" w:rsidRDefault="005B43FB" w:rsidP="005B43FB">
      <w:pPr>
        <w:spacing w:after="0"/>
        <w:rPr>
          <w:b/>
          <w:bCs/>
        </w:rPr>
      </w:pPr>
      <w:r>
        <w:t xml:space="preserve">Fecha: </w:t>
      </w:r>
      <w:r>
        <w:rPr>
          <w:b/>
          <w:bCs/>
        </w:rPr>
        <w:t>16</w:t>
      </w:r>
      <w:r w:rsidRPr="00297B80">
        <w:rPr>
          <w:b/>
          <w:bCs/>
        </w:rPr>
        <w:t>-02-2022</w:t>
      </w:r>
    </w:p>
    <w:p w14:paraId="307CDC9B" w14:textId="77777777" w:rsidR="005B43FB" w:rsidRDefault="005B43FB" w:rsidP="005B43FB">
      <w:pPr>
        <w:spacing w:after="0"/>
      </w:pPr>
      <w:r>
        <w:t xml:space="preserve">Instructor: </w:t>
      </w:r>
      <w:r w:rsidRPr="00297B80">
        <w:rPr>
          <w:b/>
          <w:bCs/>
        </w:rPr>
        <w:t>Deicy Milena Osorio Rodríguez</w:t>
      </w:r>
    </w:p>
    <w:p w14:paraId="412803F8" w14:textId="77777777" w:rsidR="005B43FB" w:rsidRDefault="005B43FB" w:rsidP="005B43FB">
      <w:pPr>
        <w:spacing w:after="0" w:line="240" w:lineRule="auto"/>
        <w:rPr>
          <w:b/>
          <w:bCs/>
        </w:rPr>
      </w:pPr>
      <w:r>
        <w:t xml:space="preserve">Ficha de caracterización: </w:t>
      </w:r>
      <w:r w:rsidRPr="0011537D">
        <w:rPr>
          <w:b/>
          <w:bCs/>
        </w:rPr>
        <w:t>69546</w:t>
      </w:r>
      <w:r>
        <w:rPr>
          <w:b/>
          <w:bCs/>
        </w:rPr>
        <w:t xml:space="preserve"> - </w:t>
      </w:r>
      <w:r w:rsidRPr="0011537D">
        <w:rPr>
          <w:b/>
          <w:bCs/>
        </w:rPr>
        <w:t>2341198</w:t>
      </w:r>
    </w:p>
    <w:p w14:paraId="372D1CE2" w14:textId="77777777" w:rsidR="005B43FB" w:rsidRDefault="005B43FB" w:rsidP="005B43FB">
      <w:pPr>
        <w:spacing w:after="0" w:line="240" w:lineRule="auto"/>
        <w:rPr>
          <w:b/>
          <w:bCs/>
          <w:caps/>
        </w:rPr>
      </w:pPr>
      <w:r>
        <w:t xml:space="preserve">Competencia: </w:t>
      </w:r>
      <w:r w:rsidRPr="00297B80">
        <w:rPr>
          <w:b/>
          <w:bCs/>
        </w:rPr>
        <w:t>PROMOVER LA INTERACCIÓN IDÓNEA CONSIGO MISMO, CON LOS DEMÁS Y CON LA NATURALEZA EN LOS CONTEXTOS LABORAL Y SOCIAL</w:t>
      </w:r>
    </w:p>
    <w:p w14:paraId="58B9D122" w14:textId="77777777" w:rsidR="005B43FB" w:rsidRDefault="005B43FB" w:rsidP="005B43FB">
      <w:pPr>
        <w:spacing w:after="0"/>
        <w:ind w:right="-849"/>
      </w:pPr>
    </w:p>
    <w:tbl>
      <w:tblPr>
        <w:tblStyle w:val="Tablaconcuadrcula"/>
        <w:tblW w:w="5420" w:type="pct"/>
        <w:tblLayout w:type="fixed"/>
        <w:tblLook w:val="04A0" w:firstRow="1" w:lastRow="0" w:firstColumn="1" w:lastColumn="0" w:noHBand="0" w:noVBand="1"/>
      </w:tblPr>
      <w:tblGrid>
        <w:gridCol w:w="2112"/>
        <w:gridCol w:w="2552"/>
        <w:gridCol w:w="5921"/>
        <w:gridCol w:w="2900"/>
        <w:gridCol w:w="208"/>
      </w:tblGrid>
      <w:tr w:rsidR="005B43FB" w14:paraId="03F03163" w14:textId="77777777" w:rsidTr="00A51B7C">
        <w:trPr>
          <w:trHeight w:val="1220"/>
        </w:trPr>
        <w:tc>
          <w:tcPr>
            <w:tcW w:w="771" w:type="pct"/>
            <w:vAlign w:val="center"/>
          </w:tcPr>
          <w:p w14:paraId="6B98E6AE" w14:textId="77777777" w:rsidR="005B43FB" w:rsidRPr="001E245D" w:rsidRDefault="005B43FB" w:rsidP="00A51B7C">
            <w:pPr>
              <w:spacing w:after="0" w:line="240" w:lineRule="auto"/>
              <w:contextualSpacing/>
              <w:jc w:val="center"/>
              <w:rPr>
                <w:sz w:val="20"/>
              </w:rPr>
            </w:pPr>
            <w:r>
              <w:rPr>
                <w:sz w:val="20"/>
              </w:rPr>
              <w:lastRenderedPageBreak/>
              <w:t>Í</w:t>
            </w:r>
            <w:r w:rsidRPr="001E245D">
              <w:rPr>
                <w:sz w:val="20"/>
              </w:rPr>
              <w:t>te</w:t>
            </w:r>
            <w:r>
              <w:rPr>
                <w:sz w:val="20"/>
              </w:rPr>
              <w:t>m</w:t>
            </w:r>
          </w:p>
        </w:tc>
        <w:tc>
          <w:tcPr>
            <w:tcW w:w="3094" w:type="pct"/>
            <w:gridSpan w:val="2"/>
            <w:vAlign w:val="center"/>
          </w:tcPr>
          <w:p w14:paraId="63D69F8A" w14:textId="77777777" w:rsidR="005B43FB" w:rsidRDefault="005B43FB" w:rsidP="00A51B7C">
            <w:pPr>
              <w:spacing w:after="0" w:line="240" w:lineRule="auto"/>
              <w:rPr>
                <w:sz w:val="20"/>
              </w:rPr>
            </w:pPr>
            <w:r>
              <w:rPr>
                <w:sz w:val="20"/>
              </w:rPr>
              <w:t xml:space="preserve">Relación de Evidencias </w:t>
            </w:r>
          </w:p>
          <w:p w14:paraId="3BB35490" w14:textId="77777777" w:rsidR="005B43FB" w:rsidRPr="001E245D" w:rsidRDefault="005B43FB" w:rsidP="00A51B7C">
            <w:pPr>
              <w:spacing w:after="0" w:line="240" w:lineRule="auto"/>
              <w:rPr>
                <w:sz w:val="20"/>
              </w:rPr>
            </w:pPr>
            <w:r>
              <w:rPr>
                <w:sz w:val="20"/>
              </w:rPr>
              <w:t>(</w:t>
            </w:r>
            <w:r w:rsidRPr="001E245D">
              <w:rPr>
                <w:sz w:val="20"/>
              </w:rPr>
              <w:t>Link de Drive, pantallazo, correos relevantes, otros)</w:t>
            </w:r>
          </w:p>
        </w:tc>
        <w:tc>
          <w:tcPr>
            <w:tcW w:w="1135" w:type="pct"/>
            <w:gridSpan w:val="2"/>
            <w:vAlign w:val="center"/>
          </w:tcPr>
          <w:p w14:paraId="69BFF393" w14:textId="77777777" w:rsidR="005B43FB" w:rsidRPr="001E245D" w:rsidRDefault="005B43FB" w:rsidP="00A51B7C">
            <w:pPr>
              <w:spacing w:after="0" w:line="240" w:lineRule="auto"/>
              <w:rPr>
                <w:sz w:val="20"/>
              </w:rPr>
            </w:pPr>
            <w:r w:rsidRPr="001E245D">
              <w:rPr>
                <w:sz w:val="20"/>
              </w:rPr>
              <w:t xml:space="preserve">¿Cuáles herramientas está utilizando? (teléfonos fijos, celulares, </w:t>
            </w:r>
            <w:proofErr w:type="spellStart"/>
            <w:r w:rsidRPr="001E245D">
              <w:rPr>
                <w:sz w:val="20"/>
              </w:rPr>
              <w:t>WatsApp</w:t>
            </w:r>
            <w:proofErr w:type="spellEnd"/>
            <w:r w:rsidRPr="001E245D">
              <w:rPr>
                <w:sz w:val="20"/>
              </w:rPr>
              <w:t xml:space="preserve">, correo, </w:t>
            </w:r>
            <w:proofErr w:type="spellStart"/>
            <w:r w:rsidRPr="001E245D">
              <w:rPr>
                <w:sz w:val="20"/>
              </w:rPr>
              <w:t>Teams</w:t>
            </w:r>
            <w:proofErr w:type="spellEnd"/>
            <w:r>
              <w:rPr>
                <w:sz w:val="20"/>
              </w:rPr>
              <w:t>, etc.</w:t>
            </w:r>
            <w:r w:rsidRPr="001E245D">
              <w:rPr>
                <w:sz w:val="20"/>
              </w:rPr>
              <w:t>)</w:t>
            </w:r>
          </w:p>
        </w:tc>
      </w:tr>
      <w:tr w:rsidR="005B43FB" w14:paraId="2712E925" w14:textId="77777777" w:rsidTr="00A51B7C">
        <w:trPr>
          <w:trHeight w:val="535"/>
        </w:trPr>
        <w:tc>
          <w:tcPr>
            <w:tcW w:w="771" w:type="pct"/>
            <w:vAlign w:val="center"/>
          </w:tcPr>
          <w:p w14:paraId="30A3546B" w14:textId="77777777" w:rsidR="005B43FB" w:rsidRDefault="005B43FB" w:rsidP="00A51B7C">
            <w:r>
              <w:t>Anuncio-Comunicación</w:t>
            </w:r>
          </w:p>
        </w:tc>
        <w:tc>
          <w:tcPr>
            <w:tcW w:w="3094" w:type="pct"/>
            <w:gridSpan w:val="2"/>
            <w:vAlign w:val="center"/>
          </w:tcPr>
          <w:p w14:paraId="04EA6238" w14:textId="77777777" w:rsidR="005B43FB" w:rsidRDefault="005B43FB" w:rsidP="00A51B7C">
            <w:r>
              <w:rPr>
                <w:noProof/>
              </w:rPr>
              <w:drawing>
                <wp:inline distT="0" distB="0" distL="0" distR="0" wp14:anchorId="07472B9D" wp14:editId="5060E8A5">
                  <wp:extent cx="2481943" cy="791210"/>
                  <wp:effectExtent l="0" t="0" r="0" b="8890"/>
                  <wp:docPr id="322" name="Imagen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53085" t="45986" r="5699" b="29677"/>
                          <a:stretch/>
                        </pic:blipFill>
                        <pic:spPr bwMode="auto">
                          <a:xfrm>
                            <a:off x="0" y="0"/>
                            <a:ext cx="2496049" cy="795707"/>
                          </a:xfrm>
                          <a:prstGeom prst="rect">
                            <a:avLst/>
                          </a:prstGeom>
                          <a:ln>
                            <a:noFill/>
                          </a:ln>
                          <a:extLst>
                            <a:ext uri="{53640926-AAD7-44D8-BBD7-CCE9431645EC}">
                              <a14:shadowObscured xmlns:a14="http://schemas.microsoft.com/office/drawing/2010/main"/>
                            </a:ext>
                          </a:extLst>
                        </pic:spPr>
                      </pic:pic>
                    </a:graphicData>
                  </a:graphic>
                </wp:inline>
              </w:drawing>
            </w:r>
          </w:p>
        </w:tc>
        <w:tc>
          <w:tcPr>
            <w:tcW w:w="1135" w:type="pct"/>
            <w:gridSpan w:val="2"/>
            <w:vAlign w:val="center"/>
          </w:tcPr>
          <w:p w14:paraId="2EC6AD8D"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1.  Correo electrónico</w:t>
            </w:r>
          </w:p>
          <w:p w14:paraId="16FCBE56" w14:textId="77777777" w:rsidR="005B43FB" w:rsidRDefault="005B43FB" w:rsidP="00A51B7C">
            <w:pPr>
              <w:widowControl w:val="0"/>
              <w:autoSpaceDE w:val="0"/>
              <w:autoSpaceDN w:val="0"/>
              <w:spacing w:before="41" w:after="0" w:line="240" w:lineRule="auto"/>
              <w:ind w:left="361"/>
              <w:rPr>
                <w:rFonts w:cs="Calibri"/>
                <w:lang w:val="es-ES" w:eastAsia="es-ES" w:bidi="es-ES"/>
              </w:rPr>
            </w:pPr>
            <w:r>
              <w:rPr>
                <w:rFonts w:cs="Calibri"/>
                <w:lang w:val="es-ES" w:eastAsia="es-ES" w:bidi="es-ES"/>
              </w:rPr>
              <w:t xml:space="preserve">2. Grupo WhatsApp </w:t>
            </w:r>
          </w:p>
          <w:p w14:paraId="791EA0FC" w14:textId="77777777" w:rsidR="005B43FB" w:rsidRPr="00D452E8" w:rsidRDefault="005B43FB" w:rsidP="00A51B7C">
            <w:pPr>
              <w:widowControl w:val="0"/>
              <w:autoSpaceDE w:val="0"/>
              <w:autoSpaceDN w:val="0"/>
              <w:spacing w:before="41" w:after="0" w:line="240" w:lineRule="auto"/>
              <w:ind w:left="361"/>
              <w:rPr>
                <w:rFonts w:cs="Calibri"/>
                <w:lang w:val="es-ES" w:eastAsia="es-ES" w:bidi="es-ES"/>
              </w:rPr>
            </w:pPr>
          </w:p>
        </w:tc>
      </w:tr>
      <w:tr w:rsidR="005B43FB" w14:paraId="3A5399CC" w14:textId="77777777" w:rsidTr="00A51B7C">
        <w:trPr>
          <w:trHeight w:val="1005"/>
        </w:trPr>
        <w:tc>
          <w:tcPr>
            <w:tcW w:w="771" w:type="pct"/>
            <w:vAlign w:val="center"/>
          </w:tcPr>
          <w:p w14:paraId="1B870530" w14:textId="77777777" w:rsidR="005B43FB" w:rsidRDefault="005B43FB" w:rsidP="00A51B7C"/>
          <w:p w14:paraId="25DEC6A0" w14:textId="77777777" w:rsidR="005B43FB" w:rsidRDefault="005B43FB" w:rsidP="00A51B7C">
            <w:r>
              <w:t>Actividades</w:t>
            </w:r>
          </w:p>
        </w:tc>
        <w:tc>
          <w:tcPr>
            <w:tcW w:w="3094" w:type="pct"/>
            <w:gridSpan w:val="2"/>
            <w:vAlign w:val="center"/>
          </w:tcPr>
          <w:p w14:paraId="6E76A6D6" w14:textId="77777777" w:rsidR="005B43FB" w:rsidRDefault="005B43FB" w:rsidP="00A51B7C">
            <w:r>
              <w:rPr>
                <w:noProof/>
              </w:rPr>
              <w:drawing>
                <wp:inline distT="0" distB="0" distL="0" distR="0" wp14:anchorId="30C9EE24" wp14:editId="4DC199A5">
                  <wp:extent cx="3173506" cy="1659255"/>
                  <wp:effectExtent l="0" t="0" r="8255" b="0"/>
                  <wp:docPr id="323" name="Imagen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189068" cy="1667392"/>
                          </a:xfrm>
                          <a:prstGeom prst="rect">
                            <a:avLst/>
                          </a:prstGeom>
                        </pic:spPr>
                      </pic:pic>
                    </a:graphicData>
                  </a:graphic>
                </wp:inline>
              </w:drawing>
            </w:r>
          </w:p>
          <w:p w14:paraId="58EB6138" w14:textId="77777777" w:rsidR="005B43FB" w:rsidRDefault="005B43FB" w:rsidP="00A51B7C">
            <w:r>
              <w:rPr>
                <w:noProof/>
              </w:rPr>
              <w:lastRenderedPageBreak/>
              <w:drawing>
                <wp:inline distT="0" distB="0" distL="0" distR="0" wp14:anchorId="17301C1F" wp14:editId="2BB38830">
                  <wp:extent cx="3580763" cy="2013217"/>
                  <wp:effectExtent l="0" t="0" r="1270" b="6350"/>
                  <wp:docPr id="324" name="Imagen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3598230" cy="2023038"/>
                          </a:xfrm>
                          <a:prstGeom prst="rect">
                            <a:avLst/>
                          </a:prstGeom>
                        </pic:spPr>
                      </pic:pic>
                    </a:graphicData>
                  </a:graphic>
                </wp:inline>
              </w:drawing>
            </w:r>
          </w:p>
          <w:p w14:paraId="58FD7663" w14:textId="77777777" w:rsidR="005B43FB" w:rsidRDefault="005B43FB" w:rsidP="00A51B7C">
            <w:r>
              <w:rPr>
                <w:noProof/>
              </w:rPr>
              <w:drawing>
                <wp:inline distT="0" distB="0" distL="0" distR="0" wp14:anchorId="217C5263" wp14:editId="3971553D">
                  <wp:extent cx="3635431" cy="2043953"/>
                  <wp:effectExtent l="0" t="0" r="3175" b="0"/>
                  <wp:docPr id="325" name="Imagen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647634" cy="2050814"/>
                          </a:xfrm>
                          <a:prstGeom prst="rect">
                            <a:avLst/>
                          </a:prstGeom>
                        </pic:spPr>
                      </pic:pic>
                    </a:graphicData>
                  </a:graphic>
                </wp:inline>
              </w:drawing>
            </w:r>
          </w:p>
          <w:p w14:paraId="0EB39407" w14:textId="77777777" w:rsidR="005B43FB" w:rsidRDefault="005B43FB" w:rsidP="00A51B7C">
            <w:r>
              <w:rPr>
                <w:noProof/>
              </w:rPr>
              <w:lastRenderedPageBreak/>
              <w:drawing>
                <wp:inline distT="0" distB="0" distL="0" distR="0" wp14:anchorId="4BDFE49E" wp14:editId="67526AF8">
                  <wp:extent cx="3649916" cy="2052097"/>
                  <wp:effectExtent l="0" t="0" r="8255" b="5715"/>
                  <wp:docPr id="326" name="Imagen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3663214" cy="2059574"/>
                          </a:xfrm>
                          <a:prstGeom prst="rect">
                            <a:avLst/>
                          </a:prstGeom>
                        </pic:spPr>
                      </pic:pic>
                    </a:graphicData>
                  </a:graphic>
                </wp:inline>
              </w:drawing>
            </w:r>
          </w:p>
          <w:p w14:paraId="1A427EC7" w14:textId="77777777" w:rsidR="005B43FB" w:rsidRPr="000301F6" w:rsidRDefault="005B43FB" w:rsidP="00A51B7C">
            <w:pPr>
              <w:pStyle w:val="Default"/>
            </w:pPr>
            <w:r>
              <w:t xml:space="preserve">- Dando alcance al resultado de aprendizaje: </w:t>
            </w:r>
            <w:r w:rsidRPr="004C05FF">
              <w:t>Redimensionar permanentemente su proyecto de vida de acuerdo con las circunstancias del contexto y con visión prospectiva</w:t>
            </w:r>
            <w:r>
              <w:t>, se continúa con la socialización de la consulta sobre personalidad desde la teoría del autor Sigmund Freud y Abraham Maslow. Logrando la reflexión de los significados conceptuales y a partir de ejercicios prácticos, lograr la relación entre los significados y la práctica cotidiana.</w:t>
            </w:r>
          </w:p>
        </w:tc>
        <w:tc>
          <w:tcPr>
            <w:tcW w:w="1135" w:type="pct"/>
            <w:gridSpan w:val="2"/>
            <w:vAlign w:val="center"/>
          </w:tcPr>
          <w:p w14:paraId="04064E8C"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lastRenderedPageBreak/>
              <w:t>1.  Correo electrónico</w:t>
            </w:r>
          </w:p>
          <w:p w14:paraId="00FFF175"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WhatsApp</w:t>
            </w:r>
          </w:p>
          <w:p w14:paraId="75DEC980" w14:textId="77777777" w:rsidR="005B43FB" w:rsidRDefault="005B43FB" w:rsidP="00A51B7C">
            <w:pPr>
              <w:widowControl w:val="0"/>
              <w:autoSpaceDE w:val="0"/>
              <w:autoSpaceDN w:val="0"/>
              <w:spacing w:before="41" w:after="0" w:line="240" w:lineRule="auto"/>
              <w:rPr>
                <w:rFonts w:cs="Calibri"/>
                <w:lang w:val="es-ES" w:eastAsia="es-ES" w:bidi="es-ES"/>
              </w:rPr>
            </w:pPr>
          </w:p>
          <w:p w14:paraId="7EE535F3" w14:textId="77777777" w:rsidR="005B43FB" w:rsidRDefault="005B43FB" w:rsidP="00A51B7C">
            <w:pPr>
              <w:widowControl w:val="0"/>
              <w:autoSpaceDE w:val="0"/>
              <w:autoSpaceDN w:val="0"/>
              <w:spacing w:before="41" w:after="0" w:line="240" w:lineRule="auto"/>
            </w:pPr>
          </w:p>
        </w:tc>
      </w:tr>
      <w:tr w:rsidR="005B43FB" w14:paraId="55B42244" w14:textId="77777777" w:rsidTr="00A51B7C">
        <w:trPr>
          <w:trHeight w:val="1133"/>
        </w:trPr>
        <w:tc>
          <w:tcPr>
            <w:tcW w:w="771" w:type="pct"/>
            <w:vAlign w:val="center"/>
          </w:tcPr>
          <w:p w14:paraId="343FFDF4" w14:textId="77777777" w:rsidR="005B43FB" w:rsidRDefault="005B43FB" w:rsidP="00A51B7C"/>
          <w:p w14:paraId="15FE4120" w14:textId="77777777" w:rsidR="005B43FB" w:rsidRDefault="005B43FB" w:rsidP="00A51B7C">
            <w:r>
              <w:t>Valoración – Retroalimentación</w:t>
            </w:r>
          </w:p>
        </w:tc>
        <w:tc>
          <w:tcPr>
            <w:tcW w:w="3094" w:type="pct"/>
            <w:gridSpan w:val="2"/>
            <w:vAlign w:val="center"/>
          </w:tcPr>
          <w:p w14:paraId="5615270A" w14:textId="77777777" w:rsidR="005B43FB" w:rsidRPr="00305370" w:rsidRDefault="005B43FB" w:rsidP="00A51B7C">
            <w:pPr>
              <w:rPr>
                <w:color w:val="000000" w:themeColor="text1"/>
              </w:rPr>
            </w:pPr>
          </w:p>
          <w:p w14:paraId="0487903D" w14:textId="77777777" w:rsidR="005B43FB" w:rsidRDefault="005B43FB" w:rsidP="005B43FB">
            <w:pPr>
              <w:pStyle w:val="Prrafodelista"/>
              <w:numPr>
                <w:ilvl w:val="0"/>
                <w:numId w:val="31"/>
              </w:numPr>
              <w:rPr>
                <w:color w:val="000000" w:themeColor="text1"/>
              </w:rPr>
            </w:pPr>
            <w:r>
              <w:rPr>
                <w:color w:val="000000" w:themeColor="text1"/>
              </w:rPr>
              <w:t>Se resuelven dudas e inquietudes durante toda la sesión formativa</w:t>
            </w:r>
          </w:p>
          <w:p w14:paraId="5FB53353" w14:textId="77777777" w:rsidR="005B43FB" w:rsidRDefault="005B43FB" w:rsidP="00A51B7C">
            <w:pPr>
              <w:pStyle w:val="Prrafodelista"/>
              <w:rPr>
                <w:color w:val="000000" w:themeColor="text1"/>
              </w:rPr>
            </w:pPr>
            <w:r>
              <w:rPr>
                <w:color w:val="000000" w:themeColor="text1"/>
              </w:rPr>
              <w:t xml:space="preserve"> </w:t>
            </w:r>
          </w:p>
          <w:p w14:paraId="457ED5B6" w14:textId="77777777" w:rsidR="005B43FB" w:rsidRPr="00454CC6" w:rsidRDefault="005B43FB" w:rsidP="00A51B7C">
            <w:pPr>
              <w:pStyle w:val="Prrafodelista"/>
              <w:rPr>
                <w:color w:val="000000" w:themeColor="text1"/>
              </w:rPr>
            </w:pPr>
          </w:p>
        </w:tc>
        <w:tc>
          <w:tcPr>
            <w:tcW w:w="1135" w:type="pct"/>
            <w:gridSpan w:val="2"/>
            <w:vAlign w:val="center"/>
          </w:tcPr>
          <w:p w14:paraId="2DD989CD" w14:textId="77777777" w:rsidR="005B43FB" w:rsidRDefault="005B43FB" w:rsidP="00A51B7C"/>
          <w:p w14:paraId="0D88396B" w14:textId="77777777" w:rsidR="005B43FB" w:rsidRDefault="005B43FB" w:rsidP="00A51B7C">
            <w:pPr>
              <w:widowControl w:val="0"/>
              <w:autoSpaceDE w:val="0"/>
              <w:autoSpaceDN w:val="0"/>
              <w:spacing w:before="41" w:after="0" w:line="240" w:lineRule="auto"/>
              <w:rPr>
                <w:rFonts w:cs="Calibri"/>
                <w:lang w:val="es-ES" w:eastAsia="es-ES" w:bidi="es-ES"/>
              </w:rPr>
            </w:pPr>
            <w:r>
              <w:t xml:space="preserve">1.  </w:t>
            </w:r>
            <w:r>
              <w:rPr>
                <w:rFonts w:cs="Calibri"/>
                <w:lang w:val="es-ES" w:eastAsia="es-ES" w:bidi="es-ES"/>
              </w:rPr>
              <w:t>Correo electrónico</w:t>
            </w:r>
          </w:p>
          <w:p w14:paraId="3E0F7D56"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2. Plataforma Territorium</w:t>
            </w:r>
          </w:p>
          <w:p w14:paraId="7348204F"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3.  WhatsApp grupo</w:t>
            </w:r>
          </w:p>
          <w:p w14:paraId="310C6F43" w14:textId="77777777" w:rsidR="005B43FB" w:rsidRDefault="005B43FB" w:rsidP="00A51B7C">
            <w:pPr>
              <w:widowControl w:val="0"/>
              <w:autoSpaceDE w:val="0"/>
              <w:autoSpaceDN w:val="0"/>
              <w:spacing w:before="41" w:after="0" w:line="240" w:lineRule="auto"/>
              <w:rPr>
                <w:rFonts w:cs="Calibri"/>
                <w:lang w:val="es-ES" w:eastAsia="es-ES" w:bidi="es-ES"/>
              </w:rPr>
            </w:pPr>
            <w:r>
              <w:rPr>
                <w:rFonts w:cs="Calibri"/>
                <w:lang w:val="es-ES" w:eastAsia="es-ES" w:bidi="es-ES"/>
              </w:rPr>
              <w:t>4. Plataforma Sofia Plus</w:t>
            </w:r>
          </w:p>
          <w:p w14:paraId="45151ADB" w14:textId="77777777" w:rsidR="005B43FB" w:rsidRDefault="005B43FB" w:rsidP="00A51B7C">
            <w:pPr>
              <w:widowControl w:val="0"/>
              <w:autoSpaceDE w:val="0"/>
              <w:autoSpaceDN w:val="0"/>
              <w:spacing w:before="41" w:after="0" w:line="240" w:lineRule="auto"/>
            </w:pPr>
          </w:p>
        </w:tc>
      </w:tr>
      <w:tr w:rsidR="005B43FB" w14:paraId="1C05A784" w14:textId="77777777" w:rsidTr="00A51B7C">
        <w:trPr>
          <w:trHeight w:val="552"/>
        </w:trPr>
        <w:tc>
          <w:tcPr>
            <w:tcW w:w="771" w:type="pct"/>
            <w:vAlign w:val="center"/>
          </w:tcPr>
          <w:p w14:paraId="7A937B51" w14:textId="77777777" w:rsidR="005B43FB" w:rsidRDefault="005B43FB" w:rsidP="00A51B7C"/>
          <w:p w14:paraId="06EED2DB" w14:textId="77777777" w:rsidR="005B43FB" w:rsidRDefault="005B43FB" w:rsidP="00A51B7C">
            <w:r>
              <w:t>Material de Apoyo</w:t>
            </w:r>
          </w:p>
        </w:tc>
        <w:tc>
          <w:tcPr>
            <w:tcW w:w="3094" w:type="pct"/>
            <w:gridSpan w:val="2"/>
            <w:vAlign w:val="center"/>
          </w:tcPr>
          <w:p w14:paraId="131BDBED" w14:textId="77777777" w:rsidR="005B43FB" w:rsidRDefault="005B43FB" w:rsidP="00A51B7C">
            <w:pPr>
              <w:pStyle w:val="xmsonormal"/>
              <w:shd w:val="clear" w:color="auto" w:fill="FFFFFF"/>
              <w:spacing w:before="0" w:beforeAutospacing="0" w:after="0" w:afterAutospacing="0"/>
            </w:pPr>
            <w:r w:rsidRPr="00DE3F8B">
              <w:rPr>
                <w:rFonts w:ascii="Calibri" w:eastAsia="Calibri" w:hAnsi="Calibri"/>
                <w:sz w:val="22"/>
                <w:szCs w:val="22"/>
                <w:lang w:eastAsia="en-US"/>
              </w:rPr>
              <w:t>     </w:t>
            </w:r>
            <w:r>
              <w:object w:dxaOrig="1534" w:dyaOrig="997" w14:anchorId="067FDB76">
                <v:shape id="_x0000_i1043" type="#_x0000_t75" style="width:75.85pt;height:49.9pt" o:ole="">
                  <v:imagedata r:id="rId70" o:title=""/>
                </v:shape>
                <o:OLEObject Type="Embed" ProgID="Word.Document.12" ShapeID="_x0000_i1043" DrawAspect="Icon" ObjectID="_1706696146" r:id="rId124">
                  <o:FieldCodes>\s</o:FieldCodes>
                </o:OLEObject>
              </w:object>
            </w:r>
          </w:p>
          <w:p w14:paraId="2ED0C7B3" w14:textId="77777777" w:rsidR="005B43FB" w:rsidRDefault="005B43FB" w:rsidP="00A51B7C">
            <w:pPr>
              <w:pStyle w:val="xmsonormal"/>
              <w:shd w:val="clear" w:color="auto" w:fill="FFFFFF"/>
              <w:spacing w:before="0" w:beforeAutospacing="0" w:after="0" w:afterAutospacing="0"/>
            </w:pPr>
          </w:p>
          <w:p w14:paraId="1A89E523" w14:textId="77777777" w:rsidR="005B43FB" w:rsidRPr="00201CBF" w:rsidRDefault="005B43FB" w:rsidP="00A51B7C">
            <w:pPr>
              <w:pStyle w:val="xmsonormal"/>
              <w:shd w:val="clear" w:color="auto" w:fill="FFFFFF"/>
              <w:spacing w:before="0" w:beforeAutospacing="0" w:after="0" w:afterAutospacing="0"/>
            </w:pPr>
          </w:p>
        </w:tc>
        <w:tc>
          <w:tcPr>
            <w:tcW w:w="1135" w:type="pct"/>
            <w:gridSpan w:val="2"/>
            <w:vAlign w:val="center"/>
          </w:tcPr>
          <w:p w14:paraId="372831A7" w14:textId="77777777" w:rsidR="005B43FB" w:rsidRDefault="005B43FB" w:rsidP="005B43FB">
            <w:pPr>
              <w:pStyle w:val="Prrafodelista"/>
              <w:numPr>
                <w:ilvl w:val="0"/>
                <w:numId w:val="27"/>
              </w:numPr>
            </w:pPr>
            <w:r>
              <w:t>Contenido de referencia Web</w:t>
            </w:r>
          </w:p>
        </w:tc>
      </w:tr>
      <w:tr w:rsidR="005B43FB" w14:paraId="58C2F64F" w14:textId="77777777" w:rsidTr="00A51B7C">
        <w:trPr>
          <w:trHeight w:val="552"/>
        </w:trPr>
        <w:tc>
          <w:tcPr>
            <w:tcW w:w="771" w:type="pct"/>
            <w:vAlign w:val="center"/>
          </w:tcPr>
          <w:p w14:paraId="1FF8303F" w14:textId="77777777" w:rsidR="005B43FB" w:rsidRDefault="005B43FB" w:rsidP="00A51B7C">
            <w:r>
              <w:t>Plan de Trabajo</w:t>
            </w:r>
          </w:p>
        </w:tc>
        <w:tc>
          <w:tcPr>
            <w:tcW w:w="3094" w:type="pct"/>
            <w:gridSpan w:val="2"/>
            <w:vAlign w:val="center"/>
          </w:tcPr>
          <w:p w14:paraId="0F5FAAB2" w14:textId="77777777" w:rsidR="005B43FB" w:rsidRDefault="005B43FB" w:rsidP="00A51B7C">
            <w:r w:rsidRPr="00C95AB1">
              <w:rPr>
                <w:noProof/>
              </w:rPr>
              <w:drawing>
                <wp:inline distT="0" distB="0" distL="0" distR="0" wp14:anchorId="5FDEA9AC" wp14:editId="7C2015CE">
                  <wp:extent cx="3056553" cy="1562100"/>
                  <wp:effectExtent l="0" t="0" r="0" b="0"/>
                  <wp:docPr id="327" name="Imagen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74591" cy="1571318"/>
                          </a:xfrm>
                          <a:prstGeom prst="rect">
                            <a:avLst/>
                          </a:prstGeom>
                          <a:noFill/>
                          <a:ln>
                            <a:noFill/>
                          </a:ln>
                        </pic:spPr>
                      </pic:pic>
                    </a:graphicData>
                  </a:graphic>
                </wp:inline>
              </w:drawing>
            </w:r>
          </w:p>
        </w:tc>
        <w:tc>
          <w:tcPr>
            <w:tcW w:w="1135" w:type="pct"/>
            <w:gridSpan w:val="2"/>
            <w:vAlign w:val="center"/>
          </w:tcPr>
          <w:p w14:paraId="64241EEA" w14:textId="77777777" w:rsidR="005B43FB" w:rsidRDefault="005B43FB" w:rsidP="00A51B7C">
            <w:r>
              <w:t>1. Drive de la competencia</w:t>
            </w:r>
          </w:p>
        </w:tc>
      </w:tr>
      <w:tr w:rsidR="005B43FB" w14:paraId="050C7D3A" w14:textId="77777777" w:rsidTr="00A51B7C">
        <w:trPr>
          <w:gridAfter w:val="1"/>
          <w:wAfter w:w="76" w:type="pct"/>
          <w:trHeight w:val="830"/>
        </w:trPr>
        <w:tc>
          <w:tcPr>
            <w:tcW w:w="1703" w:type="pct"/>
            <w:gridSpan w:val="2"/>
          </w:tcPr>
          <w:p w14:paraId="4A7025D7" w14:textId="77777777" w:rsidR="005B43FB" w:rsidRDefault="005B43FB" w:rsidP="00A51B7C">
            <w:r>
              <w:t xml:space="preserve">Reporte de participación – asistencia de aprendices: </w:t>
            </w:r>
          </w:p>
        </w:tc>
        <w:tc>
          <w:tcPr>
            <w:tcW w:w="3221" w:type="pct"/>
            <w:gridSpan w:val="2"/>
          </w:tcPr>
          <w:p w14:paraId="4B688D95" w14:textId="77777777" w:rsidR="005B43FB" w:rsidRDefault="005B43FB" w:rsidP="00A51B7C">
            <w:r>
              <w:t>Situaciones presentadas y Acciones que se realizaron para solucionarlas:</w:t>
            </w:r>
          </w:p>
        </w:tc>
      </w:tr>
      <w:tr w:rsidR="005B43FB" w14:paraId="71CE0AAA" w14:textId="77777777" w:rsidTr="00A51B7C">
        <w:trPr>
          <w:gridAfter w:val="1"/>
          <w:wAfter w:w="76" w:type="pct"/>
          <w:trHeight w:val="536"/>
        </w:trPr>
        <w:tc>
          <w:tcPr>
            <w:tcW w:w="1703" w:type="pct"/>
            <w:gridSpan w:val="2"/>
          </w:tcPr>
          <w:p w14:paraId="4B2CC35B" w14:textId="77777777" w:rsidR="005B43FB" w:rsidRDefault="005B43FB" w:rsidP="00A51B7C">
            <w:r>
              <w:t>26 aprendices asisten a la sesión formativa</w:t>
            </w:r>
          </w:p>
        </w:tc>
        <w:tc>
          <w:tcPr>
            <w:tcW w:w="3221" w:type="pct"/>
            <w:gridSpan w:val="2"/>
          </w:tcPr>
          <w:p w14:paraId="0F4F571F" w14:textId="77777777" w:rsidR="005B43FB" w:rsidRPr="0060388E" w:rsidRDefault="005B43FB" w:rsidP="005B43FB">
            <w:pPr>
              <w:pStyle w:val="Prrafodelista"/>
              <w:numPr>
                <w:ilvl w:val="0"/>
                <w:numId w:val="31"/>
              </w:numPr>
              <w:jc w:val="both"/>
            </w:pPr>
            <w:r>
              <w:t>NINGUNA</w:t>
            </w:r>
          </w:p>
        </w:tc>
      </w:tr>
    </w:tbl>
    <w:p w14:paraId="087C03C3" w14:textId="77777777" w:rsidR="005B43FB" w:rsidRDefault="005B43FB" w:rsidP="005B43FB">
      <w:pPr>
        <w:spacing w:after="0" w:line="240" w:lineRule="auto"/>
      </w:pPr>
    </w:p>
    <w:p w14:paraId="18A907D0" w14:textId="77777777" w:rsidR="005B43FB" w:rsidRDefault="005B43FB" w:rsidP="005B43FB">
      <w:pPr>
        <w:spacing w:after="0" w:line="240" w:lineRule="auto"/>
      </w:pPr>
    </w:p>
    <w:p w14:paraId="279D8457" w14:textId="77777777" w:rsidR="005B43FB" w:rsidRDefault="005B43FB" w:rsidP="005B43FB">
      <w:pPr>
        <w:spacing w:after="0" w:line="240" w:lineRule="auto"/>
      </w:pPr>
    </w:p>
    <w:p w14:paraId="60EAC5E9" w14:textId="77777777" w:rsidR="005B43FB" w:rsidRDefault="005B43FB" w:rsidP="005B43FB">
      <w:pPr>
        <w:spacing w:after="0" w:line="240" w:lineRule="auto"/>
      </w:pPr>
    </w:p>
    <w:p w14:paraId="29B7605A" w14:textId="77777777" w:rsidR="005B43FB" w:rsidRDefault="005B43FB" w:rsidP="005B43FB">
      <w:pPr>
        <w:spacing w:after="0" w:line="240" w:lineRule="auto"/>
      </w:pPr>
    </w:p>
    <w:p w14:paraId="7AF814F7" w14:textId="77777777" w:rsidR="005B43FB" w:rsidRDefault="005B43FB" w:rsidP="005B43FB">
      <w:pPr>
        <w:spacing w:after="0" w:line="240" w:lineRule="auto"/>
      </w:pPr>
    </w:p>
    <w:p w14:paraId="1A493162" w14:textId="77777777" w:rsidR="005B43FB" w:rsidRDefault="005B43FB" w:rsidP="005B43FB">
      <w:pPr>
        <w:spacing w:after="0" w:line="240" w:lineRule="auto"/>
      </w:pPr>
    </w:p>
    <w:p w14:paraId="04F83494" w14:textId="77777777" w:rsidR="005B43FB" w:rsidRDefault="005B43FB" w:rsidP="005B43FB">
      <w:pPr>
        <w:spacing w:after="0" w:line="240" w:lineRule="auto"/>
      </w:pPr>
    </w:p>
    <w:p w14:paraId="4105B92E" w14:textId="77777777" w:rsidR="005B43FB" w:rsidRDefault="005B43FB" w:rsidP="005B43FB">
      <w:pPr>
        <w:spacing w:after="0" w:line="240" w:lineRule="auto"/>
      </w:pPr>
    </w:p>
    <w:p w14:paraId="139DE205" w14:textId="77777777" w:rsidR="005B43FB" w:rsidRDefault="005B43FB" w:rsidP="005B43FB">
      <w:pPr>
        <w:spacing w:after="0" w:line="240" w:lineRule="auto"/>
      </w:pPr>
    </w:p>
    <w:p w14:paraId="3B14B242" w14:textId="77777777" w:rsidR="00707FC1" w:rsidRDefault="00707FC1" w:rsidP="005B43FB">
      <w:pPr>
        <w:spacing w:after="0" w:line="240" w:lineRule="auto"/>
      </w:pPr>
      <w:r>
        <w:t xml:space="preserve">PLAN DE TRABAJO </w:t>
      </w:r>
    </w:p>
    <w:p w14:paraId="47D3B4E1" w14:textId="77777777" w:rsidR="00707FC1" w:rsidRDefault="00707FC1" w:rsidP="005B43FB">
      <w:pPr>
        <w:spacing w:after="0" w:line="240" w:lineRule="auto"/>
      </w:pPr>
    </w:p>
    <w:p w14:paraId="2AF49829" w14:textId="240751A4" w:rsidR="005B43FB" w:rsidRDefault="00707FC1" w:rsidP="005B43FB">
      <w:pPr>
        <w:spacing w:after="0" w:line="240" w:lineRule="auto"/>
      </w:pPr>
      <w:r>
        <w:t xml:space="preserve">Grupo: </w:t>
      </w:r>
      <w:r w:rsidRPr="00707FC1">
        <w:t xml:space="preserve"> </w:t>
      </w:r>
      <w:proofErr w:type="gramStart"/>
      <w:r w:rsidRPr="00707FC1">
        <w:t>69545</w:t>
      </w:r>
      <w:r>
        <w:t xml:space="preserve">  Ficha</w:t>
      </w:r>
      <w:proofErr w:type="gramEnd"/>
      <w:r>
        <w:t xml:space="preserve">: </w:t>
      </w:r>
      <w:r w:rsidRPr="00707FC1">
        <w:t>2341197</w:t>
      </w:r>
    </w:p>
    <w:p w14:paraId="7BD3B2EE" w14:textId="77777777" w:rsidR="005B43FB" w:rsidRDefault="005B43FB" w:rsidP="005B43FB">
      <w:pPr>
        <w:spacing w:after="0" w:line="240" w:lineRule="auto"/>
      </w:pPr>
    </w:p>
    <w:p w14:paraId="0384527F" w14:textId="77777777" w:rsidR="005B43FB" w:rsidRDefault="005B43FB" w:rsidP="005B43FB">
      <w:pPr>
        <w:spacing w:after="0" w:line="240" w:lineRule="auto"/>
      </w:pPr>
    </w:p>
    <w:p w14:paraId="065D7355" w14:textId="2D3F518D" w:rsidR="005B43FB" w:rsidRDefault="00707FC1" w:rsidP="005B43FB">
      <w:pPr>
        <w:spacing w:after="0" w:line="240" w:lineRule="auto"/>
      </w:pPr>
      <w:r w:rsidRPr="00C95AB1">
        <w:rPr>
          <w:noProof/>
        </w:rPr>
        <w:drawing>
          <wp:inline distT="0" distB="0" distL="0" distR="0" wp14:anchorId="71284CDC" wp14:editId="5BFA600E">
            <wp:extent cx="7437120" cy="3800857"/>
            <wp:effectExtent l="0" t="0" r="0" b="9525"/>
            <wp:docPr id="328" name="Imagen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83786" cy="3824706"/>
                    </a:xfrm>
                    <a:prstGeom prst="rect">
                      <a:avLst/>
                    </a:prstGeom>
                    <a:noFill/>
                    <a:ln>
                      <a:noFill/>
                    </a:ln>
                  </pic:spPr>
                </pic:pic>
              </a:graphicData>
            </a:graphic>
          </wp:inline>
        </w:drawing>
      </w:r>
    </w:p>
    <w:p w14:paraId="4A1E4943" w14:textId="45712B3B" w:rsidR="005B43FB" w:rsidRDefault="005B43FB" w:rsidP="005B43FB">
      <w:pPr>
        <w:spacing w:after="0" w:line="240" w:lineRule="auto"/>
      </w:pPr>
    </w:p>
    <w:p w14:paraId="21943F7E" w14:textId="4F547C12" w:rsidR="00707FC1" w:rsidRDefault="00707FC1" w:rsidP="005B43FB">
      <w:pPr>
        <w:spacing w:after="0" w:line="240" w:lineRule="auto"/>
      </w:pPr>
    </w:p>
    <w:p w14:paraId="070303BD" w14:textId="77777777" w:rsidR="00707FC1" w:rsidRDefault="00707FC1" w:rsidP="00707FC1">
      <w:pPr>
        <w:spacing w:after="0" w:line="240" w:lineRule="auto"/>
      </w:pPr>
      <w:r>
        <w:t xml:space="preserve">PLAN DE TRABAJO </w:t>
      </w:r>
    </w:p>
    <w:p w14:paraId="19B30B15" w14:textId="77777777" w:rsidR="00707FC1" w:rsidRDefault="00707FC1" w:rsidP="00707FC1">
      <w:pPr>
        <w:spacing w:after="0" w:line="240" w:lineRule="auto"/>
      </w:pPr>
    </w:p>
    <w:p w14:paraId="77289A53" w14:textId="5CD48414" w:rsidR="00707FC1" w:rsidRDefault="00707FC1" w:rsidP="00707FC1">
      <w:pPr>
        <w:spacing w:after="0" w:line="240" w:lineRule="auto"/>
      </w:pPr>
      <w:r>
        <w:t xml:space="preserve">Grupo: </w:t>
      </w:r>
      <w:r w:rsidRPr="00707FC1">
        <w:t xml:space="preserve"> </w:t>
      </w:r>
      <w:proofErr w:type="gramStart"/>
      <w:r w:rsidRPr="00707FC1">
        <w:t xml:space="preserve">69546 </w:t>
      </w:r>
      <w:r>
        <w:t xml:space="preserve"> FICHA</w:t>
      </w:r>
      <w:proofErr w:type="gramEnd"/>
      <w:r>
        <w:t xml:space="preserve">: </w:t>
      </w:r>
      <w:r w:rsidRPr="00707FC1">
        <w:t>2341198</w:t>
      </w:r>
    </w:p>
    <w:p w14:paraId="06ED70D3" w14:textId="77777777" w:rsidR="005B43FB" w:rsidRDefault="005B43FB" w:rsidP="005B43FB">
      <w:pPr>
        <w:spacing w:after="0" w:line="240" w:lineRule="auto"/>
      </w:pPr>
    </w:p>
    <w:p w14:paraId="5E0E0E31" w14:textId="77777777" w:rsidR="005B43FB" w:rsidRDefault="005B43FB" w:rsidP="005B43FB">
      <w:pPr>
        <w:spacing w:after="0" w:line="240" w:lineRule="auto"/>
      </w:pPr>
    </w:p>
    <w:p w14:paraId="5C4348D6" w14:textId="77777777" w:rsidR="005B43FB" w:rsidRDefault="005B43FB" w:rsidP="005B43FB">
      <w:pPr>
        <w:spacing w:after="0" w:line="240" w:lineRule="auto"/>
      </w:pPr>
    </w:p>
    <w:p w14:paraId="1C4E2E2F" w14:textId="125A8850" w:rsidR="005B43FB" w:rsidRDefault="00707FC1" w:rsidP="005B43FB">
      <w:pPr>
        <w:spacing w:after="0" w:line="240" w:lineRule="auto"/>
      </w:pPr>
      <w:r w:rsidRPr="00C95AB1">
        <w:rPr>
          <w:noProof/>
        </w:rPr>
        <w:lastRenderedPageBreak/>
        <w:drawing>
          <wp:inline distT="0" distB="0" distL="0" distR="0" wp14:anchorId="2EF53F50" wp14:editId="118AB2B6">
            <wp:extent cx="7437120" cy="3800857"/>
            <wp:effectExtent l="0" t="0" r="0" b="9525"/>
            <wp:docPr id="329" name="Imagen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83786" cy="3824706"/>
                    </a:xfrm>
                    <a:prstGeom prst="rect">
                      <a:avLst/>
                    </a:prstGeom>
                    <a:noFill/>
                    <a:ln>
                      <a:noFill/>
                    </a:ln>
                  </pic:spPr>
                </pic:pic>
              </a:graphicData>
            </a:graphic>
          </wp:inline>
        </w:drawing>
      </w:r>
    </w:p>
    <w:p w14:paraId="7B9B29A9" w14:textId="002B280E" w:rsidR="00707FC1" w:rsidRDefault="00707FC1" w:rsidP="00707FC1">
      <w:pPr>
        <w:spacing w:after="0" w:line="240" w:lineRule="auto"/>
      </w:pPr>
      <w:r>
        <w:t xml:space="preserve">PLAN DE TRABAJO </w:t>
      </w:r>
    </w:p>
    <w:p w14:paraId="0A9A262C" w14:textId="77777777" w:rsidR="00707FC1" w:rsidRDefault="00707FC1" w:rsidP="00707FC1">
      <w:pPr>
        <w:spacing w:after="0" w:line="240" w:lineRule="auto"/>
      </w:pPr>
    </w:p>
    <w:p w14:paraId="56B70E12" w14:textId="6C7AE54D" w:rsidR="00707FC1" w:rsidRDefault="00707FC1" w:rsidP="00707FC1">
      <w:pPr>
        <w:spacing w:after="0" w:line="240" w:lineRule="auto"/>
      </w:pPr>
      <w:r>
        <w:t xml:space="preserve">Grupo: </w:t>
      </w:r>
      <w:r w:rsidRPr="00707FC1">
        <w:t xml:space="preserve"> </w:t>
      </w:r>
      <w:proofErr w:type="gramStart"/>
      <w:r w:rsidRPr="00707FC1">
        <w:t xml:space="preserve">69549 </w:t>
      </w:r>
      <w:r>
        <w:t xml:space="preserve"> FICHA</w:t>
      </w:r>
      <w:proofErr w:type="gramEnd"/>
      <w:r>
        <w:t xml:space="preserve">: </w:t>
      </w:r>
      <w:r w:rsidRPr="00707FC1">
        <w:t>2395355</w:t>
      </w:r>
    </w:p>
    <w:p w14:paraId="4978F579" w14:textId="553D163E" w:rsidR="00707FC1" w:rsidRDefault="00707FC1" w:rsidP="005B43FB">
      <w:pPr>
        <w:spacing w:after="0" w:line="240" w:lineRule="auto"/>
      </w:pPr>
    </w:p>
    <w:p w14:paraId="1F7141DE" w14:textId="56F89CD7" w:rsidR="00707FC1" w:rsidRDefault="00707FC1" w:rsidP="005B43FB">
      <w:pPr>
        <w:spacing w:after="0" w:line="240" w:lineRule="auto"/>
      </w:pPr>
    </w:p>
    <w:p w14:paraId="1AA5D0FB" w14:textId="664EDDBC" w:rsidR="00707FC1" w:rsidRDefault="00707FC1" w:rsidP="005B43FB">
      <w:pPr>
        <w:spacing w:after="0" w:line="240" w:lineRule="auto"/>
      </w:pPr>
    </w:p>
    <w:p w14:paraId="7A9D6A1B" w14:textId="03FC94D5" w:rsidR="00707FC1" w:rsidRDefault="00707FC1" w:rsidP="005B43FB">
      <w:pPr>
        <w:spacing w:after="0" w:line="240" w:lineRule="auto"/>
      </w:pPr>
    </w:p>
    <w:p w14:paraId="0BE66F25" w14:textId="3EB6B8F7" w:rsidR="00707FC1" w:rsidRDefault="00707FC1" w:rsidP="005B43FB">
      <w:pPr>
        <w:spacing w:after="0" w:line="240" w:lineRule="auto"/>
      </w:pPr>
      <w:r w:rsidRPr="00C95AB1">
        <w:rPr>
          <w:noProof/>
        </w:rPr>
        <w:lastRenderedPageBreak/>
        <w:drawing>
          <wp:inline distT="0" distB="0" distL="0" distR="0" wp14:anchorId="7234AFE4" wp14:editId="6A4CA321">
            <wp:extent cx="7437120" cy="3800857"/>
            <wp:effectExtent l="0" t="0" r="0" b="9525"/>
            <wp:docPr id="330" name="Imagen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83786" cy="3824706"/>
                    </a:xfrm>
                    <a:prstGeom prst="rect">
                      <a:avLst/>
                    </a:prstGeom>
                    <a:noFill/>
                    <a:ln>
                      <a:noFill/>
                    </a:ln>
                  </pic:spPr>
                </pic:pic>
              </a:graphicData>
            </a:graphic>
          </wp:inline>
        </w:drawing>
      </w:r>
    </w:p>
    <w:p w14:paraId="02E2A5C4" w14:textId="6A993E54" w:rsidR="00707FC1" w:rsidRDefault="00707FC1" w:rsidP="005B43FB">
      <w:pPr>
        <w:spacing w:after="0" w:line="240" w:lineRule="auto"/>
      </w:pPr>
    </w:p>
    <w:p w14:paraId="6E015DC2" w14:textId="7817B21B" w:rsidR="00707FC1" w:rsidRDefault="00707FC1" w:rsidP="00707FC1">
      <w:pPr>
        <w:spacing w:after="0" w:line="240" w:lineRule="auto"/>
      </w:pPr>
      <w:r>
        <w:t xml:space="preserve">PLAN DE TRABAJO </w:t>
      </w:r>
    </w:p>
    <w:p w14:paraId="4576DCE1" w14:textId="77777777" w:rsidR="00707FC1" w:rsidRDefault="00707FC1" w:rsidP="00707FC1">
      <w:pPr>
        <w:spacing w:after="0" w:line="240" w:lineRule="auto"/>
      </w:pPr>
    </w:p>
    <w:p w14:paraId="7C0471E3" w14:textId="49E491ED" w:rsidR="00707FC1" w:rsidRDefault="00707FC1" w:rsidP="00707FC1">
      <w:pPr>
        <w:spacing w:after="0" w:line="240" w:lineRule="auto"/>
      </w:pPr>
      <w:r>
        <w:t xml:space="preserve">Grupo: </w:t>
      </w:r>
      <w:r w:rsidRPr="00707FC1">
        <w:t xml:space="preserve"> </w:t>
      </w:r>
      <w:proofErr w:type="gramStart"/>
      <w:r w:rsidRPr="00707FC1">
        <w:t xml:space="preserve">69550 </w:t>
      </w:r>
      <w:r>
        <w:t xml:space="preserve"> FICHA</w:t>
      </w:r>
      <w:proofErr w:type="gramEnd"/>
      <w:r>
        <w:t xml:space="preserve">: </w:t>
      </w:r>
      <w:r w:rsidRPr="00707FC1">
        <w:t>2395363</w:t>
      </w:r>
    </w:p>
    <w:p w14:paraId="13F91C59" w14:textId="60BF0730" w:rsidR="00707FC1" w:rsidRDefault="00707FC1" w:rsidP="005B43FB">
      <w:pPr>
        <w:spacing w:after="0" w:line="240" w:lineRule="auto"/>
      </w:pPr>
    </w:p>
    <w:p w14:paraId="4C87DFE4" w14:textId="13A4FA2F" w:rsidR="00707FC1" w:rsidRDefault="00707FC1" w:rsidP="005B43FB">
      <w:pPr>
        <w:spacing w:after="0" w:line="240" w:lineRule="auto"/>
      </w:pPr>
    </w:p>
    <w:p w14:paraId="3B1E9412" w14:textId="1F235CD2" w:rsidR="00707FC1" w:rsidRDefault="00707FC1" w:rsidP="005B43FB">
      <w:pPr>
        <w:spacing w:after="0" w:line="240" w:lineRule="auto"/>
      </w:pPr>
      <w:r w:rsidRPr="00C95AB1">
        <w:rPr>
          <w:noProof/>
        </w:rPr>
        <w:lastRenderedPageBreak/>
        <w:drawing>
          <wp:inline distT="0" distB="0" distL="0" distR="0" wp14:anchorId="2AAC9572" wp14:editId="39EDEFE2">
            <wp:extent cx="7437120" cy="3800857"/>
            <wp:effectExtent l="0" t="0" r="0" b="9525"/>
            <wp:docPr id="331" name="Imagen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83786" cy="3824706"/>
                    </a:xfrm>
                    <a:prstGeom prst="rect">
                      <a:avLst/>
                    </a:prstGeom>
                    <a:noFill/>
                    <a:ln>
                      <a:noFill/>
                    </a:ln>
                  </pic:spPr>
                </pic:pic>
              </a:graphicData>
            </a:graphic>
          </wp:inline>
        </w:drawing>
      </w:r>
    </w:p>
    <w:p w14:paraId="7780BC17" w14:textId="77777777" w:rsidR="005B43FB" w:rsidRDefault="005B43FB" w:rsidP="005B43FB">
      <w:pPr>
        <w:spacing w:after="0" w:line="240" w:lineRule="auto"/>
      </w:pPr>
    </w:p>
    <w:p w14:paraId="20BCC142" w14:textId="77777777" w:rsidR="005B43FB" w:rsidRDefault="005B43FB" w:rsidP="005B43FB">
      <w:pPr>
        <w:spacing w:after="0" w:line="240" w:lineRule="auto"/>
      </w:pPr>
    </w:p>
    <w:p w14:paraId="044EC10B" w14:textId="77777777" w:rsidR="005B43FB" w:rsidRDefault="005B43FB" w:rsidP="005B43FB">
      <w:pPr>
        <w:spacing w:after="0" w:line="240" w:lineRule="auto"/>
      </w:pPr>
    </w:p>
    <w:p w14:paraId="5C508216" w14:textId="77777777" w:rsidR="005B43FB" w:rsidRDefault="005B43FB" w:rsidP="005B43FB">
      <w:pPr>
        <w:spacing w:after="0" w:line="240" w:lineRule="auto"/>
      </w:pPr>
    </w:p>
    <w:p w14:paraId="179B5D96" w14:textId="77777777" w:rsidR="005B43FB" w:rsidRDefault="005B43FB" w:rsidP="005B43FB">
      <w:pPr>
        <w:spacing w:after="0" w:line="240" w:lineRule="auto"/>
      </w:pPr>
    </w:p>
    <w:p w14:paraId="3E6203EE" w14:textId="77777777" w:rsidR="005B43FB" w:rsidRDefault="005B43FB" w:rsidP="005B43FB">
      <w:pPr>
        <w:spacing w:after="0" w:line="240" w:lineRule="auto"/>
      </w:pPr>
    </w:p>
    <w:p w14:paraId="513DA364" w14:textId="77777777" w:rsidR="005B43FB" w:rsidRDefault="005B43FB" w:rsidP="005B43FB">
      <w:pPr>
        <w:spacing w:after="0" w:line="240" w:lineRule="auto"/>
      </w:pPr>
    </w:p>
    <w:p w14:paraId="7F212996" w14:textId="77777777" w:rsidR="005B43FB" w:rsidRDefault="005B43FB" w:rsidP="005B43FB">
      <w:pPr>
        <w:spacing w:after="0" w:line="240" w:lineRule="auto"/>
      </w:pPr>
    </w:p>
    <w:p w14:paraId="36455894" w14:textId="77777777" w:rsidR="005B43FB" w:rsidRDefault="005B43FB" w:rsidP="005B43FB">
      <w:pPr>
        <w:spacing w:after="0" w:line="240" w:lineRule="auto"/>
      </w:pPr>
    </w:p>
    <w:p w14:paraId="1D63EDA0" w14:textId="77777777" w:rsidR="005B43FB" w:rsidRDefault="005B43FB" w:rsidP="005B43FB">
      <w:pPr>
        <w:spacing w:after="0" w:line="240" w:lineRule="auto"/>
      </w:pPr>
    </w:p>
    <w:p w14:paraId="1D9FCE05" w14:textId="77777777" w:rsidR="005B43FB" w:rsidRDefault="005B43FB" w:rsidP="005B43FB">
      <w:pPr>
        <w:spacing w:after="0" w:line="240" w:lineRule="auto"/>
      </w:pPr>
    </w:p>
    <w:p w14:paraId="16AF66D1" w14:textId="77777777" w:rsidR="005B43FB" w:rsidRDefault="005B43FB" w:rsidP="005B43FB">
      <w:pPr>
        <w:spacing w:after="0" w:line="240" w:lineRule="auto"/>
      </w:pPr>
    </w:p>
    <w:p w14:paraId="620820F6" w14:textId="77777777" w:rsidR="005B43FB" w:rsidRDefault="005B43FB" w:rsidP="005B43FB">
      <w:pPr>
        <w:spacing w:after="0" w:line="240" w:lineRule="auto"/>
      </w:pPr>
    </w:p>
    <w:p w14:paraId="6CE570AE" w14:textId="77777777" w:rsidR="005B43FB" w:rsidRDefault="005B43FB" w:rsidP="005B43FB">
      <w:pPr>
        <w:spacing w:after="0" w:line="240" w:lineRule="auto"/>
      </w:pPr>
    </w:p>
    <w:p w14:paraId="3920B1F5" w14:textId="77777777" w:rsidR="005B43FB" w:rsidRDefault="005B43FB" w:rsidP="005B43FB">
      <w:pPr>
        <w:spacing w:after="0" w:line="240" w:lineRule="auto"/>
      </w:pPr>
    </w:p>
    <w:p w14:paraId="3657C977" w14:textId="77777777" w:rsidR="005B43FB" w:rsidRDefault="005B43FB" w:rsidP="005B43FB">
      <w:pPr>
        <w:spacing w:after="0" w:line="240" w:lineRule="auto"/>
      </w:pPr>
    </w:p>
    <w:p w14:paraId="26CBFB37" w14:textId="77777777" w:rsidR="005B43FB" w:rsidRDefault="005B43FB" w:rsidP="005B43FB">
      <w:pPr>
        <w:spacing w:after="0" w:line="240" w:lineRule="auto"/>
      </w:pPr>
    </w:p>
    <w:p w14:paraId="7A713270" w14:textId="77777777" w:rsidR="005B43FB" w:rsidRDefault="005B43FB" w:rsidP="005B43FB">
      <w:pPr>
        <w:spacing w:after="0" w:line="240" w:lineRule="auto"/>
      </w:pPr>
    </w:p>
    <w:p w14:paraId="63A8DB23" w14:textId="77777777" w:rsidR="005B43FB" w:rsidRDefault="005B43FB" w:rsidP="005B43FB">
      <w:pPr>
        <w:spacing w:after="0" w:line="240" w:lineRule="auto"/>
      </w:pPr>
    </w:p>
    <w:p w14:paraId="5FEBAFA5" w14:textId="77777777" w:rsidR="005B43FB" w:rsidRDefault="005B43FB" w:rsidP="005B43FB">
      <w:pPr>
        <w:spacing w:after="0" w:line="240" w:lineRule="auto"/>
      </w:pPr>
    </w:p>
    <w:p w14:paraId="6FBE364A" w14:textId="77777777" w:rsidR="005B43FB" w:rsidRDefault="005B43FB" w:rsidP="005B43FB">
      <w:pPr>
        <w:spacing w:after="0" w:line="240" w:lineRule="auto"/>
      </w:pPr>
    </w:p>
    <w:p w14:paraId="6F359D8E" w14:textId="77777777" w:rsidR="005B43FB" w:rsidRDefault="005B43FB" w:rsidP="005B43FB">
      <w:pPr>
        <w:spacing w:after="0" w:line="240" w:lineRule="auto"/>
      </w:pPr>
    </w:p>
    <w:p w14:paraId="76EA4758" w14:textId="77777777" w:rsidR="005B43FB" w:rsidRDefault="005B43FB" w:rsidP="005B43FB">
      <w:pPr>
        <w:spacing w:after="0" w:line="240" w:lineRule="auto"/>
      </w:pPr>
    </w:p>
    <w:p w14:paraId="14BFF76D" w14:textId="77777777" w:rsidR="005B43FB" w:rsidRDefault="005B43FB" w:rsidP="005B43FB">
      <w:pPr>
        <w:spacing w:after="0" w:line="240" w:lineRule="auto"/>
      </w:pPr>
    </w:p>
    <w:p w14:paraId="2383DF33" w14:textId="77777777" w:rsidR="005B43FB" w:rsidRDefault="005B43FB" w:rsidP="005B43FB">
      <w:pPr>
        <w:spacing w:after="0" w:line="240" w:lineRule="auto"/>
      </w:pPr>
    </w:p>
    <w:p w14:paraId="15166FC3" w14:textId="77777777" w:rsidR="005B43FB" w:rsidRDefault="005B43FB" w:rsidP="005B43FB">
      <w:pPr>
        <w:spacing w:after="0" w:line="240" w:lineRule="auto"/>
      </w:pPr>
    </w:p>
    <w:p w14:paraId="18CA4337" w14:textId="77777777" w:rsidR="005B43FB" w:rsidRDefault="005B43FB" w:rsidP="005B43FB">
      <w:pPr>
        <w:spacing w:after="0" w:line="240" w:lineRule="auto"/>
      </w:pPr>
    </w:p>
    <w:p w14:paraId="342D5FEC" w14:textId="77777777" w:rsidR="005B43FB" w:rsidRDefault="005B43FB" w:rsidP="005B43FB">
      <w:pPr>
        <w:spacing w:after="0" w:line="240" w:lineRule="auto"/>
      </w:pPr>
    </w:p>
    <w:p w14:paraId="5DC649A7" w14:textId="77777777" w:rsidR="005B43FB" w:rsidRDefault="005B43FB" w:rsidP="005B43FB">
      <w:pPr>
        <w:spacing w:after="0" w:line="240" w:lineRule="auto"/>
      </w:pPr>
    </w:p>
    <w:p w14:paraId="1B047731" w14:textId="77777777" w:rsidR="005B43FB" w:rsidRDefault="005B43FB" w:rsidP="005B43FB">
      <w:pPr>
        <w:spacing w:after="0" w:line="240" w:lineRule="auto"/>
      </w:pPr>
    </w:p>
    <w:p w14:paraId="155D5F61" w14:textId="77777777" w:rsidR="005B43FB" w:rsidRDefault="005B43FB" w:rsidP="005B43FB">
      <w:pPr>
        <w:spacing w:after="0" w:line="240" w:lineRule="auto"/>
      </w:pPr>
    </w:p>
    <w:p w14:paraId="3A20D824" w14:textId="77777777" w:rsidR="005B43FB" w:rsidRDefault="005B43FB" w:rsidP="005B43FB">
      <w:pPr>
        <w:spacing w:after="0" w:line="240" w:lineRule="auto"/>
      </w:pPr>
    </w:p>
    <w:p w14:paraId="1910B6FF" w14:textId="77777777" w:rsidR="005B43FB" w:rsidRDefault="005B43FB" w:rsidP="005B43FB">
      <w:pPr>
        <w:spacing w:after="0" w:line="240" w:lineRule="auto"/>
      </w:pPr>
    </w:p>
    <w:p w14:paraId="314906EA" w14:textId="77777777" w:rsidR="005B43FB" w:rsidRDefault="005B43FB" w:rsidP="005B43FB">
      <w:pPr>
        <w:spacing w:after="0" w:line="240" w:lineRule="auto"/>
      </w:pPr>
    </w:p>
    <w:p w14:paraId="599B1446" w14:textId="77777777" w:rsidR="005B43FB" w:rsidRDefault="005B43FB" w:rsidP="005B43FB">
      <w:pPr>
        <w:spacing w:after="0" w:line="240" w:lineRule="auto"/>
      </w:pPr>
    </w:p>
    <w:p w14:paraId="2D65B665" w14:textId="77777777" w:rsidR="005B43FB" w:rsidRDefault="005B43FB" w:rsidP="005B43FB">
      <w:pPr>
        <w:spacing w:after="0" w:line="240" w:lineRule="auto"/>
      </w:pPr>
    </w:p>
    <w:p w14:paraId="321308EC" w14:textId="77777777" w:rsidR="005B43FB" w:rsidRDefault="005B43FB" w:rsidP="005B43FB">
      <w:pPr>
        <w:spacing w:after="0" w:line="240" w:lineRule="auto"/>
      </w:pPr>
    </w:p>
    <w:p w14:paraId="4E7FA49C" w14:textId="77777777" w:rsidR="005B43FB" w:rsidRDefault="005B43FB" w:rsidP="005B43FB">
      <w:pPr>
        <w:spacing w:after="0" w:line="240" w:lineRule="auto"/>
      </w:pPr>
    </w:p>
    <w:p w14:paraId="11DADCAD" w14:textId="77777777" w:rsidR="005B43FB" w:rsidRDefault="005B43FB" w:rsidP="005B43FB">
      <w:pPr>
        <w:spacing w:after="0" w:line="240" w:lineRule="auto"/>
      </w:pPr>
    </w:p>
    <w:p w14:paraId="145090D2" w14:textId="77777777" w:rsidR="005B43FB" w:rsidRDefault="005B43FB" w:rsidP="005B43FB">
      <w:pPr>
        <w:spacing w:after="0" w:line="240" w:lineRule="auto"/>
      </w:pPr>
    </w:p>
    <w:p w14:paraId="71D09610" w14:textId="77777777" w:rsidR="005B43FB" w:rsidRDefault="005B43FB" w:rsidP="005B43FB">
      <w:pPr>
        <w:spacing w:after="0" w:line="240" w:lineRule="auto"/>
      </w:pPr>
    </w:p>
    <w:p w14:paraId="6A19D27B" w14:textId="77777777" w:rsidR="005B43FB" w:rsidRDefault="005B43FB" w:rsidP="005B43FB">
      <w:pPr>
        <w:spacing w:after="0" w:line="240" w:lineRule="auto"/>
      </w:pPr>
    </w:p>
    <w:p w14:paraId="7BAC9D75" w14:textId="77777777" w:rsidR="005B43FB" w:rsidRDefault="005B43FB" w:rsidP="005B43FB">
      <w:pPr>
        <w:spacing w:after="0" w:line="240" w:lineRule="auto"/>
      </w:pPr>
    </w:p>
    <w:p w14:paraId="28219D79" w14:textId="77777777" w:rsidR="005B43FB" w:rsidRDefault="005B43FB" w:rsidP="005B43FB">
      <w:pPr>
        <w:spacing w:after="0" w:line="240" w:lineRule="auto"/>
      </w:pPr>
    </w:p>
    <w:p w14:paraId="2CA2EA20" w14:textId="77777777" w:rsidR="005B43FB" w:rsidRDefault="005B43FB" w:rsidP="005B43FB">
      <w:pPr>
        <w:spacing w:after="0" w:line="240" w:lineRule="auto"/>
      </w:pPr>
    </w:p>
    <w:p w14:paraId="00FC85D3" w14:textId="77777777" w:rsidR="005B43FB" w:rsidRDefault="005B43FB" w:rsidP="005B43FB">
      <w:pPr>
        <w:spacing w:after="0" w:line="240" w:lineRule="auto"/>
      </w:pPr>
    </w:p>
    <w:p w14:paraId="72A6ABF8" w14:textId="77777777" w:rsidR="005B43FB" w:rsidRDefault="005B43FB" w:rsidP="005B43FB">
      <w:pPr>
        <w:spacing w:after="0" w:line="240" w:lineRule="auto"/>
      </w:pPr>
    </w:p>
    <w:p w14:paraId="7F31BF89" w14:textId="77777777" w:rsidR="005B43FB" w:rsidRDefault="005B43FB" w:rsidP="005B43FB">
      <w:pPr>
        <w:spacing w:after="0" w:line="240" w:lineRule="auto"/>
      </w:pPr>
    </w:p>
    <w:p w14:paraId="328DE068" w14:textId="77777777" w:rsidR="005B43FB" w:rsidRDefault="005B43FB" w:rsidP="005B43FB">
      <w:pPr>
        <w:spacing w:after="0" w:line="240" w:lineRule="auto"/>
      </w:pPr>
    </w:p>
    <w:p w14:paraId="07E6D684" w14:textId="77777777" w:rsidR="005B43FB" w:rsidRDefault="005B43FB" w:rsidP="005B43FB">
      <w:pPr>
        <w:spacing w:after="0" w:line="240" w:lineRule="auto"/>
      </w:pPr>
    </w:p>
    <w:p w14:paraId="3DC04C89" w14:textId="77777777" w:rsidR="005B43FB" w:rsidRDefault="005B43FB" w:rsidP="005B43FB">
      <w:pPr>
        <w:spacing w:after="0" w:line="240" w:lineRule="auto"/>
      </w:pPr>
    </w:p>
    <w:p w14:paraId="154501A8" w14:textId="77777777" w:rsidR="005B43FB" w:rsidRDefault="005B43FB" w:rsidP="005B43FB">
      <w:pPr>
        <w:spacing w:after="0" w:line="240" w:lineRule="auto"/>
      </w:pPr>
    </w:p>
    <w:p w14:paraId="135D545D" w14:textId="77777777" w:rsidR="005B43FB" w:rsidRDefault="005B43FB" w:rsidP="005B43FB">
      <w:pPr>
        <w:spacing w:after="0" w:line="240" w:lineRule="auto"/>
      </w:pPr>
    </w:p>
    <w:p w14:paraId="7E7A2E73" w14:textId="77777777" w:rsidR="005B43FB" w:rsidRDefault="005B43FB" w:rsidP="005B43FB">
      <w:pPr>
        <w:spacing w:after="0" w:line="240" w:lineRule="auto"/>
      </w:pPr>
    </w:p>
    <w:p w14:paraId="3054FA99" w14:textId="77777777" w:rsidR="005B43FB" w:rsidRDefault="005B43FB" w:rsidP="005B43FB">
      <w:pPr>
        <w:spacing w:after="0" w:line="240" w:lineRule="auto"/>
      </w:pPr>
    </w:p>
    <w:p w14:paraId="471E8D22" w14:textId="77777777" w:rsidR="005B43FB" w:rsidRDefault="005B43FB" w:rsidP="005B43FB">
      <w:pPr>
        <w:spacing w:after="0" w:line="240" w:lineRule="auto"/>
      </w:pPr>
    </w:p>
    <w:p w14:paraId="0A6A8495" w14:textId="336D0293" w:rsidR="00263B24" w:rsidRDefault="00263B24" w:rsidP="00B75300">
      <w:pPr>
        <w:spacing w:after="0" w:line="240" w:lineRule="auto"/>
      </w:pPr>
    </w:p>
    <w:p w14:paraId="78088EF3" w14:textId="7B610067" w:rsidR="00263B24" w:rsidRDefault="00263B24" w:rsidP="00B75300">
      <w:pPr>
        <w:spacing w:after="0" w:line="240" w:lineRule="auto"/>
      </w:pPr>
    </w:p>
    <w:p w14:paraId="535960A2" w14:textId="5C4E8942" w:rsidR="00263B24" w:rsidRDefault="00263B24" w:rsidP="00B75300">
      <w:pPr>
        <w:spacing w:after="0" w:line="240" w:lineRule="auto"/>
      </w:pPr>
    </w:p>
    <w:p w14:paraId="1DA2F313" w14:textId="77777777" w:rsidR="00B75300" w:rsidRDefault="00B75300" w:rsidP="00B75300">
      <w:pPr>
        <w:spacing w:after="0" w:line="240" w:lineRule="auto"/>
      </w:pPr>
    </w:p>
    <w:sectPr w:rsidR="00B75300" w:rsidSect="0025199D">
      <w:pgSz w:w="15840" w:h="12240" w:orient="landscape"/>
      <w:pgMar w:top="1559" w:right="1780" w:bottom="10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D65B9" w14:textId="77777777" w:rsidR="00C11929" w:rsidRDefault="00C11929">
      <w:pPr>
        <w:spacing w:after="0" w:line="240" w:lineRule="auto"/>
      </w:pPr>
      <w:r>
        <w:separator/>
      </w:r>
    </w:p>
  </w:endnote>
  <w:endnote w:type="continuationSeparator" w:id="0">
    <w:p w14:paraId="10C667D1" w14:textId="77777777" w:rsidR="00C11929" w:rsidRDefault="00C1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Lucida Grande">
    <w:altName w:v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B75300" w:rsidRDefault="00B75300">
    <w:pPr>
      <w:pStyle w:val="Piedepgina"/>
      <w:jc w:val="right"/>
      <w:rPr>
        <w:color w:val="595959" w:themeColor="text1" w:themeTint="A6"/>
        <w:sz w:val="18"/>
      </w:rPr>
    </w:pPr>
  </w:p>
  <w:p w14:paraId="032A8BF2" w14:textId="761EF823" w:rsidR="00B75300" w:rsidRDefault="00B75300">
    <w:pPr>
      <w:pStyle w:val="Piedepgina"/>
    </w:pPr>
  </w:p>
  <w:p w14:paraId="1D223B32" w14:textId="4545B6F8" w:rsidR="00B75300" w:rsidRDefault="00B75300">
    <w:pPr>
      <w:pStyle w:val="Piedepgina"/>
    </w:pPr>
  </w:p>
  <w:p w14:paraId="1E891EB7" w14:textId="0D6C050F" w:rsidR="00B75300" w:rsidRDefault="00B75300">
    <w:pPr>
      <w:pStyle w:val="Piedepgina"/>
    </w:pPr>
  </w:p>
  <w:p w14:paraId="040ADB3B" w14:textId="2F89248D" w:rsidR="00B75300" w:rsidRDefault="00B75300">
    <w:pPr>
      <w:pStyle w:val="Piedepgina"/>
    </w:pPr>
  </w:p>
  <w:p w14:paraId="3B4BFEF4" w14:textId="77777777" w:rsidR="00B75300" w:rsidRDefault="00B75300">
    <w:pPr>
      <w:pStyle w:val="Piedepgina"/>
    </w:pPr>
  </w:p>
  <w:p w14:paraId="12476D67" w14:textId="20E7DDC5" w:rsidR="00B75300" w:rsidRDefault="00B75300" w:rsidP="008E6FC5">
    <w:pPr>
      <w:pStyle w:val="Piedepgina"/>
      <w:jc w:val="center"/>
    </w:pPr>
    <w:r>
      <w:t>GTH-F-062 V08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E0403" w14:textId="77777777" w:rsidR="00C11929" w:rsidRDefault="00C11929">
      <w:pPr>
        <w:spacing w:after="0" w:line="240" w:lineRule="auto"/>
      </w:pPr>
      <w:r>
        <w:separator/>
      </w:r>
    </w:p>
  </w:footnote>
  <w:footnote w:type="continuationSeparator" w:id="0">
    <w:p w14:paraId="5DFFD8A4" w14:textId="77777777" w:rsidR="00C11929" w:rsidRDefault="00C11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77777777" w:rsidR="00B75300" w:rsidRDefault="00B75300">
    <w:pPr>
      <w:pStyle w:val="Encabezado"/>
    </w:pPr>
    <w:r>
      <w:rPr>
        <w:noProof/>
        <w:lang w:eastAsia="es-CO"/>
      </w:rPr>
      <w:drawing>
        <wp:anchor distT="0" distB="0" distL="114300" distR="114300" simplePos="0" relativeHeight="251682816" behindDoc="0" locked="0" layoutInCell="1" allowOverlap="1" wp14:anchorId="781B0BC1" wp14:editId="409EED1D">
          <wp:simplePos x="0" y="0"/>
          <wp:positionH relativeFrom="margin">
            <wp:posOffset>2686050</wp:posOffset>
          </wp:positionH>
          <wp:positionV relativeFrom="page">
            <wp:posOffset>449580</wp:posOffset>
          </wp:positionV>
          <wp:extent cx="629920" cy="588645"/>
          <wp:effectExtent l="0" t="0" r="0" b="1905"/>
          <wp:wrapNone/>
          <wp:docPr id="20" name="Imagen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7B2FC446" w14:textId="77777777" w:rsidR="00B75300" w:rsidRDefault="00B75300">
    <w:pPr>
      <w:pStyle w:val="Encabezado"/>
    </w:pPr>
  </w:p>
  <w:p w14:paraId="7289BCDE" w14:textId="77777777" w:rsidR="00B75300" w:rsidRDefault="00B75300">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B75300" w:rsidRDefault="00B75300">
    <w:pPr>
      <w:pStyle w:val="Encabezado"/>
      <w:rPr>
        <w:noProof/>
        <w:lang w:val="es-ES" w:eastAsia="es-ES"/>
      </w:rPr>
    </w:pPr>
  </w:p>
  <w:p w14:paraId="42298B85" w14:textId="77777777" w:rsidR="00B75300" w:rsidRDefault="00B753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6953"/>
    <w:multiLevelType w:val="hybridMultilevel"/>
    <w:tmpl w:val="00A8938A"/>
    <w:lvl w:ilvl="0" w:tplc="B15C9B3E">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D4703C7"/>
    <w:multiLevelType w:val="hybridMultilevel"/>
    <w:tmpl w:val="A03EDAB0"/>
    <w:lvl w:ilvl="0" w:tplc="05EEDBBE">
      <w:start w:val="3"/>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4E0CE4"/>
    <w:multiLevelType w:val="hybridMultilevel"/>
    <w:tmpl w:val="719E214A"/>
    <w:lvl w:ilvl="0" w:tplc="6AEA188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544837"/>
    <w:multiLevelType w:val="hybridMultilevel"/>
    <w:tmpl w:val="6EC61676"/>
    <w:lvl w:ilvl="0" w:tplc="343E931C">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937399"/>
    <w:multiLevelType w:val="hybridMultilevel"/>
    <w:tmpl w:val="FB58E976"/>
    <w:lvl w:ilvl="0" w:tplc="5562F25A">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 w15:restartNumberingAfterBreak="0">
    <w:nsid w:val="1CA46A76"/>
    <w:multiLevelType w:val="hybridMultilevel"/>
    <w:tmpl w:val="CD887D3E"/>
    <w:lvl w:ilvl="0" w:tplc="C9D21AC2">
      <w:start w:val="2"/>
      <w:numFmt w:val="bullet"/>
      <w:lvlText w:val="-"/>
      <w:lvlJc w:val="left"/>
      <w:pPr>
        <w:ind w:left="720" w:hanging="360"/>
      </w:pPr>
      <w:rPr>
        <w:rFonts w:ascii="Calibri" w:eastAsia="Calibri" w:hAnsi="Calibri" w:cs="Calibri"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BE3D2E"/>
    <w:multiLevelType w:val="hybridMultilevel"/>
    <w:tmpl w:val="9E1C17EC"/>
    <w:lvl w:ilvl="0" w:tplc="76ECCE8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E3D7E"/>
    <w:multiLevelType w:val="hybridMultilevel"/>
    <w:tmpl w:val="80442B42"/>
    <w:lvl w:ilvl="0" w:tplc="D56A0408">
      <w:numFmt w:val="bullet"/>
      <w:lvlText w:val=""/>
      <w:lvlJc w:val="left"/>
      <w:pPr>
        <w:ind w:left="470" w:hanging="361"/>
      </w:pPr>
      <w:rPr>
        <w:rFonts w:ascii="Wingdings" w:eastAsia="Wingdings" w:hAnsi="Wingdings" w:cs="Wingdings" w:hint="default"/>
        <w:w w:val="100"/>
        <w:sz w:val="22"/>
        <w:szCs w:val="22"/>
        <w:lang w:val="es-ES" w:eastAsia="es-ES" w:bidi="es-ES"/>
      </w:rPr>
    </w:lvl>
    <w:lvl w:ilvl="1" w:tplc="250A5180">
      <w:numFmt w:val="bullet"/>
      <w:lvlText w:val="•"/>
      <w:lvlJc w:val="left"/>
      <w:pPr>
        <w:ind w:left="1331" w:hanging="361"/>
      </w:pPr>
      <w:rPr>
        <w:rFonts w:hint="default"/>
        <w:lang w:val="es-ES" w:eastAsia="es-ES" w:bidi="es-ES"/>
      </w:rPr>
    </w:lvl>
    <w:lvl w:ilvl="2" w:tplc="EC5E7B7E">
      <w:numFmt w:val="bullet"/>
      <w:lvlText w:val="•"/>
      <w:lvlJc w:val="left"/>
      <w:pPr>
        <w:ind w:left="2183" w:hanging="361"/>
      </w:pPr>
      <w:rPr>
        <w:rFonts w:hint="default"/>
        <w:lang w:val="es-ES" w:eastAsia="es-ES" w:bidi="es-ES"/>
      </w:rPr>
    </w:lvl>
    <w:lvl w:ilvl="3" w:tplc="EE0827E4">
      <w:numFmt w:val="bullet"/>
      <w:lvlText w:val="•"/>
      <w:lvlJc w:val="left"/>
      <w:pPr>
        <w:ind w:left="3034" w:hanging="361"/>
      </w:pPr>
      <w:rPr>
        <w:rFonts w:hint="default"/>
        <w:lang w:val="es-ES" w:eastAsia="es-ES" w:bidi="es-ES"/>
      </w:rPr>
    </w:lvl>
    <w:lvl w:ilvl="4" w:tplc="C8202278">
      <w:numFmt w:val="bullet"/>
      <w:lvlText w:val="•"/>
      <w:lvlJc w:val="left"/>
      <w:pPr>
        <w:ind w:left="3886" w:hanging="361"/>
      </w:pPr>
      <w:rPr>
        <w:rFonts w:hint="default"/>
        <w:lang w:val="es-ES" w:eastAsia="es-ES" w:bidi="es-ES"/>
      </w:rPr>
    </w:lvl>
    <w:lvl w:ilvl="5" w:tplc="E04AFF9E">
      <w:numFmt w:val="bullet"/>
      <w:lvlText w:val="•"/>
      <w:lvlJc w:val="left"/>
      <w:pPr>
        <w:ind w:left="4737" w:hanging="361"/>
      </w:pPr>
      <w:rPr>
        <w:rFonts w:hint="default"/>
        <w:lang w:val="es-ES" w:eastAsia="es-ES" w:bidi="es-ES"/>
      </w:rPr>
    </w:lvl>
    <w:lvl w:ilvl="6" w:tplc="F3F0F4AA">
      <w:numFmt w:val="bullet"/>
      <w:lvlText w:val="•"/>
      <w:lvlJc w:val="left"/>
      <w:pPr>
        <w:ind w:left="5589" w:hanging="361"/>
      </w:pPr>
      <w:rPr>
        <w:rFonts w:hint="default"/>
        <w:lang w:val="es-ES" w:eastAsia="es-ES" w:bidi="es-ES"/>
      </w:rPr>
    </w:lvl>
    <w:lvl w:ilvl="7" w:tplc="C59C9AC8">
      <w:numFmt w:val="bullet"/>
      <w:lvlText w:val="•"/>
      <w:lvlJc w:val="left"/>
      <w:pPr>
        <w:ind w:left="6440" w:hanging="361"/>
      </w:pPr>
      <w:rPr>
        <w:rFonts w:hint="default"/>
        <w:lang w:val="es-ES" w:eastAsia="es-ES" w:bidi="es-ES"/>
      </w:rPr>
    </w:lvl>
    <w:lvl w:ilvl="8" w:tplc="7018A16C">
      <w:numFmt w:val="bullet"/>
      <w:lvlText w:val="•"/>
      <w:lvlJc w:val="left"/>
      <w:pPr>
        <w:ind w:left="7292" w:hanging="361"/>
      </w:pPr>
      <w:rPr>
        <w:rFonts w:hint="default"/>
        <w:lang w:val="es-ES" w:eastAsia="es-ES" w:bidi="es-ES"/>
      </w:rPr>
    </w:lvl>
  </w:abstractNum>
  <w:abstractNum w:abstractNumId="1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8A08F9"/>
    <w:multiLevelType w:val="hybridMultilevel"/>
    <w:tmpl w:val="1F4E78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7845B6"/>
    <w:multiLevelType w:val="hybridMultilevel"/>
    <w:tmpl w:val="907ED16C"/>
    <w:lvl w:ilvl="0" w:tplc="9CC2274A">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5070C"/>
    <w:multiLevelType w:val="hybridMultilevel"/>
    <w:tmpl w:val="46583326"/>
    <w:lvl w:ilvl="0" w:tplc="74426948">
      <w:start w:val="2"/>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4E7E0C32"/>
    <w:multiLevelType w:val="hybridMultilevel"/>
    <w:tmpl w:val="8DC8D97C"/>
    <w:lvl w:ilvl="0" w:tplc="6FDCD964">
      <w:start w:val="1"/>
      <w:numFmt w:val="bullet"/>
      <w:lvlText w:val="-"/>
      <w:lvlJc w:val="left"/>
      <w:pPr>
        <w:ind w:left="720" w:hanging="360"/>
      </w:pPr>
      <w:rPr>
        <w:rFonts w:ascii="Calibri" w:eastAsiaTheme="minorEastAsia"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9748C0"/>
    <w:multiLevelType w:val="hybridMultilevel"/>
    <w:tmpl w:val="359898FA"/>
    <w:lvl w:ilvl="0" w:tplc="CF0A6496">
      <w:start w:val="29"/>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7D7519"/>
    <w:multiLevelType w:val="hybridMultilevel"/>
    <w:tmpl w:val="06A2BB76"/>
    <w:lvl w:ilvl="0" w:tplc="15FE329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5C0CE1"/>
    <w:multiLevelType w:val="hybridMultilevel"/>
    <w:tmpl w:val="AAA27C22"/>
    <w:lvl w:ilvl="0" w:tplc="9B941BE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31" w15:restartNumberingAfterBreak="0">
    <w:nsid w:val="601E27A8"/>
    <w:multiLevelType w:val="hybridMultilevel"/>
    <w:tmpl w:val="A9EAED6C"/>
    <w:lvl w:ilvl="0" w:tplc="101A39E0">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5" w15:restartNumberingAfterBreak="0">
    <w:nsid w:val="6B171E48"/>
    <w:multiLevelType w:val="hybridMultilevel"/>
    <w:tmpl w:val="5A60B014"/>
    <w:lvl w:ilvl="0" w:tplc="6A70D5D2">
      <w:start w:val="4"/>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1EF2EFC"/>
    <w:multiLevelType w:val="hybridMultilevel"/>
    <w:tmpl w:val="8ADA7622"/>
    <w:lvl w:ilvl="0" w:tplc="32C041D2">
      <w:start w:val="2"/>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4A05D49"/>
    <w:multiLevelType w:val="hybridMultilevel"/>
    <w:tmpl w:val="1A1C19F8"/>
    <w:lvl w:ilvl="0" w:tplc="72968992">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42"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F8852CE"/>
    <w:multiLevelType w:val="hybridMultilevel"/>
    <w:tmpl w:val="9320C144"/>
    <w:lvl w:ilvl="0" w:tplc="5F9AF398">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7"/>
  </w:num>
  <w:num w:numId="2">
    <w:abstractNumId w:val="39"/>
  </w:num>
  <w:num w:numId="3">
    <w:abstractNumId w:val="34"/>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8"/>
  </w:num>
  <w:num w:numId="8">
    <w:abstractNumId w:val="1"/>
  </w:num>
  <w:num w:numId="9">
    <w:abstractNumId w:val="16"/>
  </w:num>
  <w:num w:numId="10">
    <w:abstractNumId w:val="36"/>
  </w:num>
  <w:num w:numId="11">
    <w:abstractNumId w:val="6"/>
  </w:num>
  <w:num w:numId="12">
    <w:abstractNumId w:val="5"/>
  </w:num>
  <w:num w:numId="13">
    <w:abstractNumId w:val="20"/>
  </w:num>
  <w:num w:numId="14">
    <w:abstractNumId w:val="24"/>
  </w:num>
  <w:num w:numId="15">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43"/>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32"/>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10"/>
  </w:num>
  <w:num w:numId="20">
    <w:abstractNumId w:val="30"/>
  </w:num>
  <w:num w:numId="21">
    <w:abstractNumId w:val="19"/>
  </w:num>
  <w:num w:numId="22">
    <w:abstractNumId w:val="17"/>
  </w:num>
  <w:num w:numId="23">
    <w:abstractNumId w:val="27"/>
  </w:num>
  <w:num w:numId="24">
    <w:abstractNumId w:val="4"/>
  </w:num>
  <w:num w:numId="25">
    <w:abstractNumId w:val="14"/>
  </w:num>
  <w:num w:numId="26">
    <w:abstractNumId w:val="9"/>
  </w:num>
  <w:num w:numId="27">
    <w:abstractNumId w:val="7"/>
  </w:num>
  <w:num w:numId="28">
    <w:abstractNumId w:val="21"/>
  </w:num>
  <w:num w:numId="29">
    <w:abstractNumId w:val="23"/>
  </w:num>
  <w:num w:numId="30">
    <w:abstractNumId w:val="15"/>
  </w:num>
  <w:num w:numId="31">
    <w:abstractNumId w:val="38"/>
  </w:num>
  <w:num w:numId="32">
    <w:abstractNumId w:val="0"/>
  </w:num>
  <w:num w:numId="33">
    <w:abstractNumId w:val="29"/>
  </w:num>
  <w:num w:numId="34">
    <w:abstractNumId w:val="35"/>
  </w:num>
  <w:num w:numId="35">
    <w:abstractNumId w:val="40"/>
  </w:num>
  <w:num w:numId="36">
    <w:abstractNumId w:val="13"/>
  </w:num>
  <w:num w:numId="37">
    <w:abstractNumId w:val="11"/>
  </w:num>
  <w:num w:numId="38">
    <w:abstractNumId w:val="26"/>
  </w:num>
  <w:num w:numId="39">
    <w:abstractNumId w:val="31"/>
  </w:num>
  <w:num w:numId="40">
    <w:abstractNumId w:val="18"/>
  </w:num>
  <w:num w:numId="41">
    <w:abstractNumId w:val="12"/>
  </w:num>
  <w:num w:numId="42">
    <w:abstractNumId w:val="3"/>
  </w:num>
  <w:num w:numId="43">
    <w:abstractNumId w:val="45"/>
  </w:num>
  <w:num w:numId="44">
    <w:abstractNumId w:val="22"/>
  </w:num>
  <w:num w:numId="45">
    <w:abstractNumId w:val="2"/>
  </w:num>
  <w:num w:numId="4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645B"/>
    <w:rsid w:val="0003520B"/>
    <w:rsid w:val="000404B5"/>
    <w:rsid w:val="0006556D"/>
    <w:rsid w:val="000D1844"/>
    <w:rsid w:val="000D6513"/>
    <w:rsid w:val="000E17B4"/>
    <w:rsid w:val="000E3839"/>
    <w:rsid w:val="00124017"/>
    <w:rsid w:val="00180BE5"/>
    <w:rsid w:val="001C627F"/>
    <w:rsid w:val="001C75E4"/>
    <w:rsid w:val="001F58E3"/>
    <w:rsid w:val="001F7B4C"/>
    <w:rsid w:val="00221BBB"/>
    <w:rsid w:val="00236082"/>
    <w:rsid w:val="0025199D"/>
    <w:rsid w:val="00263B24"/>
    <w:rsid w:val="002746B1"/>
    <w:rsid w:val="002860CB"/>
    <w:rsid w:val="00294412"/>
    <w:rsid w:val="002A2B42"/>
    <w:rsid w:val="002B1B64"/>
    <w:rsid w:val="002D12AD"/>
    <w:rsid w:val="002E4EFE"/>
    <w:rsid w:val="002F4917"/>
    <w:rsid w:val="00314D49"/>
    <w:rsid w:val="003232D5"/>
    <w:rsid w:val="00332B39"/>
    <w:rsid w:val="00364C4A"/>
    <w:rsid w:val="00381502"/>
    <w:rsid w:val="00391BCF"/>
    <w:rsid w:val="003B2FA3"/>
    <w:rsid w:val="003B6A59"/>
    <w:rsid w:val="003C024E"/>
    <w:rsid w:val="003C02AE"/>
    <w:rsid w:val="003D11EA"/>
    <w:rsid w:val="00400D09"/>
    <w:rsid w:val="00414254"/>
    <w:rsid w:val="004525EC"/>
    <w:rsid w:val="004703BE"/>
    <w:rsid w:val="004D3E6F"/>
    <w:rsid w:val="004E1280"/>
    <w:rsid w:val="005058E5"/>
    <w:rsid w:val="0052343C"/>
    <w:rsid w:val="00531B41"/>
    <w:rsid w:val="00546249"/>
    <w:rsid w:val="0056176A"/>
    <w:rsid w:val="00573BAB"/>
    <w:rsid w:val="005837B4"/>
    <w:rsid w:val="00596707"/>
    <w:rsid w:val="005A310F"/>
    <w:rsid w:val="005A7F28"/>
    <w:rsid w:val="005B43FB"/>
    <w:rsid w:val="00604921"/>
    <w:rsid w:val="00606BF6"/>
    <w:rsid w:val="00610945"/>
    <w:rsid w:val="00622C98"/>
    <w:rsid w:val="006665D9"/>
    <w:rsid w:val="00673C00"/>
    <w:rsid w:val="00687DA4"/>
    <w:rsid w:val="00694AD8"/>
    <w:rsid w:val="006966B5"/>
    <w:rsid w:val="006A40A9"/>
    <w:rsid w:val="007004D1"/>
    <w:rsid w:val="00707FC1"/>
    <w:rsid w:val="00791E86"/>
    <w:rsid w:val="007C0D9A"/>
    <w:rsid w:val="007E73F8"/>
    <w:rsid w:val="00811136"/>
    <w:rsid w:val="00834B7F"/>
    <w:rsid w:val="008352CD"/>
    <w:rsid w:val="00846319"/>
    <w:rsid w:val="00865ACE"/>
    <w:rsid w:val="00886D2A"/>
    <w:rsid w:val="008A023C"/>
    <w:rsid w:val="008A3548"/>
    <w:rsid w:val="008E1BAC"/>
    <w:rsid w:val="008E6FC5"/>
    <w:rsid w:val="008F1A13"/>
    <w:rsid w:val="00912CC5"/>
    <w:rsid w:val="00923B0D"/>
    <w:rsid w:val="009340D4"/>
    <w:rsid w:val="009438DB"/>
    <w:rsid w:val="00964D1C"/>
    <w:rsid w:val="009C0E29"/>
    <w:rsid w:val="009C71A6"/>
    <w:rsid w:val="009D00D7"/>
    <w:rsid w:val="009D3278"/>
    <w:rsid w:val="009E0A98"/>
    <w:rsid w:val="009E3EE8"/>
    <w:rsid w:val="00A445C3"/>
    <w:rsid w:val="00A52E02"/>
    <w:rsid w:val="00A63563"/>
    <w:rsid w:val="00A71EBD"/>
    <w:rsid w:val="00A73A59"/>
    <w:rsid w:val="00A75DFA"/>
    <w:rsid w:val="00A84679"/>
    <w:rsid w:val="00AE582C"/>
    <w:rsid w:val="00AE64AB"/>
    <w:rsid w:val="00AF4527"/>
    <w:rsid w:val="00B457AB"/>
    <w:rsid w:val="00B57389"/>
    <w:rsid w:val="00B72FB6"/>
    <w:rsid w:val="00B75300"/>
    <w:rsid w:val="00B83073"/>
    <w:rsid w:val="00B8547C"/>
    <w:rsid w:val="00BA3ECC"/>
    <w:rsid w:val="00BA72EE"/>
    <w:rsid w:val="00BD24EF"/>
    <w:rsid w:val="00BE1E84"/>
    <w:rsid w:val="00C04038"/>
    <w:rsid w:val="00C11929"/>
    <w:rsid w:val="00C316E4"/>
    <w:rsid w:val="00C379F1"/>
    <w:rsid w:val="00C4056A"/>
    <w:rsid w:val="00C47782"/>
    <w:rsid w:val="00C5476C"/>
    <w:rsid w:val="00C90A39"/>
    <w:rsid w:val="00CA2DE6"/>
    <w:rsid w:val="00CA5AC7"/>
    <w:rsid w:val="00CB0094"/>
    <w:rsid w:val="00D01869"/>
    <w:rsid w:val="00D11B08"/>
    <w:rsid w:val="00D46699"/>
    <w:rsid w:val="00D52B68"/>
    <w:rsid w:val="00D860CF"/>
    <w:rsid w:val="00DA5330"/>
    <w:rsid w:val="00DB08E0"/>
    <w:rsid w:val="00DB38C0"/>
    <w:rsid w:val="00DC247F"/>
    <w:rsid w:val="00E2289B"/>
    <w:rsid w:val="00E27AC5"/>
    <w:rsid w:val="00E3669D"/>
    <w:rsid w:val="00E85AFD"/>
    <w:rsid w:val="00E9299A"/>
    <w:rsid w:val="00EC52E9"/>
    <w:rsid w:val="00ED3159"/>
    <w:rsid w:val="00ED39BA"/>
    <w:rsid w:val="00ED5AE4"/>
    <w:rsid w:val="00EE75BD"/>
    <w:rsid w:val="00F13030"/>
    <w:rsid w:val="00F15127"/>
    <w:rsid w:val="00F23039"/>
    <w:rsid w:val="00F2461E"/>
    <w:rsid w:val="00F3763F"/>
    <w:rsid w:val="00FA644B"/>
    <w:rsid w:val="00FB155A"/>
    <w:rsid w:val="00FB2713"/>
    <w:rsid w:val="00FD338F"/>
    <w:rsid w:val="00FD411D"/>
    <w:rsid w:val="00FE4A77"/>
    <w:rsid w:val="00FE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7526F"/>
  <w15:docId w15:val="{2C09E638-016C-4619-B725-4A0BE683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paragraph" w:customStyle="1" w:styleId="TableParagraph">
    <w:name w:val="Table Paragraph"/>
    <w:basedOn w:val="Normal"/>
    <w:uiPriority w:val="1"/>
    <w:qFormat/>
    <w:rsid w:val="00B75300"/>
    <w:pPr>
      <w:widowControl w:val="0"/>
      <w:autoSpaceDE w:val="0"/>
      <w:autoSpaceDN w:val="0"/>
      <w:spacing w:after="0" w:line="240" w:lineRule="auto"/>
    </w:pPr>
    <w:rPr>
      <w:rFonts w:ascii="Arial" w:eastAsia="Arial" w:hAnsi="Arial" w:cs="Arial"/>
      <w:lang w:val="es-ES"/>
    </w:rPr>
  </w:style>
  <w:style w:type="paragraph" w:customStyle="1" w:styleId="xmsonormal">
    <w:name w:val="x_msonormal"/>
    <w:basedOn w:val="Normal"/>
    <w:rsid w:val="00A445C3"/>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5B4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36467964">
      <w:bodyDiv w:val="1"/>
      <w:marLeft w:val="0"/>
      <w:marRight w:val="0"/>
      <w:marTop w:val="0"/>
      <w:marBottom w:val="0"/>
      <w:divBdr>
        <w:top w:val="none" w:sz="0" w:space="0" w:color="auto"/>
        <w:left w:val="none" w:sz="0" w:space="0" w:color="auto"/>
        <w:bottom w:val="none" w:sz="0" w:space="0" w:color="auto"/>
        <w:right w:val="none" w:sz="0" w:space="0" w:color="auto"/>
      </w:divBdr>
    </w:div>
    <w:div w:id="5219637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184829975">
      <w:bodyDiv w:val="1"/>
      <w:marLeft w:val="0"/>
      <w:marRight w:val="0"/>
      <w:marTop w:val="0"/>
      <w:marBottom w:val="0"/>
      <w:divBdr>
        <w:top w:val="none" w:sz="0" w:space="0" w:color="auto"/>
        <w:left w:val="none" w:sz="0" w:space="0" w:color="auto"/>
        <w:bottom w:val="none" w:sz="0" w:space="0" w:color="auto"/>
        <w:right w:val="none" w:sz="0" w:space="0" w:color="auto"/>
      </w:divBdr>
    </w:div>
    <w:div w:id="225606024">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77833320">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63038108">
      <w:bodyDiv w:val="1"/>
      <w:marLeft w:val="0"/>
      <w:marRight w:val="0"/>
      <w:marTop w:val="0"/>
      <w:marBottom w:val="0"/>
      <w:divBdr>
        <w:top w:val="none" w:sz="0" w:space="0" w:color="auto"/>
        <w:left w:val="none" w:sz="0" w:space="0" w:color="auto"/>
        <w:bottom w:val="none" w:sz="0" w:space="0" w:color="auto"/>
        <w:right w:val="none" w:sz="0" w:space="0" w:color="auto"/>
      </w:divBdr>
    </w:div>
    <w:div w:id="646125899">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57679333">
      <w:bodyDiv w:val="1"/>
      <w:marLeft w:val="0"/>
      <w:marRight w:val="0"/>
      <w:marTop w:val="0"/>
      <w:marBottom w:val="0"/>
      <w:divBdr>
        <w:top w:val="none" w:sz="0" w:space="0" w:color="auto"/>
        <w:left w:val="none" w:sz="0" w:space="0" w:color="auto"/>
        <w:bottom w:val="none" w:sz="0" w:space="0" w:color="auto"/>
        <w:right w:val="none" w:sz="0" w:space="0" w:color="auto"/>
      </w:divBdr>
    </w:div>
    <w:div w:id="825631913">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31908802">
      <w:bodyDiv w:val="1"/>
      <w:marLeft w:val="0"/>
      <w:marRight w:val="0"/>
      <w:marTop w:val="0"/>
      <w:marBottom w:val="0"/>
      <w:divBdr>
        <w:top w:val="none" w:sz="0" w:space="0" w:color="auto"/>
        <w:left w:val="none" w:sz="0" w:space="0" w:color="auto"/>
        <w:bottom w:val="none" w:sz="0" w:space="0" w:color="auto"/>
        <w:right w:val="none" w:sz="0" w:space="0" w:color="auto"/>
      </w:divBdr>
    </w:div>
    <w:div w:id="1363552048">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85486736">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image" Target="media/image72.png"/><Relationship Id="rId21" Type="http://schemas.openxmlformats.org/officeDocument/2006/relationships/image" Target="media/image8.png"/><Relationship Id="rId42" Type="http://schemas.openxmlformats.org/officeDocument/2006/relationships/image" Target="media/image23.png"/><Relationship Id="rId47" Type="http://schemas.openxmlformats.org/officeDocument/2006/relationships/hyperlink" Target="https://padlet.com/dmosorio149/knj7rqu7y0he69c4" TargetMode="External"/><Relationship Id="rId63" Type="http://schemas.openxmlformats.org/officeDocument/2006/relationships/image" Target="media/image38.png"/><Relationship Id="rId68" Type="http://schemas.openxmlformats.org/officeDocument/2006/relationships/image" Target="media/image42.emf"/><Relationship Id="rId84" Type="http://schemas.openxmlformats.org/officeDocument/2006/relationships/image" Target="media/image53.png"/><Relationship Id="rId89" Type="http://schemas.openxmlformats.org/officeDocument/2006/relationships/image" Target="media/image56.png"/><Relationship Id="rId112" Type="http://schemas.openxmlformats.org/officeDocument/2006/relationships/image" Target="media/image70.png"/><Relationship Id="rId16" Type="http://schemas.openxmlformats.org/officeDocument/2006/relationships/image" Target="media/image3.png"/><Relationship Id="rId107" Type="http://schemas.openxmlformats.org/officeDocument/2006/relationships/image" Target="media/image66.png"/><Relationship Id="rId11" Type="http://schemas.openxmlformats.org/officeDocument/2006/relationships/hyperlink" Target="javascript:mensaje_alerta(%222083%22)" TargetMode="Externa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1.png"/><Relationship Id="rId58" Type="http://schemas.openxmlformats.org/officeDocument/2006/relationships/image" Target="media/image35.emf"/><Relationship Id="rId74" Type="http://schemas.openxmlformats.org/officeDocument/2006/relationships/image" Target="media/image46.png"/><Relationship Id="rId79" Type="http://schemas.openxmlformats.org/officeDocument/2006/relationships/image" Target="media/image50.png"/><Relationship Id="rId102" Type="http://schemas.openxmlformats.org/officeDocument/2006/relationships/hyperlink" Target="https://meet.google.com/zjp-henb-vxo" TargetMode="External"/><Relationship Id="rId123" Type="http://schemas.openxmlformats.org/officeDocument/2006/relationships/image" Target="media/image77.png"/><Relationship Id="rId5" Type="http://schemas.openxmlformats.org/officeDocument/2006/relationships/numbering" Target="numbering.xml"/><Relationship Id="rId61" Type="http://schemas.openxmlformats.org/officeDocument/2006/relationships/oleObject" Target="embeddings/oleObject2.bin"/><Relationship Id="rId82" Type="http://schemas.openxmlformats.org/officeDocument/2006/relationships/image" Target="media/image51.png"/><Relationship Id="rId90" Type="http://schemas.openxmlformats.org/officeDocument/2006/relationships/image" Target="media/image57.png"/><Relationship Id="rId95" Type="http://schemas.openxmlformats.org/officeDocument/2006/relationships/image" Target="media/image60.png"/><Relationship Id="rId19" Type="http://schemas.openxmlformats.org/officeDocument/2006/relationships/image" Target="media/image6.png"/><Relationship Id="rId14" Type="http://schemas.openxmlformats.org/officeDocument/2006/relationships/header" Target="header2.xml"/><Relationship Id="rId22" Type="http://schemas.openxmlformats.org/officeDocument/2006/relationships/hyperlink" Target="https://padlet.com/dmosorio149/te0g94k6jz6v13x1" TargetMode="External"/><Relationship Id="rId27" Type="http://schemas.openxmlformats.org/officeDocument/2006/relationships/image" Target="media/image12.png"/><Relationship Id="rId30" Type="http://schemas.openxmlformats.org/officeDocument/2006/relationships/hyperlink" Target="https://padlet.com/dmosorio149/te0g94k6jz6v13x1" TargetMode="External"/><Relationship Id="rId35" Type="http://schemas.openxmlformats.org/officeDocument/2006/relationships/image" Target="media/image18.png"/><Relationship Id="rId43" Type="http://schemas.openxmlformats.org/officeDocument/2006/relationships/image" Target="media/image24.png"/><Relationship Id="rId48" Type="http://schemas.openxmlformats.org/officeDocument/2006/relationships/image" Target="media/image28.png"/><Relationship Id="rId56" Type="http://schemas.openxmlformats.org/officeDocument/2006/relationships/image" Target="media/image33.png"/><Relationship Id="rId64" Type="http://schemas.openxmlformats.org/officeDocument/2006/relationships/image" Target="media/image39.png"/><Relationship Id="rId69" Type="http://schemas.openxmlformats.org/officeDocument/2006/relationships/package" Target="embeddings/Microsoft_Excel_Worksheet.xlsx"/><Relationship Id="rId77" Type="http://schemas.openxmlformats.org/officeDocument/2006/relationships/image" Target="media/image48.png"/><Relationship Id="rId100" Type="http://schemas.openxmlformats.org/officeDocument/2006/relationships/image" Target="media/image63.emf"/><Relationship Id="rId105" Type="http://schemas.openxmlformats.org/officeDocument/2006/relationships/package" Target="embeddings/Microsoft_Word_Document6.docx"/><Relationship Id="rId113" Type="http://schemas.openxmlformats.org/officeDocument/2006/relationships/image" Target="media/image71.png"/><Relationship Id="rId118" Type="http://schemas.openxmlformats.org/officeDocument/2006/relationships/image" Target="media/image73.png"/><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0.png"/><Relationship Id="rId72" Type="http://schemas.openxmlformats.org/officeDocument/2006/relationships/image" Target="media/image44.png"/><Relationship Id="rId80" Type="http://schemas.openxmlformats.org/officeDocument/2006/relationships/hyperlink" Target="https://www.funcionpublica.gov.co/eva/gestornormativo/norma.php?i=86304" TargetMode="External"/><Relationship Id="rId85" Type="http://schemas.openxmlformats.org/officeDocument/2006/relationships/hyperlink" Target="https://www.funcionpublica.gov.co/eva/gestornormativo/norma.php?i=86304" TargetMode="External"/><Relationship Id="rId93" Type="http://schemas.openxmlformats.org/officeDocument/2006/relationships/image" Target="media/image58.png"/><Relationship Id="rId98" Type="http://schemas.openxmlformats.org/officeDocument/2006/relationships/oleObject" Target="embeddings/Microsoft_Word_97_-_2003_Document.doc"/><Relationship Id="rId121"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0.emf"/><Relationship Id="rId33" Type="http://schemas.openxmlformats.org/officeDocument/2006/relationships/image" Target="media/image16.png"/><Relationship Id="rId38" Type="http://schemas.openxmlformats.org/officeDocument/2006/relationships/hyperlink" Target="https://padlet.com/dmosorio149/knj7rqu7y0he69c4" TargetMode="External"/><Relationship Id="rId46" Type="http://schemas.openxmlformats.org/officeDocument/2006/relationships/image" Target="media/image27.png"/><Relationship Id="rId59" Type="http://schemas.openxmlformats.org/officeDocument/2006/relationships/oleObject" Target="embeddings/oleObject1.bin"/><Relationship Id="rId67" Type="http://schemas.openxmlformats.org/officeDocument/2006/relationships/hyperlink" Target="https://www.funcionpublica.gov.co/eva/gestornormativo/norma.php?i=86304" TargetMode="External"/><Relationship Id="rId103" Type="http://schemas.openxmlformats.org/officeDocument/2006/relationships/image" Target="media/image64.png"/><Relationship Id="rId108" Type="http://schemas.openxmlformats.org/officeDocument/2006/relationships/image" Target="media/image67.png"/><Relationship Id="rId116" Type="http://schemas.openxmlformats.org/officeDocument/2006/relationships/oleObject" Target="embeddings/Microsoft_Word_97_-_2003_Document3.doc"/><Relationship Id="rId124" Type="http://schemas.openxmlformats.org/officeDocument/2006/relationships/package" Target="embeddings/Microsoft_Word_Document10.docx"/><Relationship Id="rId20" Type="http://schemas.openxmlformats.org/officeDocument/2006/relationships/image" Target="media/image7.png"/><Relationship Id="rId41" Type="http://schemas.openxmlformats.org/officeDocument/2006/relationships/image" Target="media/image22.png"/><Relationship Id="rId54" Type="http://schemas.openxmlformats.org/officeDocument/2006/relationships/hyperlink" Target="https://www.funcionpublica.gov.co/eva/gestornormativo/norma.php?i=86304" TargetMode="External"/><Relationship Id="rId62" Type="http://schemas.openxmlformats.org/officeDocument/2006/relationships/image" Target="media/image37.png"/><Relationship Id="rId70" Type="http://schemas.openxmlformats.org/officeDocument/2006/relationships/image" Target="media/image43.emf"/><Relationship Id="rId75" Type="http://schemas.openxmlformats.org/officeDocument/2006/relationships/hyperlink" Target="https://meet.google.com/qoh-qfnr-fqy" TargetMode="External"/><Relationship Id="rId83" Type="http://schemas.openxmlformats.org/officeDocument/2006/relationships/image" Target="media/image52.png"/><Relationship Id="rId88" Type="http://schemas.openxmlformats.org/officeDocument/2006/relationships/image" Target="media/image55.png"/><Relationship Id="rId91" Type="http://schemas.openxmlformats.org/officeDocument/2006/relationships/package" Target="embeddings/Microsoft_Word_Document4.docx"/><Relationship Id="rId96" Type="http://schemas.openxmlformats.org/officeDocument/2006/relationships/image" Target="media/image61.png"/><Relationship Id="rId111"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9.emf"/><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image" Target="media/image29.emf"/><Relationship Id="rId57" Type="http://schemas.openxmlformats.org/officeDocument/2006/relationships/image" Target="media/image34.jpeg"/><Relationship Id="rId106" Type="http://schemas.openxmlformats.org/officeDocument/2006/relationships/hyperlink" Target="https://meet.google.com/zjp-henb-vxo" TargetMode="External"/><Relationship Id="rId114" Type="http://schemas.openxmlformats.org/officeDocument/2006/relationships/oleObject" Target="embeddings/Microsoft_Word_97_-_2003_Document2.doc"/><Relationship Id="rId119" Type="http://schemas.openxmlformats.org/officeDocument/2006/relationships/package" Target="embeddings/Microsoft_Word_Document9.docx"/><Relationship Id="rId10" Type="http://schemas.openxmlformats.org/officeDocument/2006/relationships/endnotes" Target="endnotes.xml"/><Relationship Id="rId31" Type="http://schemas.openxmlformats.org/officeDocument/2006/relationships/package" Target="embeddings/Microsoft_PowerPoint_Presentation1.pptx"/><Relationship Id="rId44" Type="http://schemas.openxmlformats.org/officeDocument/2006/relationships/image" Target="media/image25.png"/><Relationship Id="rId52" Type="http://schemas.openxmlformats.org/officeDocument/2006/relationships/hyperlink" Target="https://www.funcionpublica.gov.co/eva/gestornormativo/norma.php?i=86304" TargetMode="External"/><Relationship Id="rId60" Type="http://schemas.openxmlformats.org/officeDocument/2006/relationships/image" Target="media/image36.png"/><Relationship Id="rId65" Type="http://schemas.openxmlformats.org/officeDocument/2006/relationships/image" Target="media/image40.png"/><Relationship Id="rId73" Type="http://schemas.openxmlformats.org/officeDocument/2006/relationships/image" Target="media/image45.png"/><Relationship Id="rId78" Type="http://schemas.openxmlformats.org/officeDocument/2006/relationships/image" Target="media/image49.png"/><Relationship Id="rId81" Type="http://schemas.openxmlformats.org/officeDocument/2006/relationships/hyperlink" Target="https://meet.google.com/qoh-qfnr-fqy" TargetMode="External"/><Relationship Id="rId86" Type="http://schemas.openxmlformats.org/officeDocument/2006/relationships/hyperlink" Target="https://meet.google.com/zjp-henb-vxo" TargetMode="External"/><Relationship Id="rId94" Type="http://schemas.openxmlformats.org/officeDocument/2006/relationships/image" Target="media/image59.png"/><Relationship Id="rId99" Type="http://schemas.openxmlformats.org/officeDocument/2006/relationships/package" Target="embeddings/Microsoft_Word_Document5.docx"/><Relationship Id="rId101" Type="http://schemas.openxmlformats.org/officeDocument/2006/relationships/oleObject" Target="embeddings/Microsoft_Word_97_-_2003_Document1.doc"/><Relationship Id="rId122" Type="http://schemas.openxmlformats.org/officeDocument/2006/relationships/image" Target="media/image76.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39" Type="http://schemas.openxmlformats.org/officeDocument/2006/relationships/image" Target="media/image21.emf"/><Relationship Id="rId109" Type="http://schemas.openxmlformats.org/officeDocument/2006/relationships/image" Target="media/image68.png"/><Relationship Id="rId34" Type="http://schemas.openxmlformats.org/officeDocument/2006/relationships/image" Target="media/image17.png"/><Relationship Id="rId50" Type="http://schemas.openxmlformats.org/officeDocument/2006/relationships/package" Target="embeddings/Microsoft_PowerPoint_Presentation3.pptx"/><Relationship Id="rId55" Type="http://schemas.openxmlformats.org/officeDocument/2006/relationships/image" Target="media/image32.png"/><Relationship Id="rId76" Type="http://schemas.openxmlformats.org/officeDocument/2006/relationships/image" Target="media/image47.png"/><Relationship Id="rId97" Type="http://schemas.openxmlformats.org/officeDocument/2006/relationships/image" Target="media/image62.emf"/><Relationship Id="rId104" Type="http://schemas.openxmlformats.org/officeDocument/2006/relationships/image" Target="media/image65.png"/><Relationship Id="rId120" Type="http://schemas.openxmlformats.org/officeDocument/2006/relationships/image" Target="media/image74.png"/><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package" Target="embeddings/Microsoft_Word_Document.docx"/><Relationship Id="rId92" Type="http://schemas.openxmlformats.org/officeDocument/2006/relationships/hyperlink" Target="https://meet.google.com/zjp-henb-vxo" TargetMode="Externa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package" Target="embeddings/Microsoft_PowerPoint_Presentation.pptx"/><Relationship Id="rId40" Type="http://schemas.openxmlformats.org/officeDocument/2006/relationships/package" Target="embeddings/Microsoft_PowerPoint_Presentation2.pptx"/><Relationship Id="rId45" Type="http://schemas.openxmlformats.org/officeDocument/2006/relationships/image" Target="media/image26.png"/><Relationship Id="rId66" Type="http://schemas.openxmlformats.org/officeDocument/2006/relationships/image" Target="media/image41.png"/><Relationship Id="rId87" Type="http://schemas.openxmlformats.org/officeDocument/2006/relationships/image" Target="media/image54.png"/><Relationship Id="rId110" Type="http://schemas.openxmlformats.org/officeDocument/2006/relationships/package" Target="embeddings/Microsoft_Word_Document7.docx"/><Relationship Id="rId115" Type="http://schemas.openxmlformats.org/officeDocument/2006/relationships/package" Target="embeddings/Microsoft_Word_Document8.doc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F8D33A-C2DB-44C7-9BCC-00F4D8D30E15}">
  <ds:schemaRefs>
    <ds:schemaRef ds:uri="http://schemas.microsoft.com/sharepoint/v3/contenttype/forms"/>
  </ds:schemaRefs>
</ds:datastoreItem>
</file>

<file path=customXml/itemProps3.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22</TotalTime>
  <Pages>96</Pages>
  <Words>6598</Words>
  <Characters>36295</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42808</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Deicy Milena Osorio Rodríguez</cp:lastModifiedBy>
  <cp:revision>6</cp:revision>
  <cp:lastPrinted>2016-06-08T15:42:00Z</cp:lastPrinted>
  <dcterms:created xsi:type="dcterms:W3CDTF">2022-02-18T12:03:00Z</dcterms:created>
  <dcterms:modified xsi:type="dcterms:W3CDTF">2022-02-18T18:28:00Z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