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22704C" w14:textId="77777777" w:rsidR="009C2901" w:rsidRPr="004C2C1C" w:rsidRDefault="009C2901" w:rsidP="009C2901">
      <w:pPr>
        <w:pStyle w:val="Ttulo2"/>
        <w:jc w:val="center"/>
        <w:rPr>
          <w:rFonts w:cs="Arial"/>
          <w:i w:val="0"/>
          <w:shd w:val="clear" w:color="auto" w:fill="auto"/>
          <w:lang w:val="es-CO"/>
        </w:rPr>
      </w:pPr>
      <w:bookmarkStart w:id="0" w:name="_GoBack"/>
      <w:bookmarkEnd w:id="0"/>
      <w:r w:rsidRPr="004C2C1C">
        <w:rPr>
          <w:rFonts w:cs="Arial"/>
          <w:i w:val="0"/>
          <w:shd w:val="clear" w:color="auto" w:fill="auto"/>
          <w:lang w:val="es-CO"/>
        </w:rPr>
        <w:t>ANEXO N</w:t>
      </w:r>
      <w:r w:rsidR="004C2C1C">
        <w:rPr>
          <w:rFonts w:cs="Arial"/>
          <w:i w:val="0"/>
          <w:shd w:val="clear" w:color="auto" w:fill="auto"/>
          <w:lang w:val="es-CO"/>
        </w:rPr>
        <w:t>°</w:t>
      </w:r>
      <w:r w:rsidRPr="004C2C1C">
        <w:rPr>
          <w:rFonts w:cs="Arial"/>
          <w:i w:val="0"/>
          <w:shd w:val="clear" w:color="auto" w:fill="auto"/>
          <w:lang w:val="es-CO"/>
        </w:rPr>
        <w:t xml:space="preserve"> 1</w:t>
      </w:r>
    </w:p>
    <w:p w14:paraId="2D22704D" w14:textId="77777777" w:rsidR="009C2901" w:rsidRPr="000A3DB3" w:rsidRDefault="009C2901" w:rsidP="009C2901">
      <w:pPr>
        <w:pStyle w:val="Ttulo2"/>
        <w:jc w:val="center"/>
        <w:rPr>
          <w:rFonts w:cs="Arial"/>
          <w:b w:val="0"/>
          <w:i w:val="0"/>
          <w:sz w:val="22"/>
          <w:lang w:val="es-CO"/>
        </w:rPr>
      </w:pPr>
      <w:r w:rsidRPr="000A3DB3">
        <w:rPr>
          <w:rFonts w:cs="Arial"/>
          <w:b w:val="0"/>
          <w:i w:val="0"/>
          <w:sz w:val="22"/>
          <w:shd w:val="clear" w:color="auto" w:fill="auto"/>
          <w:lang w:val="es-CO"/>
        </w:rPr>
        <w:t>Relación De Experiencia Habilitante Del Proponente Verificable En El Registro Único De Proponentes - RUP</w:t>
      </w:r>
    </w:p>
    <w:p w14:paraId="2D22704E" w14:textId="77777777" w:rsidR="009C2901" w:rsidRPr="000A3DB3" w:rsidRDefault="009C2901" w:rsidP="009C2901">
      <w:pPr>
        <w:jc w:val="center"/>
        <w:rPr>
          <w:rFonts w:ascii="Arial" w:hAnsi="Arial" w:cs="Arial"/>
          <w:color w:val="000000"/>
          <w:sz w:val="22"/>
          <w:szCs w:val="20"/>
          <w:lang w:val="es-CO" w:eastAsia="es-CO"/>
        </w:rPr>
      </w:pPr>
    </w:p>
    <w:p w14:paraId="2D22704F" w14:textId="77777777" w:rsidR="009C2901" w:rsidRPr="000A3DB3" w:rsidRDefault="009C2901" w:rsidP="009C2901">
      <w:pPr>
        <w:rPr>
          <w:rFonts w:ascii="Arial" w:hAnsi="Arial" w:cs="Arial"/>
          <w:sz w:val="22"/>
          <w:szCs w:val="20"/>
          <w:lang w:val="es-CO"/>
        </w:rPr>
      </w:pP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395"/>
        <w:gridCol w:w="1481"/>
        <w:gridCol w:w="1295"/>
        <w:gridCol w:w="1653"/>
        <w:gridCol w:w="1006"/>
      </w:tblGrid>
      <w:tr w:rsidR="006F063E" w:rsidRPr="000A3DB3" w14:paraId="2D227057" w14:textId="77777777" w:rsidTr="00F55421">
        <w:trPr>
          <w:trHeight w:val="1114"/>
          <w:jc w:val="center"/>
        </w:trPr>
        <w:tc>
          <w:tcPr>
            <w:tcW w:w="1815" w:type="dxa"/>
            <w:shd w:val="clear" w:color="auto" w:fill="D9D9D9"/>
            <w:vAlign w:val="center"/>
          </w:tcPr>
          <w:p w14:paraId="2D227050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No. Consecutivo Reporte Contrato Ejecutado</w:t>
            </w:r>
            <w:r w:rsidR="006F063E" w:rsidRPr="000A3DB3">
              <w:rPr>
                <w:rFonts w:ascii="Arial" w:hAnsi="Arial" w:cs="Arial"/>
                <w:sz w:val="22"/>
                <w:szCs w:val="20"/>
                <w:lang w:val="es-CO"/>
              </w:rPr>
              <w:t xml:space="preserve"> (consecutivo del RUP)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D227051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Contratista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D227052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Contratante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D227053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Valor Contrato en SMMLV</w:t>
            </w:r>
          </w:p>
        </w:tc>
        <w:tc>
          <w:tcPr>
            <w:tcW w:w="1653" w:type="dxa"/>
            <w:shd w:val="clear" w:color="auto" w:fill="D9D9D9"/>
            <w:vAlign w:val="center"/>
          </w:tcPr>
          <w:p w14:paraId="2D227054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Identificación en el Clasificador de Bienes y Servicios</w:t>
            </w:r>
          </w:p>
          <w:p w14:paraId="2D227055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Tercer nivel</w:t>
            </w:r>
          </w:p>
        </w:tc>
        <w:tc>
          <w:tcPr>
            <w:tcW w:w="1006" w:type="dxa"/>
            <w:shd w:val="clear" w:color="auto" w:fill="D9D9D9"/>
            <w:vAlign w:val="center"/>
          </w:tcPr>
          <w:p w14:paraId="2D227056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Folio</w:t>
            </w:r>
          </w:p>
        </w:tc>
      </w:tr>
      <w:tr w:rsidR="006F063E" w:rsidRPr="000A3DB3" w14:paraId="2D22705E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D22705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5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5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5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5C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5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2D227065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D22705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0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1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6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6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2D22706C" w14:textId="77777777" w:rsidTr="00F55421">
        <w:trPr>
          <w:trHeight w:val="364"/>
          <w:jc w:val="center"/>
        </w:trPr>
        <w:tc>
          <w:tcPr>
            <w:tcW w:w="1815" w:type="dxa"/>
            <w:vAlign w:val="center"/>
          </w:tcPr>
          <w:p w14:paraId="2D227066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6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6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2D227073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D22706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70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71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7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</w:tbl>
    <w:p w14:paraId="2D227074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2D227075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2D227076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2D227077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Nota: El presente formato se establece como herramienta para la presentación de la oferta.</w:t>
      </w:r>
    </w:p>
    <w:p w14:paraId="2D227078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D227079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D22707A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D22707B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_________________________________</w:t>
      </w:r>
    </w:p>
    <w:p w14:paraId="2D22707C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Nombre y firma del Representante Legal</w:t>
      </w:r>
    </w:p>
    <w:p w14:paraId="2D22707D" w14:textId="77777777" w:rsidR="001314B2" w:rsidRDefault="001314B2">
      <w:pPr>
        <w:rPr>
          <w:sz w:val="28"/>
        </w:rPr>
      </w:pPr>
    </w:p>
    <w:p w14:paraId="2D22707E" w14:textId="77777777" w:rsidR="001314B2" w:rsidRPr="001314B2" w:rsidRDefault="001314B2" w:rsidP="001314B2">
      <w:pPr>
        <w:rPr>
          <w:sz w:val="28"/>
        </w:rPr>
      </w:pPr>
    </w:p>
    <w:p w14:paraId="2D22707F" w14:textId="77777777" w:rsidR="001314B2" w:rsidRPr="001314B2" w:rsidRDefault="001314B2" w:rsidP="001314B2">
      <w:pPr>
        <w:rPr>
          <w:sz w:val="28"/>
        </w:rPr>
      </w:pPr>
    </w:p>
    <w:p w14:paraId="2D227080" w14:textId="77777777" w:rsidR="001314B2" w:rsidRPr="001314B2" w:rsidRDefault="001314B2" w:rsidP="001314B2">
      <w:pPr>
        <w:rPr>
          <w:sz w:val="28"/>
        </w:rPr>
      </w:pPr>
    </w:p>
    <w:p w14:paraId="2D227081" w14:textId="77777777" w:rsidR="001314B2" w:rsidRPr="001314B2" w:rsidRDefault="001314B2" w:rsidP="001314B2">
      <w:pPr>
        <w:rPr>
          <w:sz w:val="28"/>
        </w:rPr>
      </w:pPr>
    </w:p>
    <w:p w14:paraId="2D227082" w14:textId="77777777" w:rsidR="001314B2" w:rsidRDefault="001314B2" w:rsidP="001314B2">
      <w:pPr>
        <w:rPr>
          <w:sz w:val="28"/>
        </w:rPr>
      </w:pPr>
    </w:p>
    <w:p w14:paraId="2D227083" w14:textId="77777777" w:rsidR="00283B72" w:rsidRPr="001314B2" w:rsidRDefault="001314B2" w:rsidP="001314B2">
      <w:pPr>
        <w:tabs>
          <w:tab w:val="left" w:pos="7408"/>
        </w:tabs>
        <w:rPr>
          <w:sz w:val="28"/>
        </w:rPr>
      </w:pPr>
      <w:r>
        <w:rPr>
          <w:sz w:val="28"/>
        </w:rPr>
        <w:tab/>
      </w:r>
    </w:p>
    <w:sectPr w:rsidR="00283B72" w:rsidRPr="001314B2" w:rsidSect="00023374">
      <w:headerReference w:type="default" r:id="rId9"/>
      <w:footerReference w:type="default" r:id="rId10"/>
      <w:pgSz w:w="12240" w:h="15840"/>
      <w:pgMar w:top="2268" w:right="1701" w:bottom="2268" w:left="226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FB527A" w14:textId="77777777" w:rsidR="007B008A" w:rsidRDefault="007B008A" w:rsidP="001E78FC">
      <w:r>
        <w:separator/>
      </w:r>
    </w:p>
  </w:endnote>
  <w:endnote w:type="continuationSeparator" w:id="0">
    <w:p w14:paraId="6351724E" w14:textId="77777777" w:rsidR="007B008A" w:rsidRDefault="007B008A" w:rsidP="001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3ED4D6" w14:textId="62604C35" w:rsidR="00023374" w:rsidRPr="00A060CC" w:rsidRDefault="00023374" w:rsidP="00023374">
    <w:pPr>
      <w:jc w:val="both"/>
      <w:rPr>
        <w:rFonts w:ascii="Arial" w:hAnsi="Arial" w:cs="Arial"/>
        <w:color w:val="808080" w:themeColor="background1" w:themeShade="80"/>
        <w:sz w:val="16"/>
      </w:rPr>
    </w:pPr>
    <w:r w:rsidRPr="00A060CC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6681F32" wp14:editId="3627441E">
          <wp:simplePos x="0" y="0"/>
          <wp:positionH relativeFrom="page">
            <wp:align>right</wp:align>
          </wp:positionH>
          <wp:positionV relativeFrom="paragraph">
            <wp:posOffset>370643</wp:posOffset>
          </wp:positionV>
          <wp:extent cx="7847965" cy="1092835"/>
          <wp:effectExtent l="0" t="0" r="63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oficio 2020-ampliad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92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60C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2" w:history="1">
      <w:r w:rsidRPr="00A060C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A060C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5077FE6B" w14:textId="0A365B7C" w:rsidR="00023374" w:rsidRPr="00C21C41" w:rsidRDefault="00023374" w:rsidP="00023374">
    <w:pPr>
      <w:jc w:val="both"/>
      <w:rPr>
        <w:rFonts w:cs="Arial"/>
        <w:sz w:val="14"/>
        <w:szCs w:val="22"/>
        <w:lang w:val="es-CO" w:eastAsia="en-US"/>
      </w:rPr>
    </w:pPr>
  </w:p>
  <w:p w14:paraId="2D227096" w14:textId="77777777" w:rsidR="00537838" w:rsidRPr="006F79C4" w:rsidRDefault="00537838" w:rsidP="00F070F9">
    <w:pPr>
      <w:pStyle w:val="Piedepgina"/>
      <w:jc w:val="both"/>
      <w:rPr>
        <w:rFonts w:ascii="Arial" w:hAnsi="Arial" w:cs="Arial"/>
        <w:color w:val="808080"/>
        <w:sz w:val="16"/>
        <w:szCs w:val="16"/>
      </w:rPr>
    </w:pPr>
  </w:p>
  <w:p w14:paraId="2D227097" w14:textId="77777777" w:rsidR="00F070F9" w:rsidRDefault="00F070F9">
    <w:pPr>
      <w:pStyle w:val="Piedepgina"/>
    </w:pPr>
  </w:p>
  <w:p w14:paraId="2D227098" w14:textId="77777777" w:rsidR="00F070F9" w:rsidRDefault="00F070F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DDC4DF" w14:textId="77777777" w:rsidR="007B008A" w:rsidRDefault="007B008A" w:rsidP="001E78FC">
      <w:r>
        <w:separator/>
      </w:r>
    </w:p>
  </w:footnote>
  <w:footnote w:type="continuationSeparator" w:id="0">
    <w:p w14:paraId="74A1A0E7" w14:textId="77777777" w:rsidR="007B008A" w:rsidRDefault="007B008A" w:rsidP="001E78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336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9"/>
      <w:gridCol w:w="2077"/>
      <w:gridCol w:w="2078"/>
      <w:gridCol w:w="2132"/>
    </w:tblGrid>
    <w:tr w:rsidR="001E78FC" w14:paraId="2D22708A" w14:textId="77777777" w:rsidTr="00E00C3E">
      <w:trPr>
        <w:trHeight w:hRule="exact" w:val="356"/>
      </w:trPr>
      <w:tc>
        <w:tcPr>
          <w:tcW w:w="204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2D227088" w14:textId="67823887" w:rsidR="001E78FC" w:rsidRDefault="00E00C3E" w:rsidP="00E00C3E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18813B25" wp14:editId="438ABF0B">
                <wp:extent cx="889948" cy="601221"/>
                <wp:effectExtent l="0" t="0" r="5715" b="889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1385" cy="615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87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2D227089" w14:textId="77777777" w:rsidR="001E78FC" w:rsidRPr="00785173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E78FC" w14:paraId="2D22708D" w14:textId="77777777" w:rsidTr="00E00C3E">
      <w:trPr>
        <w:trHeight w:val="333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8B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87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D22708C" w14:textId="77777777" w:rsidR="001E78FC" w:rsidRPr="001E78FC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E78FC">
            <w:rPr>
              <w:rFonts w:ascii="Arial" w:hAnsi="Arial" w:cs="Arial"/>
              <w:sz w:val="18"/>
              <w:szCs w:val="18"/>
              <w:lang w:eastAsia="es-CO"/>
            </w:rPr>
            <w:t>EXPERIENCIA EN EL REGISTRO ÚNICO DE PROPONENTES - RUP</w:t>
          </w:r>
        </w:p>
      </w:tc>
    </w:tr>
    <w:tr w:rsidR="001E78FC" w14:paraId="2D227092" w14:textId="77777777" w:rsidTr="00E00C3E">
      <w:trPr>
        <w:trHeight w:hRule="exact" w:val="416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8E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8F" w14:textId="77777777" w:rsidR="001E78FC" w:rsidRPr="00785173" w:rsidRDefault="007053C5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FT-FAF-116</w:t>
          </w:r>
        </w:p>
      </w:tc>
      <w:tc>
        <w:tcPr>
          <w:tcW w:w="20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90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2D227091" w14:textId="075D45FC" w:rsidR="001E78FC" w:rsidRPr="00785173" w:rsidRDefault="001E78FC" w:rsidP="001E78FC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C7B63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E80E07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E80E07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2D227093" w14:textId="77777777" w:rsidR="001E78FC" w:rsidRDefault="001E78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901"/>
    <w:rsid w:val="00023374"/>
    <w:rsid w:val="00041AEF"/>
    <w:rsid w:val="00077641"/>
    <w:rsid w:val="000A3DB3"/>
    <w:rsid w:val="001314B2"/>
    <w:rsid w:val="001E78FC"/>
    <w:rsid w:val="00260647"/>
    <w:rsid w:val="0028269C"/>
    <w:rsid w:val="00283B72"/>
    <w:rsid w:val="002F53F0"/>
    <w:rsid w:val="004C2C1C"/>
    <w:rsid w:val="004F74D2"/>
    <w:rsid w:val="00537838"/>
    <w:rsid w:val="006F063E"/>
    <w:rsid w:val="006F79C4"/>
    <w:rsid w:val="00703D36"/>
    <w:rsid w:val="007053C5"/>
    <w:rsid w:val="00766BDC"/>
    <w:rsid w:val="007B008A"/>
    <w:rsid w:val="00876C61"/>
    <w:rsid w:val="009C2901"/>
    <w:rsid w:val="00A060CC"/>
    <w:rsid w:val="00A23874"/>
    <w:rsid w:val="00A60327"/>
    <w:rsid w:val="00B11513"/>
    <w:rsid w:val="00C44602"/>
    <w:rsid w:val="00CC7B63"/>
    <w:rsid w:val="00D14A09"/>
    <w:rsid w:val="00D9496D"/>
    <w:rsid w:val="00DA3DBC"/>
    <w:rsid w:val="00DF7BFE"/>
    <w:rsid w:val="00E00C3E"/>
    <w:rsid w:val="00E80E07"/>
    <w:rsid w:val="00F070F9"/>
    <w:rsid w:val="00F5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D22704C"/>
  <w15:chartTrackingRefBased/>
  <w15:docId w15:val="{E0AFA9B2-0282-49B1-A701-6112E3AB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C29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C2901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rsid w:val="009C29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233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antioqui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4" ma:contentTypeDescription="Crear nuevo documento." ma:contentTypeScope="" ma:versionID="d8c42c2cd79488418869faf8b5086371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4a2eb5f0e05632b02f7808334849908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65ACCC-1E1E-452B-9209-614813EE1D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14DD95-1C36-4BF6-850A-DE629182EFF9}">
  <ds:schemaRefs>
    <ds:schemaRef ds:uri="http://schemas.microsoft.com/office/2006/metadata/properties"/>
    <ds:schemaRef ds:uri="http://schemas.microsoft.com/office/infopath/2007/PartnerControls"/>
    <ds:schemaRef ds:uri="e573e552-bd5b-49ef-b258-b37cea520cae"/>
  </ds:schemaRefs>
</ds:datastoreItem>
</file>

<file path=customXml/itemProps3.xml><?xml version="1.0" encoding="utf-8"?>
<ds:datastoreItem xmlns:ds="http://schemas.openxmlformats.org/officeDocument/2006/customXml" ds:itemID="{DDB53A4E-75AD-4F94-ACAC-071C1628D1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FT-FAF-116_experiencia_rup</Template>
  <TotalTime>0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Andres Felipe Betancur Rodriguez</cp:lastModifiedBy>
  <cp:revision>2</cp:revision>
  <dcterms:created xsi:type="dcterms:W3CDTF">2022-03-09T14:44:00Z</dcterms:created>
  <dcterms:modified xsi:type="dcterms:W3CDTF">2022-03-09T14:44:00Z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</Properties>
</file>