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0F4DE" w14:textId="77777777" w:rsidR="00A63563" w:rsidRPr="0066449C" w:rsidRDefault="00A63563" w:rsidP="00A63563">
      <w:pPr>
        <w:spacing w:after="0" w:line="360" w:lineRule="auto"/>
        <w:jc w:val="center"/>
        <w:rPr>
          <w:rFonts w:ascii="Arial" w:hAnsi="Arial" w:cs="Arial"/>
          <w:b/>
          <w:color w:val="000000" w:themeColor="text1"/>
          <w:lang w:val="es-419"/>
        </w:rPr>
      </w:pPr>
      <w:r w:rsidRPr="0066449C">
        <w:rPr>
          <w:rFonts w:ascii="Arial" w:hAnsi="Arial" w:cs="Arial"/>
          <w:b/>
          <w:color w:val="000000" w:themeColor="text1"/>
          <w:lang w:val="es-419"/>
        </w:rPr>
        <w:t xml:space="preserve">PROCESO </w:t>
      </w:r>
      <w:r w:rsidR="00D860CF" w:rsidRPr="0066449C">
        <w:rPr>
          <w:rFonts w:ascii="Arial" w:hAnsi="Arial" w:cs="Arial"/>
          <w:b/>
          <w:color w:val="000000" w:themeColor="text1"/>
          <w:lang w:val="es-419"/>
        </w:rPr>
        <w:t xml:space="preserve">GESTIÓN DEL TALENTO HUMANO </w:t>
      </w:r>
    </w:p>
    <w:p w14:paraId="493EB8F9" w14:textId="77777777" w:rsidR="00A63563" w:rsidRPr="0066449C" w:rsidRDefault="0063634B" w:rsidP="00A63563">
      <w:pPr>
        <w:spacing w:after="0" w:line="360" w:lineRule="auto"/>
        <w:jc w:val="center"/>
        <w:rPr>
          <w:rFonts w:ascii="Arial" w:hAnsi="Arial" w:cs="Arial"/>
          <w:b/>
          <w:lang w:val="es-419"/>
        </w:rPr>
      </w:pPr>
      <w:hyperlink r:id="rId11" w:tooltip="Descargar el documento" w:history="1">
        <w:r w:rsidR="00D860CF" w:rsidRPr="0066449C">
          <w:rPr>
            <w:rFonts w:ascii="Arial" w:hAnsi="Arial" w:cs="Arial"/>
            <w:b/>
            <w:lang w:val="es-419"/>
          </w:rPr>
          <w:t>FORMATO INFORME MENSUAL EJECUCIÓN CONTRACTUAL</w:t>
        </w:r>
      </w:hyperlink>
    </w:p>
    <w:p w14:paraId="064AF783" w14:textId="77777777" w:rsidR="00D860CF" w:rsidRPr="0066449C" w:rsidRDefault="00D860CF" w:rsidP="00A63563">
      <w:pPr>
        <w:spacing w:after="0" w:line="360" w:lineRule="auto"/>
        <w:jc w:val="center"/>
        <w:rPr>
          <w:rFonts w:ascii="Arial" w:hAnsi="Arial" w:cs="Arial"/>
          <w:b/>
          <w:lang w:val="es-419"/>
        </w:rPr>
      </w:pPr>
    </w:p>
    <w:p w14:paraId="050601E8" w14:textId="164F64F7" w:rsidR="00325E49" w:rsidRPr="0066449C" w:rsidRDefault="00325E49" w:rsidP="00325E49">
      <w:pPr>
        <w:pStyle w:val="Sinespaciado"/>
        <w:tabs>
          <w:tab w:val="center" w:pos="4419"/>
        </w:tabs>
        <w:ind w:left="4678"/>
        <w:rPr>
          <w:rFonts w:ascii="Calibri" w:hAnsi="Calibri" w:cs="Arial"/>
          <w:color w:val="000000" w:themeColor="text1"/>
          <w:lang w:val="es-419"/>
        </w:rPr>
      </w:pPr>
      <w:r w:rsidRPr="0066449C">
        <w:rPr>
          <w:rFonts w:ascii="Calibri" w:hAnsi="Calibri" w:cs="Arial"/>
          <w:color w:val="000000" w:themeColor="text1"/>
          <w:lang w:val="es-419"/>
        </w:rPr>
        <w:t>Ibagu</w:t>
      </w:r>
      <w:r w:rsidR="00F10C4F" w:rsidRPr="0066449C">
        <w:rPr>
          <w:rFonts w:ascii="Calibri" w:hAnsi="Calibri" w:cs="Arial"/>
          <w:color w:val="000000" w:themeColor="text1"/>
          <w:lang w:val="es-419"/>
        </w:rPr>
        <w:t>é</w:t>
      </w:r>
      <w:r w:rsidRPr="0066449C">
        <w:rPr>
          <w:rFonts w:ascii="Calibri" w:hAnsi="Calibri" w:cs="Arial"/>
          <w:color w:val="000000" w:themeColor="text1"/>
          <w:lang w:val="es-419"/>
        </w:rPr>
        <w:t xml:space="preserve">, </w:t>
      </w:r>
      <w:r w:rsidR="00E77628" w:rsidRPr="0066449C">
        <w:rPr>
          <w:rFonts w:ascii="Calibri" w:hAnsi="Calibri" w:cs="Arial"/>
          <w:color w:val="000000" w:themeColor="text1"/>
          <w:lang w:val="es-419"/>
        </w:rPr>
        <w:t>febrero</w:t>
      </w:r>
      <w:r w:rsidRPr="0066449C">
        <w:rPr>
          <w:rFonts w:ascii="Calibri" w:hAnsi="Calibri" w:cs="Arial"/>
          <w:color w:val="000000" w:themeColor="text1"/>
          <w:lang w:val="es-419"/>
        </w:rPr>
        <w:t xml:space="preserve"> de </w:t>
      </w:r>
      <w:r w:rsidR="002006C9" w:rsidRPr="0066449C">
        <w:rPr>
          <w:rFonts w:ascii="Calibri" w:hAnsi="Calibri" w:cs="Arial"/>
          <w:color w:val="000000" w:themeColor="text1"/>
          <w:lang w:val="es-419"/>
        </w:rPr>
        <w:t>2022</w:t>
      </w:r>
      <w:r w:rsidRPr="0066449C">
        <w:rPr>
          <w:rFonts w:ascii="Calibri" w:hAnsi="Calibri" w:cs="Arial"/>
          <w:color w:val="000000" w:themeColor="text1"/>
          <w:lang w:val="es-419"/>
        </w:rPr>
        <w:tab/>
      </w:r>
    </w:p>
    <w:p w14:paraId="5283E64A" w14:textId="77777777" w:rsidR="00D860CF" w:rsidRPr="0066449C" w:rsidRDefault="00D860CF" w:rsidP="00D860CF">
      <w:pPr>
        <w:pStyle w:val="Sinespaciado"/>
        <w:tabs>
          <w:tab w:val="center" w:pos="4419"/>
        </w:tabs>
        <w:ind w:left="4678"/>
        <w:rPr>
          <w:rFonts w:ascii="Arial" w:hAnsi="Arial" w:cs="Arial"/>
          <w:color w:val="000000" w:themeColor="text1"/>
          <w:lang w:val="es-419"/>
        </w:rPr>
      </w:pPr>
      <w:r w:rsidRPr="0066449C">
        <w:rPr>
          <w:rFonts w:ascii="Arial" w:hAnsi="Arial" w:cs="Arial"/>
          <w:color w:val="000000" w:themeColor="text1"/>
          <w:lang w:val="es-419"/>
        </w:rPr>
        <w:tab/>
      </w:r>
    </w:p>
    <w:p w14:paraId="292689E3" w14:textId="77777777" w:rsidR="00D860CF" w:rsidRPr="0066449C" w:rsidRDefault="00D860CF" w:rsidP="00D860CF">
      <w:pPr>
        <w:pStyle w:val="Sinespaciado"/>
        <w:rPr>
          <w:rFonts w:ascii="Arial" w:eastAsia="Calibri" w:hAnsi="Arial" w:cs="Arial"/>
          <w:color w:val="000000" w:themeColor="text1"/>
          <w:lang w:val="es-419"/>
        </w:rPr>
      </w:pPr>
    </w:p>
    <w:p w14:paraId="46849D9C" w14:textId="5FA73EAA" w:rsidR="00C934F2" w:rsidRPr="0066449C" w:rsidRDefault="00C934F2" w:rsidP="00C934F2">
      <w:pPr>
        <w:pStyle w:val="Sinespaciado"/>
        <w:rPr>
          <w:rFonts w:ascii="Calibri" w:eastAsia="Calibri" w:hAnsi="Calibri" w:cs="Arial"/>
          <w:color w:val="000000" w:themeColor="text1"/>
          <w:lang w:val="es-419"/>
        </w:rPr>
      </w:pPr>
      <w:r w:rsidRPr="0066449C">
        <w:rPr>
          <w:rFonts w:ascii="Calibri" w:eastAsia="Calibri" w:hAnsi="Calibri" w:cs="Arial"/>
          <w:color w:val="000000" w:themeColor="text1"/>
          <w:lang w:val="es-419"/>
        </w:rPr>
        <w:t>Señor</w:t>
      </w:r>
      <w:r w:rsidR="002006C9" w:rsidRPr="0066449C">
        <w:rPr>
          <w:rFonts w:ascii="Calibri" w:eastAsia="Calibri" w:hAnsi="Calibri" w:cs="Arial"/>
          <w:color w:val="000000" w:themeColor="text1"/>
          <w:lang w:val="es-419"/>
        </w:rPr>
        <w:t>a</w:t>
      </w:r>
    </w:p>
    <w:p w14:paraId="5197720B" w14:textId="29A3DB92" w:rsidR="0031235E" w:rsidRPr="0066449C" w:rsidRDefault="003C158B" w:rsidP="00C934F2">
      <w:pPr>
        <w:pStyle w:val="Sinespaciado"/>
        <w:rPr>
          <w:rFonts w:ascii="Arial" w:hAnsi="Arial" w:cs="Arial"/>
          <w:b/>
          <w:bCs/>
          <w:color w:val="000000"/>
          <w:lang w:eastAsia="es-ES"/>
        </w:rPr>
      </w:pPr>
      <w:r>
        <w:rPr>
          <w:rFonts w:ascii="Arial" w:hAnsi="Arial" w:cs="Arial"/>
          <w:b/>
          <w:bCs/>
          <w:color w:val="000000"/>
          <w:lang w:eastAsia="es-ES"/>
        </w:rPr>
        <w:t xml:space="preserve">OMAR </w:t>
      </w:r>
      <w:r w:rsidR="00147424">
        <w:rPr>
          <w:rFonts w:ascii="Arial" w:hAnsi="Arial" w:cs="Arial"/>
          <w:b/>
          <w:bCs/>
          <w:color w:val="000000"/>
          <w:lang w:eastAsia="es-ES"/>
        </w:rPr>
        <w:t xml:space="preserve">BARRAGAN CAICEDO </w:t>
      </w:r>
    </w:p>
    <w:p w14:paraId="670208D9" w14:textId="77777777" w:rsidR="00147424" w:rsidRDefault="00C934F2" w:rsidP="00C934F2">
      <w:pPr>
        <w:pStyle w:val="Sinespaciado"/>
        <w:rPr>
          <w:rFonts w:ascii="Arial" w:hAnsi="Arial" w:cs="Arial"/>
          <w:color w:val="000000"/>
          <w:sz w:val="18"/>
          <w:szCs w:val="18"/>
          <w:shd w:val="clear" w:color="auto" w:fill="FFFFFF"/>
        </w:rPr>
      </w:pPr>
      <w:r w:rsidRPr="0066449C">
        <w:rPr>
          <w:rFonts w:ascii="Calibri" w:eastAsia="Calibri" w:hAnsi="Calibri" w:cs="Arial"/>
          <w:b/>
          <w:bCs/>
          <w:color w:val="000000" w:themeColor="text1"/>
          <w:lang w:val="es-419"/>
        </w:rPr>
        <w:t>SUPERVISOR</w:t>
      </w:r>
      <w:r w:rsidR="00147424">
        <w:rPr>
          <w:rFonts w:ascii="Calibri" w:eastAsia="Calibri" w:hAnsi="Calibri" w:cs="Arial"/>
          <w:b/>
          <w:bCs/>
          <w:color w:val="000000" w:themeColor="text1"/>
          <w:lang w:val="es-419"/>
        </w:rPr>
        <w:t xml:space="preserve"> DEL</w:t>
      </w:r>
      <w:r w:rsidRPr="0066449C">
        <w:rPr>
          <w:rFonts w:ascii="Calibri" w:eastAsia="Calibri" w:hAnsi="Calibri" w:cs="Arial"/>
          <w:b/>
          <w:bCs/>
          <w:color w:val="000000" w:themeColor="text1"/>
          <w:lang w:val="es-419"/>
        </w:rPr>
        <w:t xml:space="preserve"> CONTRATO</w:t>
      </w:r>
      <w:r w:rsidRPr="0066449C">
        <w:rPr>
          <w:rFonts w:ascii="Calibri" w:eastAsia="Calibri" w:hAnsi="Calibri" w:cs="Arial"/>
          <w:color w:val="000000" w:themeColor="text1"/>
          <w:lang w:val="es-419"/>
        </w:rPr>
        <w:t xml:space="preserve"> No. </w:t>
      </w:r>
      <w:r w:rsidR="00147424">
        <w:rPr>
          <w:rFonts w:ascii="Arial" w:hAnsi="Arial" w:cs="Arial"/>
          <w:color w:val="000000"/>
          <w:sz w:val="18"/>
          <w:szCs w:val="18"/>
          <w:shd w:val="clear" w:color="auto" w:fill="FFFFFF"/>
        </w:rPr>
        <w:t>CO1.PCCNTR.3301592</w:t>
      </w:r>
    </w:p>
    <w:p w14:paraId="1CFB8CB7" w14:textId="79047B27" w:rsidR="00C934F2" w:rsidRPr="0066449C" w:rsidRDefault="00C934F2" w:rsidP="00C934F2">
      <w:pPr>
        <w:pStyle w:val="Sinespaciado"/>
        <w:rPr>
          <w:rFonts w:ascii="Calibri" w:eastAsia="Calibri" w:hAnsi="Calibri" w:cs="Arial"/>
          <w:color w:val="000000" w:themeColor="text1"/>
          <w:lang w:val="es-419"/>
        </w:rPr>
      </w:pPr>
      <w:r w:rsidRPr="0066449C">
        <w:rPr>
          <w:rFonts w:ascii="Calibri" w:eastAsia="Calibri" w:hAnsi="Calibri" w:cs="Arial"/>
          <w:color w:val="000000" w:themeColor="text1"/>
          <w:lang w:val="es-419"/>
        </w:rPr>
        <w:t>Coordinador Académic</w:t>
      </w:r>
      <w:r w:rsidR="00147424">
        <w:rPr>
          <w:rFonts w:ascii="Calibri" w:eastAsia="Calibri" w:hAnsi="Calibri" w:cs="Arial"/>
          <w:color w:val="000000" w:themeColor="text1"/>
          <w:lang w:val="es-419"/>
        </w:rPr>
        <w:t>o</w:t>
      </w:r>
    </w:p>
    <w:p w14:paraId="79521355" w14:textId="77777777" w:rsidR="00C934F2" w:rsidRPr="0066449C" w:rsidRDefault="00C934F2" w:rsidP="00C934F2">
      <w:pPr>
        <w:pStyle w:val="Sinespaciado"/>
        <w:rPr>
          <w:rFonts w:ascii="Calibri" w:eastAsia="Calibri" w:hAnsi="Calibri" w:cs="Arial"/>
          <w:color w:val="000000" w:themeColor="text1"/>
          <w:lang w:val="es-419"/>
        </w:rPr>
      </w:pPr>
      <w:r w:rsidRPr="0066449C">
        <w:rPr>
          <w:rFonts w:ascii="Calibri" w:eastAsia="Calibri" w:hAnsi="Calibri" w:cs="Arial"/>
          <w:color w:val="000000" w:themeColor="text1"/>
          <w:lang w:val="es-419"/>
        </w:rPr>
        <w:t>Centro de Comercio y Servicios</w:t>
      </w:r>
    </w:p>
    <w:p w14:paraId="5CBC8F53" w14:textId="77777777" w:rsidR="00C934F2" w:rsidRPr="0066449C" w:rsidRDefault="00C934F2" w:rsidP="00C934F2">
      <w:pPr>
        <w:pStyle w:val="Sinespaciado"/>
        <w:rPr>
          <w:rFonts w:ascii="Calibri" w:eastAsia="Calibri" w:hAnsi="Calibri" w:cs="Arial"/>
          <w:color w:val="000000" w:themeColor="text1"/>
          <w:lang w:val="es-419"/>
        </w:rPr>
      </w:pPr>
      <w:r w:rsidRPr="0066449C">
        <w:rPr>
          <w:rFonts w:ascii="Calibri" w:eastAsia="Calibri" w:hAnsi="Calibri" w:cs="Arial"/>
          <w:color w:val="000000" w:themeColor="text1"/>
          <w:lang w:val="es-419"/>
        </w:rPr>
        <w:t>SENA Regional Tolima</w:t>
      </w:r>
    </w:p>
    <w:p w14:paraId="48D34F46" w14:textId="77777777" w:rsidR="00C934F2" w:rsidRPr="0066449C" w:rsidRDefault="00C934F2" w:rsidP="00C934F2">
      <w:pPr>
        <w:rPr>
          <w:rFonts w:cs="Arial"/>
          <w:color w:val="000000" w:themeColor="text1"/>
          <w:lang w:val="es-419"/>
        </w:rPr>
      </w:pPr>
      <w:r w:rsidRPr="0066449C">
        <w:rPr>
          <w:rFonts w:cs="Arial"/>
          <w:color w:val="000000" w:themeColor="text1"/>
          <w:lang w:val="es-419"/>
        </w:rPr>
        <w:t>Ciudad</w:t>
      </w:r>
    </w:p>
    <w:p w14:paraId="6D950E63" w14:textId="2CE78753" w:rsidR="00D860CF" w:rsidRPr="0066449C" w:rsidRDefault="00D860CF" w:rsidP="00D860CF">
      <w:pPr>
        <w:ind w:left="4678"/>
        <w:jc w:val="both"/>
        <w:rPr>
          <w:rFonts w:ascii="Arial" w:hAnsi="Arial" w:cs="Arial"/>
          <w:color w:val="000000" w:themeColor="text1"/>
          <w:lang w:val="es-419"/>
        </w:rPr>
      </w:pPr>
      <w:r w:rsidRPr="0066449C">
        <w:rPr>
          <w:rFonts w:ascii="Arial" w:hAnsi="Arial" w:cs="Arial"/>
          <w:b/>
          <w:color w:val="000000" w:themeColor="text1"/>
          <w:lang w:val="es-419"/>
        </w:rPr>
        <w:t>Asunto:</w:t>
      </w:r>
      <w:r w:rsidRPr="0066449C">
        <w:rPr>
          <w:rFonts w:ascii="Arial" w:hAnsi="Arial" w:cs="Arial"/>
          <w:color w:val="000000" w:themeColor="text1"/>
          <w:lang w:val="es-419"/>
        </w:rPr>
        <w:t xml:space="preserve"> Informe mensual de ejecución contractual Mes </w:t>
      </w:r>
      <w:r w:rsidR="005578E7" w:rsidRPr="0066449C">
        <w:rPr>
          <w:rFonts w:ascii="Arial" w:hAnsi="Arial" w:cs="Arial"/>
          <w:color w:val="000000" w:themeColor="text1"/>
          <w:lang w:val="es-419"/>
        </w:rPr>
        <w:t>Febrero</w:t>
      </w:r>
      <w:r w:rsidR="0012345C" w:rsidRPr="0066449C">
        <w:rPr>
          <w:rFonts w:ascii="Arial" w:hAnsi="Arial" w:cs="Arial"/>
          <w:color w:val="000000" w:themeColor="text1"/>
          <w:lang w:val="es-419"/>
        </w:rPr>
        <w:t xml:space="preserve"> del año </w:t>
      </w:r>
      <w:r w:rsidR="002006C9" w:rsidRPr="0066449C">
        <w:rPr>
          <w:rFonts w:ascii="Arial" w:hAnsi="Arial" w:cs="Arial"/>
          <w:color w:val="000000" w:themeColor="text1"/>
          <w:lang w:val="es-419"/>
        </w:rPr>
        <w:t>2022</w:t>
      </w:r>
    </w:p>
    <w:p w14:paraId="0A55E3A1" w14:textId="7A95150C" w:rsidR="00E03333" w:rsidRPr="0066449C" w:rsidRDefault="00E03333" w:rsidP="00E03333">
      <w:pPr>
        <w:pStyle w:val="Sinespaciado"/>
        <w:jc w:val="both"/>
        <w:rPr>
          <w:rFonts w:ascii="Calibri" w:hAnsi="Calibri"/>
          <w:lang w:val="es-419"/>
        </w:rPr>
      </w:pPr>
      <w:r w:rsidRPr="0066449C">
        <w:rPr>
          <w:rFonts w:ascii="Calibri" w:hAnsi="Calibri"/>
          <w:b/>
          <w:lang w:val="es-419"/>
        </w:rPr>
        <w:t>Referencia:</w:t>
      </w:r>
      <w:r w:rsidRPr="0066449C">
        <w:rPr>
          <w:rFonts w:ascii="Calibri" w:hAnsi="Calibri"/>
          <w:lang w:val="es-419"/>
        </w:rPr>
        <w:t xml:space="preserve"> </w:t>
      </w:r>
      <w:r w:rsidR="00147424">
        <w:rPr>
          <w:rFonts w:ascii="Arial" w:hAnsi="Arial" w:cs="Arial"/>
          <w:color w:val="000000"/>
          <w:sz w:val="18"/>
          <w:szCs w:val="18"/>
          <w:shd w:val="clear" w:color="auto" w:fill="FFFFFF"/>
        </w:rPr>
        <w:t xml:space="preserve">CO1.PCCNTR.3301592 </w:t>
      </w:r>
      <w:r w:rsidRPr="0066449C">
        <w:rPr>
          <w:rFonts w:ascii="Calibri" w:hAnsi="Calibri"/>
          <w:lang w:val="es-419"/>
        </w:rPr>
        <w:t xml:space="preserve">del año </w:t>
      </w:r>
      <w:r w:rsidR="002006C9" w:rsidRPr="0066449C">
        <w:rPr>
          <w:rFonts w:ascii="Calibri" w:hAnsi="Calibri"/>
          <w:lang w:val="es-419"/>
        </w:rPr>
        <w:t>2022</w:t>
      </w:r>
    </w:p>
    <w:p w14:paraId="1C0A4E1D" w14:textId="77777777" w:rsidR="00E03333" w:rsidRPr="0066449C" w:rsidRDefault="00E03333" w:rsidP="00E03333">
      <w:pPr>
        <w:pStyle w:val="Sinespaciado"/>
        <w:jc w:val="both"/>
        <w:rPr>
          <w:rFonts w:ascii="Calibri" w:hAnsi="Calibri"/>
          <w:sz w:val="14"/>
          <w:lang w:val="es-419"/>
        </w:rPr>
      </w:pPr>
    </w:p>
    <w:p w14:paraId="526371F8" w14:textId="2FE35CEF" w:rsidR="00E03333" w:rsidRPr="0066449C" w:rsidRDefault="00147424" w:rsidP="00E03333">
      <w:pPr>
        <w:pStyle w:val="Sinespaciado"/>
        <w:jc w:val="both"/>
        <w:rPr>
          <w:rFonts w:ascii="Calibri" w:hAnsi="Calibri"/>
          <w:lang w:val="es-419"/>
        </w:rPr>
      </w:pPr>
      <w:r>
        <w:rPr>
          <w:rFonts w:ascii="Calibri" w:hAnsi="Calibri"/>
          <w:b/>
          <w:lang w:val="es-419"/>
        </w:rPr>
        <w:t>ROBERT JAVIER BONILLA PERALTA</w:t>
      </w:r>
      <w:r w:rsidR="00E03333" w:rsidRPr="0066449C">
        <w:rPr>
          <w:rFonts w:ascii="Calibri" w:hAnsi="Calibri"/>
          <w:lang w:val="es-419"/>
        </w:rPr>
        <w:t>, identificad</w:t>
      </w:r>
      <w:r>
        <w:rPr>
          <w:rFonts w:ascii="Calibri" w:hAnsi="Calibri"/>
          <w:lang w:val="es-419"/>
        </w:rPr>
        <w:t>o</w:t>
      </w:r>
      <w:r w:rsidR="00E03333" w:rsidRPr="0066449C">
        <w:rPr>
          <w:rFonts w:ascii="Calibri" w:hAnsi="Calibri"/>
          <w:lang w:val="es-419"/>
        </w:rPr>
        <w:t xml:space="preserve"> con la cédula de ciudadanía No. </w:t>
      </w:r>
      <w:r w:rsidR="00E03333" w:rsidRPr="0066449C">
        <w:rPr>
          <w:rFonts w:ascii="Calibri" w:hAnsi="Calibri"/>
          <w:b/>
          <w:lang w:val="es-419"/>
        </w:rPr>
        <w:t>1.110.</w:t>
      </w:r>
      <w:r>
        <w:rPr>
          <w:rFonts w:ascii="Calibri" w:hAnsi="Calibri"/>
          <w:b/>
          <w:lang w:val="es-419"/>
        </w:rPr>
        <w:t>506996</w:t>
      </w:r>
      <w:r w:rsidR="00E03333" w:rsidRPr="0066449C">
        <w:rPr>
          <w:rFonts w:ascii="Calibri" w:hAnsi="Calibri"/>
          <w:lang w:val="es-419"/>
        </w:rPr>
        <w:t xml:space="preserve"> de Ibagué, en mi calidad de Contratista del SENA, en el Centro de Comercio y Servicios </w:t>
      </w:r>
      <w:r w:rsidR="00BC1F66" w:rsidRPr="0066449C">
        <w:rPr>
          <w:rFonts w:ascii="Calibri" w:hAnsi="Calibri"/>
          <w:lang w:val="es-419"/>
        </w:rPr>
        <w:t xml:space="preserve">Regional Tolima, </w:t>
      </w:r>
      <w:r w:rsidR="00E03333" w:rsidRPr="0066449C">
        <w:rPr>
          <w:rFonts w:ascii="Calibri" w:hAnsi="Calibri"/>
          <w:lang w:val="es-419"/>
        </w:rPr>
        <w:t xml:space="preserve">en cumplimiento del Contrato de Prestación de Servicios de la referencia, a </w:t>
      </w:r>
      <w:r w:rsidR="00A065A7" w:rsidRPr="0066449C">
        <w:rPr>
          <w:rFonts w:ascii="Calibri" w:hAnsi="Calibri"/>
          <w:lang w:val="es-419"/>
        </w:rPr>
        <w:t>continuación,</w:t>
      </w:r>
      <w:r w:rsidR="00E03333" w:rsidRPr="0066449C">
        <w:rPr>
          <w:rFonts w:ascii="Calibri" w:hAnsi="Calibri"/>
          <w:lang w:val="es-419"/>
        </w:rPr>
        <w:t xml:space="preserve"> presento el Informe de actividades realizadas en el mes objeto de cobro. </w:t>
      </w:r>
    </w:p>
    <w:p w14:paraId="4C182337" w14:textId="77777777" w:rsidR="00E03333" w:rsidRPr="0066449C" w:rsidRDefault="00E03333" w:rsidP="00E03333">
      <w:pPr>
        <w:pStyle w:val="Sinespaciado"/>
        <w:jc w:val="both"/>
        <w:rPr>
          <w:rFonts w:ascii="Calibri" w:eastAsia="Calibri" w:hAnsi="Calibri"/>
          <w:sz w:val="14"/>
          <w:lang w:val="es-419"/>
        </w:rPr>
      </w:pPr>
    </w:p>
    <w:p w14:paraId="31F5FC4C" w14:textId="787C06E5" w:rsidR="00995D6C" w:rsidRPr="0066449C" w:rsidRDefault="00E03333" w:rsidP="00B0099E">
      <w:pPr>
        <w:pStyle w:val="Sinespaciado"/>
        <w:spacing w:after="60"/>
        <w:jc w:val="both"/>
        <w:rPr>
          <w:rFonts w:ascii="Calibri" w:hAnsi="Calibri"/>
          <w:lang w:val="es-419"/>
        </w:rPr>
      </w:pPr>
      <w:r w:rsidRPr="0066449C">
        <w:rPr>
          <w:rFonts w:ascii="Calibri" w:hAnsi="Calibri"/>
          <w:b/>
          <w:lang w:val="es-419"/>
        </w:rPr>
        <w:t>Valor y forma de Pago</w:t>
      </w:r>
      <w:r w:rsidRPr="0066449C">
        <w:rPr>
          <w:rFonts w:ascii="Calibri" w:hAnsi="Calibri"/>
          <w:lang w:val="es-419"/>
        </w:rPr>
        <w:t xml:space="preserve">: </w:t>
      </w:r>
      <w:r w:rsidR="00DC513D" w:rsidRPr="0066449C">
        <w:rPr>
          <w:rFonts w:ascii="Calibri" w:hAnsi="Calibri"/>
          <w:lang w:val="es-419"/>
        </w:rPr>
        <w:t xml:space="preserve">Se fija como valor total la suma de </w:t>
      </w:r>
      <w:r w:rsidR="00147424">
        <w:rPr>
          <w:rFonts w:ascii="Calibri" w:hAnsi="Calibri"/>
          <w:lang w:val="es-419"/>
        </w:rPr>
        <w:t xml:space="preserve">TREINTA NUEVE MILLONES NOVECIENTOS SETENTA Y CINCO MIL </w:t>
      </w:r>
      <w:r w:rsidR="00DC513D" w:rsidRPr="0066449C">
        <w:rPr>
          <w:rFonts w:ascii="Calibri" w:hAnsi="Calibri"/>
          <w:lang w:val="es-419"/>
        </w:rPr>
        <w:t>PESOS M/CTE ($</w:t>
      </w:r>
      <w:r w:rsidR="00147424">
        <w:rPr>
          <w:rFonts w:ascii="Arial" w:hAnsi="Arial" w:cs="Arial"/>
          <w:color w:val="000000"/>
          <w:sz w:val="18"/>
          <w:szCs w:val="18"/>
          <w:shd w:val="clear" w:color="auto" w:fill="FFFFFF"/>
        </w:rPr>
        <w:t>39.975.000,00</w:t>
      </w:r>
      <w:r w:rsidR="00DC513D" w:rsidRPr="0066449C">
        <w:rPr>
          <w:rFonts w:ascii="Calibri" w:hAnsi="Calibri"/>
          <w:lang w:val="es-419"/>
        </w:rPr>
        <w:t xml:space="preserve">). Esta suma será pagada por el SENA al contratista de la siguiente manera: </w:t>
      </w:r>
      <w:r w:rsidR="00F56321">
        <w:rPr>
          <w:rFonts w:ascii="Calibri" w:hAnsi="Calibri"/>
          <w:lang w:val="es-419"/>
        </w:rPr>
        <w:t xml:space="preserve">diez pagos </w:t>
      </w:r>
      <w:proofErr w:type="gramStart"/>
      <w:r w:rsidR="00F56321">
        <w:rPr>
          <w:rFonts w:ascii="Calibri" w:hAnsi="Calibri"/>
          <w:lang w:val="es-419"/>
        </w:rPr>
        <w:t>iguales  a</w:t>
      </w:r>
      <w:proofErr w:type="gramEnd"/>
      <w:r w:rsidR="00F56321">
        <w:rPr>
          <w:rFonts w:ascii="Calibri" w:hAnsi="Calibri"/>
          <w:lang w:val="es-419"/>
        </w:rPr>
        <w:t xml:space="preserve"> tres millones novecientos setenta y cinco mil pesos (3.975.000).</w:t>
      </w:r>
    </w:p>
    <w:p w14:paraId="550BD2F1" w14:textId="5D8EFA6B" w:rsidR="00E03333" w:rsidRPr="0066449C" w:rsidRDefault="00E03333" w:rsidP="00B0099E">
      <w:pPr>
        <w:pStyle w:val="Sinespaciado"/>
        <w:spacing w:after="60"/>
        <w:jc w:val="both"/>
        <w:rPr>
          <w:rFonts w:ascii="Calibri" w:hAnsi="Calibri"/>
          <w:lang w:val="es-419"/>
        </w:rPr>
      </w:pPr>
      <w:r w:rsidRPr="0066449C">
        <w:rPr>
          <w:rFonts w:ascii="Calibri" w:hAnsi="Calibri"/>
          <w:lang w:val="es-419"/>
        </w:rPr>
        <w:t xml:space="preserve">Los honorarios serán pagados por el SENA al contratista </w:t>
      </w:r>
      <w:r w:rsidR="006A77FF" w:rsidRPr="0066449C">
        <w:rPr>
          <w:rFonts w:ascii="Calibri" w:hAnsi="Calibri"/>
          <w:lang w:val="es-419"/>
        </w:rPr>
        <w:t>de acuerdo con el</w:t>
      </w:r>
      <w:r w:rsidRPr="0066449C">
        <w:rPr>
          <w:rFonts w:ascii="Calibri" w:hAnsi="Calibri"/>
          <w:lang w:val="es-419"/>
        </w:rPr>
        <w:t xml:space="preserve"> cronograma definido por la </w:t>
      </w:r>
      <w:r w:rsidR="00B0099E" w:rsidRPr="0066449C">
        <w:rPr>
          <w:rFonts w:ascii="Calibri" w:hAnsi="Calibri"/>
          <w:lang w:val="es-419"/>
        </w:rPr>
        <w:t>D</w:t>
      </w:r>
      <w:r w:rsidRPr="0066449C">
        <w:rPr>
          <w:rFonts w:ascii="Calibri" w:hAnsi="Calibri"/>
          <w:lang w:val="es-419"/>
        </w:rPr>
        <w:t xml:space="preserve">irección </w:t>
      </w:r>
      <w:r w:rsidR="00B0099E" w:rsidRPr="0066449C">
        <w:rPr>
          <w:rFonts w:ascii="Calibri" w:hAnsi="Calibri"/>
          <w:lang w:val="es-419"/>
        </w:rPr>
        <w:t>Administrativa y F</w:t>
      </w:r>
      <w:r w:rsidRPr="0066449C">
        <w:rPr>
          <w:rFonts w:ascii="Calibri" w:hAnsi="Calibri"/>
          <w:lang w:val="es-419"/>
        </w:rPr>
        <w:t>inanc</w:t>
      </w:r>
      <w:r w:rsidR="005E1881" w:rsidRPr="0066449C">
        <w:rPr>
          <w:rFonts w:ascii="Calibri" w:hAnsi="Calibri"/>
          <w:lang w:val="es-419"/>
        </w:rPr>
        <w:t>iera de la Dirección general, en</w:t>
      </w:r>
      <w:r w:rsidRPr="0066449C">
        <w:rPr>
          <w:rFonts w:ascii="Calibri" w:hAnsi="Calibri"/>
          <w:lang w:val="es-419"/>
        </w:rPr>
        <w:t xml:space="preserve"> </w:t>
      </w:r>
      <w:r w:rsidR="00B0099E" w:rsidRPr="0066449C">
        <w:rPr>
          <w:rFonts w:ascii="Calibri" w:hAnsi="Calibri"/>
          <w:lang w:val="es-419"/>
        </w:rPr>
        <w:t>la</w:t>
      </w:r>
      <w:r w:rsidRPr="0066449C">
        <w:rPr>
          <w:rFonts w:ascii="Calibri" w:hAnsi="Calibri"/>
          <w:lang w:val="es-419"/>
        </w:rPr>
        <w:t xml:space="preserve"> CUENTA DE AHORROS</w:t>
      </w:r>
      <w:r w:rsidR="00F56321">
        <w:rPr>
          <w:rFonts w:ascii="Calibri" w:hAnsi="Calibri"/>
          <w:lang w:val="es-419"/>
        </w:rPr>
        <w:t xml:space="preserve"> </w:t>
      </w:r>
      <w:r w:rsidR="00F56321" w:rsidRPr="00F56321">
        <w:rPr>
          <w:rFonts w:ascii="Calibri" w:hAnsi="Calibri"/>
          <w:b/>
          <w:bCs/>
          <w:lang w:val="es-419"/>
        </w:rPr>
        <w:t>59781385268</w:t>
      </w:r>
      <w:r w:rsidR="00F56321">
        <w:rPr>
          <w:rFonts w:ascii="Calibri" w:hAnsi="Calibri"/>
          <w:lang w:val="es-419"/>
        </w:rPr>
        <w:t xml:space="preserve"> </w:t>
      </w:r>
      <w:r w:rsidRPr="0066449C">
        <w:rPr>
          <w:rFonts w:ascii="Calibri" w:hAnsi="Calibri"/>
          <w:lang w:val="es-419"/>
        </w:rPr>
        <w:t xml:space="preserve">de BANCO </w:t>
      </w:r>
      <w:r w:rsidR="00F91DEB" w:rsidRPr="0066449C">
        <w:rPr>
          <w:rFonts w:ascii="Calibri" w:hAnsi="Calibri"/>
          <w:lang w:val="es-419"/>
        </w:rPr>
        <w:t>BANCOLOMBIA</w:t>
      </w:r>
      <w:r w:rsidRPr="0066449C">
        <w:rPr>
          <w:rFonts w:ascii="Calibri" w:hAnsi="Calibri"/>
          <w:lang w:val="es-419"/>
        </w:rPr>
        <w:t xml:space="preserve"> cuyo titular es </w:t>
      </w:r>
      <w:r w:rsidR="00F56321">
        <w:rPr>
          <w:rFonts w:ascii="Calibri" w:hAnsi="Calibri"/>
          <w:lang w:val="es-419"/>
        </w:rPr>
        <w:t>el</w:t>
      </w:r>
      <w:r w:rsidRPr="0066449C">
        <w:rPr>
          <w:rFonts w:ascii="Calibri" w:hAnsi="Calibri"/>
          <w:lang w:val="es-419"/>
        </w:rPr>
        <w:t xml:space="preserve"> contratista.</w:t>
      </w:r>
      <w:r w:rsidR="00504B74" w:rsidRPr="0066449C">
        <w:rPr>
          <w:rFonts w:ascii="Calibri" w:hAnsi="Calibri"/>
          <w:lang w:val="es-419"/>
        </w:rPr>
        <w:t xml:space="preserve"> </w:t>
      </w:r>
      <w:r w:rsidR="00B0099E" w:rsidRPr="0066449C">
        <w:rPr>
          <w:rFonts w:ascii="Calibri" w:hAnsi="Calibri"/>
          <w:b/>
          <w:bCs/>
          <w:lang w:val="es-419"/>
        </w:rPr>
        <w:t>PARAGRAFO PRIMERO:</w:t>
      </w:r>
      <w:r w:rsidR="00B0099E" w:rsidRPr="0066449C">
        <w:rPr>
          <w:rFonts w:ascii="Calibri" w:hAnsi="Calibri"/>
          <w:b/>
          <w:lang w:val="es-419"/>
        </w:rPr>
        <w:t>  </w:t>
      </w:r>
      <w:r w:rsidR="00B0099E" w:rsidRPr="0066449C">
        <w:rPr>
          <w:rFonts w:ascii="Calibri" w:hAnsi="Calibri"/>
          <w:lang w:val="es-419"/>
        </w:rPr>
        <w:t>el cambio de cuenta por parte del contratista deberá ser informada al supervisor del contrato con el fin de surtir los trámites pertinentes.</w:t>
      </w:r>
      <w:r w:rsidR="00B0099E" w:rsidRPr="0066449C">
        <w:rPr>
          <w:rFonts w:ascii="Calibri" w:hAnsi="Calibri"/>
          <w:b/>
          <w:lang w:val="es-419"/>
        </w:rPr>
        <w:t> </w:t>
      </w:r>
      <w:r w:rsidR="00B0099E" w:rsidRPr="0066449C">
        <w:rPr>
          <w:rFonts w:ascii="Calibri" w:hAnsi="Calibri"/>
          <w:b/>
          <w:bCs/>
          <w:lang w:val="es-419"/>
        </w:rPr>
        <w:t>PARAGRAFO SEGUNDO:</w:t>
      </w:r>
      <w:r w:rsidR="00B0099E" w:rsidRPr="0066449C">
        <w:rPr>
          <w:rFonts w:ascii="Calibri" w:hAnsi="Calibri"/>
          <w:b/>
          <w:lang w:val="es-419"/>
        </w:rPr>
        <w:t> </w:t>
      </w:r>
      <w:r w:rsidR="00B0099E" w:rsidRPr="0066449C">
        <w:rPr>
          <w:rFonts w:ascii="Calibri" w:hAnsi="Calibri"/>
          <w:lang w:val="es-419"/>
        </w:rPr>
        <w:t>Para que el SENA pueda adelantar los trámites administrativos para la  Contratista debe acreditar previamente el cumplimiento de los requisitos de pago, tales como la certificación expedida por el supervisor del contrato, en la que acredite el cumplimiento a entera satisfacción del objeto y obligaciones del contrato en el respectivo periodo y la certificación de aportes  al sistema general de  Salud, Pensión y Riesgos profesionales, así como los demás documentos necesarios para el pago</w:t>
      </w:r>
      <w:r w:rsidR="00B0099E" w:rsidRPr="0066449C">
        <w:rPr>
          <w:rFonts w:ascii="Calibri" w:hAnsi="Calibri" w:cs="Arial"/>
          <w:b/>
          <w:lang w:val="es-419"/>
        </w:rPr>
        <w:t>.</w:t>
      </w:r>
    </w:p>
    <w:p w14:paraId="41A838D9" w14:textId="71809B82" w:rsidR="00E03333" w:rsidRPr="0066449C" w:rsidRDefault="00E03333" w:rsidP="00E03333">
      <w:pPr>
        <w:pStyle w:val="Sinespaciado"/>
        <w:rPr>
          <w:rFonts w:ascii="Calibri" w:hAnsi="Calibri"/>
          <w:lang w:val="es-419"/>
        </w:rPr>
      </w:pPr>
      <w:r w:rsidRPr="0066449C">
        <w:rPr>
          <w:rFonts w:ascii="Calibri" w:hAnsi="Calibri"/>
          <w:b/>
          <w:lang w:val="es-419"/>
        </w:rPr>
        <w:t>Plazo:</w:t>
      </w:r>
      <w:r w:rsidRPr="0066449C">
        <w:rPr>
          <w:rFonts w:ascii="Calibri" w:hAnsi="Calibri"/>
          <w:lang w:val="es-419"/>
        </w:rPr>
        <w:t xml:space="preserve"> Será hasta el </w:t>
      </w:r>
      <w:r w:rsidR="001F0E88">
        <w:rPr>
          <w:rFonts w:ascii="Calibri" w:hAnsi="Calibri"/>
          <w:lang w:val="es-419"/>
        </w:rPr>
        <w:t>30 de noviembre</w:t>
      </w:r>
      <w:r w:rsidRPr="0066449C">
        <w:rPr>
          <w:rFonts w:ascii="Calibri" w:hAnsi="Calibri"/>
          <w:lang w:val="es-419"/>
        </w:rPr>
        <w:t xml:space="preserve"> de </w:t>
      </w:r>
      <w:r w:rsidR="002006C9" w:rsidRPr="0066449C">
        <w:rPr>
          <w:rFonts w:ascii="Calibri" w:hAnsi="Calibri"/>
          <w:lang w:val="es-419"/>
        </w:rPr>
        <w:t>2022</w:t>
      </w:r>
      <w:r w:rsidRPr="0066449C">
        <w:rPr>
          <w:rFonts w:ascii="Calibri" w:hAnsi="Calibri"/>
          <w:lang w:val="es-419"/>
        </w:rPr>
        <w:t>.</w:t>
      </w:r>
    </w:p>
    <w:p w14:paraId="6D99B9BE" w14:textId="77777777" w:rsidR="00D860CF" w:rsidRPr="0066449C" w:rsidRDefault="00D860CF" w:rsidP="003B6A59">
      <w:pPr>
        <w:pStyle w:val="Sinespaciado"/>
        <w:rPr>
          <w:rFonts w:ascii="Arial" w:hAnsi="Arial" w:cs="Arial"/>
          <w:color w:val="000000" w:themeColor="text1"/>
          <w:lang w:val="es-419"/>
        </w:rPr>
      </w:pPr>
    </w:p>
    <w:p w14:paraId="3D7790DB" w14:textId="77777777" w:rsidR="00E03333" w:rsidRPr="0066449C" w:rsidRDefault="00E03333" w:rsidP="003B6A59">
      <w:pPr>
        <w:pStyle w:val="Sinespaciado"/>
        <w:rPr>
          <w:rFonts w:ascii="Arial" w:hAnsi="Arial" w:cs="Arial"/>
          <w:color w:val="000000" w:themeColor="text1"/>
          <w:lang w:val="es-419"/>
        </w:rPr>
      </w:pPr>
    </w:p>
    <w:p w14:paraId="2EFCEB84" w14:textId="77777777" w:rsidR="00E03333" w:rsidRPr="0066449C" w:rsidRDefault="00E03333" w:rsidP="003B6A59">
      <w:pPr>
        <w:pStyle w:val="Sinespaciado"/>
        <w:rPr>
          <w:rFonts w:ascii="Arial" w:hAnsi="Arial" w:cs="Arial"/>
          <w:color w:val="000000" w:themeColor="text1"/>
          <w:lang w:val="es-419"/>
        </w:rPr>
      </w:pPr>
    </w:p>
    <w:tbl>
      <w:tblPr>
        <w:tblStyle w:val="Tablaconcuadrcula"/>
        <w:tblW w:w="5179" w:type="pct"/>
        <w:tblInd w:w="-34" w:type="dxa"/>
        <w:tblLook w:val="04A0" w:firstRow="1" w:lastRow="0" w:firstColumn="1" w:lastColumn="0" w:noHBand="0" w:noVBand="1"/>
      </w:tblPr>
      <w:tblGrid>
        <w:gridCol w:w="9974"/>
      </w:tblGrid>
      <w:tr w:rsidR="00D860CF" w:rsidRPr="0066449C" w14:paraId="76D43244" w14:textId="77777777" w:rsidTr="007422C4">
        <w:trPr>
          <w:trHeight w:val="97"/>
        </w:trPr>
        <w:tc>
          <w:tcPr>
            <w:tcW w:w="5000" w:type="pct"/>
            <w:shd w:val="clear" w:color="auto" w:fill="auto"/>
          </w:tcPr>
          <w:p w14:paraId="78913CBE" w14:textId="77777777" w:rsidR="00D860CF" w:rsidRPr="0066449C" w:rsidRDefault="00D860CF" w:rsidP="007560CA">
            <w:pPr>
              <w:pStyle w:val="Sinespaciado"/>
              <w:jc w:val="both"/>
              <w:rPr>
                <w:rFonts w:ascii="Arial" w:hAnsi="Arial" w:cs="Arial"/>
                <w:b/>
                <w:bCs/>
                <w:lang w:val="es-419"/>
              </w:rPr>
            </w:pPr>
            <w:r w:rsidRPr="0066449C">
              <w:rPr>
                <w:rFonts w:ascii="Arial" w:hAnsi="Arial" w:cs="Arial"/>
                <w:b/>
                <w:bCs/>
                <w:lang w:val="es-419"/>
              </w:rPr>
              <w:t>OBJETO:</w:t>
            </w:r>
            <w:r w:rsidR="007560CA" w:rsidRPr="0066449C">
              <w:rPr>
                <w:rFonts w:ascii="Arial" w:hAnsi="Arial" w:cs="Arial"/>
                <w:i/>
                <w:iCs/>
                <w:lang w:val="es-419"/>
              </w:rPr>
              <w:t xml:space="preserve"> </w:t>
            </w:r>
            <w:r w:rsidR="00834B7F" w:rsidRPr="0066449C">
              <w:rPr>
                <w:rFonts w:ascii="Arial" w:hAnsi="Arial" w:cs="Arial"/>
                <w:i/>
                <w:iCs/>
                <w:lang w:val="es-419"/>
              </w:rPr>
              <w:t xml:space="preserve"> </w:t>
            </w:r>
          </w:p>
        </w:tc>
      </w:tr>
      <w:tr w:rsidR="00D860CF" w:rsidRPr="0066449C" w14:paraId="264FD2E5" w14:textId="77777777" w:rsidTr="007422C4">
        <w:trPr>
          <w:trHeight w:val="453"/>
        </w:trPr>
        <w:tc>
          <w:tcPr>
            <w:tcW w:w="5000" w:type="pct"/>
            <w:shd w:val="clear" w:color="auto" w:fill="auto"/>
          </w:tcPr>
          <w:p w14:paraId="4599549D" w14:textId="1E8B0178" w:rsidR="00D860CF" w:rsidRPr="0066449C" w:rsidRDefault="002006C9" w:rsidP="007560CA">
            <w:pPr>
              <w:pStyle w:val="Sinespaciado"/>
              <w:jc w:val="both"/>
              <w:rPr>
                <w:rFonts w:ascii="Arial" w:hAnsi="Arial" w:cs="Arial"/>
                <w:bCs/>
                <w:lang w:val="es-419"/>
              </w:rPr>
            </w:pPr>
            <w:r w:rsidRPr="0066449C">
              <w:rPr>
                <w:rFonts w:ascii="Calibri" w:eastAsia="Calibri" w:hAnsi="Calibri" w:cs="Arial"/>
                <w:sz w:val="16"/>
                <w:szCs w:val="16"/>
                <w:lang w:val="es-419" w:eastAsia="en-US"/>
              </w:rPr>
              <w:t xml:space="preserve">Contratar la </w:t>
            </w:r>
            <w:r w:rsidR="00A065A7" w:rsidRPr="0066449C">
              <w:rPr>
                <w:rFonts w:ascii="Calibri" w:eastAsia="Calibri" w:hAnsi="Calibri" w:cs="Arial"/>
                <w:sz w:val="16"/>
                <w:szCs w:val="16"/>
                <w:lang w:val="es-419" w:eastAsia="en-US"/>
              </w:rPr>
              <w:t>prestación</w:t>
            </w:r>
            <w:r w:rsidRPr="0066449C">
              <w:rPr>
                <w:rFonts w:ascii="Calibri" w:eastAsia="Calibri" w:hAnsi="Calibri" w:cs="Arial"/>
                <w:sz w:val="16"/>
                <w:szCs w:val="16"/>
                <w:lang w:val="es-419" w:eastAsia="en-US"/>
              </w:rPr>
              <w:t xml:space="preserve"> de servicios profesionales y/o de apoyo a la gestión de </w:t>
            </w:r>
            <w:r w:rsidR="00A065A7" w:rsidRPr="0066449C">
              <w:rPr>
                <w:rFonts w:ascii="Calibri" w:eastAsia="Calibri" w:hAnsi="Calibri" w:cs="Arial"/>
                <w:sz w:val="16"/>
                <w:szCs w:val="16"/>
                <w:lang w:val="es-419" w:eastAsia="en-US"/>
              </w:rPr>
              <w:t>carácter</w:t>
            </w:r>
            <w:r w:rsidRPr="0066449C">
              <w:rPr>
                <w:rFonts w:ascii="Calibri" w:eastAsia="Calibri" w:hAnsi="Calibri" w:cs="Arial"/>
                <w:sz w:val="16"/>
                <w:szCs w:val="16"/>
                <w:lang w:val="es-419" w:eastAsia="en-US"/>
              </w:rPr>
              <w:t xml:space="preserve"> temporal como instructor para impartir formación en las diferentes </w:t>
            </w:r>
            <w:r w:rsidR="00A065A7" w:rsidRPr="0066449C">
              <w:rPr>
                <w:rFonts w:ascii="Calibri" w:eastAsia="Calibri" w:hAnsi="Calibri" w:cs="Arial"/>
                <w:sz w:val="16"/>
                <w:szCs w:val="16"/>
                <w:lang w:val="es-419" w:eastAsia="en-US"/>
              </w:rPr>
              <w:t>áreas</w:t>
            </w:r>
            <w:r w:rsidRPr="0066449C">
              <w:rPr>
                <w:rFonts w:ascii="Calibri" w:eastAsia="Calibri" w:hAnsi="Calibri" w:cs="Arial"/>
                <w:sz w:val="16"/>
                <w:szCs w:val="16"/>
                <w:lang w:val="es-419" w:eastAsia="en-US"/>
              </w:rPr>
              <w:t xml:space="preserve"> de conocimiento del </w:t>
            </w:r>
            <w:r w:rsidRPr="0066449C">
              <w:rPr>
                <w:rFonts w:ascii="Calibri" w:eastAsia="Calibri" w:hAnsi="Calibri" w:cs="Arial"/>
                <w:b/>
                <w:bCs/>
                <w:sz w:val="16"/>
                <w:szCs w:val="16"/>
                <w:lang w:val="es-419" w:eastAsia="en-US"/>
              </w:rPr>
              <w:t>Centro de Comercio y Servicios</w:t>
            </w:r>
            <w:r w:rsidRPr="0066449C">
              <w:rPr>
                <w:rFonts w:ascii="Calibri" w:eastAsia="Calibri" w:hAnsi="Calibri" w:cs="Arial"/>
                <w:sz w:val="16"/>
                <w:szCs w:val="16"/>
                <w:lang w:val="es-419" w:eastAsia="en-US"/>
              </w:rPr>
              <w:t xml:space="preserve"> en el marco de </w:t>
            </w:r>
            <w:r w:rsidRPr="0066449C">
              <w:rPr>
                <w:rFonts w:ascii="Calibri" w:eastAsia="Calibri" w:hAnsi="Calibri" w:cs="Arial"/>
                <w:b/>
                <w:bCs/>
                <w:sz w:val="16"/>
                <w:szCs w:val="16"/>
                <w:lang w:val="es-419" w:eastAsia="en-US"/>
              </w:rPr>
              <w:t>Programa Regular</w:t>
            </w:r>
            <w:r w:rsidRPr="0066449C">
              <w:rPr>
                <w:rFonts w:ascii="Calibri" w:eastAsia="Calibri" w:hAnsi="Calibri" w:cs="Arial"/>
                <w:sz w:val="16"/>
                <w:szCs w:val="16"/>
                <w:lang w:val="es-419" w:eastAsia="en-US"/>
              </w:rPr>
              <w:t xml:space="preserve"> y así cumplir las metas establecidas para el </w:t>
            </w:r>
            <w:r w:rsidRPr="0066449C">
              <w:rPr>
                <w:rFonts w:ascii="Calibri" w:eastAsia="Calibri" w:hAnsi="Calibri" w:cs="Arial"/>
                <w:b/>
                <w:bCs/>
                <w:sz w:val="16"/>
                <w:szCs w:val="16"/>
                <w:lang w:val="es-419" w:eastAsia="en-US"/>
              </w:rPr>
              <w:t>Centro</w:t>
            </w:r>
            <w:r w:rsidRPr="0066449C">
              <w:rPr>
                <w:rFonts w:ascii="Calibri" w:eastAsia="Calibri" w:hAnsi="Calibri" w:cs="Arial"/>
                <w:sz w:val="16"/>
                <w:szCs w:val="16"/>
                <w:lang w:val="es-419" w:eastAsia="en-US"/>
              </w:rPr>
              <w:t xml:space="preserve"> de </w:t>
            </w:r>
            <w:r w:rsidRPr="0066449C">
              <w:rPr>
                <w:rFonts w:ascii="Calibri" w:eastAsia="Calibri" w:hAnsi="Calibri" w:cs="Arial"/>
                <w:b/>
                <w:bCs/>
                <w:sz w:val="16"/>
                <w:szCs w:val="16"/>
                <w:lang w:val="es-419" w:eastAsia="en-US"/>
              </w:rPr>
              <w:t>Comercio</w:t>
            </w:r>
            <w:r w:rsidRPr="0066449C">
              <w:rPr>
                <w:rFonts w:ascii="Calibri" w:eastAsia="Calibri" w:hAnsi="Calibri" w:cs="Arial"/>
                <w:sz w:val="16"/>
                <w:szCs w:val="16"/>
                <w:lang w:val="es-419" w:eastAsia="en-US"/>
              </w:rPr>
              <w:t xml:space="preserve"> y </w:t>
            </w:r>
            <w:r w:rsidRPr="0066449C">
              <w:rPr>
                <w:rFonts w:ascii="Calibri" w:eastAsia="Calibri" w:hAnsi="Calibri" w:cs="Arial"/>
                <w:b/>
                <w:bCs/>
                <w:sz w:val="16"/>
                <w:szCs w:val="16"/>
                <w:lang w:val="es-419" w:eastAsia="en-US"/>
              </w:rPr>
              <w:t xml:space="preserve">Servicios </w:t>
            </w:r>
            <w:r w:rsidRPr="0066449C">
              <w:rPr>
                <w:rFonts w:ascii="Calibri" w:eastAsia="Calibri" w:hAnsi="Calibri" w:cs="Arial"/>
                <w:sz w:val="16"/>
                <w:szCs w:val="16"/>
                <w:lang w:val="es-419" w:eastAsia="en-US"/>
              </w:rPr>
              <w:t xml:space="preserve">en la </w:t>
            </w:r>
            <w:r w:rsidRPr="0066449C">
              <w:rPr>
                <w:rFonts w:ascii="Calibri" w:eastAsia="Calibri" w:hAnsi="Calibri" w:cs="Arial"/>
                <w:b/>
                <w:bCs/>
                <w:sz w:val="16"/>
                <w:szCs w:val="16"/>
                <w:lang w:val="es-419" w:eastAsia="en-US"/>
              </w:rPr>
              <w:t>vigencia 2022</w:t>
            </w:r>
            <w:r w:rsidRPr="0066449C">
              <w:rPr>
                <w:rFonts w:ascii="Calibri" w:eastAsia="Calibri" w:hAnsi="Calibri" w:cs="Arial"/>
                <w:sz w:val="16"/>
                <w:szCs w:val="16"/>
                <w:lang w:val="es-419" w:eastAsia="en-US"/>
              </w:rPr>
              <w:t xml:space="preserve"> de acuerdo con lo concertado con las distintas redes de conocimiento definidas por la dirección general del SENA.</w:t>
            </w:r>
          </w:p>
        </w:tc>
      </w:tr>
    </w:tbl>
    <w:p w14:paraId="5F5A5615" w14:textId="77777777" w:rsidR="003B6A59" w:rsidRPr="0066449C" w:rsidRDefault="003B6A59" w:rsidP="003B6A59">
      <w:pPr>
        <w:pStyle w:val="Sinespaciado"/>
        <w:rPr>
          <w:rFonts w:ascii="Arial" w:hAnsi="Arial" w:cs="Arial"/>
          <w:lang w:val="es-419"/>
        </w:rPr>
      </w:pPr>
    </w:p>
    <w:p w14:paraId="27A55AFE" w14:textId="77777777" w:rsidR="00E27AC5" w:rsidRPr="0066449C" w:rsidRDefault="00E27AC5" w:rsidP="00E27AC5">
      <w:pPr>
        <w:pStyle w:val="Sinespaciado"/>
        <w:jc w:val="both"/>
        <w:rPr>
          <w:rFonts w:ascii="Arial" w:hAnsi="Arial" w:cs="Arial"/>
          <w:b/>
          <w:bCs/>
          <w:lang w:val="es-419"/>
        </w:rPr>
      </w:pPr>
      <w:r w:rsidRPr="0066449C">
        <w:rPr>
          <w:rFonts w:ascii="Arial" w:hAnsi="Arial" w:cs="Arial"/>
          <w:b/>
          <w:bCs/>
          <w:lang w:val="es-419"/>
        </w:rPr>
        <w:t xml:space="preserve">Obligaciones Especificas: </w:t>
      </w:r>
    </w:p>
    <w:p w14:paraId="0DA08351" w14:textId="77777777" w:rsidR="00E27AC5" w:rsidRPr="0066449C" w:rsidRDefault="00E27AC5" w:rsidP="003B6A59">
      <w:pPr>
        <w:pStyle w:val="Sinespaciado"/>
        <w:rPr>
          <w:rFonts w:ascii="Arial" w:hAnsi="Arial" w:cs="Arial"/>
          <w:lang w:val="es-419"/>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2948"/>
        <w:gridCol w:w="3402"/>
        <w:gridCol w:w="3398"/>
      </w:tblGrid>
      <w:tr w:rsidR="00283F10" w:rsidRPr="0066449C" w14:paraId="4A2F45D2" w14:textId="77777777" w:rsidTr="007422C4">
        <w:tc>
          <w:tcPr>
            <w:tcW w:w="425" w:type="dxa"/>
            <w:shd w:val="clear" w:color="auto" w:fill="auto"/>
          </w:tcPr>
          <w:p w14:paraId="61DA6103" w14:textId="77777777" w:rsidR="00283F10" w:rsidRPr="0066449C" w:rsidRDefault="00283F10" w:rsidP="0071072D">
            <w:pPr>
              <w:spacing w:after="0" w:line="240" w:lineRule="auto"/>
              <w:rPr>
                <w:rFonts w:cs="Arial"/>
                <w:b/>
                <w:sz w:val="16"/>
                <w:szCs w:val="16"/>
                <w:lang w:val="es-419"/>
              </w:rPr>
            </w:pPr>
            <w:r w:rsidRPr="0066449C">
              <w:rPr>
                <w:rFonts w:cs="Arial"/>
                <w:b/>
                <w:sz w:val="16"/>
                <w:szCs w:val="16"/>
                <w:lang w:val="es-419"/>
              </w:rPr>
              <w:t>No</w:t>
            </w:r>
          </w:p>
        </w:tc>
        <w:tc>
          <w:tcPr>
            <w:tcW w:w="2948" w:type="dxa"/>
            <w:shd w:val="clear" w:color="auto" w:fill="auto"/>
          </w:tcPr>
          <w:p w14:paraId="11C89ED6" w14:textId="77777777" w:rsidR="00283F10" w:rsidRPr="0066449C" w:rsidRDefault="00283F10" w:rsidP="0071072D">
            <w:pPr>
              <w:spacing w:after="0" w:line="240" w:lineRule="auto"/>
              <w:jc w:val="center"/>
              <w:rPr>
                <w:rFonts w:cs="Arial"/>
                <w:b/>
                <w:sz w:val="16"/>
                <w:szCs w:val="16"/>
                <w:lang w:val="es-419"/>
              </w:rPr>
            </w:pPr>
            <w:r w:rsidRPr="0066449C">
              <w:rPr>
                <w:rFonts w:cs="Arial"/>
                <w:b/>
                <w:sz w:val="16"/>
                <w:szCs w:val="16"/>
                <w:lang w:val="es-419"/>
              </w:rPr>
              <w:t>Obligaciones</w:t>
            </w:r>
          </w:p>
        </w:tc>
        <w:tc>
          <w:tcPr>
            <w:tcW w:w="3402" w:type="dxa"/>
            <w:shd w:val="clear" w:color="auto" w:fill="auto"/>
          </w:tcPr>
          <w:p w14:paraId="58823D0D" w14:textId="77777777" w:rsidR="00283F10" w:rsidRPr="0066449C" w:rsidRDefault="00283F10" w:rsidP="0071072D">
            <w:pPr>
              <w:spacing w:after="0" w:line="240" w:lineRule="auto"/>
              <w:jc w:val="center"/>
              <w:rPr>
                <w:rFonts w:cs="Arial"/>
                <w:b/>
                <w:sz w:val="16"/>
                <w:szCs w:val="16"/>
                <w:lang w:val="es-419"/>
              </w:rPr>
            </w:pPr>
            <w:r w:rsidRPr="0066449C">
              <w:rPr>
                <w:rFonts w:cs="Arial"/>
                <w:b/>
                <w:sz w:val="16"/>
                <w:szCs w:val="16"/>
                <w:lang w:val="es-419"/>
              </w:rPr>
              <w:t>Acciones realizadas</w:t>
            </w:r>
          </w:p>
        </w:tc>
        <w:tc>
          <w:tcPr>
            <w:tcW w:w="3398" w:type="dxa"/>
            <w:shd w:val="clear" w:color="auto" w:fill="auto"/>
          </w:tcPr>
          <w:p w14:paraId="176CF63D" w14:textId="77777777" w:rsidR="00283F10" w:rsidRPr="0066449C" w:rsidRDefault="00283F10" w:rsidP="0071072D">
            <w:pPr>
              <w:spacing w:after="0" w:line="240" w:lineRule="auto"/>
              <w:jc w:val="center"/>
              <w:rPr>
                <w:rFonts w:cs="Arial"/>
                <w:b/>
                <w:sz w:val="16"/>
                <w:szCs w:val="16"/>
                <w:lang w:val="es-419"/>
              </w:rPr>
            </w:pPr>
            <w:r w:rsidRPr="0066449C">
              <w:rPr>
                <w:rFonts w:cs="Arial"/>
                <w:b/>
                <w:sz w:val="16"/>
                <w:szCs w:val="16"/>
                <w:lang w:val="es-419"/>
              </w:rPr>
              <w:t>Evidencias</w:t>
            </w:r>
          </w:p>
        </w:tc>
      </w:tr>
      <w:tr w:rsidR="00283F10" w:rsidRPr="0066449C" w14:paraId="387B7B3B" w14:textId="77777777" w:rsidTr="007422C4">
        <w:trPr>
          <w:trHeight w:val="1373"/>
        </w:trPr>
        <w:tc>
          <w:tcPr>
            <w:tcW w:w="425" w:type="dxa"/>
            <w:shd w:val="clear" w:color="auto" w:fill="auto"/>
          </w:tcPr>
          <w:p w14:paraId="129663F5" w14:textId="77777777" w:rsidR="00283F10" w:rsidRPr="0066449C" w:rsidRDefault="00283F10" w:rsidP="00283F10">
            <w:pPr>
              <w:pStyle w:val="Prrafodelista"/>
              <w:numPr>
                <w:ilvl w:val="0"/>
                <w:numId w:val="26"/>
              </w:numPr>
              <w:spacing w:after="0" w:line="240" w:lineRule="auto"/>
              <w:ind w:left="454"/>
              <w:rPr>
                <w:rFonts w:ascii="Calibri" w:hAnsi="Calibri" w:cs="Arial"/>
                <w:sz w:val="16"/>
                <w:szCs w:val="16"/>
                <w:lang w:val="es-419"/>
              </w:rPr>
            </w:pPr>
            <w:bookmarkStart w:id="0" w:name="_Hlk96540710"/>
          </w:p>
        </w:tc>
        <w:tc>
          <w:tcPr>
            <w:tcW w:w="2948" w:type="dxa"/>
            <w:shd w:val="clear" w:color="auto" w:fill="auto"/>
          </w:tcPr>
          <w:p w14:paraId="2E85593D" w14:textId="57D3BA90" w:rsidR="00283F10" w:rsidRPr="0066449C" w:rsidRDefault="002775C8" w:rsidP="008F7BEF">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Durante la ejecución del objeto contractual, el contratista deberá aplicar los procedimientos relacionados con la Ejecución de la Formación Profesional Integral y demás procesos que hacen parte del Sistema de Calidad del SENA y que tengan vinculación con la formación a impartir para la cual fue contratado.</w:t>
            </w:r>
          </w:p>
        </w:tc>
        <w:tc>
          <w:tcPr>
            <w:tcW w:w="3402" w:type="dxa"/>
            <w:shd w:val="clear" w:color="auto" w:fill="auto"/>
          </w:tcPr>
          <w:p w14:paraId="5F2BE704" w14:textId="035D28FC" w:rsidR="00224D36" w:rsidRPr="0066449C" w:rsidRDefault="00067D2D" w:rsidP="009B544B">
            <w:pPr>
              <w:pStyle w:val="Sinespaciado"/>
              <w:jc w:val="both"/>
              <w:rPr>
                <w:rFonts w:cs="Arial"/>
                <w:sz w:val="16"/>
                <w:szCs w:val="16"/>
                <w:lang w:val="es-419"/>
              </w:rPr>
            </w:pPr>
            <w:r w:rsidRPr="0066449C">
              <w:rPr>
                <w:rFonts w:ascii="Calibri" w:eastAsia="Calibri" w:hAnsi="Calibri" w:cs="Times New Roman"/>
                <w:sz w:val="16"/>
                <w:szCs w:val="16"/>
                <w:lang w:val="es-419" w:eastAsia="en-US"/>
              </w:rPr>
              <w:t xml:space="preserve">Impartí formación profesional integral </w:t>
            </w:r>
            <w:r w:rsidR="00224D36" w:rsidRPr="0066449C">
              <w:rPr>
                <w:rFonts w:ascii="Calibri" w:eastAsia="Calibri" w:hAnsi="Calibri" w:cs="Times New Roman"/>
                <w:sz w:val="16"/>
                <w:szCs w:val="16"/>
                <w:lang w:val="es-419" w:eastAsia="en-US"/>
              </w:rPr>
              <w:t>en la titulada</w:t>
            </w:r>
            <w:r w:rsidR="009B544B" w:rsidRPr="0066449C">
              <w:rPr>
                <w:rFonts w:ascii="Calibri" w:eastAsia="Calibri" w:hAnsi="Calibri" w:cs="Times New Roman"/>
                <w:sz w:val="16"/>
                <w:szCs w:val="16"/>
                <w:lang w:val="es-419" w:eastAsia="en-US"/>
              </w:rPr>
              <w:t xml:space="preserve"> </w:t>
            </w:r>
            <w:r w:rsidR="00EA0E03">
              <w:rPr>
                <w:rFonts w:ascii="Calibri" w:eastAsia="Calibri" w:hAnsi="Calibri" w:cs="Times New Roman"/>
                <w:sz w:val="16"/>
                <w:szCs w:val="16"/>
                <w:lang w:val="es-419" w:eastAsia="en-US"/>
              </w:rPr>
              <w:t>Técnico en cocina</w:t>
            </w:r>
            <w:r w:rsidR="009B544B" w:rsidRPr="0066449C">
              <w:rPr>
                <w:rFonts w:ascii="Calibri" w:eastAsia="Calibri" w:hAnsi="Calibri" w:cs="Times New Roman"/>
                <w:sz w:val="16"/>
                <w:szCs w:val="16"/>
                <w:lang w:val="es-419" w:eastAsia="en-US"/>
              </w:rPr>
              <w:t xml:space="preserve">, código: </w:t>
            </w:r>
            <w:r w:rsidR="00EA0E03">
              <w:rPr>
                <w:rFonts w:ascii="Calibri" w:eastAsia="Calibri" w:hAnsi="Calibri" w:cs="Times New Roman"/>
                <w:sz w:val="16"/>
                <w:szCs w:val="16"/>
                <w:lang w:val="es-419" w:eastAsia="en-US"/>
              </w:rPr>
              <w:t>635503</w:t>
            </w:r>
            <w:r w:rsidR="009B544B" w:rsidRPr="0066449C">
              <w:rPr>
                <w:rFonts w:ascii="Calibri" w:eastAsia="Calibri" w:hAnsi="Calibri" w:cs="Times New Roman"/>
                <w:sz w:val="16"/>
                <w:szCs w:val="16"/>
                <w:lang w:val="es-419" w:eastAsia="en-US"/>
              </w:rPr>
              <w:t>, V</w:t>
            </w:r>
            <w:r w:rsidR="009B544B" w:rsidRPr="0066449C">
              <w:t xml:space="preserve"> </w:t>
            </w:r>
            <w:r w:rsidR="009B544B" w:rsidRPr="0066449C">
              <w:rPr>
                <w:rFonts w:ascii="Calibri" w:eastAsia="Calibri" w:hAnsi="Calibri" w:cs="Times New Roman"/>
                <w:sz w:val="16"/>
                <w:szCs w:val="16"/>
                <w:lang w:val="es-419" w:eastAsia="en-US"/>
              </w:rPr>
              <w:t>10</w:t>
            </w:r>
            <w:r w:rsidR="00EA0E03">
              <w:rPr>
                <w:rFonts w:ascii="Calibri" w:eastAsia="Calibri" w:hAnsi="Calibri" w:cs="Times New Roman"/>
                <w:sz w:val="16"/>
                <w:szCs w:val="16"/>
                <w:lang w:val="es-419" w:eastAsia="en-US"/>
              </w:rPr>
              <w:t>3</w:t>
            </w:r>
            <w:r w:rsidR="009B544B" w:rsidRPr="0066449C">
              <w:rPr>
                <w:rFonts w:ascii="Calibri" w:eastAsia="Calibri" w:hAnsi="Calibri" w:cs="Times New Roman"/>
                <w:sz w:val="16"/>
                <w:szCs w:val="16"/>
                <w:lang w:val="es-419" w:eastAsia="en-US"/>
              </w:rPr>
              <w:t>,</w:t>
            </w:r>
            <w:r w:rsidR="00224D36" w:rsidRPr="0066449C">
              <w:rPr>
                <w:rFonts w:ascii="Calibri" w:eastAsia="Calibri" w:hAnsi="Calibri" w:cs="Times New Roman"/>
                <w:sz w:val="16"/>
                <w:szCs w:val="16"/>
                <w:lang w:val="es-419" w:eastAsia="en-US"/>
              </w:rPr>
              <w:t xml:space="preserve"> en la Ficha: </w:t>
            </w:r>
            <w:r w:rsidR="00EA0E03">
              <w:rPr>
                <w:rFonts w:ascii="Calibri" w:eastAsia="Calibri" w:hAnsi="Calibri" w:cs="Times New Roman"/>
                <w:sz w:val="16"/>
                <w:szCs w:val="16"/>
                <w:lang w:val="es-419" w:eastAsia="en-US"/>
              </w:rPr>
              <w:t>2481634</w:t>
            </w:r>
            <w:r w:rsidR="009B544B" w:rsidRPr="0066449C">
              <w:rPr>
                <w:rFonts w:ascii="Calibri" w:eastAsia="Calibri" w:hAnsi="Calibri" w:cs="Times New Roman"/>
                <w:sz w:val="16"/>
                <w:szCs w:val="16"/>
                <w:lang w:val="es-419" w:eastAsia="en-US"/>
              </w:rPr>
              <w:t>.</w:t>
            </w:r>
          </w:p>
          <w:p w14:paraId="0E9853D0" w14:textId="77777777" w:rsidR="00C3322B" w:rsidRPr="0066449C" w:rsidRDefault="00C3322B" w:rsidP="009B544B">
            <w:pPr>
              <w:rPr>
                <w:rFonts w:cs="Arial"/>
                <w:b/>
                <w:sz w:val="2"/>
                <w:szCs w:val="2"/>
                <w:lang w:val="es-419"/>
              </w:rPr>
            </w:pPr>
          </w:p>
          <w:p w14:paraId="6134D686" w14:textId="709A1DB8" w:rsidR="001D217F" w:rsidRPr="0066449C" w:rsidRDefault="00067D2D" w:rsidP="009B544B">
            <w:pPr>
              <w:rPr>
                <w:rFonts w:cs="Arial"/>
                <w:b/>
                <w:sz w:val="16"/>
                <w:szCs w:val="16"/>
                <w:lang w:val="es-419"/>
              </w:rPr>
            </w:pPr>
            <w:r w:rsidRPr="0066449C">
              <w:rPr>
                <w:rFonts w:cs="Arial"/>
                <w:b/>
                <w:sz w:val="16"/>
                <w:szCs w:val="16"/>
                <w:lang w:val="es-419"/>
              </w:rPr>
              <w:t>Competencia</w:t>
            </w:r>
            <w:r w:rsidR="00C3322B" w:rsidRPr="0066449C">
              <w:rPr>
                <w:rFonts w:cs="Arial"/>
                <w:b/>
                <w:sz w:val="16"/>
                <w:szCs w:val="16"/>
                <w:lang w:val="es-419"/>
              </w:rPr>
              <w:t>:</w:t>
            </w:r>
          </w:p>
          <w:p w14:paraId="35DB2DA3" w14:textId="178D900B" w:rsidR="009B544B" w:rsidRPr="0066449C" w:rsidRDefault="00EA0E03" w:rsidP="00DF6C4D">
            <w:pPr>
              <w:pStyle w:val="Prrafodelista"/>
              <w:numPr>
                <w:ilvl w:val="0"/>
                <w:numId w:val="34"/>
              </w:numPr>
              <w:ind w:left="315" w:hanging="284"/>
              <w:rPr>
                <w:rFonts w:ascii="Calibri" w:eastAsia="Calibri" w:hAnsi="Calibri" w:cs="Arial"/>
                <w:sz w:val="16"/>
                <w:szCs w:val="16"/>
                <w:lang w:val="es-419"/>
              </w:rPr>
            </w:pPr>
            <w:r>
              <w:rPr>
                <w:rFonts w:ascii="Calibri" w:eastAsia="Calibri" w:hAnsi="Calibri" w:cs="Arial"/>
                <w:sz w:val="16"/>
                <w:szCs w:val="16"/>
                <w:lang w:val="es-419"/>
              </w:rPr>
              <w:t>Inducción.</w:t>
            </w:r>
          </w:p>
          <w:p w14:paraId="71F69D4D" w14:textId="77777777" w:rsidR="00DF6C4D" w:rsidRPr="0066449C" w:rsidRDefault="00DF6C4D" w:rsidP="00DF6C4D">
            <w:pPr>
              <w:pStyle w:val="Prrafodelista"/>
              <w:ind w:left="315"/>
              <w:rPr>
                <w:rFonts w:ascii="Calibri" w:eastAsia="Calibri" w:hAnsi="Calibri" w:cs="Arial"/>
                <w:sz w:val="16"/>
                <w:szCs w:val="16"/>
                <w:lang w:val="es-419"/>
              </w:rPr>
            </w:pPr>
          </w:p>
          <w:p w14:paraId="4973E2B5" w14:textId="77777777" w:rsidR="0012587C" w:rsidRPr="0066449C" w:rsidRDefault="00067D2D" w:rsidP="00067D2D">
            <w:pPr>
              <w:jc w:val="both"/>
              <w:rPr>
                <w:color w:val="000000" w:themeColor="text1"/>
                <w:sz w:val="16"/>
                <w:szCs w:val="16"/>
                <w:lang w:val="es-419"/>
              </w:rPr>
            </w:pPr>
            <w:r w:rsidRPr="0066449C">
              <w:rPr>
                <w:rFonts w:cs="Arial"/>
                <w:b/>
                <w:sz w:val="16"/>
                <w:szCs w:val="16"/>
                <w:lang w:val="es-419"/>
              </w:rPr>
              <w:t>Resultado Aprendizaje:</w:t>
            </w:r>
            <w:r w:rsidRPr="0066449C">
              <w:rPr>
                <w:color w:val="000000" w:themeColor="text1"/>
                <w:sz w:val="16"/>
                <w:szCs w:val="16"/>
                <w:lang w:val="es-419"/>
              </w:rPr>
              <w:t xml:space="preserve"> </w:t>
            </w:r>
          </w:p>
          <w:p w14:paraId="4316C82B" w14:textId="6E9B763A" w:rsidR="00067D2D" w:rsidRPr="0066449C" w:rsidRDefault="00687774" w:rsidP="00EA0E03">
            <w:pPr>
              <w:jc w:val="both"/>
              <w:rPr>
                <w:rFonts w:cs="Arial"/>
                <w:sz w:val="16"/>
                <w:szCs w:val="16"/>
                <w:lang w:val="es-419"/>
              </w:rPr>
            </w:pPr>
            <w:r w:rsidRPr="0066449C">
              <w:rPr>
                <w:rFonts w:cs="Arial"/>
                <w:sz w:val="16"/>
                <w:szCs w:val="16"/>
                <w:lang w:val="es-419"/>
              </w:rPr>
              <w:t xml:space="preserve">•  </w:t>
            </w:r>
            <w:r w:rsidR="00EA0E03" w:rsidRPr="00EA0E03">
              <w:rPr>
                <w:rFonts w:cs="Arial"/>
                <w:sz w:val="16"/>
                <w:szCs w:val="16"/>
                <w:lang w:val="es-419"/>
              </w:rPr>
              <w:t>IDENTIFICAR LA DINÁMICA ORGANIZACIONAL DEL SENA Y EL ROL DE LA FORMACIÓN PROFESIONAL</w:t>
            </w:r>
            <w:r w:rsidR="00BC53C5">
              <w:rPr>
                <w:rFonts w:cs="Arial"/>
                <w:sz w:val="16"/>
                <w:szCs w:val="16"/>
                <w:lang w:val="es-419"/>
              </w:rPr>
              <w:t xml:space="preserve"> </w:t>
            </w:r>
            <w:r w:rsidR="00EA0E03" w:rsidRPr="00EA0E03">
              <w:rPr>
                <w:rFonts w:cs="Arial"/>
                <w:sz w:val="16"/>
                <w:szCs w:val="16"/>
                <w:lang w:val="es-419"/>
              </w:rPr>
              <w:t>INTEGRAL DE ACUERDO CON SU PROYECTO DE VIDA Y EL DESARROLLO PROFESIONAL.</w:t>
            </w:r>
            <w:r w:rsidR="00EA0E03" w:rsidRPr="00EA0E03">
              <w:rPr>
                <w:rFonts w:cs="Arial"/>
                <w:sz w:val="16"/>
                <w:szCs w:val="16"/>
                <w:lang w:val="es-419"/>
              </w:rPr>
              <w:cr/>
            </w:r>
          </w:p>
          <w:p w14:paraId="4729606A" w14:textId="75EE224E" w:rsidR="00595764" w:rsidRPr="0066449C" w:rsidRDefault="00595764" w:rsidP="00C3322B">
            <w:pPr>
              <w:jc w:val="both"/>
              <w:rPr>
                <w:rFonts w:cs="Arial"/>
                <w:sz w:val="16"/>
                <w:szCs w:val="16"/>
                <w:lang w:val="es-419"/>
              </w:rPr>
            </w:pPr>
            <w:r w:rsidRPr="0066449C">
              <w:rPr>
                <w:rFonts w:cs="Arial"/>
                <w:sz w:val="16"/>
                <w:szCs w:val="16"/>
                <w:lang w:val="es-419"/>
              </w:rPr>
              <w:t>La formación de</w:t>
            </w:r>
            <w:r w:rsidR="00EA0E03">
              <w:rPr>
                <w:sz w:val="16"/>
                <w:szCs w:val="16"/>
                <w:lang w:val="es-419"/>
              </w:rPr>
              <w:t xml:space="preserve"> la inducción se impartió en la escuela gastronómica de melgar de forma presencial.</w:t>
            </w:r>
          </w:p>
          <w:p w14:paraId="6AB6BA35" w14:textId="77777777" w:rsidR="00A46929" w:rsidRPr="0066449C" w:rsidRDefault="00A46929" w:rsidP="00A46929">
            <w:pPr>
              <w:pStyle w:val="Sinespaciado"/>
              <w:jc w:val="both"/>
              <w:rPr>
                <w:rFonts w:cs="Arial"/>
                <w:sz w:val="16"/>
                <w:szCs w:val="16"/>
                <w:lang w:val="es-419"/>
              </w:rPr>
            </w:pPr>
            <w:r w:rsidRPr="0066449C">
              <w:rPr>
                <w:rFonts w:ascii="Calibri" w:eastAsia="Calibri" w:hAnsi="Calibri" w:cs="Times New Roman"/>
                <w:sz w:val="16"/>
                <w:szCs w:val="16"/>
                <w:lang w:val="es-419" w:eastAsia="en-US"/>
              </w:rPr>
              <w:t xml:space="preserve">Impartí formación profesional integral en la titulada </w:t>
            </w:r>
            <w:r>
              <w:rPr>
                <w:rFonts w:ascii="Calibri" w:eastAsia="Calibri" w:hAnsi="Calibri" w:cs="Times New Roman"/>
                <w:sz w:val="16"/>
                <w:szCs w:val="16"/>
                <w:lang w:val="es-419" w:eastAsia="en-US"/>
              </w:rPr>
              <w:t>Técnico en cocina</w:t>
            </w:r>
            <w:r w:rsidRPr="0066449C">
              <w:rPr>
                <w:rFonts w:ascii="Calibri" w:eastAsia="Calibri" w:hAnsi="Calibri" w:cs="Times New Roman"/>
                <w:sz w:val="16"/>
                <w:szCs w:val="16"/>
                <w:lang w:val="es-419" w:eastAsia="en-US"/>
              </w:rPr>
              <w:t xml:space="preserve">, código: </w:t>
            </w:r>
            <w:r>
              <w:rPr>
                <w:rFonts w:ascii="Calibri" w:eastAsia="Calibri" w:hAnsi="Calibri" w:cs="Times New Roman"/>
                <w:sz w:val="16"/>
                <w:szCs w:val="16"/>
                <w:lang w:val="es-419" w:eastAsia="en-US"/>
              </w:rPr>
              <w:t>635503</w:t>
            </w:r>
            <w:r w:rsidRPr="0066449C">
              <w:rPr>
                <w:rFonts w:ascii="Calibri" w:eastAsia="Calibri" w:hAnsi="Calibri" w:cs="Times New Roman"/>
                <w:sz w:val="16"/>
                <w:szCs w:val="16"/>
                <w:lang w:val="es-419" w:eastAsia="en-US"/>
              </w:rPr>
              <w:t>, V</w:t>
            </w:r>
            <w:r w:rsidRPr="0066449C">
              <w:t xml:space="preserve"> </w:t>
            </w:r>
            <w:r w:rsidRPr="0066449C">
              <w:rPr>
                <w:rFonts w:ascii="Calibri" w:eastAsia="Calibri" w:hAnsi="Calibri" w:cs="Times New Roman"/>
                <w:sz w:val="16"/>
                <w:szCs w:val="16"/>
                <w:lang w:val="es-419" w:eastAsia="en-US"/>
              </w:rPr>
              <w:t>10</w:t>
            </w:r>
            <w:r>
              <w:rPr>
                <w:rFonts w:ascii="Calibri" w:eastAsia="Calibri" w:hAnsi="Calibri" w:cs="Times New Roman"/>
                <w:sz w:val="16"/>
                <w:szCs w:val="16"/>
                <w:lang w:val="es-419" w:eastAsia="en-US"/>
              </w:rPr>
              <w:t>3</w:t>
            </w:r>
            <w:r w:rsidRPr="0066449C">
              <w:rPr>
                <w:rFonts w:ascii="Calibri" w:eastAsia="Calibri" w:hAnsi="Calibri" w:cs="Times New Roman"/>
                <w:sz w:val="16"/>
                <w:szCs w:val="16"/>
                <w:lang w:val="es-419" w:eastAsia="en-US"/>
              </w:rPr>
              <w:t xml:space="preserve">, en la Ficha: </w:t>
            </w:r>
            <w:r>
              <w:rPr>
                <w:rFonts w:ascii="Calibri" w:eastAsia="Calibri" w:hAnsi="Calibri" w:cs="Times New Roman"/>
                <w:sz w:val="16"/>
                <w:szCs w:val="16"/>
                <w:lang w:val="es-419" w:eastAsia="en-US"/>
              </w:rPr>
              <w:t>2481634</w:t>
            </w:r>
            <w:r w:rsidRPr="0066449C">
              <w:rPr>
                <w:rFonts w:ascii="Calibri" w:eastAsia="Calibri" w:hAnsi="Calibri" w:cs="Times New Roman"/>
                <w:sz w:val="16"/>
                <w:szCs w:val="16"/>
                <w:lang w:val="es-419" w:eastAsia="en-US"/>
              </w:rPr>
              <w:t>.</w:t>
            </w:r>
          </w:p>
          <w:p w14:paraId="50BE519B" w14:textId="77777777" w:rsidR="0028270A" w:rsidRPr="0066449C" w:rsidRDefault="0028270A" w:rsidP="00C3322B">
            <w:pPr>
              <w:pStyle w:val="Sinespaciado"/>
              <w:jc w:val="both"/>
              <w:rPr>
                <w:rFonts w:ascii="Calibri" w:eastAsia="Calibri" w:hAnsi="Calibri" w:cs="Times New Roman"/>
                <w:sz w:val="16"/>
                <w:szCs w:val="16"/>
                <w:lang w:val="es-419" w:eastAsia="en-US"/>
              </w:rPr>
            </w:pPr>
          </w:p>
          <w:p w14:paraId="0D1FE9C0" w14:textId="1C57354E" w:rsidR="0070174C" w:rsidRPr="0066449C" w:rsidRDefault="0070174C" w:rsidP="00C3322B">
            <w:pPr>
              <w:pStyle w:val="Sinespaciado"/>
              <w:jc w:val="both"/>
              <w:rPr>
                <w:rFonts w:ascii="Calibri" w:eastAsia="Calibri" w:hAnsi="Calibri" w:cs="Times New Roman"/>
                <w:sz w:val="16"/>
                <w:szCs w:val="16"/>
                <w:lang w:val="es-419" w:eastAsia="en-US"/>
              </w:rPr>
            </w:pPr>
          </w:p>
          <w:p w14:paraId="438980BD" w14:textId="7F126C3A" w:rsidR="0070174C" w:rsidRDefault="0070174C" w:rsidP="0070174C">
            <w:pPr>
              <w:rPr>
                <w:rFonts w:cs="Arial"/>
                <w:b/>
                <w:sz w:val="16"/>
                <w:szCs w:val="16"/>
                <w:lang w:val="es-419"/>
              </w:rPr>
            </w:pPr>
            <w:bookmarkStart w:id="1" w:name="_Hlk96590551"/>
            <w:r w:rsidRPr="0066449C">
              <w:rPr>
                <w:rFonts w:cs="Arial"/>
                <w:b/>
                <w:sz w:val="16"/>
                <w:szCs w:val="16"/>
                <w:lang w:val="es-419"/>
              </w:rPr>
              <w:t>Competencia:</w:t>
            </w:r>
          </w:p>
          <w:p w14:paraId="00CED945" w14:textId="6D6AE6E0" w:rsidR="00A46929" w:rsidRPr="00BC53C5" w:rsidRDefault="00A46929" w:rsidP="0070174C">
            <w:pPr>
              <w:rPr>
                <w:rFonts w:cs="Arial"/>
                <w:bCs/>
                <w:sz w:val="16"/>
                <w:szCs w:val="16"/>
                <w:lang w:val="es-419"/>
              </w:rPr>
            </w:pPr>
            <w:r w:rsidRPr="00BC53C5">
              <w:rPr>
                <w:rFonts w:cs="Arial"/>
                <w:bCs/>
                <w:sz w:val="16"/>
                <w:szCs w:val="16"/>
                <w:lang w:val="es-419"/>
              </w:rPr>
              <w:t>CONTROL DEL MANEJO DE MATERIAS PRIMAS EN LA PRODUCCIÓN DE ALIMENTOS</w:t>
            </w:r>
          </w:p>
          <w:p w14:paraId="1E606FB4" w14:textId="77777777" w:rsidR="0070174C" w:rsidRPr="0066449C" w:rsidRDefault="0070174C" w:rsidP="0070174C">
            <w:pPr>
              <w:jc w:val="both"/>
              <w:rPr>
                <w:rFonts w:cs="Arial"/>
                <w:b/>
                <w:sz w:val="16"/>
                <w:szCs w:val="16"/>
                <w:lang w:val="es-419"/>
              </w:rPr>
            </w:pPr>
            <w:r w:rsidRPr="0066449C">
              <w:rPr>
                <w:rFonts w:cs="Arial"/>
                <w:b/>
                <w:sz w:val="16"/>
                <w:szCs w:val="16"/>
                <w:lang w:val="es-419"/>
              </w:rPr>
              <w:t>Resultado Aprendizaje:</w:t>
            </w:r>
          </w:p>
          <w:bookmarkEnd w:id="1"/>
          <w:p w14:paraId="0ADF89D9" w14:textId="77777777" w:rsidR="00A46929" w:rsidRPr="00A46929" w:rsidRDefault="00A46929" w:rsidP="00A46929">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ALMACENAR MATERIAS PRIMAS TENIENDO EN CUENTA RIESGOS DE CONTAMINACIÓN, TÉCNICAS DE</w:t>
            </w:r>
          </w:p>
          <w:p w14:paraId="404EF9A2" w14:textId="70328ED7" w:rsidR="00A46929" w:rsidRDefault="00A46929" w:rsidP="00A46929">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CONSERVACIÓN Y PROCEDIMIENTOS ESTABLECIDOS.</w:t>
            </w:r>
          </w:p>
          <w:p w14:paraId="5BA1FCA8" w14:textId="2BC6B38B" w:rsidR="00A46929" w:rsidRPr="00A46929" w:rsidRDefault="00A46929" w:rsidP="00A46929">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 xml:space="preserve"> CARACTERIZAR MATERIAS PRIMAS TENIENDO LAS FICHAS TÉCNICAS DEL PRODUCTO Y LOS ESTÁNDARES</w:t>
            </w:r>
          </w:p>
          <w:p w14:paraId="5E9EAEFD" w14:textId="00E2B8F0" w:rsidR="00A46929" w:rsidRDefault="00A46929" w:rsidP="00A46929">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DE CALIDAD DEFINIDOS POR LA ORGANIZACIÓN.</w:t>
            </w:r>
          </w:p>
          <w:p w14:paraId="5F646243" w14:textId="77777777" w:rsidR="00A46929" w:rsidRPr="00A46929" w:rsidRDefault="00A46929" w:rsidP="00A46929">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SOLICITAR MATERIAS PRIMAS DE ACUERDO CON ÓRDENES DE PRODUCCIÓN, RECETA ESTÁNDAR, FICHA</w:t>
            </w:r>
          </w:p>
          <w:p w14:paraId="14DD6FB6" w14:textId="291A884C" w:rsidR="00A46929" w:rsidRDefault="00A46929" w:rsidP="00A46929">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TÉCNICA, PROCEDIMIENTOS Y PRINCIPIOS ÉTICOS DE RESPONSABILIDAD.</w:t>
            </w:r>
          </w:p>
          <w:p w14:paraId="332A0103" w14:textId="7B8B4E3B" w:rsidR="001970F6" w:rsidRPr="0066449C" w:rsidRDefault="001970F6" w:rsidP="001970F6">
            <w:pPr>
              <w:spacing w:after="0"/>
              <w:jc w:val="both"/>
              <w:rPr>
                <w:rFonts w:cs="Arial"/>
                <w:sz w:val="16"/>
                <w:szCs w:val="16"/>
                <w:lang w:val="es-419"/>
              </w:rPr>
            </w:pPr>
          </w:p>
          <w:p w14:paraId="1726CF94" w14:textId="77777777" w:rsidR="00C9222F" w:rsidRPr="0066449C" w:rsidRDefault="00C9222F" w:rsidP="001970F6">
            <w:pPr>
              <w:spacing w:after="0"/>
              <w:jc w:val="both"/>
              <w:rPr>
                <w:rFonts w:cs="Arial"/>
                <w:sz w:val="16"/>
                <w:szCs w:val="16"/>
                <w:lang w:val="es-419"/>
              </w:rPr>
            </w:pPr>
            <w:bookmarkStart w:id="2" w:name="_Hlk96590656"/>
          </w:p>
          <w:bookmarkEnd w:id="2"/>
          <w:p w14:paraId="5D514AD0" w14:textId="5D137BCA" w:rsidR="00283F10" w:rsidRPr="0066449C" w:rsidRDefault="00283F10" w:rsidP="00BC53C5">
            <w:pPr>
              <w:jc w:val="both"/>
              <w:rPr>
                <w:rFonts w:cs="Arial"/>
                <w:sz w:val="16"/>
                <w:szCs w:val="16"/>
                <w:lang w:val="es-419"/>
              </w:rPr>
            </w:pPr>
          </w:p>
        </w:tc>
        <w:tc>
          <w:tcPr>
            <w:tcW w:w="3398" w:type="dxa"/>
            <w:shd w:val="clear" w:color="auto" w:fill="auto"/>
          </w:tcPr>
          <w:p w14:paraId="3BEA0EA8" w14:textId="03F4E2EE" w:rsidR="006E3181" w:rsidRDefault="00B35FEA" w:rsidP="000725D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E</w:t>
            </w:r>
            <w:r w:rsidR="000725D5">
              <w:rPr>
                <w:rFonts w:cs="Arial"/>
                <w:sz w:val="16"/>
                <w:szCs w:val="16"/>
                <w:lang w:val="es-419"/>
              </w:rPr>
              <w:t xml:space="preserve">sto se puede evidenciar en el aplicativo Sofia plus y la información </w:t>
            </w:r>
            <w:r w:rsidR="00836AD2">
              <w:rPr>
                <w:rFonts w:cs="Arial"/>
                <w:sz w:val="16"/>
                <w:szCs w:val="16"/>
                <w:lang w:val="es-419"/>
              </w:rPr>
              <w:t xml:space="preserve">suministrada </w:t>
            </w:r>
            <w:r w:rsidR="00204D4C">
              <w:rPr>
                <w:rFonts w:cs="Arial"/>
                <w:sz w:val="16"/>
                <w:szCs w:val="16"/>
                <w:lang w:val="es-419"/>
              </w:rPr>
              <w:t>vía</w:t>
            </w:r>
            <w:r w:rsidR="00836AD2">
              <w:rPr>
                <w:rFonts w:cs="Arial"/>
                <w:sz w:val="16"/>
                <w:szCs w:val="16"/>
                <w:lang w:val="es-419"/>
              </w:rPr>
              <w:t xml:space="preserve"> correo electrónico.</w:t>
            </w:r>
          </w:p>
          <w:p w14:paraId="1C252148" w14:textId="77777777" w:rsidR="00EC521E" w:rsidRPr="0066449C" w:rsidRDefault="00EC521E" w:rsidP="00556D97">
            <w:pPr>
              <w:autoSpaceDE w:val="0"/>
              <w:autoSpaceDN w:val="0"/>
              <w:adjustRightInd w:val="0"/>
              <w:spacing w:after="0" w:line="240" w:lineRule="auto"/>
              <w:jc w:val="both"/>
              <w:rPr>
                <w:rFonts w:cs="Arial"/>
                <w:sz w:val="16"/>
                <w:szCs w:val="16"/>
                <w:lang w:val="es-419"/>
              </w:rPr>
            </w:pPr>
          </w:p>
          <w:p w14:paraId="25C3E142" w14:textId="66A5581F" w:rsidR="00515216" w:rsidRPr="0066449C" w:rsidRDefault="00515216" w:rsidP="00556D97">
            <w:pPr>
              <w:autoSpaceDE w:val="0"/>
              <w:autoSpaceDN w:val="0"/>
              <w:adjustRightInd w:val="0"/>
              <w:spacing w:after="0" w:line="240" w:lineRule="auto"/>
              <w:jc w:val="both"/>
              <w:rPr>
                <w:rFonts w:cs="Arial"/>
                <w:sz w:val="16"/>
                <w:szCs w:val="16"/>
                <w:lang w:val="es-419"/>
              </w:rPr>
            </w:pPr>
          </w:p>
          <w:p w14:paraId="56E348C3" w14:textId="3411E17E" w:rsidR="00283F10" w:rsidRPr="0066449C" w:rsidRDefault="00283F10" w:rsidP="00556D97">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Proyecto Formativo </w:t>
            </w:r>
            <w:r w:rsidR="004550F2" w:rsidRPr="0066449C">
              <w:rPr>
                <w:sz w:val="16"/>
                <w:szCs w:val="16"/>
                <w:lang w:val="es-419"/>
              </w:rPr>
              <w:t xml:space="preserve">Técnico en </w:t>
            </w:r>
            <w:r w:rsidR="00836AD2">
              <w:rPr>
                <w:sz w:val="16"/>
                <w:szCs w:val="16"/>
                <w:lang w:val="es-419"/>
              </w:rPr>
              <w:t>cocina “E-LIBRO, GUIA PROFESIONAL DE COCINA</w:t>
            </w:r>
            <w:r w:rsidR="00204D4C">
              <w:rPr>
                <w:sz w:val="16"/>
                <w:szCs w:val="16"/>
                <w:lang w:val="es-419"/>
              </w:rPr>
              <w:t>” con código 2441547 que se encuentra publicado en el aplicativo Sofia plus.</w:t>
            </w:r>
          </w:p>
          <w:p w14:paraId="686B332F" w14:textId="77777777" w:rsidR="00283F10" w:rsidRPr="0066449C" w:rsidRDefault="00283F10" w:rsidP="00556D97">
            <w:pPr>
              <w:autoSpaceDE w:val="0"/>
              <w:autoSpaceDN w:val="0"/>
              <w:adjustRightInd w:val="0"/>
              <w:spacing w:after="0" w:line="240" w:lineRule="auto"/>
              <w:jc w:val="both"/>
              <w:rPr>
                <w:rFonts w:cs="Arial"/>
                <w:sz w:val="16"/>
                <w:szCs w:val="16"/>
                <w:lang w:val="es-419"/>
              </w:rPr>
            </w:pPr>
          </w:p>
          <w:p w14:paraId="2E2BFF98" w14:textId="535859C3" w:rsidR="004550F2" w:rsidRPr="0066449C" w:rsidRDefault="004550F2" w:rsidP="00556D97">
            <w:pPr>
              <w:spacing w:after="0"/>
              <w:jc w:val="both"/>
              <w:rPr>
                <w:rFonts w:cs="Arial"/>
                <w:sz w:val="16"/>
                <w:szCs w:val="16"/>
                <w:lang w:val="es-419"/>
              </w:rPr>
            </w:pPr>
          </w:p>
          <w:p w14:paraId="35EAC1E0" w14:textId="0A1C74D0" w:rsidR="008D4226" w:rsidRPr="0066449C" w:rsidRDefault="008D4226" w:rsidP="00556D97">
            <w:pPr>
              <w:spacing w:after="0"/>
              <w:jc w:val="both"/>
              <w:rPr>
                <w:rFonts w:cs="Arial"/>
                <w:sz w:val="16"/>
                <w:szCs w:val="16"/>
                <w:lang w:val="es-419"/>
              </w:rPr>
            </w:pPr>
          </w:p>
          <w:p w14:paraId="00B9F927" w14:textId="77777777" w:rsidR="008D4226" w:rsidRPr="0066449C" w:rsidRDefault="008D4226" w:rsidP="00B01F1A">
            <w:pPr>
              <w:spacing w:after="0"/>
              <w:jc w:val="both"/>
              <w:rPr>
                <w:rFonts w:cs="Arial"/>
                <w:sz w:val="16"/>
                <w:szCs w:val="16"/>
                <w:lang w:val="es-419"/>
              </w:rPr>
            </w:pPr>
          </w:p>
          <w:p w14:paraId="3526B751" w14:textId="5780D3A1" w:rsidR="00F42BC5" w:rsidRPr="0066449C" w:rsidRDefault="00F42BC5" w:rsidP="0071072D">
            <w:pPr>
              <w:autoSpaceDE w:val="0"/>
              <w:autoSpaceDN w:val="0"/>
              <w:adjustRightInd w:val="0"/>
              <w:spacing w:after="0" w:line="240" w:lineRule="auto"/>
              <w:jc w:val="both"/>
              <w:rPr>
                <w:rFonts w:cs="Arial"/>
                <w:sz w:val="16"/>
                <w:szCs w:val="16"/>
                <w:lang w:val="es-419"/>
              </w:rPr>
            </w:pPr>
            <w:bookmarkStart w:id="3" w:name="_Hlk96590681"/>
            <w:r w:rsidRPr="0066449C">
              <w:rPr>
                <w:rFonts w:cs="Arial"/>
                <w:sz w:val="16"/>
                <w:szCs w:val="16"/>
                <w:lang w:val="es-419"/>
              </w:rPr>
              <w:t>Reporte de tiempo de actividades del instructor y Diagrama Horario del instructor en la plataforma Sofía Plus.</w:t>
            </w:r>
          </w:p>
          <w:bookmarkEnd w:id="3"/>
          <w:p w14:paraId="1CA9C872" w14:textId="77777777" w:rsidR="00283F10" w:rsidRPr="0066449C" w:rsidRDefault="00283F10" w:rsidP="00F42BC5">
            <w:pPr>
              <w:autoSpaceDE w:val="0"/>
              <w:autoSpaceDN w:val="0"/>
              <w:adjustRightInd w:val="0"/>
              <w:spacing w:after="0" w:line="240" w:lineRule="auto"/>
              <w:jc w:val="both"/>
              <w:rPr>
                <w:rFonts w:cs="Arial"/>
                <w:sz w:val="16"/>
                <w:szCs w:val="16"/>
                <w:lang w:val="es-419"/>
              </w:rPr>
            </w:pPr>
          </w:p>
        </w:tc>
      </w:tr>
      <w:bookmarkEnd w:id="0"/>
      <w:tr w:rsidR="0053562E" w:rsidRPr="0066449C" w14:paraId="62EC42EE" w14:textId="77777777" w:rsidTr="00BC7F1D">
        <w:trPr>
          <w:trHeight w:val="1068"/>
        </w:trPr>
        <w:tc>
          <w:tcPr>
            <w:tcW w:w="425" w:type="dxa"/>
            <w:shd w:val="clear" w:color="auto" w:fill="auto"/>
          </w:tcPr>
          <w:p w14:paraId="74335AA6" w14:textId="77777777" w:rsidR="0053562E" w:rsidRPr="0066449C" w:rsidRDefault="0053562E" w:rsidP="0053562E">
            <w:pPr>
              <w:spacing w:after="0" w:line="240" w:lineRule="auto"/>
              <w:rPr>
                <w:rFonts w:cs="Arial"/>
                <w:sz w:val="16"/>
                <w:szCs w:val="16"/>
                <w:lang w:val="es-419"/>
              </w:rPr>
            </w:pPr>
            <w:r w:rsidRPr="0066449C">
              <w:rPr>
                <w:rFonts w:cs="Arial"/>
                <w:sz w:val="16"/>
                <w:szCs w:val="16"/>
                <w:lang w:val="es-419"/>
              </w:rPr>
              <w:lastRenderedPageBreak/>
              <w:t xml:space="preserve">2. </w:t>
            </w:r>
          </w:p>
        </w:tc>
        <w:tc>
          <w:tcPr>
            <w:tcW w:w="2948" w:type="dxa"/>
            <w:shd w:val="clear" w:color="auto" w:fill="auto"/>
          </w:tcPr>
          <w:p w14:paraId="712998CC" w14:textId="47CE1309" w:rsidR="0053562E" w:rsidRPr="0066449C" w:rsidRDefault="002775C8" w:rsidP="0053562E">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Comprometerse a capacitarse en el idioma </w:t>
            </w:r>
            <w:r w:rsidR="00F3191D" w:rsidRPr="0066449C">
              <w:rPr>
                <w:rFonts w:cs="Arial"/>
                <w:sz w:val="16"/>
                <w:szCs w:val="16"/>
                <w:lang w:val="es-419"/>
              </w:rPr>
              <w:t>inglés</w:t>
            </w:r>
            <w:r w:rsidRPr="0066449C">
              <w:rPr>
                <w:rFonts w:cs="Arial"/>
                <w:sz w:val="16"/>
                <w:szCs w:val="16"/>
                <w:lang w:val="es-419"/>
              </w:rPr>
              <w:t xml:space="preserve"> durante la ejecución del contrato y aplicar a la certificación como mínimo Nivel 2 (Intermedio). Cuando los requisitos de la formación así lo ameriten.</w:t>
            </w:r>
          </w:p>
        </w:tc>
        <w:tc>
          <w:tcPr>
            <w:tcW w:w="3402" w:type="dxa"/>
            <w:shd w:val="clear" w:color="auto" w:fill="auto"/>
          </w:tcPr>
          <w:p w14:paraId="63D7CC1C" w14:textId="4EF483F4" w:rsidR="00232379" w:rsidRPr="0066449C" w:rsidRDefault="00204D4C" w:rsidP="00232379">
            <w:pPr>
              <w:spacing w:line="240" w:lineRule="auto"/>
              <w:rPr>
                <w:rFonts w:cs="Arial"/>
                <w:sz w:val="16"/>
                <w:szCs w:val="16"/>
                <w:lang w:val="es-419"/>
              </w:rPr>
            </w:pPr>
            <w:r>
              <w:rPr>
                <w:rFonts w:cs="Arial"/>
                <w:sz w:val="16"/>
                <w:szCs w:val="16"/>
                <w:lang w:val="es-419"/>
              </w:rPr>
              <w:t xml:space="preserve">Durante este periodo no se realizo dicho proceso </w:t>
            </w:r>
          </w:p>
        </w:tc>
        <w:tc>
          <w:tcPr>
            <w:tcW w:w="3398" w:type="dxa"/>
            <w:shd w:val="clear" w:color="auto" w:fill="auto"/>
          </w:tcPr>
          <w:p w14:paraId="68BE2DB4" w14:textId="3216B4B0" w:rsidR="00204D4C" w:rsidRPr="0066449C" w:rsidRDefault="00204D4C" w:rsidP="00F3191D">
            <w:pPr>
              <w:spacing w:line="240" w:lineRule="auto"/>
              <w:rPr>
                <w:rFonts w:cs="Arial"/>
                <w:sz w:val="16"/>
                <w:szCs w:val="16"/>
                <w:lang w:val="es-419"/>
              </w:rPr>
            </w:pPr>
            <w:r w:rsidRPr="00204D4C">
              <w:rPr>
                <w:rFonts w:cs="Arial"/>
                <w:sz w:val="16"/>
                <w:szCs w:val="16"/>
                <w:lang w:val="es-419"/>
              </w:rPr>
              <w:t>Sin evidencia por no desarrollarse en el periodo actual la actividad relacionada con la obligación contractual</w:t>
            </w:r>
          </w:p>
        </w:tc>
      </w:tr>
      <w:tr w:rsidR="005A3DA7" w:rsidRPr="0066449C" w14:paraId="74F6A57D" w14:textId="77777777" w:rsidTr="00BC7F1D">
        <w:trPr>
          <w:trHeight w:val="53"/>
        </w:trPr>
        <w:tc>
          <w:tcPr>
            <w:tcW w:w="425" w:type="dxa"/>
            <w:shd w:val="clear" w:color="auto" w:fill="auto"/>
          </w:tcPr>
          <w:p w14:paraId="1CD09DEC" w14:textId="77777777" w:rsidR="005A3DA7" w:rsidRPr="0066449C" w:rsidRDefault="005A3DA7" w:rsidP="005A3DA7">
            <w:pPr>
              <w:spacing w:after="0" w:line="240" w:lineRule="auto"/>
              <w:rPr>
                <w:rFonts w:cs="Arial"/>
                <w:sz w:val="16"/>
                <w:szCs w:val="16"/>
                <w:lang w:val="es-419"/>
              </w:rPr>
            </w:pPr>
            <w:r w:rsidRPr="0066449C">
              <w:rPr>
                <w:rFonts w:cs="Arial"/>
                <w:sz w:val="16"/>
                <w:szCs w:val="16"/>
                <w:lang w:val="es-419"/>
              </w:rPr>
              <w:t>3.</w:t>
            </w:r>
          </w:p>
        </w:tc>
        <w:tc>
          <w:tcPr>
            <w:tcW w:w="2948" w:type="dxa"/>
            <w:shd w:val="clear" w:color="auto" w:fill="auto"/>
          </w:tcPr>
          <w:p w14:paraId="0A472B13" w14:textId="63B6984C" w:rsidR="005A3DA7" w:rsidRPr="0066449C" w:rsidRDefault="002775C8" w:rsidP="005A3DA7">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Aplicar durante el periodo de duración del contrato al proceso de certificación de competencias según normas de competencias que apliquen a su ocupación de instructor, así como a los procesos que el SENA adelante para certificar habilidades pedagógicas.</w:t>
            </w:r>
          </w:p>
        </w:tc>
        <w:tc>
          <w:tcPr>
            <w:tcW w:w="3402" w:type="dxa"/>
            <w:shd w:val="clear" w:color="auto" w:fill="auto"/>
          </w:tcPr>
          <w:p w14:paraId="674C1E30" w14:textId="539BA629" w:rsidR="005A3DA7" w:rsidRPr="0066449C" w:rsidRDefault="005A3DA7" w:rsidP="00E9424C">
            <w:pPr>
              <w:spacing w:after="0"/>
              <w:jc w:val="both"/>
              <w:rPr>
                <w:rFonts w:cs="Arial"/>
                <w:sz w:val="16"/>
                <w:szCs w:val="16"/>
                <w:lang w:val="es-419"/>
              </w:rPr>
            </w:pPr>
            <w:r w:rsidRPr="0066449C">
              <w:rPr>
                <w:rFonts w:cs="Arial"/>
                <w:sz w:val="16"/>
                <w:szCs w:val="16"/>
                <w:lang w:val="es-419"/>
              </w:rPr>
              <w:t>Me encuentro certificad</w:t>
            </w:r>
            <w:r w:rsidR="00DE5EA8">
              <w:rPr>
                <w:rFonts w:cs="Arial"/>
                <w:sz w:val="16"/>
                <w:szCs w:val="16"/>
                <w:lang w:val="es-419"/>
              </w:rPr>
              <w:t>o</w:t>
            </w:r>
            <w:r w:rsidRPr="0066449C">
              <w:rPr>
                <w:rFonts w:cs="Arial"/>
                <w:sz w:val="16"/>
                <w:szCs w:val="16"/>
                <w:lang w:val="es-419"/>
              </w:rPr>
              <w:t xml:space="preserve"> en las Normas de Competencia Laborale, igualm</w:t>
            </w:r>
            <w:r w:rsidR="008A38CB" w:rsidRPr="0066449C">
              <w:rPr>
                <w:rFonts w:cs="Arial"/>
                <w:sz w:val="16"/>
                <w:szCs w:val="16"/>
                <w:lang w:val="es-419"/>
              </w:rPr>
              <w:t xml:space="preserve">ente en </w:t>
            </w:r>
            <w:r w:rsidR="00DE5EA8">
              <w:rPr>
                <w:rFonts w:cs="Arial"/>
                <w:sz w:val="16"/>
                <w:szCs w:val="16"/>
                <w:lang w:val="es-419"/>
              </w:rPr>
              <w:t>el</w:t>
            </w:r>
            <w:r w:rsidR="008A38CB" w:rsidRPr="0066449C">
              <w:rPr>
                <w:rFonts w:cs="Arial"/>
                <w:sz w:val="16"/>
                <w:szCs w:val="16"/>
                <w:lang w:val="es-419"/>
              </w:rPr>
              <w:t xml:space="preserve"> curso de pedagogía que </w:t>
            </w:r>
            <w:r w:rsidRPr="0066449C">
              <w:rPr>
                <w:rFonts w:cs="Arial"/>
                <w:sz w:val="16"/>
                <w:szCs w:val="16"/>
                <w:lang w:val="es-419"/>
              </w:rPr>
              <w:t>relaciono a continuación:</w:t>
            </w:r>
          </w:p>
          <w:p w14:paraId="6E2F10AB" w14:textId="77777777" w:rsidR="008A38CB" w:rsidRPr="0066449C" w:rsidRDefault="008A38CB" w:rsidP="00E9424C">
            <w:pPr>
              <w:spacing w:after="0"/>
              <w:jc w:val="both"/>
              <w:rPr>
                <w:rFonts w:cs="Arial"/>
                <w:sz w:val="16"/>
                <w:szCs w:val="16"/>
                <w:lang w:val="es-419"/>
              </w:rPr>
            </w:pPr>
          </w:p>
          <w:p w14:paraId="6509B8E1" w14:textId="1B482443" w:rsidR="002B5A28" w:rsidRPr="0066449C" w:rsidRDefault="00DE5EA8" w:rsidP="00E9424C">
            <w:pPr>
              <w:spacing w:after="0"/>
              <w:jc w:val="both"/>
              <w:rPr>
                <w:rFonts w:cs="Arial"/>
                <w:sz w:val="16"/>
                <w:szCs w:val="16"/>
                <w:lang w:val="es-419"/>
              </w:rPr>
            </w:pPr>
            <w:r w:rsidRPr="00DE5EA8">
              <w:rPr>
                <w:rFonts w:cs="Arial"/>
                <w:sz w:val="16"/>
                <w:szCs w:val="16"/>
                <w:lang w:val="es-419"/>
              </w:rPr>
              <w:t>DESARROLLO DE HABILIDADES PARA EL DESEMPEÑO DEL INSTRUCTOR SENA</w:t>
            </w:r>
          </w:p>
          <w:p w14:paraId="5BC92C08" w14:textId="5F305404" w:rsidR="00CA51D4" w:rsidRPr="0066449C" w:rsidRDefault="00CA51D4" w:rsidP="00232379">
            <w:pPr>
              <w:spacing w:after="0"/>
              <w:jc w:val="both"/>
              <w:rPr>
                <w:rFonts w:cs="Arial"/>
                <w:color w:val="000000" w:themeColor="text1"/>
                <w:sz w:val="16"/>
                <w:szCs w:val="16"/>
                <w:lang w:val="es-419"/>
              </w:rPr>
            </w:pPr>
          </w:p>
        </w:tc>
        <w:tc>
          <w:tcPr>
            <w:tcW w:w="3398" w:type="dxa"/>
            <w:shd w:val="clear" w:color="auto" w:fill="auto"/>
          </w:tcPr>
          <w:p w14:paraId="4FAB1E06" w14:textId="77777777" w:rsidR="005A3DA7" w:rsidRPr="0066449C" w:rsidRDefault="005A3DA7" w:rsidP="005A3DA7">
            <w:pPr>
              <w:pStyle w:val="Prrafodelista"/>
              <w:spacing w:line="240" w:lineRule="auto"/>
              <w:ind w:left="31"/>
              <w:jc w:val="both"/>
              <w:rPr>
                <w:rFonts w:ascii="Calibri" w:hAnsi="Calibri" w:cs="Calibri"/>
                <w:sz w:val="14"/>
                <w:szCs w:val="14"/>
                <w:lang w:val="es-419"/>
              </w:rPr>
            </w:pPr>
            <w:r w:rsidRPr="0066449C">
              <w:rPr>
                <w:rFonts w:ascii="Calibri" w:hAnsi="Calibri" w:cs="Calibri"/>
                <w:sz w:val="14"/>
                <w:szCs w:val="14"/>
                <w:lang w:val="es-419"/>
              </w:rPr>
              <w:t>Las evidencias se encuentran en la plataforma de certificados SENA. En el siguiente enlace</w:t>
            </w:r>
          </w:p>
          <w:p w14:paraId="72ABB454" w14:textId="77777777" w:rsidR="005A3DA7" w:rsidRPr="0066449C" w:rsidRDefault="0063634B" w:rsidP="005A3DA7">
            <w:pPr>
              <w:pStyle w:val="Prrafodelista"/>
              <w:spacing w:line="240" w:lineRule="auto"/>
              <w:ind w:left="175" w:hanging="143"/>
              <w:jc w:val="both"/>
              <w:rPr>
                <w:rFonts w:ascii="Calibri" w:hAnsi="Calibri" w:cs="Calibri"/>
                <w:sz w:val="14"/>
                <w:szCs w:val="14"/>
                <w:lang w:val="es-419"/>
              </w:rPr>
            </w:pPr>
            <w:hyperlink r:id="rId12" w:history="1">
              <w:r w:rsidR="005A3DA7" w:rsidRPr="0066449C">
                <w:rPr>
                  <w:rStyle w:val="Hipervnculo"/>
                  <w:rFonts w:ascii="Calibri" w:hAnsi="Calibri" w:cs="Calibri"/>
                  <w:sz w:val="14"/>
                  <w:szCs w:val="14"/>
                  <w:lang w:val="es-419"/>
                </w:rPr>
                <w:t>http://oferta.senasofiaplus.edu.co/sofia-oferta/certificaciones.html</w:t>
              </w:r>
            </w:hyperlink>
          </w:p>
          <w:p w14:paraId="4031E6CA" w14:textId="77777777" w:rsidR="005A3DA7" w:rsidRPr="0066449C" w:rsidRDefault="005A3DA7" w:rsidP="005A3DA7">
            <w:pPr>
              <w:pStyle w:val="Prrafodelista"/>
              <w:spacing w:line="240" w:lineRule="auto"/>
              <w:ind w:left="175" w:hanging="143"/>
              <w:jc w:val="both"/>
              <w:rPr>
                <w:rFonts w:ascii="Calibri" w:hAnsi="Calibri" w:cs="Calibri"/>
                <w:sz w:val="14"/>
                <w:szCs w:val="14"/>
                <w:lang w:val="es-419"/>
              </w:rPr>
            </w:pPr>
          </w:p>
          <w:p w14:paraId="1B5386D8" w14:textId="77777777" w:rsidR="00B41B75" w:rsidRPr="0066449C" w:rsidRDefault="00B41B75" w:rsidP="005A3DA7">
            <w:pPr>
              <w:pStyle w:val="Prrafodelista"/>
              <w:spacing w:line="240" w:lineRule="auto"/>
              <w:ind w:left="175" w:hanging="143"/>
              <w:jc w:val="both"/>
              <w:rPr>
                <w:rFonts w:ascii="Calibri" w:hAnsi="Calibri" w:cs="Calibri"/>
                <w:sz w:val="14"/>
                <w:szCs w:val="14"/>
                <w:lang w:val="es-419"/>
              </w:rPr>
            </w:pPr>
          </w:p>
          <w:p w14:paraId="38F1A4D2" w14:textId="77777777" w:rsidR="005A3DA7" w:rsidRPr="0066449C" w:rsidRDefault="005A3DA7" w:rsidP="005A3DA7">
            <w:pPr>
              <w:pStyle w:val="Prrafodelista"/>
              <w:spacing w:line="240" w:lineRule="auto"/>
              <w:ind w:left="175" w:hanging="143"/>
              <w:jc w:val="both"/>
              <w:rPr>
                <w:rFonts w:ascii="Calibri" w:hAnsi="Calibri" w:cs="Calibri"/>
                <w:sz w:val="14"/>
                <w:szCs w:val="14"/>
                <w:lang w:val="es-419"/>
              </w:rPr>
            </w:pPr>
          </w:p>
          <w:p w14:paraId="2680FDFB" w14:textId="61B8758D" w:rsidR="00CA51D4" w:rsidRPr="0066449C" w:rsidRDefault="005A3DA7" w:rsidP="00232379">
            <w:pPr>
              <w:pStyle w:val="Prrafodelista"/>
              <w:ind w:left="0"/>
              <w:jc w:val="both"/>
              <w:rPr>
                <w:rFonts w:cs="Arial"/>
                <w:sz w:val="16"/>
                <w:szCs w:val="16"/>
                <w:lang w:val="es-419"/>
              </w:rPr>
            </w:pPr>
            <w:r w:rsidRPr="0066449C">
              <w:rPr>
                <w:rFonts w:ascii="Calibri" w:hAnsi="Calibri" w:cs="Calibri"/>
                <w:sz w:val="14"/>
                <w:szCs w:val="14"/>
                <w:lang w:val="es-419"/>
              </w:rPr>
              <w:t>En la hoja de vida de la agencia pública de empleo SENA</w:t>
            </w:r>
          </w:p>
          <w:p w14:paraId="2FF7BC10" w14:textId="77777777" w:rsidR="00CA51D4" w:rsidRPr="0066449C" w:rsidRDefault="00CA51D4" w:rsidP="005C5F0C">
            <w:pPr>
              <w:pStyle w:val="Prrafodelista"/>
              <w:ind w:left="29" w:hanging="29"/>
              <w:jc w:val="both"/>
              <w:rPr>
                <w:rFonts w:cs="Arial"/>
                <w:sz w:val="16"/>
                <w:szCs w:val="16"/>
                <w:lang w:val="es-419"/>
              </w:rPr>
            </w:pPr>
          </w:p>
          <w:p w14:paraId="06BA12F2" w14:textId="77777777" w:rsidR="00CA51D4" w:rsidRPr="0066449C" w:rsidRDefault="00CA51D4" w:rsidP="005C5F0C">
            <w:pPr>
              <w:pStyle w:val="Prrafodelista"/>
              <w:ind w:left="29" w:hanging="29"/>
              <w:jc w:val="both"/>
              <w:rPr>
                <w:rFonts w:cs="Arial"/>
                <w:sz w:val="16"/>
                <w:szCs w:val="16"/>
                <w:lang w:val="es-419"/>
              </w:rPr>
            </w:pPr>
          </w:p>
          <w:p w14:paraId="57E014C1" w14:textId="77777777" w:rsidR="00CA51D4" w:rsidRPr="0066449C" w:rsidRDefault="00CA51D4" w:rsidP="005C5F0C">
            <w:pPr>
              <w:pStyle w:val="Prrafodelista"/>
              <w:ind w:left="29" w:hanging="29"/>
              <w:jc w:val="both"/>
              <w:rPr>
                <w:rFonts w:cs="Arial"/>
                <w:sz w:val="16"/>
                <w:szCs w:val="16"/>
                <w:lang w:val="es-419"/>
              </w:rPr>
            </w:pPr>
          </w:p>
          <w:p w14:paraId="0940C56F" w14:textId="77777777" w:rsidR="00CA51D4" w:rsidRPr="0066449C" w:rsidRDefault="00CA51D4" w:rsidP="005C5F0C">
            <w:pPr>
              <w:pStyle w:val="Prrafodelista"/>
              <w:ind w:left="29" w:hanging="29"/>
              <w:jc w:val="both"/>
              <w:rPr>
                <w:rFonts w:cs="Arial"/>
                <w:sz w:val="16"/>
                <w:szCs w:val="16"/>
                <w:lang w:val="es-419"/>
              </w:rPr>
            </w:pPr>
          </w:p>
          <w:p w14:paraId="5ED7227D" w14:textId="77777777" w:rsidR="00CA51D4" w:rsidRPr="0066449C" w:rsidRDefault="00CA51D4" w:rsidP="005C5F0C">
            <w:pPr>
              <w:pStyle w:val="Prrafodelista"/>
              <w:ind w:left="29" w:hanging="29"/>
              <w:jc w:val="both"/>
              <w:rPr>
                <w:rFonts w:cs="Arial"/>
                <w:sz w:val="16"/>
                <w:szCs w:val="16"/>
                <w:lang w:val="es-419"/>
              </w:rPr>
            </w:pPr>
          </w:p>
          <w:p w14:paraId="5209D562" w14:textId="77777777" w:rsidR="00CA51D4" w:rsidRPr="0066449C" w:rsidRDefault="00CA51D4" w:rsidP="005C5F0C">
            <w:pPr>
              <w:pStyle w:val="Prrafodelista"/>
              <w:ind w:left="29" w:hanging="29"/>
              <w:jc w:val="both"/>
              <w:rPr>
                <w:rFonts w:cs="Arial"/>
                <w:sz w:val="16"/>
                <w:szCs w:val="16"/>
                <w:lang w:val="es-419"/>
              </w:rPr>
            </w:pPr>
          </w:p>
          <w:p w14:paraId="214B4447" w14:textId="77777777" w:rsidR="00CA51D4" w:rsidRPr="0066449C" w:rsidRDefault="00CA51D4" w:rsidP="005C5F0C">
            <w:pPr>
              <w:pStyle w:val="Prrafodelista"/>
              <w:ind w:left="29" w:hanging="29"/>
              <w:jc w:val="both"/>
              <w:rPr>
                <w:rFonts w:cs="Arial"/>
                <w:sz w:val="16"/>
                <w:szCs w:val="16"/>
                <w:lang w:val="es-419"/>
              </w:rPr>
            </w:pPr>
          </w:p>
          <w:p w14:paraId="5C60555F" w14:textId="77777777" w:rsidR="00CA51D4" w:rsidRPr="0066449C" w:rsidRDefault="00CA51D4" w:rsidP="005C5F0C">
            <w:pPr>
              <w:pStyle w:val="Prrafodelista"/>
              <w:ind w:left="29" w:hanging="29"/>
              <w:jc w:val="both"/>
              <w:rPr>
                <w:rFonts w:cs="Arial"/>
                <w:sz w:val="16"/>
                <w:szCs w:val="16"/>
                <w:lang w:val="es-419"/>
              </w:rPr>
            </w:pPr>
          </w:p>
          <w:p w14:paraId="02E3B72B" w14:textId="143BD38E" w:rsidR="00CA51D4" w:rsidRPr="0066449C" w:rsidRDefault="00CA51D4" w:rsidP="005C5F0C">
            <w:pPr>
              <w:pStyle w:val="Prrafodelista"/>
              <w:ind w:left="29" w:hanging="29"/>
              <w:jc w:val="both"/>
              <w:rPr>
                <w:rFonts w:cs="Arial"/>
                <w:sz w:val="16"/>
                <w:szCs w:val="16"/>
                <w:lang w:val="es-419"/>
              </w:rPr>
            </w:pPr>
          </w:p>
        </w:tc>
      </w:tr>
      <w:tr w:rsidR="00283F10" w:rsidRPr="0066449C" w14:paraId="649FE019" w14:textId="77777777" w:rsidTr="007422C4">
        <w:tc>
          <w:tcPr>
            <w:tcW w:w="425" w:type="dxa"/>
            <w:shd w:val="clear" w:color="auto" w:fill="auto"/>
          </w:tcPr>
          <w:p w14:paraId="3537A772"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t>4.</w:t>
            </w:r>
          </w:p>
        </w:tc>
        <w:tc>
          <w:tcPr>
            <w:tcW w:w="2948" w:type="dxa"/>
            <w:shd w:val="clear" w:color="auto" w:fill="auto"/>
          </w:tcPr>
          <w:p w14:paraId="331F94B6" w14:textId="1021A184" w:rsidR="00283F10" w:rsidRPr="0066449C" w:rsidRDefault="00545763" w:rsidP="005C1F15">
            <w:pPr>
              <w:spacing w:after="0" w:line="240" w:lineRule="auto"/>
              <w:jc w:val="both"/>
              <w:rPr>
                <w:rFonts w:cs="Arial"/>
                <w:sz w:val="16"/>
                <w:szCs w:val="16"/>
                <w:lang w:val="es-419"/>
              </w:rPr>
            </w:pPr>
            <w:r w:rsidRPr="0066449C">
              <w:rPr>
                <w:rFonts w:cs="Arial"/>
                <w:sz w:val="16"/>
                <w:szCs w:val="16"/>
                <w:lang w:val="es-419"/>
              </w:rPr>
              <w:t>Apoyar e impulsar, la selección de estrategias de enseñanza – aprendizaje – evaluación según el programa de Formación Profesional y el enfoque metodológico adoptado.</w:t>
            </w:r>
          </w:p>
        </w:tc>
        <w:tc>
          <w:tcPr>
            <w:tcW w:w="3402" w:type="dxa"/>
            <w:shd w:val="clear" w:color="auto" w:fill="auto"/>
          </w:tcPr>
          <w:p w14:paraId="73679993" w14:textId="7DF227EA" w:rsidR="00A83B0E" w:rsidRPr="0066449C" w:rsidRDefault="00283F10" w:rsidP="00A83B0E">
            <w:pPr>
              <w:pBdr>
                <w:top w:val="nil"/>
                <w:left w:val="nil"/>
                <w:bottom w:val="nil"/>
                <w:right w:val="nil"/>
                <w:between w:val="nil"/>
              </w:pBdr>
              <w:spacing w:after="0" w:line="240" w:lineRule="auto"/>
              <w:jc w:val="both"/>
              <w:rPr>
                <w:sz w:val="16"/>
                <w:szCs w:val="16"/>
                <w:lang w:val="es-419"/>
              </w:rPr>
            </w:pPr>
            <w:r w:rsidRPr="0066449C">
              <w:rPr>
                <w:sz w:val="16"/>
                <w:szCs w:val="16"/>
                <w:lang w:val="es-419"/>
              </w:rPr>
              <w:t>Seleccioné las estrategias de enseñanza –</w:t>
            </w:r>
            <w:r w:rsidR="00A83B0E" w:rsidRPr="0066449C">
              <w:rPr>
                <w:sz w:val="16"/>
                <w:szCs w:val="16"/>
                <w:lang w:val="es-419"/>
              </w:rPr>
              <w:t>aprendizaje y evaluación:</w:t>
            </w:r>
          </w:p>
          <w:p w14:paraId="6A394C5C" w14:textId="4DF239AA" w:rsidR="00A83B0E" w:rsidRPr="0066449C" w:rsidRDefault="00A83B0E" w:rsidP="00A83B0E">
            <w:pPr>
              <w:pBdr>
                <w:top w:val="nil"/>
                <w:left w:val="nil"/>
                <w:bottom w:val="nil"/>
                <w:right w:val="nil"/>
                <w:between w:val="nil"/>
              </w:pBdr>
              <w:spacing w:after="0" w:line="240" w:lineRule="auto"/>
              <w:jc w:val="both"/>
              <w:rPr>
                <w:sz w:val="16"/>
                <w:szCs w:val="16"/>
                <w:lang w:val="es-419"/>
              </w:rPr>
            </w:pPr>
            <w:r w:rsidRPr="0066449C">
              <w:rPr>
                <w:b/>
                <w:bCs/>
                <w:sz w:val="16"/>
                <w:szCs w:val="16"/>
                <w:lang w:val="es-419"/>
              </w:rPr>
              <w:t>Estrategias de aprendizaje</w:t>
            </w:r>
            <w:r w:rsidRPr="0066449C">
              <w:rPr>
                <w:sz w:val="16"/>
                <w:szCs w:val="16"/>
                <w:lang w:val="es-419"/>
              </w:rPr>
              <w:t xml:space="preserve">: </w:t>
            </w:r>
          </w:p>
          <w:p w14:paraId="609B10B0" w14:textId="77777777" w:rsidR="001802B8" w:rsidRPr="0066449C" w:rsidRDefault="001802B8" w:rsidP="00A83B0E">
            <w:pPr>
              <w:pBdr>
                <w:top w:val="nil"/>
                <w:left w:val="nil"/>
                <w:bottom w:val="nil"/>
                <w:right w:val="nil"/>
                <w:between w:val="nil"/>
              </w:pBdr>
              <w:spacing w:after="0" w:line="240" w:lineRule="auto"/>
              <w:jc w:val="both"/>
              <w:rPr>
                <w:sz w:val="16"/>
                <w:szCs w:val="16"/>
                <w:lang w:val="es-419"/>
              </w:rPr>
            </w:pPr>
          </w:p>
          <w:p w14:paraId="3333555E" w14:textId="3DCE3937" w:rsidR="00A83B0E" w:rsidRPr="0066449C" w:rsidRDefault="00A83B0E" w:rsidP="00A83B0E">
            <w:pPr>
              <w:pBdr>
                <w:top w:val="nil"/>
                <w:left w:val="nil"/>
                <w:bottom w:val="nil"/>
                <w:right w:val="nil"/>
                <w:between w:val="nil"/>
              </w:pBdr>
              <w:spacing w:after="0" w:line="240" w:lineRule="auto"/>
              <w:jc w:val="both"/>
              <w:rPr>
                <w:sz w:val="16"/>
                <w:szCs w:val="16"/>
                <w:lang w:val="es-419"/>
              </w:rPr>
            </w:pPr>
            <w:r w:rsidRPr="0066449C">
              <w:rPr>
                <w:sz w:val="16"/>
                <w:szCs w:val="16"/>
                <w:lang w:val="es-419"/>
              </w:rPr>
              <w:t xml:space="preserve">Talleres, Socialización de </w:t>
            </w:r>
            <w:r w:rsidR="00FB60D3" w:rsidRPr="0066449C">
              <w:rPr>
                <w:sz w:val="16"/>
                <w:szCs w:val="16"/>
                <w:lang w:val="es-419"/>
              </w:rPr>
              <w:t>resultados, intervención</w:t>
            </w:r>
            <w:r w:rsidRPr="0066449C">
              <w:rPr>
                <w:sz w:val="16"/>
                <w:szCs w:val="16"/>
                <w:lang w:val="es-419"/>
              </w:rPr>
              <w:t xml:space="preserve"> activa de los aprendices. </w:t>
            </w:r>
          </w:p>
          <w:p w14:paraId="11C2EE33" w14:textId="77777777" w:rsidR="001802B8" w:rsidRPr="0066449C" w:rsidRDefault="001802B8" w:rsidP="00A83B0E">
            <w:pPr>
              <w:pBdr>
                <w:top w:val="nil"/>
                <w:left w:val="nil"/>
                <w:bottom w:val="nil"/>
                <w:right w:val="nil"/>
                <w:between w:val="nil"/>
              </w:pBdr>
              <w:spacing w:after="0" w:line="240" w:lineRule="auto"/>
              <w:jc w:val="both"/>
              <w:rPr>
                <w:sz w:val="16"/>
                <w:szCs w:val="16"/>
                <w:lang w:val="es-419"/>
              </w:rPr>
            </w:pPr>
          </w:p>
          <w:p w14:paraId="535EB8DC" w14:textId="77777777" w:rsidR="00A83B0E" w:rsidRPr="0066449C" w:rsidRDefault="00A83B0E" w:rsidP="00A83B0E">
            <w:pPr>
              <w:pBdr>
                <w:top w:val="nil"/>
                <w:left w:val="nil"/>
                <w:bottom w:val="nil"/>
                <w:right w:val="nil"/>
                <w:between w:val="nil"/>
              </w:pBdr>
              <w:spacing w:after="0" w:line="240" w:lineRule="auto"/>
              <w:jc w:val="both"/>
              <w:rPr>
                <w:b/>
                <w:bCs/>
                <w:sz w:val="16"/>
                <w:szCs w:val="16"/>
                <w:lang w:val="es-419"/>
              </w:rPr>
            </w:pPr>
            <w:r w:rsidRPr="0066449C">
              <w:rPr>
                <w:b/>
                <w:bCs/>
                <w:sz w:val="16"/>
                <w:szCs w:val="16"/>
                <w:lang w:val="es-419"/>
              </w:rPr>
              <w:t>Estrategias de enseñanza:</w:t>
            </w:r>
          </w:p>
          <w:p w14:paraId="73E6B539" w14:textId="19315D8C" w:rsidR="00A83B0E" w:rsidRPr="0066449C" w:rsidRDefault="00A83B0E" w:rsidP="00A83B0E">
            <w:pPr>
              <w:pBdr>
                <w:top w:val="nil"/>
                <w:left w:val="nil"/>
                <w:bottom w:val="nil"/>
                <w:right w:val="nil"/>
                <w:between w:val="nil"/>
              </w:pBdr>
              <w:spacing w:after="0" w:line="240" w:lineRule="auto"/>
              <w:jc w:val="both"/>
              <w:rPr>
                <w:sz w:val="16"/>
                <w:szCs w:val="16"/>
                <w:lang w:val="es-419"/>
              </w:rPr>
            </w:pPr>
            <w:r w:rsidRPr="0066449C">
              <w:rPr>
                <w:sz w:val="16"/>
                <w:szCs w:val="16"/>
                <w:lang w:val="es-419"/>
              </w:rPr>
              <w:t xml:space="preserve">Aprendizaje basado en la </w:t>
            </w:r>
            <w:r w:rsidR="00DE5EA8">
              <w:rPr>
                <w:sz w:val="16"/>
                <w:szCs w:val="16"/>
                <w:lang w:val="es-419"/>
              </w:rPr>
              <w:t xml:space="preserve">investigación y </w:t>
            </w:r>
            <w:r w:rsidR="009B3494">
              <w:rPr>
                <w:sz w:val="16"/>
                <w:szCs w:val="16"/>
                <w:lang w:val="es-419"/>
              </w:rPr>
              <w:t>práctica</w:t>
            </w:r>
            <w:r w:rsidRPr="0066449C">
              <w:rPr>
                <w:sz w:val="16"/>
                <w:szCs w:val="16"/>
                <w:lang w:val="es-419"/>
              </w:rPr>
              <w:t>.</w:t>
            </w:r>
          </w:p>
          <w:p w14:paraId="62D6BE75" w14:textId="77777777" w:rsidR="001802B8" w:rsidRPr="0066449C" w:rsidRDefault="001802B8" w:rsidP="00A83B0E">
            <w:pPr>
              <w:pBdr>
                <w:top w:val="nil"/>
                <w:left w:val="nil"/>
                <w:bottom w:val="nil"/>
                <w:right w:val="nil"/>
                <w:between w:val="nil"/>
              </w:pBdr>
              <w:spacing w:after="0" w:line="240" w:lineRule="auto"/>
              <w:jc w:val="both"/>
              <w:rPr>
                <w:sz w:val="16"/>
                <w:szCs w:val="16"/>
                <w:lang w:val="es-419"/>
              </w:rPr>
            </w:pPr>
          </w:p>
          <w:p w14:paraId="74C33BB9" w14:textId="77777777" w:rsidR="00A83B0E" w:rsidRPr="0066449C" w:rsidRDefault="00A83B0E" w:rsidP="00A83B0E">
            <w:pPr>
              <w:pBdr>
                <w:top w:val="nil"/>
                <w:left w:val="nil"/>
                <w:bottom w:val="nil"/>
                <w:right w:val="nil"/>
                <w:between w:val="nil"/>
              </w:pBdr>
              <w:spacing w:after="0" w:line="240" w:lineRule="auto"/>
              <w:jc w:val="both"/>
              <w:rPr>
                <w:b/>
                <w:bCs/>
                <w:sz w:val="16"/>
                <w:szCs w:val="16"/>
                <w:lang w:val="es-419"/>
              </w:rPr>
            </w:pPr>
            <w:r w:rsidRPr="0066449C">
              <w:rPr>
                <w:b/>
                <w:bCs/>
                <w:sz w:val="16"/>
                <w:szCs w:val="16"/>
                <w:lang w:val="es-419"/>
              </w:rPr>
              <w:t>Estrategias de evaluación:</w:t>
            </w:r>
          </w:p>
          <w:p w14:paraId="00D71754" w14:textId="3046BFF9" w:rsidR="00A83B0E" w:rsidRPr="0066449C" w:rsidRDefault="00A065A7" w:rsidP="00A83B0E">
            <w:pPr>
              <w:pBdr>
                <w:top w:val="nil"/>
                <w:left w:val="nil"/>
                <w:bottom w:val="nil"/>
                <w:right w:val="nil"/>
                <w:between w:val="nil"/>
              </w:pBdr>
              <w:spacing w:after="0" w:line="240" w:lineRule="auto"/>
              <w:jc w:val="both"/>
              <w:rPr>
                <w:sz w:val="16"/>
                <w:szCs w:val="16"/>
                <w:lang w:val="es-419"/>
              </w:rPr>
            </w:pPr>
            <w:r w:rsidRPr="0066449C">
              <w:rPr>
                <w:sz w:val="16"/>
                <w:szCs w:val="16"/>
                <w:lang w:val="es-419"/>
              </w:rPr>
              <w:t>Métodos</w:t>
            </w:r>
            <w:r w:rsidR="00A83B0E" w:rsidRPr="0066449C">
              <w:rPr>
                <w:sz w:val="16"/>
                <w:szCs w:val="16"/>
                <w:lang w:val="es-419"/>
              </w:rPr>
              <w:t xml:space="preserve"> didácticos de enseñanza, </w:t>
            </w:r>
            <w:r w:rsidRPr="0066449C">
              <w:rPr>
                <w:sz w:val="16"/>
                <w:szCs w:val="16"/>
                <w:lang w:val="es-419"/>
              </w:rPr>
              <w:t>Presentación</w:t>
            </w:r>
            <w:r w:rsidR="00A83B0E" w:rsidRPr="0066449C">
              <w:rPr>
                <w:sz w:val="16"/>
                <w:szCs w:val="16"/>
                <w:lang w:val="es-419"/>
              </w:rPr>
              <w:t xml:space="preserve"> de temas, </w:t>
            </w:r>
            <w:r w:rsidR="00FB60D3" w:rsidRPr="0066449C">
              <w:rPr>
                <w:sz w:val="16"/>
                <w:szCs w:val="16"/>
                <w:lang w:val="es-419"/>
              </w:rPr>
              <w:t>Video</w:t>
            </w:r>
            <w:r w:rsidR="00DE5EA8">
              <w:rPr>
                <w:sz w:val="16"/>
                <w:szCs w:val="16"/>
                <w:lang w:val="es-419"/>
              </w:rPr>
              <w:t>s.</w:t>
            </w:r>
          </w:p>
          <w:p w14:paraId="543C5D1D" w14:textId="4B3A800A" w:rsidR="00A83B0E" w:rsidRPr="0066449C" w:rsidRDefault="00A83B0E" w:rsidP="00A83B0E">
            <w:pPr>
              <w:pBdr>
                <w:top w:val="nil"/>
                <w:left w:val="nil"/>
                <w:bottom w:val="nil"/>
                <w:right w:val="nil"/>
                <w:between w:val="nil"/>
              </w:pBdr>
              <w:spacing w:after="0" w:line="240" w:lineRule="auto"/>
              <w:jc w:val="both"/>
              <w:rPr>
                <w:sz w:val="16"/>
                <w:szCs w:val="16"/>
                <w:lang w:val="es-419"/>
              </w:rPr>
            </w:pPr>
            <w:r w:rsidRPr="0066449C">
              <w:rPr>
                <w:sz w:val="16"/>
                <w:szCs w:val="16"/>
                <w:lang w:val="es-419"/>
              </w:rPr>
              <w:t xml:space="preserve">Las anteriores estrategias fueron aplicadas como apoyo al proceso de formación de </w:t>
            </w:r>
            <w:r w:rsidR="00FB60D3" w:rsidRPr="0066449C">
              <w:rPr>
                <w:sz w:val="16"/>
                <w:szCs w:val="16"/>
                <w:lang w:val="es-419"/>
              </w:rPr>
              <w:t>los aprendices</w:t>
            </w:r>
            <w:r w:rsidRPr="0066449C">
              <w:rPr>
                <w:sz w:val="16"/>
                <w:szCs w:val="16"/>
                <w:lang w:val="es-419"/>
              </w:rPr>
              <w:t xml:space="preserve"> con la ficha</w:t>
            </w:r>
            <w:r w:rsidR="00DE5EA8">
              <w:rPr>
                <w:sz w:val="16"/>
                <w:szCs w:val="16"/>
                <w:lang w:val="es-419"/>
              </w:rPr>
              <w:t>:</w:t>
            </w:r>
          </w:p>
          <w:p w14:paraId="3A966BE4" w14:textId="77777777" w:rsidR="001802B8" w:rsidRPr="0066449C" w:rsidRDefault="001802B8" w:rsidP="00A83B0E">
            <w:pPr>
              <w:pBdr>
                <w:top w:val="nil"/>
                <w:left w:val="nil"/>
                <w:bottom w:val="nil"/>
                <w:right w:val="nil"/>
                <w:between w:val="nil"/>
              </w:pBdr>
              <w:spacing w:after="0" w:line="240" w:lineRule="auto"/>
              <w:jc w:val="both"/>
              <w:rPr>
                <w:sz w:val="16"/>
                <w:szCs w:val="16"/>
                <w:lang w:val="es-419"/>
              </w:rPr>
            </w:pPr>
          </w:p>
          <w:p w14:paraId="541582C4" w14:textId="0699E506" w:rsidR="00283F10" w:rsidRPr="0066449C" w:rsidRDefault="009B3494" w:rsidP="00A83B0E">
            <w:pPr>
              <w:autoSpaceDE w:val="0"/>
              <w:autoSpaceDN w:val="0"/>
              <w:adjustRightInd w:val="0"/>
              <w:spacing w:after="0" w:line="240" w:lineRule="auto"/>
              <w:jc w:val="both"/>
              <w:rPr>
                <w:sz w:val="16"/>
                <w:szCs w:val="16"/>
                <w:lang w:val="es-419"/>
              </w:rPr>
            </w:pPr>
            <w:r>
              <w:rPr>
                <w:sz w:val="16"/>
                <w:szCs w:val="16"/>
                <w:lang w:val="es-419"/>
              </w:rPr>
              <w:t>Técnico en cocina 2481634</w:t>
            </w:r>
            <w:r w:rsidRPr="0066449C">
              <w:rPr>
                <w:sz w:val="16"/>
                <w:szCs w:val="16"/>
                <w:lang w:val="es-419"/>
              </w:rPr>
              <w:t>.</w:t>
            </w:r>
          </w:p>
          <w:p w14:paraId="05860EB3" w14:textId="02EE93BE" w:rsidR="001B669A" w:rsidRPr="0066449C" w:rsidRDefault="001B669A" w:rsidP="00A83B0E">
            <w:pPr>
              <w:autoSpaceDE w:val="0"/>
              <w:autoSpaceDN w:val="0"/>
              <w:adjustRightInd w:val="0"/>
              <w:spacing w:after="0" w:line="240" w:lineRule="auto"/>
              <w:jc w:val="both"/>
              <w:rPr>
                <w:sz w:val="16"/>
                <w:szCs w:val="16"/>
                <w:lang w:val="es-419"/>
              </w:rPr>
            </w:pPr>
          </w:p>
          <w:p w14:paraId="15A681AB" w14:textId="2FC945F4" w:rsidR="001B669A" w:rsidRPr="0066449C" w:rsidRDefault="001B669A" w:rsidP="00A83B0E">
            <w:pPr>
              <w:autoSpaceDE w:val="0"/>
              <w:autoSpaceDN w:val="0"/>
              <w:adjustRightInd w:val="0"/>
              <w:spacing w:after="0" w:line="240" w:lineRule="auto"/>
              <w:jc w:val="both"/>
              <w:rPr>
                <w:sz w:val="16"/>
                <w:szCs w:val="16"/>
                <w:lang w:val="es-419"/>
              </w:rPr>
            </w:pPr>
          </w:p>
          <w:p w14:paraId="578D8166" w14:textId="6AAA0523" w:rsidR="001B669A" w:rsidRPr="0066449C" w:rsidRDefault="001B669A" w:rsidP="00A83B0E">
            <w:pPr>
              <w:autoSpaceDE w:val="0"/>
              <w:autoSpaceDN w:val="0"/>
              <w:adjustRightInd w:val="0"/>
              <w:spacing w:after="0" w:line="240" w:lineRule="auto"/>
              <w:jc w:val="both"/>
              <w:rPr>
                <w:sz w:val="16"/>
                <w:szCs w:val="16"/>
                <w:lang w:val="es-419"/>
              </w:rPr>
            </w:pPr>
          </w:p>
          <w:p w14:paraId="1793FCD0" w14:textId="77777777" w:rsidR="001B669A" w:rsidRPr="0066449C" w:rsidRDefault="001B669A" w:rsidP="00A83B0E">
            <w:pPr>
              <w:autoSpaceDE w:val="0"/>
              <w:autoSpaceDN w:val="0"/>
              <w:adjustRightInd w:val="0"/>
              <w:spacing w:after="0" w:line="240" w:lineRule="auto"/>
              <w:jc w:val="both"/>
              <w:rPr>
                <w:sz w:val="16"/>
                <w:szCs w:val="16"/>
                <w:lang w:val="es-419"/>
              </w:rPr>
            </w:pPr>
          </w:p>
          <w:p w14:paraId="04C72176" w14:textId="77777777" w:rsidR="00C06B5F" w:rsidRPr="0066449C" w:rsidRDefault="00C06B5F" w:rsidP="00A83B0E">
            <w:pPr>
              <w:autoSpaceDE w:val="0"/>
              <w:autoSpaceDN w:val="0"/>
              <w:adjustRightInd w:val="0"/>
              <w:spacing w:after="0" w:line="240" w:lineRule="auto"/>
              <w:jc w:val="both"/>
              <w:rPr>
                <w:sz w:val="16"/>
                <w:szCs w:val="16"/>
                <w:lang w:val="es-419"/>
              </w:rPr>
            </w:pPr>
          </w:p>
          <w:p w14:paraId="1A66DD7C" w14:textId="58466F85" w:rsidR="00C06B5F" w:rsidRPr="0066449C" w:rsidRDefault="00C06B5F" w:rsidP="00A83B0E">
            <w:pPr>
              <w:autoSpaceDE w:val="0"/>
              <w:autoSpaceDN w:val="0"/>
              <w:adjustRightInd w:val="0"/>
              <w:spacing w:after="0" w:line="240" w:lineRule="auto"/>
              <w:jc w:val="both"/>
              <w:rPr>
                <w:lang w:val="es-419"/>
              </w:rPr>
            </w:pPr>
          </w:p>
        </w:tc>
        <w:tc>
          <w:tcPr>
            <w:tcW w:w="3398" w:type="dxa"/>
            <w:shd w:val="clear" w:color="auto" w:fill="auto"/>
          </w:tcPr>
          <w:p w14:paraId="58A41976" w14:textId="24765077" w:rsidR="00F3191D" w:rsidRPr="0066449C" w:rsidRDefault="00F3191D" w:rsidP="007E3AD4">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Esto se logra evidenciar en </w:t>
            </w:r>
            <w:r w:rsidR="007E3AD4">
              <w:rPr>
                <w:rFonts w:cs="Arial"/>
                <w:sz w:val="16"/>
                <w:szCs w:val="16"/>
                <w:lang w:val="es-419"/>
              </w:rPr>
              <w:t>el material informativo diseñado, el cual reposa en el portafolio del instructor.</w:t>
            </w:r>
          </w:p>
          <w:p w14:paraId="2A719DEF" w14:textId="77777777" w:rsidR="00F3191D" w:rsidRPr="0066449C" w:rsidRDefault="00F3191D" w:rsidP="00F3191D">
            <w:pPr>
              <w:rPr>
                <w:rFonts w:cs="Arial"/>
                <w:sz w:val="2"/>
                <w:szCs w:val="2"/>
                <w:lang w:val="es-419"/>
              </w:rPr>
            </w:pPr>
          </w:p>
          <w:p w14:paraId="3AAEF3CF" w14:textId="77777777" w:rsidR="001B669A" w:rsidRPr="0066449C" w:rsidRDefault="001B669A" w:rsidP="00CA6167">
            <w:pPr>
              <w:jc w:val="both"/>
              <w:rPr>
                <w:rFonts w:cs="Arial"/>
                <w:sz w:val="16"/>
                <w:szCs w:val="16"/>
                <w:lang w:val="es-419"/>
              </w:rPr>
            </w:pPr>
          </w:p>
          <w:p w14:paraId="6B7F2C7D" w14:textId="11E28903" w:rsidR="00CA6167" w:rsidRPr="0066449C" w:rsidRDefault="00CA6167" w:rsidP="00CA6167">
            <w:pPr>
              <w:jc w:val="both"/>
              <w:rPr>
                <w:rFonts w:cs="Arial"/>
                <w:sz w:val="16"/>
                <w:szCs w:val="16"/>
                <w:lang w:val="es-419"/>
              </w:rPr>
            </w:pPr>
            <w:r w:rsidRPr="0066449C">
              <w:rPr>
                <w:rFonts w:cs="Arial"/>
                <w:sz w:val="16"/>
                <w:szCs w:val="16"/>
                <w:lang w:val="es-419"/>
              </w:rPr>
              <w:t xml:space="preserve"> </w:t>
            </w:r>
          </w:p>
          <w:p w14:paraId="2ACE59E8" w14:textId="77777777" w:rsidR="00F3191D" w:rsidRPr="0066449C" w:rsidRDefault="00F3191D" w:rsidP="00F3191D">
            <w:pPr>
              <w:autoSpaceDE w:val="0"/>
              <w:autoSpaceDN w:val="0"/>
              <w:adjustRightInd w:val="0"/>
              <w:spacing w:after="0" w:line="240" w:lineRule="auto"/>
              <w:jc w:val="both"/>
              <w:rPr>
                <w:rFonts w:cs="Arial"/>
                <w:sz w:val="16"/>
                <w:szCs w:val="16"/>
                <w:lang w:val="es-419"/>
              </w:rPr>
            </w:pPr>
          </w:p>
          <w:p w14:paraId="495BF1C5" w14:textId="77777777" w:rsidR="00F3191D" w:rsidRPr="0066449C" w:rsidRDefault="00F3191D" w:rsidP="00F3191D">
            <w:pPr>
              <w:autoSpaceDE w:val="0"/>
              <w:autoSpaceDN w:val="0"/>
              <w:adjustRightInd w:val="0"/>
              <w:spacing w:after="0" w:line="240" w:lineRule="auto"/>
              <w:jc w:val="both"/>
              <w:rPr>
                <w:rFonts w:cs="Arial"/>
                <w:sz w:val="16"/>
                <w:szCs w:val="16"/>
                <w:lang w:val="es-419"/>
              </w:rPr>
            </w:pPr>
          </w:p>
          <w:p w14:paraId="79C3B912" w14:textId="753718EF" w:rsidR="00283F10" w:rsidRPr="0066449C" w:rsidRDefault="00283F10" w:rsidP="000B555A">
            <w:pPr>
              <w:autoSpaceDE w:val="0"/>
              <w:autoSpaceDN w:val="0"/>
              <w:adjustRightInd w:val="0"/>
              <w:spacing w:after="0" w:line="240" w:lineRule="auto"/>
              <w:jc w:val="both"/>
              <w:rPr>
                <w:rFonts w:cs="Arial"/>
                <w:sz w:val="16"/>
                <w:szCs w:val="16"/>
                <w:lang w:val="es-419"/>
              </w:rPr>
            </w:pPr>
          </w:p>
        </w:tc>
      </w:tr>
      <w:tr w:rsidR="00283F10" w:rsidRPr="0066449C" w14:paraId="1E23F1B6" w14:textId="77777777" w:rsidTr="00535249">
        <w:trPr>
          <w:trHeight w:val="284"/>
        </w:trPr>
        <w:tc>
          <w:tcPr>
            <w:tcW w:w="425" w:type="dxa"/>
            <w:shd w:val="clear" w:color="auto" w:fill="auto"/>
          </w:tcPr>
          <w:p w14:paraId="646502F6"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t xml:space="preserve">5. </w:t>
            </w:r>
          </w:p>
        </w:tc>
        <w:tc>
          <w:tcPr>
            <w:tcW w:w="2948" w:type="dxa"/>
            <w:shd w:val="clear" w:color="auto" w:fill="auto"/>
          </w:tcPr>
          <w:p w14:paraId="122F7614" w14:textId="43C3A2BA" w:rsidR="00283F10" w:rsidRPr="0066449C" w:rsidRDefault="00633591"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Apoyar la selección de ambientes de aprendizaje con base en los resultados propuestos y en las características y requerimientos de los aprendices.</w:t>
            </w:r>
          </w:p>
        </w:tc>
        <w:tc>
          <w:tcPr>
            <w:tcW w:w="3402" w:type="dxa"/>
            <w:shd w:val="clear" w:color="auto" w:fill="auto"/>
          </w:tcPr>
          <w:p w14:paraId="0FB7FCD2" w14:textId="7EB78CF8" w:rsidR="00ED6144" w:rsidRPr="0066449C" w:rsidRDefault="001802B8" w:rsidP="005C1F15">
            <w:pPr>
              <w:spacing w:after="0" w:line="240" w:lineRule="auto"/>
              <w:jc w:val="both"/>
              <w:rPr>
                <w:sz w:val="16"/>
                <w:szCs w:val="16"/>
                <w:lang w:val="es-419"/>
              </w:rPr>
            </w:pPr>
            <w:r w:rsidRPr="0066449C">
              <w:rPr>
                <w:sz w:val="16"/>
                <w:szCs w:val="16"/>
                <w:lang w:val="es-419"/>
              </w:rPr>
              <w:t xml:space="preserve">Se realizó control de ambiente de aprendizaje para el desarrollo de </w:t>
            </w:r>
            <w:r w:rsidR="00ED6144" w:rsidRPr="0066449C">
              <w:rPr>
                <w:sz w:val="16"/>
                <w:szCs w:val="16"/>
                <w:lang w:val="es-419"/>
              </w:rPr>
              <w:t xml:space="preserve">la </w:t>
            </w:r>
            <w:r w:rsidR="007E3AD4" w:rsidRPr="0066449C">
              <w:rPr>
                <w:sz w:val="16"/>
                <w:szCs w:val="16"/>
                <w:lang w:val="es-419"/>
              </w:rPr>
              <w:t>formación</w:t>
            </w:r>
            <w:r w:rsidRPr="0066449C">
              <w:rPr>
                <w:sz w:val="16"/>
                <w:szCs w:val="16"/>
                <w:lang w:val="es-419"/>
              </w:rPr>
              <w:t xml:space="preserve"> titulada</w:t>
            </w:r>
            <w:r w:rsidR="00ED6144" w:rsidRPr="0066449C">
              <w:rPr>
                <w:sz w:val="16"/>
                <w:szCs w:val="16"/>
                <w:lang w:val="es-419"/>
              </w:rPr>
              <w:t>:</w:t>
            </w:r>
            <w:r w:rsidR="007E3AD4">
              <w:rPr>
                <w:sz w:val="16"/>
                <w:szCs w:val="16"/>
                <w:lang w:val="es-419"/>
              </w:rPr>
              <w:t xml:space="preserve"> Técnico en cocina, la cual se imparte en el aula de cocina de la escuela gastronómica de melgar</w:t>
            </w:r>
            <w:r w:rsidR="00ED6144" w:rsidRPr="0066449C">
              <w:rPr>
                <w:sz w:val="16"/>
                <w:szCs w:val="16"/>
                <w:lang w:val="es-419"/>
              </w:rPr>
              <w:t xml:space="preserve"> </w:t>
            </w:r>
            <w:r w:rsidRPr="0066449C">
              <w:rPr>
                <w:sz w:val="16"/>
                <w:szCs w:val="16"/>
                <w:lang w:val="es-419"/>
              </w:rPr>
              <w:t xml:space="preserve"> </w:t>
            </w:r>
          </w:p>
          <w:p w14:paraId="63550CF5" w14:textId="50DF0BA3" w:rsidR="0076190C" w:rsidRPr="0066449C" w:rsidRDefault="0076190C" w:rsidP="005C1F15">
            <w:pPr>
              <w:spacing w:after="0" w:line="240" w:lineRule="auto"/>
              <w:jc w:val="both"/>
              <w:rPr>
                <w:sz w:val="16"/>
                <w:szCs w:val="16"/>
                <w:lang w:val="es-419"/>
              </w:rPr>
            </w:pPr>
          </w:p>
          <w:p w14:paraId="22FF0A90" w14:textId="6ACF830F" w:rsidR="00E26FF1" w:rsidRPr="0066449C" w:rsidRDefault="00E26FF1" w:rsidP="00EA0477">
            <w:pPr>
              <w:rPr>
                <w:sz w:val="16"/>
                <w:szCs w:val="16"/>
                <w:lang w:val="es-419"/>
              </w:rPr>
            </w:pPr>
            <w:r w:rsidRPr="0066449C">
              <w:rPr>
                <w:rFonts w:cs="Arial"/>
                <w:sz w:val="16"/>
                <w:szCs w:val="16"/>
                <w:lang w:val="es-419"/>
              </w:rPr>
              <w:t>.</w:t>
            </w:r>
          </w:p>
        </w:tc>
        <w:tc>
          <w:tcPr>
            <w:tcW w:w="3398" w:type="dxa"/>
            <w:shd w:val="clear" w:color="auto" w:fill="auto"/>
          </w:tcPr>
          <w:p w14:paraId="26CD4418" w14:textId="77777777" w:rsidR="001802B8" w:rsidRPr="0066449C" w:rsidRDefault="001802B8" w:rsidP="001802B8">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Se evidencia en:</w:t>
            </w:r>
          </w:p>
          <w:p w14:paraId="29CB7F0C" w14:textId="31AED993" w:rsidR="0076190C" w:rsidRPr="00504EB4" w:rsidRDefault="007E3AD4" w:rsidP="00504EB4">
            <w:pPr>
              <w:jc w:val="both"/>
              <w:rPr>
                <w:rFonts w:cs="Calibri"/>
                <w:color w:val="000000"/>
                <w:sz w:val="16"/>
                <w:szCs w:val="16"/>
                <w:lang w:val="es-419"/>
              </w:rPr>
            </w:pPr>
            <w:r>
              <w:rPr>
                <w:rFonts w:cs="Calibri"/>
                <w:color w:val="000000"/>
                <w:sz w:val="16"/>
                <w:szCs w:val="16"/>
                <w:lang w:val="es-419"/>
              </w:rPr>
              <w:t xml:space="preserve">El aplicativo se Sofia plus, </w:t>
            </w:r>
            <w:r w:rsidR="00504EB4">
              <w:rPr>
                <w:rFonts w:cs="Calibri"/>
                <w:color w:val="000000"/>
                <w:sz w:val="16"/>
                <w:szCs w:val="16"/>
                <w:lang w:val="es-419"/>
              </w:rPr>
              <w:t>la ficha creada para el curso, el registro de entrega de la cocina que reposa en los archivos de la escuela gastronómica de melgar.</w:t>
            </w:r>
          </w:p>
          <w:p w14:paraId="7D4012F3" w14:textId="1BDD9CFE" w:rsidR="0076190C" w:rsidRPr="0066449C" w:rsidRDefault="0076190C" w:rsidP="001802B8">
            <w:pPr>
              <w:autoSpaceDE w:val="0"/>
              <w:autoSpaceDN w:val="0"/>
              <w:adjustRightInd w:val="0"/>
              <w:spacing w:after="0" w:line="240" w:lineRule="auto"/>
              <w:jc w:val="both"/>
              <w:rPr>
                <w:rFonts w:cs="Arial"/>
                <w:sz w:val="16"/>
                <w:szCs w:val="16"/>
                <w:lang w:val="es-419"/>
              </w:rPr>
            </w:pPr>
          </w:p>
        </w:tc>
      </w:tr>
      <w:tr w:rsidR="00283F10" w:rsidRPr="0066449C" w14:paraId="32C642F8" w14:textId="77777777" w:rsidTr="007422C4">
        <w:tc>
          <w:tcPr>
            <w:tcW w:w="425" w:type="dxa"/>
            <w:shd w:val="clear" w:color="auto" w:fill="auto"/>
          </w:tcPr>
          <w:p w14:paraId="63FC894A"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t>6.</w:t>
            </w:r>
          </w:p>
        </w:tc>
        <w:tc>
          <w:tcPr>
            <w:tcW w:w="2948" w:type="dxa"/>
            <w:shd w:val="clear" w:color="auto" w:fill="auto"/>
          </w:tcPr>
          <w:p w14:paraId="6A2BC23C" w14:textId="6FE59882" w:rsidR="00283F10" w:rsidRPr="0066449C" w:rsidRDefault="006A1B65"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Orientar los procesos de aprendizaje según las necesidades detectadas en los procesos de evaluación, metodologías de aprendizaje y programas curriculares vigentes.</w:t>
            </w:r>
          </w:p>
        </w:tc>
        <w:tc>
          <w:tcPr>
            <w:tcW w:w="3402" w:type="dxa"/>
            <w:shd w:val="clear" w:color="auto" w:fill="auto"/>
          </w:tcPr>
          <w:p w14:paraId="5D86A67A" w14:textId="7D364EC8" w:rsidR="00504EB4" w:rsidRDefault="00504EB4" w:rsidP="00504EB4">
            <w:pPr>
              <w:pStyle w:val="Sinespaciado"/>
              <w:jc w:val="both"/>
              <w:rPr>
                <w:rFonts w:ascii="Calibri" w:eastAsia="Calibri" w:hAnsi="Calibri" w:cs="Times New Roman"/>
                <w:sz w:val="16"/>
                <w:szCs w:val="16"/>
                <w:lang w:val="es-419" w:eastAsia="en-US"/>
              </w:rPr>
            </w:pPr>
            <w:r w:rsidRPr="0066449C">
              <w:rPr>
                <w:rFonts w:ascii="Calibri" w:eastAsia="Calibri" w:hAnsi="Calibri" w:cs="Times New Roman"/>
                <w:sz w:val="16"/>
                <w:szCs w:val="16"/>
                <w:lang w:val="es-419" w:eastAsia="en-US"/>
              </w:rPr>
              <w:t xml:space="preserve">Impartí formación profesional integral en la titulada </w:t>
            </w:r>
            <w:r>
              <w:rPr>
                <w:rFonts w:ascii="Calibri" w:eastAsia="Calibri" w:hAnsi="Calibri" w:cs="Times New Roman"/>
                <w:sz w:val="16"/>
                <w:szCs w:val="16"/>
                <w:lang w:val="es-419" w:eastAsia="en-US"/>
              </w:rPr>
              <w:t>Técnico en cocina</w:t>
            </w:r>
            <w:r w:rsidRPr="0066449C">
              <w:rPr>
                <w:rFonts w:ascii="Calibri" w:eastAsia="Calibri" w:hAnsi="Calibri" w:cs="Times New Roman"/>
                <w:sz w:val="16"/>
                <w:szCs w:val="16"/>
                <w:lang w:val="es-419" w:eastAsia="en-US"/>
              </w:rPr>
              <w:t xml:space="preserve">, código: </w:t>
            </w:r>
            <w:r>
              <w:rPr>
                <w:rFonts w:ascii="Calibri" w:eastAsia="Calibri" w:hAnsi="Calibri" w:cs="Times New Roman"/>
                <w:sz w:val="16"/>
                <w:szCs w:val="16"/>
                <w:lang w:val="es-419" w:eastAsia="en-US"/>
              </w:rPr>
              <w:t>635503</w:t>
            </w:r>
            <w:r w:rsidRPr="0066449C">
              <w:rPr>
                <w:rFonts w:ascii="Calibri" w:eastAsia="Calibri" w:hAnsi="Calibri" w:cs="Times New Roman"/>
                <w:sz w:val="16"/>
                <w:szCs w:val="16"/>
                <w:lang w:val="es-419" w:eastAsia="en-US"/>
              </w:rPr>
              <w:t>, V</w:t>
            </w:r>
            <w:r w:rsidRPr="0066449C">
              <w:t xml:space="preserve"> </w:t>
            </w:r>
            <w:r w:rsidRPr="0066449C">
              <w:rPr>
                <w:rFonts w:ascii="Calibri" w:eastAsia="Calibri" w:hAnsi="Calibri" w:cs="Times New Roman"/>
                <w:sz w:val="16"/>
                <w:szCs w:val="16"/>
                <w:lang w:val="es-419" w:eastAsia="en-US"/>
              </w:rPr>
              <w:t>10</w:t>
            </w:r>
            <w:r>
              <w:rPr>
                <w:rFonts w:ascii="Calibri" w:eastAsia="Calibri" w:hAnsi="Calibri" w:cs="Times New Roman"/>
                <w:sz w:val="16"/>
                <w:szCs w:val="16"/>
                <w:lang w:val="es-419" w:eastAsia="en-US"/>
              </w:rPr>
              <w:t>3</w:t>
            </w:r>
            <w:r w:rsidRPr="0066449C">
              <w:rPr>
                <w:rFonts w:ascii="Calibri" w:eastAsia="Calibri" w:hAnsi="Calibri" w:cs="Times New Roman"/>
                <w:sz w:val="16"/>
                <w:szCs w:val="16"/>
                <w:lang w:val="es-419" w:eastAsia="en-US"/>
              </w:rPr>
              <w:t xml:space="preserve">, en la Ficha: </w:t>
            </w:r>
            <w:r>
              <w:rPr>
                <w:rFonts w:ascii="Calibri" w:eastAsia="Calibri" w:hAnsi="Calibri" w:cs="Times New Roman"/>
                <w:sz w:val="16"/>
                <w:szCs w:val="16"/>
                <w:lang w:val="es-419" w:eastAsia="en-US"/>
              </w:rPr>
              <w:t>2481634</w:t>
            </w:r>
            <w:r w:rsidRPr="0066449C">
              <w:rPr>
                <w:rFonts w:ascii="Calibri" w:eastAsia="Calibri" w:hAnsi="Calibri" w:cs="Times New Roman"/>
                <w:sz w:val="16"/>
                <w:szCs w:val="16"/>
                <w:lang w:val="es-419" w:eastAsia="en-US"/>
              </w:rPr>
              <w:t>.</w:t>
            </w:r>
          </w:p>
          <w:p w14:paraId="2779511C" w14:textId="74295BC9" w:rsidR="00504EB4" w:rsidRDefault="00504EB4" w:rsidP="00504EB4">
            <w:pPr>
              <w:pStyle w:val="Sinespaciado"/>
              <w:jc w:val="both"/>
              <w:rPr>
                <w:rFonts w:ascii="Calibri" w:eastAsia="Calibri" w:hAnsi="Calibri" w:cs="Times New Roman"/>
                <w:sz w:val="16"/>
                <w:szCs w:val="16"/>
                <w:lang w:val="es-419" w:eastAsia="en-US"/>
              </w:rPr>
            </w:pPr>
          </w:p>
          <w:p w14:paraId="01B375E0" w14:textId="77777777" w:rsidR="00504EB4" w:rsidRPr="0066449C" w:rsidRDefault="00504EB4" w:rsidP="00504EB4">
            <w:pPr>
              <w:rPr>
                <w:rFonts w:cs="Arial"/>
                <w:b/>
                <w:sz w:val="16"/>
                <w:szCs w:val="16"/>
                <w:lang w:val="es-419"/>
              </w:rPr>
            </w:pPr>
            <w:r w:rsidRPr="0066449C">
              <w:rPr>
                <w:rFonts w:cs="Arial"/>
                <w:b/>
                <w:sz w:val="16"/>
                <w:szCs w:val="16"/>
                <w:lang w:val="es-419"/>
              </w:rPr>
              <w:t>Competencia:</w:t>
            </w:r>
          </w:p>
          <w:p w14:paraId="5CBDC1A7" w14:textId="77777777" w:rsidR="00504EB4" w:rsidRPr="0066449C" w:rsidRDefault="00504EB4" w:rsidP="00504EB4">
            <w:pPr>
              <w:pStyle w:val="Prrafodelista"/>
              <w:numPr>
                <w:ilvl w:val="0"/>
                <w:numId w:val="34"/>
              </w:numPr>
              <w:ind w:left="315" w:hanging="284"/>
              <w:rPr>
                <w:rFonts w:ascii="Calibri" w:eastAsia="Calibri" w:hAnsi="Calibri" w:cs="Arial"/>
                <w:sz w:val="16"/>
                <w:szCs w:val="16"/>
                <w:lang w:val="es-419"/>
              </w:rPr>
            </w:pPr>
            <w:r>
              <w:rPr>
                <w:rFonts w:ascii="Calibri" w:eastAsia="Calibri" w:hAnsi="Calibri" w:cs="Arial"/>
                <w:sz w:val="16"/>
                <w:szCs w:val="16"/>
                <w:lang w:val="es-419"/>
              </w:rPr>
              <w:t>Inducción.</w:t>
            </w:r>
          </w:p>
          <w:p w14:paraId="76BB151C" w14:textId="77777777" w:rsidR="00504EB4" w:rsidRPr="0066449C" w:rsidRDefault="00504EB4" w:rsidP="00504EB4">
            <w:pPr>
              <w:pStyle w:val="Prrafodelista"/>
              <w:ind w:left="315"/>
              <w:rPr>
                <w:rFonts w:ascii="Calibri" w:eastAsia="Calibri" w:hAnsi="Calibri" w:cs="Arial"/>
                <w:sz w:val="16"/>
                <w:szCs w:val="16"/>
                <w:lang w:val="es-419"/>
              </w:rPr>
            </w:pPr>
          </w:p>
          <w:p w14:paraId="0225C42B" w14:textId="77777777" w:rsidR="00504EB4" w:rsidRPr="0066449C" w:rsidRDefault="00504EB4" w:rsidP="00504EB4">
            <w:pPr>
              <w:jc w:val="both"/>
              <w:rPr>
                <w:color w:val="000000" w:themeColor="text1"/>
                <w:sz w:val="16"/>
                <w:szCs w:val="16"/>
                <w:lang w:val="es-419"/>
              </w:rPr>
            </w:pPr>
            <w:r w:rsidRPr="0066449C">
              <w:rPr>
                <w:rFonts w:cs="Arial"/>
                <w:b/>
                <w:sz w:val="16"/>
                <w:szCs w:val="16"/>
                <w:lang w:val="es-419"/>
              </w:rPr>
              <w:t>Resultado Aprendizaje:</w:t>
            </w:r>
            <w:r w:rsidRPr="0066449C">
              <w:rPr>
                <w:color w:val="000000" w:themeColor="text1"/>
                <w:sz w:val="16"/>
                <w:szCs w:val="16"/>
                <w:lang w:val="es-419"/>
              </w:rPr>
              <w:t xml:space="preserve"> </w:t>
            </w:r>
          </w:p>
          <w:p w14:paraId="7DE355CC" w14:textId="77777777" w:rsidR="00504EB4" w:rsidRPr="0066449C" w:rsidRDefault="00504EB4" w:rsidP="00504EB4">
            <w:pPr>
              <w:jc w:val="both"/>
              <w:rPr>
                <w:rFonts w:cs="Arial"/>
                <w:sz w:val="16"/>
                <w:szCs w:val="16"/>
                <w:lang w:val="es-419"/>
              </w:rPr>
            </w:pPr>
            <w:r w:rsidRPr="0066449C">
              <w:rPr>
                <w:rFonts w:cs="Arial"/>
                <w:sz w:val="16"/>
                <w:szCs w:val="16"/>
                <w:lang w:val="es-419"/>
              </w:rPr>
              <w:t xml:space="preserve">•  </w:t>
            </w:r>
            <w:r w:rsidRPr="00EA0E03">
              <w:rPr>
                <w:rFonts w:cs="Arial"/>
                <w:sz w:val="16"/>
                <w:szCs w:val="16"/>
                <w:lang w:val="es-419"/>
              </w:rPr>
              <w:t>IDENTIFICAR LA DINÁMICA ORGANIZACIONAL DEL SENA Y EL ROL DE LA FORMACIÓN PROFESIONAL</w:t>
            </w:r>
            <w:r>
              <w:rPr>
                <w:rFonts w:cs="Arial"/>
                <w:sz w:val="16"/>
                <w:szCs w:val="16"/>
                <w:lang w:val="es-419"/>
              </w:rPr>
              <w:t xml:space="preserve"> </w:t>
            </w:r>
            <w:r w:rsidRPr="00EA0E03">
              <w:rPr>
                <w:rFonts w:cs="Arial"/>
                <w:sz w:val="16"/>
                <w:szCs w:val="16"/>
                <w:lang w:val="es-419"/>
              </w:rPr>
              <w:t>INTEGRAL DE ACUERDO CON SU PROYECTO DE VIDA Y EL DESARROLLO PROFESIONAL.</w:t>
            </w:r>
            <w:r w:rsidRPr="00EA0E03">
              <w:rPr>
                <w:rFonts w:cs="Arial"/>
                <w:sz w:val="16"/>
                <w:szCs w:val="16"/>
                <w:lang w:val="es-419"/>
              </w:rPr>
              <w:cr/>
            </w:r>
          </w:p>
          <w:p w14:paraId="155F6B73" w14:textId="77777777" w:rsidR="00504EB4" w:rsidRPr="0066449C" w:rsidRDefault="00504EB4" w:rsidP="00504EB4">
            <w:pPr>
              <w:jc w:val="both"/>
              <w:rPr>
                <w:rFonts w:cs="Arial"/>
                <w:sz w:val="16"/>
                <w:szCs w:val="16"/>
                <w:lang w:val="es-419"/>
              </w:rPr>
            </w:pPr>
            <w:r w:rsidRPr="0066449C">
              <w:rPr>
                <w:rFonts w:cs="Arial"/>
                <w:sz w:val="16"/>
                <w:szCs w:val="16"/>
                <w:lang w:val="es-419"/>
              </w:rPr>
              <w:t>La formación de</w:t>
            </w:r>
            <w:r>
              <w:rPr>
                <w:sz w:val="16"/>
                <w:szCs w:val="16"/>
                <w:lang w:val="es-419"/>
              </w:rPr>
              <w:t xml:space="preserve"> la inducción se impartió en la escuela gastronómica de melgar de forma presencial.</w:t>
            </w:r>
          </w:p>
          <w:p w14:paraId="08A9DA65" w14:textId="77777777" w:rsidR="00504EB4" w:rsidRPr="0066449C" w:rsidRDefault="00504EB4" w:rsidP="00504EB4">
            <w:pPr>
              <w:pStyle w:val="Sinespaciado"/>
              <w:jc w:val="both"/>
              <w:rPr>
                <w:rFonts w:cs="Arial"/>
                <w:sz w:val="16"/>
                <w:szCs w:val="16"/>
                <w:lang w:val="es-419"/>
              </w:rPr>
            </w:pPr>
            <w:r w:rsidRPr="0066449C">
              <w:rPr>
                <w:rFonts w:ascii="Calibri" w:eastAsia="Calibri" w:hAnsi="Calibri" w:cs="Times New Roman"/>
                <w:sz w:val="16"/>
                <w:szCs w:val="16"/>
                <w:lang w:val="es-419" w:eastAsia="en-US"/>
              </w:rPr>
              <w:t xml:space="preserve">Impartí formación profesional integral en la titulada </w:t>
            </w:r>
            <w:r>
              <w:rPr>
                <w:rFonts w:ascii="Calibri" w:eastAsia="Calibri" w:hAnsi="Calibri" w:cs="Times New Roman"/>
                <w:sz w:val="16"/>
                <w:szCs w:val="16"/>
                <w:lang w:val="es-419" w:eastAsia="en-US"/>
              </w:rPr>
              <w:t>Técnico en cocina</w:t>
            </w:r>
            <w:r w:rsidRPr="0066449C">
              <w:rPr>
                <w:rFonts w:ascii="Calibri" w:eastAsia="Calibri" w:hAnsi="Calibri" w:cs="Times New Roman"/>
                <w:sz w:val="16"/>
                <w:szCs w:val="16"/>
                <w:lang w:val="es-419" w:eastAsia="en-US"/>
              </w:rPr>
              <w:t xml:space="preserve">, código: </w:t>
            </w:r>
            <w:r>
              <w:rPr>
                <w:rFonts w:ascii="Calibri" w:eastAsia="Calibri" w:hAnsi="Calibri" w:cs="Times New Roman"/>
                <w:sz w:val="16"/>
                <w:szCs w:val="16"/>
                <w:lang w:val="es-419" w:eastAsia="en-US"/>
              </w:rPr>
              <w:t>635503</w:t>
            </w:r>
            <w:r w:rsidRPr="0066449C">
              <w:rPr>
                <w:rFonts w:ascii="Calibri" w:eastAsia="Calibri" w:hAnsi="Calibri" w:cs="Times New Roman"/>
                <w:sz w:val="16"/>
                <w:szCs w:val="16"/>
                <w:lang w:val="es-419" w:eastAsia="en-US"/>
              </w:rPr>
              <w:t>, V</w:t>
            </w:r>
            <w:r w:rsidRPr="0066449C">
              <w:t xml:space="preserve"> </w:t>
            </w:r>
            <w:r w:rsidRPr="0066449C">
              <w:rPr>
                <w:rFonts w:ascii="Calibri" w:eastAsia="Calibri" w:hAnsi="Calibri" w:cs="Times New Roman"/>
                <w:sz w:val="16"/>
                <w:szCs w:val="16"/>
                <w:lang w:val="es-419" w:eastAsia="en-US"/>
              </w:rPr>
              <w:t>10</w:t>
            </w:r>
            <w:r>
              <w:rPr>
                <w:rFonts w:ascii="Calibri" w:eastAsia="Calibri" w:hAnsi="Calibri" w:cs="Times New Roman"/>
                <w:sz w:val="16"/>
                <w:szCs w:val="16"/>
                <w:lang w:val="es-419" w:eastAsia="en-US"/>
              </w:rPr>
              <w:t>3</w:t>
            </w:r>
            <w:r w:rsidRPr="0066449C">
              <w:rPr>
                <w:rFonts w:ascii="Calibri" w:eastAsia="Calibri" w:hAnsi="Calibri" w:cs="Times New Roman"/>
                <w:sz w:val="16"/>
                <w:szCs w:val="16"/>
                <w:lang w:val="es-419" w:eastAsia="en-US"/>
              </w:rPr>
              <w:t xml:space="preserve">, en la Ficha: </w:t>
            </w:r>
            <w:r>
              <w:rPr>
                <w:rFonts w:ascii="Calibri" w:eastAsia="Calibri" w:hAnsi="Calibri" w:cs="Times New Roman"/>
                <w:sz w:val="16"/>
                <w:szCs w:val="16"/>
                <w:lang w:val="es-419" w:eastAsia="en-US"/>
              </w:rPr>
              <w:t>2481634</w:t>
            </w:r>
            <w:r w:rsidRPr="0066449C">
              <w:rPr>
                <w:rFonts w:ascii="Calibri" w:eastAsia="Calibri" w:hAnsi="Calibri" w:cs="Times New Roman"/>
                <w:sz w:val="16"/>
                <w:szCs w:val="16"/>
                <w:lang w:val="es-419" w:eastAsia="en-US"/>
              </w:rPr>
              <w:t>.</w:t>
            </w:r>
          </w:p>
          <w:p w14:paraId="772C1055" w14:textId="77777777" w:rsidR="00504EB4" w:rsidRPr="0066449C" w:rsidRDefault="00504EB4" w:rsidP="00504EB4">
            <w:pPr>
              <w:pStyle w:val="Sinespaciado"/>
              <w:jc w:val="both"/>
              <w:rPr>
                <w:rFonts w:ascii="Calibri" w:eastAsia="Calibri" w:hAnsi="Calibri" w:cs="Times New Roman"/>
                <w:sz w:val="16"/>
                <w:szCs w:val="16"/>
                <w:lang w:val="es-419" w:eastAsia="en-US"/>
              </w:rPr>
            </w:pPr>
          </w:p>
          <w:p w14:paraId="707B7D32" w14:textId="77777777" w:rsidR="00504EB4" w:rsidRPr="0066449C" w:rsidRDefault="00504EB4" w:rsidP="00504EB4">
            <w:pPr>
              <w:pStyle w:val="Sinespaciado"/>
              <w:jc w:val="both"/>
              <w:rPr>
                <w:rFonts w:ascii="Calibri" w:eastAsia="Calibri" w:hAnsi="Calibri" w:cs="Times New Roman"/>
                <w:sz w:val="16"/>
                <w:szCs w:val="16"/>
                <w:lang w:val="es-419" w:eastAsia="en-US"/>
              </w:rPr>
            </w:pPr>
          </w:p>
          <w:p w14:paraId="4C7ECBCB" w14:textId="77777777" w:rsidR="00504EB4" w:rsidRDefault="00504EB4" w:rsidP="00504EB4">
            <w:pPr>
              <w:rPr>
                <w:rFonts w:cs="Arial"/>
                <w:b/>
                <w:sz w:val="16"/>
                <w:szCs w:val="16"/>
                <w:lang w:val="es-419"/>
              </w:rPr>
            </w:pPr>
            <w:r w:rsidRPr="0066449C">
              <w:rPr>
                <w:rFonts w:cs="Arial"/>
                <w:b/>
                <w:sz w:val="16"/>
                <w:szCs w:val="16"/>
                <w:lang w:val="es-419"/>
              </w:rPr>
              <w:t>Competencia:</w:t>
            </w:r>
          </w:p>
          <w:p w14:paraId="375D027D" w14:textId="77777777" w:rsidR="00504EB4" w:rsidRPr="00BC53C5" w:rsidRDefault="00504EB4" w:rsidP="00504EB4">
            <w:pPr>
              <w:rPr>
                <w:rFonts w:cs="Arial"/>
                <w:bCs/>
                <w:sz w:val="16"/>
                <w:szCs w:val="16"/>
                <w:lang w:val="es-419"/>
              </w:rPr>
            </w:pPr>
            <w:r w:rsidRPr="00BC53C5">
              <w:rPr>
                <w:rFonts w:cs="Arial"/>
                <w:bCs/>
                <w:sz w:val="16"/>
                <w:szCs w:val="16"/>
                <w:lang w:val="es-419"/>
              </w:rPr>
              <w:t>CONTROL DEL MANEJO DE MATERIAS PRIMAS EN LA PRODUCCIÓN DE ALIMENTOS</w:t>
            </w:r>
          </w:p>
          <w:p w14:paraId="063543CA" w14:textId="77777777" w:rsidR="00504EB4" w:rsidRPr="0066449C" w:rsidRDefault="00504EB4" w:rsidP="00504EB4">
            <w:pPr>
              <w:jc w:val="both"/>
              <w:rPr>
                <w:rFonts w:cs="Arial"/>
                <w:b/>
                <w:sz w:val="16"/>
                <w:szCs w:val="16"/>
                <w:lang w:val="es-419"/>
              </w:rPr>
            </w:pPr>
            <w:r w:rsidRPr="0066449C">
              <w:rPr>
                <w:rFonts w:cs="Arial"/>
                <w:b/>
                <w:sz w:val="16"/>
                <w:szCs w:val="16"/>
                <w:lang w:val="es-419"/>
              </w:rPr>
              <w:t>Resultado Aprendizaje:</w:t>
            </w:r>
          </w:p>
          <w:p w14:paraId="44764FB5" w14:textId="77777777" w:rsidR="00504EB4" w:rsidRPr="00A46929" w:rsidRDefault="00504EB4" w:rsidP="00504EB4">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ALMACENAR MATERIAS PRIMAS TENIENDO EN CUENTA RIESGOS DE CONTAMINACIÓN, TÉCNICAS DE</w:t>
            </w:r>
          </w:p>
          <w:p w14:paraId="09DCBCDB" w14:textId="77777777" w:rsidR="00504EB4" w:rsidRDefault="00504EB4" w:rsidP="00504EB4">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CONSERVACIÓN Y PROCEDIMIENTOS ESTABLECIDOS.</w:t>
            </w:r>
          </w:p>
          <w:p w14:paraId="7445D8D3" w14:textId="77777777" w:rsidR="00504EB4" w:rsidRPr="00A46929" w:rsidRDefault="00504EB4" w:rsidP="00504EB4">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 xml:space="preserve"> CARACTERIZAR MATERIAS PRIMAS TENIENDO LAS FICHAS TÉCNICAS DEL PRODUCTO Y LOS ESTÁNDARES</w:t>
            </w:r>
          </w:p>
          <w:p w14:paraId="369C0A7E" w14:textId="77777777" w:rsidR="00504EB4" w:rsidRDefault="00504EB4" w:rsidP="00504EB4">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DE CALIDAD DEFINIDOS POR LA ORGANIZACIÓN.</w:t>
            </w:r>
          </w:p>
          <w:p w14:paraId="1B4B56B9" w14:textId="77777777" w:rsidR="00504EB4" w:rsidRPr="00A46929" w:rsidRDefault="00504EB4" w:rsidP="00504EB4">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SOLICITAR MATERIAS PRIMAS DE ACUERDO CON ÓRDENES DE PRODUCCIÓN, RECETA ESTÁNDAR, FICHA</w:t>
            </w:r>
          </w:p>
          <w:p w14:paraId="344AAD9B" w14:textId="77777777" w:rsidR="00504EB4" w:rsidRDefault="00504EB4" w:rsidP="00504EB4">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TÉCNICA, PROCEDIMIENTOS Y PRINCIPIOS ÉTICOS DE RESPONSABILIDAD.</w:t>
            </w:r>
          </w:p>
          <w:p w14:paraId="71B32C32" w14:textId="77777777" w:rsidR="00504EB4" w:rsidRPr="0066449C" w:rsidRDefault="00504EB4" w:rsidP="00504EB4">
            <w:pPr>
              <w:pStyle w:val="Sinespaciado"/>
              <w:jc w:val="both"/>
              <w:rPr>
                <w:rFonts w:cs="Arial"/>
                <w:sz w:val="16"/>
                <w:szCs w:val="16"/>
                <w:lang w:val="es-419"/>
              </w:rPr>
            </w:pPr>
          </w:p>
          <w:p w14:paraId="55C76C4F" w14:textId="77777777" w:rsidR="00A4612F" w:rsidRPr="0066449C" w:rsidRDefault="00A4612F" w:rsidP="00A4612F">
            <w:pPr>
              <w:rPr>
                <w:rFonts w:cs="Arial"/>
                <w:b/>
                <w:sz w:val="2"/>
                <w:szCs w:val="2"/>
                <w:lang w:val="es-419"/>
              </w:rPr>
            </w:pPr>
          </w:p>
          <w:p w14:paraId="3F4D615A" w14:textId="3B25DEDD" w:rsidR="00A4612F" w:rsidRPr="0066449C" w:rsidRDefault="00A4612F" w:rsidP="00A4612F">
            <w:pPr>
              <w:pStyle w:val="Sinespaciado"/>
              <w:jc w:val="both"/>
              <w:rPr>
                <w:rFonts w:ascii="Calibri" w:eastAsia="Calibri" w:hAnsi="Calibri" w:cs="Times New Roman"/>
                <w:color w:val="000000" w:themeColor="text1"/>
                <w:sz w:val="16"/>
                <w:szCs w:val="16"/>
                <w:lang w:val="es-419" w:eastAsia="en-US"/>
              </w:rPr>
            </w:pPr>
          </w:p>
          <w:p w14:paraId="169C8A2C" w14:textId="77777777" w:rsidR="00A4612F" w:rsidRPr="0066449C" w:rsidRDefault="00A4612F" w:rsidP="00A4612F">
            <w:pPr>
              <w:spacing w:after="0"/>
              <w:jc w:val="both"/>
              <w:rPr>
                <w:rFonts w:cs="Arial"/>
                <w:sz w:val="16"/>
                <w:szCs w:val="16"/>
                <w:lang w:val="es-419"/>
              </w:rPr>
            </w:pPr>
          </w:p>
          <w:p w14:paraId="576741D8" w14:textId="6EEFB66C" w:rsidR="00283F10" w:rsidRPr="0066449C" w:rsidRDefault="00283F10" w:rsidP="00A4612F">
            <w:pPr>
              <w:jc w:val="both"/>
              <w:rPr>
                <w:rFonts w:cs="Arial"/>
                <w:sz w:val="16"/>
                <w:szCs w:val="16"/>
                <w:lang w:val="es-419"/>
              </w:rPr>
            </w:pPr>
          </w:p>
        </w:tc>
        <w:tc>
          <w:tcPr>
            <w:tcW w:w="3398" w:type="dxa"/>
            <w:shd w:val="clear" w:color="auto" w:fill="auto"/>
          </w:tcPr>
          <w:p w14:paraId="551EBC83" w14:textId="77777777" w:rsidR="001B669A" w:rsidRPr="0066449C" w:rsidRDefault="001B669A" w:rsidP="001B669A">
            <w:pPr>
              <w:autoSpaceDE w:val="0"/>
              <w:autoSpaceDN w:val="0"/>
              <w:adjustRightInd w:val="0"/>
              <w:spacing w:after="0" w:line="240" w:lineRule="auto"/>
              <w:jc w:val="both"/>
              <w:rPr>
                <w:rFonts w:cs="Arial"/>
                <w:sz w:val="16"/>
                <w:szCs w:val="16"/>
                <w:lang w:val="es-419"/>
              </w:rPr>
            </w:pPr>
          </w:p>
          <w:p w14:paraId="2482D2DF" w14:textId="77777777" w:rsidR="00376578" w:rsidRDefault="00376578" w:rsidP="00376578">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E</w:t>
            </w:r>
            <w:r>
              <w:rPr>
                <w:rFonts w:cs="Arial"/>
                <w:sz w:val="16"/>
                <w:szCs w:val="16"/>
                <w:lang w:val="es-419"/>
              </w:rPr>
              <w:t>sto se puede evidenciar en el aplicativo Sofia plus y la información suministrada vía correo electrónico.</w:t>
            </w:r>
          </w:p>
          <w:p w14:paraId="49E07B12" w14:textId="77777777" w:rsidR="00376578" w:rsidRPr="0066449C" w:rsidRDefault="00376578" w:rsidP="00376578">
            <w:pPr>
              <w:autoSpaceDE w:val="0"/>
              <w:autoSpaceDN w:val="0"/>
              <w:adjustRightInd w:val="0"/>
              <w:spacing w:after="0" w:line="240" w:lineRule="auto"/>
              <w:jc w:val="both"/>
              <w:rPr>
                <w:rFonts w:cs="Arial"/>
                <w:sz w:val="16"/>
                <w:szCs w:val="16"/>
                <w:lang w:val="es-419"/>
              </w:rPr>
            </w:pPr>
          </w:p>
          <w:p w14:paraId="43DE3502" w14:textId="77777777" w:rsidR="00376578" w:rsidRPr="0066449C" w:rsidRDefault="00376578" w:rsidP="00376578">
            <w:pPr>
              <w:autoSpaceDE w:val="0"/>
              <w:autoSpaceDN w:val="0"/>
              <w:adjustRightInd w:val="0"/>
              <w:spacing w:after="0" w:line="240" w:lineRule="auto"/>
              <w:jc w:val="both"/>
              <w:rPr>
                <w:rFonts w:cs="Arial"/>
                <w:sz w:val="16"/>
                <w:szCs w:val="16"/>
                <w:lang w:val="es-419"/>
              </w:rPr>
            </w:pPr>
          </w:p>
          <w:p w14:paraId="3EA474E7" w14:textId="77777777" w:rsidR="00376578" w:rsidRPr="0066449C" w:rsidRDefault="00376578" w:rsidP="00376578">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Proyecto Formativo </w:t>
            </w:r>
            <w:r w:rsidRPr="0066449C">
              <w:rPr>
                <w:sz w:val="16"/>
                <w:szCs w:val="16"/>
                <w:lang w:val="es-419"/>
              </w:rPr>
              <w:t xml:space="preserve">Técnico en </w:t>
            </w:r>
            <w:r>
              <w:rPr>
                <w:sz w:val="16"/>
                <w:szCs w:val="16"/>
                <w:lang w:val="es-419"/>
              </w:rPr>
              <w:t xml:space="preserve">cocina “E-LIBRO, GUIA PROFESIONAL DE COCINA” con código </w:t>
            </w:r>
            <w:r>
              <w:rPr>
                <w:sz w:val="16"/>
                <w:szCs w:val="16"/>
                <w:lang w:val="es-419"/>
              </w:rPr>
              <w:lastRenderedPageBreak/>
              <w:t>2441547 que se encuentra publicado en el aplicativo Sofia plus.</w:t>
            </w:r>
          </w:p>
          <w:p w14:paraId="4625A054" w14:textId="77777777" w:rsidR="00376578" w:rsidRPr="0066449C" w:rsidRDefault="00376578" w:rsidP="00376578">
            <w:pPr>
              <w:autoSpaceDE w:val="0"/>
              <w:autoSpaceDN w:val="0"/>
              <w:adjustRightInd w:val="0"/>
              <w:spacing w:after="0" w:line="240" w:lineRule="auto"/>
              <w:jc w:val="both"/>
              <w:rPr>
                <w:rFonts w:cs="Arial"/>
                <w:sz w:val="16"/>
                <w:szCs w:val="16"/>
                <w:lang w:val="es-419"/>
              </w:rPr>
            </w:pPr>
          </w:p>
          <w:p w14:paraId="2C848B43" w14:textId="77777777" w:rsidR="00376578" w:rsidRPr="0066449C" w:rsidRDefault="00376578" w:rsidP="00376578">
            <w:pPr>
              <w:spacing w:after="0"/>
              <w:jc w:val="both"/>
              <w:rPr>
                <w:rFonts w:cs="Arial"/>
                <w:sz w:val="16"/>
                <w:szCs w:val="16"/>
                <w:lang w:val="es-419"/>
              </w:rPr>
            </w:pPr>
          </w:p>
          <w:p w14:paraId="73DF4D86" w14:textId="77777777" w:rsidR="00376578" w:rsidRPr="0066449C" w:rsidRDefault="00376578" w:rsidP="00376578">
            <w:pPr>
              <w:spacing w:after="0"/>
              <w:jc w:val="both"/>
              <w:rPr>
                <w:rFonts w:cs="Arial"/>
                <w:sz w:val="16"/>
                <w:szCs w:val="16"/>
                <w:lang w:val="es-419"/>
              </w:rPr>
            </w:pPr>
          </w:p>
          <w:p w14:paraId="58ADF2C2" w14:textId="77777777" w:rsidR="00376578" w:rsidRPr="0066449C" w:rsidRDefault="00376578" w:rsidP="00376578">
            <w:pPr>
              <w:spacing w:after="0"/>
              <w:jc w:val="both"/>
              <w:rPr>
                <w:rFonts w:cs="Arial"/>
                <w:sz w:val="16"/>
                <w:szCs w:val="16"/>
                <w:lang w:val="es-419"/>
              </w:rPr>
            </w:pPr>
          </w:p>
          <w:p w14:paraId="2446D7AB" w14:textId="77777777" w:rsidR="00376578" w:rsidRPr="0066449C" w:rsidRDefault="00376578" w:rsidP="00376578">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Reporte de tiempo de actividades del instructor y Diagrama Horario del instructor en la plataforma Sofía Plus.</w:t>
            </w:r>
          </w:p>
          <w:p w14:paraId="1732E1CE" w14:textId="77777777" w:rsidR="001B669A" w:rsidRPr="0066449C" w:rsidRDefault="001B669A" w:rsidP="001B669A">
            <w:pPr>
              <w:spacing w:after="0" w:line="240" w:lineRule="auto"/>
              <w:jc w:val="both"/>
              <w:rPr>
                <w:rFonts w:cs="Arial"/>
                <w:sz w:val="16"/>
                <w:szCs w:val="16"/>
                <w:lang w:val="es-419"/>
              </w:rPr>
            </w:pPr>
          </w:p>
          <w:p w14:paraId="160D6B1D" w14:textId="77777777" w:rsidR="001B669A" w:rsidRPr="0066449C" w:rsidRDefault="001B669A" w:rsidP="001B669A">
            <w:pPr>
              <w:spacing w:after="0" w:line="240" w:lineRule="auto"/>
              <w:jc w:val="both"/>
              <w:rPr>
                <w:rFonts w:cs="Arial"/>
                <w:sz w:val="16"/>
                <w:szCs w:val="16"/>
                <w:lang w:val="es-419"/>
              </w:rPr>
            </w:pPr>
          </w:p>
          <w:p w14:paraId="1BD2F1C2" w14:textId="77777777" w:rsidR="001B669A" w:rsidRPr="0066449C" w:rsidRDefault="001B669A" w:rsidP="001B669A">
            <w:pPr>
              <w:spacing w:after="0" w:line="240" w:lineRule="auto"/>
              <w:jc w:val="both"/>
              <w:rPr>
                <w:rFonts w:cs="Arial"/>
                <w:sz w:val="16"/>
                <w:szCs w:val="16"/>
                <w:lang w:val="es-419"/>
              </w:rPr>
            </w:pPr>
          </w:p>
          <w:p w14:paraId="06915820" w14:textId="77777777" w:rsidR="001B669A" w:rsidRPr="0066449C" w:rsidRDefault="001B669A" w:rsidP="001B669A">
            <w:pPr>
              <w:spacing w:after="0" w:line="240" w:lineRule="auto"/>
              <w:jc w:val="both"/>
              <w:rPr>
                <w:rFonts w:cs="Arial"/>
                <w:sz w:val="16"/>
                <w:szCs w:val="16"/>
                <w:lang w:val="es-419"/>
              </w:rPr>
            </w:pPr>
          </w:p>
          <w:p w14:paraId="10EE8364" w14:textId="77777777" w:rsidR="001B669A" w:rsidRPr="0066449C" w:rsidRDefault="001B669A" w:rsidP="001B669A">
            <w:pPr>
              <w:spacing w:after="0" w:line="240" w:lineRule="auto"/>
              <w:jc w:val="both"/>
              <w:rPr>
                <w:rFonts w:cs="Arial"/>
                <w:sz w:val="16"/>
                <w:szCs w:val="16"/>
                <w:lang w:val="es-419"/>
              </w:rPr>
            </w:pPr>
          </w:p>
          <w:p w14:paraId="29335CE9" w14:textId="77777777" w:rsidR="001B669A" w:rsidRPr="0066449C" w:rsidRDefault="001B669A" w:rsidP="001B669A">
            <w:pPr>
              <w:spacing w:after="0" w:line="240" w:lineRule="auto"/>
              <w:jc w:val="both"/>
              <w:rPr>
                <w:rFonts w:cs="Arial"/>
                <w:sz w:val="16"/>
                <w:szCs w:val="16"/>
                <w:lang w:val="es-419"/>
              </w:rPr>
            </w:pPr>
          </w:p>
          <w:p w14:paraId="3280185C" w14:textId="77777777" w:rsidR="001B669A" w:rsidRPr="0066449C" w:rsidRDefault="001B669A" w:rsidP="001B669A">
            <w:pPr>
              <w:spacing w:after="0" w:line="240" w:lineRule="auto"/>
              <w:jc w:val="both"/>
              <w:rPr>
                <w:rFonts w:cs="Arial"/>
                <w:sz w:val="16"/>
                <w:szCs w:val="16"/>
                <w:lang w:val="es-419"/>
              </w:rPr>
            </w:pPr>
          </w:p>
          <w:p w14:paraId="7733405C" w14:textId="77777777" w:rsidR="001B669A" w:rsidRPr="0066449C" w:rsidRDefault="001B669A" w:rsidP="001B669A">
            <w:pPr>
              <w:spacing w:after="0" w:line="240" w:lineRule="auto"/>
              <w:jc w:val="both"/>
              <w:rPr>
                <w:rFonts w:cs="Arial"/>
                <w:sz w:val="16"/>
                <w:szCs w:val="16"/>
                <w:lang w:val="es-419"/>
              </w:rPr>
            </w:pPr>
          </w:p>
          <w:p w14:paraId="2800238F" w14:textId="77777777" w:rsidR="001B669A" w:rsidRPr="0066449C" w:rsidRDefault="001B669A" w:rsidP="001B669A">
            <w:pPr>
              <w:spacing w:after="0"/>
              <w:jc w:val="both"/>
              <w:rPr>
                <w:rFonts w:cs="Arial"/>
                <w:sz w:val="16"/>
                <w:szCs w:val="16"/>
                <w:lang w:val="es-419"/>
              </w:rPr>
            </w:pPr>
          </w:p>
          <w:p w14:paraId="467FE46F" w14:textId="77777777" w:rsidR="00F3191D" w:rsidRPr="0066449C" w:rsidRDefault="00F3191D" w:rsidP="00F3191D">
            <w:pPr>
              <w:autoSpaceDE w:val="0"/>
              <w:autoSpaceDN w:val="0"/>
              <w:adjustRightInd w:val="0"/>
              <w:spacing w:after="0" w:line="240" w:lineRule="auto"/>
              <w:jc w:val="both"/>
              <w:rPr>
                <w:rFonts w:cs="Arial"/>
                <w:sz w:val="16"/>
                <w:szCs w:val="16"/>
                <w:lang w:val="es-419"/>
              </w:rPr>
            </w:pPr>
          </w:p>
          <w:p w14:paraId="336B630C" w14:textId="77777777" w:rsidR="00F3191D" w:rsidRPr="0066449C" w:rsidRDefault="00F3191D" w:rsidP="00F3191D">
            <w:pPr>
              <w:spacing w:after="0"/>
              <w:jc w:val="both"/>
              <w:rPr>
                <w:rFonts w:cs="Arial"/>
                <w:sz w:val="16"/>
                <w:szCs w:val="16"/>
                <w:lang w:val="es-419"/>
              </w:rPr>
            </w:pPr>
          </w:p>
          <w:p w14:paraId="48D1305C" w14:textId="77777777" w:rsidR="00823239" w:rsidRPr="0066449C" w:rsidRDefault="00823239" w:rsidP="00BC7F1D">
            <w:pPr>
              <w:spacing w:after="0"/>
              <w:jc w:val="both"/>
              <w:rPr>
                <w:rFonts w:cs="Arial"/>
                <w:sz w:val="16"/>
                <w:szCs w:val="16"/>
                <w:lang w:val="es-419"/>
              </w:rPr>
            </w:pPr>
          </w:p>
          <w:p w14:paraId="688F2499" w14:textId="77777777" w:rsidR="00BC7F1D" w:rsidRPr="0066449C" w:rsidRDefault="00BC7F1D" w:rsidP="00BC7F1D">
            <w:pPr>
              <w:autoSpaceDE w:val="0"/>
              <w:autoSpaceDN w:val="0"/>
              <w:adjustRightInd w:val="0"/>
              <w:spacing w:after="0" w:line="240" w:lineRule="auto"/>
              <w:jc w:val="both"/>
              <w:rPr>
                <w:rFonts w:cs="Arial"/>
                <w:sz w:val="16"/>
                <w:szCs w:val="16"/>
                <w:lang w:val="es-419"/>
              </w:rPr>
            </w:pPr>
          </w:p>
          <w:p w14:paraId="567BE3AA" w14:textId="77777777" w:rsidR="00BC7F1D" w:rsidRPr="0066449C" w:rsidRDefault="00BC7F1D" w:rsidP="00BC7F1D">
            <w:pPr>
              <w:autoSpaceDE w:val="0"/>
              <w:autoSpaceDN w:val="0"/>
              <w:adjustRightInd w:val="0"/>
              <w:spacing w:after="0" w:line="240" w:lineRule="auto"/>
              <w:jc w:val="both"/>
              <w:rPr>
                <w:rFonts w:cs="Arial"/>
                <w:sz w:val="16"/>
                <w:szCs w:val="16"/>
                <w:lang w:val="es-419"/>
              </w:rPr>
            </w:pPr>
          </w:p>
          <w:p w14:paraId="453F91B9" w14:textId="1E3428C7" w:rsidR="00283F10" w:rsidRPr="0066449C" w:rsidRDefault="00283F10" w:rsidP="0071072D">
            <w:pPr>
              <w:autoSpaceDE w:val="0"/>
              <w:autoSpaceDN w:val="0"/>
              <w:adjustRightInd w:val="0"/>
              <w:spacing w:after="0" w:line="240" w:lineRule="auto"/>
              <w:jc w:val="both"/>
              <w:rPr>
                <w:rFonts w:cs="Arial"/>
                <w:sz w:val="16"/>
                <w:szCs w:val="16"/>
                <w:lang w:val="es-419"/>
              </w:rPr>
            </w:pPr>
          </w:p>
        </w:tc>
      </w:tr>
      <w:tr w:rsidR="00283F10" w:rsidRPr="0066449C" w14:paraId="2284F04D" w14:textId="77777777" w:rsidTr="005843C0">
        <w:trPr>
          <w:trHeight w:val="128"/>
        </w:trPr>
        <w:tc>
          <w:tcPr>
            <w:tcW w:w="425" w:type="dxa"/>
            <w:shd w:val="clear" w:color="auto" w:fill="auto"/>
          </w:tcPr>
          <w:p w14:paraId="7B03F8FC"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lastRenderedPageBreak/>
              <w:t>7.</w:t>
            </w:r>
          </w:p>
        </w:tc>
        <w:tc>
          <w:tcPr>
            <w:tcW w:w="2948" w:type="dxa"/>
            <w:shd w:val="clear" w:color="auto" w:fill="auto"/>
          </w:tcPr>
          <w:p w14:paraId="6273D408" w14:textId="7CC60809" w:rsidR="00283F10" w:rsidRPr="0066449C" w:rsidRDefault="006F12D3"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Programar las actividades de enseñanza – aprendizaje – evaluación de conformidad con los módulos de formación y el calendario institucional y el Manual de Procedimientos para la ejecución de acciones de Formación Profesional.</w:t>
            </w:r>
          </w:p>
        </w:tc>
        <w:tc>
          <w:tcPr>
            <w:tcW w:w="3402" w:type="dxa"/>
            <w:shd w:val="clear" w:color="auto" w:fill="auto"/>
          </w:tcPr>
          <w:p w14:paraId="6FA3A56C" w14:textId="2F9A6F3D" w:rsidR="00823239" w:rsidRPr="0066449C" w:rsidRDefault="00264E92" w:rsidP="005C1F15">
            <w:pPr>
              <w:jc w:val="both"/>
              <w:rPr>
                <w:rFonts w:cs="Arial"/>
                <w:sz w:val="16"/>
                <w:szCs w:val="16"/>
                <w:lang w:val="es-419"/>
              </w:rPr>
            </w:pPr>
            <w:r w:rsidRPr="0066449C">
              <w:rPr>
                <w:rFonts w:cs="Arial"/>
                <w:sz w:val="16"/>
                <w:szCs w:val="16"/>
                <w:lang w:val="es-419"/>
              </w:rPr>
              <w:t>Implement</w:t>
            </w:r>
            <w:r w:rsidR="00823239" w:rsidRPr="0066449C">
              <w:rPr>
                <w:rFonts w:cs="Arial"/>
                <w:sz w:val="16"/>
                <w:szCs w:val="16"/>
                <w:lang w:val="es-419"/>
              </w:rPr>
              <w:t xml:space="preserve">é las siguientes actividades de enseñanza Aprendizaje y </w:t>
            </w:r>
            <w:r w:rsidR="00A065A7" w:rsidRPr="0066449C">
              <w:rPr>
                <w:rFonts w:cs="Arial"/>
                <w:sz w:val="16"/>
                <w:szCs w:val="16"/>
                <w:lang w:val="es-419"/>
              </w:rPr>
              <w:t>Evaluación</w:t>
            </w:r>
            <w:r w:rsidR="00823239" w:rsidRPr="0066449C">
              <w:rPr>
                <w:rFonts w:cs="Arial"/>
                <w:sz w:val="16"/>
                <w:szCs w:val="16"/>
                <w:lang w:val="es-419"/>
              </w:rPr>
              <w:t>:</w:t>
            </w:r>
          </w:p>
          <w:p w14:paraId="0B1D0DBB" w14:textId="77777777" w:rsidR="00915069" w:rsidRPr="0066449C" w:rsidRDefault="00915069" w:rsidP="00915069">
            <w:pPr>
              <w:pStyle w:val="Sinespaciado"/>
              <w:jc w:val="both"/>
              <w:rPr>
                <w:rFonts w:cs="Arial"/>
                <w:sz w:val="16"/>
                <w:szCs w:val="16"/>
                <w:lang w:val="es-419"/>
              </w:rPr>
            </w:pPr>
            <w:r w:rsidRPr="0066449C">
              <w:rPr>
                <w:rFonts w:ascii="Calibri" w:eastAsia="Calibri" w:hAnsi="Calibri" w:cs="Times New Roman"/>
                <w:sz w:val="16"/>
                <w:szCs w:val="16"/>
                <w:lang w:val="es-419" w:eastAsia="en-US"/>
              </w:rPr>
              <w:t xml:space="preserve">formación profesional integral en la titulada </w:t>
            </w:r>
            <w:r>
              <w:rPr>
                <w:rFonts w:ascii="Calibri" w:eastAsia="Calibri" w:hAnsi="Calibri" w:cs="Times New Roman"/>
                <w:sz w:val="16"/>
                <w:szCs w:val="16"/>
                <w:lang w:val="es-419" w:eastAsia="en-US"/>
              </w:rPr>
              <w:t>Técnico en cocina</w:t>
            </w:r>
            <w:r w:rsidRPr="0066449C">
              <w:rPr>
                <w:rFonts w:ascii="Calibri" w:eastAsia="Calibri" w:hAnsi="Calibri" w:cs="Times New Roman"/>
                <w:sz w:val="16"/>
                <w:szCs w:val="16"/>
                <w:lang w:val="es-419" w:eastAsia="en-US"/>
              </w:rPr>
              <w:t xml:space="preserve">, código: </w:t>
            </w:r>
            <w:r>
              <w:rPr>
                <w:rFonts w:ascii="Calibri" w:eastAsia="Calibri" w:hAnsi="Calibri" w:cs="Times New Roman"/>
                <w:sz w:val="16"/>
                <w:szCs w:val="16"/>
                <w:lang w:val="es-419" w:eastAsia="en-US"/>
              </w:rPr>
              <w:t>635503</w:t>
            </w:r>
            <w:r w:rsidRPr="0066449C">
              <w:rPr>
                <w:rFonts w:ascii="Calibri" w:eastAsia="Calibri" w:hAnsi="Calibri" w:cs="Times New Roman"/>
                <w:sz w:val="16"/>
                <w:szCs w:val="16"/>
                <w:lang w:val="es-419" w:eastAsia="en-US"/>
              </w:rPr>
              <w:t>, V</w:t>
            </w:r>
            <w:r w:rsidRPr="0066449C">
              <w:t xml:space="preserve"> </w:t>
            </w:r>
            <w:r w:rsidRPr="0066449C">
              <w:rPr>
                <w:rFonts w:ascii="Calibri" w:eastAsia="Calibri" w:hAnsi="Calibri" w:cs="Times New Roman"/>
                <w:sz w:val="16"/>
                <w:szCs w:val="16"/>
                <w:lang w:val="es-419" w:eastAsia="en-US"/>
              </w:rPr>
              <w:t>10</w:t>
            </w:r>
            <w:r>
              <w:rPr>
                <w:rFonts w:ascii="Calibri" w:eastAsia="Calibri" w:hAnsi="Calibri" w:cs="Times New Roman"/>
                <w:sz w:val="16"/>
                <w:szCs w:val="16"/>
                <w:lang w:val="es-419" w:eastAsia="en-US"/>
              </w:rPr>
              <w:t>3</w:t>
            </w:r>
            <w:r w:rsidRPr="0066449C">
              <w:rPr>
                <w:rFonts w:ascii="Calibri" w:eastAsia="Calibri" w:hAnsi="Calibri" w:cs="Times New Roman"/>
                <w:sz w:val="16"/>
                <w:szCs w:val="16"/>
                <w:lang w:val="es-419" w:eastAsia="en-US"/>
              </w:rPr>
              <w:t xml:space="preserve">, en la Ficha: </w:t>
            </w:r>
            <w:r>
              <w:rPr>
                <w:rFonts w:ascii="Calibri" w:eastAsia="Calibri" w:hAnsi="Calibri" w:cs="Times New Roman"/>
                <w:sz w:val="16"/>
                <w:szCs w:val="16"/>
                <w:lang w:val="es-419" w:eastAsia="en-US"/>
              </w:rPr>
              <w:t>2481634</w:t>
            </w:r>
            <w:r w:rsidRPr="0066449C">
              <w:rPr>
                <w:rFonts w:ascii="Calibri" w:eastAsia="Calibri" w:hAnsi="Calibri" w:cs="Times New Roman"/>
                <w:sz w:val="16"/>
                <w:szCs w:val="16"/>
                <w:lang w:val="es-419" w:eastAsia="en-US"/>
              </w:rPr>
              <w:t>.</w:t>
            </w:r>
          </w:p>
          <w:p w14:paraId="63D4572B" w14:textId="77777777" w:rsidR="00915069" w:rsidRDefault="00915069" w:rsidP="004A738A">
            <w:pPr>
              <w:jc w:val="both"/>
              <w:rPr>
                <w:b/>
                <w:sz w:val="16"/>
                <w:szCs w:val="16"/>
                <w:lang w:val="es-419"/>
              </w:rPr>
            </w:pPr>
          </w:p>
          <w:p w14:paraId="4B9E4F71" w14:textId="1F6CAC20" w:rsidR="00283F10" w:rsidRPr="00915069" w:rsidRDefault="00283F10" w:rsidP="00915069">
            <w:pPr>
              <w:rPr>
                <w:rFonts w:cs="Arial"/>
                <w:bCs/>
                <w:sz w:val="16"/>
                <w:szCs w:val="16"/>
                <w:lang w:val="es-419"/>
              </w:rPr>
            </w:pPr>
            <w:r w:rsidRPr="0066449C">
              <w:rPr>
                <w:b/>
                <w:sz w:val="16"/>
                <w:szCs w:val="16"/>
                <w:lang w:val="es-419"/>
              </w:rPr>
              <w:lastRenderedPageBreak/>
              <w:t xml:space="preserve">Actividades de </w:t>
            </w:r>
            <w:r w:rsidR="006F3E88" w:rsidRPr="0066449C">
              <w:rPr>
                <w:b/>
                <w:sz w:val="16"/>
                <w:szCs w:val="16"/>
                <w:lang w:val="es-419"/>
              </w:rPr>
              <w:t>Enseñanza:</w:t>
            </w:r>
            <w:r w:rsidR="006F3E88" w:rsidRPr="0066449C">
              <w:rPr>
                <w:sz w:val="16"/>
                <w:szCs w:val="16"/>
                <w:lang w:val="es-419"/>
              </w:rPr>
              <w:t xml:space="preserve"> -</w:t>
            </w:r>
            <w:r w:rsidR="00915069" w:rsidRPr="00BC53C5">
              <w:rPr>
                <w:rFonts w:cs="Arial"/>
                <w:bCs/>
                <w:sz w:val="16"/>
                <w:szCs w:val="16"/>
                <w:lang w:val="es-419"/>
              </w:rPr>
              <w:t>CONTROL DEL MANEJO DE MATERIAS PRIMAS EN LA PRODUCCIÓN DE ALIMENTOS</w:t>
            </w:r>
          </w:p>
          <w:p w14:paraId="1488A663" w14:textId="3D024583" w:rsidR="00283F10" w:rsidRPr="0066449C" w:rsidRDefault="00283F10" w:rsidP="005C1F15">
            <w:pPr>
              <w:pBdr>
                <w:top w:val="nil"/>
                <w:left w:val="nil"/>
                <w:bottom w:val="nil"/>
                <w:right w:val="nil"/>
                <w:between w:val="nil"/>
              </w:pBdr>
              <w:spacing w:after="0" w:line="240" w:lineRule="auto"/>
              <w:jc w:val="both"/>
              <w:rPr>
                <w:sz w:val="16"/>
                <w:szCs w:val="16"/>
                <w:lang w:val="es-419"/>
              </w:rPr>
            </w:pPr>
            <w:r w:rsidRPr="0066449C">
              <w:rPr>
                <w:sz w:val="16"/>
                <w:szCs w:val="16"/>
                <w:lang w:val="es-419"/>
              </w:rPr>
              <w:t xml:space="preserve"> -</w:t>
            </w:r>
            <w:r w:rsidRPr="0066449C">
              <w:rPr>
                <w:b/>
                <w:sz w:val="16"/>
                <w:szCs w:val="16"/>
                <w:lang w:val="es-419"/>
              </w:rPr>
              <w:t>Pregunta</w:t>
            </w:r>
            <w:r w:rsidR="00915069">
              <w:rPr>
                <w:b/>
                <w:sz w:val="16"/>
                <w:szCs w:val="16"/>
                <w:lang w:val="es-419"/>
              </w:rPr>
              <w:t>:</w:t>
            </w:r>
            <w:r w:rsidRPr="0066449C">
              <w:rPr>
                <w:sz w:val="16"/>
                <w:szCs w:val="16"/>
                <w:lang w:val="es-419"/>
              </w:rPr>
              <w:t xml:space="preserve"> “</w:t>
            </w:r>
            <w:r w:rsidR="00915069">
              <w:rPr>
                <w:sz w:val="16"/>
                <w:szCs w:val="16"/>
                <w:lang w:val="es-419"/>
              </w:rPr>
              <w:t>cuáles son los métodos de conservación</w:t>
            </w:r>
            <w:r w:rsidR="007E0096" w:rsidRPr="0066449C">
              <w:rPr>
                <w:sz w:val="16"/>
                <w:szCs w:val="16"/>
                <w:lang w:val="es-419"/>
              </w:rPr>
              <w:t>”.</w:t>
            </w:r>
          </w:p>
          <w:p w14:paraId="7EB9193A" w14:textId="77777777" w:rsidR="00283F10" w:rsidRPr="0066449C" w:rsidRDefault="00283F10" w:rsidP="005C1F15">
            <w:pPr>
              <w:pBdr>
                <w:top w:val="nil"/>
                <w:left w:val="nil"/>
                <w:bottom w:val="nil"/>
                <w:right w:val="nil"/>
                <w:between w:val="nil"/>
              </w:pBdr>
              <w:spacing w:after="0" w:line="240" w:lineRule="auto"/>
              <w:jc w:val="both"/>
              <w:rPr>
                <w:sz w:val="16"/>
                <w:szCs w:val="16"/>
                <w:lang w:val="es-419"/>
              </w:rPr>
            </w:pPr>
          </w:p>
          <w:p w14:paraId="1E09CDD8" w14:textId="77777777" w:rsidR="00283F10" w:rsidRPr="0066449C" w:rsidRDefault="00283F10" w:rsidP="005C1F15">
            <w:pPr>
              <w:jc w:val="both"/>
              <w:rPr>
                <w:b/>
                <w:sz w:val="16"/>
                <w:szCs w:val="16"/>
                <w:lang w:val="es-419"/>
              </w:rPr>
            </w:pPr>
            <w:r w:rsidRPr="0066449C">
              <w:rPr>
                <w:b/>
                <w:sz w:val="16"/>
                <w:szCs w:val="16"/>
                <w:lang w:val="es-419"/>
              </w:rPr>
              <w:t xml:space="preserve">Actividades de Aprendizaje: </w:t>
            </w:r>
          </w:p>
          <w:p w14:paraId="792A9009" w14:textId="640DDFF7" w:rsidR="00283F10" w:rsidRPr="0066449C" w:rsidRDefault="00283F10" w:rsidP="005C1F15">
            <w:pPr>
              <w:jc w:val="both"/>
              <w:rPr>
                <w:sz w:val="16"/>
                <w:szCs w:val="16"/>
                <w:lang w:val="es-419"/>
              </w:rPr>
            </w:pPr>
            <w:r w:rsidRPr="0066449C">
              <w:rPr>
                <w:sz w:val="16"/>
                <w:szCs w:val="16"/>
                <w:lang w:val="es-419"/>
              </w:rPr>
              <w:t>-</w:t>
            </w:r>
            <w:r w:rsidRPr="0066449C">
              <w:rPr>
                <w:b/>
                <w:sz w:val="16"/>
                <w:szCs w:val="16"/>
                <w:lang w:val="es-419"/>
              </w:rPr>
              <w:t>Taller.</w:t>
            </w:r>
            <w:r w:rsidRPr="0066449C">
              <w:rPr>
                <w:sz w:val="16"/>
                <w:szCs w:val="16"/>
                <w:lang w:val="es-419"/>
              </w:rPr>
              <w:t xml:space="preserve">  </w:t>
            </w:r>
            <w:r w:rsidR="00915069">
              <w:rPr>
                <w:sz w:val="16"/>
                <w:szCs w:val="16"/>
                <w:lang w:val="es-419"/>
              </w:rPr>
              <w:t>“Investigar lo diferentes métodos de conservación de alimentos</w:t>
            </w:r>
            <w:r w:rsidR="00887238" w:rsidRPr="0066449C">
              <w:rPr>
                <w:sz w:val="16"/>
                <w:szCs w:val="16"/>
                <w:lang w:val="es-419"/>
              </w:rPr>
              <w:t>.</w:t>
            </w:r>
            <w:r w:rsidR="007E0096" w:rsidRPr="0066449C">
              <w:rPr>
                <w:sz w:val="16"/>
                <w:szCs w:val="16"/>
                <w:lang w:val="es-419"/>
              </w:rPr>
              <w:t>”</w:t>
            </w:r>
          </w:p>
          <w:p w14:paraId="50800503" w14:textId="032C2A65" w:rsidR="00283F10" w:rsidRPr="0066449C" w:rsidRDefault="00283F10" w:rsidP="004A738A">
            <w:pPr>
              <w:jc w:val="both"/>
              <w:rPr>
                <w:sz w:val="16"/>
                <w:szCs w:val="16"/>
                <w:lang w:val="es-419"/>
              </w:rPr>
            </w:pPr>
            <w:r w:rsidRPr="0066449C">
              <w:rPr>
                <w:b/>
                <w:sz w:val="16"/>
                <w:szCs w:val="16"/>
                <w:lang w:val="es-419"/>
              </w:rPr>
              <w:t xml:space="preserve">Actividades de Evaluación: </w:t>
            </w:r>
            <w:r w:rsidR="00915069">
              <w:rPr>
                <w:sz w:val="16"/>
                <w:szCs w:val="16"/>
                <w:lang w:val="es-419"/>
              </w:rPr>
              <w:t xml:space="preserve">presentación de los métodos de </w:t>
            </w:r>
            <w:r w:rsidR="00261A30">
              <w:rPr>
                <w:sz w:val="16"/>
                <w:szCs w:val="16"/>
                <w:lang w:val="es-419"/>
              </w:rPr>
              <w:t>conservación</w:t>
            </w:r>
            <w:r w:rsidR="00915069">
              <w:rPr>
                <w:sz w:val="16"/>
                <w:szCs w:val="16"/>
                <w:lang w:val="es-419"/>
              </w:rPr>
              <w:t xml:space="preserve"> </w:t>
            </w:r>
            <w:r w:rsidR="009608FA" w:rsidRPr="0066449C">
              <w:rPr>
                <w:sz w:val="16"/>
                <w:szCs w:val="16"/>
                <w:lang w:val="es-419"/>
              </w:rPr>
              <w:t xml:space="preserve"> </w:t>
            </w:r>
          </w:p>
          <w:p w14:paraId="4B76D65C" w14:textId="6277AA2C" w:rsidR="00261A30" w:rsidRPr="0066449C" w:rsidRDefault="00261A30" w:rsidP="00261A30">
            <w:pPr>
              <w:rPr>
                <w:rFonts w:cs="Calibri"/>
                <w:sz w:val="16"/>
                <w:szCs w:val="16"/>
                <w:lang w:val="es-419" w:eastAsia="es-ES"/>
              </w:rPr>
            </w:pPr>
          </w:p>
          <w:p w14:paraId="2EEC14C3" w14:textId="0F10B9B5" w:rsidR="00F248D1" w:rsidRPr="0066449C" w:rsidRDefault="00F248D1" w:rsidP="000A4BA3">
            <w:pPr>
              <w:jc w:val="both"/>
              <w:rPr>
                <w:rFonts w:cs="Calibri"/>
                <w:sz w:val="16"/>
                <w:szCs w:val="16"/>
                <w:lang w:val="es-419" w:eastAsia="es-ES"/>
              </w:rPr>
            </w:pPr>
          </w:p>
        </w:tc>
        <w:tc>
          <w:tcPr>
            <w:tcW w:w="3398" w:type="dxa"/>
            <w:shd w:val="clear" w:color="auto" w:fill="auto"/>
          </w:tcPr>
          <w:p w14:paraId="1DEBBC4D" w14:textId="7F72EE6D" w:rsidR="00F3191D" w:rsidRPr="0066449C" w:rsidRDefault="00F3191D" w:rsidP="00F3191D">
            <w:pPr>
              <w:autoSpaceDE w:val="0"/>
              <w:autoSpaceDN w:val="0"/>
              <w:adjustRightInd w:val="0"/>
              <w:spacing w:after="0" w:line="240" w:lineRule="auto"/>
              <w:jc w:val="both"/>
              <w:rPr>
                <w:rFonts w:cs="Arial"/>
                <w:sz w:val="16"/>
                <w:szCs w:val="16"/>
                <w:lang w:val="es-419"/>
              </w:rPr>
            </w:pPr>
            <w:r w:rsidRPr="0066449C">
              <w:rPr>
                <w:rFonts w:cs="Arial"/>
                <w:sz w:val="16"/>
                <w:szCs w:val="16"/>
                <w:lang w:val="es-419"/>
              </w:rPr>
              <w:lastRenderedPageBreak/>
              <w:t xml:space="preserve">Esto se logra evidenciar en los formatos que se implementaron para la siguiente </w:t>
            </w:r>
            <w:proofErr w:type="spellStart"/>
            <w:r w:rsidRPr="0066449C">
              <w:rPr>
                <w:rFonts w:cs="Arial"/>
                <w:sz w:val="16"/>
                <w:szCs w:val="16"/>
                <w:lang w:val="es-419"/>
              </w:rPr>
              <w:t>formacion</w:t>
            </w:r>
            <w:proofErr w:type="spellEnd"/>
            <w:r w:rsidRPr="0066449C">
              <w:rPr>
                <w:rFonts w:cs="Arial"/>
                <w:sz w:val="16"/>
                <w:szCs w:val="16"/>
                <w:lang w:val="es-419"/>
              </w:rPr>
              <w:t xml:space="preserve">. </w:t>
            </w:r>
          </w:p>
          <w:p w14:paraId="77A38F84" w14:textId="2D41C775" w:rsidR="00F3191D" w:rsidRPr="0066449C" w:rsidRDefault="00F3191D" w:rsidP="00F3191D">
            <w:pPr>
              <w:autoSpaceDE w:val="0"/>
              <w:autoSpaceDN w:val="0"/>
              <w:adjustRightInd w:val="0"/>
              <w:spacing w:after="0" w:line="240" w:lineRule="auto"/>
              <w:jc w:val="both"/>
              <w:rPr>
                <w:rFonts w:cs="Arial"/>
                <w:sz w:val="16"/>
                <w:szCs w:val="16"/>
                <w:lang w:val="es-419"/>
              </w:rPr>
            </w:pPr>
          </w:p>
          <w:p w14:paraId="58C5A7F9" w14:textId="77777777" w:rsidR="00F3191D" w:rsidRPr="0066449C" w:rsidRDefault="00F3191D" w:rsidP="00F3191D">
            <w:pPr>
              <w:rPr>
                <w:rFonts w:cs="Arial"/>
                <w:sz w:val="2"/>
                <w:szCs w:val="2"/>
                <w:lang w:val="es-419"/>
              </w:rPr>
            </w:pPr>
          </w:p>
          <w:p w14:paraId="6234E6BE" w14:textId="25009C97" w:rsidR="00283F10" w:rsidRPr="0066449C" w:rsidRDefault="00F3191D" w:rsidP="005843C0">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Reporte de tiempo de actividades del instructor y Diagrama Horario del instructor en la plataforma Sofía Plus.</w:t>
            </w:r>
          </w:p>
        </w:tc>
      </w:tr>
      <w:tr w:rsidR="00283F10" w:rsidRPr="00BF525A" w14:paraId="68D3E1B1" w14:textId="77777777" w:rsidTr="00F7501C">
        <w:trPr>
          <w:trHeight w:val="3828"/>
        </w:trPr>
        <w:tc>
          <w:tcPr>
            <w:tcW w:w="425" w:type="dxa"/>
            <w:shd w:val="clear" w:color="auto" w:fill="auto"/>
          </w:tcPr>
          <w:p w14:paraId="61037550"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t>8</w:t>
            </w:r>
          </w:p>
        </w:tc>
        <w:tc>
          <w:tcPr>
            <w:tcW w:w="2948" w:type="dxa"/>
            <w:shd w:val="clear" w:color="auto" w:fill="auto"/>
          </w:tcPr>
          <w:p w14:paraId="5CB878DE" w14:textId="16D603CB" w:rsidR="00283F10" w:rsidRPr="0066449C" w:rsidRDefault="00CA56C8"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Reportar información académica y administrativa según las responsabilidades institucionales asignadas.</w:t>
            </w:r>
          </w:p>
        </w:tc>
        <w:tc>
          <w:tcPr>
            <w:tcW w:w="3402" w:type="dxa"/>
            <w:shd w:val="clear" w:color="auto" w:fill="auto"/>
          </w:tcPr>
          <w:p w14:paraId="1DCD2C4D" w14:textId="5CAEE571" w:rsidR="008D05BD" w:rsidRDefault="00970BA4" w:rsidP="00B75605">
            <w:pPr>
              <w:spacing w:line="240" w:lineRule="auto"/>
              <w:jc w:val="both"/>
              <w:rPr>
                <w:rFonts w:cs="Arial"/>
                <w:sz w:val="16"/>
                <w:szCs w:val="16"/>
                <w:lang w:val="es-419"/>
              </w:rPr>
            </w:pPr>
            <w:r>
              <w:rPr>
                <w:rFonts w:cs="Arial"/>
                <w:sz w:val="16"/>
                <w:szCs w:val="16"/>
                <w:lang w:val="es-419"/>
              </w:rPr>
              <w:t>Solicite la creación de la ficha 2481634 del técnico en cocina.</w:t>
            </w:r>
          </w:p>
          <w:p w14:paraId="3CA517DD" w14:textId="288B59FC" w:rsidR="00970BA4" w:rsidRDefault="00970BA4" w:rsidP="00B75605">
            <w:pPr>
              <w:spacing w:line="240" w:lineRule="auto"/>
              <w:jc w:val="both"/>
              <w:rPr>
                <w:rFonts w:cs="Arial"/>
                <w:sz w:val="16"/>
                <w:szCs w:val="16"/>
                <w:lang w:val="es-419"/>
              </w:rPr>
            </w:pPr>
            <w:r>
              <w:rPr>
                <w:rFonts w:cs="Arial"/>
                <w:sz w:val="16"/>
                <w:szCs w:val="16"/>
                <w:lang w:val="es-419"/>
              </w:rPr>
              <w:t xml:space="preserve">Realice la </w:t>
            </w:r>
            <w:r w:rsidR="00F22E60">
              <w:rPr>
                <w:rFonts w:cs="Arial"/>
                <w:sz w:val="16"/>
                <w:szCs w:val="16"/>
                <w:lang w:val="es-419"/>
              </w:rPr>
              <w:t>creación</w:t>
            </w:r>
            <w:r>
              <w:rPr>
                <w:rFonts w:cs="Arial"/>
                <w:sz w:val="16"/>
                <w:szCs w:val="16"/>
                <w:lang w:val="es-419"/>
              </w:rPr>
              <w:t xml:space="preserve"> de la ruta de aprendizaje y asocie a los aprendices a la ficha 2481634.</w:t>
            </w:r>
          </w:p>
          <w:p w14:paraId="0507E14E" w14:textId="0CB8A4DB" w:rsidR="00F22E60" w:rsidRDefault="00F22E60" w:rsidP="00B75605">
            <w:pPr>
              <w:spacing w:line="240" w:lineRule="auto"/>
              <w:jc w:val="both"/>
              <w:rPr>
                <w:rFonts w:cs="Arial"/>
                <w:sz w:val="16"/>
                <w:szCs w:val="16"/>
                <w:lang w:val="es-419"/>
              </w:rPr>
            </w:pPr>
            <w:r>
              <w:rPr>
                <w:rFonts w:cs="Arial"/>
                <w:sz w:val="16"/>
                <w:szCs w:val="16"/>
                <w:lang w:val="es-419"/>
              </w:rPr>
              <w:t xml:space="preserve">Publique y asocie el proyecto formativo “E-LIBRO, GUIA PROFESIONAL DE COCINA” con código </w:t>
            </w:r>
            <w:r w:rsidR="00034568">
              <w:rPr>
                <w:rFonts w:cs="Arial"/>
                <w:sz w:val="16"/>
                <w:szCs w:val="16"/>
                <w:lang w:val="es-419"/>
              </w:rPr>
              <w:t>2441547</w:t>
            </w:r>
          </w:p>
          <w:p w14:paraId="22992E8A" w14:textId="77777777" w:rsidR="00034568" w:rsidRDefault="00034568" w:rsidP="00B75605">
            <w:pPr>
              <w:spacing w:line="240" w:lineRule="auto"/>
              <w:jc w:val="both"/>
              <w:rPr>
                <w:rFonts w:cs="Arial"/>
                <w:sz w:val="16"/>
                <w:szCs w:val="16"/>
                <w:lang w:val="es-419"/>
              </w:rPr>
            </w:pPr>
          </w:p>
          <w:p w14:paraId="2FB7EC2F" w14:textId="77777777" w:rsidR="00970BA4" w:rsidRPr="0066449C" w:rsidRDefault="00970BA4" w:rsidP="00B75605">
            <w:pPr>
              <w:spacing w:line="240" w:lineRule="auto"/>
              <w:jc w:val="both"/>
              <w:rPr>
                <w:sz w:val="16"/>
                <w:szCs w:val="16"/>
                <w:lang w:val="es-419"/>
              </w:rPr>
            </w:pPr>
          </w:p>
          <w:p w14:paraId="079F0A0B" w14:textId="7B50ED28" w:rsidR="002626DC" w:rsidRPr="0066449C" w:rsidRDefault="002626DC" w:rsidP="001930C9">
            <w:pPr>
              <w:spacing w:line="240" w:lineRule="auto"/>
              <w:jc w:val="both"/>
              <w:rPr>
                <w:rFonts w:cs="Arial"/>
                <w:sz w:val="16"/>
                <w:szCs w:val="16"/>
                <w:lang w:val="es-419"/>
              </w:rPr>
            </w:pPr>
          </w:p>
          <w:p w14:paraId="6AA71B54" w14:textId="27D052D6" w:rsidR="002626DC" w:rsidRPr="0066449C" w:rsidRDefault="002626DC" w:rsidP="001930C9">
            <w:pPr>
              <w:spacing w:line="240" w:lineRule="auto"/>
              <w:jc w:val="both"/>
              <w:rPr>
                <w:rFonts w:cs="Arial"/>
                <w:sz w:val="16"/>
                <w:szCs w:val="16"/>
                <w:lang w:val="es-419"/>
              </w:rPr>
            </w:pPr>
          </w:p>
          <w:p w14:paraId="4BEC91EA" w14:textId="032C9091" w:rsidR="00283F10" w:rsidRPr="0066449C" w:rsidRDefault="00A0172C" w:rsidP="00F7501C">
            <w:pPr>
              <w:jc w:val="both"/>
              <w:rPr>
                <w:color w:val="000000"/>
                <w:sz w:val="16"/>
                <w:szCs w:val="16"/>
                <w:lang w:val="es-419"/>
              </w:rPr>
            </w:pPr>
            <w:r w:rsidRPr="0066449C">
              <w:rPr>
                <w:sz w:val="16"/>
                <w:szCs w:val="16"/>
              </w:rPr>
              <w:t>.</w:t>
            </w:r>
          </w:p>
        </w:tc>
        <w:tc>
          <w:tcPr>
            <w:tcW w:w="3398" w:type="dxa"/>
            <w:shd w:val="clear" w:color="auto" w:fill="auto"/>
          </w:tcPr>
          <w:p w14:paraId="688D488F" w14:textId="13B1E858" w:rsidR="00796734" w:rsidRPr="0066449C" w:rsidRDefault="005843C0" w:rsidP="00034568">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Esto se logra evidenciar en </w:t>
            </w:r>
            <w:r w:rsidR="00034568">
              <w:rPr>
                <w:rFonts w:cs="Arial"/>
                <w:sz w:val="16"/>
                <w:szCs w:val="16"/>
                <w:lang w:val="es-419"/>
              </w:rPr>
              <w:t xml:space="preserve">el aplicativo de Sofia plus, y la información suministrada vía correo electrónico </w:t>
            </w:r>
          </w:p>
          <w:p w14:paraId="00D28AC1" w14:textId="77777777" w:rsidR="006803D8" w:rsidRPr="0066449C" w:rsidRDefault="006803D8" w:rsidP="00AA08A9">
            <w:pPr>
              <w:jc w:val="both"/>
              <w:rPr>
                <w:rFonts w:cs="Arial"/>
                <w:sz w:val="16"/>
                <w:szCs w:val="16"/>
                <w:lang w:val="es-419"/>
              </w:rPr>
            </w:pPr>
          </w:p>
          <w:p w14:paraId="174AA4AB" w14:textId="77777777" w:rsidR="000A4BA3" w:rsidRPr="0066449C" w:rsidRDefault="000A4BA3" w:rsidP="004D7983">
            <w:pPr>
              <w:spacing w:line="240" w:lineRule="auto"/>
              <w:rPr>
                <w:rFonts w:cs="Calibri"/>
                <w:color w:val="000000"/>
                <w:sz w:val="16"/>
                <w:szCs w:val="16"/>
                <w:lang w:val="es-419"/>
              </w:rPr>
            </w:pPr>
          </w:p>
          <w:p w14:paraId="350A57B7" w14:textId="28EA0692" w:rsidR="00283F10" w:rsidRPr="0057427D" w:rsidRDefault="00283F10" w:rsidP="00F7501C">
            <w:pPr>
              <w:spacing w:after="0" w:line="240" w:lineRule="auto"/>
              <w:jc w:val="both"/>
              <w:rPr>
                <w:rFonts w:cs="Arial"/>
                <w:sz w:val="16"/>
                <w:szCs w:val="16"/>
                <w:lang w:val="en-US"/>
              </w:rPr>
            </w:pPr>
          </w:p>
        </w:tc>
      </w:tr>
      <w:tr w:rsidR="00283F10" w:rsidRPr="0066449C" w14:paraId="175C0401" w14:textId="77777777" w:rsidTr="007422C4">
        <w:trPr>
          <w:trHeight w:val="836"/>
        </w:trPr>
        <w:tc>
          <w:tcPr>
            <w:tcW w:w="425" w:type="dxa"/>
            <w:shd w:val="clear" w:color="auto" w:fill="auto"/>
          </w:tcPr>
          <w:p w14:paraId="238637D1" w14:textId="77777777" w:rsidR="00283F10" w:rsidRPr="0066449C" w:rsidRDefault="00283F10" w:rsidP="0071072D">
            <w:pPr>
              <w:spacing w:after="0" w:line="240" w:lineRule="auto"/>
              <w:rPr>
                <w:rFonts w:cs="Arial"/>
                <w:sz w:val="16"/>
                <w:szCs w:val="16"/>
                <w:lang w:val="es-419"/>
              </w:rPr>
            </w:pPr>
            <w:bookmarkStart w:id="4" w:name="_Hlk96547793"/>
            <w:r w:rsidRPr="0066449C">
              <w:rPr>
                <w:rFonts w:cs="Arial"/>
                <w:sz w:val="16"/>
                <w:szCs w:val="16"/>
                <w:lang w:val="es-419"/>
              </w:rPr>
              <w:t>9.</w:t>
            </w:r>
          </w:p>
        </w:tc>
        <w:tc>
          <w:tcPr>
            <w:tcW w:w="2948" w:type="dxa"/>
            <w:shd w:val="clear" w:color="auto" w:fill="auto"/>
          </w:tcPr>
          <w:p w14:paraId="6F1811B5" w14:textId="1CC04D41" w:rsidR="00283F10" w:rsidRPr="0066449C" w:rsidRDefault="00CA56C8"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Evaluar la formación de los aprendices durante el proceso educativo de acuerdo con el Manual de Evaluación vigente.</w:t>
            </w:r>
          </w:p>
        </w:tc>
        <w:tc>
          <w:tcPr>
            <w:tcW w:w="3402" w:type="dxa"/>
            <w:shd w:val="clear" w:color="auto" w:fill="auto"/>
          </w:tcPr>
          <w:p w14:paraId="47030B4D" w14:textId="4AFFEBBA" w:rsidR="00CD27CA" w:rsidRPr="0066449C" w:rsidRDefault="00CD27CA" w:rsidP="00CD27CA">
            <w:pPr>
              <w:spacing w:line="240" w:lineRule="auto"/>
              <w:jc w:val="both"/>
              <w:rPr>
                <w:rFonts w:cs="Arial"/>
                <w:sz w:val="16"/>
                <w:szCs w:val="16"/>
                <w:lang w:val="es-419"/>
              </w:rPr>
            </w:pPr>
            <w:r w:rsidRPr="0066449C">
              <w:rPr>
                <w:rFonts w:cs="Arial"/>
                <w:sz w:val="16"/>
                <w:szCs w:val="16"/>
                <w:lang w:val="es-419"/>
              </w:rPr>
              <w:t xml:space="preserve">Verifiqué las evidencias de aprendizaje de los aprendices teniendo en cuenta la estructura curricular para establecer los criterios de evaluación contenidos en el programa de formación titulada </w:t>
            </w:r>
            <w:r w:rsidR="00AE387F">
              <w:rPr>
                <w:rFonts w:cs="Arial"/>
                <w:sz w:val="16"/>
                <w:szCs w:val="16"/>
                <w:lang w:val="es-419"/>
              </w:rPr>
              <w:t>técnico en cocina, código 635503 v. 103, numero de ficha 2481634</w:t>
            </w:r>
          </w:p>
          <w:p w14:paraId="4CDED3EA" w14:textId="08B5A040" w:rsidR="00E03F00" w:rsidRPr="0066449C" w:rsidRDefault="00E03F00" w:rsidP="00CD27CA">
            <w:pPr>
              <w:jc w:val="both"/>
              <w:rPr>
                <w:rFonts w:cs="Arial"/>
                <w:sz w:val="16"/>
                <w:szCs w:val="16"/>
                <w:lang w:val="es-419"/>
              </w:rPr>
            </w:pPr>
          </w:p>
        </w:tc>
        <w:tc>
          <w:tcPr>
            <w:tcW w:w="3398" w:type="dxa"/>
            <w:shd w:val="clear" w:color="auto" w:fill="auto"/>
          </w:tcPr>
          <w:p w14:paraId="0477CA74" w14:textId="1492209D" w:rsidR="00CD27CA" w:rsidRPr="0066449C" w:rsidRDefault="00CD27CA" w:rsidP="00CD27CA">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Se evidencia en: </w:t>
            </w:r>
            <w:r w:rsidR="00AE387F">
              <w:rPr>
                <w:rFonts w:cs="Arial"/>
                <w:sz w:val="16"/>
                <w:szCs w:val="16"/>
                <w:lang w:val="es-419"/>
              </w:rPr>
              <w:t>el</w:t>
            </w:r>
            <w:r w:rsidRPr="0066449C">
              <w:rPr>
                <w:rFonts w:cs="Arial"/>
                <w:sz w:val="16"/>
                <w:szCs w:val="16"/>
                <w:lang w:val="es-419"/>
              </w:rPr>
              <w:t xml:space="preserve"> formato que se </w:t>
            </w:r>
            <w:r w:rsidR="00AE387F" w:rsidRPr="0066449C">
              <w:rPr>
                <w:rFonts w:cs="Arial"/>
                <w:sz w:val="16"/>
                <w:szCs w:val="16"/>
                <w:lang w:val="es-419"/>
              </w:rPr>
              <w:t>implement</w:t>
            </w:r>
            <w:r w:rsidR="00AE387F">
              <w:rPr>
                <w:rFonts w:cs="Arial"/>
                <w:sz w:val="16"/>
                <w:szCs w:val="16"/>
                <w:lang w:val="es-419"/>
              </w:rPr>
              <w:t>ó</w:t>
            </w:r>
            <w:r w:rsidRPr="0066449C">
              <w:rPr>
                <w:rFonts w:cs="Arial"/>
                <w:sz w:val="16"/>
                <w:szCs w:val="16"/>
                <w:lang w:val="es-419"/>
              </w:rPr>
              <w:t xml:space="preserve"> para </w:t>
            </w:r>
            <w:proofErr w:type="gramStart"/>
            <w:r w:rsidRPr="0066449C">
              <w:rPr>
                <w:rFonts w:cs="Arial"/>
                <w:sz w:val="16"/>
                <w:szCs w:val="16"/>
                <w:lang w:val="es-419"/>
              </w:rPr>
              <w:t xml:space="preserve">las </w:t>
            </w:r>
            <w:r w:rsidR="00AE387F" w:rsidRPr="0066449C">
              <w:rPr>
                <w:rFonts w:cs="Arial"/>
                <w:sz w:val="16"/>
                <w:szCs w:val="16"/>
                <w:lang w:val="es-419"/>
              </w:rPr>
              <w:t>formación</w:t>
            </w:r>
            <w:proofErr w:type="gramEnd"/>
            <w:r w:rsidRPr="0066449C">
              <w:rPr>
                <w:rFonts w:cs="Arial"/>
                <w:sz w:val="16"/>
                <w:szCs w:val="16"/>
                <w:lang w:val="es-419"/>
              </w:rPr>
              <w:t>.</w:t>
            </w:r>
          </w:p>
          <w:p w14:paraId="029E83C2" w14:textId="77777777" w:rsidR="00CD27CA" w:rsidRPr="0066449C" w:rsidRDefault="00CD27CA" w:rsidP="00CD27CA">
            <w:pPr>
              <w:autoSpaceDE w:val="0"/>
              <w:autoSpaceDN w:val="0"/>
              <w:adjustRightInd w:val="0"/>
              <w:spacing w:after="0" w:line="240" w:lineRule="auto"/>
              <w:jc w:val="both"/>
              <w:rPr>
                <w:rFonts w:cs="Arial"/>
                <w:sz w:val="16"/>
                <w:szCs w:val="16"/>
                <w:lang w:val="es-419"/>
              </w:rPr>
            </w:pPr>
          </w:p>
          <w:p w14:paraId="154CA606" w14:textId="77777777" w:rsidR="00CD27CA" w:rsidRPr="0066449C" w:rsidRDefault="00CD27CA" w:rsidP="00CD27CA">
            <w:pPr>
              <w:spacing w:after="0" w:line="240" w:lineRule="auto"/>
              <w:jc w:val="both"/>
              <w:rPr>
                <w:rFonts w:cs="Arial"/>
                <w:sz w:val="16"/>
                <w:szCs w:val="16"/>
                <w:lang w:val="es-419"/>
              </w:rPr>
            </w:pPr>
          </w:p>
          <w:p w14:paraId="0BB7704D" w14:textId="77777777" w:rsidR="00283F10" w:rsidRPr="0066449C" w:rsidRDefault="00283F10" w:rsidP="00AE387F">
            <w:pPr>
              <w:spacing w:after="0"/>
              <w:rPr>
                <w:rFonts w:cs="Arial"/>
                <w:sz w:val="16"/>
                <w:szCs w:val="16"/>
                <w:lang w:val="es-419"/>
              </w:rPr>
            </w:pPr>
          </w:p>
        </w:tc>
      </w:tr>
      <w:bookmarkEnd w:id="4"/>
      <w:tr w:rsidR="00172F28" w:rsidRPr="0066449C" w14:paraId="6460BC8D" w14:textId="77777777" w:rsidTr="007422C4">
        <w:tc>
          <w:tcPr>
            <w:tcW w:w="425" w:type="dxa"/>
            <w:shd w:val="clear" w:color="auto" w:fill="auto"/>
          </w:tcPr>
          <w:p w14:paraId="40125F86" w14:textId="77777777" w:rsidR="00172F28" w:rsidRPr="0066449C" w:rsidRDefault="00172F28" w:rsidP="00172F28">
            <w:pPr>
              <w:pStyle w:val="Prrafodelista"/>
              <w:spacing w:after="0" w:line="240" w:lineRule="auto"/>
              <w:ind w:left="0"/>
              <w:rPr>
                <w:rFonts w:ascii="Calibri" w:hAnsi="Calibri" w:cs="Arial"/>
                <w:sz w:val="16"/>
                <w:szCs w:val="16"/>
                <w:lang w:val="es-419"/>
              </w:rPr>
            </w:pPr>
            <w:r w:rsidRPr="0066449C">
              <w:rPr>
                <w:rFonts w:ascii="Calibri" w:hAnsi="Calibri" w:cs="Arial"/>
                <w:sz w:val="16"/>
                <w:szCs w:val="16"/>
                <w:lang w:val="es-419"/>
              </w:rPr>
              <w:t>10.</w:t>
            </w:r>
          </w:p>
        </w:tc>
        <w:tc>
          <w:tcPr>
            <w:tcW w:w="2948" w:type="dxa"/>
            <w:shd w:val="clear" w:color="auto" w:fill="auto"/>
          </w:tcPr>
          <w:p w14:paraId="1BE76442" w14:textId="72598555" w:rsidR="00172F28" w:rsidRPr="0066449C" w:rsidRDefault="00172F28" w:rsidP="00172F28">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 otras.</w:t>
            </w:r>
          </w:p>
        </w:tc>
        <w:tc>
          <w:tcPr>
            <w:tcW w:w="3402" w:type="dxa"/>
            <w:shd w:val="clear" w:color="auto" w:fill="auto"/>
          </w:tcPr>
          <w:p w14:paraId="34525368" w14:textId="02CE3126" w:rsidR="0057427D" w:rsidRDefault="00B05933" w:rsidP="0057427D">
            <w:pPr>
              <w:autoSpaceDE w:val="0"/>
              <w:autoSpaceDN w:val="0"/>
              <w:adjustRightInd w:val="0"/>
              <w:spacing w:after="0" w:line="240" w:lineRule="auto"/>
              <w:jc w:val="both"/>
              <w:rPr>
                <w:rFonts w:cs="Arial"/>
                <w:sz w:val="16"/>
                <w:szCs w:val="16"/>
                <w:lang w:val="es-419"/>
              </w:rPr>
            </w:pPr>
            <w:r>
              <w:rPr>
                <w:rFonts w:cs="Arial"/>
                <w:sz w:val="16"/>
                <w:szCs w:val="16"/>
                <w:lang w:val="es-419"/>
              </w:rPr>
              <w:t xml:space="preserve">No fui notificado para reuniones de área </w:t>
            </w:r>
          </w:p>
          <w:p w14:paraId="4E6952E5" w14:textId="360D390C" w:rsidR="00172F28" w:rsidRPr="00637392" w:rsidRDefault="00172F28" w:rsidP="0057427D">
            <w:pPr>
              <w:spacing w:after="0"/>
              <w:jc w:val="both"/>
              <w:rPr>
                <w:rFonts w:cs="Arial"/>
                <w:sz w:val="16"/>
                <w:szCs w:val="16"/>
                <w:highlight w:val="yellow"/>
                <w:lang w:val="es-419"/>
              </w:rPr>
            </w:pPr>
          </w:p>
        </w:tc>
        <w:tc>
          <w:tcPr>
            <w:tcW w:w="3398" w:type="dxa"/>
            <w:shd w:val="clear" w:color="auto" w:fill="auto"/>
          </w:tcPr>
          <w:p w14:paraId="4276D89C" w14:textId="513EE60A" w:rsidR="0057427D" w:rsidRPr="00B05933" w:rsidRDefault="00172F28" w:rsidP="00B05933">
            <w:pPr>
              <w:autoSpaceDE w:val="0"/>
              <w:autoSpaceDN w:val="0"/>
              <w:adjustRightInd w:val="0"/>
              <w:spacing w:after="0" w:line="240" w:lineRule="auto"/>
              <w:jc w:val="both"/>
              <w:rPr>
                <w:rFonts w:cs="Arial"/>
                <w:sz w:val="16"/>
                <w:szCs w:val="16"/>
                <w:lang w:val="es-419"/>
              </w:rPr>
            </w:pPr>
            <w:r w:rsidRPr="0057427D">
              <w:rPr>
                <w:rFonts w:cs="Arial"/>
                <w:sz w:val="16"/>
                <w:szCs w:val="16"/>
                <w:lang w:val="es-419"/>
              </w:rPr>
              <w:t>S</w:t>
            </w:r>
            <w:r w:rsidR="0057427D" w:rsidRPr="0057427D">
              <w:rPr>
                <w:rFonts w:cs="Arial"/>
                <w:sz w:val="16"/>
                <w:szCs w:val="16"/>
                <w:lang w:val="es-419"/>
              </w:rPr>
              <w:t>e puede evidenciar</w:t>
            </w:r>
            <w:r w:rsidR="00B05933">
              <w:rPr>
                <w:rFonts w:cs="Arial"/>
                <w:sz w:val="16"/>
                <w:szCs w:val="16"/>
                <w:lang w:val="es-419"/>
              </w:rPr>
              <w:t xml:space="preserve"> con los correos electrónicos </w:t>
            </w:r>
          </w:p>
        </w:tc>
      </w:tr>
      <w:tr w:rsidR="00283F10" w:rsidRPr="0066449C" w14:paraId="55B13942" w14:textId="77777777" w:rsidTr="007422C4">
        <w:tc>
          <w:tcPr>
            <w:tcW w:w="425" w:type="dxa"/>
            <w:shd w:val="clear" w:color="auto" w:fill="auto"/>
          </w:tcPr>
          <w:p w14:paraId="6E2E4BEE"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t>11.</w:t>
            </w:r>
          </w:p>
        </w:tc>
        <w:tc>
          <w:tcPr>
            <w:tcW w:w="2948" w:type="dxa"/>
            <w:shd w:val="clear" w:color="auto" w:fill="auto"/>
          </w:tcPr>
          <w:p w14:paraId="0123DA15" w14:textId="765B24E1" w:rsidR="00283F10" w:rsidRPr="0066449C" w:rsidRDefault="00446247"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Participar en la programación y ejecución del proceso de inducción de aprendices y el conocimiento de aprendizajes previos </w:t>
            </w:r>
            <w:r w:rsidRPr="0066449C">
              <w:rPr>
                <w:rFonts w:cs="Arial"/>
                <w:sz w:val="16"/>
                <w:szCs w:val="16"/>
                <w:lang w:val="es-419"/>
              </w:rPr>
              <w:lastRenderedPageBreak/>
              <w:t>siempre y cuando cumpla con el objeto contractual de ejecutar acciones de formación.</w:t>
            </w:r>
          </w:p>
        </w:tc>
        <w:tc>
          <w:tcPr>
            <w:tcW w:w="3402" w:type="dxa"/>
            <w:shd w:val="clear" w:color="auto" w:fill="auto"/>
          </w:tcPr>
          <w:p w14:paraId="57720B67" w14:textId="65614912" w:rsidR="000A7B8E" w:rsidRPr="0066449C" w:rsidRDefault="00283F10" w:rsidP="00F146FE">
            <w:pPr>
              <w:autoSpaceDE w:val="0"/>
              <w:autoSpaceDN w:val="0"/>
              <w:adjustRightInd w:val="0"/>
              <w:spacing w:after="0"/>
              <w:jc w:val="both"/>
              <w:rPr>
                <w:lang w:val="es-419"/>
              </w:rPr>
            </w:pPr>
            <w:r w:rsidRPr="0066449C">
              <w:rPr>
                <w:rFonts w:cs="Arial"/>
                <w:sz w:val="16"/>
                <w:szCs w:val="16"/>
                <w:lang w:val="es-419"/>
              </w:rPr>
              <w:lastRenderedPageBreak/>
              <w:t xml:space="preserve">Efectué </w:t>
            </w:r>
            <w:r w:rsidR="00B05933">
              <w:rPr>
                <w:rFonts w:cs="Arial"/>
                <w:sz w:val="16"/>
                <w:szCs w:val="16"/>
                <w:lang w:val="es-419"/>
              </w:rPr>
              <w:t>la inducción correspondiente para aprendices nuevos en la formación titulada técnico en cocina 2481634</w:t>
            </w:r>
            <w:r w:rsidRPr="0066449C">
              <w:rPr>
                <w:rFonts w:cs="Arial"/>
                <w:sz w:val="16"/>
                <w:szCs w:val="16"/>
                <w:lang w:val="es-419"/>
              </w:rPr>
              <w:t xml:space="preserve"> </w:t>
            </w:r>
          </w:p>
          <w:p w14:paraId="39D0E71A" w14:textId="74CDA09D" w:rsidR="00283F10" w:rsidRPr="0066449C" w:rsidRDefault="00283F10" w:rsidP="00F146FE">
            <w:pPr>
              <w:autoSpaceDE w:val="0"/>
              <w:autoSpaceDN w:val="0"/>
              <w:adjustRightInd w:val="0"/>
              <w:spacing w:after="0"/>
              <w:jc w:val="both"/>
              <w:rPr>
                <w:lang w:val="es-419"/>
              </w:rPr>
            </w:pPr>
          </w:p>
        </w:tc>
        <w:tc>
          <w:tcPr>
            <w:tcW w:w="3398" w:type="dxa"/>
            <w:shd w:val="clear" w:color="auto" w:fill="auto"/>
          </w:tcPr>
          <w:p w14:paraId="7E5D9A31" w14:textId="3FCD1E5A" w:rsidR="00D10F71" w:rsidRPr="0066449C" w:rsidRDefault="00D10F71" w:rsidP="00F146FE">
            <w:pPr>
              <w:autoSpaceDE w:val="0"/>
              <w:autoSpaceDN w:val="0"/>
              <w:adjustRightInd w:val="0"/>
              <w:spacing w:after="0"/>
              <w:jc w:val="both"/>
              <w:rPr>
                <w:rFonts w:cs="Arial"/>
                <w:sz w:val="16"/>
                <w:szCs w:val="16"/>
                <w:lang w:val="es-419"/>
              </w:rPr>
            </w:pPr>
            <w:bookmarkStart w:id="5" w:name="_Hlk96549148"/>
            <w:r w:rsidRPr="0066449C">
              <w:rPr>
                <w:rFonts w:cs="Arial"/>
                <w:sz w:val="16"/>
                <w:szCs w:val="16"/>
                <w:lang w:val="es-419"/>
              </w:rPr>
              <w:lastRenderedPageBreak/>
              <w:t>Se evidencia en</w:t>
            </w:r>
            <w:r w:rsidR="00B05933">
              <w:rPr>
                <w:rFonts w:cs="Arial"/>
                <w:sz w:val="16"/>
                <w:szCs w:val="16"/>
                <w:lang w:val="es-419"/>
              </w:rPr>
              <w:t xml:space="preserve"> la programación del mes de febrero de 2022 en el aplicativo Sofia plus</w:t>
            </w:r>
          </w:p>
          <w:p w14:paraId="20E9F282" w14:textId="77777777" w:rsidR="00D10F71" w:rsidRPr="0066449C" w:rsidRDefault="00D10F71" w:rsidP="00F146FE">
            <w:pPr>
              <w:autoSpaceDE w:val="0"/>
              <w:autoSpaceDN w:val="0"/>
              <w:adjustRightInd w:val="0"/>
              <w:spacing w:after="0"/>
              <w:jc w:val="both"/>
              <w:rPr>
                <w:rFonts w:cs="Arial"/>
                <w:sz w:val="16"/>
                <w:szCs w:val="16"/>
                <w:lang w:val="es-419"/>
              </w:rPr>
            </w:pPr>
          </w:p>
          <w:p w14:paraId="6EEB8DD7" w14:textId="77777777" w:rsidR="000A7B8E" w:rsidRPr="0066449C" w:rsidRDefault="000A7B8E" w:rsidP="00F146FE">
            <w:pPr>
              <w:autoSpaceDE w:val="0"/>
              <w:autoSpaceDN w:val="0"/>
              <w:adjustRightInd w:val="0"/>
              <w:spacing w:after="0"/>
              <w:jc w:val="both"/>
              <w:rPr>
                <w:rFonts w:cs="Arial"/>
                <w:sz w:val="16"/>
                <w:szCs w:val="16"/>
                <w:lang w:val="es-419"/>
              </w:rPr>
            </w:pPr>
          </w:p>
          <w:bookmarkEnd w:id="5"/>
          <w:p w14:paraId="0C4F3502" w14:textId="603D2C5A" w:rsidR="00283F10" w:rsidRPr="0066449C" w:rsidRDefault="00283F10" w:rsidP="00F146FE">
            <w:pPr>
              <w:autoSpaceDE w:val="0"/>
              <w:autoSpaceDN w:val="0"/>
              <w:adjustRightInd w:val="0"/>
              <w:spacing w:after="0"/>
              <w:jc w:val="both"/>
              <w:rPr>
                <w:lang w:val="es-419"/>
              </w:rPr>
            </w:pPr>
          </w:p>
        </w:tc>
      </w:tr>
      <w:tr w:rsidR="00283F10" w:rsidRPr="0066449C" w14:paraId="2354CD61" w14:textId="77777777" w:rsidTr="007422C4">
        <w:tc>
          <w:tcPr>
            <w:tcW w:w="425" w:type="dxa"/>
            <w:shd w:val="clear" w:color="auto" w:fill="auto"/>
          </w:tcPr>
          <w:p w14:paraId="0AEE8746" w14:textId="77777777" w:rsidR="00283F10" w:rsidRPr="0066449C" w:rsidRDefault="00283F10" w:rsidP="0071072D">
            <w:pPr>
              <w:spacing w:after="0" w:line="240" w:lineRule="auto"/>
              <w:rPr>
                <w:rFonts w:cs="Arial"/>
                <w:sz w:val="16"/>
                <w:szCs w:val="16"/>
                <w:lang w:val="es-419"/>
              </w:rPr>
            </w:pPr>
            <w:r w:rsidRPr="0066449C">
              <w:rPr>
                <w:rFonts w:cs="Arial"/>
                <w:sz w:val="16"/>
                <w:szCs w:val="16"/>
                <w:lang w:val="es-419"/>
              </w:rPr>
              <w:lastRenderedPageBreak/>
              <w:t>12.</w:t>
            </w:r>
          </w:p>
        </w:tc>
        <w:tc>
          <w:tcPr>
            <w:tcW w:w="2948" w:type="dxa"/>
            <w:shd w:val="clear" w:color="auto" w:fill="auto"/>
          </w:tcPr>
          <w:p w14:paraId="4DD6EC1F" w14:textId="411325EC" w:rsidR="00283F10" w:rsidRPr="0066449C" w:rsidRDefault="00A836D5" w:rsidP="005C1F15">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Reportar en el sistema Sofía Plus en un plazo máximo de tres (3) días, todas las actividades que de acuerdo con los procesos que son de su responsabilidad, garantizando la calidad de la información y su coherencia con el proceso formativo, tales como: - Registro de los juicios evaluativos. - Creación de rutas y asociación de aprendices. - Registro de juicios evaluativos del reconocimiento de aprendizajes previos. - Comunicar al Coordinador Académico oportunamente anomalías, inconsistencias, novedades de aprendices y hallazgos en el registro de la información.</w:t>
            </w:r>
          </w:p>
        </w:tc>
        <w:tc>
          <w:tcPr>
            <w:tcW w:w="3402" w:type="dxa"/>
            <w:shd w:val="clear" w:color="auto" w:fill="auto"/>
          </w:tcPr>
          <w:p w14:paraId="59D878DA" w14:textId="69D0922E" w:rsidR="00FA307D" w:rsidRPr="0066449C" w:rsidRDefault="00283F10" w:rsidP="00FA307D">
            <w:pPr>
              <w:jc w:val="both"/>
              <w:rPr>
                <w:rFonts w:cs="Arial"/>
                <w:sz w:val="16"/>
                <w:szCs w:val="16"/>
                <w:lang w:val="es-419"/>
              </w:rPr>
            </w:pPr>
            <w:r w:rsidRPr="0066449C">
              <w:rPr>
                <w:rFonts w:cs="Calibri"/>
                <w:color w:val="000000"/>
                <w:sz w:val="16"/>
                <w:szCs w:val="16"/>
                <w:lang w:val="es-419"/>
              </w:rPr>
              <w:t xml:space="preserve">Reporté la programación del mes de </w:t>
            </w:r>
            <w:r w:rsidR="005F3EB0" w:rsidRPr="0066449C">
              <w:rPr>
                <w:rFonts w:cs="Calibri"/>
                <w:color w:val="000000"/>
                <w:sz w:val="16"/>
                <w:szCs w:val="16"/>
                <w:lang w:val="es-419"/>
              </w:rPr>
              <w:t>febrero</w:t>
            </w:r>
            <w:r w:rsidR="00D57FF0" w:rsidRPr="0066449C">
              <w:rPr>
                <w:rFonts w:cs="Calibri"/>
                <w:color w:val="000000"/>
                <w:sz w:val="16"/>
                <w:szCs w:val="16"/>
                <w:lang w:val="es-419"/>
              </w:rPr>
              <w:t xml:space="preserve"> </w:t>
            </w:r>
            <w:r w:rsidR="00D10F71" w:rsidRPr="0066449C">
              <w:rPr>
                <w:rFonts w:cs="Calibri"/>
                <w:color w:val="000000"/>
                <w:sz w:val="16"/>
                <w:szCs w:val="16"/>
                <w:lang w:val="es-419"/>
              </w:rPr>
              <w:t>2022 con</w:t>
            </w:r>
            <w:r w:rsidRPr="0066449C">
              <w:rPr>
                <w:rFonts w:cs="Calibri"/>
                <w:color w:val="000000"/>
                <w:sz w:val="16"/>
                <w:szCs w:val="16"/>
                <w:lang w:val="es-419"/>
              </w:rPr>
              <w:t xml:space="preserve"> sus correspondientes competencias y resultados de aprendizaje</w:t>
            </w:r>
            <w:r w:rsidR="00236442" w:rsidRPr="0066449C">
              <w:rPr>
                <w:rFonts w:cs="Calibri"/>
                <w:color w:val="000000"/>
                <w:sz w:val="16"/>
                <w:szCs w:val="16"/>
                <w:lang w:val="es-419"/>
              </w:rPr>
              <w:t xml:space="preserve"> de </w:t>
            </w:r>
            <w:r w:rsidR="001802B8" w:rsidRPr="0066449C">
              <w:rPr>
                <w:sz w:val="16"/>
                <w:szCs w:val="16"/>
                <w:lang w:val="es-419"/>
              </w:rPr>
              <w:t>la titulada</w:t>
            </w:r>
            <w:r w:rsidR="00FA307D">
              <w:rPr>
                <w:sz w:val="16"/>
                <w:szCs w:val="16"/>
                <w:lang w:val="es-419"/>
              </w:rPr>
              <w:t xml:space="preserve"> Técnico en cocina</w:t>
            </w:r>
            <w:r w:rsidR="00FA307D" w:rsidRPr="0066449C">
              <w:rPr>
                <w:sz w:val="16"/>
                <w:szCs w:val="16"/>
                <w:lang w:val="es-419"/>
              </w:rPr>
              <w:t xml:space="preserve">, código: </w:t>
            </w:r>
            <w:r w:rsidR="00FA307D">
              <w:rPr>
                <w:sz w:val="16"/>
                <w:szCs w:val="16"/>
                <w:lang w:val="es-419"/>
              </w:rPr>
              <w:t>635503</w:t>
            </w:r>
            <w:r w:rsidR="00FA307D" w:rsidRPr="0066449C">
              <w:rPr>
                <w:sz w:val="16"/>
                <w:szCs w:val="16"/>
                <w:lang w:val="es-419"/>
              </w:rPr>
              <w:t>, V</w:t>
            </w:r>
            <w:r w:rsidR="00FA307D" w:rsidRPr="0066449C">
              <w:t xml:space="preserve"> </w:t>
            </w:r>
            <w:r w:rsidR="00FA307D" w:rsidRPr="0066449C">
              <w:rPr>
                <w:sz w:val="16"/>
                <w:szCs w:val="16"/>
                <w:lang w:val="es-419"/>
              </w:rPr>
              <w:t>10</w:t>
            </w:r>
            <w:r w:rsidR="00FA307D">
              <w:rPr>
                <w:sz w:val="16"/>
                <w:szCs w:val="16"/>
                <w:lang w:val="es-419"/>
              </w:rPr>
              <w:t>3</w:t>
            </w:r>
            <w:r w:rsidR="00FA307D" w:rsidRPr="0066449C">
              <w:rPr>
                <w:sz w:val="16"/>
                <w:szCs w:val="16"/>
                <w:lang w:val="es-419"/>
              </w:rPr>
              <w:t xml:space="preserve">, en la Ficha: </w:t>
            </w:r>
            <w:r w:rsidR="00FA307D">
              <w:rPr>
                <w:sz w:val="16"/>
                <w:szCs w:val="16"/>
                <w:lang w:val="es-419"/>
              </w:rPr>
              <w:t>2481634</w:t>
            </w:r>
            <w:r w:rsidR="00FA307D" w:rsidRPr="0066449C">
              <w:rPr>
                <w:sz w:val="16"/>
                <w:szCs w:val="16"/>
                <w:lang w:val="es-419"/>
              </w:rPr>
              <w:t>.</w:t>
            </w:r>
          </w:p>
          <w:p w14:paraId="60A132E9" w14:textId="77777777" w:rsidR="00FA307D" w:rsidRPr="0066449C" w:rsidRDefault="00FA307D" w:rsidP="00FA307D">
            <w:pPr>
              <w:rPr>
                <w:rFonts w:cs="Arial"/>
                <w:b/>
                <w:sz w:val="2"/>
                <w:szCs w:val="2"/>
                <w:lang w:val="es-419"/>
              </w:rPr>
            </w:pPr>
          </w:p>
          <w:p w14:paraId="232B0E2E" w14:textId="77777777" w:rsidR="00FA307D" w:rsidRPr="0066449C" w:rsidRDefault="00FA307D" w:rsidP="00FA307D">
            <w:pPr>
              <w:rPr>
                <w:rFonts w:cs="Arial"/>
                <w:b/>
                <w:sz w:val="16"/>
                <w:szCs w:val="16"/>
                <w:lang w:val="es-419"/>
              </w:rPr>
            </w:pPr>
            <w:r w:rsidRPr="0066449C">
              <w:rPr>
                <w:rFonts w:cs="Arial"/>
                <w:b/>
                <w:sz w:val="16"/>
                <w:szCs w:val="16"/>
                <w:lang w:val="es-419"/>
              </w:rPr>
              <w:t>Competencia:</w:t>
            </w:r>
          </w:p>
          <w:p w14:paraId="45CBC604" w14:textId="77777777" w:rsidR="00FA307D" w:rsidRPr="0066449C" w:rsidRDefault="00FA307D" w:rsidP="00FA307D">
            <w:pPr>
              <w:pStyle w:val="Prrafodelista"/>
              <w:numPr>
                <w:ilvl w:val="0"/>
                <w:numId w:val="34"/>
              </w:numPr>
              <w:ind w:left="315" w:hanging="284"/>
              <w:rPr>
                <w:rFonts w:ascii="Calibri" w:eastAsia="Calibri" w:hAnsi="Calibri" w:cs="Arial"/>
                <w:sz w:val="16"/>
                <w:szCs w:val="16"/>
                <w:lang w:val="es-419"/>
              </w:rPr>
            </w:pPr>
            <w:r>
              <w:rPr>
                <w:rFonts w:ascii="Calibri" w:eastAsia="Calibri" w:hAnsi="Calibri" w:cs="Arial"/>
                <w:sz w:val="16"/>
                <w:szCs w:val="16"/>
                <w:lang w:val="es-419"/>
              </w:rPr>
              <w:t>Inducción.</w:t>
            </w:r>
          </w:p>
          <w:p w14:paraId="35784FFC" w14:textId="77777777" w:rsidR="00FA307D" w:rsidRPr="0066449C" w:rsidRDefault="00FA307D" w:rsidP="00FA307D">
            <w:pPr>
              <w:pStyle w:val="Prrafodelista"/>
              <w:ind w:left="315"/>
              <w:rPr>
                <w:rFonts w:ascii="Calibri" w:eastAsia="Calibri" w:hAnsi="Calibri" w:cs="Arial"/>
                <w:sz w:val="16"/>
                <w:szCs w:val="16"/>
                <w:lang w:val="es-419"/>
              </w:rPr>
            </w:pPr>
          </w:p>
          <w:p w14:paraId="63A149CA" w14:textId="77777777" w:rsidR="00FA307D" w:rsidRPr="0066449C" w:rsidRDefault="00FA307D" w:rsidP="00FA307D">
            <w:pPr>
              <w:jc w:val="both"/>
              <w:rPr>
                <w:color w:val="000000" w:themeColor="text1"/>
                <w:sz w:val="16"/>
                <w:szCs w:val="16"/>
                <w:lang w:val="es-419"/>
              </w:rPr>
            </w:pPr>
            <w:r w:rsidRPr="0066449C">
              <w:rPr>
                <w:rFonts w:cs="Arial"/>
                <w:b/>
                <w:sz w:val="16"/>
                <w:szCs w:val="16"/>
                <w:lang w:val="es-419"/>
              </w:rPr>
              <w:t>Resultado Aprendizaje:</w:t>
            </w:r>
            <w:r w:rsidRPr="0066449C">
              <w:rPr>
                <w:color w:val="000000" w:themeColor="text1"/>
                <w:sz w:val="16"/>
                <w:szCs w:val="16"/>
                <w:lang w:val="es-419"/>
              </w:rPr>
              <w:t xml:space="preserve"> </w:t>
            </w:r>
          </w:p>
          <w:p w14:paraId="3D98C305" w14:textId="77777777" w:rsidR="00FA307D" w:rsidRPr="0066449C" w:rsidRDefault="00FA307D" w:rsidP="00FA307D">
            <w:pPr>
              <w:jc w:val="both"/>
              <w:rPr>
                <w:rFonts w:cs="Arial"/>
                <w:sz w:val="16"/>
                <w:szCs w:val="16"/>
                <w:lang w:val="es-419"/>
              </w:rPr>
            </w:pPr>
            <w:r w:rsidRPr="0066449C">
              <w:rPr>
                <w:rFonts w:cs="Arial"/>
                <w:sz w:val="16"/>
                <w:szCs w:val="16"/>
                <w:lang w:val="es-419"/>
              </w:rPr>
              <w:t xml:space="preserve">•  </w:t>
            </w:r>
            <w:r w:rsidRPr="00EA0E03">
              <w:rPr>
                <w:rFonts w:cs="Arial"/>
                <w:sz w:val="16"/>
                <w:szCs w:val="16"/>
                <w:lang w:val="es-419"/>
              </w:rPr>
              <w:t>IDENTIFICAR LA DINÁMICA ORGANIZACIONAL DEL SENA Y EL ROL DE LA FORMACIÓN PROFESIONAL</w:t>
            </w:r>
            <w:r>
              <w:rPr>
                <w:rFonts w:cs="Arial"/>
                <w:sz w:val="16"/>
                <w:szCs w:val="16"/>
                <w:lang w:val="es-419"/>
              </w:rPr>
              <w:t xml:space="preserve"> </w:t>
            </w:r>
            <w:r w:rsidRPr="00EA0E03">
              <w:rPr>
                <w:rFonts w:cs="Arial"/>
                <w:sz w:val="16"/>
                <w:szCs w:val="16"/>
                <w:lang w:val="es-419"/>
              </w:rPr>
              <w:t>INTEGRAL DE ACUERDO CON SU PROYECTO DE VIDA Y EL DESARROLLO PROFESIONAL.</w:t>
            </w:r>
            <w:r w:rsidRPr="00EA0E03">
              <w:rPr>
                <w:rFonts w:cs="Arial"/>
                <w:sz w:val="16"/>
                <w:szCs w:val="16"/>
                <w:lang w:val="es-419"/>
              </w:rPr>
              <w:cr/>
            </w:r>
          </w:p>
          <w:p w14:paraId="287E5B3A" w14:textId="77777777" w:rsidR="00FA307D" w:rsidRPr="0066449C" w:rsidRDefault="00FA307D" w:rsidP="00FA307D">
            <w:pPr>
              <w:jc w:val="both"/>
              <w:rPr>
                <w:rFonts w:cs="Arial"/>
                <w:sz w:val="16"/>
                <w:szCs w:val="16"/>
                <w:lang w:val="es-419"/>
              </w:rPr>
            </w:pPr>
            <w:r w:rsidRPr="0066449C">
              <w:rPr>
                <w:rFonts w:cs="Arial"/>
                <w:sz w:val="16"/>
                <w:szCs w:val="16"/>
                <w:lang w:val="es-419"/>
              </w:rPr>
              <w:t>La formación de</w:t>
            </w:r>
            <w:r>
              <w:rPr>
                <w:sz w:val="16"/>
                <w:szCs w:val="16"/>
                <w:lang w:val="es-419"/>
              </w:rPr>
              <w:t xml:space="preserve"> la inducción se impartió en la escuela gastronómica de melgar de forma presencial.</w:t>
            </w:r>
          </w:p>
          <w:p w14:paraId="127E93B2" w14:textId="77777777" w:rsidR="00FA307D" w:rsidRPr="0066449C" w:rsidRDefault="00FA307D" w:rsidP="00FA307D">
            <w:pPr>
              <w:pStyle w:val="Sinespaciado"/>
              <w:jc w:val="both"/>
              <w:rPr>
                <w:rFonts w:cs="Arial"/>
                <w:sz w:val="16"/>
                <w:szCs w:val="16"/>
                <w:lang w:val="es-419"/>
              </w:rPr>
            </w:pPr>
            <w:r w:rsidRPr="0066449C">
              <w:rPr>
                <w:rFonts w:ascii="Calibri" w:eastAsia="Calibri" w:hAnsi="Calibri" w:cs="Times New Roman"/>
                <w:sz w:val="16"/>
                <w:szCs w:val="16"/>
                <w:lang w:val="es-419" w:eastAsia="en-US"/>
              </w:rPr>
              <w:t xml:space="preserve">Impartí formación profesional integral en la titulada </w:t>
            </w:r>
            <w:r>
              <w:rPr>
                <w:rFonts w:ascii="Calibri" w:eastAsia="Calibri" w:hAnsi="Calibri" w:cs="Times New Roman"/>
                <w:sz w:val="16"/>
                <w:szCs w:val="16"/>
                <w:lang w:val="es-419" w:eastAsia="en-US"/>
              </w:rPr>
              <w:t>Técnico en cocina</w:t>
            </w:r>
            <w:r w:rsidRPr="0066449C">
              <w:rPr>
                <w:rFonts w:ascii="Calibri" w:eastAsia="Calibri" w:hAnsi="Calibri" w:cs="Times New Roman"/>
                <w:sz w:val="16"/>
                <w:szCs w:val="16"/>
                <w:lang w:val="es-419" w:eastAsia="en-US"/>
              </w:rPr>
              <w:t xml:space="preserve">, código: </w:t>
            </w:r>
            <w:r>
              <w:rPr>
                <w:rFonts w:ascii="Calibri" w:eastAsia="Calibri" w:hAnsi="Calibri" w:cs="Times New Roman"/>
                <w:sz w:val="16"/>
                <w:szCs w:val="16"/>
                <w:lang w:val="es-419" w:eastAsia="en-US"/>
              </w:rPr>
              <w:t>635503</w:t>
            </w:r>
            <w:r w:rsidRPr="0066449C">
              <w:rPr>
                <w:rFonts w:ascii="Calibri" w:eastAsia="Calibri" w:hAnsi="Calibri" w:cs="Times New Roman"/>
                <w:sz w:val="16"/>
                <w:szCs w:val="16"/>
                <w:lang w:val="es-419" w:eastAsia="en-US"/>
              </w:rPr>
              <w:t>, V</w:t>
            </w:r>
            <w:r w:rsidRPr="0066449C">
              <w:t xml:space="preserve"> </w:t>
            </w:r>
            <w:r w:rsidRPr="0066449C">
              <w:rPr>
                <w:rFonts w:ascii="Calibri" w:eastAsia="Calibri" w:hAnsi="Calibri" w:cs="Times New Roman"/>
                <w:sz w:val="16"/>
                <w:szCs w:val="16"/>
                <w:lang w:val="es-419" w:eastAsia="en-US"/>
              </w:rPr>
              <w:t>10</w:t>
            </w:r>
            <w:r>
              <w:rPr>
                <w:rFonts w:ascii="Calibri" w:eastAsia="Calibri" w:hAnsi="Calibri" w:cs="Times New Roman"/>
                <w:sz w:val="16"/>
                <w:szCs w:val="16"/>
                <w:lang w:val="es-419" w:eastAsia="en-US"/>
              </w:rPr>
              <w:t>3</w:t>
            </w:r>
            <w:r w:rsidRPr="0066449C">
              <w:rPr>
                <w:rFonts w:ascii="Calibri" w:eastAsia="Calibri" w:hAnsi="Calibri" w:cs="Times New Roman"/>
                <w:sz w:val="16"/>
                <w:szCs w:val="16"/>
                <w:lang w:val="es-419" w:eastAsia="en-US"/>
              </w:rPr>
              <w:t xml:space="preserve">, en la Ficha: </w:t>
            </w:r>
            <w:r>
              <w:rPr>
                <w:rFonts w:ascii="Calibri" w:eastAsia="Calibri" w:hAnsi="Calibri" w:cs="Times New Roman"/>
                <w:sz w:val="16"/>
                <w:szCs w:val="16"/>
                <w:lang w:val="es-419" w:eastAsia="en-US"/>
              </w:rPr>
              <w:t>2481634</w:t>
            </w:r>
            <w:r w:rsidRPr="0066449C">
              <w:rPr>
                <w:rFonts w:ascii="Calibri" w:eastAsia="Calibri" w:hAnsi="Calibri" w:cs="Times New Roman"/>
                <w:sz w:val="16"/>
                <w:szCs w:val="16"/>
                <w:lang w:val="es-419" w:eastAsia="en-US"/>
              </w:rPr>
              <w:t>.</w:t>
            </w:r>
          </w:p>
          <w:p w14:paraId="1CF4BC0E" w14:textId="77777777" w:rsidR="00FA307D" w:rsidRPr="0066449C" w:rsidRDefault="00FA307D" w:rsidP="00FA307D">
            <w:pPr>
              <w:pStyle w:val="Sinespaciado"/>
              <w:jc w:val="both"/>
              <w:rPr>
                <w:rFonts w:ascii="Calibri" w:eastAsia="Calibri" w:hAnsi="Calibri" w:cs="Times New Roman"/>
                <w:sz w:val="16"/>
                <w:szCs w:val="16"/>
                <w:lang w:val="es-419" w:eastAsia="en-US"/>
              </w:rPr>
            </w:pPr>
          </w:p>
          <w:p w14:paraId="73DF14E3" w14:textId="77777777" w:rsidR="00FA307D" w:rsidRPr="0066449C" w:rsidRDefault="00FA307D" w:rsidP="00FA307D">
            <w:pPr>
              <w:pStyle w:val="Sinespaciado"/>
              <w:jc w:val="both"/>
              <w:rPr>
                <w:rFonts w:ascii="Calibri" w:eastAsia="Calibri" w:hAnsi="Calibri" w:cs="Times New Roman"/>
                <w:sz w:val="16"/>
                <w:szCs w:val="16"/>
                <w:lang w:val="es-419" w:eastAsia="en-US"/>
              </w:rPr>
            </w:pPr>
          </w:p>
          <w:p w14:paraId="50314452" w14:textId="77777777" w:rsidR="00FA307D" w:rsidRDefault="00FA307D" w:rsidP="00FA307D">
            <w:pPr>
              <w:rPr>
                <w:rFonts w:cs="Arial"/>
                <w:b/>
                <w:sz w:val="16"/>
                <w:szCs w:val="16"/>
                <w:lang w:val="es-419"/>
              </w:rPr>
            </w:pPr>
            <w:r w:rsidRPr="0066449C">
              <w:rPr>
                <w:rFonts w:cs="Arial"/>
                <w:b/>
                <w:sz w:val="16"/>
                <w:szCs w:val="16"/>
                <w:lang w:val="es-419"/>
              </w:rPr>
              <w:t>Competencia:</w:t>
            </w:r>
          </w:p>
          <w:p w14:paraId="0D16E15F" w14:textId="77777777" w:rsidR="00FA307D" w:rsidRPr="00BC53C5" w:rsidRDefault="00FA307D" w:rsidP="00FA307D">
            <w:pPr>
              <w:rPr>
                <w:rFonts w:cs="Arial"/>
                <w:bCs/>
                <w:sz w:val="16"/>
                <w:szCs w:val="16"/>
                <w:lang w:val="es-419"/>
              </w:rPr>
            </w:pPr>
            <w:r w:rsidRPr="00BC53C5">
              <w:rPr>
                <w:rFonts w:cs="Arial"/>
                <w:bCs/>
                <w:sz w:val="16"/>
                <w:szCs w:val="16"/>
                <w:lang w:val="es-419"/>
              </w:rPr>
              <w:t>CONTROL DEL MANEJO DE MATERIAS PRIMAS EN LA PRODUCCIÓN DE ALIMENTOS</w:t>
            </w:r>
          </w:p>
          <w:p w14:paraId="41D0BC59" w14:textId="77777777" w:rsidR="00FA307D" w:rsidRPr="0066449C" w:rsidRDefault="00FA307D" w:rsidP="00FA307D">
            <w:pPr>
              <w:jc w:val="both"/>
              <w:rPr>
                <w:rFonts w:cs="Arial"/>
                <w:b/>
                <w:sz w:val="16"/>
                <w:szCs w:val="16"/>
                <w:lang w:val="es-419"/>
              </w:rPr>
            </w:pPr>
            <w:r w:rsidRPr="0066449C">
              <w:rPr>
                <w:rFonts w:cs="Arial"/>
                <w:b/>
                <w:sz w:val="16"/>
                <w:szCs w:val="16"/>
                <w:lang w:val="es-419"/>
              </w:rPr>
              <w:t>Resultado Aprendizaje:</w:t>
            </w:r>
          </w:p>
          <w:p w14:paraId="7FD67D11" w14:textId="77777777" w:rsidR="00FA307D" w:rsidRPr="00A46929" w:rsidRDefault="00FA307D" w:rsidP="00FA307D">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ALMACENAR MATERIAS PRIMAS TENIENDO EN CUENTA RIESGOS DE CONTAMINACIÓN, TÉCNICAS DE</w:t>
            </w:r>
          </w:p>
          <w:p w14:paraId="6288F41A" w14:textId="77777777" w:rsidR="00FA307D" w:rsidRDefault="00FA307D" w:rsidP="00FA307D">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CONSERVACIÓN Y PROCEDIMIENTOS ESTABLECIDOS.</w:t>
            </w:r>
          </w:p>
          <w:p w14:paraId="3B097E42" w14:textId="77777777" w:rsidR="00FA307D" w:rsidRPr="00A46929" w:rsidRDefault="00FA307D" w:rsidP="00FA307D">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 xml:space="preserve"> CARACTERIZAR MATERIAS PRIMAS TENIENDO LAS FICHAS TÉCNICAS DEL PRODUCTO Y LOS ESTÁNDARES</w:t>
            </w:r>
          </w:p>
          <w:p w14:paraId="763D8AA2" w14:textId="77777777" w:rsidR="00FA307D" w:rsidRDefault="00FA307D" w:rsidP="00FA307D">
            <w:pPr>
              <w:pStyle w:val="Sinespaciado"/>
              <w:ind w:left="720"/>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DE CALIDAD DEFINIDOS POR LA ORGANIZACIÓN.</w:t>
            </w:r>
          </w:p>
          <w:p w14:paraId="6B9C7710" w14:textId="65163166" w:rsidR="00622174" w:rsidRPr="00FA307D" w:rsidRDefault="00FA307D" w:rsidP="00FA307D">
            <w:pPr>
              <w:pStyle w:val="Sinespaciado"/>
              <w:numPr>
                <w:ilvl w:val="0"/>
                <w:numId w:val="34"/>
              </w:numPr>
              <w:jc w:val="both"/>
              <w:rPr>
                <w:rFonts w:ascii="Calibri" w:eastAsia="Calibri" w:hAnsi="Calibri" w:cs="Times New Roman"/>
                <w:color w:val="000000" w:themeColor="text1"/>
                <w:sz w:val="16"/>
                <w:szCs w:val="16"/>
                <w:lang w:val="es-419" w:eastAsia="en-US"/>
              </w:rPr>
            </w:pPr>
            <w:r w:rsidRPr="00A46929">
              <w:rPr>
                <w:rFonts w:ascii="Calibri" w:eastAsia="Calibri" w:hAnsi="Calibri" w:cs="Times New Roman"/>
                <w:color w:val="000000" w:themeColor="text1"/>
                <w:sz w:val="16"/>
                <w:szCs w:val="16"/>
                <w:lang w:val="es-419" w:eastAsia="en-US"/>
              </w:rPr>
              <w:t>SOLICITAR MATERIAS PRIMAS DE ACUERDO CON ÓRDENES DE PRODUCCIÓN, RECETA ESTÁNDAR, FICHA</w:t>
            </w:r>
            <w:r>
              <w:rPr>
                <w:rFonts w:ascii="Calibri" w:eastAsia="Calibri" w:hAnsi="Calibri" w:cs="Times New Roman"/>
                <w:color w:val="000000" w:themeColor="text1"/>
                <w:sz w:val="16"/>
                <w:szCs w:val="16"/>
                <w:lang w:val="es-419" w:eastAsia="en-US"/>
              </w:rPr>
              <w:t xml:space="preserve"> </w:t>
            </w:r>
            <w:r w:rsidRPr="00FA307D">
              <w:rPr>
                <w:rFonts w:eastAsia="Calibri"/>
                <w:color w:val="000000" w:themeColor="text1"/>
                <w:sz w:val="16"/>
                <w:szCs w:val="16"/>
                <w:lang w:val="es-419"/>
              </w:rPr>
              <w:t>TÉCNICA, PROCEDIMIENTOS Y PRINCIPIOS ÉTICOS DE RESPONSABILIDAD.</w:t>
            </w:r>
          </w:p>
        </w:tc>
        <w:tc>
          <w:tcPr>
            <w:tcW w:w="3398" w:type="dxa"/>
            <w:shd w:val="clear" w:color="auto" w:fill="auto"/>
          </w:tcPr>
          <w:p w14:paraId="6C909F10" w14:textId="77777777" w:rsidR="00283F10" w:rsidRPr="0066449C" w:rsidRDefault="00283F10" w:rsidP="0071072D">
            <w:pPr>
              <w:jc w:val="both"/>
              <w:rPr>
                <w:rFonts w:cs="Calibri"/>
                <w:color w:val="000000" w:themeColor="text1"/>
                <w:sz w:val="16"/>
                <w:szCs w:val="16"/>
                <w:lang w:val="es-419"/>
              </w:rPr>
            </w:pPr>
            <w:r w:rsidRPr="0066449C">
              <w:rPr>
                <w:rFonts w:cs="Calibri"/>
                <w:color w:val="000000" w:themeColor="text1"/>
                <w:sz w:val="16"/>
                <w:szCs w:val="16"/>
                <w:lang w:val="es-419"/>
              </w:rPr>
              <w:t>Esto se pude evidenciar en:</w:t>
            </w:r>
          </w:p>
          <w:p w14:paraId="3ED96F7B" w14:textId="48275464" w:rsidR="00FA307D" w:rsidRPr="0066449C" w:rsidRDefault="00780BF4" w:rsidP="00FA307D">
            <w:pPr>
              <w:jc w:val="both"/>
              <w:rPr>
                <w:rFonts w:cs="Arial"/>
                <w:sz w:val="16"/>
                <w:szCs w:val="16"/>
                <w:lang w:val="es-419"/>
              </w:rPr>
            </w:pPr>
            <w:r w:rsidRPr="0066449C">
              <w:rPr>
                <w:rFonts w:cs="Calibri"/>
                <w:color w:val="000000" w:themeColor="text1"/>
                <w:sz w:val="16"/>
                <w:szCs w:val="16"/>
                <w:lang w:val="es-419"/>
              </w:rPr>
              <w:t xml:space="preserve">Programación del mes de </w:t>
            </w:r>
            <w:proofErr w:type="gramStart"/>
            <w:r w:rsidR="005578E7" w:rsidRPr="0066449C">
              <w:rPr>
                <w:rFonts w:cs="Calibri"/>
                <w:color w:val="000000" w:themeColor="text1"/>
                <w:sz w:val="16"/>
                <w:szCs w:val="16"/>
                <w:lang w:val="es-419"/>
              </w:rPr>
              <w:t>Febrero</w:t>
            </w:r>
            <w:proofErr w:type="gramEnd"/>
            <w:r w:rsidRPr="0066449C">
              <w:rPr>
                <w:rFonts w:cs="Calibri"/>
                <w:color w:val="000000" w:themeColor="text1"/>
                <w:sz w:val="16"/>
                <w:szCs w:val="16"/>
                <w:lang w:val="es-419"/>
              </w:rPr>
              <w:t xml:space="preserve"> compartida al drive asignado por el grupo de Gestión Académica (GAE) del Centro de Comercio y Servicios Regional Tolima - Plataforma Sofia Plus para </w:t>
            </w:r>
            <w:r w:rsidR="00D10F71" w:rsidRPr="0066449C">
              <w:rPr>
                <w:sz w:val="16"/>
                <w:szCs w:val="16"/>
                <w:lang w:val="es-419"/>
              </w:rPr>
              <w:t>titulada</w:t>
            </w:r>
            <w:r w:rsidR="00FA307D">
              <w:rPr>
                <w:sz w:val="16"/>
                <w:szCs w:val="16"/>
                <w:lang w:val="es-419"/>
              </w:rPr>
              <w:t xml:space="preserve"> Técnico en cocina</w:t>
            </w:r>
            <w:r w:rsidR="00FA307D" w:rsidRPr="0066449C">
              <w:rPr>
                <w:sz w:val="16"/>
                <w:szCs w:val="16"/>
                <w:lang w:val="es-419"/>
              </w:rPr>
              <w:t xml:space="preserve">, código: </w:t>
            </w:r>
            <w:r w:rsidR="00FA307D">
              <w:rPr>
                <w:sz w:val="16"/>
                <w:szCs w:val="16"/>
                <w:lang w:val="es-419"/>
              </w:rPr>
              <w:t>635503</w:t>
            </w:r>
            <w:r w:rsidR="00FA307D" w:rsidRPr="0066449C">
              <w:rPr>
                <w:sz w:val="16"/>
                <w:szCs w:val="16"/>
                <w:lang w:val="es-419"/>
              </w:rPr>
              <w:t>, V</w:t>
            </w:r>
            <w:r w:rsidR="00FA307D" w:rsidRPr="0066449C">
              <w:t xml:space="preserve"> </w:t>
            </w:r>
            <w:r w:rsidR="00FA307D" w:rsidRPr="0066449C">
              <w:rPr>
                <w:sz w:val="16"/>
                <w:szCs w:val="16"/>
                <w:lang w:val="es-419"/>
              </w:rPr>
              <w:t>10</w:t>
            </w:r>
            <w:r w:rsidR="00FA307D">
              <w:rPr>
                <w:sz w:val="16"/>
                <w:szCs w:val="16"/>
                <w:lang w:val="es-419"/>
              </w:rPr>
              <w:t>3</w:t>
            </w:r>
            <w:r w:rsidR="00FA307D" w:rsidRPr="0066449C">
              <w:rPr>
                <w:sz w:val="16"/>
                <w:szCs w:val="16"/>
                <w:lang w:val="es-419"/>
              </w:rPr>
              <w:t xml:space="preserve">, en la Ficha: </w:t>
            </w:r>
            <w:r w:rsidR="00FA307D">
              <w:rPr>
                <w:sz w:val="16"/>
                <w:szCs w:val="16"/>
                <w:lang w:val="es-419"/>
              </w:rPr>
              <w:t>2481634</w:t>
            </w:r>
            <w:r w:rsidR="00FA307D" w:rsidRPr="0066449C">
              <w:rPr>
                <w:sz w:val="16"/>
                <w:szCs w:val="16"/>
                <w:lang w:val="es-419"/>
              </w:rPr>
              <w:t>.</w:t>
            </w:r>
          </w:p>
          <w:p w14:paraId="458BA847" w14:textId="3696898A" w:rsidR="00D10F71" w:rsidRPr="0066449C" w:rsidRDefault="00D10F71" w:rsidP="00D10F71">
            <w:pPr>
              <w:jc w:val="both"/>
              <w:rPr>
                <w:rFonts w:cs="Calibri"/>
                <w:color w:val="000000"/>
                <w:sz w:val="16"/>
                <w:szCs w:val="16"/>
                <w:lang w:val="es-419"/>
              </w:rPr>
            </w:pPr>
            <w:r w:rsidRPr="0066449C">
              <w:rPr>
                <w:sz w:val="16"/>
                <w:szCs w:val="16"/>
                <w:lang w:val="es-419"/>
              </w:rPr>
              <w:t>.</w:t>
            </w:r>
            <w:r w:rsidRPr="0066449C">
              <w:rPr>
                <w:rFonts w:cs="Arial"/>
                <w:sz w:val="16"/>
                <w:szCs w:val="16"/>
                <w:lang w:val="es-419"/>
              </w:rPr>
              <w:t xml:space="preserve">, reposa en la oficina gestión académica mediante enlace: </w:t>
            </w:r>
            <w:hyperlink r:id="rId13" w:history="1">
              <w:r w:rsidRPr="0066449C">
                <w:rPr>
                  <w:rStyle w:val="Hipervnculo"/>
                  <w:rFonts w:cs="Arial"/>
                  <w:sz w:val="16"/>
                  <w:szCs w:val="16"/>
                  <w:lang w:val="es-419"/>
                </w:rPr>
                <w:t>https://docs.google.com/forms/d/e/1FAIpQLSc-RthYuBpzarBnQpg9u2y9x8z16s93KfhAAM3iwKfdaNADnw/viewform</w:t>
              </w:r>
            </w:hyperlink>
          </w:p>
          <w:p w14:paraId="3AED5077" w14:textId="203C3565" w:rsidR="00283F10" w:rsidRPr="0066449C" w:rsidRDefault="00283F10" w:rsidP="0071072D">
            <w:pPr>
              <w:jc w:val="both"/>
              <w:rPr>
                <w:rFonts w:cs="Calibri"/>
                <w:color w:val="000000" w:themeColor="text1"/>
                <w:sz w:val="16"/>
                <w:szCs w:val="16"/>
                <w:lang w:val="es-419"/>
              </w:rPr>
            </w:pPr>
            <w:r w:rsidRPr="0066449C">
              <w:rPr>
                <w:rFonts w:cs="Calibri"/>
                <w:color w:val="000000" w:themeColor="text1"/>
                <w:sz w:val="16"/>
                <w:szCs w:val="16"/>
                <w:lang w:val="es-419"/>
              </w:rPr>
              <w:t>Diagrama de Horario del Instructor.</w:t>
            </w:r>
            <w:r w:rsidR="004562B8" w:rsidRPr="0066449C">
              <w:rPr>
                <w:rFonts w:cs="Calibri"/>
                <w:color w:val="000000" w:themeColor="text1"/>
                <w:sz w:val="16"/>
                <w:szCs w:val="16"/>
                <w:lang w:val="es-419"/>
              </w:rPr>
              <w:t xml:space="preserve">  </w:t>
            </w:r>
            <w:r w:rsidRPr="0066449C">
              <w:rPr>
                <w:rFonts w:cs="Calibri"/>
                <w:color w:val="000000" w:themeColor="text1"/>
                <w:sz w:val="16"/>
                <w:szCs w:val="16"/>
                <w:lang w:val="es-419"/>
              </w:rPr>
              <w:t>Reporte de Tiempos y Actividades del Instructor</w:t>
            </w:r>
            <w:r w:rsidR="002C3E45" w:rsidRPr="0066449C">
              <w:rPr>
                <w:rFonts w:cs="Calibri"/>
                <w:color w:val="000000" w:themeColor="text1"/>
                <w:sz w:val="16"/>
                <w:szCs w:val="16"/>
                <w:lang w:val="es-419"/>
              </w:rPr>
              <w:t xml:space="preserve">, </w:t>
            </w:r>
            <w:r w:rsidR="002E6255" w:rsidRPr="0066449C">
              <w:rPr>
                <w:rFonts w:cs="Calibri"/>
                <w:color w:val="000000" w:themeColor="text1"/>
                <w:sz w:val="16"/>
                <w:szCs w:val="16"/>
                <w:lang w:val="es-419"/>
              </w:rPr>
              <w:t xml:space="preserve">reposa en la plataforma </w:t>
            </w:r>
            <w:r w:rsidR="002C3E45" w:rsidRPr="0066449C">
              <w:rPr>
                <w:rFonts w:cs="Calibri"/>
                <w:color w:val="000000" w:themeColor="text1"/>
                <w:sz w:val="16"/>
                <w:szCs w:val="16"/>
                <w:lang w:val="es-419"/>
              </w:rPr>
              <w:t>Sofia Plus</w:t>
            </w:r>
            <w:r w:rsidRPr="0066449C">
              <w:rPr>
                <w:rFonts w:cs="Calibri"/>
                <w:color w:val="000000" w:themeColor="text1"/>
                <w:sz w:val="16"/>
                <w:szCs w:val="16"/>
                <w:lang w:val="es-419"/>
              </w:rPr>
              <w:t>.</w:t>
            </w:r>
          </w:p>
          <w:p w14:paraId="698EF6CB" w14:textId="77777777" w:rsidR="004562B8" w:rsidRPr="0066449C" w:rsidRDefault="004562B8" w:rsidP="0071072D">
            <w:pPr>
              <w:jc w:val="both"/>
              <w:rPr>
                <w:rFonts w:cs="Calibri"/>
                <w:color w:val="000000" w:themeColor="text1"/>
                <w:sz w:val="16"/>
                <w:szCs w:val="16"/>
                <w:lang w:val="es-419"/>
              </w:rPr>
            </w:pPr>
          </w:p>
          <w:p w14:paraId="2D3C5412" w14:textId="5F800B19" w:rsidR="00622174" w:rsidRPr="0066449C" w:rsidRDefault="00622174" w:rsidP="0071072D">
            <w:pPr>
              <w:autoSpaceDE w:val="0"/>
              <w:autoSpaceDN w:val="0"/>
              <w:adjustRightInd w:val="0"/>
              <w:spacing w:after="0" w:line="240" w:lineRule="auto"/>
              <w:jc w:val="both"/>
              <w:rPr>
                <w:rFonts w:cs="Arial"/>
                <w:sz w:val="16"/>
                <w:szCs w:val="16"/>
                <w:lang w:val="es-419"/>
              </w:rPr>
            </w:pPr>
          </w:p>
          <w:p w14:paraId="4E36A28F" w14:textId="2107380B" w:rsidR="00CA68DE" w:rsidRPr="0066449C" w:rsidRDefault="00CA68DE" w:rsidP="0071072D">
            <w:pPr>
              <w:autoSpaceDE w:val="0"/>
              <w:autoSpaceDN w:val="0"/>
              <w:adjustRightInd w:val="0"/>
              <w:spacing w:after="0" w:line="240" w:lineRule="auto"/>
              <w:jc w:val="both"/>
              <w:rPr>
                <w:rFonts w:cs="Arial"/>
                <w:sz w:val="16"/>
                <w:szCs w:val="16"/>
                <w:lang w:val="es-419"/>
              </w:rPr>
            </w:pPr>
          </w:p>
          <w:p w14:paraId="2CFDCDA5" w14:textId="1FC71001" w:rsidR="00CA68DE" w:rsidRPr="0066449C" w:rsidRDefault="00CA68DE" w:rsidP="0071072D">
            <w:pPr>
              <w:autoSpaceDE w:val="0"/>
              <w:autoSpaceDN w:val="0"/>
              <w:adjustRightInd w:val="0"/>
              <w:spacing w:after="0" w:line="240" w:lineRule="auto"/>
              <w:jc w:val="both"/>
              <w:rPr>
                <w:rFonts w:cs="Arial"/>
                <w:sz w:val="16"/>
                <w:szCs w:val="16"/>
                <w:lang w:val="es-419"/>
              </w:rPr>
            </w:pPr>
          </w:p>
          <w:p w14:paraId="32BDC0C5" w14:textId="77777777" w:rsidR="00CA68DE" w:rsidRPr="0066449C" w:rsidRDefault="00CA68DE" w:rsidP="0071072D">
            <w:pPr>
              <w:autoSpaceDE w:val="0"/>
              <w:autoSpaceDN w:val="0"/>
              <w:adjustRightInd w:val="0"/>
              <w:spacing w:after="0" w:line="240" w:lineRule="auto"/>
              <w:jc w:val="both"/>
              <w:rPr>
                <w:rFonts w:cs="Arial"/>
                <w:sz w:val="16"/>
                <w:szCs w:val="16"/>
                <w:lang w:val="es-419"/>
              </w:rPr>
            </w:pPr>
          </w:p>
          <w:p w14:paraId="7E7213D2" w14:textId="77777777" w:rsidR="00622174" w:rsidRPr="0066449C" w:rsidRDefault="00622174" w:rsidP="0071072D">
            <w:pPr>
              <w:autoSpaceDE w:val="0"/>
              <w:autoSpaceDN w:val="0"/>
              <w:adjustRightInd w:val="0"/>
              <w:spacing w:after="0" w:line="240" w:lineRule="auto"/>
              <w:jc w:val="both"/>
              <w:rPr>
                <w:rFonts w:cs="Arial"/>
                <w:sz w:val="16"/>
                <w:szCs w:val="16"/>
                <w:lang w:val="es-419"/>
              </w:rPr>
            </w:pPr>
          </w:p>
          <w:p w14:paraId="18679C9B" w14:textId="389C4B0E" w:rsidR="004562B8" w:rsidRPr="0066449C" w:rsidRDefault="004562B8" w:rsidP="00DD2883">
            <w:pPr>
              <w:autoSpaceDE w:val="0"/>
              <w:autoSpaceDN w:val="0"/>
              <w:adjustRightInd w:val="0"/>
              <w:spacing w:after="0" w:line="240" w:lineRule="auto"/>
              <w:jc w:val="both"/>
              <w:rPr>
                <w:rFonts w:cs="Arial"/>
                <w:sz w:val="16"/>
                <w:szCs w:val="16"/>
                <w:lang w:val="es-419"/>
              </w:rPr>
            </w:pPr>
          </w:p>
          <w:p w14:paraId="5EF83CA3" w14:textId="743B3046" w:rsidR="00CA68DE" w:rsidRPr="0066449C" w:rsidRDefault="00CA68DE" w:rsidP="00DD2883">
            <w:pPr>
              <w:autoSpaceDE w:val="0"/>
              <w:autoSpaceDN w:val="0"/>
              <w:adjustRightInd w:val="0"/>
              <w:spacing w:after="0" w:line="240" w:lineRule="auto"/>
              <w:jc w:val="both"/>
              <w:rPr>
                <w:rFonts w:cs="Arial"/>
                <w:sz w:val="16"/>
                <w:szCs w:val="16"/>
                <w:lang w:val="es-419"/>
              </w:rPr>
            </w:pPr>
          </w:p>
          <w:p w14:paraId="1DB7DF53" w14:textId="31FF2A3A" w:rsidR="00CA68DE" w:rsidRPr="0066449C" w:rsidRDefault="00CA68DE" w:rsidP="00DD2883">
            <w:pPr>
              <w:autoSpaceDE w:val="0"/>
              <w:autoSpaceDN w:val="0"/>
              <w:adjustRightInd w:val="0"/>
              <w:spacing w:after="0" w:line="240" w:lineRule="auto"/>
              <w:jc w:val="both"/>
              <w:rPr>
                <w:rFonts w:cs="Arial"/>
                <w:sz w:val="16"/>
                <w:szCs w:val="16"/>
                <w:lang w:val="es-419"/>
              </w:rPr>
            </w:pPr>
          </w:p>
          <w:p w14:paraId="2503B9F4" w14:textId="1B01990A" w:rsidR="00CA68DE" w:rsidRPr="0066449C" w:rsidRDefault="00CA68DE" w:rsidP="00DD2883">
            <w:pPr>
              <w:autoSpaceDE w:val="0"/>
              <w:autoSpaceDN w:val="0"/>
              <w:adjustRightInd w:val="0"/>
              <w:spacing w:after="0" w:line="240" w:lineRule="auto"/>
              <w:jc w:val="both"/>
              <w:rPr>
                <w:rFonts w:cs="Arial"/>
                <w:sz w:val="16"/>
                <w:szCs w:val="16"/>
                <w:lang w:val="es-419"/>
              </w:rPr>
            </w:pPr>
          </w:p>
          <w:p w14:paraId="2758CE7B" w14:textId="14F600DB" w:rsidR="00CA68DE" w:rsidRPr="0066449C" w:rsidRDefault="00CA68DE" w:rsidP="00DD2883">
            <w:pPr>
              <w:autoSpaceDE w:val="0"/>
              <w:autoSpaceDN w:val="0"/>
              <w:adjustRightInd w:val="0"/>
              <w:spacing w:after="0" w:line="240" w:lineRule="auto"/>
              <w:jc w:val="both"/>
              <w:rPr>
                <w:rFonts w:cs="Arial"/>
                <w:sz w:val="16"/>
                <w:szCs w:val="16"/>
                <w:lang w:val="es-419"/>
              </w:rPr>
            </w:pPr>
          </w:p>
          <w:p w14:paraId="4A85201C" w14:textId="77777777" w:rsidR="00CA68DE" w:rsidRPr="0066449C" w:rsidRDefault="00CA68DE" w:rsidP="00DD2883">
            <w:pPr>
              <w:autoSpaceDE w:val="0"/>
              <w:autoSpaceDN w:val="0"/>
              <w:adjustRightInd w:val="0"/>
              <w:spacing w:after="0" w:line="240" w:lineRule="auto"/>
              <w:jc w:val="both"/>
              <w:rPr>
                <w:rFonts w:cs="Arial"/>
                <w:sz w:val="16"/>
                <w:szCs w:val="16"/>
                <w:lang w:val="es-419"/>
              </w:rPr>
            </w:pPr>
          </w:p>
          <w:p w14:paraId="5B583E3F" w14:textId="77777777" w:rsidR="004562B8" w:rsidRPr="0066449C" w:rsidRDefault="004562B8" w:rsidP="00DD2883">
            <w:pPr>
              <w:autoSpaceDE w:val="0"/>
              <w:autoSpaceDN w:val="0"/>
              <w:adjustRightInd w:val="0"/>
              <w:spacing w:after="0" w:line="240" w:lineRule="auto"/>
              <w:jc w:val="both"/>
              <w:rPr>
                <w:rFonts w:cs="Arial"/>
                <w:sz w:val="16"/>
                <w:szCs w:val="16"/>
                <w:lang w:val="es-419"/>
              </w:rPr>
            </w:pPr>
          </w:p>
          <w:p w14:paraId="49033D93" w14:textId="77777777" w:rsidR="004562B8" w:rsidRPr="0066449C" w:rsidRDefault="004562B8" w:rsidP="00DD2883">
            <w:pPr>
              <w:autoSpaceDE w:val="0"/>
              <w:autoSpaceDN w:val="0"/>
              <w:adjustRightInd w:val="0"/>
              <w:spacing w:after="0" w:line="240" w:lineRule="auto"/>
              <w:jc w:val="both"/>
              <w:rPr>
                <w:rFonts w:cs="Arial"/>
                <w:sz w:val="16"/>
                <w:szCs w:val="16"/>
                <w:lang w:val="es-419"/>
              </w:rPr>
            </w:pPr>
          </w:p>
          <w:p w14:paraId="61E379DA"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53E1E7CA"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5C5748FB"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27514617"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6FF1D972"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40913776"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6FB5156A"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4A4343F1"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35A23AD2"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31DD21F3"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53B485F0"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787A6D25"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005BB16A"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3813751D"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2C7FA648"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7C35BBA4"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4354D3A5"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76C473A9" w14:textId="77777777" w:rsidR="009D4710" w:rsidRPr="0066449C" w:rsidRDefault="009D4710" w:rsidP="00DD2883">
            <w:pPr>
              <w:autoSpaceDE w:val="0"/>
              <w:autoSpaceDN w:val="0"/>
              <w:adjustRightInd w:val="0"/>
              <w:spacing w:after="0" w:line="240" w:lineRule="auto"/>
              <w:jc w:val="both"/>
              <w:rPr>
                <w:rFonts w:cs="Arial"/>
                <w:sz w:val="16"/>
                <w:szCs w:val="16"/>
                <w:lang w:val="es-419"/>
              </w:rPr>
            </w:pPr>
          </w:p>
          <w:p w14:paraId="302555AE" w14:textId="69961294" w:rsidR="009D4710" w:rsidRPr="0066449C" w:rsidRDefault="009D4710" w:rsidP="001116DD">
            <w:pPr>
              <w:spacing w:after="0" w:line="240" w:lineRule="auto"/>
              <w:rPr>
                <w:rFonts w:cs="Arial"/>
                <w:sz w:val="16"/>
                <w:szCs w:val="16"/>
                <w:lang w:val="es-419"/>
              </w:rPr>
            </w:pPr>
          </w:p>
        </w:tc>
      </w:tr>
      <w:tr w:rsidR="00243D1B" w:rsidRPr="0066449C" w14:paraId="0387A281" w14:textId="77777777" w:rsidTr="00AB6D9D">
        <w:trPr>
          <w:trHeight w:val="1121"/>
        </w:trPr>
        <w:tc>
          <w:tcPr>
            <w:tcW w:w="425" w:type="dxa"/>
            <w:shd w:val="clear" w:color="auto" w:fill="auto"/>
          </w:tcPr>
          <w:p w14:paraId="0757BB90" w14:textId="77777777" w:rsidR="00243D1B" w:rsidRPr="0066449C" w:rsidRDefault="00243D1B" w:rsidP="00243D1B">
            <w:pPr>
              <w:spacing w:after="0" w:line="240" w:lineRule="auto"/>
              <w:rPr>
                <w:rFonts w:cs="Arial"/>
                <w:sz w:val="16"/>
                <w:szCs w:val="16"/>
                <w:lang w:val="es-419"/>
              </w:rPr>
            </w:pPr>
            <w:r w:rsidRPr="0066449C">
              <w:rPr>
                <w:rFonts w:cs="Arial"/>
                <w:sz w:val="16"/>
                <w:szCs w:val="16"/>
                <w:lang w:val="es-419"/>
              </w:rPr>
              <w:lastRenderedPageBreak/>
              <w:t>13.</w:t>
            </w:r>
          </w:p>
        </w:tc>
        <w:tc>
          <w:tcPr>
            <w:tcW w:w="2948" w:type="dxa"/>
            <w:shd w:val="clear" w:color="auto" w:fill="auto"/>
          </w:tcPr>
          <w:p w14:paraId="4BC33511" w14:textId="14967B88" w:rsidR="00243D1B" w:rsidRPr="0066449C" w:rsidRDefault="00243D1B" w:rsidP="00243D1B">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Diseñar, actualizar y fortalecimiento del banco de actividades de los programas de formación.</w:t>
            </w:r>
          </w:p>
        </w:tc>
        <w:tc>
          <w:tcPr>
            <w:tcW w:w="3402" w:type="dxa"/>
            <w:shd w:val="clear" w:color="auto" w:fill="auto"/>
          </w:tcPr>
          <w:p w14:paraId="4C835BF6" w14:textId="4DC2E5C4" w:rsidR="00243D1B" w:rsidRPr="0066449C" w:rsidRDefault="001116DD" w:rsidP="00243D1B">
            <w:pPr>
              <w:autoSpaceDE w:val="0"/>
              <w:autoSpaceDN w:val="0"/>
              <w:adjustRightInd w:val="0"/>
              <w:spacing w:after="0" w:line="240" w:lineRule="auto"/>
              <w:jc w:val="both"/>
              <w:rPr>
                <w:rFonts w:cs="Calibri"/>
                <w:color w:val="000000"/>
                <w:sz w:val="16"/>
                <w:szCs w:val="16"/>
                <w:lang w:val="es-419"/>
              </w:rPr>
            </w:pPr>
            <w:r>
              <w:rPr>
                <w:rFonts w:cs="Calibri"/>
                <w:color w:val="000000"/>
                <w:sz w:val="16"/>
                <w:szCs w:val="16"/>
                <w:lang w:val="es-419"/>
              </w:rPr>
              <w:t>Diseñe material informativo para la competencia “</w:t>
            </w:r>
            <w:r w:rsidRPr="001116DD">
              <w:rPr>
                <w:rFonts w:cs="Calibri"/>
                <w:color w:val="000000"/>
                <w:sz w:val="16"/>
                <w:szCs w:val="16"/>
                <w:lang w:val="es-419"/>
              </w:rPr>
              <w:t>CONTROL DEL MANEJO DE MATERIAS PRIMAS EN LA PRODUCCIÓN DE ALIMENTOS</w:t>
            </w:r>
            <w:r>
              <w:rPr>
                <w:rFonts w:cs="Calibri"/>
                <w:color w:val="000000"/>
                <w:sz w:val="16"/>
                <w:szCs w:val="16"/>
                <w:lang w:val="es-419"/>
              </w:rPr>
              <w:t>”</w:t>
            </w:r>
          </w:p>
          <w:p w14:paraId="6EA2BD34" w14:textId="77777777" w:rsidR="00AB6D9D" w:rsidRPr="0066449C" w:rsidRDefault="00AB6D9D" w:rsidP="00243D1B">
            <w:pPr>
              <w:autoSpaceDE w:val="0"/>
              <w:autoSpaceDN w:val="0"/>
              <w:adjustRightInd w:val="0"/>
              <w:spacing w:after="0" w:line="240" w:lineRule="auto"/>
              <w:jc w:val="both"/>
              <w:rPr>
                <w:rFonts w:cs="Calibri"/>
                <w:color w:val="000000"/>
                <w:sz w:val="16"/>
                <w:szCs w:val="16"/>
                <w:lang w:val="es-419"/>
              </w:rPr>
            </w:pPr>
          </w:p>
          <w:p w14:paraId="3A260D95" w14:textId="77777777" w:rsidR="00BD7B9E" w:rsidRPr="0066449C" w:rsidRDefault="00BD7B9E" w:rsidP="002141B4">
            <w:pPr>
              <w:jc w:val="both"/>
              <w:rPr>
                <w:rFonts w:cs="Arial"/>
                <w:sz w:val="16"/>
                <w:szCs w:val="16"/>
                <w:lang w:val="es-419"/>
              </w:rPr>
            </w:pPr>
          </w:p>
          <w:p w14:paraId="78E20E3F" w14:textId="199A63BB" w:rsidR="00D22020" w:rsidRPr="0066449C" w:rsidRDefault="00D22020" w:rsidP="001116DD">
            <w:pPr>
              <w:rPr>
                <w:rFonts w:cs="Calibri"/>
                <w:color w:val="000000"/>
                <w:sz w:val="16"/>
                <w:szCs w:val="16"/>
                <w:lang w:val="es-419"/>
              </w:rPr>
            </w:pPr>
          </w:p>
        </w:tc>
        <w:tc>
          <w:tcPr>
            <w:tcW w:w="3398" w:type="dxa"/>
            <w:shd w:val="clear" w:color="auto" w:fill="auto"/>
          </w:tcPr>
          <w:p w14:paraId="35774EA6" w14:textId="264BF00C" w:rsidR="00AB6D9D" w:rsidRPr="0066449C" w:rsidRDefault="00AB6D9D" w:rsidP="00AB6D9D">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Se evidencia </w:t>
            </w:r>
            <w:r w:rsidR="001116DD">
              <w:rPr>
                <w:rFonts w:cs="Arial"/>
                <w:sz w:val="16"/>
                <w:szCs w:val="16"/>
                <w:lang w:val="es-419"/>
              </w:rPr>
              <w:t xml:space="preserve">en el portafolio virtual del instructor </w:t>
            </w:r>
          </w:p>
          <w:p w14:paraId="3D11079A" w14:textId="77777777" w:rsidR="00AB6D9D" w:rsidRPr="0066449C" w:rsidRDefault="00AB6D9D" w:rsidP="00AB6D9D">
            <w:pPr>
              <w:autoSpaceDE w:val="0"/>
              <w:autoSpaceDN w:val="0"/>
              <w:adjustRightInd w:val="0"/>
              <w:spacing w:after="0" w:line="240" w:lineRule="auto"/>
              <w:jc w:val="both"/>
              <w:rPr>
                <w:rFonts w:cs="Arial"/>
                <w:sz w:val="16"/>
                <w:szCs w:val="16"/>
                <w:lang w:val="es-419"/>
              </w:rPr>
            </w:pPr>
          </w:p>
          <w:p w14:paraId="2095EFD2" w14:textId="77777777" w:rsidR="00127251" w:rsidRPr="0066449C" w:rsidRDefault="00127251" w:rsidP="002141B4">
            <w:pPr>
              <w:spacing w:after="0" w:line="240" w:lineRule="auto"/>
              <w:jc w:val="both"/>
              <w:rPr>
                <w:sz w:val="16"/>
                <w:szCs w:val="16"/>
                <w:lang w:val="es-419"/>
              </w:rPr>
            </w:pPr>
          </w:p>
          <w:p w14:paraId="212033F9" w14:textId="77777777" w:rsidR="00AB6D9D" w:rsidRPr="0066449C" w:rsidRDefault="00AB6D9D" w:rsidP="002141B4">
            <w:pPr>
              <w:spacing w:after="0" w:line="240" w:lineRule="auto"/>
              <w:jc w:val="both"/>
              <w:rPr>
                <w:rFonts w:cs="Arial"/>
                <w:sz w:val="16"/>
                <w:szCs w:val="16"/>
                <w:lang w:val="es-419"/>
              </w:rPr>
            </w:pPr>
          </w:p>
          <w:p w14:paraId="58D81345" w14:textId="77777777" w:rsidR="002141B4" w:rsidRPr="0066449C" w:rsidRDefault="002141B4" w:rsidP="002141B4">
            <w:pPr>
              <w:autoSpaceDE w:val="0"/>
              <w:autoSpaceDN w:val="0"/>
              <w:adjustRightInd w:val="0"/>
              <w:spacing w:after="0" w:line="240" w:lineRule="auto"/>
              <w:jc w:val="both"/>
              <w:rPr>
                <w:rFonts w:cs="Arial"/>
                <w:sz w:val="16"/>
                <w:szCs w:val="16"/>
                <w:lang w:val="es-419"/>
              </w:rPr>
            </w:pPr>
          </w:p>
          <w:p w14:paraId="2D5ACDDC" w14:textId="607A0DBC" w:rsidR="002141B4" w:rsidRPr="0066449C" w:rsidRDefault="002141B4" w:rsidP="002141B4">
            <w:pPr>
              <w:spacing w:after="0"/>
              <w:jc w:val="both"/>
              <w:rPr>
                <w:rFonts w:cs="Arial"/>
                <w:sz w:val="16"/>
                <w:szCs w:val="16"/>
                <w:lang w:val="es-419"/>
              </w:rPr>
            </w:pPr>
          </w:p>
          <w:p w14:paraId="456DCC40" w14:textId="20417CC2" w:rsidR="00567051" w:rsidRPr="0066449C" w:rsidRDefault="00567051" w:rsidP="002141B4">
            <w:pPr>
              <w:spacing w:after="0"/>
              <w:jc w:val="both"/>
              <w:rPr>
                <w:rFonts w:cs="Arial"/>
                <w:sz w:val="16"/>
                <w:szCs w:val="16"/>
                <w:lang w:val="es-419"/>
              </w:rPr>
            </w:pPr>
          </w:p>
          <w:p w14:paraId="0B5BD939" w14:textId="77777777" w:rsidR="00567051" w:rsidRPr="0066449C" w:rsidRDefault="00567051" w:rsidP="002141B4">
            <w:pPr>
              <w:spacing w:after="0"/>
              <w:jc w:val="both"/>
              <w:rPr>
                <w:rFonts w:cs="Arial"/>
                <w:sz w:val="16"/>
                <w:szCs w:val="16"/>
                <w:lang w:val="es-419"/>
              </w:rPr>
            </w:pPr>
          </w:p>
          <w:p w14:paraId="7B97A451" w14:textId="2D279573" w:rsidR="00243D1B" w:rsidRPr="0066449C" w:rsidRDefault="00243D1B" w:rsidP="002141B4">
            <w:pPr>
              <w:autoSpaceDE w:val="0"/>
              <w:autoSpaceDN w:val="0"/>
              <w:adjustRightInd w:val="0"/>
              <w:spacing w:after="0" w:line="240" w:lineRule="auto"/>
              <w:jc w:val="both"/>
              <w:rPr>
                <w:rFonts w:cs="Calibri"/>
                <w:color w:val="000000"/>
                <w:sz w:val="16"/>
                <w:szCs w:val="16"/>
                <w:lang w:val="es-419"/>
              </w:rPr>
            </w:pPr>
          </w:p>
        </w:tc>
      </w:tr>
      <w:tr w:rsidR="00243D1B" w:rsidRPr="0066449C" w14:paraId="46258F63" w14:textId="77777777" w:rsidTr="007422C4">
        <w:trPr>
          <w:trHeight w:val="1121"/>
        </w:trPr>
        <w:tc>
          <w:tcPr>
            <w:tcW w:w="425" w:type="dxa"/>
            <w:shd w:val="clear" w:color="auto" w:fill="auto"/>
          </w:tcPr>
          <w:p w14:paraId="0571D1B5" w14:textId="77777777" w:rsidR="00243D1B" w:rsidRPr="0066449C" w:rsidRDefault="00243D1B" w:rsidP="00243D1B">
            <w:pPr>
              <w:spacing w:after="0" w:line="240" w:lineRule="auto"/>
              <w:rPr>
                <w:rFonts w:cs="Arial"/>
                <w:sz w:val="16"/>
                <w:szCs w:val="16"/>
                <w:lang w:val="es-419"/>
              </w:rPr>
            </w:pPr>
            <w:r w:rsidRPr="0066449C">
              <w:rPr>
                <w:rFonts w:cs="Arial"/>
                <w:sz w:val="16"/>
                <w:szCs w:val="16"/>
                <w:lang w:val="es-419"/>
              </w:rPr>
              <w:t>14.</w:t>
            </w:r>
          </w:p>
        </w:tc>
        <w:tc>
          <w:tcPr>
            <w:tcW w:w="2948" w:type="dxa"/>
            <w:shd w:val="clear" w:color="auto" w:fill="auto"/>
          </w:tcPr>
          <w:p w14:paraId="7A86D1FC" w14:textId="1A4C048F" w:rsidR="00243D1B" w:rsidRPr="0066449C" w:rsidRDefault="00243D1B" w:rsidP="00243D1B">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Diseñar materiales de formación para el programa que estén orientando en el proceso de formación.</w:t>
            </w:r>
          </w:p>
        </w:tc>
        <w:tc>
          <w:tcPr>
            <w:tcW w:w="3402" w:type="dxa"/>
            <w:shd w:val="clear" w:color="auto" w:fill="auto"/>
          </w:tcPr>
          <w:p w14:paraId="2132AA75" w14:textId="00249BF9" w:rsidR="00243D1B" w:rsidRPr="0066449C" w:rsidRDefault="00243D1B" w:rsidP="00D44FAC">
            <w:pPr>
              <w:autoSpaceDE w:val="0"/>
              <w:autoSpaceDN w:val="0"/>
              <w:adjustRightInd w:val="0"/>
              <w:spacing w:after="0" w:line="240" w:lineRule="auto"/>
              <w:jc w:val="both"/>
              <w:rPr>
                <w:rFonts w:cs="Calibri"/>
                <w:color w:val="000000"/>
                <w:sz w:val="16"/>
                <w:szCs w:val="16"/>
                <w:lang w:val="es-419"/>
              </w:rPr>
            </w:pPr>
          </w:p>
          <w:p w14:paraId="33D5D90C" w14:textId="3942BDB4" w:rsidR="001A6893" w:rsidRPr="0066449C" w:rsidRDefault="00C278F7" w:rsidP="00D44FAC">
            <w:pPr>
              <w:autoSpaceDE w:val="0"/>
              <w:autoSpaceDN w:val="0"/>
              <w:adjustRightInd w:val="0"/>
              <w:spacing w:after="0" w:line="240" w:lineRule="auto"/>
              <w:jc w:val="both"/>
              <w:rPr>
                <w:rFonts w:cs="Calibri"/>
                <w:color w:val="000000"/>
                <w:sz w:val="16"/>
                <w:szCs w:val="16"/>
                <w:lang w:val="es-419"/>
              </w:rPr>
            </w:pPr>
            <w:r w:rsidRPr="00C278F7">
              <w:rPr>
                <w:rFonts w:cs="Calibri"/>
                <w:color w:val="000000"/>
                <w:sz w:val="16"/>
                <w:szCs w:val="16"/>
                <w:lang w:val="es-419"/>
              </w:rPr>
              <w:t>diseñe guías de aprendizaje para llevar a cabo las formaciones de acuerdo con la exigencia de la institución, y adicional a eso diseñe material informativo para los aprendices respecto a los temas y recetas que se desarrollan durante la formación para así facilitar su aprendizaje mediante la búsqueda autónoma de información</w:t>
            </w:r>
          </w:p>
          <w:p w14:paraId="411BF4FF" w14:textId="4EB36A94" w:rsidR="00243D1B" w:rsidRPr="0066449C" w:rsidRDefault="00243D1B" w:rsidP="00D44FAC">
            <w:pPr>
              <w:pBdr>
                <w:top w:val="nil"/>
                <w:left w:val="nil"/>
                <w:bottom w:val="nil"/>
                <w:right w:val="nil"/>
                <w:between w:val="nil"/>
              </w:pBdr>
              <w:spacing w:after="0" w:line="240" w:lineRule="auto"/>
              <w:jc w:val="both"/>
              <w:rPr>
                <w:rFonts w:cs="Arial"/>
                <w:sz w:val="16"/>
                <w:szCs w:val="16"/>
                <w:lang w:val="es-419"/>
              </w:rPr>
            </w:pPr>
          </w:p>
        </w:tc>
        <w:tc>
          <w:tcPr>
            <w:tcW w:w="3398" w:type="dxa"/>
            <w:shd w:val="clear" w:color="auto" w:fill="auto"/>
          </w:tcPr>
          <w:p w14:paraId="7ABBCD50" w14:textId="45DF6A02" w:rsidR="00D44FAC" w:rsidRPr="0066449C" w:rsidRDefault="00C278F7" w:rsidP="00D44FAC">
            <w:pPr>
              <w:autoSpaceDE w:val="0"/>
              <w:autoSpaceDN w:val="0"/>
              <w:adjustRightInd w:val="0"/>
              <w:spacing w:after="0" w:line="240" w:lineRule="auto"/>
              <w:jc w:val="both"/>
              <w:rPr>
                <w:rFonts w:cs="Arial"/>
                <w:sz w:val="16"/>
                <w:szCs w:val="16"/>
                <w:lang w:val="es-419"/>
              </w:rPr>
            </w:pPr>
            <w:r>
              <w:rPr>
                <w:rFonts w:cs="Arial"/>
                <w:sz w:val="16"/>
                <w:szCs w:val="16"/>
                <w:lang w:val="es-419"/>
              </w:rPr>
              <w:t xml:space="preserve">Lo puedo evidenciar en el portafolio virtual del instructor </w:t>
            </w:r>
          </w:p>
          <w:p w14:paraId="3079951E" w14:textId="77777777" w:rsidR="00243D1B" w:rsidRPr="0066449C" w:rsidRDefault="00243D1B" w:rsidP="00243D1B">
            <w:pPr>
              <w:autoSpaceDE w:val="0"/>
              <w:autoSpaceDN w:val="0"/>
              <w:adjustRightInd w:val="0"/>
              <w:spacing w:after="0" w:line="240" w:lineRule="auto"/>
              <w:jc w:val="both"/>
              <w:rPr>
                <w:rFonts w:cs="Arial"/>
                <w:sz w:val="16"/>
                <w:szCs w:val="16"/>
                <w:lang w:val="es-419"/>
              </w:rPr>
            </w:pPr>
          </w:p>
          <w:p w14:paraId="435A6BF3" w14:textId="77777777" w:rsidR="00243D1B" w:rsidRPr="0066449C" w:rsidRDefault="00243D1B" w:rsidP="00243D1B">
            <w:pPr>
              <w:autoSpaceDE w:val="0"/>
              <w:autoSpaceDN w:val="0"/>
              <w:adjustRightInd w:val="0"/>
              <w:spacing w:after="0" w:line="240" w:lineRule="auto"/>
              <w:jc w:val="both"/>
              <w:rPr>
                <w:rFonts w:cs="Arial"/>
                <w:sz w:val="16"/>
                <w:szCs w:val="16"/>
                <w:lang w:val="es-419"/>
              </w:rPr>
            </w:pPr>
          </w:p>
          <w:p w14:paraId="7EEC3120" w14:textId="77777777" w:rsidR="00243D1B" w:rsidRPr="0066449C" w:rsidRDefault="00243D1B" w:rsidP="00243D1B">
            <w:pPr>
              <w:autoSpaceDE w:val="0"/>
              <w:autoSpaceDN w:val="0"/>
              <w:adjustRightInd w:val="0"/>
              <w:spacing w:after="0" w:line="240" w:lineRule="auto"/>
              <w:jc w:val="both"/>
              <w:rPr>
                <w:rFonts w:cs="Arial"/>
                <w:sz w:val="16"/>
                <w:szCs w:val="16"/>
                <w:lang w:val="es-419"/>
              </w:rPr>
            </w:pPr>
          </w:p>
        </w:tc>
      </w:tr>
      <w:tr w:rsidR="00243D1B" w:rsidRPr="0066449C" w14:paraId="63DF24D6" w14:textId="77777777" w:rsidTr="007422C4">
        <w:tc>
          <w:tcPr>
            <w:tcW w:w="425" w:type="dxa"/>
            <w:shd w:val="clear" w:color="auto" w:fill="auto"/>
          </w:tcPr>
          <w:p w14:paraId="29FA9F0F" w14:textId="77777777" w:rsidR="00243D1B" w:rsidRPr="0066449C" w:rsidRDefault="00243D1B" w:rsidP="00243D1B">
            <w:pPr>
              <w:spacing w:after="0" w:line="240" w:lineRule="auto"/>
              <w:rPr>
                <w:rFonts w:cs="Arial"/>
                <w:sz w:val="16"/>
                <w:szCs w:val="16"/>
                <w:lang w:val="es-419"/>
              </w:rPr>
            </w:pPr>
            <w:r w:rsidRPr="0066449C">
              <w:rPr>
                <w:rFonts w:cs="Arial"/>
                <w:sz w:val="16"/>
                <w:szCs w:val="16"/>
                <w:lang w:val="es-419"/>
              </w:rPr>
              <w:t>15.</w:t>
            </w:r>
          </w:p>
        </w:tc>
        <w:tc>
          <w:tcPr>
            <w:tcW w:w="2948" w:type="dxa"/>
            <w:shd w:val="clear" w:color="auto" w:fill="auto"/>
          </w:tcPr>
          <w:p w14:paraId="0EB4D0FA" w14:textId="5E55E1CD" w:rsidR="00243D1B" w:rsidRPr="0066449C" w:rsidRDefault="00243D1B" w:rsidP="00243D1B">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Apoyar el seguimiento a las acciones de formación teniendo en cuenta las directrices de la Dirección de Formación.</w:t>
            </w:r>
          </w:p>
        </w:tc>
        <w:tc>
          <w:tcPr>
            <w:tcW w:w="3402" w:type="dxa"/>
            <w:shd w:val="clear" w:color="auto" w:fill="auto"/>
          </w:tcPr>
          <w:p w14:paraId="6E269B22" w14:textId="519531DC" w:rsidR="00097BCC" w:rsidRPr="0066449C" w:rsidRDefault="00097BCC" w:rsidP="00097BCC">
            <w:pPr>
              <w:spacing w:after="0" w:line="240" w:lineRule="auto"/>
              <w:jc w:val="both"/>
              <w:rPr>
                <w:sz w:val="16"/>
                <w:szCs w:val="16"/>
                <w:lang w:val="es-419"/>
              </w:rPr>
            </w:pPr>
            <w:r w:rsidRPr="0066449C">
              <w:rPr>
                <w:sz w:val="16"/>
                <w:szCs w:val="16"/>
                <w:lang w:val="es-419"/>
              </w:rPr>
              <w:t xml:space="preserve">Se realizó un seguimiento a las distintas actividades de formación en la titulada </w:t>
            </w:r>
            <w:r w:rsidR="0039744C">
              <w:rPr>
                <w:sz w:val="16"/>
                <w:szCs w:val="16"/>
                <w:lang w:val="es-419"/>
              </w:rPr>
              <w:t>técnico en cocina. Ficha 2481634</w:t>
            </w:r>
          </w:p>
          <w:p w14:paraId="70F8ED21" w14:textId="77777777" w:rsidR="00097BCC" w:rsidRPr="0066449C" w:rsidRDefault="00097BCC" w:rsidP="00097BCC">
            <w:pPr>
              <w:spacing w:after="0" w:line="240" w:lineRule="auto"/>
              <w:jc w:val="both"/>
              <w:rPr>
                <w:sz w:val="16"/>
                <w:szCs w:val="16"/>
                <w:lang w:val="es-419"/>
              </w:rPr>
            </w:pPr>
          </w:p>
          <w:p w14:paraId="72492171" w14:textId="750AA1FD" w:rsidR="00097BCC" w:rsidRPr="0066449C" w:rsidRDefault="00097BCC" w:rsidP="00097BCC">
            <w:pPr>
              <w:spacing w:after="0" w:line="240" w:lineRule="auto"/>
              <w:jc w:val="both"/>
              <w:rPr>
                <w:sz w:val="16"/>
                <w:szCs w:val="16"/>
                <w:lang w:val="es-419"/>
              </w:rPr>
            </w:pPr>
            <w:r w:rsidRPr="0066449C">
              <w:rPr>
                <w:sz w:val="16"/>
                <w:szCs w:val="16"/>
                <w:lang w:val="es-419"/>
              </w:rPr>
              <w:t xml:space="preserve">Para lo anterior se utilizaron listas de asistencia, Guías de aprendizaje, y actividades de aprendizaje para así realizar los ajustes y las mejoras necesarias a cada una de ellas, que se llevaron a cabo a través de </w:t>
            </w:r>
            <w:r w:rsidR="0039744C">
              <w:rPr>
                <w:sz w:val="16"/>
                <w:szCs w:val="16"/>
                <w:lang w:val="es-419"/>
              </w:rPr>
              <w:t xml:space="preserve">la formación presencial </w:t>
            </w:r>
          </w:p>
          <w:p w14:paraId="4B284E08" w14:textId="77777777" w:rsidR="00CF19CE" w:rsidRPr="0066449C" w:rsidRDefault="00CF19CE" w:rsidP="006762D6">
            <w:pPr>
              <w:spacing w:after="0" w:line="240" w:lineRule="auto"/>
              <w:jc w:val="both"/>
              <w:rPr>
                <w:sz w:val="16"/>
                <w:szCs w:val="16"/>
                <w:lang w:val="es-419"/>
              </w:rPr>
            </w:pPr>
          </w:p>
          <w:p w14:paraId="426356D0" w14:textId="49DC1FAC" w:rsidR="00243D1B" w:rsidRPr="0039744C" w:rsidRDefault="00130FBD" w:rsidP="006762D6">
            <w:pPr>
              <w:spacing w:after="0" w:line="240" w:lineRule="auto"/>
              <w:jc w:val="both"/>
              <w:rPr>
                <w:sz w:val="16"/>
                <w:szCs w:val="16"/>
                <w:lang w:val="es-419"/>
              </w:rPr>
            </w:pPr>
            <w:r w:rsidRPr="0066449C">
              <w:rPr>
                <w:sz w:val="16"/>
                <w:szCs w:val="16"/>
                <w:lang w:val="es-419"/>
              </w:rPr>
              <w:t xml:space="preserve">Reporté las correspondientes inasistencias en la plataforma Sena Sofia Plus/rol Instructor/Gestionar Tiempos del Instructor/Registrar Inasistencia del Aprendiz para la titulada </w:t>
            </w:r>
            <w:r w:rsidR="0039744C">
              <w:rPr>
                <w:sz w:val="16"/>
                <w:szCs w:val="16"/>
                <w:lang w:val="es-419"/>
              </w:rPr>
              <w:t>técnico en cocina</w:t>
            </w:r>
            <w:r w:rsidRPr="0066449C">
              <w:rPr>
                <w:sz w:val="16"/>
                <w:szCs w:val="16"/>
                <w:lang w:val="es-419"/>
              </w:rPr>
              <w:t>, reposa en la plataforma Sofia Plus.</w:t>
            </w:r>
          </w:p>
        </w:tc>
        <w:tc>
          <w:tcPr>
            <w:tcW w:w="3398" w:type="dxa"/>
            <w:shd w:val="clear" w:color="auto" w:fill="auto"/>
          </w:tcPr>
          <w:p w14:paraId="6F4E9F90" w14:textId="77777777" w:rsidR="00130FBD" w:rsidRPr="0066449C" w:rsidRDefault="00130FBD" w:rsidP="00130FBD">
            <w:pPr>
              <w:spacing w:after="0" w:line="240" w:lineRule="auto"/>
              <w:jc w:val="both"/>
              <w:rPr>
                <w:sz w:val="16"/>
                <w:szCs w:val="16"/>
                <w:lang w:val="es-419"/>
              </w:rPr>
            </w:pPr>
          </w:p>
          <w:p w14:paraId="041CE739" w14:textId="37AEDEB6" w:rsidR="00243D1B" w:rsidRPr="0066449C" w:rsidRDefault="0039744C" w:rsidP="001812C8">
            <w:pPr>
              <w:autoSpaceDE w:val="0"/>
              <w:autoSpaceDN w:val="0"/>
              <w:adjustRightInd w:val="0"/>
              <w:spacing w:after="0" w:line="240" w:lineRule="auto"/>
              <w:jc w:val="both"/>
              <w:rPr>
                <w:rFonts w:cs="Arial"/>
                <w:sz w:val="16"/>
                <w:szCs w:val="16"/>
                <w:lang w:val="es-419"/>
              </w:rPr>
            </w:pPr>
            <w:r>
              <w:rPr>
                <w:rFonts w:cs="Arial"/>
                <w:sz w:val="16"/>
                <w:szCs w:val="16"/>
                <w:lang w:val="es-419"/>
              </w:rPr>
              <w:t>Se puede evidenciar en la programación del mes de febrero que reposa en el aplicativo Sofia plus.</w:t>
            </w:r>
          </w:p>
        </w:tc>
      </w:tr>
      <w:tr w:rsidR="00E91F76" w:rsidRPr="0066449C" w14:paraId="03BF2D26" w14:textId="77777777" w:rsidTr="007422C4">
        <w:tc>
          <w:tcPr>
            <w:tcW w:w="425" w:type="dxa"/>
            <w:shd w:val="clear" w:color="auto" w:fill="auto"/>
          </w:tcPr>
          <w:p w14:paraId="02950940" w14:textId="77777777" w:rsidR="00E91F76" w:rsidRPr="0066449C" w:rsidRDefault="00E91F76" w:rsidP="00E91F76">
            <w:pPr>
              <w:spacing w:after="0" w:line="240" w:lineRule="auto"/>
              <w:rPr>
                <w:rFonts w:cs="Arial"/>
                <w:sz w:val="16"/>
                <w:szCs w:val="16"/>
                <w:lang w:val="es-419"/>
              </w:rPr>
            </w:pPr>
            <w:r w:rsidRPr="0066449C">
              <w:rPr>
                <w:rFonts w:cs="Arial"/>
                <w:sz w:val="16"/>
                <w:szCs w:val="16"/>
                <w:lang w:val="es-419"/>
              </w:rPr>
              <w:t>16.</w:t>
            </w:r>
          </w:p>
        </w:tc>
        <w:tc>
          <w:tcPr>
            <w:tcW w:w="2948" w:type="dxa"/>
            <w:shd w:val="clear" w:color="auto" w:fill="auto"/>
          </w:tcPr>
          <w:p w14:paraId="2A90981F" w14:textId="328F8E67" w:rsidR="00E91F76" w:rsidRPr="0066449C" w:rsidRDefault="00E91F76" w:rsidP="00E91F76">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Actuar como gestor de proyectos para apoyar la programación y seguimiento de la formación por proyecto o conjunto de proyectos por redes tecnológicas que garanticen la integralidad en la ejecución del proceso de aprendizaje.</w:t>
            </w:r>
          </w:p>
        </w:tc>
        <w:tc>
          <w:tcPr>
            <w:tcW w:w="3402" w:type="dxa"/>
            <w:shd w:val="clear" w:color="auto" w:fill="auto"/>
          </w:tcPr>
          <w:p w14:paraId="180622AC" w14:textId="0FB08C25" w:rsidR="00E91F76" w:rsidRPr="0066449C" w:rsidRDefault="00301E3F" w:rsidP="00E91F76">
            <w:pPr>
              <w:jc w:val="both"/>
              <w:rPr>
                <w:rFonts w:cs="Calibri"/>
                <w:color w:val="000000"/>
                <w:sz w:val="16"/>
                <w:szCs w:val="16"/>
                <w:lang w:val="es-419"/>
              </w:rPr>
            </w:pPr>
            <w:r w:rsidRPr="0066449C">
              <w:rPr>
                <w:rFonts w:cs="Calibri"/>
                <w:color w:val="000000"/>
                <w:sz w:val="16"/>
                <w:szCs w:val="16"/>
                <w:lang w:val="es-419"/>
              </w:rPr>
              <w:t xml:space="preserve">Se </w:t>
            </w:r>
            <w:r w:rsidR="00093C7A">
              <w:rPr>
                <w:rFonts w:cs="Calibri"/>
                <w:color w:val="000000"/>
                <w:sz w:val="16"/>
                <w:szCs w:val="16"/>
                <w:lang w:val="es-419"/>
              </w:rPr>
              <w:t>creo, gestiono y publico el proyecto formativo para el técnico en cocina 2481634 “E-LIBRO, GUIA PROFESIONAL DE COCINA” con código 2441547</w:t>
            </w:r>
          </w:p>
        </w:tc>
        <w:tc>
          <w:tcPr>
            <w:tcW w:w="3398" w:type="dxa"/>
            <w:shd w:val="clear" w:color="auto" w:fill="auto"/>
          </w:tcPr>
          <w:p w14:paraId="150BE0E3" w14:textId="793DD142" w:rsidR="00E91F76" w:rsidRPr="0066449C" w:rsidRDefault="00E91F76" w:rsidP="00E91F76">
            <w:pPr>
              <w:autoSpaceDE w:val="0"/>
              <w:autoSpaceDN w:val="0"/>
              <w:adjustRightInd w:val="0"/>
              <w:spacing w:after="0" w:line="240" w:lineRule="auto"/>
              <w:jc w:val="both"/>
              <w:rPr>
                <w:rFonts w:cs="Calibri"/>
                <w:color w:val="000000"/>
                <w:sz w:val="16"/>
                <w:szCs w:val="16"/>
                <w:lang w:val="es-419"/>
              </w:rPr>
            </w:pPr>
            <w:r w:rsidRPr="0066449C">
              <w:rPr>
                <w:rFonts w:cs="Calibri"/>
                <w:color w:val="000000"/>
                <w:sz w:val="16"/>
                <w:szCs w:val="16"/>
                <w:lang w:val="es-419"/>
              </w:rPr>
              <w:t xml:space="preserve">Esto se </w:t>
            </w:r>
            <w:r w:rsidR="00093C7A">
              <w:rPr>
                <w:rFonts w:cs="Calibri"/>
                <w:color w:val="000000"/>
                <w:sz w:val="16"/>
                <w:szCs w:val="16"/>
                <w:lang w:val="es-419"/>
              </w:rPr>
              <w:t>puede evidenciar en el aplicativo de Sofia plus.</w:t>
            </w:r>
            <w:r w:rsidR="00301E3F" w:rsidRPr="0066449C">
              <w:rPr>
                <w:rFonts w:cs="Calibri"/>
                <w:color w:val="000000"/>
                <w:sz w:val="16"/>
                <w:szCs w:val="16"/>
                <w:lang w:val="es-419"/>
              </w:rPr>
              <w:t xml:space="preserve"> </w:t>
            </w:r>
          </w:p>
        </w:tc>
      </w:tr>
      <w:tr w:rsidR="00243D1B" w:rsidRPr="0066449C" w14:paraId="6FE75056" w14:textId="77777777" w:rsidTr="007422C4">
        <w:tc>
          <w:tcPr>
            <w:tcW w:w="425" w:type="dxa"/>
            <w:shd w:val="clear" w:color="auto" w:fill="auto"/>
          </w:tcPr>
          <w:p w14:paraId="5833C59F" w14:textId="77777777" w:rsidR="00243D1B" w:rsidRPr="0066449C" w:rsidRDefault="00243D1B" w:rsidP="00243D1B">
            <w:pPr>
              <w:spacing w:after="0" w:line="240" w:lineRule="auto"/>
              <w:rPr>
                <w:rFonts w:cs="Arial"/>
                <w:sz w:val="16"/>
                <w:szCs w:val="16"/>
                <w:lang w:val="es-419"/>
              </w:rPr>
            </w:pPr>
            <w:r w:rsidRPr="0066449C">
              <w:rPr>
                <w:rFonts w:cs="Arial"/>
                <w:sz w:val="16"/>
                <w:szCs w:val="16"/>
                <w:lang w:val="es-419"/>
              </w:rPr>
              <w:t>17.</w:t>
            </w:r>
          </w:p>
        </w:tc>
        <w:tc>
          <w:tcPr>
            <w:tcW w:w="2948" w:type="dxa"/>
            <w:shd w:val="clear" w:color="auto" w:fill="auto"/>
          </w:tcPr>
          <w:p w14:paraId="55315527" w14:textId="1F742CF1" w:rsidR="00243D1B" w:rsidRPr="0066449C" w:rsidRDefault="00243D1B" w:rsidP="00243D1B">
            <w:pPr>
              <w:autoSpaceDE w:val="0"/>
              <w:autoSpaceDN w:val="0"/>
              <w:adjustRightInd w:val="0"/>
              <w:spacing w:after="0" w:line="240" w:lineRule="auto"/>
              <w:jc w:val="both"/>
              <w:rPr>
                <w:rFonts w:cs="Arial"/>
                <w:sz w:val="16"/>
                <w:szCs w:val="16"/>
                <w:lang w:val="es-419"/>
              </w:rPr>
            </w:pPr>
            <w:r w:rsidRPr="0066449C">
              <w:rPr>
                <w:rFonts w:cs="Arial"/>
                <w:snapToGrid w:val="0"/>
                <w:sz w:val="16"/>
                <w:szCs w:val="16"/>
                <w:lang w:val="es-419"/>
              </w:rPr>
              <w:t>Aplicar en el desarrollo del proceso de formación las competencias en el manejo de Sofía Plus, TIC, plataforma virtual (Blackboard - Moodle), Territorium y formación por proyectos; así mismo la implementación de las TICS en los encuentros sincronicos y asincrónicos que lo ameriten en las plataformas Microsoft Teams, Google Meet y demás disponibles en los procesos de formación en la web.</w:t>
            </w:r>
          </w:p>
        </w:tc>
        <w:tc>
          <w:tcPr>
            <w:tcW w:w="3402" w:type="dxa"/>
            <w:shd w:val="clear" w:color="auto" w:fill="auto"/>
          </w:tcPr>
          <w:p w14:paraId="09ECB32A" w14:textId="77777777" w:rsidR="0018371C" w:rsidRDefault="00E91F76" w:rsidP="00243D1B">
            <w:pPr>
              <w:pStyle w:val="Sinespaciado"/>
              <w:jc w:val="both"/>
              <w:rPr>
                <w:rFonts w:ascii="Calibri" w:eastAsia="Calibri" w:hAnsi="Calibri" w:cs="Times New Roman"/>
                <w:sz w:val="16"/>
                <w:szCs w:val="16"/>
                <w:lang w:val="es-419" w:eastAsia="en-US"/>
              </w:rPr>
            </w:pPr>
            <w:r w:rsidRPr="0066449C">
              <w:rPr>
                <w:rFonts w:ascii="Calibri" w:eastAsia="Calibri" w:hAnsi="Calibri" w:cs="Times New Roman"/>
                <w:sz w:val="16"/>
                <w:szCs w:val="16"/>
                <w:lang w:val="es-419" w:eastAsia="en-US"/>
              </w:rPr>
              <w:t xml:space="preserve">Se realizó formación </w:t>
            </w:r>
            <w:r w:rsidR="00093C7A">
              <w:rPr>
                <w:rFonts w:ascii="Calibri" w:eastAsia="Calibri" w:hAnsi="Calibri" w:cs="Times New Roman"/>
                <w:sz w:val="16"/>
                <w:szCs w:val="16"/>
                <w:lang w:val="es-419" w:eastAsia="en-US"/>
              </w:rPr>
              <w:t xml:space="preserve">presencial en </w:t>
            </w:r>
            <w:r w:rsidR="0018371C">
              <w:rPr>
                <w:rFonts w:ascii="Calibri" w:eastAsia="Calibri" w:hAnsi="Calibri" w:cs="Times New Roman"/>
                <w:sz w:val="16"/>
                <w:szCs w:val="16"/>
                <w:lang w:val="es-419" w:eastAsia="en-US"/>
              </w:rPr>
              <w:t xml:space="preserve">la </w:t>
            </w:r>
            <w:r w:rsidR="0018371C" w:rsidRPr="0066449C">
              <w:rPr>
                <w:rFonts w:ascii="Calibri" w:eastAsia="Calibri" w:hAnsi="Calibri" w:cs="Times New Roman"/>
                <w:sz w:val="16"/>
                <w:szCs w:val="16"/>
                <w:lang w:val="es-419" w:eastAsia="en-US"/>
              </w:rPr>
              <w:t>siguiente</w:t>
            </w:r>
            <w:r w:rsidR="00301E3F" w:rsidRPr="0066449C">
              <w:rPr>
                <w:rFonts w:ascii="Calibri" w:eastAsia="Calibri" w:hAnsi="Calibri" w:cs="Times New Roman"/>
                <w:sz w:val="16"/>
                <w:szCs w:val="16"/>
                <w:lang w:val="es-419" w:eastAsia="en-US"/>
              </w:rPr>
              <w:t>:</w:t>
            </w:r>
          </w:p>
          <w:p w14:paraId="5BF94100" w14:textId="77777777" w:rsidR="0018371C" w:rsidRDefault="0018371C" w:rsidP="00243D1B">
            <w:pPr>
              <w:pStyle w:val="Sinespaciado"/>
              <w:jc w:val="both"/>
              <w:rPr>
                <w:rFonts w:ascii="Calibri" w:eastAsia="Calibri" w:hAnsi="Calibri" w:cs="Times New Roman"/>
                <w:sz w:val="16"/>
                <w:szCs w:val="16"/>
                <w:lang w:val="es-419" w:eastAsia="en-US"/>
              </w:rPr>
            </w:pPr>
          </w:p>
          <w:p w14:paraId="2E447D09" w14:textId="77777777" w:rsidR="0018371C" w:rsidRDefault="00301E3F" w:rsidP="0018371C">
            <w:pPr>
              <w:pStyle w:val="Sinespaciado"/>
              <w:jc w:val="both"/>
              <w:rPr>
                <w:rFonts w:ascii="Calibri" w:eastAsia="Calibri" w:hAnsi="Calibri" w:cs="Times New Roman"/>
                <w:sz w:val="16"/>
                <w:szCs w:val="16"/>
                <w:lang w:val="es-419" w:eastAsia="en-US"/>
              </w:rPr>
            </w:pPr>
            <w:r w:rsidRPr="0066449C">
              <w:rPr>
                <w:rFonts w:ascii="Calibri" w:eastAsia="Calibri" w:hAnsi="Calibri" w:cs="Times New Roman"/>
                <w:sz w:val="16"/>
                <w:szCs w:val="16"/>
                <w:lang w:val="es-419" w:eastAsia="en-US"/>
              </w:rPr>
              <w:t xml:space="preserve"> </w:t>
            </w:r>
            <w:r w:rsidR="00243D1B" w:rsidRPr="0066449C">
              <w:rPr>
                <w:rFonts w:ascii="Calibri" w:eastAsia="Calibri" w:hAnsi="Calibri" w:cs="Times New Roman"/>
                <w:sz w:val="16"/>
                <w:szCs w:val="16"/>
                <w:lang w:val="es-419" w:eastAsia="en-US"/>
              </w:rPr>
              <w:t xml:space="preserve"> </w:t>
            </w:r>
            <w:r w:rsidR="0018371C" w:rsidRPr="0066449C">
              <w:rPr>
                <w:rFonts w:ascii="Calibri" w:eastAsia="Calibri" w:hAnsi="Calibri" w:cs="Times New Roman"/>
                <w:sz w:val="16"/>
                <w:szCs w:val="16"/>
                <w:lang w:val="es-419" w:eastAsia="en-US"/>
              </w:rPr>
              <w:t xml:space="preserve">Impartí formación profesional integral en la titulada </w:t>
            </w:r>
            <w:r w:rsidR="0018371C">
              <w:rPr>
                <w:rFonts w:ascii="Calibri" w:eastAsia="Calibri" w:hAnsi="Calibri" w:cs="Times New Roman"/>
                <w:sz w:val="16"/>
                <w:szCs w:val="16"/>
                <w:lang w:val="es-419" w:eastAsia="en-US"/>
              </w:rPr>
              <w:t>Técnico en cocina</w:t>
            </w:r>
            <w:r w:rsidR="0018371C" w:rsidRPr="0066449C">
              <w:rPr>
                <w:rFonts w:ascii="Calibri" w:eastAsia="Calibri" w:hAnsi="Calibri" w:cs="Times New Roman"/>
                <w:sz w:val="16"/>
                <w:szCs w:val="16"/>
                <w:lang w:val="es-419" w:eastAsia="en-US"/>
              </w:rPr>
              <w:t xml:space="preserve">, código: </w:t>
            </w:r>
            <w:r w:rsidR="0018371C">
              <w:rPr>
                <w:rFonts w:ascii="Calibri" w:eastAsia="Calibri" w:hAnsi="Calibri" w:cs="Times New Roman"/>
                <w:sz w:val="16"/>
                <w:szCs w:val="16"/>
                <w:lang w:val="es-419" w:eastAsia="en-US"/>
              </w:rPr>
              <w:t>635503</w:t>
            </w:r>
            <w:r w:rsidR="0018371C" w:rsidRPr="0066449C">
              <w:rPr>
                <w:rFonts w:ascii="Calibri" w:eastAsia="Calibri" w:hAnsi="Calibri" w:cs="Times New Roman"/>
                <w:sz w:val="16"/>
                <w:szCs w:val="16"/>
                <w:lang w:val="es-419" w:eastAsia="en-US"/>
              </w:rPr>
              <w:t>, V</w:t>
            </w:r>
            <w:r w:rsidR="0018371C" w:rsidRPr="0066449C">
              <w:t xml:space="preserve"> </w:t>
            </w:r>
            <w:r w:rsidR="0018371C" w:rsidRPr="0066449C">
              <w:rPr>
                <w:rFonts w:ascii="Calibri" w:eastAsia="Calibri" w:hAnsi="Calibri" w:cs="Times New Roman"/>
                <w:sz w:val="16"/>
                <w:szCs w:val="16"/>
                <w:lang w:val="es-419" w:eastAsia="en-US"/>
              </w:rPr>
              <w:t>10</w:t>
            </w:r>
            <w:r w:rsidR="0018371C">
              <w:rPr>
                <w:rFonts w:ascii="Calibri" w:eastAsia="Calibri" w:hAnsi="Calibri" w:cs="Times New Roman"/>
                <w:sz w:val="16"/>
                <w:szCs w:val="16"/>
                <w:lang w:val="es-419" w:eastAsia="en-US"/>
              </w:rPr>
              <w:t>3</w:t>
            </w:r>
            <w:r w:rsidR="0018371C" w:rsidRPr="0066449C">
              <w:rPr>
                <w:rFonts w:ascii="Calibri" w:eastAsia="Calibri" w:hAnsi="Calibri" w:cs="Times New Roman"/>
                <w:sz w:val="16"/>
                <w:szCs w:val="16"/>
                <w:lang w:val="es-419" w:eastAsia="en-US"/>
              </w:rPr>
              <w:t xml:space="preserve">, en la Ficha: </w:t>
            </w:r>
            <w:r w:rsidR="0018371C">
              <w:rPr>
                <w:rFonts w:ascii="Calibri" w:eastAsia="Calibri" w:hAnsi="Calibri" w:cs="Times New Roman"/>
                <w:sz w:val="16"/>
                <w:szCs w:val="16"/>
                <w:lang w:val="es-419" w:eastAsia="en-US"/>
              </w:rPr>
              <w:t>2481634</w:t>
            </w:r>
            <w:r w:rsidR="0018371C" w:rsidRPr="0066449C">
              <w:rPr>
                <w:rFonts w:ascii="Calibri" w:eastAsia="Calibri" w:hAnsi="Calibri" w:cs="Times New Roman"/>
                <w:sz w:val="16"/>
                <w:szCs w:val="16"/>
                <w:lang w:val="es-419" w:eastAsia="en-US"/>
              </w:rPr>
              <w:t>.</w:t>
            </w:r>
          </w:p>
          <w:p w14:paraId="71958D9F" w14:textId="147D8DF3" w:rsidR="00301E3F" w:rsidRPr="0066449C" w:rsidRDefault="00301E3F" w:rsidP="00243D1B">
            <w:pPr>
              <w:pStyle w:val="Sinespaciado"/>
              <w:jc w:val="both"/>
              <w:rPr>
                <w:rFonts w:ascii="Calibri" w:eastAsia="Calibri" w:hAnsi="Calibri" w:cs="Times New Roman"/>
                <w:sz w:val="16"/>
                <w:szCs w:val="16"/>
                <w:lang w:val="es-419" w:eastAsia="en-US"/>
              </w:rPr>
            </w:pPr>
          </w:p>
          <w:p w14:paraId="38A2E5DE" w14:textId="77777777" w:rsidR="00301E3F" w:rsidRPr="0066449C" w:rsidRDefault="00301E3F" w:rsidP="00243D1B">
            <w:pPr>
              <w:pStyle w:val="Sinespaciado"/>
              <w:jc w:val="both"/>
              <w:rPr>
                <w:rFonts w:ascii="Calibri" w:eastAsia="Calibri" w:hAnsi="Calibri" w:cs="Times New Roman"/>
                <w:sz w:val="16"/>
                <w:szCs w:val="16"/>
                <w:lang w:val="es-419" w:eastAsia="en-US"/>
              </w:rPr>
            </w:pPr>
          </w:p>
          <w:p w14:paraId="0DB833BD" w14:textId="316684A4" w:rsidR="0095052B" w:rsidRPr="0066449C" w:rsidRDefault="0095052B" w:rsidP="00093C7A">
            <w:pPr>
              <w:jc w:val="both"/>
              <w:rPr>
                <w:rFonts w:cs="Arial"/>
                <w:b/>
                <w:sz w:val="16"/>
                <w:szCs w:val="16"/>
                <w:lang w:val="es-419"/>
              </w:rPr>
            </w:pPr>
          </w:p>
          <w:p w14:paraId="058619B8" w14:textId="73ABBC59" w:rsidR="0095052B" w:rsidRPr="0066449C" w:rsidRDefault="0095052B" w:rsidP="00093C7A">
            <w:pPr>
              <w:jc w:val="both"/>
              <w:rPr>
                <w:rFonts w:cs="Arial"/>
                <w:b/>
                <w:sz w:val="16"/>
                <w:szCs w:val="16"/>
                <w:lang w:val="es-419"/>
              </w:rPr>
            </w:pPr>
          </w:p>
          <w:p w14:paraId="734D1452" w14:textId="78506CCD" w:rsidR="0018371C" w:rsidRPr="0066449C" w:rsidRDefault="0018371C" w:rsidP="0018371C">
            <w:pPr>
              <w:jc w:val="both"/>
              <w:rPr>
                <w:rFonts w:cs="Arial"/>
                <w:sz w:val="16"/>
                <w:szCs w:val="16"/>
                <w:lang w:val="es-419"/>
              </w:rPr>
            </w:pPr>
          </w:p>
          <w:p w14:paraId="10EE1B79" w14:textId="6BCB466D" w:rsidR="00243D1B" w:rsidRPr="0066449C" w:rsidRDefault="00243D1B" w:rsidP="0095052B">
            <w:pPr>
              <w:autoSpaceDE w:val="0"/>
              <w:autoSpaceDN w:val="0"/>
              <w:adjustRightInd w:val="0"/>
              <w:spacing w:after="0" w:line="240" w:lineRule="auto"/>
              <w:jc w:val="both"/>
              <w:rPr>
                <w:rFonts w:cs="Arial"/>
                <w:sz w:val="16"/>
                <w:szCs w:val="16"/>
                <w:lang w:val="es-419"/>
              </w:rPr>
            </w:pPr>
          </w:p>
        </w:tc>
        <w:tc>
          <w:tcPr>
            <w:tcW w:w="3398" w:type="dxa"/>
            <w:shd w:val="clear" w:color="auto" w:fill="auto"/>
          </w:tcPr>
          <w:p w14:paraId="5012DEF7" w14:textId="77777777" w:rsidR="00F3191D" w:rsidRPr="0066449C" w:rsidRDefault="00F3191D" w:rsidP="00F3191D">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Esto se logra evidenciar en los formatos que se implementaron para las siguientes formaciones. </w:t>
            </w:r>
          </w:p>
          <w:p w14:paraId="7F00897C" w14:textId="77777777" w:rsidR="00F3191D" w:rsidRPr="0066449C" w:rsidRDefault="00F3191D" w:rsidP="00F3191D">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Formatos:</w:t>
            </w:r>
          </w:p>
          <w:p w14:paraId="020C2423" w14:textId="77777777" w:rsidR="00274049" w:rsidRPr="0066449C" w:rsidRDefault="00274049" w:rsidP="00274049">
            <w:pPr>
              <w:autoSpaceDE w:val="0"/>
              <w:autoSpaceDN w:val="0"/>
              <w:adjustRightInd w:val="0"/>
              <w:spacing w:after="0" w:line="240" w:lineRule="auto"/>
              <w:jc w:val="both"/>
              <w:rPr>
                <w:rFonts w:cs="Arial"/>
                <w:sz w:val="16"/>
                <w:szCs w:val="16"/>
                <w:lang w:val="es-419"/>
              </w:rPr>
            </w:pPr>
          </w:p>
          <w:p w14:paraId="26D2F290" w14:textId="77777777" w:rsidR="00274049" w:rsidRPr="0066449C" w:rsidRDefault="00274049" w:rsidP="00274049">
            <w:pPr>
              <w:spacing w:after="0" w:line="240" w:lineRule="auto"/>
              <w:jc w:val="both"/>
              <w:rPr>
                <w:rFonts w:cs="Arial"/>
                <w:sz w:val="16"/>
                <w:szCs w:val="16"/>
                <w:lang w:val="es-419"/>
              </w:rPr>
            </w:pPr>
          </w:p>
          <w:p w14:paraId="73504626" w14:textId="77777777" w:rsidR="00274049" w:rsidRPr="0066449C" w:rsidRDefault="00274049" w:rsidP="00274049">
            <w:pPr>
              <w:spacing w:after="0"/>
              <w:jc w:val="both"/>
              <w:rPr>
                <w:rFonts w:cs="Arial"/>
                <w:sz w:val="16"/>
                <w:szCs w:val="16"/>
                <w:lang w:val="es-419"/>
              </w:rPr>
            </w:pPr>
          </w:p>
          <w:p w14:paraId="34B37424" w14:textId="77777777" w:rsidR="00F3191D" w:rsidRPr="0066449C" w:rsidRDefault="00F3191D" w:rsidP="00F3191D">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Reporte de tiempo de actividades del instructor y Diagrama Horario del instructor en la plataforma Sofía Plus.</w:t>
            </w:r>
          </w:p>
          <w:p w14:paraId="7DD1AD03" w14:textId="77777777" w:rsidR="00243D1B" w:rsidRPr="0066449C" w:rsidRDefault="00243D1B" w:rsidP="00243D1B">
            <w:pPr>
              <w:spacing w:line="240" w:lineRule="auto"/>
              <w:rPr>
                <w:lang w:val="es-419"/>
              </w:rPr>
            </w:pPr>
          </w:p>
        </w:tc>
      </w:tr>
      <w:tr w:rsidR="007E234C" w:rsidRPr="0066449C" w14:paraId="135D53AA" w14:textId="77777777" w:rsidTr="007422C4">
        <w:tc>
          <w:tcPr>
            <w:tcW w:w="425" w:type="dxa"/>
            <w:shd w:val="clear" w:color="auto" w:fill="auto"/>
          </w:tcPr>
          <w:p w14:paraId="1801E403"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18.</w:t>
            </w:r>
          </w:p>
        </w:tc>
        <w:tc>
          <w:tcPr>
            <w:tcW w:w="2948" w:type="dxa"/>
            <w:shd w:val="clear" w:color="auto" w:fill="auto"/>
          </w:tcPr>
          <w:p w14:paraId="1B9508CE" w14:textId="36865CFD"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Colaborar y apoyar la Conformación de equipos ejecutores para el desarrollo de la formación profesional con el fin de orientar programas afines de la misma red.</w:t>
            </w:r>
          </w:p>
        </w:tc>
        <w:tc>
          <w:tcPr>
            <w:tcW w:w="3402" w:type="dxa"/>
            <w:shd w:val="clear" w:color="auto" w:fill="auto"/>
          </w:tcPr>
          <w:p w14:paraId="24CE91C3" w14:textId="0FE953A1" w:rsidR="00BF525A" w:rsidRPr="00C74A3B" w:rsidRDefault="00637F41" w:rsidP="00BF525A">
            <w:pPr>
              <w:autoSpaceDE w:val="0"/>
              <w:autoSpaceDN w:val="0"/>
              <w:adjustRightInd w:val="0"/>
              <w:spacing w:after="0" w:line="240" w:lineRule="auto"/>
              <w:jc w:val="both"/>
              <w:rPr>
                <w:rFonts w:cs="Arial"/>
                <w:sz w:val="16"/>
                <w:szCs w:val="16"/>
                <w:lang w:val="es-419"/>
              </w:rPr>
            </w:pPr>
            <w:r w:rsidRPr="0066449C">
              <w:rPr>
                <w:sz w:val="16"/>
                <w:szCs w:val="16"/>
                <w:lang w:val="es-419"/>
              </w:rPr>
              <w:t xml:space="preserve">Impartí formación profesional integral en la titulada </w:t>
            </w:r>
            <w:r>
              <w:rPr>
                <w:sz w:val="16"/>
                <w:szCs w:val="16"/>
                <w:lang w:val="es-419"/>
              </w:rPr>
              <w:t>Técnico en cocina</w:t>
            </w:r>
            <w:r w:rsidRPr="0066449C">
              <w:rPr>
                <w:sz w:val="16"/>
                <w:szCs w:val="16"/>
                <w:lang w:val="es-419"/>
              </w:rPr>
              <w:t xml:space="preserve">, código: </w:t>
            </w:r>
            <w:r>
              <w:rPr>
                <w:sz w:val="16"/>
                <w:szCs w:val="16"/>
                <w:lang w:val="es-419"/>
              </w:rPr>
              <w:t>635503</w:t>
            </w:r>
            <w:r w:rsidRPr="0066449C">
              <w:rPr>
                <w:sz w:val="16"/>
                <w:szCs w:val="16"/>
                <w:lang w:val="es-419"/>
              </w:rPr>
              <w:t>, V</w:t>
            </w:r>
            <w:r w:rsidRPr="0066449C">
              <w:t xml:space="preserve"> </w:t>
            </w:r>
            <w:r w:rsidRPr="0066449C">
              <w:rPr>
                <w:sz w:val="16"/>
                <w:szCs w:val="16"/>
                <w:lang w:val="es-419"/>
              </w:rPr>
              <w:t>10</w:t>
            </w:r>
            <w:r>
              <w:rPr>
                <w:sz w:val="16"/>
                <w:szCs w:val="16"/>
                <w:lang w:val="es-419"/>
              </w:rPr>
              <w:t>3</w:t>
            </w:r>
            <w:r w:rsidRPr="0066449C">
              <w:rPr>
                <w:sz w:val="16"/>
                <w:szCs w:val="16"/>
                <w:lang w:val="es-419"/>
              </w:rPr>
              <w:t xml:space="preserve">, en la Ficha: </w:t>
            </w:r>
            <w:proofErr w:type="gramStart"/>
            <w:r>
              <w:rPr>
                <w:sz w:val="16"/>
                <w:szCs w:val="16"/>
                <w:lang w:val="es-419"/>
              </w:rPr>
              <w:t>2481634</w:t>
            </w:r>
            <w:r w:rsidRPr="0066449C">
              <w:rPr>
                <w:sz w:val="16"/>
                <w:szCs w:val="16"/>
                <w:lang w:val="es-419"/>
              </w:rPr>
              <w:t>.</w:t>
            </w:r>
            <w:r w:rsidR="00BF525A" w:rsidRPr="00C74A3B">
              <w:rPr>
                <w:rFonts w:cs="Arial"/>
                <w:sz w:val="16"/>
                <w:szCs w:val="16"/>
                <w:lang w:val="es-419"/>
              </w:rPr>
              <w:t>.</w:t>
            </w:r>
            <w:proofErr w:type="gramEnd"/>
          </w:p>
          <w:p w14:paraId="06840ED4" w14:textId="6CACB0B6" w:rsidR="00BF525A" w:rsidRPr="00C74A3B" w:rsidRDefault="00BF525A" w:rsidP="00BF525A">
            <w:pPr>
              <w:autoSpaceDE w:val="0"/>
              <w:autoSpaceDN w:val="0"/>
              <w:adjustRightInd w:val="0"/>
              <w:spacing w:after="0" w:line="240" w:lineRule="auto"/>
              <w:jc w:val="both"/>
              <w:rPr>
                <w:rFonts w:cs="Arial"/>
                <w:sz w:val="16"/>
                <w:szCs w:val="16"/>
                <w:lang w:val="es-419"/>
              </w:rPr>
            </w:pPr>
          </w:p>
          <w:p w14:paraId="21EE4B84" w14:textId="77777777" w:rsidR="00BF525A" w:rsidRPr="00C74A3B" w:rsidRDefault="00BF525A" w:rsidP="00BF525A">
            <w:pPr>
              <w:autoSpaceDE w:val="0"/>
              <w:autoSpaceDN w:val="0"/>
              <w:adjustRightInd w:val="0"/>
              <w:spacing w:after="0" w:line="240" w:lineRule="auto"/>
              <w:jc w:val="both"/>
              <w:rPr>
                <w:rFonts w:cs="Arial"/>
                <w:sz w:val="16"/>
                <w:szCs w:val="16"/>
                <w:lang w:val="es-419"/>
              </w:rPr>
            </w:pPr>
          </w:p>
          <w:p w14:paraId="23BAB3B1" w14:textId="77777777" w:rsidR="00BF525A" w:rsidRPr="00C74A3B" w:rsidRDefault="00BF525A" w:rsidP="00BF525A">
            <w:pPr>
              <w:autoSpaceDE w:val="0"/>
              <w:autoSpaceDN w:val="0"/>
              <w:adjustRightInd w:val="0"/>
              <w:spacing w:after="0" w:line="240" w:lineRule="auto"/>
              <w:jc w:val="both"/>
              <w:rPr>
                <w:rFonts w:cs="Arial"/>
                <w:sz w:val="16"/>
                <w:szCs w:val="16"/>
                <w:lang w:val="es-419"/>
              </w:rPr>
            </w:pPr>
          </w:p>
          <w:p w14:paraId="2CCF37FF" w14:textId="50569C5C" w:rsidR="007E234C" w:rsidRPr="00C74A3B" w:rsidRDefault="007E234C" w:rsidP="00BF525A">
            <w:pPr>
              <w:autoSpaceDE w:val="0"/>
              <w:autoSpaceDN w:val="0"/>
              <w:adjustRightInd w:val="0"/>
              <w:spacing w:after="0" w:line="240" w:lineRule="auto"/>
              <w:jc w:val="both"/>
              <w:rPr>
                <w:rFonts w:cs="Arial"/>
                <w:color w:val="222222"/>
                <w:sz w:val="16"/>
                <w:szCs w:val="16"/>
                <w:shd w:val="clear" w:color="auto" w:fill="FFFFFF"/>
                <w:lang w:val="es-419"/>
              </w:rPr>
            </w:pPr>
          </w:p>
        </w:tc>
        <w:tc>
          <w:tcPr>
            <w:tcW w:w="3398" w:type="dxa"/>
            <w:shd w:val="clear" w:color="auto" w:fill="auto"/>
          </w:tcPr>
          <w:p w14:paraId="693EB1D2" w14:textId="54BDAA10" w:rsidR="007E234C" w:rsidRPr="00C74A3B" w:rsidRDefault="007E234C" w:rsidP="007E234C">
            <w:pPr>
              <w:autoSpaceDE w:val="0"/>
              <w:autoSpaceDN w:val="0"/>
              <w:adjustRightInd w:val="0"/>
              <w:spacing w:after="0" w:line="240" w:lineRule="auto"/>
              <w:jc w:val="both"/>
              <w:rPr>
                <w:rFonts w:cs="Arial"/>
                <w:sz w:val="16"/>
                <w:szCs w:val="16"/>
                <w:lang w:val="es-419"/>
              </w:rPr>
            </w:pPr>
            <w:r w:rsidRPr="00C74A3B">
              <w:rPr>
                <w:rFonts w:cs="Arial"/>
                <w:sz w:val="16"/>
                <w:szCs w:val="16"/>
                <w:lang w:val="es-419"/>
              </w:rPr>
              <w:t>Se puede evidenciar:</w:t>
            </w:r>
          </w:p>
          <w:p w14:paraId="0B320973" w14:textId="19A127E5" w:rsidR="00C74A3B" w:rsidRPr="00C74A3B" w:rsidRDefault="00C74A3B" w:rsidP="007E234C">
            <w:pPr>
              <w:autoSpaceDE w:val="0"/>
              <w:autoSpaceDN w:val="0"/>
              <w:adjustRightInd w:val="0"/>
              <w:spacing w:after="0" w:line="240" w:lineRule="auto"/>
              <w:jc w:val="both"/>
              <w:rPr>
                <w:rFonts w:cs="Arial"/>
                <w:sz w:val="16"/>
                <w:szCs w:val="16"/>
                <w:lang w:val="es-419"/>
              </w:rPr>
            </w:pPr>
          </w:p>
          <w:p w14:paraId="4489576A" w14:textId="77777777" w:rsidR="00C74A3B" w:rsidRPr="00C74A3B" w:rsidRDefault="00C74A3B" w:rsidP="00C74A3B">
            <w:pPr>
              <w:autoSpaceDE w:val="0"/>
              <w:autoSpaceDN w:val="0"/>
              <w:adjustRightInd w:val="0"/>
              <w:spacing w:after="0" w:line="240" w:lineRule="auto"/>
              <w:jc w:val="both"/>
              <w:rPr>
                <w:rFonts w:cs="Arial"/>
                <w:sz w:val="16"/>
                <w:szCs w:val="16"/>
                <w:lang w:val="es-419"/>
              </w:rPr>
            </w:pPr>
            <w:r w:rsidRPr="00C74A3B">
              <w:rPr>
                <w:rFonts w:cs="Arial"/>
                <w:sz w:val="16"/>
                <w:szCs w:val="16"/>
                <w:lang w:val="es-419"/>
              </w:rPr>
              <w:t>Reporte de tiempo de actividades del instructor y Diagrama Horario del instructor en la plataforma Sofía Plus.</w:t>
            </w:r>
          </w:p>
          <w:p w14:paraId="0C680512" w14:textId="77777777" w:rsidR="007E234C" w:rsidRPr="00C74A3B" w:rsidRDefault="007E234C" w:rsidP="007E234C">
            <w:pPr>
              <w:autoSpaceDE w:val="0"/>
              <w:autoSpaceDN w:val="0"/>
              <w:adjustRightInd w:val="0"/>
              <w:spacing w:after="0" w:line="240" w:lineRule="auto"/>
              <w:jc w:val="both"/>
              <w:rPr>
                <w:rFonts w:cs="Arial"/>
                <w:sz w:val="16"/>
                <w:szCs w:val="16"/>
                <w:lang w:val="es-419"/>
              </w:rPr>
            </w:pPr>
          </w:p>
          <w:p w14:paraId="4AFE2850" w14:textId="42FA601D" w:rsidR="007E234C" w:rsidRPr="00C74A3B" w:rsidRDefault="007E234C" w:rsidP="00BF525A">
            <w:pPr>
              <w:autoSpaceDE w:val="0"/>
              <w:autoSpaceDN w:val="0"/>
              <w:adjustRightInd w:val="0"/>
              <w:spacing w:after="0" w:line="240" w:lineRule="auto"/>
              <w:jc w:val="both"/>
              <w:rPr>
                <w:rFonts w:cs="Arial"/>
                <w:sz w:val="16"/>
                <w:szCs w:val="16"/>
                <w:lang w:val="es-419"/>
              </w:rPr>
            </w:pPr>
          </w:p>
        </w:tc>
      </w:tr>
      <w:tr w:rsidR="007E234C" w:rsidRPr="0066449C" w14:paraId="1E27613F" w14:textId="77777777" w:rsidTr="007422C4">
        <w:trPr>
          <w:trHeight w:val="983"/>
        </w:trPr>
        <w:tc>
          <w:tcPr>
            <w:tcW w:w="425" w:type="dxa"/>
            <w:shd w:val="clear" w:color="auto" w:fill="auto"/>
          </w:tcPr>
          <w:p w14:paraId="7E5F68FC"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lastRenderedPageBreak/>
              <w:t>19.</w:t>
            </w:r>
          </w:p>
        </w:tc>
        <w:tc>
          <w:tcPr>
            <w:tcW w:w="2948" w:type="dxa"/>
            <w:shd w:val="clear" w:color="auto" w:fill="auto"/>
          </w:tcPr>
          <w:p w14:paraId="2D4B8FA6" w14:textId="44D959B5"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Atender oportunamente los requerimientos y asistir a las reuniones técnicas que realice el supervisor del contrato, así como presentar los informes mensuales de la ejecución del contrato dando estricto cumplimiento a la programación de actividades del año realizada por los supervisores.</w:t>
            </w:r>
          </w:p>
        </w:tc>
        <w:tc>
          <w:tcPr>
            <w:tcW w:w="3402" w:type="dxa"/>
            <w:shd w:val="clear" w:color="auto" w:fill="auto"/>
          </w:tcPr>
          <w:p w14:paraId="46D28FC6" w14:textId="4DD8B666" w:rsidR="007E234C" w:rsidRPr="0066449C" w:rsidRDefault="00637F41" w:rsidP="007E234C">
            <w:pPr>
              <w:autoSpaceDE w:val="0"/>
              <w:autoSpaceDN w:val="0"/>
              <w:adjustRightInd w:val="0"/>
              <w:spacing w:after="0" w:line="240" w:lineRule="auto"/>
              <w:jc w:val="both"/>
              <w:rPr>
                <w:rFonts w:cs="Arial"/>
                <w:sz w:val="16"/>
                <w:szCs w:val="16"/>
                <w:lang w:val="es-419"/>
              </w:rPr>
            </w:pPr>
            <w:proofErr w:type="spellStart"/>
            <w:r>
              <w:rPr>
                <w:rFonts w:cs="Arial"/>
                <w:sz w:val="16"/>
                <w:szCs w:val="16"/>
                <w:lang w:val="es-419"/>
              </w:rPr>
              <w:t>Asisti</w:t>
            </w:r>
            <w:proofErr w:type="spellEnd"/>
            <w:r>
              <w:rPr>
                <w:rFonts w:cs="Arial"/>
                <w:sz w:val="16"/>
                <w:szCs w:val="16"/>
                <w:lang w:val="es-419"/>
              </w:rPr>
              <w:t xml:space="preserve"> a la capacitación de inducción de instructores realizada en enero </w:t>
            </w:r>
          </w:p>
          <w:p w14:paraId="28F00BB3" w14:textId="7557710E" w:rsidR="007E234C" w:rsidRPr="0066449C" w:rsidRDefault="007E234C" w:rsidP="007E234C">
            <w:pPr>
              <w:spacing w:after="0" w:line="240" w:lineRule="auto"/>
              <w:jc w:val="both"/>
              <w:rPr>
                <w:rFonts w:cs="Arial"/>
                <w:sz w:val="16"/>
                <w:szCs w:val="16"/>
                <w:lang w:val="es-419"/>
              </w:rPr>
            </w:pPr>
          </w:p>
          <w:p w14:paraId="369914D5" w14:textId="77777777" w:rsidR="007E234C" w:rsidRPr="0066449C" w:rsidRDefault="007E234C" w:rsidP="007E234C">
            <w:pPr>
              <w:spacing w:after="0" w:line="240" w:lineRule="auto"/>
              <w:jc w:val="both"/>
              <w:rPr>
                <w:rFonts w:cs="Arial"/>
                <w:sz w:val="16"/>
                <w:szCs w:val="16"/>
                <w:lang w:val="es-419"/>
              </w:rPr>
            </w:pPr>
          </w:p>
          <w:p w14:paraId="3ED3C442" w14:textId="15292D6A" w:rsidR="007E234C" w:rsidRPr="0066449C" w:rsidRDefault="007E234C" w:rsidP="007E234C">
            <w:pPr>
              <w:spacing w:after="0" w:line="240" w:lineRule="auto"/>
              <w:jc w:val="both"/>
              <w:rPr>
                <w:rFonts w:cs="Arial"/>
                <w:sz w:val="16"/>
                <w:szCs w:val="16"/>
                <w:lang w:val="es-419"/>
              </w:rPr>
            </w:pPr>
            <w:r w:rsidRPr="0066449C">
              <w:rPr>
                <w:rFonts w:cs="Arial"/>
                <w:sz w:val="16"/>
                <w:szCs w:val="16"/>
                <w:lang w:val="es-419"/>
              </w:rPr>
              <w:t xml:space="preserve">Presenté la prueba de Integridad, Transparencia y Lucha contra la Corrupción en la plataforma    </w:t>
            </w:r>
            <w:hyperlink r:id="rId14" w:history="1">
              <w:r w:rsidRPr="0066449C">
                <w:rPr>
                  <w:rStyle w:val="Hipervnculo"/>
                  <w:rFonts w:cs="Arial"/>
                  <w:sz w:val="16"/>
                  <w:szCs w:val="16"/>
                  <w:lang w:val="es-419"/>
                </w:rPr>
                <w:t>https://www.funcionpublica.gov.co/web/eva/curso-integridad</w:t>
              </w:r>
            </w:hyperlink>
            <w:r w:rsidRPr="0066449C">
              <w:rPr>
                <w:rFonts w:cs="Arial"/>
                <w:sz w:val="16"/>
                <w:szCs w:val="16"/>
                <w:lang w:val="es-419"/>
              </w:rPr>
              <w:t xml:space="preserve"> y entregué la constancia con la documentación entre dé cuenta correspondiente al mes de febrero de 2022.</w:t>
            </w:r>
          </w:p>
          <w:p w14:paraId="57CC643D" w14:textId="77777777" w:rsidR="007E234C" w:rsidRPr="0066449C" w:rsidRDefault="007E234C" w:rsidP="007E234C">
            <w:pPr>
              <w:spacing w:after="0" w:line="240" w:lineRule="auto"/>
              <w:jc w:val="both"/>
              <w:rPr>
                <w:rFonts w:cs="Arial"/>
                <w:sz w:val="16"/>
                <w:szCs w:val="16"/>
                <w:lang w:val="es-419"/>
              </w:rPr>
            </w:pPr>
          </w:p>
          <w:p w14:paraId="706CB117" w14:textId="0DDA332F" w:rsidR="007E234C" w:rsidRPr="0066449C" w:rsidRDefault="007E234C" w:rsidP="007E234C">
            <w:pPr>
              <w:spacing w:after="0" w:line="240" w:lineRule="auto"/>
              <w:jc w:val="both"/>
              <w:rPr>
                <w:rFonts w:cs="Arial"/>
                <w:sz w:val="16"/>
                <w:szCs w:val="16"/>
                <w:lang w:val="es-419"/>
              </w:rPr>
            </w:pPr>
          </w:p>
        </w:tc>
        <w:tc>
          <w:tcPr>
            <w:tcW w:w="3398" w:type="dxa"/>
            <w:shd w:val="clear" w:color="auto" w:fill="auto"/>
          </w:tcPr>
          <w:p w14:paraId="14D2BB84" w14:textId="77777777" w:rsidR="007E234C" w:rsidRPr="0066449C" w:rsidRDefault="007E234C" w:rsidP="007E234C">
            <w:pPr>
              <w:spacing w:line="240" w:lineRule="auto"/>
              <w:jc w:val="both"/>
              <w:rPr>
                <w:rFonts w:cs="Arial"/>
                <w:sz w:val="16"/>
                <w:szCs w:val="16"/>
                <w:lang w:val="es-419"/>
              </w:rPr>
            </w:pPr>
            <w:r w:rsidRPr="0066449C">
              <w:rPr>
                <w:rFonts w:cs="Arial"/>
                <w:sz w:val="16"/>
                <w:szCs w:val="16"/>
                <w:lang w:val="es-419"/>
              </w:rPr>
              <w:t>Se pueden evidenciar en:</w:t>
            </w:r>
          </w:p>
          <w:p w14:paraId="2FF44167" w14:textId="62AE2743" w:rsidR="007E234C" w:rsidRPr="0066449C" w:rsidRDefault="007E234C" w:rsidP="007E234C">
            <w:pPr>
              <w:spacing w:after="0"/>
              <w:jc w:val="both"/>
              <w:rPr>
                <w:rFonts w:cs="Arial"/>
                <w:sz w:val="16"/>
                <w:szCs w:val="16"/>
                <w:lang w:val="es-419"/>
              </w:rPr>
            </w:pPr>
            <w:r w:rsidRPr="0066449C">
              <w:rPr>
                <w:rFonts w:cs="Arial"/>
                <w:sz w:val="16"/>
                <w:szCs w:val="16"/>
                <w:lang w:val="es-419"/>
              </w:rPr>
              <w:t>GD-F-007 V.03 Acta y Registro de asistencia, reposa en la oficina de la Líder SIGA.</w:t>
            </w:r>
          </w:p>
          <w:p w14:paraId="039AEC3B" w14:textId="696532FA" w:rsidR="007E234C" w:rsidRPr="0066449C" w:rsidRDefault="007E234C" w:rsidP="007E234C">
            <w:pPr>
              <w:spacing w:after="0"/>
              <w:jc w:val="both"/>
              <w:rPr>
                <w:rFonts w:cs="Arial"/>
                <w:sz w:val="16"/>
                <w:szCs w:val="16"/>
                <w:lang w:val="es-419"/>
              </w:rPr>
            </w:pPr>
          </w:p>
          <w:p w14:paraId="3B6037E6" w14:textId="77777777" w:rsidR="007E234C" w:rsidRPr="0066449C" w:rsidRDefault="007E234C" w:rsidP="007E234C">
            <w:pPr>
              <w:spacing w:after="0"/>
              <w:jc w:val="both"/>
              <w:rPr>
                <w:rFonts w:cs="Calibri"/>
                <w:sz w:val="16"/>
                <w:szCs w:val="16"/>
                <w:lang w:val="es-419"/>
              </w:rPr>
            </w:pPr>
            <w:r w:rsidRPr="0066449C">
              <w:rPr>
                <w:rFonts w:cs="Arial"/>
                <w:sz w:val="16"/>
                <w:szCs w:val="16"/>
                <w:lang w:val="es-419"/>
              </w:rPr>
              <w:t>GD-F-007 V.03 Acta y Registro de asistencia, reposa en la oficina de la supervisora del contrato.</w:t>
            </w:r>
          </w:p>
          <w:p w14:paraId="2C650AD0" w14:textId="77777777" w:rsidR="007E234C" w:rsidRPr="0066449C" w:rsidRDefault="007E234C" w:rsidP="007E234C">
            <w:pPr>
              <w:autoSpaceDE w:val="0"/>
              <w:autoSpaceDN w:val="0"/>
              <w:adjustRightInd w:val="0"/>
              <w:spacing w:after="0" w:line="240" w:lineRule="auto"/>
              <w:jc w:val="both"/>
              <w:rPr>
                <w:rFonts w:cs="Arial"/>
                <w:sz w:val="16"/>
                <w:szCs w:val="16"/>
                <w:lang w:val="es-419"/>
              </w:rPr>
            </w:pPr>
          </w:p>
          <w:p w14:paraId="3B5CA7C7" w14:textId="712FD5AE" w:rsidR="007E234C" w:rsidRPr="0066449C" w:rsidRDefault="007E234C" w:rsidP="007E234C">
            <w:pPr>
              <w:autoSpaceDE w:val="0"/>
              <w:autoSpaceDN w:val="0"/>
              <w:adjustRightInd w:val="0"/>
              <w:spacing w:after="0" w:line="240" w:lineRule="auto"/>
              <w:rPr>
                <w:rFonts w:cs="Arial"/>
                <w:sz w:val="16"/>
                <w:szCs w:val="16"/>
                <w:lang w:val="es-419"/>
              </w:rPr>
            </w:pPr>
            <w:r w:rsidRPr="0066449C">
              <w:rPr>
                <w:rFonts w:cs="Arial"/>
                <w:sz w:val="16"/>
                <w:szCs w:val="16"/>
                <w:lang w:val="es-419"/>
              </w:rPr>
              <w:t xml:space="preserve">presenté la prueba Integridad, Transparencia y Lucha contra la Corrupción en la plataforma    </w:t>
            </w:r>
            <w:hyperlink r:id="rId15" w:history="1">
              <w:r w:rsidRPr="0066449C">
                <w:rPr>
                  <w:rStyle w:val="Hipervnculo"/>
                  <w:rFonts w:cs="Arial"/>
                  <w:sz w:val="16"/>
                  <w:szCs w:val="16"/>
                  <w:lang w:val="es-419"/>
                </w:rPr>
                <w:t>https://www.funcionpublica.gov.co/web/eva/curso-integridad</w:t>
              </w:r>
            </w:hyperlink>
            <w:r w:rsidRPr="0066449C">
              <w:rPr>
                <w:rFonts w:cs="Arial"/>
                <w:sz w:val="16"/>
                <w:szCs w:val="16"/>
                <w:lang w:val="es-419"/>
              </w:rPr>
              <w:t>, certificado reposa en la</w:t>
            </w:r>
          </w:p>
          <w:p w14:paraId="6C9D4B71" w14:textId="679FDFAE" w:rsidR="007E234C" w:rsidRPr="0066449C" w:rsidRDefault="007E234C" w:rsidP="007E234C">
            <w:pPr>
              <w:spacing w:line="240" w:lineRule="auto"/>
              <w:rPr>
                <w:rFonts w:eastAsia="Times New Roman" w:cs="Arial"/>
                <w:color w:val="000000"/>
                <w:sz w:val="16"/>
                <w:szCs w:val="16"/>
                <w:lang w:val="es-419" w:eastAsia="es-CO"/>
              </w:rPr>
            </w:pPr>
            <w:r w:rsidRPr="0066449C">
              <w:rPr>
                <w:rFonts w:cs="Arial"/>
                <w:sz w:val="16"/>
                <w:szCs w:val="16"/>
                <w:lang w:val="es-419"/>
              </w:rPr>
              <w:t>Plataforma SECOP II</w:t>
            </w:r>
          </w:p>
          <w:p w14:paraId="4C7E2391" w14:textId="4EB90119" w:rsidR="007E234C" w:rsidRPr="0066449C" w:rsidRDefault="007E234C" w:rsidP="007E234C">
            <w:pPr>
              <w:autoSpaceDE w:val="0"/>
              <w:autoSpaceDN w:val="0"/>
              <w:adjustRightInd w:val="0"/>
              <w:spacing w:after="0" w:line="240" w:lineRule="auto"/>
              <w:jc w:val="both"/>
              <w:rPr>
                <w:rFonts w:cs="Arial"/>
                <w:sz w:val="16"/>
                <w:szCs w:val="16"/>
                <w:lang w:val="es-419"/>
              </w:rPr>
            </w:pPr>
          </w:p>
        </w:tc>
      </w:tr>
      <w:tr w:rsidR="007E234C" w:rsidRPr="0066449C" w14:paraId="1AAFA5EC" w14:textId="77777777" w:rsidTr="007422C4">
        <w:tc>
          <w:tcPr>
            <w:tcW w:w="425" w:type="dxa"/>
            <w:shd w:val="clear" w:color="auto" w:fill="auto"/>
          </w:tcPr>
          <w:p w14:paraId="67CA731E"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20.</w:t>
            </w:r>
          </w:p>
        </w:tc>
        <w:tc>
          <w:tcPr>
            <w:tcW w:w="2948" w:type="dxa"/>
            <w:shd w:val="clear" w:color="auto" w:fill="auto"/>
          </w:tcPr>
          <w:p w14:paraId="5CAF3FCE" w14:textId="788522A5"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Garantizar y gestionar la realización de las competencias transversales de forma oportuna para las formaciones tituladas a su cargo o de la cual es Gerente, cuando la formación así lo amerite.</w:t>
            </w:r>
          </w:p>
        </w:tc>
        <w:tc>
          <w:tcPr>
            <w:tcW w:w="3402" w:type="dxa"/>
            <w:shd w:val="clear" w:color="auto" w:fill="auto"/>
          </w:tcPr>
          <w:p w14:paraId="6138FF02" w14:textId="2FB521EE" w:rsidR="007E234C" w:rsidRPr="0066449C" w:rsidRDefault="00AF6779" w:rsidP="007E234C">
            <w:pPr>
              <w:autoSpaceDE w:val="0"/>
              <w:autoSpaceDN w:val="0"/>
              <w:adjustRightInd w:val="0"/>
              <w:spacing w:after="0" w:line="240" w:lineRule="auto"/>
              <w:jc w:val="both"/>
              <w:rPr>
                <w:rFonts w:cs="Arial"/>
                <w:sz w:val="16"/>
                <w:szCs w:val="16"/>
                <w:lang w:val="es-419"/>
              </w:rPr>
            </w:pPr>
            <w:r>
              <w:rPr>
                <w:rFonts w:cs="Arial"/>
                <w:sz w:val="16"/>
                <w:szCs w:val="16"/>
                <w:lang w:val="es-419"/>
              </w:rPr>
              <w:t>Me contacte y programe con los instructores del área de matemáticas y ética las formaciones transversales para los meses siguientes (abril y mayo)</w:t>
            </w:r>
          </w:p>
        </w:tc>
        <w:tc>
          <w:tcPr>
            <w:tcW w:w="3398" w:type="dxa"/>
            <w:shd w:val="clear" w:color="auto" w:fill="auto"/>
          </w:tcPr>
          <w:p w14:paraId="7EA58587" w14:textId="77777777" w:rsidR="007E234C" w:rsidRPr="007E234C" w:rsidRDefault="007E234C" w:rsidP="007E234C">
            <w:pPr>
              <w:autoSpaceDE w:val="0"/>
              <w:autoSpaceDN w:val="0"/>
              <w:adjustRightInd w:val="0"/>
              <w:spacing w:after="0" w:line="240" w:lineRule="auto"/>
              <w:jc w:val="both"/>
              <w:rPr>
                <w:rFonts w:cs="Arial"/>
                <w:sz w:val="16"/>
                <w:szCs w:val="16"/>
                <w:lang w:val="es-419"/>
              </w:rPr>
            </w:pPr>
            <w:r w:rsidRPr="007E234C">
              <w:rPr>
                <w:rFonts w:cs="Arial"/>
                <w:sz w:val="16"/>
                <w:szCs w:val="16"/>
                <w:lang w:val="es-419"/>
              </w:rPr>
              <w:t>Se puede evidenciar:</w:t>
            </w:r>
          </w:p>
          <w:p w14:paraId="2F009A8F" w14:textId="77777777" w:rsidR="007E234C" w:rsidRDefault="007E234C" w:rsidP="007E234C">
            <w:pPr>
              <w:autoSpaceDE w:val="0"/>
              <w:autoSpaceDN w:val="0"/>
              <w:adjustRightInd w:val="0"/>
              <w:spacing w:after="0" w:line="240" w:lineRule="auto"/>
              <w:jc w:val="both"/>
              <w:rPr>
                <w:rFonts w:cs="Arial"/>
                <w:sz w:val="16"/>
                <w:szCs w:val="16"/>
                <w:highlight w:val="yellow"/>
                <w:lang w:val="es-419"/>
              </w:rPr>
            </w:pPr>
          </w:p>
          <w:p w14:paraId="0D15DC43" w14:textId="7C1D9D37" w:rsidR="007E234C" w:rsidRPr="005B0442" w:rsidRDefault="005B0442" w:rsidP="005B0442">
            <w:pPr>
              <w:autoSpaceDE w:val="0"/>
              <w:autoSpaceDN w:val="0"/>
              <w:adjustRightInd w:val="0"/>
              <w:spacing w:after="0" w:line="240" w:lineRule="auto"/>
              <w:jc w:val="both"/>
              <w:rPr>
                <w:sz w:val="16"/>
                <w:szCs w:val="16"/>
                <w:lang w:val="es-419"/>
              </w:rPr>
            </w:pPr>
            <w:r w:rsidRPr="005B0442">
              <w:rPr>
                <w:sz w:val="16"/>
                <w:szCs w:val="16"/>
                <w:lang w:val="es-419"/>
              </w:rPr>
              <w:t xml:space="preserve">En la </w:t>
            </w:r>
            <w:r w:rsidR="00AF6779">
              <w:rPr>
                <w:sz w:val="16"/>
                <w:szCs w:val="16"/>
                <w:lang w:val="es-419"/>
              </w:rPr>
              <w:t xml:space="preserve">información suministrada vía correo electrónico y mensajes de WhatsApp. </w:t>
            </w:r>
          </w:p>
        </w:tc>
      </w:tr>
      <w:tr w:rsidR="007E234C" w:rsidRPr="0066449C" w14:paraId="140622C9" w14:textId="77777777" w:rsidTr="007422C4">
        <w:tc>
          <w:tcPr>
            <w:tcW w:w="425" w:type="dxa"/>
            <w:shd w:val="clear" w:color="auto" w:fill="auto"/>
          </w:tcPr>
          <w:p w14:paraId="5F7D0F52"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21.</w:t>
            </w:r>
          </w:p>
        </w:tc>
        <w:tc>
          <w:tcPr>
            <w:tcW w:w="2948" w:type="dxa"/>
            <w:shd w:val="clear" w:color="auto" w:fill="auto"/>
          </w:tcPr>
          <w:p w14:paraId="5BC1ACA8" w14:textId="5283A36D"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Apoyar y orientar a los aprendices en el proceso de consecución de la etapa práctica, así mismo en el conocimiento y divulgación del reglamento del Aprendiz.</w:t>
            </w:r>
          </w:p>
        </w:tc>
        <w:tc>
          <w:tcPr>
            <w:tcW w:w="3402" w:type="dxa"/>
            <w:shd w:val="clear" w:color="auto" w:fill="auto"/>
          </w:tcPr>
          <w:p w14:paraId="465265C6" w14:textId="6100B4E0"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Se realizó presentación de las distintas opciones de realizar la etapa productiva y diariamente se hizo énfasis en el cumplimiento del reglamento del aprendiz para la ficha </w:t>
            </w:r>
            <w:r w:rsidR="00AF6779">
              <w:rPr>
                <w:rFonts w:cs="Arial"/>
                <w:sz w:val="16"/>
                <w:szCs w:val="16"/>
                <w:lang w:val="es-419"/>
              </w:rPr>
              <w:t>técnico en cocina 2481634</w:t>
            </w:r>
          </w:p>
        </w:tc>
        <w:tc>
          <w:tcPr>
            <w:tcW w:w="3398" w:type="dxa"/>
            <w:shd w:val="clear" w:color="auto" w:fill="auto"/>
          </w:tcPr>
          <w:p w14:paraId="42C17DDB" w14:textId="7431514E" w:rsidR="007E234C" w:rsidRPr="0066449C" w:rsidRDefault="007E234C" w:rsidP="007E234C">
            <w:pPr>
              <w:spacing w:line="240" w:lineRule="auto"/>
              <w:rPr>
                <w:rFonts w:cs="Arial"/>
                <w:sz w:val="16"/>
                <w:szCs w:val="16"/>
                <w:lang w:val="es-419"/>
              </w:rPr>
            </w:pPr>
            <w:r w:rsidRPr="0066449C">
              <w:rPr>
                <w:rFonts w:cs="Arial"/>
                <w:sz w:val="16"/>
                <w:szCs w:val="16"/>
                <w:lang w:val="es-419"/>
              </w:rPr>
              <w:t xml:space="preserve">Esto se </w:t>
            </w:r>
            <w:r w:rsidR="0067204A">
              <w:rPr>
                <w:rFonts w:cs="Arial"/>
                <w:sz w:val="16"/>
                <w:szCs w:val="16"/>
                <w:lang w:val="es-419"/>
              </w:rPr>
              <w:t>puede evidenciar en el portafolio del instructor.</w:t>
            </w:r>
          </w:p>
        </w:tc>
      </w:tr>
      <w:tr w:rsidR="007E234C" w:rsidRPr="0066449C" w14:paraId="7652CC60" w14:textId="77777777" w:rsidTr="007422C4">
        <w:tc>
          <w:tcPr>
            <w:tcW w:w="425" w:type="dxa"/>
            <w:shd w:val="clear" w:color="auto" w:fill="auto"/>
          </w:tcPr>
          <w:p w14:paraId="4A7145E5"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22.</w:t>
            </w:r>
          </w:p>
        </w:tc>
        <w:tc>
          <w:tcPr>
            <w:tcW w:w="2948" w:type="dxa"/>
            <w:shd w:val="clear" w:color="auto" w:fill="auto"/>
          </w:tcPr>
          <w:p w14:paraId="769349F7" w14:textId="6D62077B"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Apoyar y gestionar el proceso de certificación de sus aprendices, así como apoyar en la organización de las ceremonias de graduación de sus aprendices.</w:t>
            </w:r>
          </w:p>
        </w:tc>
        <w:tc>
          <w:tcPr>
            <w:tcW w:w="3402" w:type="dxa"/>
            <w:shd w:val="clear" w:color="auto" w:fill="auto"/>
          </w:tcPr>
          <w:p w14:paraId="3C9BBCC9" w14:textId="7005CDE8" w:rsidR="0067204A" w:rsidRPr="0066449C" w:rsidRDefault="0067204A" w:rsidP="0067204A">
            <w:pPr>
              <w:rPr>
                <w:rFonts w:eastAsia="Times New Roman" w:cstheme="minorHAnsi"/>
                <w:color w:val="000000" w:themeColor="text1"/>
                <w:sz w:val="16"/>
                <w:szCs w:val="16"/>
                <w:lang w:val="es-419"/>
              </w:rPr>
            </w:pPr>
            <w:r>
              <w:rPr>
                <w:rFonts w:cs="Arial"/>
                <w:sz w:val="16"/>
                <w:szCs w:val="16"/>
                <w:lang w:val="es-419"/>
              </w:rPr>
              <w:t>No emití juicios evaluativos ni certificaciones ya que no se completado el curso.</w:t>
            </w:r>
          </w:p>
          <w:p w14:paraId="418C03DD" w14:textId="2F350F17" w:rsidR="007E234C" w:rsidRPr="0066449C" w:rsidRDefault="007E234C" w:rsidP="007E234C">
            <w:pPr>
              <w:spacing w:line="240" w:lineRule="auto"/>
              <w:jc w:val="both"/>
              <w:rPr>
                <w:rFonts w:eastAsia="Times New Roman" w:cstheme="minorHAnsi"/>
                <w:color w:val="000000" w:themeColor="text1"/>
                <w:sz w:val="16"/>
                <w:szCs w:val="16"/>
                <w:lang w:val="es-419"/>
              </w:rPr>
            </w:pPr>
          </w:p>
        </w:tc>
        <w:tc>
          <w:tcPr>
            <w:tcW w:w="3398" w:type="dxa"/>
            <w:shd w:val="clear" w:color="auto" w:fill="auto"/>
          </w:tcPr>
          <w:p w14:paraId="16701BF9" w14:textId="7BBACCF0" w:rsidR="007E234C" w:rsidRPr="0067204A" w:rsidRDefault="007E234C" w:rsidP="0067204A">
            <w:pPr>
              <w:jc w:val="both"/>
              <w:rPr>
                <w:rFonts w:cs="Calibri"/>
                <w:color w:val="000000" w:themeColor="text1"/>
                <w:sz w:val="16"/>
                <w:szCs w:val="16"/>
                <w:lang w:val="es-419"/>
              </w:rPr>
            </w:pPr>
            <w:r w:rsidRPr="0066449C">
              <w:rPr>
                <w:rFonts w:cs="Calibri"/>
                <w:color w:val="000000" w:themeColor="text1"/>
                <w:sz w:val="16"/>
                <w:szCs w:val="16"/>
                <w:lang w:val="es-419"/>
              </w:rPr>
              <w:t xml:space="preserve">Esto se pude evidenciar </w:t>
            </w:r>
            <w:r w:rsidR="0067204A">
              <w:rPr>
                <w:rFonts w:cs="Calibri"/>
                <w:color w:val="000000" w:themeColor="text1"/>
                <w:sz w:val="16"/>
                <w:szCs w:val="16"/>
                <w:lang w:val="es-419"/>
              </w:rPr>
              <w:t xml:space="preserve">en los reportes del aplicativo Sofia plus. </w:t>
            </w:r>
          </w:p>
          <w:p w14:paraId="70ECDF0B" w14:textId="77777777" w:rsidR="007E234C" w:rsidRPr="0066449C" w:rsidRDefault="007E234C" w:rsidP="007E234C">
            <w:pPr>
              <w:autoSpaceDE w:val="0"/>
              <w:autoSpaceDN w:val="0"/>
              <w:adjustRightInd w:val="0"/>
              <w:spacing w:after="0" w:line="240" w:lineRule="auto"/>
              <w:jc w:val="both"/>
              <w:rPr>
                <w:rFonts w:cs="Arial"/>
                <w:sz w:val="16"/>
                <w:szCs w:val="16"/>
                <w:lang w:val="es-419"/>
              </w:rPr>
            </w:pPr>
          </w:p>
          <w:p w14:paraId="48DD8C0E" w14:textId="48551F9A" w:rsidR="007E234C" w:rsidRPr="0066449C" w:rsidRDefault="007E234C" w:rsidP="007E234C">
            <w:pPr>
              <w:autoSpaceDE w:val="0"/>
              <w:autoSpaceDN w:val="0"/>
              <w:adjustRightInd w:val="0"/>
              <w:spacing w:after="0" w:line="240" w:lineRule="auto"/>
              <w:jc w:val="both"/>
              <w:rPr>
                <w:lang w:val="es-419"/>
              </w:rPr>
            </w:pPr>
          </w:p>
        </w:tc>
      </w:tr>
      <w:tr w:rsidR="007E234C" w:rsidRPr="0066449C" w14:paraId="1DC83A39" w14:textId="77777777" w:rsidTr="007422C4">
        <w:tc>
          <w:tcPr>
            <w:tcW w:w="425" w:type="dxa"/>
            <w:shd w:val="clear" w:color="auto" w:fill="auto"/>
          </w:tcPr>
          <w:p w14:paraId="6177702A"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23.</w:t>
            </w:r>
          </w:p>
        </w:tc>
        <w:tc>
          <w:tcPr>
            <w:tcW w:w="2948" w:type="dxa"/>
            <w:shd w:val="clear" w:color="auto" w:fill="auto"/>
          </w:tcPr>
          <w:p w14:paraId="3E16EDAC" w14:textId="4CA91555"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El contratista deberá aplicar al proceso de certificación de las normas de competencia “Orientar formación presencial de acuerdo con procedimiento técnico y normativo” y aportar el respectivo certificado aprobado, al informe de ejecución contractual; cuando la formación o el perfil así lo requiera.</w:t>
            </w:r>
          </w:p>
        </w:tc>
        <w:tc>
          <w:tcPr>
            <w:tcW w:w="3402" w:type="dxa"/>
            <w:shd w:val="clear" w:color="auto" w:fill="auto"/>
          </w:tcPr>
          <w:p w14:paraId="35F3FEA4" w14:textId="47FF0A4F" w:rsidR="007E234C" w:rsidRPr="0066449C" w:rsidRDefault="005064A1" w:rsidP="007E234C">
            <w:pPr>
              <w:spacing w:line="240" w:lineRule="auto"/>
              <w:jc w:val="both"/>
              <w:rPr>
                <w:rFonts w:cs="Arial"/>
                <w:sz w:val="16"/>
                <w:szCs w:val="16"/>
                <w:lang w:val="es-419"/>
              </w:rPr>
            </w:pPr>
            <w:r>
              <w:rPr>
                <w:rFonts w:cs="Arial"/>
                <w:sz w:val="16"/>
                <w:szCs w:val="16"/>
                <w:lang w:val="es-419"/>
              </w:rPr>
              <w:t xml:space="preserve">No me encuentro certificado en la norma de competencia “Orientar formación presencial de acuerdo con procedimiento técnico y normativo” a la fecha </w:t>
            </w:r>
          </w:p>
        </w:tc>
        <w:tc>
          <w:tcPr>
            <w:tcW w:w="3398" w:type="dxa"/>
            <w:shd w:val="clear" w:color="auto" w:fill="auto"/>
          </w:tcPr>
          <w:p w14:paraId="1001528A" w14:textId="45A1834C" w:rsidR="007E234C" w:rsidRPr="0066449C" w:rsidRDefault="005064A1" w:rsidP="007E234C">
            <w:pPr>
              <w:spacing w:line="240" w:lineRule="auto"/>
              <w:jc w:val="both"/>
              <w:rPr>
                <w:rFonts w:cs="Arial"/>
                <w:sz w:val="16"/>
                <w:szCs w:val="16"/>
                <w:lang w:val="es-419"/>
              </w:rPr>
            </w:pPr>
            <w:r>
              <w:rPr>
                <w:rFonts w:cs="Arial"/>
                <w:sz w:val="16"/>
                <w:szCs w:val="16"/>
                <w:lang w:val="es-419"/>
              </w:rPr>
              <w:t xml:space="preserve">No lo puedo evidenciar ya que no cuento con el certificado </w:t>
            </w:r>
          </w:p>
        </w:tc>
      </w:tr>
      <w:tr w:rsidR="007E234C" w:rsidRPr="0066449C" w14:paraId="07C19D36" w14:textId="77777777" w:rsidTr="007422C4">
        <w:tc>
          <w:tcPr>
            <w:tcW w:w="425" w:type="dxa"/>
            <w:shd w:val="clear" w:color="auto" w:fill="auto"/>
          </w:tcPr>
          <w:p w14:paraId="256E5821"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24</w:t>
            </w:r>
          </w:p>
        </w:tc>
        <w:tc>
          <w:tcPr>
            <w:tcW w:w="2948" w:type="dxa"/>
            <w:shd w:val="clear" w:color="auto" w:fill="auto"/>
          </w:tcPr>
          <w:p w14:paraId="2765AA3D" w14:textId="01B45AC1"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Apoyar el seguimiento a las tituladas que se encuentran en etapa productiva de manera presencial, y/o herramientas de colaboración en línea de las TICS, verificando que el aprendiz este aplicando la resolución de problemas reales del sector productivo, los conocimientos, habilidades y destrezas pertinentes al programa de formación se estén fortaleciendo, y este asumiendo estrategias y metodologías de autogestión.</w:t>
            </w:r>
          </w:p>
          <w:p w14:paraId="15379F0A" w14:textId="37328002" w:rsidR="007E234C" w:rsidRPr="0066449C" w:rsidRDefault="007E234C" w:rsidP="007E234C">
            <w:pPr>
              <w:autoSpaceDE w:val="0"/>
              <w:autoSpaceDN w:val="0"/>
              <w:adjustRightInd w:val="0"/>
              <w:spacing w:after="0" w:line="240" w:lineRule="auto"/>
              <w:jc w:val="both"/>
              <w:rPr>
                <w:rFonts w:cs="Arial"/>
                <w:sz w:val="16"/>
                <w:szCs w:val="16"/>
                <w:lang w:val="es-419"/>
              </w:rPr>
            </w:pPr>
          </w:p>
        </w:tc>
        <w:tc>
          <w:tcPr>
            <w:tcW w:w="3402" w:type="dxa"/>
            <w:shd w:val="clear" w:color="auto" w:fill="auto"/>
          </w:tcPr>
          <w:p w14:paraId="11DD0D31" w14:textId="19455058" w:rsidR="007E234C" w:rsidRPr="0066449C" w:rsidRDefault="007E234C" w:rsidP="007E234C">
            <w:pPr>
              <w:jc w:val="both"/>
              <w:rPr>
                <w:sz w:val="16"/>
                <w:szCs w:val="16"/>
                <w:lang w:val="es-419"/>
              </w:rPr>
            </w:pPr>
            <w:r w:rsidRPr="0066449C">
              <w:rPr>
                <w:rFonts w:cs="Arial"/>
                <w:sz w:val="16"/>
                <w:szCs w:val="16"/>
                <w:lang w:val="es-419"/>
              </w:rPr>
              <w:t xml:space="preserve">Durante el periodo actual no fui asignado para </w:t>
            </w:r>
            <w:r w:rsidRPr="0066449C">
              <w:rPr>
                <w:sz w:val="16"/>
                <w:szCs w:val="16"/>
                <w:lang w:val="es-419"/>
              </w:rPr>
              <w:t xml:space="preserve">para realizar </w:t>
            </w:r>
            <w:r w:rsidRPr="0066449C">
              <w:rPr>
                <w:rFonts w:cs="Arial"/>
                <w:sz w:val="16"/>
                <w:szCs w:val="16"/>
                <w:lang w:val="es-419"/>
              </w:rPr>
              <w:t>seguimiento a las tituladas que se encuentran en etapa productiva</w:t>
            </w:r>
            <w:r w:rsidRPr="0066449C">
              <w:rPr>
                <w:sz w:val="16"/>
                <w:szCs w:val="16"/>
                <w:lang w:val="es-419"/>
              </w:rPr>
              <w:t>.</w:t>
            </w:r>
          </w:p>
        </w:tc>
        <w:tc>
          <w:tcPr>
            <w:tcW w:w="3398" w:type="dxa"/>
            <w:shd w:val="clear" w:color="auto" w:fill="auto"/>
          </w:tcPr>
          <w:p w14:paraId="70A86899" w14:textId="32E3D6B3" w:rsidR="007E234C" w:rsidRPr="0066449C" w:rsidRDefault="007E234C" w:rsidP="007E234C">
            <w:pPr>
              <w:jc w:val="both"/>
              <w:rPr>
                <w:lang w:val="es-419"/>
              </w:rPr>
            </w:pPr>
            <w:r w:rsidRPr="0066449C">
              <w:rPr>
                <w:rFonts w:cs="Arial"/>
                <w:sz w:val="16"/>
                <w:szCs w:val="16"/>
                <w:lang w:val="es-419"/>
              </w:rPr>
              <w:t>Sin evidencia ya que en este periodo no fui asignado desarrollar actividades relacionadas con esta obligación Contractual.</w:t>
            </w:r>
          </w:p>
        </w:tc>
      </w:tr>
      <w:tr w:rsidR="007E234C" w:rsidRPr="0066449C" w14:paraId="2869FA25" w14:textId="77777777" w:rsidTr="007422C4">
        <w:tc>
          <w:tcPr>
            <w:tcW w:w="425" w:type="dxa"/>
            <w:shd w:val="clear" w:color="auto" w:fill="auto"/>
          </w:tcPr>
          <w:p w14:paraId="29B8DC30"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25</w:t>
            </w:r>
          </w:p>
        </w:tc>
        <w:tc>
          <w:tcPr>
            <w:tcW w:w="2948" w:type="dxa"/>
            <w:shd w:val="clear" w:color="auto" w:fill="auto"/>
          </w:tcPr>
          <w:p w14:paraId="33E3E06D" w14:textId="079EB810"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Apoyar el seguimiento a la bitácora quincenal de los aprendices en la plataforma, en la cual señalan las actividades que están adelantando en el desarrollo de la etapa práctica; verificando que cumplan con los parámetros establecidos por el reglamento del aprendiz.</w:t>
            </w:r>
          </w:p>
        </w:tc>
        <w:tc>
          <w:tcPr>
            <w:tcW w:w="3402" w:type="dxa"/>
            <w:shd w:val="clear" w:color="auto" w:fill="auto"/>
          </w:tcPr>
          <w:p w14:paraId="482577E9" w14:textId="1693CA88" w:rsidR="007E234C" w:rsidRPr="0066449C" w:rsidRDefault="007E234C" w:rsidP="007E234C">
            <w:pPr>
              <w:spacing w:line="240" w:lineRule="auto"/>
              <w:jc w:val="both"/>
              <w:rPr>
                <w:rFonts w:cs="Arial"/>
                <w:sz w:val="16"/>
                <w:szCs w:val="16"/>
                <w:lang w:val="es-419"/>
              </w:rPr>
            </w:pPr>
            <w:r w:rsidRPr="0066449C">
              <w:rPr>
                <w:rFonts w:cs="Arial"/>
                <w:sz w:val="16"/>
                <w:szCs w:val="16"/>
                <w:lang w:val="es-419"/>
              </w:rPr>
              <w:t xml:space="preserve">Durante el periodo actual no fui asignado para </w:t>
            </w:r>
            <w:r w:rsidRPr="0066449C">
              <w:rPr>
                <w:sz w:val="16"/>
                <w:szCs w:val="16"/>
                <w:lang w:val="es-419"/>
              </w:rPr>
              <w:t xml:space="preserve">realizar </w:t>
            </w:r>
            <w:r w:rsidRPr="0066449C">
              <w:rPr>
                <w:rFonts w:cs="Arial"/>
                <w:sz w:val="16"/>
                <w:szCs w:val="16"/>
                <w:lang w:val="es-419"/>
              </w:rPr>
              <w:t>seguimiento a la bitácora quincenal de los aprendices en la plataforma</w:t>
            </w:r>
            <w:r w:rsidRPr="0066449C">
              <w:rPr>
                <w:sz w:val="16"/>
                <w:szCs w:val="16"/>
                <w:lang w:val="es-419"/>
              </w:rPr>
              <w:t>.</w:t>
            </w:r>
          </w:p>
        </w:tc>
        <w:tc>
          <w:tcPr>
            <w:tcW w:w="3398" w:type="dxa"/>
            <w:shd w:val="clear" w:color="auto" w:fill="auto"/>
          </w:tcPr>
          <w:p w14:paraId="6075F5F7" w14:textId="75EF026B" w:rsidR="007E234C" w:rsidRPr="0066449C" w:rsidRDefault="007E234C" w:rsidP="007E234C">
            <w:pPr>
              <w:spacing w:line="240" w:lineRule="auto"/>
              <w:jc w:val="both"/>
              <w:rPr>
                <w:rFonts w:cs="Arial"/>
                <w:sz w:val="16"/>
                <w:szCs w:val="16"/>
                <w:lang w:val="es-419"/>
              </w:rPr>
            </w:pPr>
            <w:r w:rsidRPr="0066449C">
              <w:rPr>
                <w:rFonts w:cs="Arial"/>
                <w:sz w:val="16"/>
                <w:szCs w:val="16"/>
                <w:lang w:val="es-419"/>
              </w:rPr>
              <w:t>Sin evidencia ya que en este periodo no fui asignado desarrollar actividades relacionadas con esta obligación Contractual.</w:t>
            </w:r>
          </w:p>
        </w:tc>
      </w:tr>
      <w:tr w:rsidR="007E234C" w:rsidRPr="0066449C" w14:paraId="730E67BC" w14:textId="77777777" w:rsidTr="007422C4">
        <w:tc>
          <w:tcPr>
            <w:tcW w:w="425" w:type="dxa"/>
            <w:shd w:val="clear" w:color="auto" w:fill="auto"/>
          </w:tcPr>
          <w:p w14:paraId="04AE291F"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lastRenderedPageBreak/>
              <w:t>26</w:t>
            </w:r>
          </w:p>
        </w:tc>
        <w:tc>
          <w:tcPr>
            <w:tcW w:w="2948" w:type="dxa"/>
            <w:shd w:val="clear" w:color="auto" w:fill="auto"/>
          </w:tcPr>
          <w:p w14:paraId="286C4F46" w14:textId="53075F5D"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Revisar la evaluación que realiza trimestralmente el empresario a los aprendices en etapa productiva, identificando aspectos a mejorar y haciendo las recomendaciones pertinentes a cada aprendiz.</w:t>
            </w:r>
          </w:p>
        </w:tc>
        <w:tc>
          <w:tcPr>
            <w:tcW w:w="3402" w:type="dxa"/>
            <w:shd w:val="clear" w:color="auto" w:fill="auto"/>
          </w:tcPr>
          <w:p w14:paraId="5E29EF11" w14:textId="3C80C753"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Durante el periodo actual no fui asignado para evaluación que realiza trimestralmente el empresario a los aprendices en etapa productiva</w:t>
            </w:r>
            <w:r w:rsidRPr="0066449C">
              <w:rPr>
                <w:sz w:val="16"/>
                <w:szCs w:val="16"/>
                <w:lang w:val="es-419"/>
              </w:rPr>
              <w:t>.</w:t>
            </w:r>
          </w:p>
        </w:tc>
        <w:tc>
          <w:tcPr>
            <w:tcW w:w="3398" w:type="dxa"/>
            <w:shd w:val="clear" w:color="auto" w:fill="auto"/>
          </w:tcPr>
          <w:p w14:paraId="09C559B0" w14:textId="3D6887E0"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Sin evidencia ya que en este periodo no fui asignado desarrollar actividades relacionadas con esta obligación Contractual.</w:t>
            </w:r>
          </w:p>
        </w:tc>
      </w:tr>
      <w:tr w:rsidR="007E234C" w:rsidRPr="0066449C" w14:paraId="50206D2E" w14:textId="77777777" w:rsidTr="007422C4">
        <w:tc>
          <w:tcPr>
            <w:tcW w:w="425" w:type="dxa"/>
            <w:shd w:val="clear" w:color="auto" w:fill="auto"/>
          </w:tcPr>
          <w:p w14:paraId="0AAE9D59"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27</w:t>
            </w:r>
          </w:p>
        </w:tc>
        <w:tc>
          <w:tcPr>
            <w:tcW w:w="2948" w:type="dxa"/>
            <w:shd w:val="clear" w:color="auto" w:fill="auto"/>
          </w:tcPr>
          <w:p w14:paraId="67D71128" w14:textId="0801E406"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Participar en los comités de evaluación de etapa productiva, presentado informes, actas y evaluaciones de los casos que se requieran, como evidencias para ser analizadas por el comité.</w:t>
            </w:r>
          </w:p>
        </w:tc>
        <w:tc>
          <w:tcPr>
            <w:tcW w:w="3402" w:type="dxa"/>
            <w:shd w:val="clear" w:color="auto" w:fill="auto"/>
          </w:tcPr>
          <w:p w14:paraId="40BA23B7" w14:textId="5E75617B"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Durante el periodo actual no fui asignado para Participar en los comités de evaluación de etapa productiva.</w:t>
            </w:r>
          </w:p>
        </w:tc>
        <w:tc>
          <w:tcPr>
            <w:tcW w:w="3398" w:type="dxa"/>
            <w:shd w:val="clear" w:color="auto" w:fill="auto"/>
          </w:tcPr>
          <w:p w14:paraId="3FF90ACF" w14:textId="77777777"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Sin evidencia ya que en este periodo no fui asignado desarrollar actividades relacionadas con esta obligación Contractual.</w:t>
            </w:r>
          </w:p>
        </w:tc>
      </w:tr>
      <w:tr w:rsidR="007E234C" w:rsidRPr="0066449C" w14:paraId="3727810E" w14:textId="77777777" w:rsidTr="007422C4">
        <w:trPr>
          <w:trHeight w:val="862"/>
        </w:trPr>
        <w:tc>
          <w:tcPr>
            <w:tcW w:w="425" w:type="dxa"/>
            <w:shd w:val="clear" w:color="auto" w:fill="auto"/>
          </w:tcPr>
          <w:p w14:paraId="07097094"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28</w:t>
            </w:r>
          </w:p>
        </w:tc>
        <w:tc>
          <w:tcPr>
            <w:tcW w:w="2948" w:type="dxa"/>
            <w:shd w:val="clear" w:color="auto" w:fill="auto"/>
          </w:tcPr>
          <w:p w14:paraId="1030A2B4" w14:textId="53F83FE1"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Apoyar y participar en los Comités Técnicos Asesores y Evaluadores de procesos contractuales, </w:t>
            </w:r>
            <w:r w:rsidR="005064A1" w:rsidRPr="0066449C">
              <w:rPr>
                <w:rFonts w:cs="Arial"/>
                <w:sz w:val="16"/>
                <w:szCs w:val="16"/>
                <w:lang w:val="es-419"/>
              </w:rPr>
              <w:t>de acuerdo con</w:t>
            </w:r>
            <w:r w:rsidRPr="0066449C">
              <w:rPr>
                <w:rFonts w:cs="Arial"/>
                <w:sz w:val="16"/>
                <w:szCs w:val="16"/>
                <w:lang w:val="es-419"/>
              </w:rPr>
              <w:t xml:space="preserve"> su especialidad, cuando la entidad lo requiera.</w:t>
            </w:r>
          </w:p>
        </w:tc>
        <w:tc>
          <w:tcPr>
            <w:tcW w:w="3402" w:type="dxa"/>
            <w:shd w:val="clear" w:color="auto" w:fill="auto"/>
          </w:tcPr>
          <w:p w14:paraId="34DE8B10" w14:textId="1D4D5AF5"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Durante el periodo actual no fui asignado para participar en los Comités Técnicos Asesores y Evaluadores de procesos contractuales.</w:t>
            </w:r>
          </w:p>
        </w:tc>
        <w:tc>
          <w:tcPr>
            <w:tcW w:w="3398" w:type="dxa"/>
            <w:shd w:val="clear" w:color="auto" w:fill="auto"/>
          </w:tcPr>
          <w:p w14:paraId="5889BD14" w14:textId="77777777"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Sin evidencia ya que en este periodo no fui asignado desarrollar actividades relacionadas con esta obligación Contractual.</w:t>
            </w:r>
          </w:p>
        </w:tc>
      </w:tr>
      <w:tr w:rsidR="007E234C" w:rsidRPr="0066449C" w14:paraId="715E73FD" w14:textId="77777777" w:rsidTr="007422C4">
        <w:tc>
          <w:tcPr>
            <w:tcW w:w="425" w:type="dxa"/>
            <w:shd w:val="clear" w:color="auto" w:fill="auto"/>
          </w:tcPr>
          <w:p w14:paraId="018ED94C"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29.</w:t>
            </w:r>
          </w:p>
        </w:tc>
        <w:tc>
          <w:tcPr>
            <w:tcW w:w="2948" w:type="dxa"/>
            <w:shd w:val="clear" w:color="auto" w:fill="auto"/>
          </w:tcPr>
          <w:p w14:paraId="6032D89A" w14:textId="2C4D38EC"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Dar cumplimiento a lo establecido en la Guía Orientación Formación ambientes virtuales de aprendizaje – GFPI-G-014 publicada en la plataforma Compromiso, cuando así se requiera.</w:t>
            </w:r>
          </w:p>
        </w:tc>
        <w:tc>
          <w:tcPr>
            <w:tcW w:w="3402" w:type="dxa"/>
            <w:shd w:val="clear" w:color="auto" w:fill="auto"/>
          </w:tcPr>
          <w:p w14:paraId="5A582E0C" w14:textId="7BCE6862" w:rsidR="007E234C" w:rsidRDefault="005064A1" w:rsidP="007E234C">
            <w:pPr>
              <w:pStyle w:val="Sinespaciado"/>
              <w:jc w:val="both"/>
              <w:rPr>
                <w:rFonts w:ascii="Calibri" w:eastAsia="Calibri" w:hAnsi="Calibri" w:cs="Arial"/>
                <w:sz w:val="16"/>
                <w:szCs w:val="16"/>
                <w:lang w:val="es-419" w:eastAsia="en-US"/>
              </w:rPr>
            </w:pPr>
            <w:r>
              <w:rPr>
                <w:rFonts w:ascii="Calibri" w:eastAsia="Calibri" w:hAnsi="Calibri" w:cs="Arial"/>
                <w:sz w:val="16"/>
                <w:szCs w:val="16"/>
                <w:lang w:val="es-419" w:eastAsia="en-US"/>
              </w:rPr>
              <w:t xml:space="preserve">Durante el periodo actual no fui asignado para orientar formación virtual </w:t>
            </w:r>
          </w:p>
          <w:p w14:paraId="770084E9" w14:textId="77777777" w:rsidR="00F7278A" w:rsidRDefault="00F7278A" w:rsidP="007E234C">
            <w:pPr>
              <w:pStyle w:val="Sinespaciado"/>
              <w:jc w:val="both"/>
              <w:rPr>
                <w:rFonts w:ascii="Calibri" w:eastAsia="Calibri" w:hAnsi="Calibri" w:cs="Arial"/>
                <w:sz w:val="16"/>
                <w:szCs w:val="16"/>
                <w:lang w:val="es-419" w:eastAsia="en-US"/>
              </w:rPr>
            </w:pPr>
          </w:p>
          <w:p w14:paraId="60357FD8" w14:textId="77777777" w:rsidR="00F7278A" w:rsidRDefault="00F7278A" w:rsidP="007E234C">
            <w:pPr>
              <w:pStyle w:val="Sinespaciado"/>
              <w:jc w:val="both"/>
              <w:rPr>
                <w:rFonts w:ascii="Calibri" w:eastAsia="Calibri" w:hAnsi="Calibri" w:cs="Arial"/>
                <w:sz w:val="16"/>
                <w:szCs w:val="16"/>
                <w:lang w:val="es-419" w:eastAsia="en-US"/>
              </w:rPr>
            </w:pPr>
          </w:p>
          <w:p w14:paraId="7BBC0A4E" w14:textId="77777777" w:rsidR="00F7278A" w:rsidRDefault="00F7278A" w:rsidP="007E234C">
            <w:pPr>
              <w:pStyle w:val="Sinespaciado"/>
              <w:jc w:val="both"/>
              <w:rPr>
                <w:rFonts w:ascii="Calibri" w:eastAsia="Calibri" w:hAnsi="Calibri" w:cs="Arial"/>
                <w:sz w:val="16"/>
                <w:szCs w:val="16"/>
                <w:lang w:val="es-419" w:eastAsia="en-US"/>
              </w:rPr>
            </w:pPr>
          </w:p>
          <w:p w14:paraId="0E0E4092" w14:textId="77777777" w:rsidR="00F7278A" w:rsidRDefault="00F7278A" w:rsidP="007E234C">
            <w:pPr>
              <w:pStyle w:val="Sinespaciado"/>
              <w:jc w:val="both"/>
              <w:rPr>
                <w:rFonts w:ascii="Calibri" w:eastAsia="Calibri" w:hAnsi="Calibri" w:cs="Arial"/>
                <w:sz w:val="16"/>
                <w:szCs w:val="16"/>
                <w:lang w:val="es-419" w:eastAsia="en-US"/>
              </w:rPr>
            </w:pPr>
          </w:p>
          <w:p w14:paraId="19AC7B4B" w14:textId="38876E4A" w:rsidR="00F7278A" w:rsidRPr="0066449C" w:rsidRDefault="00F7278A" w:rsidP="007E234C">
            <w:pPr>
              <w:pStyle w:val="Sinespaciado"/>
              <w:jc w:val="both"/>
              <w:rPr>
                <w:rFonts w:cs="Arial"/>
                <w:sz w:val="16"/>
                <w:szCs w:val="16"/>
                <w:lang w:val="es-419"/>
              </w:rPr>
            </w:pPr>
          </w:p>
        </w:tc>
        <w:tc>
          <w:tcPr>
            <w:tcW w:w="3398" w:type="dxa"/>
            <w:shd w:val="clear" w:color="auto" w:fill="auto"/>
          </w:tcPr>
          <w:p w14:paraId="506C8BCD" w14:textId="77777777" w:rsidR="007E234C" w:rsidRPr="0066449C" w:rsidRDefault="007E234C" w:rsidP="007E234C">
            <w:pPr>
              <w:autoSpaceDE w:val="0"/>
              <w:autoSpaceDN w:val="0"/>
              <w:adjustRightInd w:val="0"/>
              <w:spacing w:after="0" w:line="240" w:lineRule="auto"/>
              <w:jc w:val="both"/>
              <w:rPr>
                <w:rFonts w:cs="Arial"/>
                <w:sz w:val="16"/>
                <w:szCs w:val="16"/>
                <w:lang w:val="es-419"/>
              </w:rPr>
            </w:pPr>
          </w:p>
          <w:p w14:paraId="5506F752" w14:textId="74284E44"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Reportes de tiempo de actividades del instructor y Diagrama Horario del instructor Aplicativo Sofía Plus.</w:t>
            </w:r>
          </w:p>
          <w:p w14:paraId="074AEF91" w14:textId="77777777" w:rsidR="007E234C" w:rsidRPr="0066449C" w:rsidRDefault="007E234C" w:rsidP="007E234C">
            <w:pPr>
              <w:autoSpaceDE w:val="0"/>
              <w:autoSpaceDN w:val="0"/>
              <w:adjustRightInd w:val="0"/>
              <w:spacing w:after="0" w:line="240" w:lineRule="auto"/>
              <w:jc w:val="both"/>
              <w:rPr>
                <w:rFonts w:cs="Arial"/>
                <w:sz w:val="16"/>
                <w:szCs w:val="16"/>
                <w:lang w:val="es-419"/>
              </w:rPr>
            </w:pPr>
          </w:p>
          <w:p w14:paraId="45F55F86" w14:textId="04CAC252" w:rsidR="00F7278A" w:rsidRPr="0066449C" w:rsidRDefault="00F7278A" w:rsidP="007E234C">
            <w:pPr>
              <w:autoSpaceDE w:val="0"/>
              <w:autoSpaceDN w:val="0"/>
              <w:adjustRightInd w:val="0"/>
              <w:spacing w:after="0" w:line="240" w:lineRule="auto"/>
              <w:jc w:val="both"/>
              <w:rPr>
                <w:rFonts w:cs="Arial"/>
                <w:sz w:val="16"/>
                <w:szCs w:val="16"/>
                <w:lang w:val="es-419"/>
              </w:rPr>
            </w:pPr>
          </w:p>
        </w:tc>
      </w:tr>
      <w:tr w:rsidR="007E234C" w:rsidRPr="0066449C" w14:paraId="50A315C2" w14:textId="77777777" w:rsidTr="007422C4">
        <w:trPr>
          <w:trHeight w:val="2603"/>
        </w:trPr>
        <w:tc>
          <w:tcPr>
            <w:tcW w:w="425" w:type="dxa"/>
            <w:shd w:val="clear" w:color="auto" w:fill="auto"/>
          </w:tcPr>
          <w:p w14:paraId="4F94A8B8"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30.</w:t>
            </w:r>
          </w:p>
        </w:tc>
        <w:tc>
          <w:tcPr>
            <w:tcW w:w="2948" w:type="dxa"/>
            <w:shd w:val="clear" w:color="auto" w:fill="auto"/>
          </w:tcPr>
          <w:p w14:paraId="151985C5" w14:textId="53E822EA"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El contratista deberá apoyar el desarrollo de la política de mejoramiento de la calidad de la formación que se adelanta a través del Plan de Capacitaciones Transversal y Pedagógica ofertado por la Escuela Nacional de Instructores para la vigencia 2022. El cumplimiento de dicha obligación se acreditará con la certificación de mínimo dos cursos realizados durante la ejecución del contrato (El primero cursado durante el primer semestre del año 2022 y el segundo ante del 31 de octubre de 2022). Nota: Esta obligación está sujeta a que la ENI en la vigencia integre a los contratistas instructores al plan de capacitación como en la vigencia anterior.</w:t>
            </w:r>
          </w:p>
        </w:tc>
        <w:tc>
          <w:tcPr>
            <w:tcW w:w="3402" w:type="dxa"/>
            <w:shd w:val="clear" w:color="auto" w:fill="auto"/>
          </w:tcPr>
          <w:p w14:paraId="0F2D91C3" w14:textId="4C667A3B" w:rsidR="007E234C" w:rsidRPr="0066449C" w:rsidRDefault="00D60CB7" w:rsidP="007E234C">
            <w:pPr>
              <w:autoSpaceDE w:val="0"/>
              <w:autoSpaceDN w:val="0"/>
              <w:adjustRightInd w:val="0"/>
              <w:spacing w:after="0" w:line="240" w:lineRule="auto"/>
              <w:jc w:val="both"/>
              <w:rPr>
                <w:rFonts w:cs="Arial"/>
                <w:sz w:val="16"/>
                <w:szCs w:val="16"/>
                <w:lang w:val="es-419"/>
              </w:rPr>
            </w:pPr>
            <w:r>
              <w:rPr>
                <w:rFonts w:cs="Arial"/>
                <w:color w:val="000000" w:themeColor="text1"/>
                <w:sz w:val="16"/>
                <w:szCs w:val="16"/>
                <w:lang w:val="es-419"/>
              </w:rPr>
              <w:t xml:space="preserve">A la fecha no he iniciado capacitación pedagógica, sin </w:t>
            </w:r>
            <w:r w:rsidR="00FB74E3">
              <w:rPr>
                <w:rFonts w:cs="Arial"/>
                <w:color w:val="000000" w:themeColor="text1"/>
                <w:sz w:val="16"/>
                <w:szCs w:val="16"/>
                <w:lang w:val="es-419"/>
              </w:rPr>
              <w:t>embargo,</w:t>
            </w:r>
            <w:r>
              <w:rPr>
                <w:rFonts w:cs="Arial"/>
                <w:color w:val="000000" w:themeColor="text1"/>
                <w:sz w:val="16"/>
                <w:szCs w:val="16"/>
                <w:lang w:val="es-419"/>
              </w:rPr>
              <w:t xml:space="preserve"> estoy atento a la siguiente programación para realizar la debida inscripción </w:t>
            </w:r>
          </w:p>
        </w:tc>
        <w:tc>
          <w:tcPr>
            <w:tcW w:w="3398" w:type="dxa"/>
            <w:shd w:val="clear" w:color="auto" w:fill="auto"/>
          </w:tcPr>
          <w:p w14:paraId="54AECAB3" w14:textId="69F1C7AE" w:rsidR="007E234C" w:rsidRPr="0066449C" w:rsidRDefault="00D60CB7" w:rsidP="007E234C">
            <w:pPr>
              <w:spacing w:line="240" w:lineRule="auto"/>
              <w:jc w:val="both"/>
              <w:rPr>
                <w:rFonts w:cs="Arial"/>
                <w:sz w:val="16"/>
                <w:szCs w:val="16"/>
                <w:lang w:val="es-419"/>
              </w:rPr>
            </w:pPr>
            <w:r>
              <w:rPr>
                <w:rFonts w:cs="Arial"/>
                <w:color w:val="000000" w:themeColor="text1"/>
                <w:sz w:val="16"/>
                <w:szCs w:val="16"/>
                <w:lang w:val="es-419"/>
              </w:rPr>
              <w:t xml:space="preserve">Sin evidencia </w:t>
            </w:r>
            <w:r w:rsidR="00FB74E3">
              <w:rPr>
                <w:rFonts w:cs="Arial"/>
                <w:color w:val="000000" w:themeColor="text1"/>
                <w:sz w:val="16"/>
                <w:szCs w:val="16"/>
                <w:lang w:val="es-419"/>
              </w:rPr>
              <w:t xml:space="preserve">ya que hasta la fecha no he iniciado ninguna capacitación </w:t>
            </w:r>
          </w:p>
        </w:tc>
      </w:tr>
      <w:tr w:rsidR="007E234C" w:rsidRPr="0066449C" w14:paraId="40DFCBEC" w14:textId="77777777" w:rsidTr="007422C4">
        <w:tc>
          <w:tcPr>
            <w:tcW w:w="425" w:type="dxa"/>
            <w:shd w:val="clear" w:color="auto" w:fill="auto"/>
          </w:tcPr>
          <w:p w14:paraId="1B86A06D" w14:textId="77777777" w:rsidR="007E234C" w:rsidRPr="0066449C" w:rsidRDefault="007E234C" w:rsidP="007E234C">
            <w:pPr>
              <w:spacing w:after="0" w:line="240" w:lineRule="auto"/>
              <w:rPr>
                <w:rFonts w:cs="Arial"/>
                <w:sz w:val="16"/>
                <w:szCs w:val="16"/>
                <w:lang w:val="es-419"/>
              </w:rPr>
            </w:pPr>
            <w:r w:rsidRPr="0066449C">
              <w:rPr>
                <w:rFonts w:cs="Arial"/>
                <w:sz w:val="16"/>
                <w:szCs w:val="16"/>
                <w:lang w:val="es-419"/>
              </w:rPr>
              <w:t>31.</w:t>
            </w:r>
          </w:p>
        </w:tc>
        <w:tc>
          <w:tcPr>
            <w:tcW w:w="2948" w:type="dxa"/>
            <w:shd w:val="clear" w:color="auto" w:fill="auto"/>
          </w:tcPr>
          <w:p w14:paraId="16C52D1F" w14:textId="65E212DC" w:rsidR="007E234C" w:rsidRPr="0066449C" w:rsidRDefault="007E234C" w:rsidP="007E234C">
            <w:pPr>
              <w:autoSpaceDE w:val="0"/>
              <w:autoSpaceDN w:val="0"/>
              <w:adjustRightInd w:val="0"/>
              <w:spacing w:after="0" w:line="240" w:lineRule="auto"/>
              <w:jc w:val="both"/>
              <w:rPr>
                <w:rFonts w:cs="Arial"/>
                <w:sz w:val="16"/>
                <w:szCs w:val="16"/>
                <w:lang w:val="es-419"/>
              </w:rPr>
            </w:pPr>
            <w:r w:rsidRPr="0066449C">
              <w:rPr>
                <w:rFonts w:cs="Arial"/>
                <w:sz w:val="16"/>
                <w:szCs w:val="16"/>
                <w:lang w:val="es-419"/>
              </w:rPr>
              <w:t xml:space="preserve">Apoyar al centro de formación en el cumplimiento de los lineamientos del decreto 1330 de julio de 2019, especialmente en lo relacionado con el Artículo 2.5.3.2.3.1.4 en cuanto a la cultura de Autoevaluación que se define como “el conjunto de mecanismos que las instituciones tienen para dar seguimiento sistemático del cumplimiento de sus objetivos misionales, el análisis de las condiciones que afectan su desarrollo, y las medidas para el mejoramiento continuo. Esta cultura busca garantizar que la oferta y desarrollo de programas académicos se realice en condiciones de calidad y que las instituciones rindan cuentas ante la comunidad, la sociedad y el Estado sobre el servicio educativo que presta…”. Para el efecto, durante la ejecución del contrato el contratista deberá realizar como mínimo una autoevaluación de su rol de instructor en el programa de formación que orienta y apoyar este proceso desde los aprendices. </w:t>
            </w:r>
            <w:r w:rsidRPr="0066449C">
              <w:rPr>
                <w:rFonts w:cs="Arial"/>
                <w:sz w:val="16"/>
                <w:szCs w:val="16"/>
                <w:lang w:val="es-419"/>
              </w:rPr>
              <w:lastRenderedPageBreak/>
              <w:t>Esta evaluación deberá ser entregada al supervisor de contrato y/o coordinador académico antes de la finalización del contrato.”</w:t>
            </w:r>
          </w:p>
        </w:tc>
        <w:tc>
          <w:tcPr>
            <w:tcW w:w="3402" w:type="dxa"/>
            <w:shd w:val="clear" w:color="auto" w:fill="auto"/>
          </w:tcPr>
          <w:p w14:paraId="2560C898" w14:textId="6D2B96D1" w:rsidR="007E234C" w:rsidRPr="0066449C" w:rsidRDefault="007E234C" w:rsidP="007E234C">
            <w:pPr>
              <w:spacing w:after="0" w:line="240" w:lineRule="auto"/>
              <w:ind w:left="34"/>
              <w:jc w:val="both"/>
              <w:rPr>
                <w:rFonts w:cs="Arial"/>
                <w:sz w:val="16"/>
                <w:szCs w:val="16"/>
                <w:lang w:val="es-419"/>
              </w:rPr>
            </w:pPr>
            <w:r w:rsidRPr="0066449C">
              <w:rPr>
                <w:rFonts w:cs="Arial"/>
                <w:sz w:val="16"/>
                <w:szCs w:val="16"/>
                <w:lang w:val="es-419"/>
              </w:rPr>
              <w:lastRenderedPageBreak/>
              <w:t>Me encuentro dispuest</w:t>
            </w:r>
            <w:r w:rsidR="00FB74E3">
              <w:rPr>
                <w:rFonts w:cs="Arial"/>
                <w:sz w:val="16"/>
                <w:szCs w:val="16"/>
                <w:lang w:val="es-419"/>
              </w:rPr>
              <w:t>o</w:t>
            </w:r>
            <w:r w:rsidRPr="0066449C">
              <w:rPr>
                <w:rFonts w:cs="Arial"/>
                <w:sz w:val="16"/>
                <w:szCs w:val="16"/>
                <w:lang w:val="es-419"/>
              </w:rPr>
              <w:t xml:space="preserve"> para apoyar al centro de formación en el cumplimiento de los lineamientos, mecanismos, objetivos misionales para el mejoramiento continuo, para garantizar que las ofertas y desarrollo de programas académicos se realicen en condiciones de calidad.</w:t>
            </w:r>
          </w:p>
        </w:tc>
        <w:tc>
          <w:tcPr>
            <w:tcW w:w="3398" w:type="dxa"/>
            <w:shd w:val="clear" w:color="auto" w:fill="auto"/>
          </w:tcPr>
          <w:p w14:paraId="468B2E9A" w14:textId="77777777" w:rsidR="007E234C" w:rsidRDefault="000057C6" w:rsidP="007E234C">
            <w:pPr>
              <w:spacing w:after="0" w:line="240" w:lineRule="auto"/>
              <w:jc w:val="both"/>
              <w:rPr>
                <w:rFonts w:cs="Arial"/>
                <w:sz w:val="16"/>
                <w:szCs w:val="16"/>
                <w:lang w:val="es-419"/>
              </w:rPr>
            </w:pPr>
            <w:r>
              <w:rPr>
                <w:rFonts w:cs="Arial"/>
                <w:sz w:val="16"/>
                <w:szCs w:val="16"/>
                <w:lang w:val="es-419"/>
              </w:rPr>
              <w:t>Se puede evidenciar:</w:t>
            </w:r>
          </w:p>
          <w:p w14:paraId="44D0CE9A" w14:textId="77777777" w:rsidR="000057C6" w:rsidRDefault="000057C6" w:rsidP="007E234C">
            <w:pPr>
              <w:spacing w:after="0" w:line="240" w:lineRule="auto"/>
              <w:jc w:val="both"/>
              <w:rPr>
                <w:rFonts w:cs="Arial"/>
                <w:sz w:val="16"/>
                <w:szCs w:val="16"/>
                <w:lang w:val="es-419"/>
              </w:rPr>
            </w:pPr>
          </w:p>
          <w:p w14:paraId="0CFC29E4" w14:textId="2525399B" w:rsidR="000057C6" w:rsidRPr="0066449C" w:rsidRDefault="000057C6" w:rsidP="007E234C">
            <w:pPr>
              <w:spacing w:after="0" w:line="240" w:lineRule="auto"/>
              <w:jc w:val="both"/>
              <w:rPr>
                <w:rFonts w:cs="Arial"/>
                <w:sz w:val="16"/>
                <w:szCs w:val="16"/>
                <w:lang w:val="es-419"/>
              </w:rPr>
            </w:pPr>
            <w:proofErr w:type="gramStart"/>
            <w:r>
              <w:rPr>
                <w:rFonts w:cs="Arial"/>
                <w:sz w:val="16"/>
                <w:szCs w:val="16"/>
                <w:lang w:val="es-419"/>
              </w:rPr>
              <w:t>Verificando  el</w:t>
            </w:r>
            <w:proofErr w:type="gramEnd"/>
            <w:r>
              <w:rPr>
                <w:rFonts w:cs="Arial"/>
                <w:sz w:val="16"/>
                <w:szCs w:val="16"/>
                <w:lang w:val="es-419"/>
              </w:rPr>
              <w:t xml:space="preserve"> correo </w:t>
            </w:r>
            <w:hyperlink r:id="rId16" w:history="1">
              <w:r w:rsidR="00FB74E3" w:rsidRPr="008359A7">
                <w:rPr>
                  <w:rStyle w:val="Hipervnculo"/>
                  <w:rFonts w:cs="Arial"/>
                  <w:sz w:val="16"/>
                  <w:szCs w:val="16"/>
                  <w:lang w:val="es-419"/>
                </w:rPr>
                <w:t>robjavier@hotmail.com</w:t>
              </w:r>
            </w:hyperlink>
            <w:r w:rsidR="00FB74E3">
              <w:rPr>
                <w:rFonts w:cs="Arial"/>
                <w:sz w:val="16"/>
                <w:szCs w:val="16"/>
                <w:lang w:val="es-419"/>
              </w:rPr>
              <w:t xml:space="preserve"> con las designaciones del supervisor de contrato </w:t>
            </w:r>
          </w:p>
        </w:tc>
      </w:tr>
    </w:tbl>
    <w:p w14:paraId="5F468204" w14:textId="77777777" w:rsidR="003B6A59" w:rsidRPr="0066449C" w:rsidRDefault="003B6A59" w:rsidP="00D860CF">
      <w:pPr>
        <w:spacing w:after="0" w:line="240" w:lineRule="auto"/>
        <w:jc w:val="both"/>
        <w:rPr>
          <w:rFonts w:ascii="Arial" w:hAnsi="Arial" w:cs="Arial"/>
          <w:lang w:val="es-419"/>
        </w:rPr>
      </w:pPr>
    </w:p>
    <w:p w14:paraId="2EF6B516" w14:textId="67948D21" w:rsidR="001F7B4C" w:rsidRPr="00265AAA" w:rsidRDefault="00D860CF" w:rsidP="00916E9D">
      <w:pPr>
        <w:spacing w:after="0" w:line="240" w:lineRule="auto"/>
        <w:jc w:val="both"/>
        <w:rPr>
          <w:rFonts w:ascii="Arial" w:hAnsi="Arial" w:cs="Arial"/>
          <w:sz w:val="20"/>
          <w:szCs w:val="24"/>
          <w:lang w:val="es-419"/>
        </w:rPr>
      </w:pPr>
      <w:r w:rsidRPr="00265AAA">
        <w:rPr>
          <w:rFonts w:ascii="Arial" w:hAnsi="Arial" w:cs="Arial"/>
          <w:sz w:val="20"/>
          <w:szCs w:val="24"/>
          <w:lang w:val="es-419"/>
        </w:rPr>
        <w:t xml:space="preserve">A </w:t>
      </w:r>
      <w:r w:rsidR="00F07D74" w:rsidRPr="00265AAA">
        <w:rPr>
          <w:rFonts w:ascii="Arial" w:hAnsi="Arial" w:cs="Arial"/>
          <w:sz w:val="20"/>
          <w:szCs w:val="24"/>
          <w:lang w:val="es-419"/>
        </w:rPr>
        <w:t>continuación,</w:t>
      </w:r>
      <w:r w:rsidRPr="00265AAA">
        <w:rPr>
          <w:rFonts w:ascii="Arial" w:hAnsi="Arial" w:cs="Arial"/>
          <w:sz w:val="20"/>
          <w:szCs w:val="24"/>
          <w:lang w:val="es-419"/>
        </w:rPr>
        <w:t xml:space="preserve"> relaciono los desplazamientos que realicé previo a la presentación de este informe. Una vez finalizado cada desplazamiento presenté al ordenador del gasto</w:t>
      </w:r>
      <w:r w:rsidR="001F7B4C" w:rsidRPr="00265AAA">
        <w:rPr>
          <w:rFonts w:ascii="Arial" w:hAnsi="Arial" w:cs="Arial"/>
          <w:sz w:val="20"/>
          <w:szCs w:val="24"/>
          <w:lang w:val="es-419"/>
        </w:rPr>
        <w:t xml:space="preserve"> el</w:t>
      </w:r>
      <w:r w:rsidRPr="00265AAA">
        <w:rPr>
          <w:rFonts w:ascii="Arial" w:hAnsi="Arial" w:cs="Arial"/>
          <w:sz w:val="20"/>
          <w:szCs w:val="24"/>
          <w:lang w:val="es-419"/>
        </w:rPr>
        <w:t xml:space="preserve"> informe </w:t>
      </w:r>
      <w:r w:rsidR="001F7B4C" w:rsidRPr="00265AAA">
        <w:rPr>
          <w:rFonts w:ascii="Arial" w:hAnsi="Arial" w:cs="Arial"/>
          <w:sz w:val="20"/>
          <w:szCs w:val="24"/>
          <w:lang w:val="es-419"/>
        </w:rPr>
        <w:t>en el F</w:t>
      </w:r>
      <w:r w:rsidRPr="00265AAA">
        <w:rPr>
          <w:rFonts w:ascii="Arial" w:hAnsi="Arial" w:cs="Arial"/>
          <w:sz w:val="20"/>
          <w:szCs w:val="24"/>
          <w:lang w:val="es-419"/>
        </w:rPr>
        <w:t xml:space="preserve">ormato </w:t>
      </w:r>
      <w:r w:rsidR="001F7B4C" w:rsidRPr="00265AAA">
        <w:rPr>
          <w:rFonts w:ascii="Arial" w:hAnsi="Arial" w:cs="Arial"/>
          <w:sz w:val="20"/>
          <w:szCs w:val="24"/>
          <w:lang w:val="es-419"/>
        </w:rPr>
        <w:t>I</w:t>
      </w:r>
      <w:r w:rsidRPr="00265AAA">
        <w:rPr>
          <w:rFonts w:ascii="Arial" w:hAnsi="Arial" w:cs="Arial"/>
          <w:sz w:val="20"/>
          <w:szCs w:val="24"/>
          <w:lang w:val="es-419"/>
        </w:rPr>
        <w:t xml:space="preserve">nforme </w:t>
      </w:r>
      <w:r w:rsidR="001F7B4C" w:rsidRPr="00265AAA">
        <w:rPr>
          <w:rFonts w:ascii="Arial" w:hAnsi="Arial" w:cs="Arial"/>
          <w:sz w:val="20"/>
          <w:szCs w:val="24"/>
          <w:lang w:val="es-419"/>
        </w:rPr>
        <w:t>L</w:t>
      </w:r>
      <w:r w:rsidRPr="00265AAA">
        <w:rPr>
          <w:rFonts w:ascii="Arial" w:hAnsi="Arial" w:cs="Arial"/>
          <w:sz w:val="20"/>
          <w:szCs w:val="24"/>
          <w:lang w:val="es-419"/>
        </w:rPr>
        <w:t xml:space="preserve">egalización </w:t>
      </w:r>
      <w:r w:rsidR="001F7B4C" w:rsidRPr="00265AAA">
        <w:rPr>
          <w:rFonts w:ascii="Arial" w:hAnsi="Arial" w:cs="Arial"/>
          <w:sz w:val="20"/>
          <w:szCs w:val="24"/>
          <w:lang w:val="es-419"/>
        </w:rPr>
        <w:t>D</w:t>
      </w:r>
      <w:r w:rsidRPr="00265AAA">
        <w:rPr>
          <w:rFonts w:ascii="Arial" w:hAnsi="Arial" w:cs="Arial"/>
          <w:sz w:val="20"/>
          <w:szCs w:val="24"/>
          <w:lang w:val="es-419"/>
        </w:rPr>
        <w:t>esplazamiento</w:t>
      </w:r>
      <w:r w:rsidR="001F7B4C" w:rsidRPr="00265AAA">
        <w:rPr>
          <w:rFonts w:ascii="Arial" w:hAnsi="Arial" w:cs="Arial"/>
          <w:sz w:val="20"/>
          <w:szCs w:val="24"/>
          <w:lang w:val="es-419"/>
        </w:rPr>
        <w:t xml:space="preserve"> C</w:t>
      </w:r>
      <w:r w:rsidRPr="00265AAA">
        <w:rPr>
          <w:rFonts w:ascii="Arial" w:hAnsi="Arial" w:cs="Arial"/>
          <w:sz w:val="20"/>
          <w:szCs w:val="24"/>
          <w:lang w:val="es-419"/>
        </w:rPr>
        <w:t>ontratista GTH-F-087</w:t>
      </w:r>
      <w:r w:rsidR="001F7B4C" w:rsidRPr="00265AAA">
        <w:rPr>
          <w:rFonts w:ascii="Arial" w:hAnsi="Arial" w:cs="Arial"/>
          <w:sz w:val="20"/>
          <w:szCs w:val="24"/>
          <w:lang w:val="es-419"/>
        </w:rPr>
        <w:t>,</w:t>
      </w:r>
      <w:r w:rsidR="008E6FC5" w:rsidRPr="00265AAA">
        <w:rPr>
          <w:rFonts w:ascii="Arial" w:hAnsi="Arial" w:cs="Arial"/>
          <w:sz w:val="20"/>
          <w:szCs w:val="24"/>
          <w:lang w:val="es-419"/>
        </w:rPr>
        <w:t xml:space="preserve"> </w:t>
      </w:r>
      <w:r w:rsidRPr="00265AAA">
        <w:rPr>
          <w:rFonts w:ascii="Arial" w:hAnsi="Arial" w:cs="Arial"/>
          <w:sz w:val="20"/>
          <w:szCs w:val="24"/>
          <w:lang w:val="es-419"/>
        </w:rPr>
        <w:t xml:space="preserve">en el que </w:t>
      </w:r>
      <w:r w:rsidR="001F7B4C" w:rsidRPr="00265AAA">
        <w:rPr>
          <w:rFonts w:ascii="Arial" w:hAnsi="Arial" w:cs="Arial"/>
          <w:sz w:val="20"/>
          <w:szCs w:val="24"/>
          <w:lang w:val="es-419"/>
        </w:rPr>
        <w:t xml:space="preserve">se describieron </w:t>
      </w:r>
      <w:r w:rsidRPr="00265AAA">
        <w:rPr>
          <w:rFonts w:ascii="Arial" w:hAnsi="Arial" w:cs="Arial"/>
          <w:sz w:val="20"/>
          <w:szCs w:val="24"/>
          <w:lang w:val="es-419"/>
        </w:rPr>
        <w:t>las actividades desarrolladas y los resultados de cada desplazamiento. Cada informe cuenta con el visto bueno del Supervisor</w:t>
      </w:r>
      <w:r w:rsidR="001F7B4C" w:rsidRPr="00265AAA">
        <w:rPr>
          <w:rFonts w:ascii="Arial" w:hAnsi="Arial" w:cs="Arial"/>
          <w:sz w:val="20"/>
          <w:szCs w:val="24"/>
          <w:lang w:val="es-419"/>
        </w:rPr>
        <w:t xml:space="preserve">. </w:t>
      </w:r>
    </w:p>
    <w:p w14:paraId="498DDA78" w14:textId="77777777" w:rsidR="00211EED" w:rsidRPr="00265AAA" w:rsidRDefault="00211EED" w:rsidP="00916E9D">
      <w:pPr>
        <w:spacing w:after="0" w:line="240" w:lineRule="auto"/>
        <w:jc w:val="both"/>
        <w:rPr>
          <w:rFonts w:ascii="Arial" w:hAnsi="Arial" w:cs="Arial"/>
          <w:sz w:val="20"/>
          <w:szCs w:val="24"/>
          <w:lang w:val="es-419"/>
        </w:rPr>
      </w:pPr>
    </w:p>
    <w:p w14:paraId="62030063" w14:textId="77777777" w:rsidR="00D860CF" w:rsidRPr="00265AAA" w:rsidRDefault="001F7B4C" w:rsidP="00916E9D">
      <w:pPr>
        <w:spacing w:after="0" w:line="240" w:lineRule="auto"/>
        <w:jc w:val="both"/>
        <w:rPr>
          <w:rFonts w:ascii="Arial" w:hAnsi="Arial" w:cs="Arial"/>
          <w:sz w:val="20"/>
          <w:szCs w:val="24"/>
          <w:lang w:val="es-419"/>
        </w:rPr>
      </w:pPr>
      <w:r w:rsidRPr="00265AAA">
        <w:rPr>
          <w:rFonts w:ascii="Arial" w:hAnsi="Arial" w:cs="Arial"/>
          <w:sz w:val="20"/>
          <w:szCs w:val="24"/>
          <w:lang w:val="es-419"/>
        </w:rPr>
        <w:t>S</w:t>
      </w:r>
      <w:r w:rsidR="00D860CF" w:rsidRPr="00265AAA">
        <w:rPr>
          <w:rFonts w:ascii="Arial" w:hAnsi="Arial" w:cs="Arial"/>
          <w:sz w:val="20"/>
          <w:szCs w:val="24"/>
          <w:lang w:val="es-419"/>
        </w:rPr>
        <w:t xml:space="preserve">e </w:t>
      </w:r>
      <w:r w:rsidRPr="00265AAA">
        <w:rPr>
          <w:rFonts w:ascii="Arial" w:hAnsi="Arial" w:cs="Arial"/>
          <w:sz w:val="20"/>
          <w:szCs w:val="24"/>
          <w:lang w:val="es-419"/>
        </w:rPr>
        <w:t>lista a continuación el soport</w:t>
      </w:r>
      <w:r w:rsidR="00D860CF" w:rsidRPr="00265AAA">
        <w:rPr>
          <w:rFonts w:ascii="Arial" w:hAnsi="Arial" w:cs="Arial"/>
          <w:sz w:val="20"/>
          <w:szCs w:val="24"/>
          <w:lang w:val="es-419"/>
        </w:rPr>
        <w:t>e de la legalización de los desplazamientos realizados</w:t>
      </w:r>
      <w:r w:rsidRPr="00265AAA">
        <w:rPr>
          <w:rFonts w:ascii="Arial" w:hAnsi="Arial" w:cs="Arial"/>
          <w:sz w:val="20"/>
          <w:szCs w:val="24"/>
          <w:lang w:val="es-419"/>
        </w:rPr>
        <w:t xml:space="preserve">, los cuales </w:t>
      </w:r>
      <w:r w:rsidR="00D860CF" w:rsidRPr="00265AAA">
        <w:rPr>
          <w:rFonts w:ascii="Arial" w:hAnsi="Arial" w:cs="Arial"/>
          <w:sz w:val="20"/>
          <w:szCs w:val="24"/>
          <w:lang w:val="es-419"/>
        </w:rPr>
        <w:t>forma</w:t>
      </w:r>
      <w:r w:rsidRPr="00265AAA">
        <w:rPr>
          <w:rFonts w:ascii="Arial" w:hAnsi="Arial" w:cs="Arial"/>
          <w:sz w:val="20"/>
          <w:szCs w:val="24"/>
          <w:lang w:val="es-419"/>
        </w:rPr>
        <w:t>n</w:t>
      </w:r>
      <w:r w:rsidR="00D860CF" w:rsidRPr="00265AAA">
        <w:rPr>
          <w:rFonts w:ascii="Arial" w:hAnsi="Arial" w:cs="Arial"/>
          <w:sz w:val="20"/>
          <w:szCs w:val="24"/>
          <w:lang w:val="es-419"/>
        </w:rPr>
        <w:t xml:space="preserve"> parte integral del presente</w:t>
      </w:r>
      <w:r w:rsidR="006A40A9" w:rsidRPr="00265AAA">
        <w:rPr>
          <w:rFonts w:ascii="Arial" w:hAnsi="Arial" w:cs="Arial"/>
          <w:sz w:val="20"/>
          <w:szCs w:val="24"/>
          <w:lang w:val="es-419"/>
        </w:rPr>
        <w:t xml:space="preserve"> i</w:t>
      </w:r>
      <w:r w:rsidR="00D860CF" w:rsidRPr="00265AAA">
        <w:rPr>
          <w:rFonts w:ascii="Arial" w:hAnsi="Arial" w:cs="Arial"/>
          <w:sz w:val="20"/>
          <w:szCs w:val="24"/>
          <w:lang w:val="es-419"/>
        </w:rPr>
        <w:t>nforme de ejecución contractual</w:t>
      </w:r>
      <w:r w:rsidRPr="00265AAA">
        <w:rPr>
          <w:rFonts w:ascii="Arial" w:hAnsi="Arial" w:cs="Arial"/>
          <w:sz w:val="20"/>
          <w:szCs w:val="24"/>
          <w:lang w:val="es-419"/>
        </w:rPr>
        <w:t xml:space="preserve">. </w:t>
      </w:r>
      <w:r w:rsidR="00D860CF" w:rsidRPr="00265AAA">
        <w:rPr>
          <w:rFonts w:ascii="Arial" w:hAnsi="Arial" w:cs="Arial"/>
          <w:sz w:val="20"/>
          <w:szCs w:val="24"/>
          <w:lang w:val="es-419"/>
        </w:rPr>
        <w:t xml:space="preserve"> </w:t>
      </w:r>
    </w:p>
    <w:p w14:paraId="2832CB28" w14:textId="77777777" w:rsidR="008B530D" w:rsidRPr="0066449C" w:rsidRDefault="008B530D" w:rsidP="00916E9D">
      <w:pPr>
        <w:spacing w:after="0" w:line="240" w:lineRule="auto"/>
        <w:jc w:val="both"/>
        <w:rPr>
          <w:rFonts w:ascii="Arial" w:hAnsi="Arial" w:cs="Arial"/>
          <w:sz w:val="18"/>
          <w:lang w:val="es-419"/>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66449C" w14:paraId="34B5981C" w14:textId="77777777" w:rsidTr="003B6A59">
        <w:trPr>
          <w:trHeight w:val="393"/>
          <w:tblHeader/>
          <w:jc w:val="center"/>
        </w:trPr>
        <w:tc>
          <w:tcPr>
            <w:tcW w:w="608" w:type="dxa"/>
            <w:vMerge w:val="restart"/>
            <w:vAlign w:val="center"/>
          </w:tcPr>
          <w:p w14:paraId="3FA8744E" w14:textId="77777777" w:rsidR="00D860CF" w:rsidRPr="0066449C" w:rsidRDefault="00D860CF" w:rsidP="00916E9D">
            <w:pPr>
              <w:spacing w:after="0" w:line="240" w:lineRule="auto"/>
              <w:jc w:val="center"/>
              <w:rPr>
                <w:rFonts w:ascii="Arial" w:eastAsia="Times New Roman" w:hAnsi="Arial" w:cs="Arial"/>
                <w:b/>
                <w:color w:val="000000"/>
                <w:sz w:val="14"/>
                <w:lang w:val="es-419"/>
              </w:rPr>
            </w:pPr>
            <w:r w:rsidRPr="0066449C">
              <w:rPr>
                <w:rFonts w:ascii="Arial" w:eastAsia="Times New Roman" w:hAnsi="Arial" w:cs="Arial"/>
                <w:b/>
                <w:color w:val="000000"/>
                <w:sz w:val="14"/>
                <w:lang w:val="es-419"/>
              </w:rPr>
              <w:t>ITEM</w:t>
            </w:r>
          </w:p>
        </w:tc>
        <w:tc>
          <w:tcPr>
            <w:tcW w:w="2014" w:type="dxa"/>
            <w:vMerge w:val="restart"/>
            <w:shd w:val="clear" w:color="auto" w:fill="auto"/>
            <w:noWrap/>
            <w:vAlign w:val="center"/>
            <w:hideMark/>
          </w:tcPr>
          <w:p w14:paraId="3C82A5B5" w14:textId="77777777" w:rsidR="00D860CF" w:rsidRPr="0066449C" w:rsidRDefault="00D860CF" w:rsidP="00916E9D">
            <w:pPr>
              <w:spacing w:after="0" w:line="240" w:lineRule="auto"/>
              <w:jc w:val="center"/>
              <w:rPr>
                <w:rFonts w:ascii="Arial" w:eastAsia="Times New Roman" w:hAnsi="Arial" w:cs="Arial"/>
                <w:b/>
                <w:color w:val="000000"/>
                <w:sz w:val="14"/>
                <w:lang w:val="es-419"/>
              </w:rPr>
            </w:pPr>
          </w:p>
          <w:p w14:paraId="7B1BF4A1" w14:textId="77777777" w:rsidR="00D860CF" w:rsidRPr="0066449C" w:rsidRDefault="00D860CF" w:rsidP="00916E9D">
            <w:pPr>
              <w:spacing w:after="0" w:line="240" w:lineRule="auto"/>
              <w:jc w:val="center"/>
              <w:rPr>
                <w:rFonts w:ascii="Arial" w:eastAsia="Times New Roman" w:hAnsi="Arial" w:cs="Arial"/>
                <w:b/>
                <w:color w:val="000000"/>
                <w:sz w:val="14"/>
                <w:lang w:val="es-419"/>
              </w:rPr>
            </w:pPr>
            <w:proofErr w:type="gramStart"/>
            <w:r w:rsidRPr="0066449C">
              <w:rPr>
                <w:rFonts w:ascii="Arial" w:eastAsia="Times New Roman" w:hAnsi="Arial" w:cs="Arial"/>
                <w:b/>
                <w:color w:val="000000"/>
                <w:sz w:val="14"/>
                <w:lang w:val="es-419"/>
              </w:rPr>
              <w:t>No  DE</w:t>
            </w:r>
            <w:proofErr w:type="gramEnd"/>
            <w:r w:rsidRPr="0066449C">
              <w:rPr>
                <w:rFonts w:ascii="Arial" w:eastAsia="Times New Roman" w:hAnsi="Arial" w:cs="Arial"/>
                <w:b/>
                <w:color w:val="000000"/>
                <w:sz w:val="14"/>
                <w:lang w:val="es-419"/>
              </w:rPr>
              <w:t xml:space="preserve"> LA ORDEN DE VIAJE</w:t>
            </w:r>
          </w:p>
        </w:tc>
        <w:tc>
          <w:tcPr>
            <w:tcW w:w="2415" w:type="dxa"/>
            <w:vMerge w:val="restart"/>
            <w:shd w:val="clear" w:color="auto" w:fill="auto"/>
            <w:noWrap/>
            <w:vAlign w:val="center"/>
            <w:hideMark/>
          </w:tcPr>
          <w:p w14:paraId="7A84C98F" w14:textId="77777777" w:rsidR="00D860CF" w:rsidRPr="0066449C" w:rsidRDefault="00D860CF" w:rsidP="00916E9D">
            <w:pPr>
              <w:spacing w:after="0" w:line="240" w:lineRule="auto"/>
              <w:jc w:val="center"/>
              <w:rPr>
                <w:rFonts w:ascii="Arial" w:eastAsia="Times New Roman" w:hAnsi="Arial" w:cs="Arial"/>
                <w:b/>
                <w:color w:val="000000"/>
                <w:sz w:val="14"/>
                <w:lang w:val="es-419"/>
              </w:rPr>
            </w:pPr>
          </w:p>
          <w:p w14:paraId="53356391" w14:textId="77777777" w:rsidR="00D860CF" w:rsidRPr="0066449C" w:rsidRDefault="00D860CF" w:rsidP="00916E9D">
            <w:pPr>
              <w:spacing w:after="0" w:line="240" w:lineRule="auto"/>
              <w:jc w:val="center"/>
              <w:rPr>
                <w:rFonts w:ascii="Arial" w:eastAsia="Times New Roman" w:hAnsi="Arial" w:cs="Arial"/>
                <w:b/>
                <w:color w:val="000000"/>
                <w:sz w:val="14"/>
                <w:lang w:val="es-419"/>
              </w:rPr>
            </w:pPr>
            <w:r w:rsidRPr="0066449C">
              <w:rPr>
                <w:rFonts w:ascii="Arial" w:eastAsia="Times New Roman" w:hAnsi="Arial" w:cs="Arial"/>
                <w:b/>
                <w:color w:val="000000"/>
                <w:sz w:val="14"/>
                <w:lang w:val="es-419"/>
              </w:rPr>
              <w:t>LUGAR DE DESPLAZAMIENTO</w:t>
            </w:r>
          </w:p>
        </w:tc>
        <w:tc>
          <w:tcPr>
            <w:tcW w:w="4063" w:type="dxa"/>
            <w:gridSpan w:val="2"/>
            <w:shd w:val="clear" w:color="auto" w:fill="auto"/>
            <w:noWrap/>
            <w:vAlign w:val="center"/>
            <w:hideMark/>
          </w:tcPr>
          <w:p w14:paraId="42398BD1" w14:textId="77777777" w:rsidR="00D860CF" w:rsidRPr="0066449C" w:rsidRDefault="00D860CF" w:rsidP="00916E9D">
            <w:pPr>
              <w:spacing w:after="0" w:line="240" w:lineRule="auto"/>
              <w:jc w:val="center"/>
              <w:rPr>
                <w:rFonts w:ascii="Arial" w:eastAsia="Times New Roman" w:hAnsi="Arial" w:cs="Arial"/>
                <w:b/>
                <w:color w:val="000000"/>
                <w:sz w:val="14"/>
                <w:lang w:val="es-419"/>
              </w:rPr>
            </w:pPr>
            <w:r w:rsidRPr="0066449C">
              <w:rPr>
                <w:rFonts w:ascii="Arial" w:eastAsia="Times New Roman" w:hAnsi="Arial" w:cs="Arial"/>
                <w:b/>
                <w:color w:val="000000"/>
                <w:sz w:val="14"/>
                <w:lang w:val="es-419"/>
              </w:rPr>
              <w:t>FECHAS DE DESPLAZAMIENTOS</w:t>
            </w:r>
          </w:p>
        </w:tc>
      </w:tr>
      <w:tr w:rsidR="00D860CF" w:rsidRPr="0066449C" w14:paraId="1CF50EEE" w14:textId="77777777" w:rsidTr="003B6A59">
        <w:trPr>
          <w:trHeight w:val="248"/>
          <w:tblHeader/>
          <w:jc w:val="center"/>
        </w:trPr>
        <w:tc>
          <w:tcPr>
            <w:tcW w:w="608" w:type="dxa"/>
            <w:vMerge/>
          </w:tcPr>
          <w:p w14:paraId="35993314" w14:textId="77777777" w:rsidR="00D860CF" w:rsidRPr="0066449C" w:rsidRDefault="00D860CF" w:rsidP="00916E9D">
            <w:pPr>
              <w:spacing w:after="0" w:line="240" w:lineRule="auto"/>
              <w:rPr>
                <w:rFonts w:ascii="Arial" w:eastAsia="Times New Roman" w:hAnsi="Arial" w:cs="Arial"/>
                <w:color w:val="000000"/>
                <w:sz w:val="14"/>
                <w:lang w:val="es-419"/>
              </w:rPr>
            </w:pPr>
          </w:p>
        </w:tc>
        <w:tc>
          <w:tcPr>
            <w:tcW w:w="2014" w:type="dxa"/>
            <w:vMerge/>
            <w:shd w:val="clear" w:color="auto" w:fill="auto"/>
            <w:noWrap/>
            <w:vAlign w:val="bottom"/>
            <w:hideMark/>
          </w:tcPr>
          <w:p w14:paraId="514955FD" w14:textId="77777777" w:rsidR="00D860CF" w:rsidRPr="0066449C" w:rsidRDefault="00D860CF" w:rsidP="00916E9D">
            <w:pPr>
              <w:spacing w:after="0" w:line="240" w:lineRule="auto"/>
              <w:rPr>
                <w:rFonts w:ascii="Arial" w:eastAsia="Times New Roman" w:hAnsi="Arial" w:cs="Arial"/>
                <w:color w:val="000000"/>
                <w:sz w:val="14"/>
                <w:lang w:val="es-419"/>
              </w:rPr>
            </w:pPr>
          </w:p>
        </w:tc>
        <w:tc>
          <w:tcPr>
            <w:tcW w:w="2415" w:type="dxa"/>
            <w:vMerge/>
            <w:shd w:val="clear" w:color="auto" w:fill="auto"/>
            <w:noWrap/>
            <w:vAlign w:val="bottom"/>
            <w:hideMark/>
          </w:tcPr>
          <w:p w14:paraId="0574AEF1" w14:textId="77777777" w:rsidR="00D860CF" w:rsidRPr="0066449C" w:rsidRDefault="00D860CF" w:rsidP="00916E9D">
            <w:pPr>
              <w:spacing w:after="0" w:line="240" w:lineRule="auto"/>
              <w:rPr>
                <w:rFonts w:ascii="Arial" w:eastAsia="Times New Roman" w:hAnsi="Arial" w:cs="Arial"/>
                <w:color w:val="000000"/>
                <w:sz w:val="14"/>
                <w:lang w:val="es-419"/>
              </w:rPr>
            </w:pPr>
          </w:p>
        </w:tc>
        <w:tc>
          <w:tcPr>
            <w:tcW w:w="2036" w:type="dxa"/>
            <w:shd w:val="clear" w:color="auto" w:fill="auto"/>
            <w:noWrap/>
            <w:hideMark/>
          </w:tcPr>
          <w:p w14:paraId="686819D5" w14:textId="77777777" w:rsidR="00D860CF" w:rsidRPr="0066449C" w:rsidRDefault="00D860CF" w:rsidP="00916E9D">
            <w:pPr>
              <w:spacing w:after="0" w:line="240" w:lineRule="auto"/>
              <w:jc w:val="center"/>
              <w:rPr>
                <w:rFonts w:ascii="Arial" w:eastAsia="Times New Roman" w:hAnsi="Arial" w:cs="Arial"/>
                <w:b/>
                <w:color w:val="000000"/>
                <w:sz w:val="14"/>
                <w:lang w:val="es-419"/>
              </w:rPr>
            </w:pPr>
            <w:r w:rsidRPr="0066449C">
              <w:rPr>
                <w:rFonts w:ascii="Arial" w:eastAsia="Times New Roman" w:hAnsi="Arial" w:cs="Arial"/>
                <w:b/>
                <w:color w:val="000000"/>
                <w:sz w:val="14"/>
                <w:lang w:val="es-419"/>
              </w:rPr>
              <w:t>INICIO</w:t>
            </w:r>
          </w:p>
        </w:tc>
        <w:tc>
          <w:tcPr>
            <w:tcW w:w="2027" w:type="dxa"/>
            <w:shd w:val="clear" w:color="auto" w:fill="auto"/>
            <w:noWrap/>
          </w:tcPr>
          <w:p w14:paraId="7CB3E8C0" w14:textId="77777777" w:rsidR="00D860CF" w:rsidRPr="0066449C" w:rsidRDefault="00D860CF" w:rsidP="00916E9D">
            <w:pPr>
              <w:spacing w:after="0" w:line="240" w:lineRule="auto"/>
              <w:jc w:val="center"/>
              <w:rPr>
                <w:rFonts w:ascii="Arial" w:eastAsia="Times New Roman" w:hAnsi="Arial" w:cs="Arial"/>
                <w:b/>
                <w:color w:val="000000"/>
                <w:sz w:val="14"/>
                <w:lang w:val="es-419"/>
              </w:rPr>
            </w:pPr>
            <w:r w:rsidRPr="0066449C">
              <w:rPr>
                <w:rFonts w:ascii="Arial" w:eastAsia="Times New Roman" w:hAnsi="Arial" w:cs="Arial"/>
                <w:b/>
                <w:color w:val="000000"/>
                <w:sz w:val="14"/>
                <w:lang w:val="es-419"/>
              </w:rPr>
              <w:t>FINALIZACIÓN</w:t>
            </w:r>
          </w:p>
        </w:tc>
      </w:tr>
      <w:tr w:rsidR="00D860CF" w:rsidRPr="0066449C" w14:paraId="3FB8D217" w14:textId="77777777" w:rsidTr="003B6A59">
        <w:trPr>
          <w:trHeight w:val="31"/>
          <w:tblHeader/>
          <w:jc w:val="center"/>
        </w:trPr>
        <w:tc>
          <w:tcPr>
            <w:tcW w:w="608" w:type="dxa"/>
          </w:tcPr>
          <w:p w14:paraId="004A79A3"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1.</w:t>
            </w:r>
          </w:p>
        </w:tc>
        <w:tc>
          <w:tcPr>
            <w:tcW w:w="2014" w:type="dxa"/>
            <w:shd w:val="clear" w:color="auto" w:fill="auto"/>
            <w:noWrap/>
            <w:vAlign w:val="bottom"/>
            <w:hideMark/>
          </w:tcPr>
          <w:p w14:paraId="44290608"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 </w:t>
            </w:r>
          </w:p>
        </w:tc>
        <w:tc>
          <w:tcPr>
            <w:tcW w:w="2415" w:type="dxa"/>
            <w:shd w:val="clear" w:color="auto" w:fill="auto"/>
            <w:noWrap/>
            <w:vAlign w:val="bottom"/>
            <w:hideMark/>
          </w:tcPr>
          <w:p w14:paraId="74D93400"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 </w:t>
            </w:r>
          </w:p>
        </w:tc>
        <w:tc>
          <w:tcPr>
            <w:tcW w:w="2036" w:type="dxa"/>
            <w:shd w:val="clear" w:color="auto" w:fill="auto"/>
            <w:noWrap/>
            <w:vAlign w:val="bottom"/>
            <w:hideMark/>
          </w:tcPr>
          <w:p w14:paraId="4BACDD15"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 </w:t>
            </w:r>
          </w:p>
        </w:tc>
        <w:tc>
          <w:tcPr>
            <w:tcW w:w="2027" w:type="dxa"/>
            <w:shd w:val="clear" w:color="auto" w:fill="auto"/>
            <w:noWrap/>
            <w:vAlign w:val="bottom"/>
          </w:tcPr>
          <w:p w14:paraId="41AA5CD9" w14:textId="77777777" w:rsidR="00D860CF" w:rsidRPr="0066449C" w:rsidRDefault="00D860CF" w:rsidP="00916E9D">
            <w:pPr>
              <w:spacing w:after="0" w:line="240" w:lineRule="auto"/>
              <w:rPr>
                <w:rFonts w:ascii="Arial" w:eastAsia="Times New Roman" w:hAnsi="Arial" w:cs="Arial"/>
                <w:color w:val="000000"/>
                <w:sz w:val="14"/>
                <w:lang w:val="es-419"/>
              </w:rPr>
            </w:pPr>
          </w:p>
        </w:tc>
      </w:tr>
      <w:tr w:rsidR="00D860CF" w:rsidRPr="0066449C" w14:paraId="015F5AA3" w14:textId="77777777" w:rsidTr="003B6A59">
        <w:trPr>
          <w:trHeight w:val="31"/>
          <w:jc w:val="center"/>
        </w:trPr>
        <w:tc>
          <w:tcPr>
            <w:tcW w:w="608" w:type="dxa"/>
          </w:tcPr>
          <w:p w14:paraId="30608D5B"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2.</w:t>
            </w:r>
          </w:p>
        </w:tc>
        <w:tc>
          <w:tcPr>
            <w:tcW w:w="2014" w:type="dxa"/>
            <w:shd w:val="clear" w:color="auto" w:fill="auto"/>
            <w:noWrap/>
            <w:vAlign w:val="bottom"/>
            <w:hideMark/>
          </w:tcPr>
          <w:p w14:paraId="031B9D1A"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 </w:t>
            </w:r>
          </w:p>
        </w:tc>
        <w:tc>
          <w:tcPr>
            <w:tcW w:w="2415" w:type="dxa"/>
            <w:shd w:val="clear" w:color="auto" w:fill="auto"/>
            <w:noWrap/>
            <w:vAlign w:val="bottom"/>
            <w:hideMark/>
          </w:tcPr>
          <w:p w14:paraId="55669508"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 </w:t>
            </w:r>
          </w:p>
        </w:tc>
        <w:tc>
          <w:tcPr>
            <w:tcW w:w="2036" w:type="dxa"/>
            <w:shd w:val="clear" w:color="auto" w:fill="auto"/>
            <w:noWrap/>
            <w:vAlign w:val="bottom"/>
            <w:hideMark/>
          </w:tcPr>
          <w:p w14:paraId="5B7042A7" w14:textId="77777777" w:rsidR="00D860CF" w:rsidRPr="0066449C" w:rsidRDefault="00D860CF" w:rsidP="00916E9D">
            <w:pPr>
              <w:spacing w:after="0" w:line="240" w:lineRule="auto"/>
              <w:rPr>
                <w:rFonts w:ascii="Arial" w:eastAsia="Times New Roman" w:hAnsi="Arial" w:cs="Arial"/>
                <w:color w:val="000000"/>
                <w:sz w:val="14"/>
                <w:lang w:val="es-419"/>
              </w:rPr>
            </w:pPr>
            <w:r w:rsidRPr="0066449C">
              <w:rPr>
                <w:rFonts w:ascii="Arial" w:eastAsia="Times New Roman" w:hAnsi="Arial" w:cs="Arial"/>
                <w:color w:val="000000"/>
                <w:sz w:val="14"/>
                <w:lang w:val="es-419"/>
              </w:rPr>
              <w:t> </w:t>
            </w:r>
          </w:p>
        </w:tc>
        <w:tc>
          <w:tcPr>
            <w:tcW w:w="2027" w:type="dxa"/>
            <w:shd w:val="clear" w:color="auto" w:fill="auto"/>
            <w:noWrap/>
            <w:vAlign w:val="bottom"/>
          </w:tcPr>
          <w:p w14:paraId="7CB9DCFA" w14:textId="77777777" w:rsidR="00D860CF" w:rsidRPr="0066449C" w:rsidRDefault="00D860CF" w:rsidP="00916E9D">
            <w:pPr>
              <w:spacing w:after="0" w:line="240" w:lineRule="auto"/>
              <w:rPr>
                <w:rFonts w:ascii="Arial" w:eastAsia="Times New Roman" w:hAnsi="Arial" w:cs="Arial"/>
                <w:color w:val="000000"/>
                <w:sz w:val="14"/>
                <w:lang w:val="es-419"/>
              </w:rPr>
            </w:pPr>
          </w:p>
        </w:tc>
      </w:tr>
    </w:tbl>
    <w:p w14:paraId="4224BD69" w14:textId="77777777" w:rsidR="004250BF" w:rsidRPr="0066449C" w:rsidRDefault="004250BF" w:rsidP="00916E9D">
      <w:pPr>
        <w:spacing w:after="0" w:line="240" w:lineRule="auto"/>
        <w:jc w:val="both"/>
        <w:rPr>
          <w:rFonts w:ascii="Arial" w:hAnsi="Arial" w:cs="Arial"/>
          <w:b/>
          <w:i/>
          <w:color w:val="000000" w:themeColor="text1"/>
          <w:lang w:val="es-419"/>
        </w:rPr>
      </w:pPr>
    </w:p>
    <w:p w14:paraId="168346B5" w14:textId="77777777" w:rsidR="00D860CF" w:rsidRPr="0066449C" w:rsidRDefault="00D860CF" w:rsidP="00265AAA">
      <w:pPr>
        <w:spacing w:after="0"/>
        <w:jc w:val="both"/>
        <w:rPr>
          <w:rFonts w:ascii="Arial" w:hAnsi="Arial" w:cs="Arial"/>
          <w:i/>
          <w:color w:val="000000" w:themeColor="text1"/>
          <w:sz w:val="18"/>
          <w:lang w:val="es-419"/>
        </w:rPr>
      </w:pPr>
      <w:r w:rsidRPr="0066449C">
        <w:rPr>
          <w:rFonts w:ascii="Arial" w:hAnsi="Arial" w:cs="Arial"/>
          <w:b/>
          <w:i/>
          <w:color w:val="000000" w:themeColor="text1"/>
          <w:sz w:val="18"/>
          <w:lang w:val="es-419"/>
        </w:rPr>
        <w:t>Nota 1:</w:t>
      </w:r>
      <w:r w:rsidRPr="0066449C">
        <w:rPr>
          <w:rFonts w:ascii="Arial" w:hAnsi="Arial" w:cs="Arial"/>
          <w:i/>
          <w:color w:val="000000" w:themeColor="text1"/>
          <w:sz w:val="18"/>
          <w:lang w:val="es-419"/>
        </w:rPr>
        <w:t xml:space="preserve"> Por cada desplazamiento que haya realizado el contratista, adjuntará el respectivo informe que la soporte. En caso de haber realizado el desplazamiento en fecha posterior a la presentación de</w:t>
      </w:r>
      <w:r w:rsidR="001F7B4C" w:rsidRPr="0066449C">
        <w:rPr>
          <w:rFonts w:ascii="Arial" w:hAnsi="Arial" w:cs="Arial"/>
          <w:i/>
          <w:color w:val="000000" w:themeColor="text1"/>
          <w:sz w:val="18"/>
          <w:lang w:val="es-419"/>
        </w:rPr>
        <w:t>l</w:t>
      </w:r>
      <w:r w:rsidRPr="0066449C">
        <w:rPr>
          <w:rFonts w:ascii="Arial" w:hAnsi="Arial" w:cs="Arial"/>
          <w:i/>
          <w:color w:val="000000" w:themeColor="text1"/>
          <w:sz w:val="18"/>
          <w:lang w:val="es-419"/>
        </w:rPr>
        <w:t xml:space="preserve"> informe de ejecución contractual, deberá reportarlo en el siguiente informe de ejecución contractual.</w:t>
      </w:r>
    </w:p>
    <w:p w14:paraId="453C395D" w14:textId="77777777" w:rsidR="00D860CF" w:rsidRPr="0066449C" w:rsidRDefault="00D860CF" w:rsidP="00265AAA">
      <w:pPr>
        <w:spacing w:after="0"/>
        <w:jc w:val="both"/>
        <w:rPr>
          <w:rFonts w:ascii="Arial" w:hAnsi="Arial" w:cs="Arial"/>
          <w:i/>
          <w:color w:val="000000" w:themeColor="text1"/>
          <w:lang w:val="es-419"/>
        </w:rPr>
      </w:pPr>
    </w:p>
    <w:p w14:paraId="7650CC23" w14:textId="1351136B" w:rsidR="00863BBD" w:rsidRPr="0066449C" w:rsidRDefault="00863BBD" w:rsidP="00265AAA">
      <w:pPr>
        <w:spacing w:after="0"/>
        <w:jc w:val="both"/>
        <w:rPr>
          <w:rFonts w:ascii="Arial" w:hAnsi="Arial" w:cs="Arial"/>
          <w:color w:val="000000" w:themeColor="text1"/>
          <w:sz w:val="20"/>
        </w:rPr>
      </w:pPr>
      <w:r w:rsidRPr="0066449C">
        <w:rPr>
          <w:rFonts w:ascii="Arial" w:hAnsi="Arial" w:cs="Arial"/>
          <w:color w:val="000000" w:themeColor="text1"/>
          <w:sz w:val="20"/>
        </w:rPr>
        <w:t xml:space="preserve">Para el trámite de la cuenta me permito adjuntar: Documentos electrónicos enunciados como evidencias del cumplimiento de las obligaciones contractuales y los desplazamientos realizados y el No. de la </w:t>
      </w:r>
      <w:r w:rsidR="00B83058" w:rsidRPr="0066449C">
        <w:rPr>
          <w:rFonts w:ascii="Arial" w:hAnsi="Arial" w:cs="Arial"/>
          <w:color w:val="000000" w:themeColor="text1"/>
          <w:sz w:val="20"/>
        </w:rPr>
        <w:t>planilla 9430595387</w:t>
      </w:r>
      <w:r w:rsidRPr="0066449C">
        <w:rPr>
          <w:rFonts w:ascii="Arial" w:hAnsi="Arial" w:cs="Arial"/>
          <w:color w:val="000000" w:themeColor="text1"/>
          <w:sz w:val="20"/>
        </w:rPr>
        <w:t xml:space="preserve">, operador (Aportes en Línea) y periodo enero 2022. (Decreto Ley 2106 de 2019 – </w:t>
      </w:r>
      <w:r w:rsidR="00B83058" w:rsidRPr="0066449C">
        <w:rPr>
          <w:rFonts w:ascii="Arial" w:hAnsi="Arial" w:cs="Arial"/>
          <w:color w:val="000000" w:themeColor="text1"/>
          <w:sz w:val="20"/>
        </w:rPr>
        <w:t>“</w:t>
      </w:r>
      <w:r w:rsidR="00B83058" w:rsidRPr="0066449C">
        <w:rPr>
          <w:rFonts w:ascii="Arial" w:hAnsi="Arial" w:cs="Arial"/>
          <w:i/>
          <w:color w:val="000000" w:themeColor="text1"/>
          <w:sz w:val="20"/>
        </w:rPr>
        <w:t>Decreto</w:t>
      </w:r>
      <w:r w:rsidRPr="0066449C">
        <w:rPr>
          <w:rFonts w:ascii="Arial" w:hAnsi="Arial" w:cs="Arial"/>
          <w:i/>
          <w:color w:val="000000" w:themeColor="text1"/>
          <w:sz w:val="20"/>
        </w:rPr>
        <w:t xml:space="preserve"> Ley </w:t>
      </w:r>
      <w:proofErr w:type="spellStart"/>
      <w:r w:rsidRPr="0066449C">
        <w:rPr>
          <w:rFonts w:ascii="Arial" w:hAnsi="Arial" w:cs="Arial"/>
          <w:i/>
          <w:color w:val="000000" w:themeColor="text1"/>
          <w:sz w:val="20"/>
        </w:rPr>
        <w:t>Antitrámites</w:t>
      </w:r>
      <w:proofErr w:type="spellEnd"/>
      <w:r w:rsidRPr="0066449C">
        <w:rPr>
          <w:rFonts w:ascii="Arial" w:hAnsi="Arial" w:cs="Arial"/>
          <w:i/>
          <w:color w:val="000000" w:themeColor="text1"/>
          <w:sz w:val="20"/>
        </w:rPr>
        <w:t>”</w:t>
      </w:r>
      <w:r w:rsidRPr="0066449C">
        <w:rPr>
          <w:rFonts w:ascii="Arial" w:hAnsi="Arial" w:cs="Arial"/>
          <w:color w:val="000000" w:themeColor="text1"/>
          <w:sz w:val="20"/>
        </w:rPr>
        <w:t>)</w:t>
      </w:r>
    </w:p>
    <w:p w14:paraId="2502C51E" w14:textId="689BFEC7" w:rsidR="00863BBD" w:rsidRDefault="00863BBD" w:rsidP="00265AAA">
      <w:pPr>
        <w:spacing w:after="0"/>
        <w:jc w:val="both"/>
        <w:rPr>
          <w:rFonts w:ascii="Arial" w:hAnsi="Arial" w:cs="Arial"/>
          <w:color w:val="000000" w:themeColor="text1"/>
          <w:sz w:val="20"/>
          <w:lang w:val="es-419"/>
        </w:rPr>
      </w:pPr>
    </w:p>
    <w:p w14:paraId="0F063D8E" w14:textId="77777777" w:rsidR="002727AE" w:rsidRDefault="002727AE" w:rsidP="00265AAA">
      <w:pPr>
        <w:spacing w:after="0"/>
        <w:jc w:val="both"/>
        <w:rPr>
          <w:rFonts w:ascii="Arial" w:hAnsi="Arial" w:cs="Arial"/>
          <w:b/>
          <w:bCs/>
          <w:color w:val="000000" w:themeColor="text1"/>
          <w:sz w:val="20"/>
          <w:szCs w:val="20"/>
          <w:highlight w:val="yellow"/>
        </w:rPr>
      </w:pPr>
      <w:bookmarkStart w:id="6" w:name="_Hlk97109668"/>
    </w:p>
    <w:p w14:paraId="6ABDD550" w14:textId="77777777" w:rsidR="002727AE" w:rsidRDefault="002727AE" w:rsidP="00265AAA">
      <w:pPr>
        <w:spacing w:after="0"/>
        <w:jc w:val="both"/>
        <w:rPr>
          <w:rFonts w:ascii="Arial" w:hAnsi="Arial" w:cs="Arial"/>
          <w:b/>
          <w:bCs/>
          <w:color w:val="000000" w:themeColor="text1"/>
          <w:sz w:val="20"/>
          <w:szCs w:val="20"/>
          <w:highlight w:val="yellow"/>
        </w:rPr>
      </w:pPr>
    </w:p>
    <w:p w14:paraId="042C603F" w14:textId="77777777" w:rsidR="002727AE" w:rsidRDefault="002727AE" w:rsidP="00265AAA">
      <w:pPr>
        <w:spacing w:after="0"/>
        <w:jc w:val="both"/>
        <w:rPr>
          <w:rFonts w:ascii="Arial" w:hAnsi="Arial" w:cs="Arial"/>
          <w:b/>
          <w:bCs/>
          <w:color w:val="000000" w:themeColor="text1"/>
          <w:sz w:val="20"/>
          <w:szCs w:val="20"/>
          <w:highlight w:val="yellow"/>
        </w:rPr>
      </w:pPr>
    </w:p>
    <w:p w14:paraId="6779DB55" w14:textId="77777777" w:rsidR="002727AE" w:rsidRDefault="002727AE" w:rsidP="00265AAA">
      <w:pPr>
        <w:spacing w:after="0"/>
        <w:jc w:val="both"/>
        <w:rPr>
          <w:rFonts w:ascii="Arial" w:hAnsi="Arial" w:cs="Arial"/>
          <w:b/>
          <w:bCs/>
          <w:color w:val="000000" w:themeColor="text1"/>
          <w:sz w:val="20"/>
          <w:szCs w:val="20"/>
          <w:highlight w:val="yellow"/>
        </w:rPr>
      </w:pPr>
    </w:p>
    <w:p w14:paraId="5BBD4260" w14:textId="77777777" w:rsidR="002727AE" w:rsidRDefault="002727AE" w:rsidP="00265AAA">
      <w:pPr>
        <w:spacing w:after="0"/>
        <w:jc w:val="both"/>
        <w:rPr>
          <w:rFonts w:ascii="Arial" w:hAnsi="Arial" w:cs="Arial"/>
          <w:b/>
          <w:bCs/>
          <w:color w:val="000000" w:themeColor="text1"/>
          <w:sz w:val="20"/>
          <w:szCs w:val="20"/>
          <w:highlight w:val="yellow"/>
        </w:rPr>
      </w:pPr>
    </w:p>
    <w:p w14:paraId="7ECC1633" w14:textId="77777777" w:rsidR="002727AE" w:rsidRDefault="002727AE" w:rsidP="00265AAA">
      <w:pPr>
        <w:spacing w:after="0"/>
        <w:jc w:val="both"/>
        <w:rPr>
          <w:rFonts w:ascii="Arial" w:hAnsi="Arial" w:cs="Arial"/>
          <w:b/>
          <w:bCs/>
          <w:color w:val="000000" w:themeColor="text1"/>
          <w:sz w:val="20"/>
          <w:szCs w:val="20"/>
          <w:highlight w:val="yellow"/>
        </w:rPr>
      </w:pPr>
    </w:p>
    <w:p w14:paraId="26C0AE94" w14:textId="77777777" w:rsidR="002727AE" w:rsidRDefault="002727AE" w:rsidP="00265AAA">
      <w:pPr>
        <w:spacing w:after="0"/>
        <w:jc w:val="both"/>
        <w:rPr>
          <w:rFonts w:ascii="Arial" w:hAnsi="Arial" w:cs="Arial"/>
          <w:b/>
          <w:bCs/>
          <w:color w:val="000000" w:themeColor="text1"/>
          <w:sz w:val="20"/>
          <w:szCs w:val="20"/>
          <w:highlight w:val="yellow"/>
        </w:rPr>
      </w:pPr>
    </w:p>
    <w:p w14:paraId="27504FE2" w14:textId="77777777" w:rsidR="002727AE" w:rsidRDefault="002727AE" w:rsidP="00265AAA">
      <w:pPr>
        <w:spacing w:after="0"/>
        <w:jc w:val="both"/>
        <w:rPr>
          <w:rFonts w:ascii="Arial" w:hAnsi="Arial" w:cs="Arial"/>
          <w:b/>
          <w:bCs/>
          <w:color w:val="000000" w:themeColor="text1"/>
          <w:sz w:val="20"/>
          <w:szCs w:val="20"/>
          <w:highlight w:val="yellow"/>
        </w:rPr>
      </w:pPr>
    </w:p>
    <w:p w14:paraId="7FDD5D73" w14:textId="77777777" w:rsidR="002727AE" w:rsidRDefault="002727AE" w:rsidP="00265AAA">
      <w:pPr>
        <w:spacing w:after="0"/>
        <w:jc w:val="both"/>
        <w:rPr>
          <w:rFonts w:ascii="Arial" w:hAnsi="Arial" w:cs="Arial"/>
          <w:b/>
          <w:bCs/>
          <w:color w:val="000000" w:themeColor="text1"/>
          <w:sz w:val="20"/>
          <w:szCs w:val="20"/>
          <w:highlight w:val="yellow"/>
        </w:rPr>
      </w:pPr>
    </w:p>
    <w:p w14:paraId="25D4750A" w14:textId="77777777" w:rsidR="002727AE" w:rsidRDefault="002727AE" w:rsidP="00265AAA">
      <w:pPr>
        <w:spacing w:after="0"/>
        <w:jc w:val="both"/>
        <w:rPr>
          <w:rFonts w:ascii="Arial" w:hAnsi="Arial" w:cs="Arial"/>
          <w:b/>
          <w:bCs/>
          <w:color w:val="000000" w:themeColor="text1"/>
          <w:sz w:val="20"/>
          <w:szCs w:val="20"/>
          <w:highlight w:val="yellow"/>
        </w:rPr>
      </w:pPr>
    </w:p>
    <w:p w14:paraId="652FFA01" w14:textId="77777777" w:rsidR="002727AE" w:rsidRDefault="002727AE" w:rsidP="00265AAA">
      <w:pPr>
        <w:spacing w:after="0"/>
        <w:jc w:val="both"/>
        <w:rPr>
          <w:rFonts w:ascii="Arial" w:hAnsi="Arial" w:cs="Arial"/>
          <w:b/>
          <w:bCs/>
          <w:color w:val="000000" w:themeColor="text1"/>
          <w:sz w:val="20"/>
          <w:szCs w:val="20"/>
          <w:highlight w:val="yellow"/>
        </w:rPr>
      </w:pPr>
    </w:p>
    <w:p w14:paraId="43E225D8" w14:textId="77777777" w:rsidR="002727AE" w:rsidRDefault="002727AE" w:rsidP="00265AAA">
      <w:pPr>
        <w:spacing w:after="0"/>
        <w:jc w:val="both"/>
        <w:rPr>
          <w:rFonts w:ascii="Arial" w:hAnsi="Arial" w:cs="Arial"/>
          <w:b/>
          <w:bCs/>
          <w:color w:val="000000" w:themeColor="text1"/>
          <w:sz w:val="20"/>
          <w:szCs w:val="20"/>
          <w:highlight w:val="yellow"/>
        </w:rPr>
      </w:pPr>
    </w:p>
    <w:p w14:paraId="0CA219CA" w14:textId="77777777" w:rsidR="002727AE" w:rsidRDefault="002727AE" w:rsidP="00265AAA">
      <w:pPr>
        <w:spacing w:after="0"/>
        <w:jc w:val="both"/>
        <w:rPr>
          <w:rFonts w:ascii="Arial" w:hAnsi="Arial" w:cs="Arial"/>
          <w:b/>
          <w:bCs/>
          <w:color w:val="000000" w:themeColor="text1"/>
          <w:sz w:val="20"/>
          <w:szCs w:val="20"/>
          <w:highlight w:val="yellow"/>
        </w:rPr>
      </w:pPr>
    </w:p>
    <w:p w14:paraId="1B0F2EAE" w14:textId="77777777" w:rsidR="002727AE" w:rsidRDefault="002727AE" w:rsidP="00265AAA">
      <w:pPr>
        <w:spacing w:after="0"/>
        <w:jc w:val="both"/>
        <w:rPr>
          <w:rFonts w:ascii="Arial" w:hAnsi="Arial" w:cs="Arial"/>
          <w:b/>
          <w:bCs/>
          <w:color w:val="000000" w:themeColor="text1"/>
          <w:sz w:val="20"/>
          <w:szCs w:val="20"/>
          <w:highlight w:val="yellow"/>
        </w:rPr>
      </w:pPr>
    </w:p>
    <w:p w14:paraId="0211A021" w14:textId="77777777" w:rsidR="002727AE" w:rsidRDefault="002727AE" w:rsidP="00265AAA">
      <w:pPr>
        <w:spacing w:after="0"/>
        <w:jc w:val="both"/>
        <w:rPr>
          <w:rFonts w:ascii="Arial" w:hAnsi="Arial" w:cs="Arial"/>
          <w:b/>
          <w:bCs/>
          <w:color w:val="000000" w:themeColor="text1"/>
          <w:sz w:val="20"/>
          <w:szCs w:val="20"/>
          <w:highlight w:val="yellow"/>
        </w:rPr>
      </w:pPr>
    </w:p>
    <w:p w14:paraId="0F169946" w14:textId="77777777" w:rsidR="002727AE" w:rsidRDefault="002727AE" w:rsidP="00265AAA">
      <w:pPr>
        <w:spacing w:after="0"/>
        <w:jc w:val="both"/>
        <w:rPr>
          <w:rFonts w:ascii="Arial" w:hAnsi="Arial" w:cs="Arial"/>
          <w:b/>
          <w:bCs/>
          <w:color w:val="000000" w:themeColor="text1"/>
          <w:sz w:val="20"/>
          <w:szCs w:val="20"/>
          <w:highlight w:val="yellow"/>
        </w:rPr>
      </w:pPr>
    </w:p>
    <w:p w14:paraId="142F92C8" w14:textId="77777777" w:rsidR="002727AE" w:rsidRDefault="002727AE" w:rsidP="00265AAA">
      <w:pPr>
        <w:spacing w:after="0"/>
        <w:jc w:val="both"/>
        <w:rPr>
          <w:rFonts w:ascii="Arial" w:hAnsi="Arial" w:cs="Arial"/>
          <w:b/>
          <w:bCs/>
          <w:color w:val="000000" w:themeColor="text1"/>
          <w:sz w:val="20"/>
          <w:szCs w:val="20"/>
          <w:highlight w:val="yellow"/>
        </w:rPr>
      </w:pPr>
    </w:p>
    <w:p w14:paraId="3696F881" w14:textId="77777777" w:rsidR="002727AE" w:rsidRDefault="002727AE" w:rsidP="00265AAA">
      <w:pPr>
        <w:spacing w:after="0"/>
        <w:jc w:val="both"/>
        <w:rPr>
          <w:rFonts w:ascii="Arial" w:hAnsi="Arial" w:cs="Arial"/>
          <w:b/>
          <w:bCs/>
          <w:color w:val="000000" w:themeColor="text1"/>
          <w:sz w:val="20"/>
          <w:szCs w:val="20"/>
          <w:highlight w:val="yellow"/>
        </w:rPr>
      </w:pPr>
    </w:p>
    <w:p w14:paraId="16DD00FC" w14:textId="77777777" w:rsidR="002727AE" w:rsidRDefault="002727AE" w:rsidP="00265AAA">
      <w:pPr>
        <w:spacing w:after="0"/>
        <w:jc w:val="both"/>
        <w:rPr>
          <w:rFonts w:ascii="Arial" w:hAnsi="Arial" w:cs="Arial"/>
          <w:b/>
          <w:bCs/>
          <w:color w:val="000000" w:themeColor="text1"/>
          <w:sz w:val="20"/>
          <w:szCs w:val="20"/>
          <w:highlight w:val="yellow"/>
        </w:rPr>
      </w:pPr>
    </w:p>
    <w:p w14:paraId="19665244" w14:textId="77777777" w:rsidR="002727AE" w:rsidRDefault="002727AE" w:rsidP="00265AAA">
      <w:pPr>
        <w:spacing w:after="0"/>
        <w:jc w:val="both"/>
        <w:rPr>
          <w:rFonts w:ascii="Arial" w:hAnsi="Arial" w:cs="Arial"/>
          <w:b/>
          <w:bCs/>
          <w:color w:val="000000" w:themeColor="text1"/>
          <w:sz w:val="20"/>
          <w:szCs w:val="20"/>
          <w:highlight w:val="yellow"/>
        </w:rPr>
      </w:pPr>
    </w:p>
    <w:p w14:paraId="01A431D2" w14:textId="77777777" w:rsidR="002727AE" w:rsidRDefault="002727AE" w:rsidP="00265AAA">
      <w:pPr>
        <w:spacing w:after="0"/>
        <w:jc w:val="both"/>
        <w:rPr>
          <w:rFonts w:ascii="Arial" w:hAnsi="Arial" w:cs="Arial"/>
          <w:b/>
          <w:bCs/>
          <w:color w:val="000000" w:themeColor="text1"/>
          <w:sz w:val="20"/>
          <w:szCs w:val="20"/>
          <w:highlight w:val="yellow"/>
        </w:rPr>
      </w:pPr>
    </w:p>
    <w:p w14:paraId="16CF69FD" w14:textId="77777777" w:rsidR="002727AE" w:rsidRDefault="002727AE" w:rsidP="00265AAA">
      <w:pPr>
        <w:spacing w:after="0"/>
        <w:jc w:val="both"/>
        <w:rPr>
          <w:rFonts w:ascii="Arial" w:hAnsi="Arial" w:cs="Arial"/>
          <w:b/>
          <w:bCs/>
          <w:color w:val="000000" w:themeColor="text1"/>
          <w:sz w:val="20"/>
          <w:szCs w:val="20"/>
          <w:highlight w:val="yellow"/>
        </w:rPr>
      </w:pPr>
    </w:p>
    <w:p w14:paraId="5EF33FAB" w14:textId="77777777" w:rsidR="002727AE" w:rsidRDefault="002727AE" w:rsidP="00265AAA">
      <w:pPr>
        <w:spacing w:after="0"/>
        <w:jc w:val="both"/>
        <w:rPr>
          <w:rFonts w:ascii="Arial" w:hAnsi="Arial" w:cs="Arial"/>
          <w:b/>
          <w:bCs/>
          <w:color w:val="000000" w:themeColor="text1"/>
          <w:sz w:val="20"/>
          <w:szCs w:val="20"/>
          <w:highlight w:val="yellow"/>
        </w:rPr>
      </w:pPr>
    </w:p>
    <w:p w14:paraId="2330F971" w14:textId="2E21BA42" w:rsidR="00265AAA" w:rsidRPr="0042260F" w:rsidRDefault="00265AAA" w:rsidP="00265AAA">
      <w:pPr>
        <w:spacing w:after="0"/>
        <w:jc w:val="both"/>
        <w:rPr>
          <w:rFonts w:ascii="Arial" w:hAnsi="Arial" w:cs="Arial"/>
          <w:b/>
          <w:bCs/>
          <w:color w:val="000000" w:themeColor="text1"/>
          <w:sz w:val="20"/>
          <w:szCs w:val="20"/>
          <w:highlight w:val="yellow"/>
        </w:rPr>
      </w:pPr>
      <w:r w:rsidRPr="0042260F">
        <w:rPr>
          <w:rFonts w:ascii="Arial" w:hAnsi="Arial" w:cs="Arial"/>
          <w:b/>
          <w:bCs/>
          <w:color w:val="000000" w:themeColor="text1"/>
          <w:sz w:val="20"/>
          <w:szCs w:val="20"/>
          <w:highlight w:val="yellow"/>
        </w:rPr>
        <w:lastRenderedPageBreak/>
        <w:t>Declaración bajo la gravedad de juramento.</w:t>
      </w:r>
    </w:p>
    <w:p w14:paraId="28DE240B" w14:textId="77777777" w:rsidR="00265AAA" w:rsidRPr="0042260F" w:rsidRDefault="00265AAA" w:rsidP="00265AAA">
      <w:pPr>
        <w:spacing w:after="0"/>
        <w:jc w:val="both"/>
        <w:rPr>
          <w:rFonts w:ascii="Arial" w:hAnsi="Arial" w:cs="Arial"/>
          <w:color w:val="000000" w:themeColor="text1"/>
          <w:sz w:val="20"/>
          <w:szCs w:val="20"/>
          <w:highlight w:val="yellow"/>
        </w:rPr>
      </w:pPr>
    </w:p>
    <w:p w14:paraId="6D19721D" w14:textId="3A43CFB6" w:rsidR="00265AAA" w:rsidRPr="0042260F" w:rsidRDefault="00265AAA" w:rsidP="00265AAA">
      <w:pPr>
        <w:spacing w:after="0"/>
        <w:jc w:val="both"/>
        <w:rPr>
          <w:rFonts w:ascii="Arial" w:hAnsi="Arial" w:cs="Arial"/>
          <w:color w:val="000000" w:themeColor="text1"/>
          <w:sz w:val="20"/>
          <w:szCs w:val="20"/>
          <w:highlight w:val="yellow"/>
        </w:rPr>
      </w:pPr>
      <w:bookmarkStart w:id="7" w:name="_Hlk97108294"/>
      <w:r w:rsidRPr="0042260F">
        <w:rPr>
          <w:rFonts w:ascii="Arial" w:hAnsi="Arial" w:cs="Arial"/>
          <w:color w:val="000000" w:themeColor="text1"/>
          <w:sz w:val="20"/>
          <w:szCs w:val="20"/>
          <w:highlight w:val="yellow"/>
        </w:rPr>
        <w:t xml:space="preserve">Me permito declarar </w:t>
      </w:r>
      <w:r w:rsidRPr="0042260F">
        <w:rPr>
          <w:rFonts w:ascii="Arial" w:hAnsi="Arial" w:cs="Arial"/>
          <w:b/>
          <w:bCs/>
          <w:color w:val="000000" w:themeColor="text1"/>
          <w:sz w:val="20"/>
          <w:szCs w:val="20"/>
          <w:highlight w:val="yellow"/>
          <w:u w:val="single"/>
        </w:rPr>
        <w:t>bajo la gravedad de juramento</w:t>
      </w:r>
      <w:r w:rsidRPr="0042260F">
        <w:rPr>
          <w:rFonts w:ascii="Arial" w:hAnsi="Arial" w:cs="Arial"/>
          <w:color w:val="000000" w:themeColor="text1"/>
          <w:sz w:val="20"/>
          <w:szCs w:val="20"/>
          <w:highlight w:val="yellow"/>
        </w:rPr>
        <w:t xml:space="preserve"> que durante el periodo objeto de cobro SI _ NO </w:t>
      </w:r>
      <w:r w:rsidRPr="0042260F">
        <w:rPr>
          <w:rFonts w:ascii="Arial" w:hAnsi="Arial" w:cs="Arial"/>
          <w:color w:val="000000" w:themeColor="text1"/>
          <w:sz w:val="20"/>
          <w:szCs w:val="20"/>
          <w:highlight w:val="yellow"/>
          <w:u w:val="single"/>
        </w:rPr>
        <w:t>X</w:t>
      </w:r>
      <w:r w:rsidRPr="0042260F">
        <w:rPr>
          <w:rFonts w:ascii="Arial" w:hAnsi="Arial" w:cs="Arial"/>
          <w:color w:val="000000" w:themeColor="text1"/>
          <w:sz w:val="20"/>
          <w:szCs w:val="20"/>
          <w:highlight w:val="yellow"/>
        </w:rPr>
        <w:t xml:space="preserve"> he suscrito otro u otros contratos con </w:t>
      </w:r>
      <w:r w:rsidR="00ED156C" w:rsidRPr="0042260F">
        <w:rPr>
          <w:rFonts w:ascii="Arial" w:hAnsi="Arial" w:cs="Arial"/>
          <w:color w:val="000000" w:themeColor="text1"/>
          <w:sz w:val="20"/>
          <w:szCs w:val="20"/>
          <w:highlight w:val="yellow"/>
        </w:rPr>
        <w:t>entidad</w:t>
      </w:r>
      <w:r w:rsidRPr="0042260F">
        <w:rPr>
          <w:rFonts w:ascii="Arial" w:hAnsi="Arial" w:cs="Arial"/>
          <w:color w:val="000000" w:themeColor="text1"/>
          <w:sz w:val="20"/>
          <w:szCs w:val="20"/>
          <w:highlight w:val="yellow"/>
        </w:rPr>
        <w:t>(</w:t>
      </w:r>
      <w:r w:rsidR="00ED156C">
        <w:rPr>
          <w:rFonts w:ascii="Arial" w:hAnsi="Arial" w:cs="Arial"/>
          <w:color w:val="000000" w:themeColor="text1"/>
          <w:sz w:val="20"/>
          <w:szCs w:val="20"/>
          <w:highlight w:val="yellow"/>
        </w:rPr>
        <w:t>e</w:t>
      </w:r>
      <w:r w:rsidRPr="0042260F">
        <w:rPr>
          <w:rFonts w:ascii="Arial" w:hAnsi="Arial" w:cs="Arial"/>
          <w:color w:val="000000" w:themeColor="text1"/>
          <w:sz w:val="20"/>
          <w:szCs w:val="20"/>
          <w:highlight w:val="yellow"/>
        </w:rPr>
        <w:t>s) del Estado el (los) cual(es) se encuentra(n) en ejecución</w:t>
      </w:r>
      <w:bookmarkEnd w:id="7"/>
      <w:r w:rsidRPr="0042260F">
        <w:rPr>
          <w:rFonts w:ascii="Arial" w:hAnsi="Arial" w:cs="Arial"/>
          <w:color w:val="000000" w:themeColor="text1"/>
          <w:sz w:val="20"/>
          <w:szCs w:val="20"/>
          <w:highlight w:val="yellow"/>
        </w:rPr>
        <w:t xml:space="preserve">; la anterior declaración de acuerdo con lo establecido en el numeral 5º de la Directiva Presidencial No. 001 de 2022, a fin de identificar potenciales conflictos de interés y hacer la gestión del riesgos para la toma de decisiones dentro del principio de la debida diligencia frente a la ejecución de los contratos de prestación de servicios profesionales o de apoyo a la gestión. </w:t>
      </w:r>
    </w:p>
    <w:p w14:paraId="043BC49D" w14:textId="77777777" w:rsidR="00265AAA" w:rsidRPr="0042260F" w:rsidRDefault="00265AAA" w:rsidP="00265AAA">
      <w:pPr>
        <w:spacing w:after="0"/>
        <w:jc w:val="both"/>
        <w:rPr>
          <w:rFonts w:ascii="Arial" w:hAnsi="Arial" w:cs="Arial"/>
          <w:color w:val="000000" w:themeColor="text1"/>
          <w:sz w:val="20"/>
          <w:szCs w:val="20"/>
          <w:highlight w:val="yellow"/>
        </w:rPr>
      </w:pPr>
    </w:p>
    <w:p w14:paraId="03F27B1A" w14:textId="28939185" w:rsidR="00265AAA" w:rsidRPr="00265AAA" w:rsidRDefault="00265AAA" w:rsidP="00265AAA">
      <w:pPr>
        <w:spacing w:after="0"/>
        <w:jc w:val="both"/>
        <w:rPr>
          <w:rFonts w:ascii="Arial" w:eastAsia="Arial" w:hAnsi="Arial" w:cs="Arial"/>
          <w:sz w:val="20"/>
          <w:szCs w:val="20"/>
        </w:rPr>
      </w:pPr>
      <w:r w:rsidRPr="0042260F">
        <w:rPr>
          <w:rFonts w:ascii="Arial" w:eastAsia="Arial" w:hAnsi="Arial" w:cs="Arial"/>
          <w:b/>
          <w:bCs/>
          <w:sz w:val="20"/>
          <w:szCs w:val="20"/>
          <w:highlight w:val="yellow"/>
        </w:rPr>
        <w:t>Nota</w:t>
      </w:r>
      <w:r w:rsidRPr="0042260F">
        <w:rPr>
          <w:rFonts w:ascii="Arial" w:eastAsia="Arial" w:hAnsi="Arial" w:cs="Arial"/>
          <w:sz w:val="20"/>
          <w:szCs w:val="20"/>
          <w:highlight w:val="yellow"/>
        </w:rPr>
        <w:t>: En el evento de señalar SI, el análisis efectuado por el supervisor y ordenador de pago deberá quedar documentado y publicado en el SECOP II en los documentos relacionados en el archivo Gestión Contractual GC_ del periodo objeto de cobro.</w:t>
      </w:r>
      <w:r w:rsidRPr="00265AAA">
        <w:rPr>
          <w:rFonts w:ascii="Arial" w:eastAsia="Arial" w:hAnsi="Arial" w:cs="Arial"/>
          <w:sz w:val="20"/>
          <w:szCs w:val="20"/>
        </w:rPr>
        <w:t xml:space="preserve"> </w:t>
      </w:r>
      <w:bookmarkEnd w:id="6"/>
    </w:p>
    <w:p w14:paraId="438A1413" w14:textId="77777777" w:rsidR="00265AAA" w:rsidRPr="0066449C" w:rsidRDefault="00265AAA" w:rsidP="00BF6422">
      <w:pPr>
        <w:spacing w:after="0" w:line="240" w:lineRule="auto"/>
        <w:jc w:val="both"/>
        <w:rPr>
          <w:rFonts w:ascii="Arial" w:hAnsi="Arial" w:cs="Arial"/>
          <w:color w:val="000000" w:themeColor="text1"/>
          <w:sz w:val="20"/>
          <w:lang w:val="es-419"/>
        </w:rPr>
      </w:pPr>
    </w:p>
    <w:p w14:paraId="456FE4AE" w14:textId="77777777" w:rsidR="00D860CF" w:rsidRPr="0066449C" w:rsidRDefault="00D860CF" w:rsidP="00D860CF">
      <w:pPr>
        <w:spacing w:after="0" w:line="240" w:lineRule="auto"/>
        <w:rPr>
          <w:rFonts w:ascii="Arial" w:hAnsi="Arial" w:cs="Arial"/>
          <w:color w:val="000000" w:themeColor="text1"/>
          <w:lang w:val="es-419"/>
        </w:rPr>
      </w:pPr>
    </w:p>
    <w:p w14:paraId="70A4B476" w14:textId="77777777" w:rsidR="00D860CF" w:rsidRPr="0066449C" w:rsidRDefault="00D860CF" w:rsidP="00D860CF">
      <w:pPr>
        <w:spacing w:after="0" w:line="240" w:lineRule="auto"/>
        <w:rPr>
          <w:rFonts w:ascii="Arial" w:hAnsi="Arial" w:cs="Arial"/>
          <w:color w:val="000000" w:themeColor="text1"/>
          <w:sz w:val="20"/>
          <w:lang w:val="es-419"/>
        </w:rPr>
      </w:pPr>
      <w:r w:rsidRPr="0066449C">
        <w:rPr>
          <w:rFonts w:ascii="Arial" w:hAnsi="Arial" w:cs="Arial"/>
          <w:color w:val="000000" w:themeColor="text1"/>
          <w:sz w:val="20"/>
          <w:lang w:val="es-419"/>
        </w:rPr>
        <w:t xml:space="preserve">Evidencias en </w:t>
      </w:r>
      <w:proofErr w:type="gramStart"/>
      <w:r w:rsidRPr="0066449C">
        <w:rPr>
          <w:rFonts w:ascii="Arial" w:hAnsi="Arial" w:cs="Arial"/>
          <w:color w:val="000000" w:themeColor="text1"/>
          <w:sz w:val="20"/>
          <w:lang w:val="es-419"/>
        </w:rPr>
        <w:t>(</w:t>
      </w:r>
      <w:r w:rsidR="006159F4" w:rsidRPr="0066449C">
        <w:rPr>
          <w:rFonts w:ascii="Arial" w:hAnsi="Arial" w:cs="Arial"/>
          <w:color w:val="000000" w:themeColor="text1"/>
          <w:sz w:val="20"/>
          <w:lang w:val="es-419"/>
        </w:rPr>
        <w:t xml:space="preserve"> </w:t>
      </w:r>
      <w:r w:rsidR="00211EED" w:rsidRPr="0066449C">
        <w:rPr>
          <w:rFonts w:ascii="Arial" w:hAnsi="Arial" w:cs="Arial"/>
          <w:color w:val="000000" w:themeColor="text1"/>
          <w:sz w:val="20"/>
          <w:lang w:val="es-419"/>
        </w:rPr>
        <w:t xml:space="preserve"> </w:t>
      </w:r>
      <w:proofErr w:type="gramEnd"/>
      <w:r w:rsidR="00211EED" w:rsidRPr="0066449C">
        <w:rPr>
          <w:rFonts w:ascii="Arial" w:hAnsi="Arial" w:cs="Arial"/>
          <w:color w:val="000000" w:themeColor="text1"/>
          <w:sz w:val="20"/>
          <w:lang w:val="es-419"/>
        </w:rPr>
        <w:t xml:space="preserve"> </w:t>
      </w:r>
      <w:r w:rsidRPr="0066449C">
        <w:rPr>
          <w:rFonts w:ascii="Arial" w:hAnsi="Arial" w:cs="Arial"/>
          <w:color w:val="000000" w:themeColor="text1"/>
          <w:sz w:val="20"/>
          <w:lang w:val="es-419"/>
        </w:rPr>
        <w:t>) folios</w:t>
      </w:r>
    </w:p>
    <w:p w14:paraId="79ABF71E" w14:textId="77777777" w:rsidR="00D860CF" w:rsidRPr="0066449C" w:rsidRDefault="00D860CF" w:rsidP="00D860CF">
      <w:pPr>
        <w:spacing w:after="0" w:line="240" w:lineRule="auto"/>
        <w:rPr>
          <w:rFonts w:ascii="Arial" w:hAnsi="Arial" w:cs="Arial"/>
          <w:color w:val="000000" w:themeColor="text1"/>
          <w:sz w:val="20"/>
          <w:lang w:val="es-419"/>
        </w:rPr>
      </w:pPr>
    </w:p>
    <w:p w14:paraId="55343B99" w14:textId="77777777" w:rsidR="00D860CF" w:rsidRPr="0066449C" w:rsidRDefault="00D860CF" w:rsidP="00D860CF">
      <w:pPr>
        <w:spacing w:after="0" w:line="240" w:lineRule="auto"/>
        <w:rPr>
          <w:rFonts w:ascii="Arial" w:hAnsi="Arial" w:cs="Arial"/>
          <w:color w:val="000000" w:themeColor="text1"/>
          <w:sz w:val="20"/>
          <w:lang w:val="es-419"/>
        </w:rPr>
      </w:pPr>
      <w:r w:rsidRPr="0066449C">
        <w:rPr>
          <w:rFonts w:ascii="Arial" w:hAnsi="Arial" w:cs="Arial"/>
          <w:color w:val="000000" w:themeColor="text1"/>
          <w:sz w:val="20"/>
          <w:lang w:val="es-419"/>
        </w:rPr>
        <w:t xml:space="preserve">Cordialmente, </w:t>
      </w:r>
    </w:p>
    <w:p w14:paraId="4FDF469B" w14:textId="77777777" w:rsidR="00D860CF" w:rsidRPr="0066449C" w:rsidRDefault="00D860CF" w:rsidP="00D860CF">
      <w:pPr>
        <w:spacing w:after="0" w:line="240" w:lineRule="auto"/>
        <w:rPr>
          <w:rFonts w:ascii="Arial" w:hAnsi="Arial" w:cs="Arial"/>
          <w:color w:val="000000" w:themeColor="text1"/>
          <w:sz w:val="20"/>
          <w:lang w:val="es-419"/>
        </w:rPr>
      </w:pPr>
    </w:p>
    <w:p w14:paraId="43A482F9" w14:textId="77777777" w:rsidR="003B6A59" w:rsidRPr="0066449C" w:rsidRDefault="003B6A59" w:rsidP="00D860CF">
      <w:pPr>
        <w:spacing w:after="0" w:line="240" w:lineRule="auto"/>
        <w:rPr>
          <w:rFonts w:ascii="Arial" w:hAnsi="Arial" w:cs="Arial"/>
          <w:color w:val="000000" w:themeColor="text1"/>
          <w:sz w:val="20"/>
          <w:lang w:val="es-419"/>
        </w:rPr>
      </w:pPr>
    </w:p>
    <w:p w14:paraId="19415C0E" w14:textId="77777777" w:rsidR="003B6A59" w:rsidRPr="0066449C" w:rsidRDefault="003B6A59" w:rsidP="00D860CF">
      <w:pPr>
        <w:spacing w:after="0" w:line="240" w:lineRule="auto"/>
        <w:rPr>
          <w:rFonts w:ascii="Arial" w:hAnsi="Arial" w:cs="Arial"/>
          <w:color w:val="000000" w:themeColor="text1"/>
          <w:sz w:val="20"/>
          <w:lang w:val="es-419"/>
        </w:rPr>
      </w:pPr>
    </w:p>
    <w:p w14:paraId="62F80A3A" w14:textId="77777777" w:rsidR="002727AE" w:rsidRDefault="002727AE" w:rsidP="00D860CF">
      <w:pPr>
        <w:spacing w:after="0" w:line="240" w:lineRule="auto"/>
        <w:rPr>
          <w:rFonts w:ascii="Arial" w:hAnsi="Arial" w:cs="Arial"/>
          <w:b/>
          <w:color w:val="000000" w:themeColor="text1"/>
          <w:sz w:val="20"/>
          <w:lang w:val="es-419"/>
        </w:rPr>
      </w:pPr>
    </w:p>
    <w:p w14:paraId="703EA5B1" w14:textId="05801178" w:rsidR="002727AE" w:rsidRDefault="002727AE" w:rsidP="00D860CF">
      <w:pPr>
        <w:spacing w:after="0" w:line="240" w:lineRule="auto"/>
        <w:rPr>
          <w:rFonts w:ascii="Arial" w:hAnsi="Arial" w:cs="Arial"/>
          <w:b/>
          <w:color w:val="000000" w:themeColor="text1"/>
          <w:sz w:val="20"/>
          <w:lang w:val="es-419"/>
        </w:rPr>
      </w:pPr>
    </w:p>
    <w:p w14:paraId="4F9D416C" w14:textId="67EDE11E" w:rsidR="002727AE" w:rsidRDefault="002727AE" w:rsidP="00D860CF">
      <w:pPr>
        <w:spacing w:after="0" w:line="240" w:lineRule="auto"/>
        <w:rPr>
          <w:rFonts w:ascii="Arial" w:hAnsi="Arial" w:cs="Arial"/>
          <w:b/>
          <w:color w:val="000000" w:themeColor="text1"/>
          <w:sz w:val="20"/>
          <w:lang w:val="es-419"/>
        </w:rPr>
      </w:pPr>
      <w:r>
        <w:rPr>
          <w:rFonts w:ascii="Arial" w:hAnsi="Arial" w:cs="Arial"/>
          <w:b/>
          <w:noProof/>
          <w:color w:val="000000" w:themeColor="text1"/>
          <w:sz w:val="20"/>
          <w:lang w:val="es-419"/>
        </w:rPr>
        <mc:AlternateContent>
          <mc:Choice Requires="wpi">
            <w:drawing>
              <wp:anchor distT="0" distB="0" distL="114300" distR="114300" simplePos="0" relativeHeight="251684864" behindDoc="0" locked="0" layoutInCell="1" allowOverlap="1" wp14:anchorId="35C35FBE" wp14:editId="08CDC43E">
                <wp:simplePos x="0" y="0"/>
                <wp:positionH relativeFrom="column">
                  <wp:posOffset>-32385</wp:posOffset>
                </wp:positionH>
                <wp:positionV relativeFrom="paragraph">
                  <wp:posOffset>-123825</wp:posOffset>
                </wp:positionV>
                <wp:extent cx="1970365" cy="407035"/>
                <wp:effectExtent l="38100" t="38100" r="49530" b="50165"/>
                <wp:wrapNone/>
                <wp:docPr id="44" name="Entrada de lápiz 44"/>
                <wp:cNvGraphicFramePr/>
                <a:graphic xmlns:a="http://schemas.openxmlformats.org/drawingml/2006/main">
                  <a:graphicData uri="http://schemas.microsoft.com/office/word/2010/wordprocessingInk">
                    <w14:contentPart bwMode="auto" r:id="rId17">
                      <w14:nvContentPartPr>
                        <w14:cNvContentPartPr/>
                      </w14:nvContentPartPr>
                      <w14:xfrm>
                        <a:off x="0" y="0"/>
                        <a:ext cx="1970365" cy="407035"/>
                      </w14:xfrm>
                    </w14:contentPart>
                  </a:graphicData>
                </a:graphic>
              </wp:anchor>
            </w:drawing>
          </mc:Choice>
          <mc:Fallback>
            <w:pict>
              <v:shapetype w14:anchorId="3B3467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44" o:spid="_x0000_s1026" type="#_x0000_t75" style="position:absolute;margin-left:-3.25pt;margin-top:-10.45pt;width:156.6pt;height:33.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">
                <v:imagedata r:id="rId18" o:title=""/>
              </v:shape>
            </w:pict>
          </mc:Fallback>
        </mc:AlternateContent>
      </w:r>
    </w:p>
    <w:p w14:paraId="61D3B121" w14:textId="4FFB8A61" w:rsidR="002727AE" w:rsidRDefault="002727AE" w:rsidP="00D860CF">
      <w:pPr>
        <w:spacing w:after="0" w:line="240" w:lineRule="auto"/>
        <w:rPr>
          <w:rFonts w:ascii="Arial" w:hAnsi="Arial" w:cs="Arial"/>
          <w:b/>
          <w:color w:val="000000" w:themeColor="text1"/>
          <w:sz w:val="20"/>
          <w:lang w:val="es-419"/>
        </w:rPr>
      </w:pPr>
    </w:p>
    <w:p w14:paraId="7B755781" w14:textId="5EE3BCED" w:rsidR="00D860CF" w:rsidRPr="0066449C" w:rsidRDefault="00D860CF" w:rsidP="00D860CF">
      <w:pPr>
        <w:spacing w:after="0" w:line="240" w:lineRule="auto"/>
        <w:rPr>
          <w:rFonts w:ascii="Arial" w:hAnsi="Arial" w:cs="Arial"/>
          <w:color w:val="000000" w:themeColor="text1"/>
          <w:sz w:val="20"/>
          <w:lang w:val="es-419"/>
        </w:rPr>
      </w:pPr>
      <w:r w:rsidRPr="0066449C">
        <w:rPr>
          <w:rFonts w:ascii="Arial" w:hAnsi="Arial" w:cs="Arial"/>
          <w:b/>
          <w:color w:val="000000" w:themeColor="text1"/>
          <w:sz w:val="20"/>
          <w:lang w:val="es-419"/>
        </w:rPr>
        <w:t>Firma</w:t>
      </w:r>
    </w:p>
    <w:p w14:paraId="5FAAE892" w14:textId="291ED342" w:rsidR="00211EED" w:rsidRPr="0066449C" w:rsidRDefault="00ED156C" w:rsidP="00211EED">
      <w:pPr>
        <w:pStyle w:val="Sinespaciado"/>
        <w:rPr>
          <w:rFonts w:ascii="Arial" w:hAnsi="Arial" w:cs="Arial"/>
          <w:b/>
          <w:color w:val="000000" w:themeColor="text1"/>
          <w:sz w:val="20"/>
          <w:lang w:val="es-419"/>
        </w:rPr>
      </w:pPr>
      <w:r>
        <w:rPr>
          <w:rFonts w:ascii="Arial" w:hAnsi="Arial" w:cs="Arial"/>
          <w:b/>
          <w:color w:val="000000" w:themeColor="text1"/>
          <w:sz w:val="20"/>
          <w:lang w:val="es-419"/>
        </w:rPr>
        <w:t>ROBERT JAVIER BONILLA</w:t>
      </w:r>
    </w:p>
    <w:p w14:paraId="3AA91ADB" w14:textId="77777777" w:rsidR="00211EED" w:rsidRPr="0066449C" w:rsidRDefault="00211EED" w:rsidP="00211EED">
      <w:pPr>
        <w:pStyle w:val="Sinespaciado"/>
        <w:rPr>
          <w:rFonts w:ascii="Arial" w:hAnsi="Arial" w:cs="Arial"/>
          <w:b/>
          <w:color w:val="000000" w:themeColor="text1"/>
          <w:sz w:val="20"/>
          <w:lang w:val="es-419"/>
        </w:rPr>
      </w:pPr>
      <w:r w:rsidRPr="0066449C">
        <w:rPr>
          <w:rFonts w:ascii="Arial" w:hAnsi="Arial" w:cs="Arial"/>
          <w:b/>
          <w:color w:val="000000" w:themeColor="text1"/>
          <w:sz w:val="20"/>
          <w:lang w:val="es-419"/>
        </w:rPr>
        <w:t>Contratista</w:t>
      </w:r>
    </w:p>
    <w:p w14:paraId="04781A08" w14:textId="24681C29" w:rsidR="00211EED" w:rsidRPr="0066449C" w:rsidRDefault="00211EED" w:rsidP="00211EED">
      <w:pPr>
        <w:pStyle w:val="Sinespaciado"/>
        <w:rPr>
          <w:rFonts w:ascii="Arial" w:hAnsi="Arial" w:cs="Arial"/>
          <w:b/>
          <w:color w:val="000000" w:themeColor="text1"/>
          <w:sz w:val="20"/>
          <w:lang w:val="es-419"/>
        </w:rPr>
      </w:pPr>
      <w:r w:rsidRPr="0066449C">
        <w:rPr>
          <w:rFonts w:ascii="Arial" w:hAnsi="Arial" w:cs="Arial"/>
          <w:b/>
          <w:color w:val="000000" w:themeColor="text1"/>
          <w:sz w:val="20"/>
          <w:lang w:val="es-419"/>
        </w:rPr>
        <w:t>C.C. No. 1.110.</w:t>
      </w:r>
      <w:r w:rsidR="00ED156C">
        <w:rPr>
          <w:rFonts w:ascii="Arial" w:hAnsi="Arial" w:cs="Arial"/>
          <w:b/>
          <w:color w:val="000000" w:themeColor="text1"/>
          <w:sz w:val="20"/>
          <w:lang w:val="es-419"/>
        </w:rPr>
        <w:t>506.996</w:t>
      </w:r>
      <w:r w:rsidRPr="0066449C">
        <w:rPr>
          <w:rFonts w:ascii="Arial" w:hAnsi="Arial" w:cs="Arial"/>
          <w:b/>
          <w:color w:val="000000" w:themeColor="text1"/>
          <w:sz w:val="20"/>
          <w:lang w:val="es-419"/>
        </w:rPr>
        <w:t xml:space="preserve"> de Ibagué </w:t>
      </w:r>
    </w:p>
    <w:p w14:paraId="0E8B498D" w14:textId="77777777" w:rsidR="00D860CF" w:rsidRPr="0066449C" w:rsidRDefault="00D860CF" w:rsidP="00D860CF">
      <w:pPr>
        <w:pStyle w:val="Sinespaciado"/>
        <w:rPr>
          <w:rFonts w:ascii="Arial" w:hAnsi="Arial" w:cs="Arial"/>
          <w:b/>
          <w:color w:val="000000" w:themeColor="text1"/>
          <w:sz w:val="20"/>
          <w:lang w:val="es-419"/>
        </w:rPr>
      </w:pPr>
    </w:p>
    <w:p w14:paraId="52746192" w14:textId="77777777" w:rsidR="002727AE" w:rsidRDefault="002727AE" w:rsidP="00D860CF">
      <w:pPr>
        <w:pStyle w:val="Sinespaciado"/>
        <w:jc w:val="both"/>
        <w:rPr>
          <w:rFonts w:ascii="Arial" w:hAnsi="Arial" w:cs="Arial"/>
          <w:color w:val="000000" w:themeColor="text1"/>
          <w:sz w:val="20"/>
          <w:lang w:val="es-419"/>
        </w:rPr>
      </w:pPr>
    </w:p>
    <w:p w14:paraId="27737841" w14:textId="77777777" w:rsidR="002727AE" w:rsidRDefault="002727AE" w:rsidP="00D860CF">
      <w:pPr>
        <w:pStyle w:val="Sinespaciado"/>
        <w:jc w:val="both"/>
        <w:rPr>
          <w:rFonts w:ascii="Arial" w:hAnsi="Arial" w:cs="Arial"/>
          <w:color w:val="000000" w:themeColor="text1"/>
          <w:sz w:val="20"/>
          <w:lang w:val="es-419"/>
        </w:rPr>
      </w:pPr>
    </w:p>
    <w:p w14:paraId="0D5D4E0F" w14:textId="77777777" w:rsidR="002727AE" w:rsidRDefault="002727AE" w:rsidP="00D860CF">
      <w:pPr>
        <w:pStyle w:val="Sinespaciado"/>
        <w:jc w:val="both"/>
        <w:rPr>
          <w:rFonts w:ascii="Arial" w:hAnsi="Arial" w:cs="Arial"/>
          <w:color w:val="000000" w:themeColor="text1"/>
          <w:sz w:val="20"/>
          <w:lang w:val="es-419"/>
        </w:rPr>
      </w:pPr>
    </w:p>
    <w:p w14:paraId="3A683D83" w14:textId="77777777" w:rsidR="002727AE" w:rsidRDefault="002727AE" w:rsidP="00D860CF">
      <w:pPr>
        <w:pStyle w:val="Sinespaciado"/>
        <w:jc w:val="both"/>
        <w:rPr>
          <w:rFonts w:ascii="Arial" w:hAnsi="Arial" w:cs="Arial"/>
          <w:color w:val="000000" w:themeColor="text1"/>
          <w:sz w:val="20"/>
          <w:lang w:val="es-419"/>
        </w:rPr>
      </w:pPr>
    </w:p>
    <w:p w14:paraId="1ABF70A3" w14:textId="77777777" w:rsidR="002727AE" w:rsidRDefault="002727AE" w:rsidP="00D860CF">
      <w:pPr>
        <w:pStyle w:val="Sinespaciado"/>
        <w:jc w:val="both"/>
        <w:rPr>
          <w:rFonts w:ascii="Arial" w:hAnsi="Arial" w:cs="Arial"/>
          <w:color w:val="000000" w:themeColor="text1"/>
          <w:sz w:val="20"/>
          <w:lang w:val="es-419"/>
        </w:rPr>
      </w:pPr>
    </w:p>
    <w:p w14:paraId="109152E2" w14:textId="4C0C9BBD" w:rsidR="00D860CF" w:rsidRPr="0066449C" w:rsidRDefault="00D860CF" w:rsidP="00D860CF">
      <w:pPr>
        <w:pStyle w:val="Sinespaciado"/>
        <w:jc w:val="both"/>
        <w:rPr>
          <w:rFonts w:ascii="Arial" w:hAnsi="Arial" w:cs="Arial"/>
          <w:color w:val="000000" w:themeColor="text1"/>
          <w:sz w:val="20"/>
          <w:lang w:val="es-419"/>
        </w:rPr>
      </w:pPr>
      <w:r w:rsidRPr="0066449C">
        <w:rPr>
          <w:rFonts w:ascii="Arial" w:hAnsi="Arial" w:cs="Arial"/>
          <w:color w:val="000000" w:themeColor="text1"/>
          <w:sz w:val="20"/>
          <w:lang w:val="es-419"/>
        </w:rPr>
        <w:t>Recibí a satisfacción:</w:t>
      </w:r>
    </w:p>
    <w:p w14:paraId="32256578" w14:textId="77777777" w:rsidR="00D860CF" w:rsidRPr="0066449C" w:rsidRDefault="00D860CF" w:rsidP="00D860CF">
      <w:pPr>
        <w:pStyle w:val="Sinespaciado"/>
        <w:rPr>
          <w:rFonts w:ascii="Arial" w:hAnsi="Arial" w:cs="Arial"/>
          <w:b/>
          <w:color w:val="000000" w:themeColor="text1"/>
          <w:sz w:val="20"/>
          <w:lang w:val="es-419"/>
        </w:rPr>
      </w:pPr>
    </w:p>
    <w:p w14:paraId="5FB27D5D" w14:textId="77777777" w:rsidR="00D860CF" w:rsidRPr="0066449C" w:rsidRDefault="00D860CF" w:rsidP="00D860CF">
      <w:pPr>
        <w:pStyle w:val="Sinespaciado"/>
        <w:rPr>
          <w:rFonts w:ascii="Arial" w:hAnsi="Arial" w:cs="Arial"/>
          <w:b/>
          <w:color w:val="000000" w:themeColor="text1"/>
          <w:sz w:val="20"/>
          <w:lang w:val="es-419"/>
        </w:rPr>
      </w:pPr>
    </w:p>
    <w:p w14:paraId="5D8051A5" w14:textId="77777777" w:rsidR="00D860CF" w:rsidRPr="0066449C" w:rsidRDefault="00D860CF" w:rsidP="00D860CF">
      <w:pPr>
        <w:pStyle w:val="Sinespaciado"/>
        <w:rPr>
          <w:rFonts w:ascii="Arial" w:hAnsi="Arial" w:cs="Arial"/>
          <w:b/>
          <w:color w:val="000000" w:themeColor="text1"/>
          <w:sz w:val="20"/>
          <w:lang w:val="es-419"/>
        </w:rPr>
      </w:pPr>
      <w:r w:rsidRPr="0066449C">
        <w:rPr>
          <w:rFonts w:ascii="Arial" w:hAnsi="Arial" w:cs="Arial"/>
          <w:b/>
          <w:color w:val="000000" w:themeColor="text1"/>
          <w:sz w:val="20"/>
          <w:lang w:val="es-419"/>
        </w:rPr>
        <w:t>Firma</w:t>
      </w:r>
    </w:p>
    <w:p w14:paraId="3D83590D" w14:textId="77777777" w:rsidR="002727AE" w:rsidRPr="0066449C" w:rsidRDefault="002727AE" w:rsidP="002727AE">
      <w:pPr>
        <w:pStyle w:val="Sinespaciado"/>
        <w:rPr>
          <w:rFonts w:ascii="Arial" w:hAnsi="Arial" w:cs="Arial"/>
          <w:b/>
          <w:bCs/>
          <w:color w:val="000000"/>
          <w:lang w:eastAsia="es-ES"/>
        </w:rPr>
      </w:pPr>
      <w:r>
        <w:rPr>
          <w:rFonts w:ascii="Arial" w:hAnsi="Arial" w:cs="Arial"/>
          <w:b/>
          <w:bCs/>
          <w:color w:val="000000"/>
          <w:lang w:eastAsia="es-ES"/>
        </w:rPr>
        <w:t xml:space="preserve">OMAR BARRAGAN CAICEDO </w:t>
      </w:r>
    </w:p>
    <w:p w14:paraId="72FC0DB4" w14:textId="77777777" w:rsidR="002727AE" w:rsidRDefault="002727AE" w:rsidP="002727AE">
      <w:pPr>
        <w:pStyle w:val="Sinespaciado"/>
        <w:rPr>
          <w:rFonts w:ascii="Arial" w:hAnsi="Arial" w:cs="Arial"/>
          <w:color w:val="000000"/>
          <w:sz w:val="18"/>
          <w:szCs w:val="18"/>
          <w:shd w:val="clear" w:color="auto" w:fill="FFFFFF"/>
        </w:rPr>
      </w:pPr>
      <w:r w:rsidRPr="0066449C">
        <w:rPr>
          <w:rFonts w:ascii="Calibri" w:eastAsia="Calibri" w:hAnsi="Calibri" w:cs="Arial"/>
          <w:b/>
          <w:bCs/>
          <w:color w:val="000000" w:themeColor="text1"/>
          <w:lang w:val="es-419"/>
        </w:rPr>
        <w:t>SUPERVISOR</w:t>
      </w:r>
      <w:r>
        <w:rPr>
          <w:rFonts w:ascii="Calibri" w:eastAsia="Calibri" w:hAnsi="Calibri" w:cs="Arial"/>
          <w:b/>
          <w:bCs/>
          <w:color w:val="000000" w:themeColor="text1"/>
          <w:lang w:val="es-419"/>
        </w:rPr>
        <w:t xml:space="preserve"> DEL</w:t>
      </w:r>
      <w:r w:rsidRPr="0066449C">
        <w:rPr>
          <w:rFonts w:ascii="Calibri" w:eastAsia="Calibri" w:hAnsi="Calibri" w:cs="Arial"/>
          <w:b/>
          <w:bCs/>
          <w:color w:val="000000" w:themeColor="text1"/>
          <w:lang w:val="es-419"/>
        </w:rPr>
        <w:t xml:space="preserve"> CONTRATO</w:t>
      </w:r>
      <w:r w:rsidRPr="0066449C">
        <w:rPr>
          <w:rFonts w:ascii="Calibri" w:eastAsia="Calibri" w:hAnsi="Calibri" w:cs="Arial"/>
          <w:color w:val="000000" w:themeColor="text1"/>
          <w:lang w:val="es-419"/>
        </w:rPr>
        <w:t xml:space="preserve"> No. </w:t>
      </w:r>
      <w:r>
        <w:rPr>
          <w:rFonts w:ascii="Arial" w:hAnsi="Arial" w:cs="Arial"/>
          <w:color w:val="000000"/>
          <w:sz w:val="18"/>
          <w:szCs w:val="18"/>
          <w:shd w:val="clear" w:color="auto" w:fill="FFFFFF"/>
        </w:rPr>
        <w:t>CO1.PCCNTR.3301592</w:t>
      </w:r>
    </w:p>
    <w:p w14:paraId="4AA6A541" w14:textId="77777777" w:rsidR="002727AE" w:rsidRPr="0066449C" w:rsidRDefault="002727AE" w:rsidP="002727AE">
      <w:pPr>
        <w:pStyle w:val="Sinespaciado"/>
        <w:rPr>
          <w:rFonts w:ascii="Calibri" w:eastAsia="Calibri" w:hAnsi="Calibri" w:cs="Arial"/>
          <w:color w:val="000000" w:themeColor="text1"/>
          <w:lang w:val="es-419"/>
        </w:rPr>
      </w:pPr>
      <w:r w:rsidRPr="0066449C">
        <w:rPr>
          <w:rFonts w:ascii="Calibri" w:eastAsia="Calibri" w:hAnsi="Calibri" w:cs="Arial"/>
          <w:color w:val="000000" w:themeColor="text1"/>
          <w:lang w:val="es-419"/>
        </w:rPr>
        <w:t>Coordinador Académic</w:t>
      </w:r>
      <w:r>
        <w:rPr>
          <w:rFonts w:ascii="Calibri" w:eastAsia="Calibri" w:hAnsi="Calibri" w:cs="Arial"/>
          <w:color w:val="000000" w:themeColor="text1"/>
          <w:lang w:val="es-419"/>
        </w:rPr>
        <w:t>o</w:t>
      </w:r>
    </w:p>
    <w:p w14:paraId="66784E16" w14:textId="77777777" w:rsidR="004C411D" w:rsidRPr="002006C9" w:rsidRDefault="004C411D" w:rsidP="004250BF">
      <w:pPr>
        <w:pStyle w:val="Sinespaciado"/>
        <w:rPr>
          <w:rFonts w:ascii="Arial" w:hAnsi="Arial" w:cs="Arial"/>
          <w:b/>
          <w:color w:val="000000" w:themeColor="text1"/>
          <w:lang w:val="es-419"/>
        </w:rPr>
      </w:pPr>
    </w:p>
    <w:sectPr w:rsidR="004C411D" w:rsidRPr="002006C9" w:rsidSect="00A370A4">
      <w:headerReference w:type="default" r:id="rId19"/>
      <w:footerReference w:type="default" r:id="rId20"/>
      <w:headerReference w:type="first" r:id="rId21"/>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C7C83" w14:textId="77777777" w:rsidR="0063634B" w:rsidRDefault="0063634B">
      <w:pPr>
        <w:spacing w:after="0" w:line="240" w:lineRule="auto"/>
      </w:pPr>
      <w:r>
        <w:separator/>
      </w:r>
    </w:p>
  </w:endnote>
  <w:endnote w:type="continuationSeparator" w:id="0">
    <w:p w14:paraId="454AE89D" w14:textId="77777777" w:rsidR="0063634B" w:rsidRDefault="00636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ADDBB" w14:textId="77777777" w:rsidR="0001330F" w:rsidRDefault="0001330F">
    <w:pPr>
      <w:pStyle w:val="Piedepgina"/>
      <w:jc w:val="right"/>
      <w:rPr>
        <w:color w:val="595959" w:themeColor="text1" w:themeTint="A6"/>
        <w:sz w:val="18"/>
      </w:rPr>
    </w:pPr>
  </w:p>
  <w:p w14:paraId="5D9920FB" w14:textId="77777777" w:rsidR="0001330F" w:rsidRDefault="0001330F">
    <w:pPr>
      <w:pStyle w:val="Piedepgina"/>
    </w:pPr>
  </w:p>
  <w:p w14:paraId="5693130D" w14:textId="553037A9" w:rsidR="0001330F" w:rsidRDefault="0001330F" w:rsidP="008E6FC5">
    <w:pPr>
      <w:pStyle w:val="Piedepgina"/>
      <w:jc w:val="center"/>
    </w:pPr>
    <w:r>
      <w:t xml:space="preserve">GTH-F-062 </w:t>
    </w:r>
    <w:r w:rsidRPr="0042260F">
      <w:rPr>
        <w:highlight w:val="yellow"/>
      </w:rPr>
      <w:t>V0</w:t>
    </w:r>
    <w:r w:rsidR="000B5D50" w:rsidRPr="0042260F">
      <w:rPr>
        <w:highlight w:val="yellow"/>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16050" w14:textId="77777777" w:rsidR="0063634B" w:rsidRDefault="0063634B">
      <w:pPr>
        <w:spacing w:after="0" w:line="240" w:lineRule="auto"/>
      </w:pPr>
      <w:r>
        <w:separator/>
      </w:r>
    </w:p>
  </w:footnote>
  <w:footnote w:type="continuationSeparator" w:id="0">
    <w:p w14:paraId="65D92C47" w14:textId="77777777" w:rsidR="0063634B" w:rsidRDefault="00636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3EEE0" w14:textId="77777777" w:rsidR="0001330F" w:rsidRDefault="0001330F">
    <w:pPr>
      <w:pStyle w:val="Encabezado"/>
    </w:pPr>
    <w:r>
      <w:rPr>
        <w:noProof/>
        <w:lang w:val="es-ES" w:eastAsia="es-ES"/>
      </w:rPr>
      <w:drawing>
        <wp:anchor distT="0" distB="0" distL="114300" distR="114300" simplePos="0" relativeHeight="251682816" behindDoc="0" locked="0" layoutInCell="1" allowOverlap="1" wp14:anchorId="65B75FA5" wp14:editId="46DD1DF9">
          <wp:simplePos x="0" y="0"/>
          <wp:positionH relativeFrom="margin">
            <wp:posOffset>2686050</wp:posOffset>
          </wp:positionH>
          <wp:positionV relativeFrom="page">
            <wp:posOffset>449580</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val="es-ES" w:eastAsia="es-ES"/>
      </w:rPr>
      <w:t xml:space="preserve"> </w:t>
    </w:r>
    <w:r>
      <w:rPr>
        <w:noProof/>
        <w:lang w:eastAsia="es-CO"/>
      </w:rPr>
      <w:t xml:space="preserve">                                                                                                                      </w:t>
    </w:r>
  </w:p>
  <w:p w14:paraId="31CFE2B7" w14:textId="77777777" w:rsidR="0001330F" w:rsidRDefault="0001330F">
    <w:pPr>
      <w:pStyle w:val="Encabezado"/>
    </w:pPr>
  </w:p>
  <w:p w14:paraId="0F394A12" w14:textId="77777777" w:rsidR="0001330F" w:rsidRDefault="0001330F">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72261" w14:textId="77777777" w:rsidR="0001330F" w:rsidRDefault="0001330F">
    <w:pPr>
      <w:pStyle w:val="Encabezado"/>
      <w:rPr>
        <w:noProof/>
        <w:lang w:val="es-ES" w:eastAsia="es-ES"/>
      </w:rPr>
    </w:pPr>
  </w:p>
  <w:p w14:paraId="042EC3FA" w14:textId="77777777" w:rsidR="0001330F" w:rsidRDefault="000133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02A44DD"/>
    <w:multiLevelType w:val="hybridMultilevel"/>
    <w:tmpl w:val="40B4BCE6"/>
    <w:lvl w:ilvl="0" w:tplc="240A0001">
      <w:start w:val="1"/>
      <w:numFmt w:val="bullet"/>
      <w:lvlText w:val=""/>
      <w:lvlJc w:val="left"/>
      <w:pPr>
        <w:ind w:left="751" w:hanging="360"/>
      </w:pPr>
      <w:rPr>
        <w:rFonts w:ascii="Symbol" w:hAnsi="Symbol" w:hint="default"/>
      </w:rPr>
    </w:lvl>
    <w:lvl w:ilvl="1" w:tplc="240A0003" w:tentative="1">
      <w:start w:val="1"/>
      <w:numFmt w:val="bullet"/>
      <w:lvlText w:val="o"/>
      <w:lvlJc w:val="left"/>
      <w:pPr>
        <w:ind w:left="1471" w:hanging="360"/>
      </w:pPr>
      <w:rPr>
        <w:rFonts w:ascii="Courier New" w:hAnsi="Courier New" w:cs="Courier New" w:hint="default"/>
      </w:rPr>
    </w:lvl>
    <w:lvl w:ilvl="2" w:tplc="240A0005" w:tentative="1">
      <w:start w:val="1"/>
      <w:numFmt w:val="bullet"/>
      <w:lvlText w:val=""/>
      <w:lvlJc w:val="left"/>
      <w:pPr>
        <w:ind w:left="2191" w:hanging="360"/>
      </w:pPr>
      <w:rPr>
        <w:rFonts w:ascii="Wingdings" w:hAnsi="Wingdings" w:hint="default"/>
      </w:rPr>
    </w:lvl>
    <w:lvl w:ilvl="3" w:tplc="240A0001" w:tentative="1">
      <w:start w:val="1"/>
      <w:numFmt w:val="bullet"/>
      <w:lvlText w:val=""/>
      <w:lvlJc w:val="left"/>
      <w:pPr>
        <w:ind w:left="2911" w:hanging="360"/>
      </w:pPr>
      <w:rPr>
        <w:rFonts w:ascii="Symbol" w:hAnsi="Symbol" w:hint="default"/>
      </w:rPr>
    </w:lvl>
    <w:lvl w:ilvl="4" w:tplc="240A0003" w:tentative="1">
      <w:start w:val="1"/>
      <w:numFmt w:val="bullet"/>
      <w:lvlText w:val="o"/>
      <w:lvlJc w:val="left"/>
      <w:pPr>
        <w:ind w:left="3631" w:hanging="360"/>
      </w:pPr>
      <w:rPr>
        <w:rFonts w:ascii="Courier New" w:hAnsi="Courier New" w:cs="Courier New" w:hint="default"/>
      </w:rPr>
    </w:lvl>
    <w:lvl w:ilvl="5" w:tplc="240A0005" w:tentative="1">
      <w:start w:val="1"/>
      <w:numFmt w:val="bullet"/>
      <w:lvlText w:val=""/>
      <w:lvlJc w:val="left"/>
      <w:pPr>
        <w:ind w:left="4351" w:hanging="360"/>
      </w:pPr>
      <w:rPr>
        <w:rFonts w:ascii="Wingdings" w:hAnsi="Wingdings" w:hint="default"/>
      </w:rPr>
    </w:lvl>
    <w:lvl w:ilvl="6" w:tplc="240A0001" w:tentative="1">
      <w:start w:val="1"/>
      <w:numFmt w:val="bullet"/>
      <w:lvlText w:val=""/>
      <w:lvlJc w:val="left"/>
      <w:pPr>
        <w:ind w:left="5071" w:hanging="360"/>
      </w:pPr>
      <w:rPr>
        <w:rFonts w:ascii="Symbol" w:hAnsi="Symbol" w:hint="default"/>
      </w:rPr>
    </w:lvl>
    <w:lvl w:ilvl="7" w:tplc="240A0003" w:tentative="1">
      <w:start w:val="1"/>
      <w:numFmt w:val="bullet"/>
      <w:lvlText w:val="o"/>
      <w:lvlJc w:val="left"/>
      <w:pPr>
        <w:ind w:left="5791" w:hanging="360"/>
      </w:pPr>
      <w:rPr>
        <w:rFonts w:ascii="Courier New" w:hAnsi="Courier New" w:cs="Courier New" w:hint="default"/>
      </w:rPr>
    </w:lvl>
    <w:lvl w:ilvl="8" w:tplc="240A0005" w:tentative="1">
      <w:start w:val="1"/>
      <w:numFmt w:val="bullet"/>
      <w:lvlText w:val=""/>
      <w:lvlJc w:val="left"/>
      <w:pPr>
        <w:ind w:left="6511" w:hanging="360"/>
      </w:pPr>
      <w:rPr>
        <w:rFonts w:ascii="Wingdings" w:hAnsi="Wingdings" w:hint="default"/>
      </w:r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D31743"/>
    <w:multiLevelType w:val="hybridMultilevel"/>
    <w:tmpl w:val="21EEED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20AA4348"/>
    <w:multiLevelType w:val="hybridMultilevel"/>
    <w:tmpl w:val="7D16406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45455B"/>
    <w:multiLevelType w:val="hybridMultilevel"/>
    <w:tmpl w:val="E4D44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C752DA"/>
    <w:multiLevelType w:val="hybridMultilevel"/>
    <w:tmpl w:val="3BE8BF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5671DE5"/>
    <w:multiLevelType w:val="hybridMultilevel"/>
    <w:tmpl w:val="4B94DB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9B70354"/>
    <w:multiLevelType w:val="hybridMultilevel"/>
    <w:tmpl w:val="D284B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22"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5" w15:restartNumberingAfterBreak="0">
    <w:nsid w:val="6AC85BF3"/>
    <w:multiLevelType w:val="hybridMultilevel"/>
    <w:tmpl w:val="971213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0"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F4A214A"/>
    <w:multiLevelType w:val="hybridMultilevel"/>
    <w:tmpl w:val="1C262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8"/>
  </w:num>
  <w:num w:numId="3">
    <w:abstractNumId w:val="24"/>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9"/>
  </w:num>
  <w:num w:numId="8">
    <w:abstractNumId w:val="0"/>
  </w:num>
  <w:num w:numId="9">
    <w:abstractNumId w:val="11"/>
  </w:num>
  <w:num w:numId="10">
    <w:abstractNumId w:val="26"/>
  </w:num>
  <w:num w:numId="11">
    <w:abstractNumId w:val="4"/>
  </w:num>
  <w:num w:numId="12">
    <w:abstractNumId w:val="3"/>
  </w:num>
  <w:num w:numId="13">
    <w:abstractNumId w:val="14"/>
  </w:num>
  <w:num w:numId="14">
    <w:abstractNumId w:val="15"/>
  </w:num>
  <w:num w:numId="15">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6"/>
  </w:num>
  <w:num w:numId="20">
    <w:abstractNumId w:val="21"/>
  </w:num>
  <w:num w:numId="21">
    <w:abstractNumId w:val="13"/>
  </w:num>
  <w:num w:numId="22">
    <w:abstractNumId w:val="12"/>
  </w:num>
  <w:num w:numId="23">
    <w:abstractNumId w:val="18"/>
  </w:num>
  <w:num w:numId="24">
    <w:abstractNumId w:val="2"/>
  </w:num>
  <w:num w:numId="25">
    <w:abstractNumId w:val="9"/>
  </w:num>
  <w:num w:numId="26">
    <w:abstractNumId w:val="5"/>
  </w:num>
  <w:num w:numId="27">
    <w:abstractNumId w:val="10"/>
  </w:num>
  <w:num w:numId="28">
    <w:abstractNumId w:val="17"/>
  </w:num>
  <w:num w:numId="29">
    <w:abstractNumId w:val="7"/>
  </w:num>
  <w:num w:numId="30">
    <w:abstractNumId w:val="25"/>
  </w:num>
  <w:num w:numId="31">
    <w:abstractNumId w:val="8"/>
  </w:num>
  <w:num w:numId="32">
    <w:abstractNumId w:val="20"/>
  </w:num>
  <w:num w:numId="33">
    <w:abstractNumId w:val="1"/>
  </w:num>
  <w:num w:numId="34">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isplayBackgroundShap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0BE2"/>
    <w:rsid w:val="000045B5"/>
    <w:rsid w:val="000057C6"/>
    <w:rsid w:val="0001330F"/>
    <w:rsid w:val="00015D2B"/>
    <w:rsid w:val="000163D2"/>
    <w:rsid w:val="000205F4"/>
    <w:rsid w:val="0002146B"/>
    <w:rsid w:val="0002502E"/>
    <w:rsid w:val="00030557"/>
    <w:rsid w:val="00030657"/>
    <w:rsid w:val="000313F9"/>
    <w:rsid w:val="00034568"/>
    <w:rsid w:val="00035958"/>
    <w:rsid w:val="000464B3"/>
    <w:rsid w:val="000465D1"/>
    <w:rsid w:val="0005571B"/>
    <w:rsid w:val="00055B00"/>
    <w:rsid w:val="00056290"/>
    <w:rsid w:val="00057D48"/>
    <w:rsid w:val="00060321"/>
    <w:rsid w:val="0006429C"/>
    <w:rsid w:val="00066254"/>
    <w:rsid w:val="00067954"/>
    <w:rsid w:val="00067D2D"/>
    <w:rsid w:val="000700D0"/>
    <w:rsid w:val="00070217"/>
    <w:rsid w:val="00071135"/>
    <w:rsid w:val="00071683"/>
    <w:rsid w:val="0007211E"/>
    <w:rsid w:val="000725D5"/>
    <w:rsid w:val="00073976"/>
    <w:rsid w:val="000751C3"/>
    <w:rsid w:val="000847D5"/>
    <w:rsid w:val="00085676"/>
    <w:rsid w:val="00086C11"/>
    <w:rsid w:val="00093C7A"/>
    <w:rsid w:val="0009603B"/>
    <w:rsid w:val="00097BCC"/>
    <w:rsid w:val="000A10EF"/>
    <w:rsid w:val="000A12A8"/>
    <w:rsid w:val="000A4946"/>
    <w:rsid w:val="000A4BA3"/>
    <w:rsid w:val="000A7B8E"/>
    <w:rsid w:val="000B2E5D"/>
    <w:rsid w:val="000B2FE1"/>
    <w:rsid w:val="000B3202"/>
    <w:rsid w:val="000B555A"/>
    <w:rsid w:val="000B5D50"/>
    <w:rsid w:val="000C6467"/>
    <w:rsid w:val="000C700B"/>
    <w:rsid w:val="000D0648"/>
    <w:rsid w:val="000D1844"/>
    <w:rsid w:val="000E52C9"/>
    <w:rsid w:val="000E772A"/>
    <w:rsid w:val="000E7ED8"/>
    <w:rsid w:val="000F076D"/>
    <w:rsid w:val="000F0D8B"/>
    <w:rsid w:val="000F21F1"/>
    <w:rsid w:val="000F68F8"/>
    <w:rsid w:val="00104D16"/>
    <w:rsid w:val="001116DD"/>
    <w:rsid w:val="00111BDB"/>
    <w:rsid w:val="00117D5E"/>
    <w:rsid w:val="0012345C"/>
    <w:rsid w:val="001238C4"/>
    <w:rsid w:val="0012587C"/>
    <w:rsid w:val="00127251"/>
    <w:rsid w:val="00130191"/>
    <w:rsid w:val="00130FBD"/>
    <w:rsid w:val="001334E0"/>
    <w:rsid w:val="00133996"/>
    <w:rsid w:val="00145440"/>
    <w:rsid w:val="00147424"/>
    <w:rsid w:val="00151B14"/>
    <w:rsid w:val="00151B89"/>
    <w:rsid w:val="001526FF"/>
    <w:rsid w:val="0016231C"/>
    <w:rsid w:val="00165660"/>
    <w:rsid w:val="00170D60"/>
    <w:rsid w:val="00172F28"/>
    <w:rsid w:val="00176FD2"/>
    <w:rsid w:val="001802B8"/>
    <w:rsid w:val="001808CE"/>
    <w:rsid w:val="001812C8"/>
    <w:rsid w:val="001814D6"/>
    <w:rsid w:val="0018371C"/>
    <w:rsid w:val="001930C9"/>
    <w:rsid w:val="0019333D"/>
    <w:rsid w:val="00193A98"/>
    <w:rsid w:val="001970F6"/>
    <w:rsid w:val="00197582"/>
    <w:rsid w:val="001A1844"/>
    <w:rsid w:val="001A2DD7"/>
    <w:rsid w:val="001A35C6"/>
    <w:rsid w:val="001A48D5"/>
    <w:rsid w:val="001A6893"/>
    <w:rsid w:val="001A6AF8"/>
    <w:rsid w:val="001A78BB"/>
    <w:rsid w:val="001A7FC9"/>
    <w:rsid w:val="001B06A9"/>
    <w:rsid w:val="001B1737"/>
    <w:rsid w:val="001B669A"/>
    <w:rsid w:val="001C243E"/>
    <w:rsid w:val="001C60C9"/>
    <w:rsid w:val="001C65A4"/>
    <w:rsid w:val="001C6C7D"/>
    <w:rsid w:val="001D192B"/>
    <w:rsid w:val="001D217F"/>
    <w:rsid w:val="001D5170"/>
    <w:rsid w:val="001D51AF"/>
    <w:rsid w:val="001D622E"/>
    <w:rsid w:val="001D6FA2"/>
    <w:rsid w:val="001E1BDE"/>
    <w:rsid w:val="001E4183"/>
    <w:rsid w:val="001E4452"/>
    <w:rsid w:val="001F0913"/>
    <w:rsid w:val="001F0E88"/>
    <w:rsid w:val="001F1651"/>
    <w:rsid w:val="001F58E3"/>
    <w:rsid w:val="001F596F"/>
    <w:rsid w:val="001F7B4C"/>
    <w:rsid w:val="002006C9"/>
    <w:rsid w:val="00204D4C"/>
    <w:rsid w:val="00210AFC"/>
    <w:rsid w:val="00211EED"/>
    <w:rsid w:val="002141B4"/>
    <w:rsid w:val="002142DA"/>
    <w:rsid w:val="00215E80"/>
    <w:rsid w:val="00217FE4"/>
    <w:rsid w:val="002226E4"/>
    <w:rsid w:val="002235BA"/>
    <w:rsid w:val="00224D36"/>
    <w:rsid w:val="00225C8B"/>
    <w:rsid w:val="00232379"/>
    <w:rsid w:val="0023382B"/>
    <w:rsid w:val="00235A6A"/>
    <w:rsid w:val="00235F66"/>
    <w:rsid w:val="00236082"/>
    <w:rsid w:val="00236442"/>
    <w:rsid w:val="00241522"/>
    <w:rsid w:val="00242690"/>
    <w:rsid w:val="00243D1B"/>
    <w:rsid w:val="002458F9"/>
    <w:rsid w:val="00245B68"/>
    <w:rsid w:val="00247812"/>
    <w:rsid w:val="00250E9E"/>
    <w:rsid w:val="00252716"/>
    <w:rsid w:val="00254A10"/>
    <w:rsid w:val="00255E6A"/>
    <w:rsid w:val="00260058"/>
    <w:rsid w:val="00260414"/>
    <w:rsid w:val="00261A30"/>
    <w:rsid w:val="002626DC"/>
    <w:rsid w:val="00263C8B"/>
    <w:rsid w:val="00264E92"/>
    <w:rsid w:val="00265AAA"/>
    <w:rsid w:val="00267571"/>
    <w:rsid w:val="00267CF3"/>
    <w:rsid w:val="002727AE"/>
    <w:rsid w:val="00274049"/>
    <w:rsid w:val="002775C8"/>
    <w:rsid w:val="0028270A"/>
    <w:rsid w:val="00283F10"/>
    <w:rsid w:val="00284509"/>
    <w:rsid w:val="00286A2E"/>
    <w:rsid w:val="00294754"/>
    <w:rsid w:val="002972BE"/>
    <w:rsid w:val="00297FCE"/>
    <w:rsid w:val="002A05B2"/>
    <w:rsid w:val="002B0001"/>
    <w:rsid w:val="002B2534"/>
    <w:rsid w:val="002B3381"/>
    <w:rsid w:val="002B3F38"/>
    <w:rsid w:val="002B5A28"/>
    <w:rsid w:val="002B6676"/>
    <w:rsid w:val="002C3E45"/>
    <w:rsid w:val="002D0150"/>
    <w:rsid w:val="002D0493"/>
    <w:rsid w:val="002D12AD"/>
    <w:rsid w:val="002D2D3E"/>
    <w:rsid w:val="002D4FDC"/>
    <w:rsid w:val="002E0D1D"/>
    <w:rsid w:val="002E0D94"/>
    <w:rsid w:val="002E2517"/>
    <w:rsid w:val="002E2DFC"/>
    <w:rsid w:val="002E3BAB"/>
    <w:rsid w:val="002E4EFE"/>
    <w:rsid w:val="002E6255"/>
    <w:rsid w:val="002F3EFB"/>
    <w:rsid w:val="002F556B"/>
    <w:rsid w:val="00300057"/>
    <w:rsid w:val="00301E3F"/>
    <w:rsid w:val="0030343D"/>
    <w:rsid w:val="00303AC1"/>
    <w:rsid w:val="00307E35"/>
    <w:rsid w:val="00307EF5"/>
    <w:rsid w:val="0031235E"/>
    <w:rsid w:val="00317145"/>
    <w:rsid w:val="0032245C"/>
    <w:rsid w:val="003232D5"/>
    <w:rsid w:val="00325599"/>
    <w:rsid w:val="00325BF5"/>
    <w:rsid w:val="00325E49"/>
    <w:rsid w:val="003274E2"/>
    <w:rsid w:val="00330B93"/>
    <w:rsid w:val="00341BD8"/>
    <w:rsid w:val="00341C6B"/>
    <w:rsid w:val="003423DF"/>
    <w:rsid w:val="00347A62"/>
    <w:rsid w:val="003514FC"/>
    <w:rsid w:val="00353124"/>
    <w:rsid w:val="00364A95"/>
    <w:rsid w:val="003741CA"/>
    <w:rsid w:val="00376578"/>
    <w:rsid w:val="00377DC6"/>
    <w:rsid w:val="00381B30"/>
    <w:rsid w:val="00385817"/>
    <w:rsid w:val="00387E9E"/>
    <w:rsid w:val="00391323"/>
    <w:rsid w:val="00391BCF"/>
    <w:rsid w:val="00392756"/>
    <w:rsid w:val="00392F06"/>
    <w:rsid w:val="0039744C"/>
    <w:rsid w:val="003A0146"/>
    <w:rsid w:val="003A0F0F"/>
    <w:rsid w:val="003B1AC5"/>
    <w:rsid w:val="003B1B42"/>
    <w:rsid w:val="003B2FA3"/>
    <w:rsid w:val="003B306B"/>
    <w:rsid w:val="003B6A59"/>
    <w:rsid w:val="003C158B"/>
    <w:rsid w:val="003C28AD"/>
    <w:rsid w:val="003C787C"/>
    <w:rsid w:val="003D00DE"/>
    <w:rsid w:val="003D0F6F"/>
    <w:rsid w:val="003E5BC8"/>
    <w:rsid w:val="003F09CE"/>
    <w:rsid w:val="004002E5"/>
    <w:rsid w:val="00400D09"/>
    <w:rsid w:val="0040580F"/>
    <w:rsid w:val="00406EDD"/>
    <w:rsid w:val="004128E7"/>
    <w:rsid w:val="00421088"/>
    <w:rsid w:val="004221CF"/>
    <w:rsid w:val="0042260F"/>
    <w:rsid w:val="00423258"/>
    <w:rsid w:val="00424F70"/>
    <w:rsid w:val="004250BF"/>
    <w:rsid w:val="00427F98"/>
    <w:rsid w:val="00430D3E"/>
    <w:rsid w:val="00432537"/>
    <w:rsid w:val="00434228"/>
    <w:rsid w:val="00436E69"/>
    <w:rsid w:val="00443493"/>
    <w:rsid w:val="00446247"/>
    <w:rsid w:val="00446C11"/>
    <w:rsid w:val="004548A5"/>
    <w:rsid w:val="00454F6B"/>
    <w:rsid w:val="004550F2"/>
    <w:rsid w:val="004562B8"/>
    <w:rsid w:val="00456DAA"/>
    <w:rsid w:val="00457A0E"/>
    <w:rsid w:val="0046432B"/>
    <w:rsid w:val="00465217"/>
    <w:rsid w:val="00465610"/>
    <w:rsid w:val="004703BE"/>
    <w:rsid w:val="004763CF"/>
    <w:rsid w:val="00481DCD"/>
    <w:rsid w:val="00481F63"/>
    <w:rsid w:val="00483D2D"/>
    <w:rsid w:val="004870EB"/>
    <w:rsid w:val="00494A46"/>
    <w:rsid w:val="00496EE6"/>
    <w:rsid w:val="004A738A"/>
    <w:rsid w:val="004B1C8E"/>
    <w:rsid w:val="004B7378"/>
    <w:rsid w:val="004C411D"/>
    <w:rsid w:val="004C4262"/>
    <w:rsid w:val="004C4D8D"/>
    <w:rsid w:val="004C51E2"/>
    <w:rsid w:val="004C675E"/>
    <w:rsid w:val="004D7983"/>
    <w:rsid w:val="004E0441"/>
    <w:rsid w:val="004E0C25"/>
    <w:rsid w:val="004E0F25"/>
    <w:rsid w:val="004F2CCB"/>
    <w:rsid w:val="004F4925"/>
    <w:rsid w:val="0050120C"/>
    <w:rsid w:val="00503BB9"/>
    <w:rsid w:val="00503F48"/>
    <w:rsid w:val="005047C0"/>
    <w:rsid w:val="00504B74"/>
    <w:rsid w:val="00504EB4"/>
    <w:rsid w:val="005058E5"/>
    <w:rsid w:val="005064A1"/>
    <w:rsid w:val="00512E39"/>
    <w:rsid w:val="005144EA"/>
    <w:rsid w:val="00515216"/>
    <w:rsid w:val="00516240"/>
    <w:rsid w:val="0051752F"/>
    <w:rsid w:val="00521DFF"/>
    <w:rsid w:val="0052408C"/>
    <w:rsid w:val="005248F9"/>
    <w:rsid w:val="00524CF4"/>
    <w:rsid w:val="005276A4"/>
    <w:rsid w:val="005307FD"/>
    <w:rsid w:val="00531CCC"/>
    <w:rsid w:val="00534697"/>
    <w:rsid w:val="0053491D"/>
    <w:rsid w:val="00535249"/>
    <w:rsid w:val="0053562E"/>
    <w:rsid w:val="00540AF2"/>
    <w:rsid w:val="00545763"/>
    <w:rsid w:val="00545D36"/>
    <w:rsid w:val="00550597"/>
    <w:rsid w:val="00556D97"/>
    <w:rsid w:val="005578E7"/>
    <w:rsid w:val="00561756"/>
    <w:rsid w:val="0056176A"/>
    <w:rsid w:val="00561EDA"/>
    <w:rsid w:val="00563D5A"/>
    <w:rsid w:val="00564D10"/>
    <w:rsid w:val="00567051"/>
    <w:rsid w:val="00570935"/>
    <w:rsid w:val="0057379F"/>
    <w:rsid w:val="0057427D"/>
    <w:rsid w:val="0057464C"/>
    <w:rsid w:val="005837B3"/>
    <w:rsid w:val="005843C0"/>
    <w:rsid w:val="00584B08"/>
    <w:rsid w:val="005864BF"/>
    <w:rsid w:val="00590D3F"/>
    <w:rsid w:val="00595764"/>
    <w:rsid w:val="005A0C74"/>
    <w:rsid w:val="005A2F04"/>
    <w:rsid w:val="005A3DA7"/>
    <w:rsid w:val="005A542C"/>
    <w:rsid w:val="005B0442"/>
    <w:rsid w:val="005B1B3F"/>
    <w:rsid w:val="005B35E3"/>
    <w:rsid w:val="005B65D5"/>
    <w:rsid w:val="005B761C"/>
    <w:rsid w:val="005B7BF2"/>
    <w:rsid w:val="005C1F15"/>
    <w:rsid w:val="005C31CB"/>
    <w:rsid w:val="005C5F0C"/>
    <w:rsid w:val="005C7BB9"/>
    <w:rsid w:val="005D788B"/>
    <w:rsid w:val="005E0707"/>
    <w:rsid w:val="005E08D2"/>
    <w:rsid w:val="005E1881"/>
    <w:rsid w:val="005E579C"/>
    <w:rsid w:val="005F3EB0"/>
    <w:rsid w:val="005F42BE"/>
    <w:rsid w:val="00600000"/>
    <w:rsid w:val="00603F85"/>
    <w:rsid w:val="00604921"/>
    <w:rsid w:val="0060540F"/>
    <w:rsid w:val="00610945"/>
    <w:rsid w:val="006159F4"/>
    <w:rsid w:val="00621185"/>
    <w:rsid w:val="00622174"/>
    <w:rsid w:val="00625A74"/>
    <w:rsid w:val="0062719D"/>
    <w:rsid w:val="0062784B"/>
    <w:rsid w:val="006309B5"/>
    <w:rsid w:val="006317AC"/>
    <w:rsid w:val="00633591"/>
    <w:rsid w:val="00633726"/>
    <w:rsid w:val="00635A32"/>
    <w:rsid w:val="0063634B"/>
    <w:rsid w:val="00637392"/>
    <w:rsid w:val="00637F41"/>
    <w:rsid w:val="00640555"/>
    <w:rsid w:val="006415EB"/>
    <w:rsid w:val="00641EC6"/>
    <w:rsid w:val="00645216"/>
    <w:rsid w:val="00646947"/>
    <w:rsid w:val="00651839"/>
    <w:rsid w:val="00651F55"/>
    <w:rsid w:val="006605E6"/>
    <w:rsid w:val="00661E04"/>
    <w:rsid w:val="0066290B"/>
    <w:rsid w:val="0066449C"/>
    <w:rsid w:val="006665D9"/>
    <w:rsid w:val="006670E8"/>
    <w:rsid w:val="0067140A"/>
    <w:rsid w:val="0067204A"/>
    <w:rsid w:val="00672D02"/>
    <w:rsid w:val="00672E5B"/>
    <w:rsid w:val="00672FCC"/>
    <w:rsid w:val="006731EB"/>
    <w:rsid w:val="006762D6"/>
    <w:rsid w:val="006803D8"/>
    <w:rsid w:val="00682F60"/>
    <w:rsid w:val="00683480"/>
    <w:rsid w:val="00687774"/>
    <w:rsid w:val="00694AD8"/>
    <w:rsid w:val="006966B5"/>
    <w:rsid w:val="006A0186"/>
    <w:rsid w:val="006A1B65"/>
    <w:rsid w:val="006A2E41"/>
    <w:rsid w:val="006A40A9"/>
    <w:rsid w:val="006A77FF"/>
    <w:rsid w:val="006B0076"/>
    <w:rsid w:val="006B4CC7"/>
    <w:rsid w:val="006C4488"/>
    <w:rsid w:val="006C7100"/>
    <w:rsid w:val="006C7AE9"/>
    <w:rsid w:val="006D4390"/>
    <w:rsid w:val="006D7202"/>
    <w:rsid w:val="006D7B90"/>
    <w:rsid w:val="006E2C39"/>
    <w:rsid w:val="006E2E51"/>
    <w:rsid w:val="006E2F0A"/>
    <w:rsid w:val="006E3181"/>
    <w:rsid w:val="006E32B4"/>
    <w:rsid w:val="006E4410"/>
    <w:rsid w:val="006F1046"/>
    <w:rsid w:val="006F12D3"/>
    <w:rsid w:val="006F3888"/>
    <w:rsid w:val="006F3E88"/>
    <w:rsid w:val="006F3EFF"/>
    <w:rsid w:val="006F68A0"/>
    <w:rsid w:val="0070174C"/>
    <w:rsid w:val="00706583"/>
    <w:rsid w:val="0071072D"/>
    <w:rsid w:val="0072402C"/>
    <w:rsid w:val="0072439C"/>
    <w:rsid w:val="0072641E"/>
    <w:rsid w:val="00726E9F"/>
    <w:rsid w:val="0073244A"/>
    <w:rsid w:val="0073300B"/>
    <w:rsid w:val="00733424"/>
    <w:rsid w:val="00737B68"/>
    <w:rsid w:val="0074229B"/>
    <w:rsid w:val="007422C4"/>
    <w:rsid w:val="007472C5"/>
    <w:rsid w:val="00750574"/>
    <w:rsid w:val="00752864"/>
    <w:rsid w:val="00753E71"/>
    <w:rsid w:val="007560CA"/>
    <w:rsid w:val="007577AF"/>
    <w:rsid w:val="00760D8D"/>
    <w:rsid w:val="0076190C"/>
    <w:rsid w:val="00762A7D"/>
    <w:rsid w:val="007639FC"/>
    <w:rsid w:val="007657C8"/>
    <w:rsid w:val="00774A4F"/>
    <w:rsid w:val="00775219"/>
    <w:rsid w:val="00780BF4"/>
    <w:rsid w:val="00782627"/>
    <w:rsid w:val="00791089"/>
    <w:rsid w:val="00793B1D"/>
    <w:rsid w:val="00796549"/>
    <w:rsid w:val="00796734"/>
    <w:rsid w:val="007A6628"/>
    <w:rsid w:val="007A7FDD"/>
    <w:rsid w:val="007B0288"/>
    <w:rsid w:val="007B357D"/>
    <w:rsid w:val="007B3FC4"/>
    <w:rsid w:val="007B5F60"/>
    <w:rsid w:val="007B6FB6"/>
    <w:rsid w:val="007C37D3"/>
    <w:rsid w:val="007C3B72"/>
    <w:rsid w:val="007C44D2"/>
    <w:rsid w:val="007C5453"/>
    <w:rsid w:val="007C5C7E"/>
    <w:rsid w:val="007C79E3"/>
    <w:rsid w:val="007C7E69"/>
    <w:rsid w:val="007D04EA"/>
    <w:rsid w:val="007D5299"/>
    <w:rsid w:val="007D7C1E"/>
    <w:rsid w:val="007D7F56"/>
    <w:rsid w:val="007E0096"/>
    <w:rsid w:val="007E234C"/>
    <w:rsid w:val="007E3AD4"/>
    <w:rsid w:val="007E5037"/>
    <w:rsid w:val="007E5423"/>
    <w:rsid w:val="007E6A16"/>
    <w:rsid w:val="007F1BBB"/>
    <w:rsid w:val="007F4184"/>
    <w:rsid w:val="008017B6"/>
    <w:rsid w:val="00801EAF"/>
    <w:rsid w:val="0080567C"/>
    <w:rsid w:val="00806CC6"/>
    <w:rsid w:val="00807EE3"/>
    <w:rsid w:val="00823239"/>
    <w:rsid w:val="00824AA2"/>
    <w:rsid w:val="0082504E"/>
    <w:rsid w:val="00826B68"/>
    <w:rsid w:val="008276F5"/>
    <w:rsid w:val="00830F48"/>
    <w:rsid w:val="00833B3A"/>
    <w:rsid w:val="00834B7F"/>
    <w:rsid w:val="008352CD"/>
    <w:rsid w:val="00836AD2"/>
    <w:rsid w:val="00840C4C"/>
    <w:rsid w:val="00841F7E"/>
    <w:rsid w:val="00851028"/>
    <w:rsid w:val="008615DB"/>
    <w:rsid w:val="00863BBD"/>
    <w:rsid w:val="0086503E"/>
    <w:rsid w:val="008661B9"/>
    <w:rsid w:val="00866420"/>
    <w:rsid w:val="008729E7"/>
    <w:rsid w:val="00873CEE"/>
    <w:rsid w:val="00875444"/>
    <w:rsid w:val="00877B2C"/>
    <w:rsid w:val="00881463"/>
    <w:rsid w:val="00887238"/>
    <w:rsid w:val="00892805"/>
    <w:rsid w:val="008A0EF1"/>
    <w:rsid w:val="008A38CB"/>
    <w:rsid w:val="008A4653"/>
    <w:rsid w:val="008A7DFC"/>
    <w:rsid w:val="008B33F0"/>
    <w:rsid w:val="008B376A"/>
    <w:rsid w:val="008B530D"/>
    <w:rsid w:val="008B571E"/>
    <w:rsid w:val="008D05BD"/>
    <w:rsid w:val="008D182A"/>
    <w:rsid w:val="008D1AEF"/>
    <w:rsid w:val="008D4226"/>
    <w:rsid w:val="008E03D5"/>
    <w:rsid w:val="008E1BAC"/>
    <w:rsid w:val="008E2537"/>
    <w:rsid w:val="008E32B0"/>
    <w:rsid w:val="008E3893"/>
    <w:rsid w:val="008E43A1"/>
    <w:rsid w:val="008E50A5"/>
    <w:rsid w:val="008E6FC5"/>
    <w:rsid w:val="008F0FDB"/>
    <w:rsid w:val="008F6BEA"/>
    <w:rsid w:val="008F7BEF"/>
    <w:rsid w:val="0090317A"/>
    <w:rsid w:val="0090588D"/>
    <w:rsid w:val="009138BE"/>
    <w:rsid w:val="00915069"/>
    <w:rsid w:val="009164C0"/>
    <w:rsid w:val="00916E9D"/>
    <w:rsid w:val="00917C65"/>
    <w:rsid w:val="00923898"/>
    <w:rsid w:val="00923ED9"/>
    <w:rsid w:val="009266A3"/>
    <w:rsid w:val="009330F1"/>
    <w:rsid w:val="00936962"/>
    <w:rsid w:val="009379A7"/>
    <w:rsid w:val="00940FAA"/>
    <w:rsid w:val="00943D86"/>
    <w:rsid w:val="0095052B"/>
    <w:rsid w:val="009511BA"/>
    <w:rsid w:val="00951C91"/>
    <w:rsid w:val="00952BE3"/>
    <w:rsid w:val="00956159"/>
    <w:rsid w:val="009608FA"/>
    <w:rsid w:val="00964BDC"/>
    <w:rsid w:val="00970A9D"/>
    <w:rsid w:val="00970BA4"/>
    <w:rsid w:val="00972302"/>
    <w:rsid w:val="00974322"/>
    <w:rsid w:val="00975947"/>
    <w:rsid w:val="00980894"/>
    <w:rsid w:val="009822C4"/>
    <w:rsid w:val="00984FC8"/>
    <w:rsid w:val="0098718F"/>
    <w:rsid w:val="00995D6C"/>
    <w:rsid w:val="009A5D4C"/>
    <w:rsid w:val="009A6327"/>
    <w:rsid w:val="009B3106"/>
    <w:rsid w:val="009B3494"/>
    <w:rsid w:val="009B3DA6"/>
    <w:rsid w:val="009B544B"/>
    <w:rsid w:val="009B728A"/>
    <w:rsid w:val="009C5455"/>
    <w:rsid w:val="009C5890"/>
    <w:rsid w:val="009C5AD5"/>
    <w:rsid w:val="009C5E05"/>
    <w:rsid w:val="009C71A6"/>
    <w:rsid w:val="009D16E5"/>
    <w:rsid w:val="009D28F4"/>
    <w:rsid w:val="009D3278"/>
    <w:rsid w:val="009D4710"/>
    <w:rsid w:val="009D4AFD"/>
    <w:rsid w:val="009D6094"/>
    <w:rsid w:val="009D66BA"/>
    <w:rsid w:val="009E0705"/>
    <w:rsid w:val="009E0A98"/>
    <w:rsid w:val="009E27F9"/>
    <w:rsid w:val="009E3EE8"/>
    <w:rsid w:val="009E595B"/>
    <w:rsid w:val="009E69E9"/>
    <w:rsid w:val="009F1E5B"/>
    <w:rsid w:val="009F5356"/>
    <w:rsid w:val="009F6F5B"/>
    <w:rsid w:val="00A0172C"/>
    <w:rsid w:val="00A01C16"/>
    <w:rsid w:val="00A02A06"/>
    <w:rsid w:val="00A02F02"/>
    <w:rsid w:val="00A065A7"/>
    <w:rsid w:val="00A06F7B"/>
    <w:rsid w:val="00A17E83"/>
    <w:rsid w:val="00A20136"/>
    <w:rsid w:val="00A212DB"/>
    <w:rsid w:val="00A25C89"/>
    <w:rsid w:val="00A370A4"/>
    <w:rsid w:val="00A402AB"/>
    <w:rsid w:val="00A417F6"/>
    <w:rsid w:val="00A41DB6"/>
    <w:rsid w:val="00A4612F"/>
    <w:rsid w:val="00A46929"/>
    <w:rsid w:val="00A50E68"/>
    <w:rsid w:val="00A5309C"/>
    <w:rsid w:val="00A618D7"/>
    <w:rsid w:val="00A619D2"/>
    <w:rsid w:val="00A63563"/>
    <w:rsid w:val="00A71484"/>
    <w:rsid w:val="00A717A2"/>
    <w:rsid w:val="00A71E8E"/>
    <w:rsid w:val="00A7208F"/>
    <w:rsid w:val="00A7528E"/>
    <w:rsid w:val="00A75DFA"/>
    <w:rsid w:val="00A836D5"/>
    <w:rsid w:val="00A83B0E"/>
    <w:rsid w:val="00AA08A9"/>
    <w:rsid w:val="00AA48F0"/>
    <w:rsid w:val="00AA4B55"/>
    <w:rsid w:val="00AA6BF7"/>
    <w:rsid w:val="00AA7726"/>
    <w:rsid w:val="00AB4E8F"/>
    <w:rsid w:val="00AB5578"/>
    <w:rsid w:val="00AB6D9D"/>
    <w:rsid w:val="00AC5DB5"/>
    <w:rsid w:val="00AD2B5A"/>
    <w:rsid w:val="00AD6803"/>
    <w:rsid w:val="00AD68FE"/>
    <w:rsid w:val="00AE0407"/>
    <w:rsid w:val="00AE387F"/>
    <w:rsid w:val="00AE5C67"/>
    <w:rsid w:val="00AF103C"/>
    <w:rsid w:val="00AF3582"/>
    <w:rsid w:val="00AF6779"/>
    <w:rsid w:val="00AF73CB"/>
    <w:rsid w:val="00B0099E"/>
    <w:rsid w:val="00B00F47"/>
    <w:rsid w:val="00B01F1A"/>
    <w:rsid w:val="00B032CB"/>
    <w:rsid w:val="00B0544A"/>
    <w:rsid w:val="00B05933"/>
    <w:rsid w:val="00B06E45"/>
    <w:rsid w:val="00B071EB"/>
    <w:rsid w:val="00B150B0"/>
    <w:rsid w:val="00B16472"/>
    <w:rsid w:val="00B1771B"/>
    <w:rsid w:val="00B21D26"/>
    <w:rsid w:val="00B22DED"/>
    <w:rsid w:val="00B248A6"/>
    <w:rsid w:val="00B25DB9"/>
    <w:rsid w:val="00B30758"/>
    <w:rsid w:val="00B30B9D"/>
    <w:rsid w:val="00B330C9"/>
    <w:rsid w:val="00B35FEA"/>
    <w:rsid w:val="00B36DD1"/>
    <w:rsid w:val="00B36E14"/>
    <w:rsid w:val="00B37CB4"/>
    <w:rsid w:val="00B41B75"/>
    <w:rsid w:val="00B41EF0"/>
    <w:rsid w:val="00B42418"/>
    <w:rsid w:val="00B434D3"/>
    <w:rsid w:val="00B457AB"/>
    <w:rsid w:val="00B62114"/>
    <w:rsid w:val="00B668FF"/>
    <w:rsid w:val="00B67079"/>
    <w:rsid w:val="00B7557B"/>
    <w:rsid w:val="00B75605"/>
    <w:rsid w:val="00B8180D"/>
    <w:rsid w:val="00B83058"/>
    <w:rsid w:val="00B9118C"/>
    <w:rsid w:val="00B919AF"/>
    <w:rsid w:val="00B9458D"/>
    <w:rsid w:val="00B97AB7"/>
    <w:rsid w:val="00BA05A6"/>
    <w:rsid w:val="00BA3ECC"/>
    <w:rsid w:val="00BA565E"/>
    <w:rsid w:val="00BA72EE"/>
    <w:rsid w:val="00BC1BB4"/>
    <w:rsid w:val="00BC1F66"/>
    <w:rsid w:val="00BC349B"/>
    <w:rsid w:val="00BC53C5"/>
    <w:rsid w:val="00BC715C"/>
    <w:rsid w:val="00BC7F1D"/>
    <w:rsid w:val="00BD2830"/>
    <w:rsid w:val="00BD2936"/>
    <w:rsid w:val="00BD7B9E"/>
    <w:rsid w:val="00BE0215"/>
    <w:rsid w:val="00BE1E84"/>
    <w:rsid w:val="00BE2DE8"/>
    <w:rsid w:val="00BE2F26"/>
    <w:rsid w:val="00BF525A"/>
    <w:rsid w:val="00BF52A7"/>
    <w:rsid w:val="00BF6422"/>
    <w:rsid w:val="00BF723B"/>
    <w:rsid w:val="00C0492F"/>
    <w:rsid w:val="00C050AE"/>
    <w:rsid w:val="00C06B5F"/>
    <w:rsid w:val="00C155F7"/>
    <w:rsid w:val="00C16DE6"/>
    <w:rsid w:val="00C16F76"/>
    <w:rsid w:val="00C24CC4"/>
    <w:rsid w:val="00C278F7"/>
    <w:rsid w:val="00C31FA5"/>
    <w:rsid w:val="00C3322B"/>
    <w:rsid w:val="00C34D55"/>
    <w:rsid w:val="00C367C3"/>
    <w:rsid w:val="00C37310"/>
    <w:rsid w:val="00C4257C"/>
    <w:rsid w:val="00C425FD"/>
    <w:rsid w:val="00C429D7"/>
    <w:rsid w:val="00C430BE"/>
    <w:rsid w:val="00C465B8"/>
    <w:rsid w:val="00C5476C"/>
    <w:rsid w:val="00C57495"/>
    <w:rsid w:val="00C6211F"/>
    <w:rsid w:val="00C637E4"/>
    <w:rsid w:val="00C67175"/>
    <w:rsid w:val="00C74A3B"/>
    <w:rsid w:val="00C85CDF"/>
    <w:rsid w:val="00C872D9"/>
    <w:rsid w:val="00C9222F"/>
    <w:rsid w:val="00C934F2"/>
    <w:rsid w:val="00CA0D96"/>
    <w:rsid w:val="00CA2DE6"/>
    <w:rsid w:val="00CA51D4"/>
    <w:rsid w:val="00CA56C8"/>
    <w:rsid w:val="00CA6167"/>
    <w:rsid w:val="00CA68DE"/>
    <w:rsid w:val="00CA6BBC"/>
    <w:rsid w:val="00CA71DA"/>
    <w:rsid w:val="00CB02AE"/>
    <w:rsid w:val="00CB123A"/>
    <w:rsid w:val="00CB2DB2"/>
    <w:rsid w:val="00CB52E3"/>
    <w:rsid w:val="00CB6311"/>
    <w:rsid w:val="00CB66A2"/>
    <w:rsid w:val="00CC1EE5"/>
    <w:rsid w:val="00CC5D77"/>
    <w:rsid w:val="00CD00EE"/>
    <w:rsid w:val="00CD27CA"/>
    <w:rsid w:val="00CD4AEA"/>
    <w:rsid w:val="00CD7310"/>
    <w:rsid w:val="00CE1667"/>
    <w:rsid w:val="00CE4DB9"/>
    <w:rsid w:val="00CE61C9"/>
    <w:rsid w:val="00CE78B4"/>
    <w:rsid w:val="00CE7E10"/>
    <w:rsid w:val="00CF1146"/>
    <w:rsid w:val="00CF19CE"/>
    <w:rsid w:val="00CF25EC"/>
    <w:rsid w:val="00CF26DE"/>
    <w:rsid w:val="00CF33F6"/>
    <w:rsid w:val="00CF599C"/>
    <w:rsid w:val="00CF5C72"/>
    <w:rsid w:val="00D10F71"/>
    <w:rsid w:val="00D1169A"/>
    <w:rsid w:val="00D11F27"/>
    <w:rsid w:val="00D14727"/>
    <w:rsid w:val="00D16181"/>
    <w:rsid w:val="00D1668F"/>
    <w:rsid w:val="00D17FB0"/>
    <w:rsid w:val="00D22020"/>
    <w:rsid w:val="00D2268C"/>
    <w:rsid w:val="00D31A9A"/>
    <w:rsid w:val="00D334E5"/>
    <w:rsid w:val="00D33BFA"/>
    <w:rsid w:val="00D41219"/>
    <w:rsid w:val="00D41A53"/>
    <w:rsid w:val="00D42305"/>
    <w:rsid w:val="00D42FDB"/>
    <w:rsid w:val="00D44FAC"/>
    <w:rsid w:val="00D501B9"/>
    <w:rsid w:val="00D53603"/>
    <w:rsid w:val="00D56263"/>
    <w:rsid w:val="00D57110"/>
    <w:rsid w:val="00D57ECC"/>
    <w:rsid w:val="00D57FF0"/>
    <w:rsid w:val="00D60CB7"/>
    <w:rsid w:val="00D63733"/>
    <w:rsid w:val="00D70210"/>
    <w:rsid w:val="00D716E7"/>
    <w:rsid w:val="00D74033"/>
    <w:rsid w:val="00D80071"/>
    <w:rsid w:val="00D860CF"/>
    <w:rsid w:val="00D874BA"/>
    <w:rsid w:val="00D90D39"/>
    <w:rsid w:val="00DA2A69"/>
    <w:rsid w:val="00DA5405"/>
    <w:rsid w:val="00DB08CE"/>
    <w:rsid w:val="00DB465D"/>
    <w:rsid w:val="00DB6CA7"/>
    <w:rsid w:val="00DB6E9D"/>
    <w:rsid w:val="00DC2360"/>
    <w:rsid w:val="00DC4841"/>
    <w:rsid w:val="00DC513D"/>
    <w:rsid w:val="00DC7A39"/>
    <w:rsid w:val="00DD2883"/>
    <w:rsid w:val="00DD3649"/>
    <w:rsid w:val="00DD59A3"/>
    <w:rsid w:val="00DD7D16"/>
    <w:rsid w:val="00DE06CE"/>
    <w:rsid w:val="00DE2389"/>
    <w:rsid w:val="00DE3B63"/>
    <w:rsid w:val="00DE5EA8"/>
    <w:rsid w:val="00DE6034"/>
    <w:rsid w:val="00DF106D"/>
    <w:rsid w:val="00DF5971"/>
    <w:rsid w:val="00DF6C4D"/>
    <w:rsid w:val="00E02439"/>
    <w:rsid w:val="00E03333"/>
    <w:rsid w:val="00E03F00"/>
    <w:rsid w:val="00E04064"/>
    <w:rsid w:val="00E04D7B"/>
    <w:rsid w:val="00E109D6"/>
    <w:rsid w:val="00E2638E"/>
    <w:rsid w:val="00E26FF1"/>
    <w:rsid w:val="00E27AC5"/>
    <w:rsid w:val="00E27D41"/>
    <w:rsid w:val="00E32CA2"/>
    <w:rsid w:val="00E354EA"/>
    <w:rsid w:val="00E3659D"/>
    <w:rsid w:val="00E371BD"/>
    <w:rsid w:val="00E404C7"/>
    <w:rsid w:val="00E4333C"/>
    <w:rsid w:val="00E511A3"/>
    <w:rsid w:val="00E518A9"/>
    <w:rsid w:val="00E51B5E"/>
    <w:rsid w:val="00E57950"/>
    <w:rsid w:val="00E60BBF"/>
    <w:rsid w:val="00E63F43"/>
    <w:rsid w:val="00E64575"/>
    <w:rsid w:val="00E65BAB"/>
    <w:rsid w:val="00E65C51"/>
    <w:rsid w:val="00E65FAE"/>
    <w:rsid w:val="00E666BC"/>
    <w:rsid w:val="00E67282"/>
    <w:rsid w:val="00E75CC3"/>
    <w:rsid w:val="00E76910"/>
    <w:rsid w:val="00E76A1D"/>
    <w:rsid w:val="00E76B2E"/>
    <w:rsid w:val="00E77628"/>
    <w:rsid w:val="00E80470"/>
    <w:rsid w:val="00E82213"/>
    <w:rsid w:val="00E826C5"/>
    <w:rsid w:val="00E85AFD"/>
    <w:rsid w:val="00E908F4"/>
    <w:rsid w:val="00E91F76"/>
    <w:rsid w:val="00E923F8"/>
    <w:rsid w:val="00E9424C"/>
    <w:rsid w:val="00E95A88"/>
    <w:rsid w:val="00E97E91"/>
    <w:rsid w:val="00EA0269"/>
    <w:rsid w:val="00EA0477"/>
    <w:rsid w:val="00EA0E03"/>
    <w:rsid w:val="00EB1BCB"/>
    <w:rsid w:val="00EB2CF2"/>
    <w:rsid w:val="00EB5CED"/>
    <w:rsid w:val="00EB6CBF"/>
    <w:rsid w:val="00EC1C01"/>
    <w:rsid w:val="00EC27E3"/>
    <w:rsid w:val="00EC480A"/>
    <w:rsid w:val="00EC521E"/>
    <w:rsid w:val="00ED156C"/>
    <w:rsid w:val="00ED39BA"/>
    <w:rsid w:val="00ED6144"/>
    <w:rsid w:val="00ED6C4F"/>
    <w:rsid w:val="00ED7364"/>
    <w:rsid w:val="00EE2C25"/>
    <w:rsid w:val="00EE4B50"/>
    <w:rsid w:val="00EF14C9"/>
    <w:rsid w:val="00EF417B"/>
    <w:rsid w:val="00F00F0F"/>
    <w:rsid w:val="00F07D74"/>
    <w:rsid w:val="00F10C4F"/>
    <w:rsid w:val="00F11423"/>
    <w:rsid w:val="00F129BD"/>
    <w:rsid w:val="00F146FE"/>
    <w:rsid w:val="00F16299"/>
    <w:rsid w:val="00F205F8"/>
    <w:rsid w:val="00F209DA"/>
    <w:rsid w:val="00F210DD"/>
    <w:rsid w:val="00F22E60"/>
    <w:rsid w:val="00F2461E"/>
    <w:rsid w:val="00F248D1"/>
    <w:rsid w:val="00F2696E"/>
    <w:rsid w:val="00F30195"/>
    <w:rsid w:val="00F3191D"/>
    <w:rsid w:val="00F31CDF"/>
    <w:rsid w:val="00F329B7"/>
    <w:rsid w:val="00F347AE"/>
    <w:rsid w:val="00F35B9E"/>
    <w:rsid w:val="00F3763F"/>
    <w:rsid w:val="00F42BC5"/>
    <w:rsid w:val="00F44A33"/>
    <w:rsid w:val="00F504C6"/>
    <w:rsid w:val="00F521FA"/>
    <w:rsid w:val="00F5462B"/>
    <w:rsid w:val="00F56321"/>
    <w:rsid w:val="00F61954"/>
    <w:rsid w:val="00F629FC"/>
    <w:rsid w:val="00F67379"/>
    <w:rsid w:val="00F7137D"/>
    <w:rsid w:val="00F71808"/>
    <w:rsid w:val="00F7278A"/>
    <w:rsid w:val="00F7501C"/>
    <w:rsid w:val="00F81EF9"/>
    <w:rsid w:val="00F849EA"/>
    <w:rsid w:val="00F85DEB"/>
    <w:rsid w:val="00F91DEB"/>
    <w:rsid w:val="00F9212A"/>
    <w:rsid w:val="00F9410C"/>
    <w:rsid w:val="00FA055B"/>
    <w:rsid w:val="00FA307D"/>
    <w:rsid w:val="00FA3DAE"/>
    <w:rsid w:val="00FA40F7"/>
    <w:rsid w:val="00FA4358"/>
    <w:rsid w:val="00FA471D"/>
    <w:rsid w:val="00FA644B"/>
    <w:rsid w:val="00FB155A"/>
    <w:rsid w:val="00FB3462"/>
    <w:rsid w:val="00FB4E2D"/>
    <w:rsid w:val="00FB5929"/>
    <w:rsid w:val="00FB60D3"/>
    <w:rsid w:val="00FB74E3"/>
    <w:rsid w:val="00FC205A"/>
    <w:rsid w:val="00FD5EBC"/>
    <w:rsid w:val="00FE343D"/>
    <w:rsid w:val="00FE4B1B"/>
    <w:rsid w:val="00FF7C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DCCD68"/>
  <w15:docId w15:val="{D6B780B9-A292-4E5B-BD9B-110077F8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0A4"/>
    <w:pPr>
      <w:spacing w:after="200" w:line="276" w:lineRule="auto"/>
    </w:pPr>
    <w:rPr>
      <w:sz w:val="22"/>
      <w:szCs w:val="22"/>
      <w:lang w:eastAsia="en-US"/>
    </w:rPr>
  </w:style>
  <w:style w:type="paragraph" w:styleId="Ttulo1">
    <w:name w:val="heading 1"/>
    <w:basedOn w:val="Normal"/>
    <w:next w:val="Normal"/>
    <w:link w:val="Ttulo1Car"/>
    <w:uiPriority w:val="9"/>
    <w:qFormat/>
    <w:rsid w:val="00A370A4"/>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rsid w:val="00A370A4"/>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rsid w:val="00A370A4"/>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rsid w:val="00A370A4"/>
    <w:pPr>
      <w:ind w:left="720"/>
      <w:contextualSpacing/>
    </w:pPr>
  </w:style>
  <w:style w:type="paragraph" w:styleId="Encabezado">
    <w:name w:val="header"/>
    <w:basedOn w:val="Normal"/>
    <w:link w:val="EncabezadoCar"/>
    <w:unhideWhenUsed/>
    <w:rsid w:val="00A370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70A4"/>
  </w:style>
  <w:style w:type="paragraph" w:styleId="Piedepgina">
    <w:name w:val="footer"/>
    <w:basedOn w:val="Normal"/>
    <w:link w:val="PiedepginaCar"/>
    <w:uiPriority w:val="99"/>
    <w:unhideWhenUsed/>
    <w:rsid w:val="00A370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70A4"/>
  </w:style>
  <w:style w:type="paragraph" w:styleId="Textodeglobo">
    <w:name w:val="Balloon Text"/>
    <w:basedOn w:val="Normal"/>
    <w:link w:val="TextodegloboCar"/>
    <w:uiPriority w:val="99"/>
    <w:semiHidden/>
    <w:unhideWhenUsed/>
    <w:rsid w:val="00A370A4"/>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A370A4"/>
    <w:rPr>
      <w:rFonts w:ascii="Lucida Grande" w:hAnsi="Lucida Grande" w:cs="Lucida Grande"/>
      <w:sz w:val="18"/>
      <w:szCs w:val="18"/>
    </w:rPr>
  </w:style>
  <w:style w:type="character" w:customStyle="1" w:styleId="EncabezadoCar1">
    <w:name w:val="Encabezado Car1"/>
    <w:rsid w:val="00A370A4"/>
    <w:rPr>
      <w:rFonts w:ascii="Calibri" w:eastAsia="Calibri" w:hAnsi="Calibri"/>
      <w:sz w:val="22"/>
      <w:szCs w:val="22"/>
      <w:lang w:eastAsia="ar-SA"/>
    </w:rPr>
  </w:style>
  <w:style w:type="character" w:customStyle="1" w:styleId="Ttulo1Car">
    <w:name w:val="Título 1 Car"/>
    <w:link w:val="Ttulo1"/>
    <w:uiPriority w:val="9"/>
    <w:rsid w:val="00A370A4"/>
    <w:rPr>
      <w:rFonts w:cs="Arial"/>
      <w:b/>
      <w:color w:val="262626"/>
      <w:sz w:val="28"/>
      <w:szCs w:val="24"/>
      <w:lang w:eastAsia="en-US"/>
    </w:rPr>
  </w:style>
  <w:style w:type="character" w:customStyle="1" w:styleId="Ttulo2Car">
    <w:name w:val="Título 2 Car"/>
    <w:link w:val="Ttulo2"/>
    <w:uiPriority w:val="9"/>
    <w:rsid w:val="00A370A4"/>
    <w:rPr>
      <w:rFonts w:cs="Arial"/>
      <w:color w:val="262626"/>
      <w:sz w:val="22"/>
      <w:szCs w:val="24"/>
      <w:lang w:eastAsia="en-US"/>
    </w:rPr>
  </w:style>
  <w:style w:type="paragraph" w:styleId="Prrafodelista">
    <w:name w:val="List Paragraph"/>
    <w:basedOn w:val="Normal"/>
    <w:link w:val="PrrafodelistaCar"/>
    <w:uiPriority w:val="34"/>
    <w:qFormat/>
    <w:rsid w:val="00A370A4"/>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sid w:val="00A370A4"/>
    <w:rPr>
      <w:rFonts w:asciiTheme="minorHAnsi" w:eastAsiaTheme="minorHAnsi" w:hAnsiTheme="minorHAnsi" w:cstheme="minorBidi"/>
      <w:sz w:val="22"/>
      <w:szCs w:val="22"/>
      <w:lang w:eastAsia="en-US"/>
    </w:rPr>
  </w:style>
  <w:style w:type="numbering" w:customStyle="1" w:styleId="Estilo1">
    <w:name w:val="Estilo1"/>
    <w:uiPriority w:val="99"/>
    <w:rsid w:val="00A370A4"/>
    <w:pPr>
      <w:numPr>
        <w:numId w:val="1"/>
      </w:numPr>
    </w:pPr>
  </w:style>
  <w:style w:type="paragraph" w:styleId="TtuloTDC">
    <w:name w:val="TOC Heading"/>
    <w:basedOn w:val="Ttulo1"/>
    <w:next w:val="Normal"/>
    <w:uiPriority w:val="39"/>
    <w:unhideWhenUsed/>
    <w:qFormat/>
    <w:rsid w:val="00A370A4"/>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rsid w:val="00A370A4"/>
    <w:pPr>
      <w:spacing w:after="100"/>
    </w:pPr>
  </w:style>
  <w:style w:type="paragraph" w:styleId="TDC2">
    <w:name w:val="toc 2"/>
    <w:basedOn w:val="Normal"/>
    <w:next w:val="Normal"/>
    <w:autoRedefine/>
    <w:uiPriority w:val="39"/>
    <w:unhideWhenUsed/>
    <w:rsid w:val="00A370A4"/>
    <w:pPr>
      <w:spacing w:after="100"/>
      <w:ind w:left="220"/>
    </w:pPr>
  </w:style>
  <w:style w:type="character" w:styleId="Hipervnculo">
    <w:name w:val="Hyperlink"/>
    <w:basedOn w:val="Fuentedeprrafopredeter"/>
    <w:uiPriority w:val="99"/>
    <w:unhideWhenUsed/>
    <w:rsid w:val="00A370A4"/>
    <w:rPr>
      <w:color w:val="0D2E46" w:themeColor="hyperlink"/>
      <w:u w:val="single"/>
    </w:rPr>
  </w:style>
  <w:style w:type="table" w:customStyle="1" w:styleId="Tabladecuadrcula4-nfasis11">
    <w:name w:val="Tabla de cuadrícula 4 - Énfasis 11"/>
    <w:basedOn w:val="Tablanormal"/>
    <w:uiPriority w:val="49"/>
    <w:rsid w:val="00A370A4"/>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rsid w:val="00A370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370A4"/>
    <w:rPr>
      <w:sz w:val="16"/>
      <w:szCs w:val="16"/>
    </w:rPr>
  </w:style>
  <w:style w:type="paragraph" w:styleId="Textocomentario">
    <w:name w:val="annotation text"/>
    <w:basedOn w:val="Normal"/>
    <w:link w:val="TextocomentarioCar"/>
    <w:uiPriority w:val="99"/>
    <w:semiHidden/>
    <w:unhideWhenUsed/>
    <w:rsid w:val="00A370A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370A4"/>
    <w:rPr>
      <w:lang w:eastAsia="en-US"/>
    </w:rPr>
  </w:style>
  <w:style w:type="paragraph" w:styleId="Asuntodelcomentario">
    <w:name w:val="annotation subject"/>
    <w:basedOn w:val="Textocomentario"/>
    <w:next w:val="Textocomentario"/>
    <w:link w:val="AsuntodelcomentarioCar"/>
    <w:uiPriority w:val="99"/>
    <w:semiHidden/>
    <w:unhideWhenUsed/>
    <w:rsid w:val="00A370A4"/>
    <w:rPr>
      <w:b/>
      <w:bCs/>
    </w:rPr>
  </w:style>
  <w:style w:type="character" w:customStyle="1" w:styleId="AsuntodelcomentarioCar">
    <w:name w:val="Asunto del comentario Car"/>
    <w:basedOn w:val="TextocomentarioCar"/>
    <w:link w:val="Asuntodelcomentario"/>
    <w:uiPriority w:val="99"/>
    <w:semiHidden/>
    <w:rsid w:val="00A370A4"/>
    <w:rPr>
      <w:b/>
      <w:bCs/>
      <w:lang w:eastAsia="en-US"/>
    </w:rPr>
  </w:style>
  <w:style w:type="paragraph" w:styleId="Sinespaciado">
    <w:name w:val="No Spacing"/>
    <w:link w:val="SinespaciadoCar"/>
    <w:uiPriority w:val="1"/>
    <w:qFormat/>
    <w:rsid w:val="00A370A4"/>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sid w:val="00A370A4"/>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sid w:val="00A370A4"/>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rsid w:val="00A370A4"/>
    <w:pPr>
      <w:spacing w:after="100"/>
      <w:ind w:left="440"/>
    </w:pPr>
  </w:style>
  <w:style w:type="paragraph" w:styleId="Textonotapie">
    <w:name w:val="footnote text"/>
    <w:basedOn w:val="Normal"/>
    <w:link w:val="TextonotapieCar"/>
    <w:uiPriority w:val="99"/>
    <w:semiHidden/>
    <w:unhideWhenUsed/>
    <w:rsid w:val="00A370A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370A4"/>
    <w:rPr>
      <w:lang w:eastAsia="en-US"/>
    </w:rPr>
  </w:style>
  <w:style w:type="character" w:styleId="Refdenotaalpie">
    <w:name w:val="footnote reference"/>
    <w:basedOn w:val="Fuentedeprrafopredeter"/>
    <w:uiPriority w:val="99"/>
    <w:semiHidden/>
    <w:unhideWhenUsed/>
    <w:rsid w:val="00A370A4"/>
    <w:rPr>
      <w:vertAlign w:val="superscript"/>
    </w:rPr>
  </w:style>
  <w:style w:type="table" w:styleId="Cuadrculaclara-nfasis3">
    <w:name w:val="Light Grid Accent 3"/>
    <w:basedOn w:val="Tablanormal"/>
    <w:uiPriority w:val="62"/>
    <w:rsid w:val="00A370A4"/>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rsid w:val="00A370A4"/>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rsid w:val="00A370A4"/>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sid w:val="00A370A4"/>
    <w:rPr>
      <w:b/>
      <w:bCs/>
    </w:rPr>
  </w:style>
  <w:style w:type="character" w:customStyle="1" w:styleId="apple-converted-space">
    <w:name w:val="apple-converted-space"/>
    <w:basedOn w:val="Fuentedeprrafopredeter"/>
    <w:rsid w:val="00A370A4"/>
  </w:style>
  <w:style w:type="paragraph" w:styleId="z-Principiodelformulario">
    <w:name w:val="HTML Top of Form"/>
    <w:basedOn w:val="Normal"/>
    <w:next w:val="Normal"/>
    <w:link w:val="z-PrincipiodelformularioCar"/>
    <w:hidden/>
    <w:uiPriority w:val="99"/>
    <w:semiHidden/>
    <w:unhideWhenUsed/>
    <w:rsid w:val="00A370A4"/>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A370A4"/>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A370A4"/>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A370A4"/>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character" w:styleId="Hipervnculovisitado">
    <w:name w:val="FollowedHyperlink"/>
    <w:basedOn w:val="Fuentedeprrafopredeter"/>
    <w:uiPriority w:val="99"/>
    <w:semiHidden/>
    <w:unhideWhenUsed/>
    <w:rsid w:val="00283F10"/>
    <w:rPr>
      <w:color w:val="356A95" w:themeColor="followedHyperlink"/>
      <w:u w:val="single"/>
    </w:rPr>
  </w:style>
  <w:style w:type="character" w:customStyle="1" w:styleId="il">
    <w:name w:val="il"/>
    <w:basedOn w:val="Fuentedeprrafopredeter"/>
    <w:rsid w:val="00283F10"/>
  </w:style>
  <w:style w:type="character" w:customStyle="1" w:styleId="Mencinsinresolver1">
    <w:name w:val="Mención sin resolver1"/>
    <w:basedOn w:val="Fuentedeprrafopredeter"/>
    <w:uiPriority w:val="99"/>
    <w:semiHidden/>
    <w:unhideWhenUsed/>
    <w:rsid w:val="0053562E"/>
    <w:rPr>
      <w:color w:val="605E5C"/>
      <w:shd w:val="clear" w:color="auto" w:fill="E1DFDD"/>
    </w:rPr>
  </w:style>
  <w:style w:type="character" w:styleId="Mencinsinresolver">
    <w:name w:val="Unresolved Mention"/>
    <w:basedOn w:val="Fuentedeprrafopredeter"/>
    <w:uiPriority w:val="99"/>
    <w:semiHidden/>
    <w:unhideWhenUsed/>
    <w:rsid w:val="001C6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26764296">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7523386">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75143889">
      <w:bodyDiv w:val="1"/>
      <w:marLeft w:val="0"/>
      <w:marRight w:val="0"/>
      <w:marTop w:val="0"/>
      <w:marBottom w:val="0"/>
      <w:divBdr>
        <w:top w:val="none" w:sz="0" w:space="0" w:color="auto"/>
        <w:left w:val="none" w:sz="0" w:space="0" w:color="auto"/>
        <w:bottom w:val="none" w:sz="0" w:space="0" w:color="auto"/>
        <w:right w:val="none" w:sz="0" w:space="0" w:color="auto"/>
      </w:divBdr>
      <w:divsChild>
        <w:div w:id="474758910">
          <w:marLeft w:val="0"/>
          <w:marRight w:val="0"/>
          <w:marTop w:val="0"/>
          <w:marBottom w:val="0"/>
          <w:divBdr>
            <w:top w:val="none" w:sz="0" w:space="0" w:color="auto"/>
            <w:left w:val="none" w:sz="0" w:space="0" w:color="auto"/>
            <w:bottom w:val="none" w:sz="0" w:space="0" w:color="auto"/>
            <w:right w:val="none" w:sz="0" w:space="0" w:color="auto"/>
          </w:divBdr>
          <w:divsChild>
            <w:div w:id="724912284">
              <w:marLeft w:val="0"/>
              <w:marRight w:val="0"/>
              <w:marTop w:val="0"/>
              <w:marBottom w:val="0"/>
              <w:divBdr>
                <w:top w:val="none" w:sz="0" w:space="0" w:color="auto"/>
                <w:left w:val="none" w:sz="0" w:space="0" w:color="auto"/>
                <w:bottom w:val="none" w:sz="0" w:space="0" w:color="auto"/>
                <w:right w:val="none" w:sz="0" w:space="0" w:color="auto"/>
              </w:divBdr>
              <w:divsChild>
                <w:div w:id="864556255">
                  <w:marLeft w:val="0"/>
                  <w:marRight w:val="0"/>
                  <w:marTop w:val="0"/>
                  <w:marBottom w:val="0"/>
                  <w:divBdr>
                    <w:top w:val="none" w:sz="0" w:space="0" w:color="auto"/>
                    <w:left w:val="none" w:sz="0" w:space="0" w:color="auto"/>
                    <w:bottom w:val="none" w:sz="0" w:space="0" w:color="auto"/>
                    <w:right w:val="none" w:sz="0" w:space="0" w:color="auto"/>
                  </w:divBdr>
                  <w:divsChild>
                    <w:div w:id="879974104">
                      <w:marLeft w:val="0"/>
                      <w:marRight w:val="0"/>
                      <w:marTop w:val="0"/>
                      <w:marBottom w:val="0"/>
                      <w:divBdr>
                        <w:top w:val="none" w:sz="0" w:space="0" w:color="auto"/>
                        <w:left w:val="none" w:sz="0" w:space="0" w:color="auto"/>
                        <w:bottom w:val="none" w:sz="0" w:space="0" w:color="auto"/>
                        <w:right w:val="none" w:sz="0" w:space="0" w:color="auto"/>
                      </w:divBdr>
                      <w:divsChild>
                        <w:div w:id="50744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10665584">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57114662">
      <w:bodyDiv w:val="1"/>
      <w:marLeft w:val="0"/>
      <w:marRight w:val="0"/>
      <w:marTop w:val="0"/>
      <w:marBottom w:val="0"/>
      <w:divBdr>
        <w:top w:val="none" w:sz="0" w:space="0" w:color="auto"/>
        <w:left w:val="none" w:sz="0" w:space="0" w:color="auto"/>
        <w:bottom w:val="none" w:sz="0" w:space="0" w:color="auto"/>
        <w:right w:val="none" w:sz="0" w:space="0" w:color="auto"/>
      </w:divBdr>
    </w:div>
    <w:div w:id="633754146">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01717113">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854983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165128220">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31889565">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265844235">
      <w:bodyDiv w:val="1"/>
      <w:marLeft w:val="0"/>
      <w:marRight w:val="0"/>
      <w:marTop w:val="0"/>
      <w:marBottom w:val="0"/>
      <w:divBdr>
        <w:top w:val="none" w:sz="0" w:space="0" w:color="auto"/>
        <w:left w:val="none" w:sz="0" w:space="0" w:color="auto"/>
        <w:bottom w:val="none" w:sz="0" w:space="0" w:color="auto"/>
        <w:right w:val="none" w:sz="0" w:space="0" w:color="auto"/>
      </w:divBdr>
    </w:div>
    <w:div w:id="1408726168">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google.com/forms/d/e/1FAIpQLSc-RthYuBpzarBnQpg9u2y9x8z16s93KfhAAM3iwKfdaNADnw/viewform"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oferta.senasofiaplus.edu.co/sofia-oferta/certificaciones.html"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mailto:robjavier@hot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mensaje_alerta(%222083%22)" TargetMode="External"/><Relationship Id="rId5" Type="http://schemas.openxmlformats.org/officeDocument/2006/relationships/numbering" Target="numbering.xml"/><Relationship Id="rId15" Type="http://schemas.openxmlformats.org/officeDocument/2006/relationships/hyperlink" Target="https://www.funcionpublica.gov.co/web/eva/curso-integrida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web/eva/curso-integridad"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8T13:12:15.359"/>
    </inkml:context>
    <inkml:brush xml:id="br0">
      <inkml:brushProperty name="width" value="0.05" units="cm"/>
      <inkml:brushProperty name="height" value="0.05" units="cm"/>
    </inkml:brush>
  </inkml:definitions>
  <inkml:trace contextRef="#ctx0" brushRef="#br0">291 252 14371,'4'9'4807,"-2"14"-5347,-1-14 817,24 149-107,-11-78 22,7 133-1,-19-165-169,-2 56-592,-2-97-966,-1-2 692</inkml:trace>
  <inkml:trace contextRef="#ctx0" brushRef="#br0" timeOffset="595.16">3 297 13443,'-1'-7'158,"1"1"0,-1-1 0,1 1 1,0-1-1,1 0 0,-1 1 0,1-1 0,1 1 0,-1-1 1,1 1-1,0 0 0,4-9 0,-1 6 37,1-1 0,0 1 1,0 0-1,1 1 0,0-1 0,16-13 1,-4 6-31,1 1 1,1 1 0,0 1-1,1 1 1,43-18 0,-50 24-196,1 1 1,-1 1-1,1 0 1,0 1-1,0 0 1,0 2 0,1 0-1,-1 0 1,0 2-1,0 0 1,1 1-1,22 5 1,-27-4 7,-1 1 0,0 0 0,0 1-1,-1 0 1,1 1 0,-1 0 0,0 0 0,-1 1 0,1 1 0,-2-1 0,1 1 0,-1 1 0,0 0 0,0 0 0,-1 0 0,-1 1 0,11 20 0,-12-20 94,-1 0 1,0 0-1,0 1 0,-1 0 1,0-1-1,-1 1 1,0 0-1,-1 0 1,0 1-1,-1-1 0,0 0 1,-3 16-1,0-13 89,0-1 0,-1 1 0,-1-1 0,0 0-1,0 0 1,-2 0 0,1-1 0,-16 21 0,-1-5-8,-2-1-1,-1 0 1,-1-2 0,-1-2 0,0 0 0,-54 31 0,81-54-172,0 1 0,0-1 0,0 1-1,-1-1 1,1 1 0,0 0 0,0-1 0,1 1 0,-1 0 0,0 0-1,0 0 1,0 0 0,0 0 0,1 0 0,-1 0 0,1 0-1,-1 0 1,0 0 0,1 0 0,0 0 0,-1 0 0,1 3 0,0-3-37,0-1-1,1 1 1,-1 0 0,1 0 0,-1 0 0,1 0 0,0-1 0,-1 1 0,1 0 0,0 0 0,-1-1 0,1 1 0,0-1 0,0 1 0,0-1 0,0 1 0,0-1 0,-1 1 0,1-1 0,2 1 0,8 2-206,-1 0 1,1-1 0,17 1 0,13-1 201,1-2 0,-1-2-1,0-2 1,42-9 0,-32 4 152</inkml:trace>
  <inkml:trace contextRef="#ctx0" brushRef="#br0" timeOffset="993.75">850 620 17724,'-8'-1'1002,"0"1"0,-1 0 1,1 0-1,-11 2 0,13-1-1003,0 0 0,0 1-1,0 0 1,0 0 0,0 1-1,0 0 1,1-1 0,0 2 0,-1-1-1,-7 8 1,4-3-35,1 0 0,0 1 0,1 0 1,0 0-1,1 1 0,0 0 0,0 0 1,1 0-1,0 1 0,1 0 0,0-1 0,-3 15 1,6-21-52,0 0 0,0 1 0,0-1 0,1 0 0,-1 1 0,1-1 0,0 1 1,1-1-1,-1 1 0,1-1 0,0 0 0,0 1 0,0-1 0,0 0 0,1 0 0,0 0 1,0 0-1,0 0 0,0 0 0,1-1 0,-1 1 0,1-1 0,0 1 0,0-1 1,0 0-1,0 0 0,1 0 0,0-1 0,-1 1 0,1-1 0,0 0 0,0 0 1,0 0-1,5 1 0,2 0 12,-1-1 0,0 0 0,1-1 0,-1-1 0,0 1 1,1-2-1,-1 1 0,1-2 0,-1 1 0,0-1 0,1-1 0,-1 0 0,-1 0 1,1-1-1,0 0 0,-1-1 0,0 0 0,11-8 0,-12 8 184,0-1-1,-1 0 1,1-1 0,-1 1-1,-1-1 1,0-1 0,0 1-1,10-18 1,-13 20 101,0-1 0,0 0 1,-1 0-1,0 0 0,0 0 0,-1-1 0,0 1 1,0 0-1,0-1 0,-1 1 0,0-1 1,0 1-1,-1-1 0,-1-6 0,1 9-137,0-1 0,0 1 0,-1-1 0,0 1 0,0 0 0,0 0 0,0 0-1,-1 0 1,0 0 0,1 0 0,-1 1 0,-1 0 0,1-1 0,0 1 0,-1 0-1,0 1 1,0-1 0,1 0 0,-8-2 0,2 1-289,-1 0-1,0 1 1,0 0 0,-1 0-1,1 1 1,0 1 0,-1-1-1,-16 2 1,-39 1-77</inkml:trace>
  <inkml:trace contextRef="#ctx0" brushRef="#br0" timeOffset="1773.86">1143 639 10370,'4'6'1038,"-1"-1"0,0 0 0,0 1 0,-1-1-1,1 1 1,2 9 0,-3-5-563,0 0-1,-1 0 1,1 14 0,-3 6-1214,-7 51 0,4-48 1595,3-24-1067,-1 12-775,-2-11-3357,3-10 3254</inkml:trace>
  <inkml:trace contextRef="#ctx0" brushRef="#br0" timeOffset="2355.53">1055 632 14659,'1'-2'185,"-1"0"-1,1 0 1,0 0-1,0 0 1,0 0-1,0 0 1,0 0-1,0 0 1,0 0 0,1 0-1,-1 1 1,1-1-1,-1 1 1,1-1-1,-1 1 1,1-1-1,0 1 1,0 0-1,0 0 1,0 0 0,0 0-1,0 0 1,2 0-1,53-18-974,-53 18 1017,2-1-257,1 0 0,0 1 0,0 0 0,0 0 0,-1 1-1,1 0 1,0 0 0,0 0 0,10 2 0,-15-1 17,0 0 0,0 0 0,0 0 0,0 0-1,0 0 1,0 0 0,0 1 0,0-1 0,0 1 0,-1-1 0,1 1 0,0-1 0,-1 1 0,0 0-1,1 0 1,-1 0 0,0 0 0,0 0 0,0 0 0,0 0 0,0 0 0,-1 0 0,1 1 0,-1-1 0,1 0-1,-1 0 1,0 1 0,0-1 0,0 0 0,0 1 0,0-1 0,-1 3 0,0 0 90,1 0 0,-1 1 1,0-1-1,-1 0 0,1 0 1,-1 0-1,0 0 0,-1-1 0,-4 10 1,5-11 51,0-1 0,0 1-1,0-1 1,0 1 0,-1-1 0,1 0 0,-1 0 0,1 1 0,-1-2-1,0 1 1,1 0 0,-1-1 0,0 1 0,0-1 0,0 0 0,0 0 0,-4 1-1,7-2-146,0 0-1,0 0 1,0 0 0,-1 0-1,1 0 1,0 0-1,0 0 1,0 0-1,0 0 1,0 0-1,0 0 1,-1 0-1,1 0 1,0 0-1,0 0 1,0 0-1,0 0 1,0 0-1,-1 0 1,1 0-1,0 0 1,0 0-1,0 0 1,0 0-1,0 0 1,0 0-1,-1-1 1,1 1-1,0 0 1,0 0-1,0 0 1,0 0-1,0 0 1,0 0-1,0 0 1,0 0-1,0-1 1,0 1-1,0 0 1,0 0-1,-1 0 1,1 0-1,0 0 1,0-1-1,0 1 1,0 0-1,0 0 1,0 0-1,0 0 1,0 0-1,0 0 1,0-1-1,0 1 1,1 0-1,-1 0 1,6-12-966,12-8-513,-13 17 1293,0 0 0,0 0 0,1 0 0,-1 1-1,0 0 1,1 0 0,0 0 0,-1 1 0,1 0 0,0 0 0,0 0 0,0 1 0,-1 0 0,1 0 0,0 0 0,0 1 0,0 0 0,-1 0 0,1 0 0,0 1 0,-1 0 0,1 0 0,-1 0 0,8 6 0,-8-5 199,0 0 0,0 1 1,0-1-1,-1 1 0,1 0 1,-1 1-1,0-1 0,0 1 0,-1 0 1,6 8-1,-7-8 296,0 0 1,0-1-1,0 1 1,0 1-1,-1-1 1,0 0-1,0 0 0,0 1 1,-1-1-1,0 0 1,0 1-1,-1 9 0,0-8 72,-1 1-1,0-1 0,-1 1 0,1-1 0,-1 0 1,-1 0-1,1-1 0,-1 1 0,-1-1 1,1 1-1,-1-1 0,0-1 0,0 1 0,-1-1 1,1 1-1,-1-2 0,-9 7 0,10-8-467,1-1 0,-1 1-1,0-1 1,1 0 0,-1 0 0,0 0-1,0-1 1,0 0 0,-1 0 0,1 0 0,0 0-1,0-1 1,0 0 0,-1 0 0,1-1-1,0 1 1,0-1 0,0 0 0,-1-1-1,1 1 1,1-1 0,-1 0 0,0 0-1,0 0 1,-8-6 0,6 2 130,0 0 0,0 0-1,1 0 1,-9-10 0,5 3 444</inkml:trace>
  <inkml:trace contextRef="#ctx0" brushRef="#br0" timeOffset="2856.27">1514 666 13499,'0'0'218,"-1"1"0,1 0 0,-1 0 0,1-1 0,-1 1 0,1 0 0,0 0 0,-1 0 1,1 0-1,0-1 0,0 1 0,-1 0 0,1 0 0,0 0 0,0 0 0,0 0 0,0 0 0,0 0 0,0-1 0,1 3 0,-2 36-1079,1-30 1277,-3 33-435,1-15 54,2 0 0,2 32-1,-2-53-63,1 0 0,0 0 0,0 0 0,1 0 0,-1 0 0,1-1 0,1 1 0,-1-1 0,1 1 0,0-1 0,0 0 0,0 0 0,1 0 0,0 0 0,5 5 0,-6-8-75,0 0-1,0-1 0,0 1 1,0-1-1,0 0 0,0 0 1,0 0-1,0 0 0,0-1 0,0 1 1,1-1-1,-1 0 0,0 0 1,0 0-1,1 0 0,-1 0 1,0-1-1,0 1 0,0-1 1,0 0-1,0 0 0,1 0 1,-2-1-1,1 1 0,0-1 0,0 1 1,0-1-1,-1 0 0,1 0 1,-1 0-1,1-1 0,-1 1 1,2-3-1,11-15-387</inkml:trace>
  <inkml:trace contextRef="#ctx0" brushRef="#br0" timeOffset="3240.85">1410 787 17596,'4'1'5601,"10"-4"-5881,6-1-152,13-8 264,4-1-320,5-7-553,4 0-167,0-2-1040,0-2 1456</inkml:trace>
  <inkml:trace contextRef="#ctx0" brushRef="#br0" timeOffset="3609.78">1431 663 11987,'3'1'4737,"4"-5"-1105,13-3-5224,4-3-24,13-4 775,-3 2 249,-17 6-224,0 0 472</inkml:trace>
  <inkml:trace contextRef="#ctx0" brushRef="#br0" timeOffset="3972.14">1757 672 13795,'0'0'4937,"3"7"-3033,1 19-2448,-2-6-40,-1 4 480,1 2 104,0 3 0,0 0 16,-1 0 8,0-2 0,-1-5 8,-2-2-144,-1-6-552,0-1-488,-1-7-833,0 0-391,-2-6 1480</inkml:trace>
  <inkml:trace contextRef="#ctx0" brushRef="#br0" timeOffset="4402.75">1705 831 7258,'-3'-17'2349,"1"0"0,0-21 1,2 22-1906,1 0 1,5-29-1,-4 37-487,0-1 0,0 0 0,1 0 0,0 1 0,1-1 0,-1 1 0,2 0 0,-1 0 0,1 0 0,1 1 0,-1 0 0,1 0 0,0 0 0,10-8 0,-15 14 36,0 0-1,1 0 1,-1 0 0,1 0-1,-1 0 1,1 0 0,-1 0-1,1 1 1,0-1 0,-1 1-1,1-1 1,0 1 0,0-1-1,-1 1 1,1 0 0,0 0-1,0 0 1,-1 0 0,1 0-1,0 0 1,0 1 0,2 0-1,-2 0 14,1 0-1,-1 1 1,0-1 0,0 1-1,0-1 1,0 1-1,0 0 1,0 0-1,0 0 1,-1 0-1,1 0 1,-1 0 0,2 4-1,2 3 107,-1 0 1,-1 1-1,1-1 0,-2 1 0,1 0 0,1 17 1,-3-18-80,-1 0 1,1 0 0,-2 0-1,1 0 1,-1 0-1,-1 0 1,0 0 0,-5 16-1,5-20-30,-1 1 0,-1 0 0,1-1 0,-1 0 0,1 0 0,-1 0 0,-1-1 0,1 1 0,-1-1 0,0 0 0,0 0 0,0 0 0,-9 4 0,-21 9-116,35-17-20,22-8-176,91-30-2684,-79 27 2022</inkml:trace>
  <inkml:trace contextRef="#ctx0" brushRef="#br0" timeOffset="5152.58">1881 574 10090,'136'-36'3775,"-72"20"-3998,83-31 0,-143 45 158,65-29-4318,-133 55 5129,38-13-172,21-10-260,0 1 0,-1 0-1,1 0 1,0 0 0,0 0 0,1 1 0,-1 0 0,0 0 0,1 0-1,0 1 1,0 0 0,-5 4 0,8-3-247,0 0 1,0 0-1,0 0 0,0 0 1,1 0-1,0 1 0,0-1 1,1 7-1,-1 18 857,-5 20-45,1 0 1,6 89 0,0-125-916,-1-8 2,0 0 0,0 0 0,-1 0-1,0 0 1,0 0 0,0 0 0,-1 0 0,0 0 0,-2 7 0,3-21-4214</inkml:trace>
  <inkml:trace contextRef="#ctx0" brushRef="#br0" timeOffset="6323.21">2653 570 10810,'5'-1'379,"1"0"0,-1 0 0,1-1 0,-1 0 0,1 0 0,-1-1 0,0 1 0,0-1 1,0 0-1,7-7 0,49-42-835,-44 35 507,-10 12 212,0-1-1,-1-1 1,0 1 0,0-1-1,-1 0 1,1-1-1,-1 1 1,7-16-1,-11 17 1075,-1 7-751,-3 14-750,7 21-35,0 0 0,3 0 0,19 62 0,-16-67 215,-2 0 0,-1 0 0,-1 0 0,-1 1 0,0 52 0,-7-63 26,0 1 0,-2 0 0,0-1 0,-1 0 0,-10 26 0,12-39-15,0 0 1,-1 0-1,1 0 1,-2-1-1,1 1 1,-1-1-1,0 0 1,-1 0-1,1-1 1,-1 0-1,-1 0 1,1 0-1,-1-1 1,0 0-1,0 0 1,-10 4-1,10-6 5,-1-1 0,0-1 1,1 1-1,-1-1 0,0 0 0,0-1 1,0 0-1,1 0 0,-1-1 0,0 0 1,0 0-1,1-1 0,-1 0 0,1 0 1,-1-1-1,-10-5 0,-11-7-1364,0-1-1,-40-28 1,65 40 915,-35-23-1142</inkml:trace>
  <inkml:trace contextRef="#ctx0" brushRef="#br0" timeOffset="6739.63">3078 938 20332,'-1'2'6482,"10"-5"-11707</inkml:trace>
  <inkml:trace contextRef="#ctx0" brushRef="#br0" timeOffset="7902.74">3541 652 10314,'4'9'4935,"-1"12"-5058,-1-8 356,2 6-121,-1 0 1,-1 0-1,-1 0 0,-1 0 0,-2 26 0,-21 92-501,10-72-906,12-60 654</inkml:trace>
  <inkml:trace contextRef="#ctx0" brushRef="#br0" timeOffset="8668.77">3337 569 13611,'36'-31'-133,"1"4"7,71-43 0,-93 63-161,0 0 0,0 0 0,0 1 0,1 1 0,0 1 0,0 0 1,0 1-1,26-1 0,-38 3 274,-1 1 1,1 0 0,0 0-1,0 1 1,-1-1 0,1 1-1,0 0 1,-1 0 0,1 0-1,-1 0 1,1 1 0,-1-1-1,0 1 1,1 0 0,-1 0-1,0 0 1,5 5 0,-6-5 124,-1 1 1,0-1 0,1 0 0,-1 1-1,0-1 1,0 1 0,0-1 0,-1 1-1,1-1 1,0 1 0,-1 0 0,0-1 0,0 1-1,0 0 1,0-1 0,0 1 0,0 0-1,-1-1 1,1 1 0,-1 0 0,0-1-1,1 1 1,-1-1 0,-1 1 0,0 2 0,-5 7 373,0-1 0,0 1 0,-1-1 0,-1-1 0,1 1 0,-2-2 0,-15 15 1,7-10-324,-1 0 1,0-1 0,-33 18 0,25-23-130,19-8-409,17-8-706,10-4 587,0 2 0,1 1 0,0 0 0,0 2 0,1 0 0,0 1 0,0 1 0,1 1 0,-1 1 0,1 1 0,-1 1 1,1 0-1,40 6 0,-56-4 481,1 0 0,-1 0 1,0 1-1,0 0 1,0 0-1,0 1 0,0 0 1,0 0-1,0 0 0,-1 0 1,0 1-1,0 0 0,0 0 1,6 7-1,-9-8 168,1 0-1,-1 1 1,0-1 0,-1 1-1,1-1 1,-1 1-1,1 0 1,-1-1 0,0 1-1,0 0 1,-1 0-1,1 0 1,-1 0 0,0 0-1,0 0 1,0 0-1,0 0 1,-1 0 0,0 0-1,0-1 1,0 1-1,0 0 1,0 0 0,-4 5-1,-3 7 428,-1-1 0,0-1 0,-1 0 0,0 0 0,-1-1 0,-1 0 0,0-1 0,-1 0 0,-25 17 0,9-9-56,-2-1 0,0-1-1,-57 22 1,57-28-92,-1-1 0,-36 7 1,53-15-528,-1-1 0,1 0 0,0-1 0,-1-1 0,1 0 0,-28-4 0,13-5-281</inkml:trace>
  <inkml:trace contextRef="#ctx0" brushRef="#br0" timeOffset="9273.61">4129 663 11306,'-7'6'379,"0"0"0,1 1 0,0 0 0,0 0 0,1 0 0,0 1 0,0 0 0,1 0 0,0 0 0,0 0 0,-2 11 0,-1 0-287,1 2-1,2-1 1,-5 37 0,8-51-44,1 0 0,0-1 0,0 1 0,1 0 0,-1 0 1,1-1-1,0 1 0,1 0 0,-1-1 0,1 1 0,4 8 0,-4-12-58,-1 0-1,1 0 1,-1 0 0,1 0-1,0 0 1,0 0 0,0 0-1,0-1 1,0 1-1,0-1 1,1 1 0,-1-1-1,0 0 1,1 0 0,-1 0-1,1 0 1,-1 0-1,1-1 1,0 1 0,-1-1-1,1 1 1,0-1-1,-1 0 1,1 0 0,0 0-1,-1-1 1,4 0 0,4-1-45,-1-1 0,1-1 0,-1 1 0,0-1 1,0-1-1,-1 0 0,1 0 0,-1-1 0,0 0 0,-1 0 1,1 0-1,-1-1 0,-1-1 0,1 1 0,-1-1 1,0 0-1,-1 0 0,5-11 0,-6 13 51,-1 0 0,-1-1-1,1 1 1,-1-1 0,0 1-1,-1-1 1,1 0 0,-1 0-1,-1 0 1,1 1 0,-2-14 0,0 15 75,0 0 0,0 1 0,0-1 0,-1 0 0,0 1 0,0 0 1,0-1-1,0 1 0,-1 0 0,0 0 0,1 0 0,-2 0 0,1 1 1,0-1-1,-1 1 0,1 0 0,-1 0 0,-5-3 0,-4-2-64,-1 1 0,0 1 0,-1 0 0,1 1 0,-1 1 0,0 0 0,0 1 1,0 1-1,0 0 0,-25 1 0,16 0-576</inkml:trace>
  <inkml:trace contextRef="#ctx0" brushRef="#br0" timeOffset="10061.87">4403 805 13459,'-6'37'4441,"0"-7"-4921,-2-1 0,-19 50 0,23-83 622,0-13-79,-2-18 84,6 25-31,-2-2 23,2 1 0,-1-1 0,1 0 0,1 1 0,0-1 1,1 1-1,0-1 0,4-12 0,-5 24-121,-1 0 1,1-1-1,0 1 1,-1 0-1,1 0 1,-1 0-1,1 0 1,-1 0-1,1 1 1,0-1-1,-1 0 1,1 0-1,-1 0 1,1 0-1,-1 1 1,1-1-1,-1 0 1,1 1-1,-1-1 1,1 0-1,-1 1 1,1-1-1,-1 0 1,0 1-1,1-1 1,-1 1-1,0-1 1,1 1-1,-1-1 1,0 1-1,0-1 1,1 1-1,17 21-266,-17-20 273,84 106-409,-47-63-3121,-33-39 2650,4 6-461</inkml:trace>
  <inkml:trace contextRef="#ctx0" brushRef="#br0" timeOffset="10496.14">4489 497 11883,'3'25'4032,"1"4"-3896,0 5-64,-2 4-40,1 0-24,-2 1-8,2-1 0,-1-2 8,1 0 0,2-2-96,1-2-240,1-5-1192,0-3 1032</inkml:trace>
  <inkml:trace contextRef="#ctx0" brushRef="#br0" timeOffset="10919.41">4659 787 13547,'26'12'4385,"-24"4"-4521,2 3-88,0 4-32,1 0-96,0-1-241,-1-2-391,1-1-1784,-2-3 1888</inkml:trace>
  <inkml:trace contextRef="#ctx0" brushRef="#br0" timeOffset="11433.37">4780 470 12507,'8'46'4002,"-1"24"-3252,3 17-988,1-30 237,9 71 5,-19-115-11,-1-1 1,0 0-1,0 1 1,-2-1-1,1 0 0,-1 0 1,-1 0-1,-5 13 1,9-26-2,-1-1 0,0 1 0,0 0 0,0-1 0,0 1 0,0 0 0,0 0 0,0-1 0,0 1 0,0 0 0,-1 0 0,1-1 0,0 1 0,-1 0 0,1 0 0,-1 0 0,1 0 0,-1-1 0,0 1 0,0 0 0,1 0-1,-1 0 1,0 1 0,0-1 0,0 0 0,0 0 0,0 0 0,0 1 0,0-1 0,0 0 0,0 1 0,-1-1 0,1 1 0,0-1 0,0 1 0,0 0 0,-1-1 0,1 1 0,0 0 0,0 0 0,-1 0 0,1 0 0,0 0 0,-1 0 0,1 0 0,0 1 0,0-1 0,-1 0 0,1 1 0,0-1 0,0 1 0,0-1 0,0 1 0,0 0 0,-1-1 0,1 1 0,0 0 0,0 0 0,1 0 0,-1-1 0,0 1 0,0 0 0,0 0 0,1 0 0,-1 1 0,0-1 0,0 1 0,2-3 27,0 0 1,0 0 0,0 0-1,0 0 1,0 0 0,0 0 0,0 0-1,1 1 1,-1-1 0,0 0 0,0 1-1,1-1 1,-1 1 0,0-1 0,1 1-1,-1-1 1,1 1 0,-1 0-1,1 0 1,-1 0 0,1 0 0,1 0-1,40 2 470,-34-1-450,14 1-864,1-1 0,0-1 1,43-5-1,-49 1-258</inkml:trace>
  <inkml:trace contextRef="#ctx0" brushRef="#br0" timeOffset="11935.35">4984 447 16027,'1'2'271,"1"0"-1,-1 1 0,0 0 0,0-1 0,0 1 0,0 0 0,0-1 0,-1 1 0,1 0 0,0 6 0,1 38-919,-2-33 844,-6 169-987,1-125 729,3 1 0,7 68-1,-6-141-38,0-1 0,1 1-1,3-14 1,-3 23-124,1-1 0,0 1-1,0 0 1,0 0 0,1 0-1,-1 0 1,1 0 0,0 0 0,1 0-1,-1 1 1,1-1 0,0 1-1,0 0 1,6-6 0,-8 9 96,1 0 0,-1 1 1,1-1-1,-1 0 0,1 1 0,-1-1 1,1 1-1,0-1 0,-1 1 0,1 0 1,0 0-1,-1 0 0,1 0 0,0 0 1,-1 0-1,1 0 0,3 1 0,29 10-3072,-28-8 2500,15 5-352</inkml:trace>
  <inkml:trace contextRef="#ctx0" brushRef="#br0" timeOffset="12462.31">5204 848 12723,'3'4'373,"0"0"1,0 1-1,0-1 1,0 1-1,0 0 1,-1-1-1,0 1 1,0 0-1,0 0 1,-1 1-1,2 8 1,-6-53 2323,9-27-3032,-4 51 540,4-40-206,-4 17 60,3 1 0,17-68 0,-22 103-25,0 0 1,1 0-1,0 1 0,-1-1 0,1 0 1,0 0-1,0 1 0,0-1 0,0 1 1,0-1-1,1 1 0,-1-1 0,0 1 1,1 0-1,-1-1 0,1 1 0,-1 0 0,1 0 1,-1 0-1,5-1 0,-5 1-43,1 1 0,0 0 0,0 0 1,-1 0-1,1 1 0,0-1 0,0 0 0,-1 1 0,1-1 0,0 1 0,-1-1 0,1 1 1,-1 0-1,1 0 0,-1 0 0,1 0 0,-1 0 0,1 0 0,-1 0 0,0 0 0,0 0 0,1 1 1,0 1-1,9 13-145,-1 0 0,0 1 1,-1 0-1,-1 0 0,-1 0 1,-1 1-1,6 22 0,-1-5 198,12 48-1626,-13-27-3949,-9-41 3946</inkml:trace>
  <inkml:trace contextRef="#ctx0" brushRef="#br0" timeOffset="12899.75">5205 714 17468,'5'0'5617,"3"-1"-5617,12 1-328,9 1 40,12 1 440,8 0-184,8 0 616,2 2-400</inkml:trace>
</inkml:ink>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4.xml><?xml version="1.0" encoding="utf-8"?>
<ds:datastoreItem xmlns:ds="http://schemas.openxmlformats.org/officeDocument/2006/customXml" ds:itemID="{CB2005F1-E03A-4B60-A00F-0080DAB7D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651</TotalTime>
  <Pages>11</Pages>
  <Words>4226</Words>
  <Characters>23243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27415</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CELUSTORE COMUNICACIONES SAS</cp:lastModifiedBy>
  <cp:revision>9</cp:revision>
  <cp:lastPrinted>2016-06-08T15:42:00Z</cp:lastPrinted>
  <dcterms:created xsi:type="dcterms:W3CDTF">2022-03-06T04:10:00Z</dcterms:created>
  <dcterms:modified xsi:type="dcterms:W3CDTF">2022-03-08T13:13:00Z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