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4AD86" w14:textId="77777777" w:rsidR="00F5715A" w:rsidRPr="00F11581" w:rsidRDefault="00F5715A" w:rsidP="00F5715A">
      <w:pPr>
        <w:pStyle w:val="Prrafodelista"/>
        <w:spacing w:after="0" w:line="240" w:lineRule="auto"/>
        <w:ind w:left="0" w:right="425"/>
        <w:contextualSpacing/>
        <w:jc w:val="center"/>
        <w:rPr>
          <w:rFonts w:ascii="Century Gothic" w:eastAsia="Arial" w:hAnsi="Century Gothic"/>
          <w:b/>
        </w:rPr>
      </w:pPr>
      <w:r>
        <w:rPr>
          <w:rFonts w:ascii="Century Gothic" w:eastAsia="Arial" w:hAnsi="Century Gothic"/>
          <w:b/>
        </w:rPr>
        <w:t>ANEXO NO. 2 EXPERIENCIA HABILITANTE</w:t>
      </w:r>
    </w:p>
    <w:p w14:paraId="14A8ABD4" w14:textId="4A1B345A" w:rsidR="00F5715A" w:rsidRDefault="00F5715A" w:rsidP="00623C25">
      <w:pPr>
        <w:spacing w:after="0" w:line="240" w:lineRule="auto"/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797"/>
        <w:gridCol w:w="4434"/>
        <w:gridCol w:w="1561"/>
        <w:gridCol w:w="1551"/>
        <w:gridCol w:w="1566"/>
        <w:gridCol w:w="1802"/>
      </w:tblGrid>
      <w:tr w:rsidR="005755EE" w:rsidRPr="00242C91" w14:paraId="032EE952" w14:textId="77777777" w:rsidTr="005755EE">
        <w:tc>
          <w:tcPr>
            <w:tcW w:w="5000" w:type="pct"/>
            <w:gridSpan w:val="6"/>
            <w:shd w:val="clear" w:color="auto" w:fill="1F3864" w:themeFill="accent1" w:themeFillShade="80"/>
          </w:tcPr>
          <w:p w14:paraId="1AC64513" w14:textId="4031FB45" w:rsidR="005755EE" w:rsidRPr="00242C91" w:rsidRDefault="005755EE" w:rsidP="00242C91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</w:rPr>
            </w:pPr>
            <w:r w:rsidRPr="00242C91">
              <w:rPr>
                <w:b/>
                <w:bCs/>
                <w:color w:val="FFFFFF" w:themeColor="background1"/>
              </w:rPr>
              <w:t>RELACIÓN DE EXPERIENCIA</w:t>
            </w:r>
            <w:r w:rsidR="00AD33A4">
              <w:rPr>
                <w:b/>
                <w:bCs/>
                <w:color w:val="FFFFFF" w:themeColor="background1"/>
              </w:rPr>
              <w:t xml:space="preserve"> </w:t>
            </w:r>
          </w:p>
        </w:tc>
      </w:tr>
      <w:tr w:rsidR="008A0844" w14:paraId="32E958DB" w14:textId="77777777" w:rsidTr="007F4AED">
        <w:tc>
          <w:tcPr>
            <w:tcW w:w="707" w:type="pct"/>
            <w:vAlign w:val="center"/>
          </w:tcPr>
          <w:p w14:paraId="7A3A3F86" w14:textId="09201AD8" w:rsidR="005755EE" w:rsidRDefault="005755EE" w:rsidP="005755EE">
            <w:pPr>
              <w:spacing w:after="0" w:line="240" w:lineRule="auto"/>
              <w:jc w:val="center"/>
            </w:pPr>
            <w:r w:rsidRPr="005755EE">
              <w:t>CONTRATANTE</w:t>
            </w:r>
          </w:p>
        </w:tc>
        <w:tc>
          <w:tcPr>
            <w:tcW w:w="1744" w:type="pct"/>
            <w:vAlign w:val="center"/>
          </w:tcPr>
          <w:p w14:paraId="27A3DF9B" w14:textId="70CCD1F1" w:rsidR="005755EE" w:rsidRDefault="005755EE" w:rsidP="005755EE">
            <w:pPr>
              <w:spacing w:after="0" w:line="240" w:lineRule="auto"/>
              <w:jc w:val="center"/>
            </w:pPr>
            <w:r w:rsidRPr="005755EE">
              <w:t>OBJETO</w:t>
            </w:r>
          </w:p>
        </w:tc>
        <w:tc>
          <w:tcPr>
            <w:tcW w:w="614" w:type="pct"/>
            <w:vAlign w:val="center"/>
          </w:tcPr>
          <w:p w14:paraId="54C614C0" w14:textId="6424E687" w:rsidR="005755EE" w:rsidRDefault="005755EE" w:rsidP="005755EE">
            <w:pPr>
              <w:spacing w:after="0" w:line="240" w:lineRule="auto"/>
              <w:jc w:val="center"/>
            </w:pPr>
            <w:r w:rsidRPr="005755EE">
              <w:t>VALOR DEL</w:t>
            </w:r>
            <w:r w:rsidR="007F4AED">
              <w:t xml:space="preserve"> </w:t>
            </w:r>
            <w:r w:rsidRPr="005755EE">
              <w:t>CONTRATO</w:t>
            </w:r>
          </w:p>
        </w:tc>
        <w:tc>
          <w:tcPr>
            <w:tcW w:w="610" w:type="pct"/>
            <w:vAlign w:val="center"/>
          </w:tcPr>
          <w:p w14:paraId="4E16E29D" w14:textId="3B1D812C" w:rsidR="005755EE" w:rsidRDefault="005755EE" w:rsidP="005755EE">
            <w:pPr>
              <w:spacing w:after="0" w:line="240" w:lineRule="auto"/>
              <w:jc w:val="center"/>
            </w:pPr>
            <w:r w:rsidRPr="005755EE">
              <w:t>FECHA DE</w:t>
            </w:r>
            <w:r>
              <w:t xml:space="preserve"> INICIO</w:t>
            </w:r>
          </w:p>
        </w:tc>
        <w:tc>
          <w:tcPr>
            <w:tcW w:w="616" w:type="pct"/>
            <w:vAlign w:val="center"/>
          </w:tcPr>
          <w:p w14:paraId="32B810CF" w14:textId="10A99863" w:rsidR="005755EE" w:rsidRDefault="005755EE" w:rsidP="005755EE">
            <w:pPr>
              <w:spacing w:after="0" w:line="240" w:lineRule="auto"/>
              <w:jc w:val="center"/>
            </w:pPr>
            <w:r w:rsidRPr="005755EE">
              <w:t>FECHA DE</w:t>
            </w:r>
            <w:r>
              <w:t xml:space="preserve"> FINALIZACIÓN</w:t>
            </w:r>
          </w:p>
        </w:tc>
        <w:tc>
          <w:tcPr>
            <w:tcW w:w="709" w:type="pct"/>
            <w:vAlign w:val="center"/>
          </w:tcPr>
          <w:p w14:paraId="5DC687DB" w14:textId="631248CB" w:rsidR="005755EE" w:rsidRDefault="005755EE" w:rsidP="005755EE">
            <w:pPr>
              <w:spacing w:after="0" w:line="240" w:lineRule="auto"/>
              <w:jc w:val="center"/>
            </w:pPr>
            <w:r>
              <w:t>PORCENTAJE DE PARTICIPACIÓN</w:t>
            </w:r>
          </w:p>
        </w:tc>
      </w:tr>
      <w:tr w:rsidR="008A0844" w14:paraId="063EA305" w14:textId="77777777" w:rsidTr="007F4AED">
        <w:tc>
          <w:tcPr>
            <w:tcW w:w="707" w:type="pct"/>
          </w:tcPr>
          <w:p w14:paraId="3D0292EA" w14:textId="77777777" w:rsidR="005755EE" w:rsidRDefault="005755EE" w:rsidP="00623C25">
            <w:pPr>
              <w:spacing w:after="0" w:line="240" w:lineRule="auto"/>
            </w:pPr>
          </w:p>
        </w:tc>
        <w:tc>
          <w:tcPr>
            <w:tcW w:w="1744" w:type="pct"/>
          </w:tcPr>
          <w:p w14:paraId="26CAEE2E" w14:textId="77777777" w:rsidR="005755EE" w:rsidRDefault="005755EE" w:rsidP="00623C25">
            <w:pPr>
              <w:spacing w:after="0" w:line="240" w:lineRule="auto"/>
            </w:pPr>
          </w:p>
        </w:tc>
        <w:tc>
          <w:tcPr>
            <w:tcW w:w="614" w:type="pct"/>
          </w:tcPr>
          <w:p w14:paraId="52202603" w14:textId="77777777" w:rsidR="005755EE" w:rsidRDefault="005755EE" w:rsidP="00623C25">
            <w:pPr>
              <w:spacing w:after="0" w:line="240" w:lineRule="auto"/>
            </w:pPr>
          </w:p>
        </w:tc>
        <w:tc>
          <w:tcPr>
            <w:tcW w:w="610" w:type="pct"/>
          </w:tcPr>
          <w:p w14:paraId="365F2FFC" w14:textId="77777777" w:rsidR="005755EE" w:rsidRDefault="005755EE" w:rsidP="00623C25">
            <w:pPr>
              <w:spacing w:after="0" w:line="240" w:lineRule="auto"/>
            </w:pPr>
          </w:p>
        </w:tc>
        <w:tc>
          <w:tcPr>
            <w:tcW w:w="616" w:type="pct"/>
          </w:tcPr>
          <w:p w14:paraId="22CBEB8D" w14:textId="77777777" w:rsidR="005755EE" w:rsidRDefault="005755EE" w:rsidP="00623C25">
            <w:pPr>
              <w:spacing w:after="0" w:line="240" w:lineRule="auto"/>
            </w:pPr>
          </w:p>
        </w:tc>
        <w:tc>
          <w:tcPr>
            <w:tcW w:w="709" w:type="pct"/>
          </w:tcPr>
          <w:p w14:paraId="2EE22A3E" w14:textId="77777777" w:rsidR="005755EE" w:rsidRDefault="005755EE" w:rsidP="00623C25">
            <w:pPr>
              <w:spacing w:after="0" w:line="240" w:lineRule="auto"/>
            </w:pPr>
          </w:p>
        </w:tc>
      </w:tr>
      <w:tr w:rsidR="008A0844" w14:paraId="5C16471B" w14:textId="77777777" w:rsidTr="007F4AED">
        <w:tc>
          <w:tcPr>
            <w:tcW w:w="707" w:type="pct"/>
          </w:tcPr>
          <w:p w14:paraId="2C00BB61" w14:textId="77777777" w:rsidR="005755EE" w:rsidRDefault="005755EE" w:rsidP="00623C25">
            <w:pPr>
              <w:spacing w:after="0" w:line="240" w:lineRule="auto"/>
            </w:pPr>
          </w:p>
        </w:tc>
        <w:tc>
          <w:tcPr>
            <w:tcW w:w="1744" w:type="pct"/>
          </w:tcPr>
          <w:p w14:paraId="3321336F" w14:textId="77777777" w:rsidR="005755EE" w:rsidRDefault="005755EE" w:rsidP="00623C25">
            <w:pPr>
              <w:spacing w:after="0" w:line="240" w:lineRule="auto"/>
            </w:pPr>
          </w:p>
        </w:tc>
        <w:tc>
          <w:tcPr>
            <w:tcW w:w="614" w:type="pct"/>
          </w:tcPr>
          <w:p w14:paraId="1BBEEFD6" w14:textId="77777777" w:rsidR="005755EE" w:rsidRDefault="005755EE" w:rsidP="00623C25">
            <w:pPr>
              <w:spacing w:after="0" w:line="240" w:lineRule="auto"/>
            </w:pPr>
          </w:p>
        </w:tc>
        <w:tc>
          <w:tcPr>
            <w:tcW w:w="610" w:type="pct"/>
          </w:tcPr>
          <w:p w14:paraId="0703954D" w14:textId="77777777" w:rsidR="005755EE" w:rsidRDefault="005755EE" w:rsidP="00623C25">
            <w:pPr>
              <w:spacing w:after="0" w:line="240" w:lineRule="auto"/>
            </w:pPr>
          </w:p>
        </w:tc>
        <w:tc>
          <w:tcPr>
            <w:tcW w:w="616" w:type="pct"/>
          </w:tcPr>
          <w:p w14:paraId="2F89EB71" w14:textId="77777777" w:rsidR="005755EE" w:rsidRDefault="005755EE" w:rsidP="00623C25">
            <w:pPr>
              <w:spacing w:after="0" w:line="240" w:lineRule="auto"/>
            </w:pPr>
          </w:p>
        </w:tc>
        <w:tc>
          <w:tcPr>
            <w:tcW w:w="709" w:type="pct"/>
          </w:tcPr>
          <w:p w14:paraId="59D3924D" w14:textId="77777777" w:rsidR="005755EE" w:rsidRDefault="005755EE" w:rsidP="00623C25">
            <w:pPr>
              <w:spacing w:after="0" w:line="240" w:lineRule="auto"/>
            </w:pPr>
          </w:p>
        </w:tc>
      </w:tr>
      <w:tr w:rsidR="008A0844" w14:paraId="5D0DBD87" w14:textId="77777777" w:rsidTr="007F4AED">
        <w:tc>
          <w:tcPr>
            <w:tcW w:w="707" w:type="pct"/>
          </w:tcPr>
          <w:p w14:paraId="5DB2BCC9" w14:textId="77777777" w:rsidR="005755EE" w:rsidRDefault="005755EE" w:rsidP="00623C25">
            <w:pPr>
              <w:spacing w:after="0" w:line="240" w:lineRule="auto"/>
            </w:pPr>
          </w:p>
        </w:tc>
        <w:tc>
          <w:tcPr>
            <w:tcW w:w="1744" w:type="pct"/>
          </w:tcPr>
          <w:p w14:paraId="2D014D07" w14:textId="77777777" w:rsidR="005755EE" w:rsidRDefault="005755EE" w:rsidP="00623C25">
            <w:pPr>
              <w:spacing w:after="0" w:line="240" w:lineRule="auto"/>
            </w:pPr>
          </w:p>
        </w:tc>
        <w:tc>
          <w:tcPr>
            <w:tcW w:w="614" w:type="pct"/>
          </w:tcPr>
          <w:p w14:paraId="25F4CF80" w14:textId="77777777" w:rsidR="005755EE" w:rsidRDefault="005755EE" w:rsidP="00623C25">
            <w:pPr>
              <w:spacing w:after="0" w:line="240" w:lineRule="auto"/>
            </w:pPr>
          </w:p>
        </w:tc>
        <w:tc>
          <w:tcPr>
            <w:tcW w:w="610" w:type="pct"/>
          </w:tcPr>
          <w:p w14:paraId="3BC91FB1" w14:textId="77777777" w:rsidR="005755EE" w:rsidRDefault="005755EE" w:rsidP="00623C25">
            <w:pPr>
              <w:spacing w:after="0" w:line="240" w:lineRule="auto"/>
            </w:pPr>
          </w:p>
        </w:tc>
        <w:tc>
          <w:tcPr>
            <w:tcW w:w="616" w:type="pct"/>
          </w:tcPr>
          <w:p w14:paraId="5A2BB680" w14:textId="77777777" w:rsidR="005755EE" w:rsidRDefault="005755EE" w:rsidP="00623C25">
            <w:pPr>
              <w:spacing w:after="0" w:line="240" w:lineRule="auto"/>
            </w:pPr>
          </w:p>
        </w:tc>
        <w:tc>
          <w:tcPr>
            <w:tcW w:w="709" w:type="pct"/>
          </w:tcPr>
          <w:p w14:paraId="3BA6FEF5" w14:textId="77777777" w:rsidR="005755EE" w:rsidRDefault="005755EE" w:rsidP="00623C25">
            <w:pPr>
              <w:spacing w:after="0" w:line="240" w:lineRule="auto"/>
            </w:pPr>
          </w:p>
        </w:tc>
      </w:tr>
    </w:tbl>
    <w:p w14:paraId="239D816B" w14:textId="5DE0C0C5" w:rsidR="002953BA" w:rsidRDefault="002953BA" w:rsidP="00623C25">
      <w:pPr>
        <w:spacing w:after="0" w:line="240" w:lineRule="auto"/>
      </w:pPr>
    </w:p>
    <w:p w14:paraId="1E647955" w14:textId="77777777" w:rsidR="002B6489" w:rsidRDefault="002B6489" w:rsidP="00623C25">
      <w:pPr>
        <w:spacing w:after="0" w:line="240" w:lineRule="auto"/>
        <w:rPr>
          <w:b/>
          <w:bCs/>
        </w:rPr>
      </w:pPr>
    </w:p>
    <w:p w14:paraId="125037C3" w14:textId="47018C69" w:rsidR="009B2F63" w:rsidRDefault="009B2F63" w:rsidP="00623C25">
      <w:pPr>
        <w:spacing w:after="0" w:line="240" w:lineRule="auto"/>
        <w:rPr>
          <w:b/>
          <w:bCs/>
        </w:rPr>
      </w:pPr>
      <w:r>
        <w:rPr>
          <w:b/>
          <w:bCs/>
        </w:rPr>
        <w:t>NOTA</w:t>
      </w:r>
      <w:r w:rsidR="002F30C2">
        <w:rPr>
          <w:b/>
          <w:bCs/>
        </w:rPr>
        <w:t xml:space="preserve"> 1</w:t>
      </w:r>
      <w:r>
        <w:rPr>
          <w:b/>
          <w:bCs/>
        </w:rPr>
        <w:t xml:space="preserve">: </w:t>
      </w:r>
      <w:r w:rsidRPr="009B2F63">
        <w:rPr>
          <w:b/>
          <w:bCs/>
        </w:rPr>
        <w:t>La experiencia relacionada en es</w:t>
      </w:r>
      <w:r w:rsidR="002F30C2">
        <w:rPr>
          <w:b/>
          <w:bCs/>
        </w:rPr>
        <w:t>t</w:t>
      </w:r>
      <w:r w:rsidRPr="009B2F63">
        <w:rPr>
          <w:b/>
          <w:bCs/>
        </w:rPr>
        <w:t>e formato debe ser acreditada con las respectivas certificaciones.</w:t>
      </w:r>
    </w:p>
    <w:p w14:paraId="29E18398" w14:textId="567A0BAD" w:rsidR="002F30C2" w:rsidRPr="009B2F63" w:rsidRDefault="002F30C2" w:rsidP="00623C25">
      <w:pPr>
        <w:spacing w:after="0" w:line="240" w:lineRule="auto"/>
        <w:rPr>
          <w:b/>
          <w:bCs/>
        </w:rPr>
      </w:pPr>
      <w:r>
        <w:rPr>
          <w:b/>
          <w:bCs/>
        </w:rPr>
        <w:t>NOTA 2: La información registrada en este formato debe ser idéntica a la registrada en la certificación con la que se acredita.</w:t>
      </w:r>
    </w:p>
    <w:p w14:paraId="53E96BFF" w14:textId="77777777" w:rsidR="009B2F63" w:rsidRDefault="009B2F63" w:rsidP="00623C25">
      <w:pPr>
        <w:spacing w:after="0" w:line="240" w:lineRule="auto"/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0"/>
        <w:gridCol w:w="8601"/>
      </w:tblGrid>
      <w:tr w:rsidR="0018235C" w:rsidRPr="00E43A82" w14:paraId="3FCB7222" w14:textId="77777777" w:rsidTr="00703385">
        <w:trPr>
          <w:trHeight w:val="624"/>
        </w:trPr>
        <w:tc>
          <w:tcPr>
            <w:tcW w:w="1614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B037E5" w14:textId="77777777" w:rsidR="0018235C" w:rsidRPr="00D66861" w:rsidRDefault="0018235C" w:rsidP="00D04BB7">
            <w:pPr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Cs w:val="20"/>
                <w:lang w:val="es-419" w:eastAsia="es-419"/>
              </w:rPr>
            </w:pPr>
            <w:r w:rsidRPr="00D66861">
              <w:rPr>
                <w:rFonts w:eastAsia="Times New Roman"/>
                <w:b/>
                <w:bCs/>
                <w:color w:val="000000"/>
                <w:szCs w:val="20"/>
                <w:lang w:val="es-419" w:eastAsia="es-419"/>
              </w:rPr>
              <w:t>Nombre o razón social del proveedor:</w:t>
            </w:r>
          </w:p>
        </w:tc>
        <w:tc>
          <w:tcPr>
            <w:tcW w:w="3386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A5D13BF" w14:textId="77777777" w:rsidR="0018235C" w:rsidRPr="00D66861" w:rsidRDefault="0018235C" w:rsidP="00D04BB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val="es-419" w:eastAsia="es-419"/>
              </w:rPr>
            </w:pPr>
            <w:r w:rsidRPr="00D66861">
              <w:rPr>
                <w:rFonts w:eastAsia="Times New Roman"/>
                <w:b/>
                <w:bCs/>
                <w:color w:val="000000"/>
                <w:szCs w:val="20"/>
                <w:lang w:val="es-419" w:eastAsia="es-419"/>
              </w:rPr>
              <w:t> </w:t>
            </w:r>
          </w:p>
        </w:tc>
      </w:tr>
      <w:tr w:rsidR="0018235C" w:rsidRPr="00E43A82" w14:paraId="14604D32" w14:textId="77777777" w:rsidTr="00703385">
        <w:trPr>
          <w:trHeight w:val="624"/>
        </w:trPr>
        <w:tc>
          <w:tcPr>
            <w:tcW w:w="16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E663D4" w14:textId="5C1BDE42" w:rsidR="0018235C" w:rsidRPr="00D66861" w:rsidRDefault="0018235C" w:rsidP="00D04BB7">
            <w:pPr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Cs w:val="20"/>
                <w:lang w:val="es-419" w:eastAsia="es-419"/>
              </w:rPr>
            </w:pPr>
            <w:r w:rsidRPr="00D66861">
              <w:rPr>
                <w:rFonts w:eastAsia="Times New Roman"/>
                <w:b/>
                <w:bCs/>
                <w:color w:val="000000"/>
                <w:szCs w:val="20"/>
                <w:lang w:val="es-419" w:eastAsia="es-419"/>
              </w:rPr>
              <w:t xml:space="preserve">Número de Identificación </w:t>
            </w:r>
            <w:r w:rsidR="00703385" w:rsidRPr="00D66861">
              <w:rPr>
                <w:rFonts w:eastAsia="Times New Roman"/>
                <w:b/>
                <w:bCs/>
                <w:color w:val="000000"/>
                <w:szCs w:val="20"/>
                <w:lang w:val="es-419" w:eastAsia="es-419"/>
              </w:rPr>
              <w:t>Tributaria -</w:t>
            </w:r>
            <w:r w:rsidRPr="00D66861">
              <w:rPr>
                <w:rFonts w:eastAsia="Times New Roman"/>
                <w:b/>
                <w:bCs/>
                <w:color w:val="000000"/>
                <w:szCs w:val="20"/>
                <w:lang w:val="es-419" w:eastAsia="es-419"/>
              </w:rPr>
              <w:t xml:space="preserve"> NIT:</w:t>
            </w:r>
          </w:p>
        </w:tc>
        <w:tc>
          <w:tcPr>
            <w:tcW w:w="338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390C847" w14:textId="77777777" w:rsidR="0018235C" w:rsidRPr="00D66861" w:rsidRDefault="0018235C" w:rsidP="00D04BB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val="es-419" w:eastAsia="es-419"/>
              </w:rPr>
            </w:pPr>
            <w:r w:rsidRPr="00D66861">
              <w:rPr>
                <w:rFonts w:eastAsia="Times New Roman"/>
                <w:b/>
                <w:bCs/>
                <w:color w:val="000000"/>
                <w:szCs w:val="20"/>
                <w:lang w:val="es-419" w:eastAsia="es-419"/>
              </w:rPr>
              <w:t> </w:t>
            </w:r>
          </w:p>
        </w:tc>
      </w:tr>
      <w:tr w:rsidR="0018235C" w:rsidRPr="00E43A82" w14:paraId="31A65CB7" w14:textId="77777777" w:rsidTr="00703385">
        <w:trPr>
          <w:trHeight w:val="624"/>
        </w:trPr>
        <w:tc>
          <w:tcPr>
            <w:tcW w:w="16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7E4550" w14:textId="77777777" w:rsidR="0018235C" w:rsidRPr="00D66861" w:rsidRDefault="0018235C" w:rsidP="00D04BB7">
            <w:pPr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Cs w:val="20"/>
                <w:lang w:val="es-419" w:eastAsia="es-419"/>
              </w:rPr>
            </w:pPr>
            <w:r w:rsidRPr="00D66861">
              <w:rPr>
                <w:rFonts w:eastAsia="Times New Roman"/>
                <w:b/>
                <w:bCs/>
                <w:color w:val="000000"/>
                <w:szCs w:val="20"/>
                <w:lang w:val="es-419" w:eastAsia="es-419"/>
              </w:rPr>
              <w:t>Nombre del representante legal o persona autorizada:</w:t>
            </w:r>
          </w:p>
        </w:tc>
        <w:tc>
          <w:tcPr>
            <w:tcW w:w="338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035F937" w14:textId="77777777" w:rsidR="0018235C" w:rsidRPr="00D66861" w:rsidRDefault="0018235C" w:rsidP="00D04BB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val="es-419" w:eastAsia="es-419"/>
              </w:rPr>
            </w:pPr>
            <w:r w:rsidRPr="00D66861">
              <w:rPr>
                <w:rFonts w:eastAsia="Times New Roman"/>
                <w:b/>
                <w:bCs/>
                <w:color w:val="000000"/>
                <w:szCs w:val="20"/>
                <w:lang w:val="es-419" w:eastAsia="es-419"/>
              </w:rPr>
              <w:t> </w:t>
            </w:r>
          </w:p>
        </w:tc>
      </w:tr>
      <w:tr w:rsidR="0018235C" w:rsidRPr="00E43A82" w14:paraId="124ED0B3" w14:textId="77777777" w:rsidTr="00703385">
        <w:trPr>
          <w:trHeight w:val="624"/>
        </w:trPr>
        <w:tc>
          <w:tcPr>
            <w:tcW w:w="16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3FB8FD" w14:textId="5DC4C6BD" w:rsidR="0018235C" w:rsidRPr="00D66861" w:rsidRDefault="0018235C" w:rsidP="00D04BB7">
            <w:pPr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Cs w:val="20"/>
                <w:lang w:val="es-419" w:eastAsia="es-419"/>
              </w:rPr>
            </w:pPr>
            <w:r w:rsidRPr="00D66861">
              <w:rPr>
                <w:rFonts w:eastAsia="Times New Roman"/>
                <w:b/>
                <w:bCs/>
                <w:color w:val="000000"/>
                <w:szCs w:val="20"/>
                <w:lang w:val="es-419" w:eastAsia="es-419"/>
              </w:rPr>
              <w:t xml:space="preserve">Número(s) de teléfono(s) de </w:t>
            </w:r>
            <w:r w:rsidR="00703385" w:rsidRPr="00D66861">
              <w:rPr>
                <w:rFonts w:eastAsia="Times New Roman"/>
                <w:b/>
                <w:bCs/>
                <w:color w:val="000000"/>
                <w:szCs w:val="20"/>
                <w:lang w:val="es-419" w:eastAsia="es-419"/>
              </w:rPr>
              <w:t>contacto:</w:t>
            </w:r>
          </w:p>
        </w:tc>
        <w:tc>
          <w:tcPr>
            <w:tcW w:w="338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5A8A856" w14:textId="77777777" w:rsidR="0018235C" w:rsidRPr="00D66861" w:rsidRDefault="0018235C" w:rsidP="00D04BB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val="es-419" w:eastAsia="es-419"/>
              </w:rPr>
            </w:pPr>
            <w:r w:rsidRPr="00D66861">
              <w:rPr>
                <w:rFonts w:eastAsia="Times New Roman"/>
                <w:b/>
                <w:bCs/>
                <w:color w:val="000000"/>
                <w:szCs w:val="20"/>
                <w:lang w:val="es-419" w:eastAsia="es-419"/>
              </w:rPr>
              <w:t> </w:t>
            </w:r>
          </w:p>
        </w:tc>
      </w:tr>
      <w:tr w:rsidR="0018235C" w:rsidRPr="00E43A82" w14:paraId="27330C71" w14:textId="77777777" w:rsidTr="00703385">
        <w:trPr>
          <w:trHeight w:val="624"/>
        </w:trPr>
        <w:tc>
          <w:tcPr>
            <w:tcW w:w="16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A91441" w14:textId="77777777" w:rsidR="0018235C" w:rsidRPr="00D66861" w:rsidRDefault="0018235C" w:rsidP="00D04BB7">
            <w:pPr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Cs w:val="20"/>
                <w:lang w:val="es-419" w:eastAsia="es-419"/>
              </w:rPr>
            </w:pPr>
            <w:r w:rsidRPr="00D66861">
              <w:rPr>
                <w:rFonts w:eastAsia="Times New Roman"/>
                <w:b/>
                <w:bCs/>
                <w:color w:val="000000"/>
                <w:szCs w:val="20"/>
                <w:lang w:val="es-419" w:eastAsia="es-419"/>
              </w:rPr>
              <w:t>Dirección de correo electrónico:</w:t>
            </w:r>
          </w:p>
        </w:tc>
        <w:tc>
          <w:tcPr>
            <w:tcW w:w="338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57AE86B" w14:textId="77777777" w:rsidR="0018235C" w:rsidRPr="00D66861" w:rsidRDefault="0018235C" w:rsidP="00D04BB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val="es-419" w:eastAsia="es-419"/>
              </w:rPr>
            </w:pPr>
            <w:r w:rsidRPr="00D66861">
              <w:rPr>
                <w:rFonts w:eastAsia="Times New Roman"/>
                <w:b/>
                <w:bCs/>
                <w:color w:val="000000"/>
                <w:szCs w:val="20"/>
                <w:lang w:val="es-419" w:eastAsia="es-419"/>
              </w:rPr>
              <w:t> </w:t>
            </w:r>
          </w:p>
        </w:tc>
      </w:tr>
      <w:tr w:rsidR="0018235C" w:rsidRPr="00E43A82" w14:paraId="1B1EAF51" w14:textId="77777777" w:rsidTr="00703385">
        <w:trPr>
          <w:trHeight w:val="624"/>
        </w:trPr>
        <w:tc>
          <w:tcPr>
            <w:tcW w:w="16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710E09" w14:textId="77777777" w:rsidR="0018235C" w:rsidRPr="00D66861" w:rsidRDefault="0018235C" w:rsidP="00D04BB7">
            <w:pPr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Cs w:val="20"/>
                <w:lang w:val="es-419" w:eastAsia="es-419"/>
              </w:rPr>
            </w:pPr>
            <w:r w:rsidRPr="00D66861">
              <w:rPr>
                <w:rFonts w:eastAsia="Times New Roman"/>
                <w:b/>
                <w:bCs/>
                <w:color w:val="000000"/>
                <w:szCs w:val="20"/>
                <w:lang w:val="es-419" w:eastAsia="es-419"/>
              </w:rPr>
              <w:t>Firma:</w:t>
            </w:r>
          </w:p>
        </w:tc>
        <w:tc>
          <w:tcPr>
            <w:tcW w:w="338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83457F2" w14:textId="77777777" w:rsidR="0018235C" w:rsidRPr="00D66861" w:rsidRDefault="0018235C" w:rsidP="00D04BB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val="es-419" w:eastAsia="es-419"/>
              </w:rPr>
            </w:pPr>
            <w:r w:rsidRPr="00D66861">
              <w:rPr>
                <w:rFonts w:eastAsia="Times New Roman"/>
                <w:b/>
                <w:bCs/>
                <w:color w:val="000000"/>
                <w:szCs w:val="20"/>
                <w:lang w:val="es-419" w:eastAsia="es-419"/>
              </w:rPr>
              <w:t> </w:t>
            </w:r>
          </w:p>
        </w:tc>
      </w:tr>
    </w:tbl>
    <w:p w14:paraId="78930A1A" w14:textId="77777777" w:rsidR="0018235C" w:rsidRPr="00F5715A" w:rsidRDefault="0018235C" w:rsidP="00623C25">
      <w:pPr>
        <w:spacing w:after="0" w:line="240" w:lineRule="auto"/>
      </w:pPr>
    </w:p>
    <w:sectPr w:rsidR="0018235C" w:rsidRPr="00F5715A" w:rsidSect="005755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1418" w:right="1701" w:bottom="1418" w:left="1418" w:header="1984" w:footer="17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8F9722" w14:textId="77777777" w:rsidR="009011F7" w:rsidRDefault="009011F7" w:rsidP="00322D60">
      <w:r>
        <w:separator/>
      </w:r>
    </w:p>
  </w:endnote>
  <w:endnote w:type="continuationSeparator" w:id="0">
    <w:p w14:paraId="2E8A6755" w14:textId="77777777" w:rsidR="009011F7" w:rsidRDefault="009011F7" w:rsidP="00322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w York">
    <w:altName w:val="Times New Roman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Bk">
    <w:altName w:val="Times New Roman"/>
    <w:panose1 w:val="020B0602020204020303"/>
    <w:charset w:val="B1"/>
    <w:family w:val="swiss"/>
    <w:pitch w:val="variable"/>
    <w:sig w:usb0="80000867" w:usb1="00000000" w:usb2="00000000" w:usb3="00000000" w:csb0="000001F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C72D3" w14:textId="77777777" w:rsidR="004C3927" w:rsidRDefault="004C39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ABBCE" w14:textId="77777777" w:rsidR="00BC44C1" w:rsidRDefault="007A0B0F" w:rsidP="00DB02D7">
    <w:pPr>
      <w:pStyle w:val="Piedepgina"/>
      <w:ind w:left="-993"/>
    </w:pPr>
    <w:r>
      <w:rPr>
        <w:noProof/>
        <w:lang w:val="en-US"/>
      </w:rPr>
      <w:drawing>
        <wp:anchor distT="0" distB="0" distL="114300" distR="114300" simplePos="0" relativeHeight="251656704" behindDoc="0" locked="0" layoutInCell="1" allowOverlap="1" wp14:anchorId="2F544BD2" wp14:editId="4FED7C39">
          <wp:simplePos x="0" y="0"/>
          <wp:positionH relativeFrom="margin">
            <wp:posOffset>228600</wp:posOffset>
          </wp:positionH>
          <wp:positionV relativeFrom="paragraph">
            <wp:posOffset>5909310</wp:posOffset>
          </wp:positionV>
          <wp:extent cx="7306945" cy="874395"/>
          <wp:effectExtent l="0" t="0" r="0" b="0"/>
          <wp:wrapNone/>
          <wp:docPr id="2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06945" cy="8743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/>
      </w:rPr>
      <w:drawing>
        <wp:inline distT="0" distB="0" distL="0" distR="0" wp14:anchorId="64C374BD" wp14:editId="3962754A">
          <wp:extent cx="7307580" cy="8763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0758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F1823" w14:textId="77777777" w:rsidR="004C3927" w:rsidRDefault="004C392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2201E" w14:textId="77777777" w:rsidR="009011F7" w:rsidRDefault="009011F7" w:rsidP="00322D60">
      <w:r>
        <w:separator/>
      </w:r>
    </w:p>
  </w:footnote>
  <w:footnote w:type="continuationSeparator" w:id="0">
    <w:p w14:paraId="2102DB28" w14:textId="77777777" w:rsidR="009011F7" w:rsidRDefault="009011F7" w:rsidP="00322D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3A23D" w14:textId="77777777" w:rsidR="002A1FDC" w:rsidRDefault="002A1FDC">
    <w:pPr>
      <w:framePr w:w="8767" w:h="361" w:hSpace="141" w:wrap="around" w:vAnchor="page" w:hAnchor="page" w:x="1729" w:y="13505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</w:p>
  <w:p w14:paraId="24C3FB84" w14:textId="77777777" w:rsidR="002A1FDC" w:rsidRDefault="002A1FD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414EC" w14:textId="4DE0BFF2" w:rsidR="002A1FDC" w:rsidRDefault="00340326" w:rsidP="00532EF1">
    <w:pPr>
      <w:pStyle w:val="Encabezado"/>
      <w:tabs>
        <w:tab w:val="clear" w:pos="4419"/>
        <w:tab w:val="clear" w:pos="8838"/>
        <w:tab w:val="left" w:pos="3735"/>
      </w:tabs>
    </w:pPr>
    <w:r>
      <w:rPr>
        <w:noProof/>
        <w:lang w:val="en-US"/>
      </w:rPr>
      <w:drawing>
        <wp:anchor distT="0" distB="0" distL="114300" distR="114300" simplePos="0" relativeHeight="251657728" behindDoc="1" locked="0" layoutInCell="1" allowOverlap="1" wp14:anchorId="1C26F21B" wp14:editId="0CE847F3">
          <wp:simplePos x="0" y="0"/>
          <wp:positionH relativeFrom="page">
            <wp:align>right</wp:align>
          </wp:positionH>
          <wp:positionV relativeFrom="paragraph">
            <wp:posOffset>-1555115</wp:posOffset>
          </wp:positionV>
          <wp:extent cx="10029825" cy="12237720"/>
          <wp:effectExtent l="0" t="0" r="9525" b="0"/>
          <wp:wrapNone/>
          <wp:docPr id="2" name="membret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mbrete-01.jpg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29825" cy="12237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-1694837686"/>
        <w:docPartObj>
          <w:docPartGallery w:val="Watermarks"/>
          <w:docPartUnique/>
        </w:docPartObj>
      </w:sdtPr>
      <w:sdtContent>
        <w:r w:rsidR="009011F7">
          <w:rPr>
            <w:noProof/>
          </w:rPr>
          <w:pict w14:anchorId="4249A6D9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MSIPWM0PowerPlusWaterMarkObject" o:spid="_x0000_s1025" type="#_x0000_t136" alt="{&quot;HashCode&quot;:699825933,&quot;Height&quot;:612.0,&quot;Width&quot;:792.0,&quot;Placement&quot;:&quot;Header&quot;,&quot;Index&quot;:&quot;Primary&quot;,&quot;Section&quot;:1,&quot;Top&quot;:-999995.0,&quot;Left&quot;:-999995.0}" style="position:absolute;margin-left:0;margin-top:0;width:52.15pt;height:10.75pt;rotation:315;z-index:-251657728;visibility:visible;mso-wrap-edited:f;mso-width-percent:0;mso-height-percent:0;mso-position-horizontal:center;mso-position-horizontal-relative:margin;mso-position-vertical:center;mso-position-vertical-relative:margin;mso-width-percent:0;mso-height-percent:0" o:allowincell="f" fillcolor="#737373" stroked="f">
              <v:textpath style="font-family:&quot;Calibri&quot;;font-size:8pt" string="Datos Abiertos"/>
              <w10:wrap anchorx="margin" anchory="margin"/>
            </v:shape>
          </w:pict>
        </w:r>
      </w:sdtContent>
    </w:sdt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6CD71" w14:textId="77777777" w:rsidR="004C3927" w:rsidRDefault="004C392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65AAE"/>
    <w:multiLevelType w:val="hybridMultilevel"/>
    <w:tmpl w:val="11C8612E"/>
    <w:lvl w:ilvl="0" w:tplc="A62EB63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5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5465ED"/>
    <w:multiLevelType w:val="hybridMultilevel"/>
    <w:tmpl w:val="96C0E218"/>
    <w:lvl w:ilvl="0" w:tplc="580A0017">
      <w:start w:val="1"/>
      <w:numFmt w:val="lowerLetter"/>
      <w:lvlText w:val="%1)"/>
      <w:lvlJc w:val="left"/>
      <w:pPr>
        <w:ind w:left="720" w:hanging="360"/>
      </w:p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DE1D6F"/>
    <w:multiLevelType w:val="hybridMultilevel"/>
    <w:tmpl w:val="96C0E218"/>
    <w:lvl w:ilvl="0" w:tplc="580A0017">
      <w:start w:val="1"/>
      <w:numFmt w:val="lowerLetter"/>
      <w:lvlText w:val="%1)"/>
      <w:lvlJc w:val="left"/>
      <w:pPr>
        <w:ind w:left="720" w:hanging="360"/>
      </w:p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8A18AE"/>
    <w:multiLevelType w:val="hybridMultilevel"/>
    <w:tmpl w:val="1472C386"/>
    <w:lvl w:ilvl="0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B06E1EA6">
      <w:start w:val="6"/>
      <w:numFmt w:val="bullet"/>
      <w:lvlText w:val="•"/>
      <w:lvlJc w:val="left"/>
      <w:pPr>
        <w:ind w:left="2520" w:hanging="720"/>
      </w:pPr>
      <w:rPr>
        <w:rFonts w:ascii="Century Gothic" w:eastAsia="Times New Roman" w:hAnsi="Century Gothic" w:cs="Arial" w:hint="default"/>
      </w:rPr>
    </w:lvl>
    <w:lvl w:ilvl="2" w:tplc="5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3366552"/>
    <w:multiLevelType w:val="hybridMultilevel"/>
    <w:tmpl w:val="54084994"/>
    <w:lvl w:ilvl="0" w:tplc="5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49A380F"/>
    <w:multiLevelType w:val="hybridMultilevel"/>
    <w:tmpl w:val="C292E272"/>
    <w:lvl w:ilvl="0" w:tplc="5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7D53311"/>
    <w:multiLevelType w:val="multilevel"/>
    <w:tmpl w:val="444681D2"/>
    <w:styleLink w:val="Estilo1"/>
    <w:lvl w:ilvl="0">
      <w:start w:val="23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FC76F2D"/>
    <w:multiLevelType w:val="hybridMultilevel"/>
    <w:tmpl w:val="8E5A86E0"/>
    <w:lvl w:ilvl="0" w:tplc="5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080" w:hanging="360"/>
      </w:pPr>
    </w:lvl>
    <w:lvl w:ilvl="2" w:tplc="580A001B" w:tentative="1">
      <w:start w:val="1"/>
      <w:numFmt w:val="lowerRoman"/>
      <w:lvlText w:val="%3."/>
      <w:lvlJc w:val="right"/>
      <w:pPr>
        <w:ind w:left="1800" w:hanging="180"/>
      </w:pPr>
    </w:lvl>
    <w:lvl w:ilvl="3" w:tplc="580A000F" w:tentative="1">
      <w:start w:val="1"/>
      <w:numFmt w:val="decimal"/>
      <w:lvlText w:val="%4."/>
      <w:lvlJc w:val="left"/>
      <w:pPr>
        <w:ind w:left="2520" w:hanging="360"/>
      </w:pPr>
    </w:lvl>
    <w:lvl w:ilvl="4" w:tplc="580A0019" w:tentative="1">
      <w:start w:val="1"/>
      <w:numFmt w:val="lowerLetter"/>
      <w:lvlText w:val="%5."/>
      <w:lvlJc w:val="left"/>
      <w:pPr>
        <w:ind w:left="3240" w:hanging="360"/>
      </w:pPr>
    </w:lvl>
    <w:lvl w:ilvl="5" w:tplc="580A001B" w:tentative="1">
      <w:start w:val="1"/>
      <w:numFmt w:val="lowerRoman"/>
      <w:lvlText w:val="%6."/>
      <w:lvlJc w:val="right"/>
      <w:pPr>
        <w:ind w:left="3960" w:hanging="180"/>
      </w:pPr>
    </w:lvl>
    <w:lvl w:ilvl="6" w:tplc="580A000F" w:tentative="1">
      <w:start w:val="1"/>
      <w:numFmt w:val="decimal"/>
      <w:lvlText w:val="%7."/>
      <w:lvlJc w:val="left"/>
      <w:pPr>
        <w:ind w:left="4680" w:hanging="360"/>
      </w:pPr>
    </w:lvl>
    <w:lvl w:ilvl="7" w:tplc="580A0019" w:tentative="1">
      <w:start w:val="1"/>
      <w:numFmt w:val="lowerLetter"/>
      <w:lvlText w:val="%8."/>
      <w:lvlJc w:val="left"/>
      <w:pPr>
        <w:ind w:left="5400" w:hanging="360"/>
      </w:pPr>
    </w:lvl>
    <w:lvl w:ilvl="8" w:tplc="5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93C5268"/>
    <w:multiLevelType w:val="multilevel"/>
    <w:tmpl w:val="5312494A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3AF1908"/>
    <w:multiLevelType w:val="multilevel"/>
    <w:tmpl w:val="A36A8CE2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2E11F82"/>
    <w:multiLevelType w:val="multilevel"/>
    <w:tmpl w:val="425C0F1C"/>
    <w:styleLink w:val="Estilo2"/>
    <w:lvl w:ilvl="0">
      <w:start w:val="24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6184B41"/>
    <w:multiLevelType w:val="hybridMultilevel"/>
    <w:tmpl w:val="96C0E218"/>
    <w:lvl w:ilvl="0" w:tplc="580A0017">
      <w:start w:val="1"/>
      <w:numFmt w:val="lowerLetter"/>
      <w:lvlText w:val="%1)"/>
      <w:lvlJc w:val="left"/>
      <w:pPr>
        <w:ind w:left="720" w:hanging="360"/>
      </w:p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4273463">
    <w:abstractNumId w:val="6"/>
  </w:num>
  <w:num w:numId="2" w16cid:durableId="800415999">
    <w:abstractNumId w:val="10"/>
  </w:num>
  <w:num w:numId="3" w16cid:durableId="490023575">
    <w:abstractNumId w:val="0"/>
  </w:num>
  <w:num w:numId="4" w16cid:durableId="1732340629">
    <w:abstractNumId w:val="9"/>
  </w:num>
  <w:num w:numId="5" w16cid:durableId="1649750317">
    <w:abstractNumId w:val="8"/>
  </w:num>
  <w:num w:numId="6" w16cid:durableId="821776089">
    <w:abstractNumId w:val="5"/>
  </w:num>
  <w:num w:numId="7" w16cid:durableId="299462832">
    <w:abstractNumId w:val="1"/>
  </w:num>
  <w:num w:numId="8" w16cid:durableId="128015431">
    <w:abstractNumId w:val="2"/>
  </w:num>
  <w:num w:numId="9" w16cid:durableId="1130323548">
    <w:abstractNumId w:val="11"/>
  </w:num>
  <w:num w:numId="10" w16cid:durableId="741219252">
    <w:abstractNumId w:val="7"/>
  </w:num>
  <w:num w:numId="11" w16cid:durableId="1867524767">
    <w:abstractNumId w:val="4"/>
  </w:num>
  <w:num w:numId="12" w16cid:durableId="668483898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B0F"/>
    <w:rsid w:val="000002CA"/>
    <w:rsid w:val="00004908"/>
    <w:rsid w:val="00022D8F"/>
    <w:rsid w:val="00023768"/>
    <w:rsid w:val="00023863"/>
    <w:rsid w:val="00023D9A"/>
    <w:rsid w:val="00024644"/>
    <w:rsid w:val="00031C8A"/>
    <w:rsid w:val="00032D99"/>
    <w:rsid w:val="00044F67"/>
    <w:rsid w:val="00047DFC"/>
    <w:rsid w:val="00051D7D"/>
    <w:rsid w:val="00052234"/>
    <w:rsid w:val="000538A5"/>
    <w:rsid w:val="0005575A"/>
    <w:rsid w:val="000576DC"/>
    <w:rsid w:val="0006065D"/>
    <w:rsid w:val="00062C70"/>
    <w:rsid w:val="00063013"/>
    <w:rsid w:val="00063685"/>
    <w:rsid w:val="00064C56"/>
    <w:rsid w:val="00066088"/>
    <w:rsid w:val="000668D8"/>
    <w:rsid w:val="00066B4B"/>
    <w:rsid w:val="00066E4B"/>
    <w:rsid w:val="00066F89"/>
    <w:rsid w:val="00067E50"/>
    <w:rsid w:val="00071674"/>
    <w:rsid w:val="00071FEB"/>
    <w:rsid w:val="000809E5"/>
    <w:rsid w:val="000826C2"/>
    <w:rsid w:val="0008345E"/>
    <w:rsid w:val="000856BC"/>
    <w:rsid w:val="000900AE"/>
    <w:rsid w:val="000940C3"/>
    <w:rsid w:val="000A034C"/>
    <w:rsid w:val="000A0D0F"/>
    <w:rsid w:val="000A342C"/>
    <w:rsid w:val="000A5026"/>
    <w:rsid w:val="000B0BFA"/>
    <w:rsid w:val="000B2A39"/>
    <w:rsid w:val="000B3376"/>
    <w:rsid w:val="000B3533"/>
    <w:rsid w:val="000C712B"/>
    <w:rsid w:val="000D509A"/>
    <w:rsid w:val="000D551F"/>
    <w:rsid w:val="000D5E3A"/>
    <w:rsid w:val="000E329D"/>
    <w:rsid w:val="000E553A"/>
    <w:rsid w:val="000F1BBB"/>
    <w:rsid w:val="000F20C4"/>
    <w:rsid w:val="0010717E"/>
    <w:rsid w:val="001135F5"/>
    <w:rsid w:val="00142FC9"/>
    <w:rsid w:val="00144E60"/>
    <w:rsid w:val="0014620B"/>
    <w:rsid w:val="001462FA"/>
    <w:rsid w:val="00150509"/>
    <w:rsid w:val="00154D40"/>
    <w:rsid w:val="001603B4"/>
    <w:rsid w:val="00162EA1"/>
    <w:rsid w:val="001631DB"/>
    <w:rsid w:val="00167605"/>
    <w:rsid w:val="00171A48"/>
    <w:rsid w:val="00172C35"/>
    <w:rsid w:val="00174537"/>
    <w:rsid w:val="0018235C"/>
    <w:rsid w:val="00183A38"/>
    <w:rsid w:val="00187502"/>
    <w:rsid w:val="00191AC6"/>
    <w:rsid w:val="00191ED4"/>
    <w:rsid w:val="001A05F9"/>
    <w:rsid w:val="001A210B"/>
    <w:rsid w:val="001A2271"/>
    <w:rsid w:val="001A491E"/>
    <w:rsid w:val="001A5FF0"/>
    <w:rsid w:val="001A68B3"/>
    <w:rsid w:val="001B11C1"/>
    <w:rsid w:val="001B2BC1"/>
    <w:rsid w:val="001C4E2D"/>
    <w:rsid w:val="001C7C7B"/>
    <w:rsid w:val="001D3E0D"/>
    <w:rsid w:val="001D566E"/>
    <w:rsid w:val="001D5B64"/>
    <w:rsid w:val="001D5EA8"/>
    <w:rsid w:val="001D7870"/>
    <w:rsid w:val="001E1E2C"/>
    <w:rsid w:val="001E1ED6"/>
    <w:rsid w:val="001E39C8"/>
    <w:rsid w:val="001F2031"/>
    <w:rsid w:val="001F6704"/>
    <w:rsid w:val="00202C04"/>
    <w:rsid w:val="00207B35"/>
    <w:rsid w:val="002126EE"/>
    <w:rsid w:val="00214634"/>
    <w:rsid w:val="00224F67"/>
    <w:rsid w:val="00226D38"/>
    <w:rsid w:val="00232CAC"/>
    <w:rsid w:val="00234CBD"/>
    <w:rsid w:val="00235C9B"/>
    <w:rsid w:val="00240B65"/>
    <w:rsid w:val="00242ACD"/>
    <w:rsid w:val="00242C91"/>
    <w:rsid w:val="002441E2"/>
    <w:rsid w:val="0025010F"/>
    <w:rsid w:val="002522A6"/>
    <w:rsid w:val="00252970"/>
    <w:rsid w:val="00255154"/>
    <w:rsid w:val="00255E9A"/>
    <w:rsid w:val="00256261"/>
    <w:rsid w:val="00256306"/>
    <w:rsid w:val="00257BD7"/>
    <w:rsid w:val="0026285F"/>
    <w:rsid w:val="002732A4"/>
    <w:rsid w:val="002764F2"/>
    <w:rsid w:val="00281EE6"/>
    <w:rsid w:val="0028280A"/>
    <w:rsid w:val="002909F5"/>
    <w:rsid w:val="0029168A"/>
    <w:rsid w:val="00291FB2"/>
    <w:rsid w:val="00292ECC"/>
    <w:rsid w:val="002938ED"/>
    <w:rsid w:val="002953BA"/>
    <w:rsid w:val="00295853"/>
    <w:rsid w:val="00295900"/>
    <w:rsid w:val="00297570"/>
    <w:rsid w:val="002A1FDC"/>
    <w:rsid w:val="002B01D5"/>
    <w:rsid w:val="002B21B7"/>
    <w:rsid w:val="002B2618"/>
    <w:rsid w:val="002B55D2"/>
    <w:rsid w:val="002B6489"/>
    <w:rsid w:val="002C20EA"/>
    <w:rsid w:val="002C3631"/>
    <w:rsid w:val="002C49D3"/>
    <w:rsid w:val="002C5B5F"/>
    <w:rsid w:val="002D0E55"/>
    <w:rsid w:val="002D214F"/>
    <w:rsid w:val="002D6DC7"/>
    <w:rsid w:val="002E0864"/>
    <w:rsid w:val="002F13E8"/>
    <w:rsid w:val="002F30C2"/>
    <w:rsid w:val="002F6B1E"/>
    <w:rsid w:val="0030074B"/>
    <w:rsid w:val="00302B96"/>
    <w:rsid w:val="00306E5E"/>
    <w:rsid w:val="003146BB"/>
    <w:rsid w:val="00317C80"/>
    <w:rsid w:val="0032098B"/>
    <w:rsid w:val="00322076"/>
    <w:rsid w:val="00322D60"/>
    <w:rsid w:val="003240EF"/>
    <w:rsid w:val="003249FE"/>
    <w:rsid w:val="00324CE6"/>
    <w:rsid w:val="003324C8"/>
    <w:rsid w:val="00332E0E"/>
    <w:rsid w:val="00340326"/>
    <w:rsid w:val="003408CA"/>
    <w:rsid w:val="00341B62"/>
    <w:rsid w:val="003460F3"/>
    <w:rsid w:val="00351377"/>
    <w:rsid w:val="00356E4B"/>
    <w:rsid w:val="00361DA0"/>
    <w:rsid w:val="00370D9F"/>
    <w:rsid w:val="00373F3F"/>
    <w:rsid w:val="0037463C"/>
    <w:rsid w:val="00375DD9"/>
    <w:rsid w:val="00376A21"/>
    <w:rsid w:val="003841AA"/>
    <w:rsid w:val="00384633"/>
    <w:rsid w:val="00384726"/>
    <w:rsid w:val="00384FDA"/>
    <w:rsid w:val="00385C78"/>
    <w:rsid w:val="00390D35"/>
    <w:rsid w:val="00391D56"/>
    <w:rsid w:val="003A0FCA"/>
    <w:rsid w:val="003A2221"/>
    <w:rsid w:val="003B02FB"/>
    <w:rsid w:val="003B0576"/>
    <w:rsid w:val="003B37D7"/>
    <w:rsid w:val="003B5A7C"/>
    <w:rsid w:val="003B6DC1"/>
    <w:rsid w:val="003C009C"/>
    <w:rsid w:val="003C07E2"/>
    <w:rsid w:val="003C1F14"/>
    <w:rsid w:val="003C2516"/>
    <w:rsid w:val="003C63EF"/>
    <w:rsid w:val="003C765E"/>
    <w:rsid w:val="003D0130"/>
    <w:rsid w:val="003D54AE"/>
    <w:rsid w:val="003D5F97"/>
    <w:rsid w:val="003D7815"/>
    <w:rsid w:val="003E1E76"/>
    <w:rsid w:val="003E27B3"/>
    <w:rsid w:val="003E2D32"/>
    <w:rsid w:val="003F2C57"/>
    <w:rsid w:val="003F4ACA"/>
    <w:rsid w:val="003F55F4"/>
    <w:rsid w:val="003F72BB"/>
    <w:rsid w:val="003F779B"/>
    <w:rsid w:val="00400443"/>
    <w:rsid w:val="004030D3"/>
    <w:rsid w:val="004031BA"/>
    <w:rsid w:val="0040769C"/>
    <w:rsid w:val="00420575"/>
    <w:rsid w:val="0042225B"/>
    <w:rsid w:val="00423FDA"/>
    <w:rsid w:val="004262B1"/>
    <w:rsid w:val="00427402"/>
    <w:rsid w:val="004326D8"/>
    <w:rsid w:val="0043435F"/>
    <w:rsid w:val="00434D02"/>
    <w:rsid w:val="00436D1B"/>
    <w:rsid w:val="00437670"/>
    <w:rsid w:val="0043773A"/>
    <w:rsid w:val="00437782"/>
    <w:rsid w:val="00444068"/>
    <w:rsid w:val="00444F96"/>
    <w:rsid w:val="00445B26"/>
    <w:rsid w:val="00445CC8"/>
    <w:rsid w:val="004476F8"/>
    <w:rsid w:val="00450032"/>
    <w:rsid w:val="00450AE2"/>
    <w:rsid w:val="00451105"/>
    <w:rsid w:val="004520C6"/>
    <w:rsid w:val="004555B3"/>
    <w:rsid w:val="00455DCF"/>
    <w:rsid w:val="00461AAE"/>
    <w:rsid w:val="0046437D"/>
    <w:rsid w:val="004646F8"/>
    <w:rsid w:val="00467C80"/>
    <w:rsid w:val="00470D38"/>
    <w:rsid w:val="004757AD"/>
    <w:rsid w:val="00476356"/>
    <w:rsid w:val="004768B7"/>
    <w:rsid w:val="00477760"/>
    <w:rsid w:val="00477B55"/>
    <w:rsid w:val="004918A1"/>
    <w:rsid w:val="0049416B"/>
    <w:rsid w:val="00494ADC"/>
    <w:rsid w:val="00496DA4"/>
    <w:rsid w:val="004A1740"/>
    <w:rsid w:val="004A17D8"/>
    <w:rsid w:val="004A27BA"/>
    <w:rsid w:val="004B0EE4"/>
    <w:rsid w:val="004B21BF"/>
    <w:rsid w:val="004B2B9E"/>
    <w:rsid w:val="004B7E5A"/>
    <w:rsid w:val="004C1011"/>
    <w:rsid w:val="004C3927"/>
    <w:rsid w:val="004C71E7"/>
    <w:rsid w:val="004D0343"/>
    <w:rsid w:val="004D2762"/>
    <w:rsid w:val="004D32EF"/>
    <w:rsid w:val="004D4A1C"/>
    <w:rsid w:val="004D5F17"/>
    <w:rsid w:val="004D7777"/>
    <w:rsid w:val="004E158B"/>
    <w:rsid w:val="004E1EA5"/>
    <w:rsid w:val="004E4937"/>
    <w:rsid w:val="004E4C2C"/>
    <w:rsid w:val="004E5C57"/>
    <w:rsid w:val="004F286A"/>
    <w:rsid w:val="004F4939"/>
    <w:rsid w:val="004F4A3D"/>
    <w:rsid w:val="004F4FE8"/>
    <w:rsid w:val="005003C6"/>
    <w:rsid w:val="00501BCA"/>
    <w:rsid w:val="00503441"/>
    <w:rsid w:val="00503BF5"/>
    <w:rsid w:val="00511278"/>
    <w:rsid w:val="00515686"/>
    <w:rsid w:val="005162F1"/>
    <w:rsid w:val="005215C8"/>
    <w:rsid w:val="005261FC"/>
    <w:rsid w:val="005271B6"/>
    <w:rsid w:val="00527380"/>
    <w:rsid w:val="005279C9"/>
    <w:rsid w:val="00527C51"/>
    <w:rsid w:val="00530521"/>
    <w:rsid w:val="00532A0B"/>
    <w:rsid w:val="00532EF1"/>
    <w:rsid w:val="00533D6E"/>
    <w:rsid w:val="00534B2C"/>
    <w:rsid w:val="005357CD"/>
    <w:rsid w:val="0053619B"/>
    <w:rsid w:val="00537DD8"/>
    <w:rsid w:val="00545426"/>
    <w:rsid w:val="00545DA6"/>
    <w:rsid w:val="00547CD2"/>
    <w:rsid w:val="00562077"/>
    <w:rsid w:val="00562B0F"/>
    <w:rsid w:val="00570406"/>
    <w:rsid w:val="005721F9"/>
    <w:rsid w:val="005755EE"/>
    <w:rsid w:val="005764CF"/>
    <w:rsid w:val="00576BAE"/>
    <w:rsid w:val="0059144A"/>
    <w:rsid w:val="005A2ABA"/>
    <w:rsid w:val="005B2104"/>
    <w:rsid w:val="005B46E9"/>
    <w:rsid w:val="005C262A"/>
    <w:rsid w:val="005C448B"/>
    <w:rsid w:val="005D15F4"/>
    <w:rsid w:val="005D3079"/>
    <w:rsid w:val="005D7C22"/>
    <w:rsid w:val="005E097D"/>
    <w:rsid w:val="005E34EE"/>
    <w:rsid w:val="005E4BA6"/>
    <w:rsid w:val="005E69DD"/>
    <w:rsid w:val="005E6D0B"/>
    <w:rsid w:val="005E6F6E"/>
    <w:rsid w:val="005F42DE"/>
    <w:rsid w:val="005F51E7"/>
    <w:rsid w:val="005F521B"/>
    <w:rsid w:val="005F531F"/>
    <w:rsid w:val="005F7CEC"/>
    <w:rsid w:val="00600ED7"/>
    <w:rsid w:val="00601C2A"/>
    <w:rsid w:val="00606037"/>
    <w:rsid w:val="0061050B"/>
    <w:rsid w:val="00613587"/>
    <w:rsid w:val="0061360F"/>
    <w:rsid w:val="006161FA"/>
    <w:rsid w:val="00617B65"/>
    <w:rsid w:val="00621856"/>
    <w:rsid w:val="00621A5F"/>
    <w:rsid w:val="00623C25"/>
    <w:rsid w:val="00623FBA"/>
    <w:rsid w:val="0062523E"/>
    <w:rsid w:val="00631F77"/>
    <w:rsid w:val="006330FE"/>
    <w:rsid w:val="00635BDF"/>
    <w:rsid w:val="00636D9E"/>
    <w:rsid w:val="006413D6"/>
    <w:rsid w:val="006629D3"/>
    <w:rsid w:val="0066404F"/>
    <w:rsid w:val="00664841"/>
    <w:rsid w:val="00665467"/>
    <w:rsid w:val="00666926"/>
    <w:rsid w:val="00666A61"/>
    <w:rsid w:val="006677E4"/>
    <w:rsid w:val="00673800"/>
    <w:rsid w:val="0067598C"/>
    <w:rsid w:val="006776DB"/>
    <w:rsid w:val="00682171"/>
    <w:rsid w:val="00685052"/>
    <w:rsid w:val="00687ED7"/>
    <w:rsid w:val="00691713"/>
    <w:rsid w:val="00694B3D"/>
    <w:rsid w:val="006968BB"/>
    <w:rsid w:val="006A25D8"/>
    <w:rsid w:val="006A2E8C"/>
    <w:rsid w:val="006B450F"/>
    <w:rsid w:val="006B4BC7"/>
    <w:rsid w:val="006B650D"/>
    <w:rsid w:val="006C37B6"/>
    <w:rsid w:val="006C5407"/>
    <w:rsid w:val="006C7444"/>
    <w:rsid w:val="006D0711"/>
    <w:rsid w:val="006D1F9A"/>
    <w:rsid w:val="006D2B2E"/>
    <w:rsid w:val="006D3A9A"/>
    <w:rsid w:val="006D5A25"/>
    <w:rsid w:val="006E03CC"/>
    <w:rsid w:val="006E1659"/>
    <w:rsid w:val="006E2F71"/>
    <w:rsid w:val="006E75A2"/>
    <w:rsid w:val="006F162E"/>
    <w:rsid w:val="006F1805"/>
    <w:rsid w:val="006F1C49"/>
    <w:rsid w:val="006F2D19"/>
    <w:rsid w:val="006F50FE"/>
    <w:rsid w:val="0070153D"/>
    <w:rsid w:val="00702514"/>
    <w:rsid w:val="00703385"/>
    <w:rsid w:val="007059D3"/>
    <w:rsid w:val="007063E0"/>
    <w:rsid w:val="007112E3"/>
    <w:rsid w:val="0071227A"/>
    <w:rsid w:val="00715C94"/>
    <w:rsid w:val="0071668F"/>
    <w:rsid w:val="00716C4F"/>
    <w:rsid w:val="0071754D"/>
    <w:rsid w:val="00717F4D"/>
    <w:rsid w:val="0072136D"/>
    <w:rsid w:val="00721480"/>
    <w:rsid w:val="0073115B"/>
    <w:rsid w:val="007333F4"/>
    <w:rsid w:val="0073602F"/>
    <w:rsid w:val="00742FD4"/>
    <w:rsid w:val="00743334"/>
    <w:rsid w:val="0074670F"/>
    <w:rsid w:val="00750045"/>
    <w:rsid w:val="00750EDA"/>
    <w:rsid w:val="00750FB3"/>
    <w:rsid w:val="00751783"/>
    <w:rsid w:val="00752D4D"/>
    <w:rsid w:val="00755A0E"/>
    <w:rsid w:val="00770DFB"/>
    <w:rsid w:val="00771A23"/>
    <w:rsid w:val="00772FB1"/>
    <w:rsid w:val="007757F3"/>
    <w:rsid w:val="007771AF"/>
    <w:rsid w:val="00785647"/>
    <w:rsid w:val="007874F6"/>
    <w:rsid w:val="00790707"/>
    <w:rsid w:val="00792E29"/>
    <w:rsid w:val="007938F0"/>
    <w:rsid w:val="007963CE"/>
    <w:rsid w:val="007A0B0F"/>
    <w:rsid w:val="007A333E"/>
    <w:rsid w:val="007B1412"/>
    <w:rsid w:val="007B2423"/>
    <w:rsid w:val="007B2A84"/>
    <w:rsid w:val="007B5418"/>
    <w:rsid w:val="007B6735"/>
    <w:rsid w:val="007B68FC"/>
    <w:rsid w:val="007B73E4"/>
    <w:rsid w:val="007C4E6C"/>
    <w:rsid w:val="007C6736"/>
    <w:rsid w:val="007C7BDB"/>
    <w:rsid w:val="007D0273"/>
    <w:rsid w:val="007D3C32"/>
    <w:rsid w:val="007E0A5A"/>
    <w:rsid w:val="007E3BE1"/>
    <w:rsid w:val="007E3F6C"/>
    <w:rsid w:val="007E51D2"/>
    <w:rsid w:val="007E586A"/>
    <w:rsid w:val="007F02B9"/>
    <w:rsid w:val="007F2B75"/>
    <w:rsid w:val="007F377B"/>
    <w:rsid w:val="007F4AED"/>
    <w:rsid w:val="007F50E7"/>
    <w:rsid w:val="007F5934"/>
    <w:rsid w:val="007F6EE6"/>
    <w:rsid w:val="00805274"/>
    <w:rsid w:val="0081036C"/>
    <w:rsid w:val="00810B9C"/>
    <w:rsid w:val="00813B19"/>
    <w:rsid w:val="00815B59"/>
    <w:rsid w:val="00816899"/>
    <w:rsid w:val="00816DA6"/>
    <w:rsid w:val="00817AF8"/>
    <w:rsid w:val="00823E34"/>
    <w:rsid w:val="008256B9"/>
    <w:rsid w:val="008266DE"/>
    <w:rsid w:val="0083096C"/>
    <w:rsid w:val="008310B1"/>
    <w:rsid w:val="008310D8"/>
    <w:rsid w:val="00832F1C"/>
    <w:rsid w:val="00835CAF"/>
    <w:rsid w:val="00837216"/>
    <w:rsid w:val="00845D2A"/>
    <w:rsid w:val="00845D7A"/>
    <w:rsid w:val="00846376"/>
    <w:rsid w:val="0084714C"/>
    <w:rsid w:val="0086126C"/>
    <w:rsid w:val="008635A1"/>
    <w:rsid w:val="008643B1"/>
    <w:rsid w:val="00864B71"/>
    <w:rsid w:val="00865252"/>
    <w:rsid w:val="00866F7F"/>
    <w:rsid w:val="00873CED"/>
    <w:rsid w:val="00873F91"/>
    <w:rsid w:val="00875792"/>
    <w:rsid w:val="00876B6C"/>
    <w:rsid w:val="00876BE8"/>
    <w:rsid w:val="00880A84"/>
    <w:rsid w:val="0088576E"/>
    <w:rsid w:val="008879E8"/>
    <w:rsid w:val="0089183A"/>
    <w:rsid w:val="008933DC"/>
    <w:rsid w:val="00897F5F"/>
    <w:rsid w:val="008A0844"/>
    <w:rsid w:val="008A1853"/>
    <w:rsid w:val="008A79AF"/>
    <w:rsid w:val="008B47EA"/>
    <w:rsid w:val="008B5BAC"/>
    <w:rsid w:val="008B6978"/>
    <w:rsid w:val="008C493E"/>
    <w:rsid w:val="008D12FC"/>
    <w:rsid w:val="008D1854"/>
    <w:rsid w:val="008D3D13"/>
    <w:rsid w:val="008D3F64"/>
    <w:rsid w:val="008D412A"/>
    <w:rsid w:val="008D4B6A"/>
    <w:rsid w:val="008D6534"/>
    <w:rsid w:val="008F6502"/>
    <w:rsid w:val="009011F7"/>
    <w:rsid w:val="009045A7"/>
    <w:rsid w:val="00906478"/>
    <w:rsid w:val="0090798E"/>
    <w:rsid w:val="0091010C"/>
    <w:rsid w:val="00913A1A"/>
    <w:rsid w:val="00914F43"/>
    <w:rsid w:val="009213B2"/>
    <w:rsid w:val="009247F0"/>
    <w:rsid w:val="0092590B"/>
    <w:rsid w:val="00925CAE"/>
    <w:rsid w:val="00931432"/>
    <w:rsid w:val="009322C7"/>
    <w:rsid w:val="00933FFB"/>
    <w:rsid w:val="00935AA0"/>
    <w:rsid w:val="00935BA9"/>
    <w:rsid w:val="00937710"/>
    <w:rsid w:val="00937F86"/>
    <w:rsid w:val="009411A9"/>
    <w:rsid w:val="00945BE4"/>
    <w:rsid w:val="009476C5"/>
    <w:rsid w:val="0095772B"/>
    <w:rsid w:val="00961508"/>
    <w:rsid w:val="009631D1"/>
    <w:rsid w:val="0096339B"/>
    <w:rsid w:val="009651BE"/>
    <w:rsid w:val="00967682"/>
    <w:rsid w:val="00971A58"/>
    <w:rsid w:val="00974979"/>
    <w:rsid w:val="00975A34"/>
    <w:rsid w:val="00977780"/>
    <w:rsid w:val="00982647"/>
    <w:rsid w:val="0098527A"/>
    <w:rsid w:val="009912C8"/>
    <w:rsid w:val="00996CBD"/>
    <w:rsid w:val="009A2BE8"/>
    <w:rsid w:val="009A30E2"/>
    <w:rsid w:val="009A372F"/>
    <w:rsid w:val="009A52E8"/>
    <w:rsid w:val="009A5547"/>
    <w:rsid w:val="009A60C1"/>
    <w:rsid w:val="009B0A88"/>
    <w:rsid w:val="009B2F30"/>
    <w:rsid w:val="009B2F63"/>
    <w:rsid w:val="009B36ED"/>
    <w:rsid w:val="009C13F4"/>
    <w:rsid w:val="009C1863"/>
    <w:rsid w:val="009C567D"/>
    <w:rsid w:val="009D5281"/>
    <w:rsid w:val="009D5A8C"/>
    <w:rsid w:val="009D6257"/>
    <w:rsid w:val="009E0BD4"/>
    <w:rsid w:val="009E1402"/>
    <w:rsid w:val="009F209E"/>
    <w:rsid w:val="00A01677"/>
    <w:rsid w:val="00A018A2"/>
    <w:rsid w:val="00A01C1C"/>
    <w:rsid w:val="00A044EC"/>
    <w:rsid w:val="00A12687"/>
    <w:rsid w:val="00A14812"/>
    <w:rsid w:val="00A20560"/>
    <w:rsid w:val="00A21347"/>
    <w:rsid w:val="00A245FD"/>
    <w:rsid w:val="00A24996"/>
    <w:rsid w:val="00A2638D"/>
    <w:rsid w:val="00A265B4"/>
    <w:rsid w:val="00A26C6D"/>
    <w:rsid w:val="00A32030"/>
    <w:rsid w:val="00A467DA"/>
    <w:rsid w:val="00A50D37"/>
    <w:rsid w:val="00A542CE"/>
    <w:rsid w:val="00A54F75"/>
    <w:rsid w:val="00A54F7A"/>
    <w:rsid w:val="00A567C4"/>
    <w:rsid w:val="00A5728A"/>
    <w:rsid w:val="00A62655"/>
    <w:rsid w:val="00A6623A"/>
    <w:rsid w:val="00A71EC1"/>
    <w:rsid w:val="00A80EBF"/>
    <w:rsid w:val="00A81393"/>
    <w:rsid w:val="00A81D1E"/>
    <w:rsid w:val="00A8268B"/>
    <w:rsid w:val="00A83F17"/>
    <w:rsid w:val="00A84B56"/>
    <w:rsid w:val="00A8519E"/>
    <w:rsid w:val="00A91B83"/>
    <w:rsid w:val="00A92CBC"/>
    <w:rsid w:val="00A92E81"/>
    <w:rsid w:val="00A95C13"/>
    <w:rsid w:val="00A9738A"/>
    <w:rsid w:val="00A97C5B"/>
    <w:rsid w:val="00AA00C5"/>
    <w:rsid w:val="00AA174A"/>
    <w:rsid w:val="00AA4BD5"/>
    <w:rsid w:val="00AA4DD0"/>
    <w:rsid w:val="00AA4E1B"/>
    <w:rsid w:val="00AA7866"/>
    <w:rsid w:val="00AB08BA"/>
    <w:rsid w:val="00AB3395"/>
    <w:rsid w:val="00AB68E2"/>
    <w:rsid w:val="00AB7268"/>
    <w:rsid w:val="00AD034C"/>
    <w:rsid w:val="00AD0CD9"/>
    <w:rsid w:val="00AD33A4"/>
    <w:rsid w:val="00AD35C2"/>
    <w:rsid w:val="00AD3F92"/>
    <w:rsid w:val="00AD62B4"/>
    <w:rsid w:val="00AE03E2"/>
    <w:rsid w:val="00AE36CC"/>
    <w:rsid w:val="00AE45C1"/>
    <w:rsid w:val="00AE4691"/>
    <w:rsid w:val="00AE50C0"/>
    <w:rsid w:val="00AF018E"/>
    <w:rsid w:val="00AF3263"/>
    <w:rsid w:val="00AF420B"/>
    <w:rsid w:val="00AF70EF"/>
    <w:rsid w:val="00AF78A5"/>
    <w:rsid w:val="00B04330"/>
    <w:rsid w:val="00B06E6E"/>
    <w:rsid w:val="00B100EF"/>
    <w:rsid w:val="00B1042B"/>
    <w:rsid w:val="00B145F9"/>
    <w:rsid w:val="00B15266"/>
    <w:rsid w:val="00B161B9"/>
    <w:rsid w:val="00B23023"/>
    <w:rsid w:val="00B23E80"/>
    <w:rsid w:val="00B26663"/>
    <w:rsid w:val="00B33430"/>
    <w:rsid w:val="00B33872"/>
    <w:rsid w:val="00B33E30"/>
    <w:rsid w:val="00B41A39"/>
    <w:rsid w:val="00B5258C"/>
    <w:rsid w:val="00B525D7"/>
    <w:rsid w:val="00B71466"/>
    <w:rsid w:val="00B72E58"/>
    <w:rsid w:val="00B75EBA"/>
    <w:rsid w:val="00B83E6C"/>
    <w:rsid w:val="00B84B2E"/>
    <w:rsid w:val="00B90665"/>
    <w:rsid w:val="00B94D67"/>
    <w:rsid w:val="00BA2BCC"/>
    <w:rsid w:val="00BA6037"/>
    <w:rsid w:val="00BB2807"/>
    <w:rsid w:val="00BB7624"/>
    <w:rsid w:val="00BB7EE6"/>
    <w:rsid w:val="00BC0FF1"/>
    <w:rsid w:val="00BC32EE"/>
    <w:rsid w:val="00BC3F27"/>
    <w:rsid w:val="00BC44C1"/>
    <w:rsid w:val="00BC5629"/>
    <w:rsid w:val="00BC61A0"/>
    <w:rsid w:val="00BC7C23"/>
    <w:rsid w:val="00BD3091"/>
    <w:rsid w:val="00BD6511"/>
    <w:rsid w:val="00BD6A16"/>
    <w:rsid w:val="00BD7B3F"/>
    <w:rsid w:val="00BE0E4B"/>
    <w:rsid w:val="00BE6031"/>
    <w:rsid w:val="00BF1A2F"/>
    <w:rsid w:val="00BF372F"/>
    <w:rsid w:val="00BF4020"/>
    <w:rsid w:val="00C000A1"/>
    <w:rsid w:val="00C00337"/>
    <w:rsid w:val="00C010C0"/>
    <w:rsid w:val="00C115B2"/>
    <w:rsid w:val="00C13007"/>
    <w:rsid w:val="00C14F58"/>
    <w:rsid w:val="00C17318"/>
    <w:rsid w:val="00C21110"/>
    <w:rsid w:val="00C2716D"/>
    <w:rsid w:val="00C2791D"/>
    <w:rsid w:val="00C32E38"/>
    <w:rsid w:val="00C41D35"/>
    <w:rsid w:val="00C43AB0"/>
    <w:rsid w:val="00C4658A"/>
    <w:rsid w:val="00C46847"/>
    <w:rsid w:val="00C4744B"/>
    <w:rsid w:val="00C51734"/>
    <w:rsid w:val="00C53CB8"/>
    <w:rsid w:val="00C54511"/>
    <w:rsid w:val="00C56E22"/>
    <w:rsid w:val="00C60AB6"/>
    <w:rsid w:val="00C6222E"/>
    <w:rsid w:val="00C6609D"/>
    <w:rsid w:val="00C7089B"/>
    <w:rsid w:val="00C713FB"/>
    <w:rsid w:val="00C84D91"/>
    <w:rsid w:val="00C934B6"/>
    <w:rsid w:val="00C95B00"/>
    <w:rsid w:val="00C9795F"/>
    <w:rsid w:val="00CA2718"/>
    <w:rsid w:val="00CB113D"/>
    <w:rsid w:val="00CB3BBB"/>
    <w:rsid w:val="00CB450B"/>
    <w:rsid w:val="00CC6001"/>
    <w:rsid w:val="00CD1674"/>
    <w:rsid w:val="00CD256F"/>
    <w:rsid w:val="00CD6DBD"/>
    <w:rsid w:val="00CE0591"/>
    <w:rsid w:val="00CE0CBD"/>
    <w:rsid w:val="00CE155E"/>
    <w:rsid w:val="00CE59D7"/>
    <w:rsid w:val="00CF6B5D"/>
    <w:rsid w:val="00CF6D77"/>
    <w:rsid w:val="00D0508D"/>
    <w:rsid w:val="00D10682"/>
    <w:rsid w:val="00D1229D"/>
    <w:rsid w:val="00D230FD"/>
    <w:rsid w:val="00D322B9"/>
    <w:rsid w:val="00D33143"/>
    <w:rsid w:val="00D34464"/>
    <w:rsid w:val="00D345D2"/>
    <w:rsid w:val="00D37C18"/>
    <w:rsid w:val="00D41E6D"/>
    <w:rsid w:val="00D50B7C"/>
    <w:rsid w:val="00D5404B"/>
    <w:rsid w:val="00D549EC"/>
    <w:rsid w:val="00D5567B"/>
    <w:rsid w:val="00D66861"/>
    <w:rsid w:val="00D70CB2"/>
    <w:rsid w:val="00D71B57"/>
    <w:rsid w:val="00D71DAE"/>
    <w:rsid w:val="00D773F0"/>
    <w:rsid w:val="00D7753D"/>
    <w:rsid w:val="00D817F4"/>
    <w:rsid w:val="00D85E42"/>
    <w:rsid w:val="00D87CE8"/>
    <w:rsid w:val="00D910BC"/>
    <w:rsid w:val="00D96987"/>
    <w:rsid w:val="00D97E24"/>
    <w:rsid w:val="00DA045D"/>
    <w:rsid w:val="00DA3EB7"/>
    <w:rsid w:val="00DA6BEE"/>
    <w:rsid w:val="00DA6E86"/>
    <w:rsid w:val="00DB0264"/>
    <w:rsid w:val="00DB02D7"/>
    <w:rsid w:val="00DB4CD4"/>
    <w:rsid w:val="00DB7E2E"/>
    <w:rsid w:val="00DC6476"/>
    <w:rsid w:val="00DD039E"/>
    <w:rsid w:val="00DD2BBA"/>
    <w:rsid w:val="00DD577D"/>
    <w:rsid w:val="00DD7A87"/>
    <w:rsid w:val="00DE0B4D"/>
    <w:rsid w:val="00DE0DBC"/>
    <w:rsid w:val="00DE209A"/>
    <w:rsid w:val="00DE2266"/>
    <w:rsid w:val="00DE2488"/>
    <w:rsid w:val="00DE3F49"/>
    <w:rsid w:val="00DE631C"/>
    <w:rsid w:val="00DF6E09"/>
    <w:rsid w:val="00DF76D0"/>
    <w:rsid w:val="00E0089A"/>
    <w:rsid w:val="00E01B79"/>
    <w:rsid w:val="00E0377D"/>
    <w:rsid w:val="00E04351"/>
    <w:rsid w:val="00E13751"/>
    <w:rsid w:val="00E15E2C"/>
    <w:rsid w:val="00E16B9B"/>
    <w:rsid w:val="00E17253"/>
    <w:rsid w:val="00E17DEA"/>
    <w:rsid w:val="00E2023C"/>
    <w:rsid w:val="00E2067B"/>
    <w:rsid w:val="00E241B1"/>
    <w:rsid w:val="00E25F41"/>
    <w:rsid w:val="00E27340"/>
    <w:rsid w:val="00E37119"/>
    <w:rsid w:val="00E43310"/>
    <w:rsid w:val="00E43A82"/>
    <w:rsid w:val="00E46428"/>
    <w:rsid w:val="00E467EC"/>
    <w:rsid w:val="00E627E2"/>
    <w:rsid w:val="00E64496"/>
    <w:rsid w:val="00E65932"/>
    <w:rsid w:val="00E65DCB"/>
    <w:rsid w:val="00E65EEF"/>
    <w:rsid w:val="00E669B2"/>
    <w:rsid w:val="00E719EE"/>
    <w:rsid w:val="00E724D1"/>
    <w:rsid w:val="00E730EB"/>
    <w:rsid w:val="00E7513C"/>
    <w:rsid w:val="00E758AA"/>
    <w:rsid w:val="00E75D4A"/>
    <w:rsid w:val="00E75EE2"/>
    <w:rsid w:val="00E7635D"/>
    <w:rsid w:val="00E775DA"/>
    <w:rsid w:val="00E9166A"/>
    <w:rsid w:val="00E95FF5"/>
    <w:rsid w:val="00E97514"/>
    <w:rsid w:val="00EA39EF"/>
    <w:rsid w:val="00EA6B5A"/>
    <w:rsid w:val="00EA7300"/>
    <w:rsid w:val="00EB1062"/>
    <w:rsid w:val="00EB3AFC"/>
    <w:rsid w:val="00EB4540"/>
    <w:rsid w:val="00EB46FF"/>
    <w:rsid w:val="00EC0551"/>
    <w:rsid w:val="00EC427C"/>
    <w:rsid w:val="00ED1E4E"/>
    <w:rsid w:val="00ED3372"/>
    <w:rsid w:val="00ED3851"/>
    <w:rsid w:val="00EE0589"/>
    <w:rsid w:val="00EE2CAA"/>
    <w:rsid w:val="00EE5B1F"/>
    <w:rsid w:val="00EE610E"/>
    <w:rsid w:val="00EF369C"/>
    <w:rsid w:val="00EF3D6E"/>
    <w:rsid w:val="00EF50A3"/>
    <w:rsid w:val="00EF5573"/>
    <w:rsid w:val="00EF6385"/>
    <w:rsid w:val="00EF7BBA"/>
    <w:rsid w:val="00F00899"/>
    <w:rsid w:val="00F02CB0"/>
    <w:rsid w:val="00F0312E"/>
    <w:rsid w:val="00F043E3"/>
    <w:rsid w:val="00F1071C"/>
    <w:rsid w:val="00F11B55"/>
    <w:rsid w:val="00F1250B"/>
    <w:rsid w:val="00F15CAD"/>
    <w:rsid w:val="00F16B62"/>
    <w:rsid w:val="00F176E0"/>
    <w:rsid w:val="00F208C9"/>
    <w:rsid w:val="00F22879"/>
    <w:rsid w:val="00F26A4D"/>
    <w:rsid w:val="00F26CA0"/>
    <w:rsid w:val="00F34467"/>
    <w:rsid w:val="00F3573C"/>
    <w:rsid w:val="00F4100D"/>
    <w:rsid w:val="00F42047"/>
    <w:rsid w:val="00F4232E"/>
    <w:rsid w:val="00F4699A"/>
    <w:rsid w:val="00F5715A"/>
    <w:rsid w:val="00F618B5"/>
    <w:rsid w:val="00F62420"/>
    <w:rsid w:val="00F62D38"/>
    <w:rsid w:val="00F637DA"/>
    <w:rsid w:val="00F64968"/>
    <w:rsid w:val="00F67FCD"/>
    <w:rsid w:val="00F70401"/>
    <w:rsid w:val="00F7249A"/>
    <w:rsid w:val="00F7263D"/>
    <w:rsid w:val="00F73B7D"/>
    <w:rsid w:val="00F76323"/>
    <w:rsid w:val="00F824F8"/>
    <w:rsid w:val="00F83A3F"/>
    <w:rsid w:val="00F90307"/>
    <w:rsid w:val="00F90802"/>
    <w:rsid w:val="00F93031"/>
    <w:rsid w:val="00FA0487"/>
    <w:rsid w:val="00FA19D1"/>
    <w:rsid w:val="00FA1E85"/>
    <w:rsid w:val="00FA3312"/>
    <w:rsid w:val="00FB095A"/>
    <w:rsid w:val="00FB789F"/>
    <w:rsid w:val="00FB7DCD"/>
    <w:rsid w:val="00FC0996"/>
    <w:rsid w:val="00FC50E8"/>
    <w:rsid w:val="00FD227A"/>
    <w:rsid w:val="00FD36F2"/>
    <w:rsid w:val="00FD7D35"/>
    <w:rsid w:val="00FE15C5"/>
    <w:rsid w:val="00FE7862"/>
    <w:rsid w:val="00FE7BCB"/>
    <w:rsid w:val="00FF08F5"/>
    <w:rsid w:val="00FF2E41"/>
    <w:rsid w:val="00FF4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A0159B1"/>
  <w15:chartTrackingRefBased/>
  <w15:docId w15:val="{E188E1DB-F330-42CF-A7EA-FA61D39F1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0B0F"/>
    <w:pPr>
      <w:spacing w:after="200" w:line="276" w:lineRule="auto"/>
    </w:pPr>
    <w:rPr>
      <w:rFonts w:ascii="Century Gothic" w:hAnsi="Century Gothic" w:cs="Arial"/>
      <w:szCs w:val="22"/>
      <w:lang w:val="es-CO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AE50C0"/>
    <w:pPr>
      <w:keepNext/>
      <w:jc w:val="center"/>
      <w:outlineLvl w:val="0"/>
    </w:pPr>
    <w:rPr>
      <w:rFonts w:ascii="New York" w:hAnsi="New York"/>
      <w:b/>
      <w:sz w:val="2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A2ABA"/>
    <w:pPr>
      <w:keepNext/>
      <w:spacing w:after="0" w:line="240" w:lineRule="auto"/>
      <w:jc w:val="both"/>
      <w:outlineLvl w:val="1"/>
    </w:pPr>
    <w:rPr>
      <w:rFonts w:eastAsia="Arial"/>
      <w:b/>
      <w:sz w:val="22"/>
      <w:lang w:val="es-419"/>
    </w:rPr>
  </w:style>
  <w:style w:type="paragraph" w:styleId="Ttulo3">
    <w:name w:val="heading 3"/>
    <w:basedOn w:val="Normal"/>
    <w:link w:val="Ttulo3Car"/>
    <w:uiPriority w:val="9"/>
    <w:qFormat/>
    <w:rsid w:val="005A2AB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CO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2ABA"/>
    <w:pPr>
      <w:keepNext/>
      <w:keepLines/>
      <w:spacing w:before="40" w:after="0" w:line="240" w:lineRule="auto"/>
      <w:outlineLvl w:val="6"/>
    </w:pPr>
    <w:rPr>
      <w:rFonts w:ascii="Calibri Light" w:eastAsia="Times New Roman" w:hAnsi="Calibri Light" w:cs="Times New Roman"/>
      <w:i/>
      <w:iCs/>
      <w:color w:val="1F3763"/>
      <w:szCs w:val="2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AE50C0"/>
    <w:rPr>
      <w:rFonts w:ascii="New York" w:eastAsia="Times" w:hAnsi="New York" w:cs="Times New Roman"/>
      <w:b/>
      <w:szCs w:val="20"/>
      <w:lang w:val="es-ES_tradnl" w:eastAsia="es-ES"/>
    </w:rPr>
  </w:style>
  <w:style w:type="paragraph" w:styleId="Encabezado">
    <w:name w:val="header"/>
    <w:aliases w:val="h,h8,h9,h10,h18,encabezado,Haut de page,Encabezado Car Car Car Car Car Car,Encabezado Car Car Car Car,Encabezado 2,Encabezado Car Car,Encabezado Car Car Car Car Car,Encabezado Car Car Car"/>
    <w:basedOn w:val="Normal"/>
    <w:link w:val="EncabezadoCar"/>
    <w:rsid w:val="00AE50C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Haut de page Car,Encabezado Car Car Car Car Car Car Car,Encabezado Car Car Car Car Car1,Encabezado 2 Car,Encabezado Car Car Car1,Encabezado Car Car Car Car Car Car1"/>
    <w:link w:val="Encabezado"/>
    <w:rsid w:val="00AE50C0"/>
    <w:rPr>
      <w:rFonts w:ascii="Times" w:eastAsia="Times" w:hAnsi="Times" w:cs="Times New Roman"/>
      <w:sz w:val="24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rsid w:val="00AE50C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AE50C0"/>
    <w:rPr>
      <w:rFonts w:ascii="Times" w:eastAsia="Times" w:hAnsi="Times" w:cs="Times New Roman"/>
      <w:sz w:val="24"/>
      <w:szCs w:val="20"/>
      <w:lang w:val="es-ES_tradnl" w:eastAsia="es-ES"/>
    </w:rPr>
  </w:style>
  <w:style w:type="character" w:customStyle="1" w:styleId="Encabezadodemensaje-etiqueta">
    <w:name w:val="Encabezado de mensaje - etiqueta"/>
    <w:rsid w:val="00AE50C0"/>
    <w:rPr>
      <w:rFonts w:ascii="Arial Black" w:hAnsi="Arial Black"/>
      <w:spacing w:val="-10"/>
      <w:sz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E50C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E50C0"/>
    <w:rPr>
      <w:rFonts w:ascii="Tahoma" w:eastAsia="Times" w:hAnsi="Tahoma" w:cs="Tahoma"/>
      <w:sz w:val="16"/>
      <w:szCs w:val="16"/>
      <w:lang w:val="es-ES_tradnl" w:eastAsia="es-ES"/>
    </w:rPr>
  </w:style>
  <w:style w:type="paragraph" w:customStyle="1" w:styleId="Listavistosa-nfasis11">
    <w:name w:val="Lista vistosa - Énfasis 11"/>
    <w:basedOn w:val="Normal"/>
    <w:uiPriority w:val="34"/>
    <w:qFormat/>
    <w:rsid w:val="00AE50C0"/>
    <w:pPr>
      <w:ind w:left="720"/>
      <w:contextualSpacing/>
    </w:pPr>
  </w:style>
  <w:style w:type="table" w:styleId="Tablaconcuadrcula">
    <w:name w:val="Table Grid"/>
    <w:basedOn w:val="Tablanormal"/>
    <w:rsid w:val="00C660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basedOn w:val="Normal"/>
    <w:uiPriority w:val="99"/>
    <w:rsid w:val="001E1E2C"/>
    <w:rPr>
      <w:rFonts w:ascii="Futura Bk" w:hAnsi="Futura Bk"/>
      <w:color w:val="000000"/>
      <w:szCs w:val="24"/>
      <w:lang w:eastAsia="es-CO"/>
    </w:rPr>
  </w:style>
  <w:style w:type="paragraph" w:styleId="Textoindependiente">
    <w:name w:val="Body Text"/>
    <w:aliases w:val="ändrad, ändrad"/>
    <w:basedOn w:val="Normal"/>
    <w:link w:val="TextoindependienteCar"/>
    <w:uiPriority w:val="99"/>
    <w:qFormat/>
    <w:rsid w:val="00933FFB"/>
    <w:pPr>
      <w:spacing w:after="120"/>
    </w:pPr>
    <w:rPr>
      <w:rFonts w:ascii="Times New Roman" w:eastAsia="Times New Roman" w:hAnsi="Times New Roman"/>
      <w:szCs w:val="24"/>
      <w:lang w:val="es-ES"/>
    </w:rPr>
  </w:style>
  <w:style w:type="character" w:customStyle="1" w:styleId="TextoindependienteCar">
    <w:name w:val="Texto independiente Car"/>
    <w:aliases w:val="ändrad Car, ändrad Car"/>
    <w:link w:val="Textoindependiente"/>
    <w:uiPriority w:val="99"/>
    <w:rsid w:val="00933FF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lp1,Scitum normal,Título 1.,Lista vistosa - Énfasis 11"/>
    <w:basedOn w:val="Normal"/>
    <w:link w:val="PrrafodelistaCar"/>
    <w:uiPriority w:val="34"/>
    <w:qFormat/>
    <w:rsid w:val="00511278"/>
    <w:pPr>
      <w:ind w:left="708"/>
    </w:pPr>
    <w:rPr>
      <w:rFonts w:ascii="Arial" w:eastAsia="Times New Roman" w:hAnsi="Arial"/>
      <w:szCs w:val="24"/>
      <w:lang w:val="es-ES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lp1 Car"/>
    <w:link w:val="Prrafodelista"/>
    <w:uiPriority w:val="34"/>
    <w:qFormat/>
    <w:locked/>
    <w:rsid w:val="00207B35"/>
    <w:rPr>
      <w:rFonts w:ascii="Arial" w:eastAsia="Times New Roman" w:hAnsi="Arial"/>
      <w:szCs w:val="24"/>
      <w:lang w:val="es-ES" w:eastAsia="es-ES"/>
    </w:rPr>
  </w:style>
  <w:style w:type="paragraph" w:customStyle="1" w:styleId="Default0">
    <w:name w:val="Default"/>
    <w:link w:val="DefaultCar"/>
    <w:qFormat/>
    <w:rsid w:val="00207B35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0B0BF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5A2ABA"/>
    <w:rPr>
      <w:rFonts w:ascii="Century Gothic" w:eastAsia="Arial" w:hAnsi="Century Gothic" w:cs="Arial"/>
      <w:b/>
      <w:sz w:val="22"/>
      <w:szCs w:val="22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rsid w:val="005A2ABA"/>
    <w:rPr>
      <w:rFonts w:ascii="Times New Roman" w:eastAsia="Times New Roman" w:hAnsi="Times New Roman"/>
      <w:b/>
      <w:bCs/>
      <w:sz w:val="27"/>
      <w:szCs w:val="27"/>
      <w:lang w:val="es-CO" w:eastAsia="es-CO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2ABA"/>
    <w:rPr>
      <w:rFonts w:ascii="Calibri Light" w:eastAsia="Times New Roman" w:hAnsi="Calibri Light"/>
      <w:i/>
      <w:iCs/>
      <w:color w:val="1F3763"/>
      <w:lang w:val="es-CO" w:eastAsia="es-CO"/>
    </w:rPr>
  </w:style>
  <w:style w:type="character" w:customStyle="1" w:styleId="nodevalue">
    <w:name w:val="nodevalue"/>
    <w:basedOn w:val="Fuentedeprrafopredeter"/>
    <w:rsid w:val="005A2ABA"/>
  </w:style>
  <w:style w:type="table" w:customStyle="1" w:styleId="NormalTablecada0a99-4fbc-4406-8e05-8c42effa80c9">
    <w:name w:val="Normal Table_cada0a99-4fbc-4406-8e05-8c42effa80c9"/>
    <w:semiHidden/>
    <w:unhideWhenUsed/>
    <w:rsid w:val="005A2ABA"/>
    <w:rPr>
      <w:rFonts w:ascii="Times New Roman" w:eastAsia="Times New Roman" w:hAnsi="Times New Roman"/>
      <w:lang w:val="es-CO" w:eastAsia="es-CO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81e1de5-1f04-42f6-a5a9-b790b31c578c">
    <w:name w:val="Table Grid_381e1de5-1f04-42f6-a5a9-b790b31c578c"/>
    <w:basedOn w:val="NormalTablecada0a99-4fbc-4406-8e05-8c42effa80c9"/>
    <w:rsid w:val="005A2ABA"/>
    <w:rPr>
      <w:lang w:val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40b20896-b7d6-45d3-a40d-7d02d1af6932">
    <w:name w:val="Normal_40b20896-b7d6-45d3-a40d-7d02d1af6932"/>
    <w:next w:val="Normal"/>
    <w:qFormat/>
    <w:rsid w:val="005A2ABA"/>
    <w:rPr>
      <w:rFonts w:ascii="Times New Roman" w:eastAsia="Times New Roman" w:hAnsi="Times New Roman"/>
      <w:lang w:val="es-CO" w:eastAsia="es-CO"/>
    </w:rPr>
  </w:style>
  <w:style w:type="paragraph" w:customStyle="1" w:styleId="ListParagraphd9d72df1-dedc-482b-a39a-3beeba94ee64">
    <w:name w:val="List Paragraph_d9d72df1-dedc-482b-a39a-3beeba94ee64"/>
    <w:basedOn w:val="Normal40b20896-b7d6-45d3-a40d-7d02d1af6932"/>
    <w:qFormat/>
    <w:rsid w:val="005A2ABA"/>
    <w:pPr>
      <w:spacing w:after="200" w:line="276" w:lineRule="auto"/>
      <w:ind w:left="720"/>
      <w:contextualSpacing/>
    </w:pPr>
  </w:style>
  <w:style w:type="paragraph" w:customStyle="1" w:styleId="Normal9e1a3e20-f97c-49ef-9a7f-8af7c6ae2e4f">
    <w:name w:val="Normal_9e1a3e20-f97c-49ef-9a7f-8af7c6ae2e4f"/>
    <w:next w:val="Normal"/>
    <w:qFormat/>
    <w:rsid w:val="005A2ABA"/>
    <w:rPr>
      <w:rFonts w:ascii="Times New Roman" w:eastAsia="Times New Roman" w:hAnsi="Times New Roman"/>
      <w:lang w:val="es-CO" w:eastAsia="es-ES"/>
    </w:rPr>
  </w:style>
  <w:style w:type="table" w:customStyle="1" w:styleId="NormalTable09e9f04d-91e3-4a5d-af54-5f7c28e91481">
    <w:name w:val="Normal Table_09e9f04d-91e3-4a5d-af54-5f7c28e91481"/>
    <w:semiHidden/>
    <w:unhideWhenUsed/>
    <w:rsid w:val="005A2ABA"/>
    <w:rPr>
      <w:rFonts w:ascii="Times New Roman" w:eastAsia="Times New Roman" w:hAnsi="Times New Roman"/>
      <w:lang w:val="es-CO" w:eastAsia="es-CO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397480b-89f5-49c1-9fa0-37a12d0760fb">
    <w:name w:val="Table Grid_0397480b-89f5-49c1-9fa0-37a12d0760fb"/>
    <w:basedOn w:val="NormalTable09e9f04d-91e3-4a5d-af54-5f7c28e91481"/>
    <w:rsid w:val="005A2ABA"/>
    <w:rPr>
      <w:lang w:val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NormalTable0f874718-e639-4b9a-ad69-810ac6d468f4">
    <w:name w:val="Normal Table_0f874718-e639-4b9a-ad69-810ac6d468f4"/>
    <w:semiHidden/>
    <w:unhideWhenUsed/>
    <w:rsid w:val="005A2ABA"/>
    <w:rPr>
      <w:rFonts w:ascii="Times New Roman" w:eastAsia="Times New Roman" w:hAnsi="Times New Roman"/>
      <w:lang w:val="es-CO" w:eastAsia="es-CO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d3e0878a-75ea-4fbd-b83e-21966602c110">
    <w:name w:val="Table Grid_d3e0878a-75ea-4fbd-b83e-21966602c110"/>
    <w:basedOn w:val="NormalTable0f874718-e639-4b9a-ad69-810ac6d468f4"/>
    <w:rsid w:val="005A2ABA"/>
    <w:rPr>
      <w:lang w:val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NormalTablec3492b99-aa01-430b-923d-3da50332aba6">
    <w:name w:val="Normal Table_c3492b99-aa01-430b-923d-3da50332aba6"/>
    <w:semiHidden/>
    <w:unhideWhenUsed/>
    <w:rsid w:val="005A2ABA"/>
    <w:rPr>
      <w:rFonts w:ascii="Times New Roman" w:eastAsia="Times New Roman" w:hAnsi="Times New Roman"/>
      <w:lang w:val="es-CO" w:eastAsia="es-CO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53de485-dfa3-439d-ac56-c3f78cf313b1">
    <w:name w:val="Table Grid_053de485-dfa3-439d-ac56-c3f78cf313b1"/>
    <w:basedOn w:val="NormalTablec3492b99-aa01-430b-923d-3da50332aba6"/>
    <w:rsid w:val="005A2ABA"/>
    <w:rPr>
      <w:lang w:val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NormalTabled93368c4-8101-4699-9e85-cf78bfdf7c87">
    <w:name w:val="Normal Table_d93368c4-8101-4699-9e85-cf78bfdf7c87"/>
    <w:semiHidden/>
    <w:unhideWhenUsed/>
    <w:rsid w:val="005A2ABA"/>
    <w:rPr>
      <w:rFonts w:ascii="Times New Roman" w:eastAsia="Times New Roman" w:hAnsi="Times New Roman"/>
      <w:lang w:val="es-CO" w:eastAsia="es-CO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83bafdf-c615-4801-ae14-7523aec4cbfe">
    <w:name w:val="Table Grid_283bafdf-c615-4801-ae14-7523aec4cbfe"/>
    <w:basedOn w:val="NormalTabled93368c4-8101-4699-9e85-cf78bfdf7c87"/>
    <w:rsid w:val="005A2ABA"/>
    <w:rPr>
      <w:lang w:val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NormalTablec93fb461-7549-4b3d-ba40-b082cbacff0d">
    <w:name w:val="Normal Table_c93fb461-7549-4b3d-ba40-b082cbacff0d"/>
    <w:semiHidden/>
    <w:unhideWhenUsed/>
    <w:rsid w:val="005A2ABA"/>
    <w:rPr>
      <w:rFonts w:ascii="Times New Roman" w:eastAsia="Times New Roman" w:hAnsi="Times New Roman"/>
      <w:lang w:val="es-CO" w:eastAsia="es-CO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6a8f485-05e9-434c-9bcb-bfacbf133baf">
    <w:name w:val="Table Grid_26a8f485-05e9-434c-9bcb-bfacbf133baf"/>
    <w:basedOn w:val="NormalTablec93fb461-7549-4b3d-ba40-b082cbacff0d"/>
    <w:rsid w:val="005A2ABA"/>
    <w:rPr>
      <w:lang w:val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NormalTableb784488e-f9bd-4d56-a534-731d8496dbca">
    <w:name w:val="Normal Table_b784488e-f9bd-4d56-a534-731d8496dbca"/>
    <w:semiHidden/>
    <w:unhideWhenUsed/>
    <w:rsid w:val="005A2ABA"/>
    <w:rPr>
      <w:rFonts w:ascii="Times New Roman" w:eastAsia="Times New Roman" w:hAnsi="Times New Roman"/>
      <w:lang w:val="es-CO" w:eastAsia="es-CO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afb9ffc0-41aa-47a3-a522-1b9152b01469">
    <w:name w:val="Table Grid_afb9ffc0-41aa-47a3-a522-1b9152b01469"/>
    <w:basedOn w:val="NormalTableb784488e-f9bd-4d56-a534-731d8496dbca"/>
    <w:rsid w:val="005A2ABA"/>
    <w:rPr>
      <w:lang w:val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uiPriority w:val="99"/>
    <w:unhideWhenUsed/>
    <w:rsid w:val="005A2ABA"/>
    <w:pPr>
      <w:spacing w:after="0" w:line="240" w:lineRule="auto"/>
    </w:pPr>
    <w:rPr>
      <w:rFonts w:ascii="Times New Roman" w:eastAsia="Times New Roman" w:hAnsi="Times New Roman" w:cs="Times New Roman"/>
      <w:szCs w:val="20"/>
      <w:lang w:val="es-419" w:eastAsia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A2ABA"/>
    <w:rPr>
      <w:rFonts w:ascii="Times New Roman" w:eastAsia="Times New Roman" w:hAnsi="Times New Roman"/>
      <w:lang w:eastAsia="es-CO"/>
    </w:rPr>
  </w:style>
  <w:style w:type="character" w:styleId="Textoennegrita">
    <w:name w:val="Strong"/>
    <w:basedOn w:val="Fuentedeprrafopredeter"/>
    <w:uiPriority w:val="22"/>
    <w:qFormat/>
    <w:rsid w:val="005A2ABA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5A2ABA"/>
    <w:rPr>
      <w:color w:val="0000FF"/>
      <w:u w:val="single"/>
    </w:rPr>
  </w:style>
  <w:style w:type="paragraph" w:customStyle="1" w:styleId="Normal51d711b0-1dd9-40c1-b39b-cbc3ed8312a8">
    <w:name w:val="Normal_51d711b0-1dd9-40c1-b39b-cbc3ed8312a8"/>
    <w:next w:val="Normal"/>
    <w:qFormat/>
    <w:rsid w:val="005A2ABA"/>
    <w:rPr>
      <w:rFonts w:ascii="Times New Roman" w:eastAsia="Times New Roman" w:hAnsi="Times New Roman"/>
      <w:lang w:val="es-CO" w:eastAsia="es-ES"/>
    </w:rPr>
  </w:style>
  <w:style w:type="paragraph" w:customStyle="1" w:styleId="ListParagraphdf0c1e60-e16e-45ff-a6c9-db806366fd6f">
    <w:name w:val="List Paragraph_df0c1e60-e16e-45ff-a6c9-db806366fd6f"/>
    <w:basedOn w:val="Normal"/>
    <w:qFormat/>
    <w:rsid w:val="005A2ABA"/>
    <w:pPr>
      <w:spacing w:after="0" w:line="480" w:lineRule="auto"/>
      <w:ind w:left="720"/>
      <w:contextualSpacing/>
    </w:pPr>
    <w:rPr>
      <w:rFonts w:eastAsia="Century Gothic" w:cs="Times New Roman"/>
      <w:szCs w:val="20"/>
      <w:lang w:val="es-419" w:eastAsia="es-CO"/>
    </w:rPr>
  </w:style>
  <w:style w:type="character" w:styleId="Textodelmarcadordeposicin">
    <w:name w:val="Placeholder Text"/>
    <w:basedOn w:val="Fuentedeprrafopredeter"/>
    <w:uiPriority w:val="99"/>
    <w:semiHidden/>
    <w:rsid w:val="005A2ABA"/>
    <w:rPr>
      <w:color w:val="808080"/>
    </w:rPr>
  </w:style>
  <w:style w:type="paragraph" w:styleId="Sinespaciado">
    <w:name w:val="No Spacing"/>
    <w:uiPriority w:val="1"/>
    <w:qFormat/>
    <w:rsid w:val="005A2ABA"/>
    <w:rPr>
      <w:rFonts w:ascii="Times" w:eastAsia="Times" w:hAnsi="Times"/>
      <w:sz w:val="24"/>
      <w:lang w:val="es-ES_tradnl" w:eastAsia="es-ES"/>
    </w:rPr>
  </w:style>
  <w:style w:type="paragraph" w:customStyle="1" w:styleId="xmsonormal">
    <w:name w:val="x_msonormal"/>
    <w:basedOn w:val="Normal"/>
    <w:rsid w:val="005A2A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419" w:eastAsia="es-CO"/>
    </w:rPr>
  </w:style>
  <w:style w:type="character" w:styleId="Refdecomentario">
    <w:name w:val="annotation reference"/>
    <w:basedOn w:val="Fuentedeprrafopredeter"/>
    <w:uiPriority w:val="99"/>
    <w:unhideWhenUsed/>
    <w:rsid w:val="005A2ABA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A2AB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A2ABA"/>
    <w:rPr>
      <w:rFonts w:ascii="Times New Roman" w:eastAsia="Times New Roman" w:hAnsi="Times New Roman"/>
      <w:b/>
      <w:bCs/>
      <w:lang w:eastAsia="es-CO"/>
    </w:rPr>
  </w:style>
  <w:style w:type="paragraph" w:styleId="Textonotapie">
    <w:name w:val="footnote text"/>
    <w:basedOn w:val="Normal"/>
    <w:next w:val="Normal"/>
    <w:link w:val="TextonotapieCar"/>
    <w:unhideWhenUsed/>
    <w:rsid w:val="005A2ABA"/>
    <w:pPr>
      <w:spacing w:after="0" w:line="240" w:lineRule="auto"/>
    </w:pPr>
    <w:rPr>
      <w:rFonts w:ascii="Times New Roman" w:eastAsia="Times New Roman" w:hAnsi="Times New Roman" w:cs="Times New Roman"/>
      <w:szCs w:val="20"/>
      <w:lang w:val="es-419" w:eastAsia="es-CO"/>
    </w:rPr>
  </w:style>
  <w:style w:type="character" w:customStyle="1" w:styleId="TextonotapieCar">
    <w:name w:val="Texto nota pie Car"/>
    <w:basedOn w:val="Fuentedeprrafopredeter"/>
    <w:link w:val="Textonotapie"/>
    <w:rsid w:val="005A2ABA"/>
    <w:rPr>
      <w:rFonts w:ascii="Times New Roman" w:eastAsia="Times New Roman" w:hAnsi="Times New Roman"/>
      <w:lang w:eastAsia="es-CO"/>
    </w:rPr>
  </w:style>
  <w:style w:type="character" w:styleId="Refdenotaalpie">
    <w:name w:val="footnote reference"/>
    <w:unhideWhenUsed/>
    <w:rsid w:val="005A2ABA"/>
    <w:rPr>
      <w:vertAlign w:val="superscript"/>
    </w:rPr>
  </w:style>
  <w:style w:type="numbering" w:customStyle="1" w:styleId="Estilo1">
    <w:name w:val="Estilo1"/>
    <w:uiPriority w:val="99"/>
    <w:rsid w:val="005A2ABA"/>
    <w:pPr>
      <w:numPr>
        <w:numId w:val="1"/>
      </w:numPr>
    </w:pPr>
  </w:style>
  <w:style w:type="numbering" w:customStyle="1" w:styleId="Estilo2">
    <w:name w:val="Estilo2"/>
    <w:uiPriority w:val="99"/>
    <w:rsid w:val="005A2ABA"/>
    <w:pPr>
      <w:numPr>
        <w:numId w:val="2"/>
      </w:numPr>
    </w:pPr>
  </w:style>
  <w:style w:type="character" w:styleId="Nmerodepgina">
    <w:name w:val="page number"/>
    <w:basedOn w:val="Fuentedeprrafopredeter"/>
    <w:rsid w:val="005A2ABA"/>
  </w:style>
  <w:style w:type="table" w:customStyle="1" w:styleId="TableGridd9e04758-0b09-4504-a4cc-9092d8c47957">
    <w:name w:val="Table Grid_d9e04758-0b09-4504-a4cc-9092d8c47957"/>
    <w:basedOn w:val="Tablanormal"/>
    <w:rsid w:val="005A2ABA"/>
    <w:rPr>
      <w:rFonts w:ascii="Times New Roman" w:eastAsia="Times New Roman" w:hAnsi="Times New Roman"/>
      <w:lang w:val="es-MX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rsid w:val="005A2ABA"/>
    <w:rPr>
      <w:rFonts w:ascii="Times New Roman" w:eastAsia="Times New Roman" w:hAnsi="Times New Roman"/>
      <w:lang w:val="es-CO" w:eastAsia="es-CO"/>
    </w:rPr>
  </w:style>
  <w:style w:type="character" w:customStyle="1" w:styleId="CharacterStyle1">
    <w:name w:val="Character Style 1"/>
    <w:uiPriority w:val="99"/>
    <w:rsid w:val="005A2ABA"/>
    <w:rPr>
      <w:sz w:val="20"/>
      <w:szCs w:val="20"/>
    </w:rPr>
  </w:style>
  <w:style w:type="paragraph" w:customStyle="1" w:styleId="Normald0772c86-67a0-425f-8aa0-36c3bccdb62d">
    <w:name w:val="Normal_d0772c86-67a0-425f-8aa0-36c3bccdb62d"/>
    <w:next w:val="Normal"/>
    <w:qFormat/>
    <w:rsid w:val="005A2ABA"/>
    <w:rPr>
      <w:rFonts w:ascii="Times New Roman" w:eastAsia="Times New Roman" w:hAnsi="Times New Roman"/>
    </w:rPr>
  </w:style>
  <w:style w:type="paragraph" w:customStyle="1" w:styleId="subtitulos">
    <w:name w:val="subtitulos"/>
    <w:basedOn w:val="Normal"/>
    <w:rsid w:val="005A2A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419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A2ABA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A2ABA"/>
    <w:rPr>
      <w:color w:val="954F72" w:themeColor="followedHyperlink"/>
      <w:u w:val="single"/>
    </w:rPr>
  </w:style>
  <w:style w:type="paragraph" w:customStyle="1" w:styleId="Style1">
    <w:name w:val="Style 1"/>
    <w:basedOn w:val="Normal"/>
    <w:uiPriority w:val="99"/>
    <w:rsid w:val="005A2A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0"/>
      <w:lang w:val="es-ES" w:eastAsia="es-CO"/>
    </w:rPr>
  </w:style>
  <w:style w:type="table" w:customStyle="1" w:styleId="NormalTable602f2c47-63f7-4b58-9076-5370fc34cfa9">
    <w:name w:val="Normal Table_602f2c47-63f7-4b58-9076-5370fc34cfa9"/>
    <w:semiHidden/>
    <w:unhideWhenUsed/>
    <w:rsid w:val="005A2ABA"/>
    <w:rPr>
      <w:rFonts w:ascii="Times New Roman" w:eastAsia="Times New Roman" w:hAnsi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6e08e79c-d4d5-47ad-b73e-8c9eeda885d9">
    <w:name w:val="Table Grid_6e08e79c-d4d5-47ad-b73e-8c9eeda885d9"/>
    <w:basedOn w:val="NormalTable602f2c47-63f7-4b58-9076-5370fc34cfa9"/>
    <w:rsid w:val="005A2ABA"/>
    <w:rPr>
      <w:lang w:val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e35bfc2f-349f-49b3-b938-17db5bc11a84">
    <w:name w:val="Normal_e35bfc2f-349f-49b3-b938-17db5bc11a84"/>
    <w:next w:val="Normal"/>
    <w:qFormat/>
    <w:rsid w:val="005A2ABA"/>
    <w:rPr>
      <w:rFonts w:ascii="Times New Roman" w:eastAsia="Times New Roman" w:hAnsi="Times New Roman"/>
      <w:lang w:eastAsia="es-CO"/>
    </w:rPr>
  </w:style>
  <w:style w:type="paragraph" w:customStyle="1" w:styleId="Normale748f8f9-bbe7-4588-bcf1-3c1637dc92c2">
    <w:name w:val="Normal_e748f8f9-bbe7-4588-bcf1-3c1637dc92c2"/>
    <w:next w:val="Normal"/>
    <w:qFormat/>
    <w:rsid w:val="005A2ABA"/>
    <w:pPr>
      <w:spacing w:line="480" w:lineRule="auto"/>
    </w:pPr>
    <w:rPr>
      <w:rFonts w:ascii="Times New Roman" w:eastAsia="Century Gothic" w:hAnsi="Times New Roman"/>
      <w:lang w:eastAsia="es-CO"/>
    </w:rPr>
  </w:style>
  <w:style w:type="table" w:customStyle="1" w:styleId="NormalTablefcd4ec50-5a4a-49a7-ba0e-9a283f966049">
    <w:name w:val="Normal Table_fcd4ec50-5a4a-49a7-ba0e-9a283f966049"/>
    <w:semiHidden/>
    <w:unhideWhenUsed/>
    <w:rsid w:val="005A2ABA"/>
    <w:rPr>
      <w:rFonts w:ascii="Times New Roman" w:eastAsia="Times New Roman" w:hAnsi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f3a4ef0-866a-4c11-9f00-b98e7ada5f67">
    <w:name w:val="Table Grid_0f3a4ef0-866a-4c11-9f00-b98e7ada5f67"/>
    <w:basedOn w:val="NormalTablefcd4ec50-5a4a-49a7-ba0e-9a283f966049"/>
    <w:rsid w:val="005A2ABA"/>
    <w:rPr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NormalTabledca96a72-1a06-4762-a2d8-2510dae91436">
    <w:name w:val="Normal Table_dca96a72-1a06-4762-a2d8-2510dae91436"/>
    <w:semiHidden/>
    <w:unhideWhenUsed/>
    <w:rsid w:val="005A2ABA"/>
    <w:rPr>
      <w:rFonts w:ascii="Times New Roman" w:eastAsia="Times New Roman" w:hAnsi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211cd3e-9bcf-47d9-a4b0-c4757ee7aaeb">
    <w:name w:val="Table Grid_1211cd3e-9bcf-47d9-a4b0-c4757ee7aaeb"/>
    <w:basedOn w:val="NormalTabledca96a72-1a06-4762-a2d8-2510dae91436"/>
    <w:rsid w:val="005A2ABA"/>
    <w:rPr>
      <w:lang w:val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NormalTablea77a5735-bf5f-4dbe-bc2b-f1589389d3bd">
    <w:name w:val="Normal Table_a77a5735-bf5f-4dbe-bc2b-f1589389d3bd"/>
    <w:semiHidden/>
    <w:unhideWhenUsed/>
    <w:rsid w:val="005A2ABA"/>
    <w:rPr>
      <w:rFonts w:ascii="Times New Roman" w:eastAsia="Times New Roman" w:hAnsi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6c054ec5-3b96-44c1-b370-c4d9eb3ad64f">
    <w:name w:val="Table Grid_6c054ec5-3b96-44c1-b370-c4d9eb3ad64f"/>
    <w:basedOn w:val="NormalTablea77a5735-bf5f-4dbe-bc2b-f1589389d3bd"/>
    <w:rsid w:val="005A2ABA"/>
    <w:rPr>
      <w:lang w:val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NormalTable4e87e9f4-5767-468c-ade3-ffaecb63eaa0">
    <w:name w:val="Normal Table_4e87e9f4-5767-468c-ade3-ffaecb63eaa0"/>
    <w:semiHidden/>
    <w:unhideWhenUsed/>
    <w:rsid w:val="005A2ABA"/>
    <w:rPr>
      <w:rFonts w:ascii="Times New Roman" w:eastAsia="Times New Roman" w:hAnsi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fe980f96-cc6b-402f-9ecb-55e5bd486b60">
    <w:name w:val="Table Grid_fe980f96-cc6b-402f-9ecb-55e5bd486b60"/>
    <w:basedOn w:val="NormalTable4e87e9f4-5767-468c-ade3-ffaecb63eaa0"/>
    <w:rsid w:val="005A2ABA"/>
    <w:rPr>
      <w:lang w:val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NormalTableb226d0b9-f4b2-4632-b0cc-dbca8cad0012">
    <w:name w:val="Normal Table_b226d0b9-f4b2-4632-b0cc-dbca8cad0012"/>
    <w:semiHidden/>
    <w:unhideWhenUsed/>
    <w:rsid w:val="005A2ABA"/>
    <w:rPr>
      <w:rFonts w:ascii="Times New Roman" w:eastAsia="Times New Roman" w:hAnsi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55ea7cf8-54d6-4ed6-b9ee-57e0bc8dbb46">
    <w:name w:val="Table Grid_55ea7cf8-54d6-4ed6-b9ee-57e0bc8dbb46"/>
    <w:basedOn w:val="NormalTableb226d0b9-f4b2-4632-b0cc-dbca8cad0012"/>
    <w:rsid w:val="005A2ABA"/>
    <w:rPr>
      <w:lang w:val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NormalTablef44fc37a-f172-4a82-9116-d6a59001fc7d">
    <w:name w:val="Normal Table_f44fc37a-f172-4a82-9116-d6a59001fc7d"/>
    <w:semiHidden/>
    <w:unhideWhenUsed/>
    <w:rsid w:val="005A2ABA"/>
    <w:rPr>
      <w:rFonts w:ascii="Times New Roman" w:eastAsia="Times New Roman" w:hAnsi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d7267632-57f7-43bd-b389-625f4853179a">
    <w:name w:val="Normal_d7267632-57f7-43bd-b389-625f4853179a"/>
    <w:next w:val="Normal"/>
    <w:qFormat/>
    <w:rsid w:val="005A2ABA"/>
    <w:rPr>
      <w:rFonts w:ascii="Times New Roman" w:eastAsia="Times New Roman" w:hAnsi="Times New Roman"/>
    </w:rPr>
  </w:style>
  <w:style w:type="table" w:customStyle="1" w:styleId="TableGrid1187da44-7579-471d-b32f-e24bf8fd7e42">
    <w:name w:val="Table Grid_1187da44-7579-471d-b32f-e24bf8fd7e42"/>
    <w:basedOn w:val="Tablanormal"/>
    <w:rsid w:val="005A2ABA"/>
    <w:rPr>
      <w:rFonts w:ascii="Times New Roman" w:eastAsia="Times New Roman" w:hAnsi="Times New Roman"/>
      <w:lang w:val="es-MX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a1739703-d9d8-44ef-99d7-cd6fda1c5c14">
    <w:name w:val="Table Grid_a1739703-d9d8-44ef-99d7-cd6fda1c5c14"/>
    <w:basedOn w:val="Tablanormal"/>
    <w:rsid w:val="005A2ABA"/>
    <w:rPr>
      <w:rFonts w:ascii="Times New Roman" w:eastAsia="Times New Roman" w:hAnsi="Times New Roman"/>
      <w:lang w:val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f6e9b82c-8d22-4f16-9778-01f5fc6336b1">
    <w:name w:val="Table Grid_f6e9b82c-8d22-4f16-9778-01f5fc6336b1"/>
    <w:basedOn w:val="Tablanormal"/>
    <w:rsid w:val="005A2ABA"/>
    <w:rPr>
      <w:rFonts w:ascii="Times New Roman" w:eastAsia="Times New Roman" w:hAnsi="Times New Roman"/>
      <w:lang w:val="es-MX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c169bb4-1958-45cc-8e82-0a73c07b714e">
    <w:name w:val="Table Grid_5c169bb4-1958-45cc-8e82-0a73c07b714e"/>
    <w:basedOn w:val="Tablanormal"/>
    <w:rsid w:val="005A2ABA"/>
    <w:rPr>
      <w:rFonts w:ascii="Times New Roman" w:eastAsia="Times New Roman" w:hAnsi="Times New Roman"/>
      <w:lang w:val="es-MX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link w:val="Default0"/>
    <w:rsid w:val="005A2ABA"/>
    <w:rPr>
      <w:rFonts w:ascii="Arial" w:eastAsia="Times New Roman" w:hAnsi="Arial" w:cs="Arial"/>
      <w:color w:val="000000"/>
      <w:sz w:val="24"/>
      <w:szCs w:val="24"/>
    </w:rPr>
  </w:style>
  <w:style w:type="character" w:customStyle="1" w:styleId="vortaltextarea">
    <w:name w:val="vortaltextarea"/>
    <w:rsid w:val="005A2ABA"/>
  </w:style>
  <w:style w:type="paragraph" w:customStyle="1" w:styleId="ListParagraph15911d89-33d6-4461-b8f0-7d113213bf91">
    <w:name w:val="List Paragraph_15911d89-33d6-4461-b8f0-7d113213bf91"/>
    <w:basedOn w:val="Normal"/>
    <w:qFormat/>
    <w:rsid w:val="005A2ABA"/>
    <w:pPr>
      <w:ind w:left="720"/>
      <w:contextualSpacing/>
    </w:pPr>
    <w:rPr>
      <w:rFonts w:ascii="Calibri" w:hAnsi="Calibri" w:cs="Calibri"/>
      <w:sz w:val="22"/>
      <w:lang w:eastAsia="es-CO"/>
    </w:rPr>
  </w:style>
  <w:style w:type="paragraph" w:customStyle="1" w:styleId="Normal9548ff56-2818-42f8-a4f9-3ec2c1e6acb7">
    <w:name w:val="Normal_9548ff56-2818-42f8-a4f9-3ec2c1e6acb7"/>
    <w:next w:val="Normal"/>
    <w:qFormat/>
    <w:rsid w:val="005A2ABA"/>
    <w:rPr>
      <w:rFonts w:ascii="Times New Roman" w:eastAsia="Times New Roman" w:hAnsi="Times New Roman"/>
      <w:lang w:val="es-CO" w:eastAsia="es-CO"/>
    </w:rPr>
  </w:style>
  <w:style w:type="paragraph" w:customStyle="1" w:styleId="ListParagraphbf059e73-aa28-4313-8c63-c27714e570b6">
    <w:name w:val="List Paragraph_bf059e73-aa28-4313-8c63-c27714e570b6"/>
    <w:basedOn w:val="Normal9548ff56-2818-42f8-a4f9-3ec2c1e6acb7"/>
    <w:qFormat/>
    <w:rsid w:val="005A2ABA"/>
    <w:pPr>
      <w:spacing w:after="200" w:line="276" w:lineRule="auto"/>
      <w:ind w:left="720"/>
      <w:contextualSpacing/>
    </w:pPr>
  </w:style>
  <w:style w:type="paragraph" w:customStyle="1" w:styleId="Normala5914292-71dc-4fb7-9bec-5d5432ab2617">
    <w:name w:val="Normal_a5914292-71dc-4fb7-9bec-5d5432ab2617"/>
    <w:next w:val="Normal"/>
    <w:qFormat/>
    <w:rsid w:val="005A2ABA"/>
    <w:rPr>
      <w:rFonts w:ascii="Times New Roman" w:eastAsia="Times New Roman" w:hAnsi="Times New Roman"/>
      <w:lang w:val="es-CO" w:eastAsia="es-CO"/>
    </w:rPr>
  </w:style>
  <w:style w:type="paragraph" w:styleId="Textoindependiente2">
    <w:name w:val="Body Text 2"/>
    <w:basedOn w:val="Normala5914292-71dc-4fb7-9bec-5d5432ab2617"/>
    <w:next w:val="Normal"/>
    <w:link w:val="Textoindependiente2Car"/>
    <w:rsid w:val="005A2ABA"/>
    <w:pPr>
      <w:spacing w:line="480" w:lineRule="auto"/>
      <w:jc w:val="both"/>
    </w:pPr>
    <w:rPr>
      <w:sz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A2ABA"/>
    <w:rPr>
      <w:rFonts w:ascii="Times New Roman" w:eastAsia="Times New Roman" w:hAnsi="Times New Roman"/>
      <w:sz w:val="24"/>
      <w:lang w:val="es-CO" w:eastAsia="es-ES"/>
    </w:rPr>
  </w:style>
  <w:style w:type="character" w:customStyle="1" w:styleId="Textoindependiente3Car">
    <w:name w:val="Texto independiente 3 Car"/>
    <w:link w:val="Textoindependiente3"/>
    <w:semiHidden/>
    <w:rsid w:val="005A2ABA"/>
    <w:rPr>
      <w:sz w:val="16"/>
      <w:szCs w:val="16"/>
      <w:lang w:eastAsia="es-ES"/>
    </w:rPr>
  </w:style>
  <w:style w:type="paragraph" w:styleId="Textoindependiente3">
    <w:name w:val="Body Text 3"/>
    <w:basedOn w:val="Normala5914292-71dc-4fb7-9bec-5d5432ab2617"/>
    <w:next w:val="Normal"/>
    <w:link w:val="Textoindependiente3Car"/>
    <w:semiHidden/>
    <w:unhideWhenUsed/>
    <w:rsid w:val="005A2ABA"/>
    <w:pPr>
      <w:spacing w:after="120"/>
    </w:pPr>
    <w:rPr>
      <w:rFonts w:ascii="Calibri" w:eastAsia="Calibri" w:hAnsi="Calibri"/>
      <w:sz w:val="16"/>
      <w:szCs w:val="16"/>
      <w:lang w:val="es-419" w:eastAsia="es-ES"/>
    </w:rPr>
  </w:style>
  <w:style w:type="character" w:customStyle="1" w:styleId="Textoindependiente3Car1">
    <w:name w:val="Texto independiente 3 Car1"/>
    <w:basedOn w:val="Fuentedeprrafopredeter"/>
    <w:uiPriority w:val="99"/>
    <w:semiHidden/>
    <w:rsid w:val="005A2ABA"/>
    <w:rPr>
      <w:rFonts w:ascii="Century Gothic" w:hAnsi="Century Gothic" w:cs="Arial"/>
      <w:sz w:val="16"/>
      <w:szCs w:val="16"/>
      <w:lang w:val="es-CO" w:eastAsia="en-US"/>
    </w:rPr>
  </w:style>
  <w:style w:type="paragraph" w:customStyle="1" w:styleId="Normal178a31c3-13ed-475a-b12a-74861b92b01e">
    <w:name w:val="Normal_178a31c3-13ed-475a-b12a-74861b92b01e"/>
    <w:next w:val="Normal"/>
    <w:qFormat/>
    <w:rsid w:val="005A2ABA"/>
    <w:rPr>
      <w:rFonts w:ascii="Times New Roman" w:eastAsia="Times New Roman" w:hAnsi="Times New Roman"/>
      <w:lang w:val="es-CO" w:eastAsia="es-CO"/>
    </w:rPr>
  </w:style>
  <w:style w:type="paragraph" w:customStyle="1" w:styleId="ListParagraph55995630-755d-4421-b89f-abbdc9e09463">
    <w:name w:val="List Paragraph_55995630-755d-4421-b89f-abbdc9e09463"/>
    <w:basedOn w:val="Normal9548ff56-2818-42f8-a4f9-3ec2c1e6acb7"/>
    <w:qFormat/>
    <w:rsid w:val="005A2ABA"/>
    <w:pPr>
      <w:spacing w:after="200" w:line="276" w:lineRule="auto"/>
      <w:ind w:left="720"/>
      <w:contextualSpacing/>
    </w:pPr>
  </w:style>
  <w:style w:type="paragraph" w:customStyle="1" w:styleId="rtejustify">
    <w:name w:val="rtejustify"/>
    <w:basedOn w:val="Normal"/>
    <w:rsid w:val="005A2A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Normal1feafdb7-ac8a-457c-ad16-ea9c15fce4e8">
    <w:name w:val="Normal_1feafdb7-ac8a-457c-ad16-ea9c15fce4e8"/>
    <w:next w:val="Normal"/>
    <w:qFormat/>
    <w:rsid w:val="005A2ABA"/>
    <w:rPr>
      <w:rFonts w:ascii="Times New Roman" w:eastAsia="Times New Roman" w:hAnsi="Times New Roman"/>
      <w:lang w:val="es-CO" w:eastAsia="es-ES"/>
    </w:rPr>
  </w:style>
  <w:style w:type="paragraph" w:customStyle="1" w:styleId="TableParagraph">
    <w:name w:val="Table Paragraph"/>
    <w:basedOn w:val="Normal"/>
    <w:uiPriority w:val="1"/>
    <w:qFormat/>
    <w:rsid w:val="005A2ABA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sz w:val="22"/>
      <w:lang w:val="es-ES" w:eastAsia="es-ES" w:bidi="es-ES"/>
    </w:rPr>
  </w:style>
  <w:style w:type="paragraph" w:customStyle="1" w:styleId="Normalded4d2c9-4e49-49ca-96ed-fa52e65366bf">
    <w:name w:val="Normal_ded4d2c9-4e49-49ca-96ed-fa52e65366bf"/>
    <w:basedOn w:val="Normal"/>
    <w:rsid w:val="005A2ABA"/>
    <w:pPr>
      <w:spacing w:after="0" w:line="240" w:lineRule="auto"/>
    </w:pPr>
    <w:rPr>
      <w:rFonts w:ascii="Times New Roman" w:hAnsi="Times New Roman" w:cs="Times New Roman"/>
      <w:szCs w:val="20"/>
      <w:lang w:val="es-419" w:eastAsia="es-CO"/>
    </w:rPr>
  </w:style>
  <w:style w:type="paragraph" w:customStyle="1" w:styleId="ListParagraph985c3a67-2d9c-4281-a8db-4a527e2227af">
    <w:name w:val="List Paragraph_985c3a67-2d9c-4281-a8db-4a527e2227af"/>
    <w:basedOn w:val="Normal"/>
    <w:rsid w:val="005A2ABA"/>
    <w:pPr>
      <w:ind w:left="720"/>
      <w:contextualSpacing/>
    </w:pPr>
    <w:rPr>
      <w:rFonts w:ascii="Times New Roman" w:hAnsi="Times New Roman" w:cs="Times New Roman"/>
      <w:szCs w:val="20"/>
      <w:lang w:val="es-419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74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about:blank" TargetMode="External"/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Azure%20Information%20Protection\WatermarkTempla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4B7BB1-A6D8-4A8B-BECB-BE600B185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C:\Program Files (x86)\Microsoft Azure Information Protection\WatermarkTemplate.dotx</Template>
  <TotalTime>0</TotalTime>
  <Pages>1</Pages>
  <Words>101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Eduardo Bonilla</dc:creator>
  <cp:keywords/>
  <cp:lastModifiedBy>Jenny Veira</cp:lastModifiedBy>
  <cp:revision>2</cp:revision>
  <cp:lastPrinted>2019-01-21T23:10:00Z</cp:lastPrinted>
  <dcterms:created xsi:type="dcterms:W3CDTF">2022-06-21T21:38:00Z</dcterms:created>
  <dcterms:modified xsi:type="dcterms:W3CDTF">2022-06-21T21:38:00Z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ba29404-f020-4cd6-a1ec-cebf7ea621a4_Enabled">
    <vt:lpwstr>True</vt:lpwstr>
  </property>
  <property fmtid="{D5CDD505-2E9C-101B-9397-08002B2CF9AE}" pid="3" name="MSIP_Label_5ba29404-f020-4cd6-a1ec-cebf7ea621a4_SiteId">
    <vt:lpwstr>5e3d1ca0-7f75-4014-9422-06979167bedc</vt:lpwstr>
  </property>
  <property fmtid="{D5CDD505-2E9C-101B-9397-08002B2CF9AE}" pid="4" name="MSIP_Label_5ba29404-f020-4cd6-a1ec-cebf7ea621a4_Owner">
    <vt:lpwstr>lrperez@icetex.gov.co</vt:lpwstr>
  </property>
  <property fmtid="{D5CDD505-2E9C-101B-9397-08002B2CF9AE}" pid="5" name="MSIP_Label_5ba29404-f020-4cd6-a1ec-cebf7ea621a4_SetDate">
    <vt:lpwstr>2020-10-29T19:09:45.6233645Z</vt:lpwstr>
  </property>
  <property fmtid="{D5CDD505-2E9C-101B-9397-08002B2CF9AE}" pid="6" name="MSIP_Label_5ba29404-f020-4cd6-a1ec-cebf7ea621a4_Name">
    <vt:lpwstr>Pública</vt:lpwstr>
  </property>
  <property fmtid="{D5CDD505-2E9C-101B-9397-08002B2CF9AE}" pid="7" name="MSIP_Label_5ba29404-f020-4cd6-a1ec-cebf7ea621a4_Application">
    <vt:lpwstr>Microsoft Azure Information Protection</vt:lpwstr>
  </property>
  <property fmtid="{D5CDD505-2E9C-101B-9397-08002B2CF9AE}" pid="8" name="MSIP_Label_5ba29404-f020-4cd6-a1ec-cebf7ea621a4_ActionId">
    <vt:lpwstr>fc087cc7-06ad-4f58-a965-577cdd202559</vt:lpwstr>
  </property>
  <property fmtid="{D5CDD505-2E9C-101B-9397-08002B2CF9AE}" pid="9" name="MSIP_Label_5ba29404-f020-4cd6-a1ec-cebf7ea621a4_Extended_MSFT_Method">
    <vt:lpwstr>Manual</vt:lpwstr>
  </property>
  <property fmtid="{D5CDD505-2E9C-101B-9397-08002B2CF9AE}" pid="10" name="Sensitivity">
    <vt:lpwstr>Pública</vt:lpwstr>
  </property>
</Properties>
</file>