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C2186" w14:textId="77777777" w:rsidR="00912EE7" w:rsidRDefault="00912EE7" w:rsidP="00912EE7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sz w:val="21"/>
          <w:szCs w:val="21"/>
          <w:lang w:eastAsia="zh-CN"/>
        </w:rPr>
      </w:pPr>
    </w:p>
    <w:p w14:paraId="12D35F5C" w14:textId="77777777" w:rsidR="00912EE7" w:rsidRDefault="00912EE7" w:rsidP="00912EE7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sz w:val="21"/>
          <w:szCs w:val="21"/>
          <w:lang w:eastAsia="zh-CN"/>
        </w:rPr>
      </w:pPr>
    </w:p>
    <w:p w14:paraId="5519179D" w14:textId="621D22F8" w:rsidR="00912EE7" w:rsidRPr="00044FF7" w:rsidRDefault="00912EE7" w:rsidP="00912EE7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bCs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b/>
          <w:sz w:val="21"/>
          <w:szCs w:val="21"/>
          <w:lang w:eastAsia="zh-CN"/>
        </w:rPr>
        <w:t>ESTE ES UN DOCUMENTO DE REFERENCIA CUANDO</w:t>
      </w:r>
      <w:bookmarkStart w:id="0" w:name="_GoBack"/>
      <w:bookmarkEnd w:id="0"/>
      <w:r w:rsidRPr="00044FF7">
        <w:rPr>
          <w:rFonts w:ascii="Arial" w:eastAsia="SimSun" w:hAnsi="Arial" w:cs="Arial"/>
          <w:b/>
          <w:sz w:val="21"/>
          <w:szCs w:val="21"/>
          <w:lang w:eastAsia="zh-CN"/>
        </w:rPr>
        <w:t xml:space="preserve"> SE OPTE POR LA</w:t>
      </w:r>
    </w:p>
    <w:p w14:paraId="3EABD20E" w14:textId="77777777" w:rsidR="00912EE7" w:rsidRPr="00044FF7" w:rsidRDefault="00912EE7" w:rsidP="00912EE7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bCs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b/>
          <w:sz w:val="21"/>
          <w:szCs w:val="21"/>
          <w:lang w:eastAsia="zh-CN"/>
        </w:rPr>
        <w:t>OBTENCIÓN DE PUNTAJE POR APOYO A LA INDUSTRIA NACIONAL</w:t>
      </w:r>
    </w:p>
    <w:p w14:paraId="60A62BC4" w14:textId="77777777" w:rsidR="00912EE7" w:rsidRPr="00044FF7" w:rsidRDefault="00912EE7" w:rsidP="00912EE7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bCs/>
          <w:sz w:val="21"/>
          <w:szCs w:val="21"/>
          <w:lang w:eastAsia="zh-CN"/>
        </w:rPr>
      </w:pPr>
    </w:p>
    <w:p w14:paraId="61E9DF62" w14:textId="77777777" w:rsidR="00912EE7" w:rsidRPr="00044FF7" w:rsidRDefault="00912EE7" w:rsidP="00912EE7">
      <w:pPr>
        <w:pStyle w:val="Ttulo1"/>
        <w:keepNext/>
        <w:keepLines/>
        <w:widowControl/>
        <w:numPr>
          <w:ilvl w:val="0"/>
          <w:numId w:val="4"/>
        </w:numPr>
        <w:spacing w:before="0"/>
        <w:jc w:val="both"/>
        <w:rPr>
          <w:sz w:val="21"/>
          <w:szCs w:val="21"/>
          <w:u w:val="single"/>
        </w:rPr>
      </w:pPr>
      <w:r w:rsidRPr="00044FF7">
        <w:rPr>
          <w:sz w:val="21"/>
          <w:szCs w:val="21"/>
          <w:u w:val="single"/>
        </w:rPr>
        <w:t>CARTA DE APOYO A LA INDUSTRIA NACIONAL</w:t>
      </w:r>
    </w:p>
    <w:p w14:paraId="642BA2FE" w14:textId="77777777" w:rsidR="00912EE7" w:rsidRPr="00044FF7" w:rsidRDefault="00912EE7" w:rsidP="00912EE7">
      <w:pPr>
        <w:rPr>
          <w:rFonts w:ascii="Arial" w:eastAsia="SimSun" w:hAnsi="Arial" w:cs="Arial"/>
          <w:b/>
          <w:bCs/>
          <w:sz w:val="21"/>
          <w:szCs w:val="21"/>
          <w:lang w:eastAsia="zh-CN"/>
        </w:rPr>
      </w:pPr>
    </w:p>
    <w:p w14:paraId="7918D5CB" w14:textId="77777777" w:rsidR="00912EE7" w:rsidRPr="00044FF7" w:rsidRDefault="00912EE7" w:rsidP="00912EE7">
      <w:pPr>
        <w:rPr>
          <w:rFonts w:ascii="Arial" w:eastAsia="SimSun" w:hAnsi="Arial" w:cs="Arial"/>
          <w:b/>
          <w:bCs/>
          <w:sz w:val="21"/>
          <w:szCs w:val="21"/>
          <w:lang w:eastAsia="zh-CN"/>
        </w:rPr>
      </w:pPr>
    </w:p>
    <w:p w14:paraId="48CEBFB0" w14:textId="77777777" w:rsidR="00912EE7" w:rsidRPr="00044FF7" w:rsidRDefault="00912EE7" w:rsidP="00912EE7">
      <w:pPr>
        <w:autoSpaceDE w:val="0"/>
        <w:autoSpaceDN w:val="0"/>
        <w:adjustRightInd w:val="0"/>
        <w:jc w:val="both"/>
        <w:rPr>
          <w:rFonts w:ascii="Arial" w:eastAsia="SimSun" w:hAnsi="Arial" w:cs="Arial"/>
          <w:i/>
          <w:iCs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sz w:val="21"/>
          <w:szCs w:val="21"/>
          <w:lang w:eastAsia="zh-CN"/>
        </w:rPr>
        <w:t>Por medio de este documento ___________________________ (</w:t>
      </w:r>
      <w:r w:rsidRPr="00044FF7">
        <w:rPr>
          <w:rFonts w:ascii="Arial" w:eastAsia="SimSun" w:hAnsi="Arial" w:cs="Arial"/>
          <w:i/>
          <w:iCs/>
          <w:sz w:val="21"/>
          <w:szCs w:val="21"/>
          <w:lang w:eastAsia="zh-CN"/>
        </w:rPr>
        <w:t>nombre o razón social del Proponente</w:t>
      </w:r>
      <w:r w:rsidRPr="00044FF7">
        <w:rPr>
          <w:rFonts w:ascii="Arial" w:eastAsia="SimSun" w:hAnsi="Arial" w:cs="Arial"/>
          <w:sz w:val="21"/>
          <w:szCs w:val="21"/>
          <w:lang w:eastAsia="zh-CN"/>
        </w:rPr>
        <w:t>), manifiesto que, en virtud de lo dispuesto en el Artículo 2 de la Ley 816 de 2003, el personal que será puesto al servicio para la ejecución del Contrato, en caso de que se me adjudique, será de __% de origen nacional (en caso de tener componente extranjero también lo deberá manifestar)</w:t>
      </w:r>
    </w:p>
    <w:p w14:paraId="3E9C8EFD" w14:textId="77777777" w:rsidR="00912EE7" w:rsidRPr="00044FF7" w:rsidRDefault="00912EE7" w:rsidP="00912EE7">
      <w:pPr>
        <w:tabs>
          <w:tab w:val="left" w:pos="1272"/>
        </w:tabs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sz w:val="21"/>
          <w:szCs w:val="21"/>
          <w:lang w:eastAsia="zh-CN"/>
        </w:rPr>
        <w:tab/>
      </w:r>
    </w:p>
    <w:p w14:paraId="172667C3" w14:textId="77777777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</w:p>
    <w:p w14:paraId="4E979A8B" w14:textId="77777777" w:rsidR="00912EE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</w:p>
    <w:p w14:paraId="3767743D" w14:textId="5E6472DE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sz w:val="21"/>
          <w:szCs w:val="21"/>
          <w:lang w:eastAsia="zh-CN"/>
        </w:rPr>
        <w:t>Nombre del Proponente ______________________________________________</w:t>
      </w:r>
    </w:p>
    <w:p w14:paraId="16E31E2E" w14:textId="77777777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sz w:val="21"/>
          <w:szCs w:val="21"/>
          <w:lang w:eastAsia="zh-CN"/>
        </w:rPr>
        <w:t>Nombre del Representante Legal _______________________________________</w:t>
      </w:r>
    </w:p>
    <w:p w14:paraId="22099245" w14:textId="77777777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sz w:val="21"/>
          <w:szCs w:val="21"/>
          <w:lang w:eastAsia="zh-CN"/>
        </w:rPr>
        <w:t>C. C. No. ___________________ de ____________________________________</w:t>
      </w:r>
    </w:p>
    <w:p w14:paraId="18F8EB43" w14:textId="69481C83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</w:p>
    <w:p w14:paraId="206628E2" w14:textId="77777777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</w:p>
    <w:p w14:paraId="0A3B1AC8" w14:textId="77777777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</w:p>
    <w:p w14:paraId="187F125F" w14:textId="77777777" w:rsidR="00912EE7" w:rsidRPr="00044FF7" w:rsidRDefault="00912EE7" w:rsidP="00912EE7">
      <w:pPr>
        <w:autoSpaceDE w:val="0"/>
        <w:autoSpaceDN w:val="0"/>
        <w:adjustRightInd w:val="0"/>
        <w:rPr>
          <w:rFonts w:ascii="Arial" w:eastAsia="SimSun" w:hAnsi="Arial" w:cs="Arial"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sz w:val="21"/>
          <w:szCs w:val="21"/>
          <w:lang w:eastAsia="zh-CN"/>
        </w:rPr>
        <w:t>___________________________________________________</w:t>
      </w:r>
    </w:p>
    <w:p w14:paraId="5DF08453" w14:textId="77777777" w:rsidR="00912EE7" w:rsidRPr="00044FF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  <w:r w:rsidRPr="00044FF7">
        <w:rPr>
          <w:rFonts w:ascii="Arial" w:eastAsia="SimSun" w:hAnsi="Arial" w:cs="Arial"/>
          <w:sz w:val="21"/>
          <w:szCs w:val="21"/>
          <w:lang w:eastAsia="zh-CN"/>
        </w:rPr>
        <w:t>(Firma del Proponente o de su Representante Legal)</w:t>
      </w:r>
    </w:p>
    <w:p w14:paraId="6F115EBC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086C326F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39D78199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1B93AA0B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0AEF2B36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14596779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44E350EB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5FA4178B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352816F9" w14:textId="77777777" w:rsidR="00912EE7" w:rsidRDefault="00912EE7" w:rsidP="00912EE7">
      <w:pPr>
        <w:rPr>
          <w:rFonts w:ascii="Arial" w:eastAsia="SimSun" w:hAnsi="Arial" w:cs="Arial"/>
          <w:sz w:val="21"/>
          <w:szCs w:val="21"/>
          <w:lang w:eastAsia="zh-CN"/>
        </w:rPr>
      </w:pPr>
    </w:p>
    <w:p w14:paraId="75DB0DF7" w14:textId="2B779410" w:rsidR="00961E78" w:rsidRPr="00912EE7" w:rsidRDefault="00961E78" w:rsidP="00912EE7"/>
    <w:sectPr w:rsidR="00961E78" w:rsidRPr="00912EE7" w:rsidSect="00621170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1418" w:left="1134" w:header="737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CD471" w14:textId="77777777" w:rsidR="007407F0" w:rsidRDefault="007407F0" w:rsidP="0052550B">
      <w:r>
        <w:separator/>
      </w:r>
    </w:p>
  </w:endnote>
  <w:endnote w:type="continuationSeparator" w:id="0">
    <w:p w14:paraId="1C4CA695" w14:textId="77777777" w:rsidR="007407F0" w:rsidRDefault="007407F0" w:rsidP="00525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487C" w14:textId="77777777" w:rsidR="00914AC9" w:rsidRDefault="007407F0">
    <w:pPr>
      <w:pStyle w:val="Piedepgina"/>
    </w:pPr>
    <w:r>
      <w:rPr>
        <w:noProof/>
      </w:rPr>
      <w:pict w14:anchorId="62D99C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8" o:spid="_x0000_s2081" type="#_x0000_t75" style="position:absolute;margin-left:-85.25pt;margin-top:372.45pt;width:236.75pt;height:243.95pt;z-index:-251521024;mso-position-horizontal-relative:margin;mso-position-vertical-relative:margin" o:allowincell="f">
          <v:imagedata r:id="rId1" o:title="Rayo mitad-05"/>
          <w10:wrap anchorx="margin" anchory="margin"/>
        </v:shape>
      </w:pict>
    </w:r>
    <w:r w:rsidR="00213E8C"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792384" behindDoc="0" locked="0" layoutInCell="1" allowOverlap="1" wp14:anchorId="5158EE59" wp14:editId="5BBCAD96">
              <wp:simplePos x="0" y="0"/>
              <wp:positionH relativeFrom="column">
                <wp:posOffset>3314</wp:posOffset>
              </wp:positionH>
              <wp:positionV relativeFrom="paragraph">
                <wp:posOffset>154743</wp:posOffset>
              </wp:positionV>
              <wp:extent cx="5671905" cy="683895"/>
              <wp:effectExtent l="0" t="0" r="5080" b="190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71905" cy="683895"/>
                        <a:chOff x="0" y="0"/>
                        <a:chExt cx="5671905" cy="683895"/>
                      </a:xfrm>
                    </wpg:grpSpPr>
                    <wpg:grpSp>
                      <wpg:cNvPr id="5" name="Grupo 5"/>
                      <wpg:cNvGrpSpPr/>
                      <wpg:grpSpPr>
                        <a:xfrm>
                          <a:off x="4725680" y="23052"/>
                          <a:ext cx="107315" cy="560705"/>
                          <a:chOff x="0" y="0"/>
                          <a:chExt cx="107843" cy="561234"/>
                        </a:xfrm>
                      </wpg:grpSpPr>
                      <pic:pic xmlns:pic="http://schemas.openxmlformats.org/drawingml/2006/picture">
                        <pic:nvPicPr>
                          <pic:cNvPr id="15" name="Imagen 15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n 1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119670"/>
                            <a:ext cx="104140" cy="104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134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346736"/>
                            <a:ext cx="102870" cy="1028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n 1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460269"/>
                            <a:ext cx="100965" cy="10096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wps:wsp>
                      <wps:cNvPr id="20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4887045" y="7684"/>
                          <a:ext cx="78486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E6F626" w14:textId="77777777" w:rsidR="008F5D44" w:rsidRPr="00FA5500" w:rsidRDefault="008F5D44" w:rsidP="00C01FB5">
                            <w:pPr>
                              <w:spacing w:before="15" w:line="276" w:lineRule="auto"/>
                              <w:rPr>
                                <w:rFonts w:ascii="Arial"/>
                                <w:sz w:val="14"/>
                                <w:lang w:val="es-ES"/>
                              </w:rPr>
                            </w:pPr>
                            <w:r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@IPSEnergiaZNI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 IPSE                 </w:t>
                            </w:r>
                            <w:r w:rsidR="00C01FB5"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@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ipse</w:t>
                            </w:r>
                            <w:r w:rsidR="00C01FB5"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nergia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zni 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IPSE                   IPSE Energ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ia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ZNI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731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551E8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Sede</w:t>
                            </w:r>
                            <w:r w:rsidRPr="00213E8C">
                              <w:rPr>
                                <w:rFonts w:ascii="Arial" w:hAnsi="Arial" w:cs="Arial"/>
                                <w:b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 xml:space="preserve">Principal: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Calle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99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No. 9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A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- 54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Torre 3.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="00D10F25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 xml:space="preserve">Piso 14 </w:t>
                            </w:r>
                          </w:p>
                          <w:p w14:paraId="40C42259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PBX: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(57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1)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639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7888</w:t>
                            </w:r>
                          </w:p>
                          <w:p w14:paraId="3F668DD8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IPSE Centro Nacional de Monitoreo</w:t>
                            </w:r>
                            <w:r w:rsidR="00D10F25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: (57 1) 6101130</w:t>
                            </w:r>
                          </w:p>
                          <w:p w14:paraId="5C5C6551" w14:textId="254C74AD" w:rsidR="00D10F25" w:rsidRPr="00365B5E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b/>
                                <w:color w:val="0000FF"/>
                                <w:sz w:val="14"/>
                                <w:u w:val="single" w:color="0000FF"/>
                                <w:lang w:val="es-ES"/>
                              </w:rPr>
                            </w:pPr>
                            <w:r w:rsidRPr="00365B5E">
                              <w:rPr>
                                <w:rFonts w:ascii="Arial" w:hAnsi="Arial" w:cs="Arial"/>
                                <w:b/>
                                <w:sz w:val="14"/>
                                <w:u w:color="0000FF"/>
                                <w:lang w:val="es-ES"/>
                              </w:rPr>
                              <w:t>i</w:t>
                            </w:r>
                            <w:r w:rsidRPr="00365B5E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pse@ipse.gov.co</w:t>
                            </w:r>
                          </w:p>
                          <w:p w14:paraId="5FA7CA10" w14:textId="77777777" w:rsidR="00D64499" w:rsidRP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Bogotá</w:t>
                            </w:r>
                            <w:r w:rsidRPr="00213E8C">
                              <w:rPr>
                                <w:rFonts w:ascii="Arial" w:hAnsi="Arial" w:cs="Arial"/>
                                <w:spacing w:val="-5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D.C.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–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Colombia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58EE59" id="Grupo 1" o:spid="_x0000_s1026" style="position:absolute;margin-left:.25pt;margin-top:12.2pt;width:446.6pt;height:53.85pt;z-index:251792384" coordsize="56719,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">
              <v:group id="Grupo 5" o:spid="_x0000_s1027" style="position:absolute;left:47256;top:230;width:1073;height:5607" coordsize="1078,5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Imagen 15" o:spid="_x0000_s1028" type="#_x0000_t75" style="position:absolute;left:30;width:1048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">
                  <v:imagedata r:id="rId7" o:title=""/>
                  <v:path arrowok="t"/>
                </v:shape>
                <v:shape id="Imagen 11" o:spid="_x0000_s1029" type="#_x0000_t75" style="position:absolute;left:30;top:1196;width:1042;height:1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">
                  <v:imagedata r:id="rId8" o:title=""/>
                  <v:path arrowok="t"/>
                </v:shape>
                <v:shape id="Imagen 14" o:spid="_x0000_s1030" type="#_x0000_t75" style="position:absolute;top:2301;width:1047;height:1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">
                  <v:imagedata r:id="rId9" o:title=""/>
                  <v:path arrowok="t"/>
                </v:shape>
                <v:shape id="Imagen 13" o:spid="_x0000_s1031" type="#_x0000_t75" style="position:absolute;left:30;top:3467;width:1029;height: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">
                  <v:imagedata r:id="rId10" o:title=""/>
                  <v:path arrowok="t"/>
                </v:shape>
                <v:shape id="Imagen 12" o:spid="_x0000_s1032" type="#_x0000_t75" style="position:absolute;left:30;top:4602;width:1010;height:1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">
                  <v:imagedata r:id="rId11" o:title=""/>
                  <v:path arrowok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left:48870;top:76;width:7849;height:5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" filled="f" stroked="f">
                <v:textbox inset="0,0,0,0">
                  <w:txbxContent>
                    <w:p w14:paraId="77E6F626" w14:textId="77777777" w:rsidR="008F5D44" w:rsidRPr="00FA5500" w:rsidRDefault="008F5D44" w:rsidP="00C01FB5">
                      <w:pPr>
                        <w:spacing w:before="15" w:line="276" w:lineRule="auto"/>
                        <w:rPr>
                          <w:rFonts w:ascii="Arial"/>
                          <w:sz w:val="14"/>
                          <w:lang w:val="es-ES"/>
                        </w:rPr>
                      </w:pPr>
                      <w:r w:rsidRPr="00FA5500">
                        <w:rPr>
                          <w:rFonts w:ascii="Arial"/>
                          <w:sz w:val="14"/>
                          <w:lang w:val="es-ES"/>
                        </w:rPr>
                        <w:t>@IPSEnergiaZNI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 xml:space="preserve"> IPSE                 </w:t>
                      </w:r>
                      <w:r w:rsidR="00C01FB5" w:rsidRPr="00FA5500">
                        <w:rPr>
                          <w:rFonts w:ascii="Arial"/>
                          <w:sz w:val="14"/>
                          <w:lang w:val="es-ES"/>
                        </w:rPr>
                        <w:t>@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>ipse</w:t>
                      </w:r>
                      <w:r w:rsidR="00C01FB5" w:rsidRPr="00FA5500">
                        <w:rPr>
                          <w:rFonts w:ascii="Arial"/>
                          <w:sz w:val="14"/>
                          <w:lang w:val="es-ES"/>
                        </w:rPr>
                        <w:t>nergia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 xml:space="preserve">zni 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>IPSE                   IPSE Energ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>ia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 xml:space="preserve">ZNI </w:t>
                      </w:r>
                    </w:p>
                  </w:txbxContent>
                </v:textbox>
              </v:shape>
              <v:shape id="Text Box 4" o:spid="_x0000_s1034" type="#_x0000_t202" style="position:absolute;width:25357;height:6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<v:textbox inset="0,0,0,0">
                  <w:txbxContent>
                    <w:p w14:paraId="662551E8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Sede</w:t>
                      </w:r>
                      <w:r w:rsidRPr="00213E8C">
                        <w:rPr>
                          <w:rFonts w:ascii="Arial" w:hAnsi="Arial" w:cs="Arial"/>
                          <w:b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 xml:space="preserve">Principal: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Calle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99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No. 9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A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- 54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Torre 3.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="00D10F25">
                        <w:rPr>
                          <w:rFonts w:ascii="Arial" w:hAnsi="Arial" w:cs="Arial"/>
                          <w:sz w:val="14"/>
                          <w:lang w:val="es-ES"/>
                        </w:rPr>
                        <w:t xml:space="preserve">Piso 14 </w:t>
                      </w:r>
                    </w:p>
                    <w:p w14:paraId="40C42259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PBX: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(57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1)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639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7888</w:t>
                      </w:r>
                    </w:p>
                    <w:p w14:paraId="3F668DD8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IPSE Centro Nacional de Monitoreo</w:t>
                      </w:r>
                      <w:r w:rsidR="00D10F25">
                        <w:rPr>
                          <w:rFonts w:ascii="Arial" w:hAnsi="Arial" w:cs="Arial"/>
                          <w:sz w:val="14"/>
                          <w:lang w:val="es-ES"/>
                        </w:rPr>
                        <w:t>: (57 1) 6101130</w:t>
                      </w:r>
                    </w:p>
                    <w:p w14:paraId="5C5C6551" w14:textId="254C74AD" w:rsidR="00D10F25" w:rsidRPr="00365B5E" w:rsidRDefault="00D64499" w:rsidP="00064197">
                      <w:pPr>
                        <w:spacing w:before="15"/>
                        <w:rPr>
                          <w:rFonts w:ascii="Arial" w:hAnsi="Arial" w:cs="Arial"/>
                          <w:b/>
                          <w:color w:val="0000FF"/>
                          <w:sz w:val="14"/>
                          <w:u w:val="single" w:color="0000FF"/>
                          <w:lang w:val="es-ES"/>
                        </w:rPr>
                      </w:pPr>
                      <w:r w:rsidRPr="00365B5E">
                        <w:rPr>
                          <w:rFonts w:ascii="Arial" w:hAnsi="Arial" w:cs="Arial"/>
                          <w:b/>
                          <w:sz w:val="14"/>
                          <w:u w:color="0000FF"/>
                          <w:lang w:val="es-ES"/>
                        </w:rPr>
                        <w:t>i</w:t>
                      </w:r>
                      <w:r w:rsidRPr="00365B5E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pse@ipse.gov.co</w:t>
                      </w:r>
                    </w:p>
                    <w:p w14:paraId="5FA7CA10" w14:textId="77777777" w:rsidR="00D64499" w:rsidRP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Bogotá</w:t>
                      </w:r>
                      <w:r w:rsidRPr="00213E8C">
                        <w:rPr>
                          <w:rFonts w:ascii="Arial" w:hAnsi="Arial" w:cs="Arial"/>
                          <w:spacing w:val="-5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D.C.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–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Colombia</w:t>
                      </w:r>
                    </w:p>
                  </w:txbxContent>
                </v:textbox>
              </v:shape>
            </v:group>
          </w:pict>
        </mc:Fallback>
      </mc:AlternateContent>
    </w:r>
    <w:r w:rsidR="00914AC9" w:rsidRPr="00343C4A">
      <w:rPr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781120" behindDoc="0" locked="0" layoutInCell="1" allowOverlap="1" wp14:anchorId="705C4ADA" wp14:editId="1FB07499">
              <wp:simplePos x="0" y="0"/>
              <wp:positionH relativeFrom="margin">
                <wp:align>center</wp:align>
              </wp:positionH>
              <wp:positionV relativeFrom="paragraph">
                <wp:posOffset>55880</wp:posOffset>
              </wp:positionV>
              <wp:extent cx="6324600" cy="9525"/>
              <wp:effectExtent l="0" t="0" r="19050" b="2857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CA4788" id="Conector recto 4" o:spid="_x0000_s1026" style="position:absolute;z-index:251781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.4pt" to="498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" strokecolor="black [3213]" strokeweight="1pt">
              <v:stroke joinstyle="miter"/>
              <w10:wrap anchorx="margin"/>
            </v:line>
          </w:pict>
        </mc:Fallback>
      </mc:AlternateContent>
    </w:r>
  </w:p>
  <w:p w14:paraId="64ECA306" w14:textId="77777777" w:rsidR="00D64499" w:rsidRPr="00D64499" w:rsidRDefault="00D64499">
    <w:pPr>
      <w:pStyle w:val="Piedepgina"/>
      <w:rPr>
        <w:lang w:val="es-ES"/>
      </w:rPr>
    </w:pPr>
    <w:r>
      <w:ptab w:relativeTo="margin" w:alignment="center" w:leader="none"/>
    </w:r>
    <w:r>
      <w:t xml:space="preserve">                       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DEA6A" w14:textId="77777777" w:rsidR="007407F0" w:rsidRDefault="007407F0" w:rsidP="0052550B">
      <w:r>
        <w:separator/>
      </w:r>
    </w:p>
  </w:footnote>
  <w:footnote w:type="continuationSeparator" w:id="0">
    <w:p w14:paraId="365F7267" w14:textId="77777777" w:rsidR="007407F0" w:rsidRDefault="007407F0" w:rsidP="00525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B673" w14:textId="77777777" w:rsidR="0052550B" w:rsidRDefault="007407F0">
    <w:pPr>
      <w:pStyle w:val="Encabezado"/>
    </w:pPr>
    <w:r>
      <w:rPr>
        <w:noProof/>
      </w:rPr>
      <w:pict w14:anchorId="0D32B0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7" o:spid="_x0000_s2080" type="#_x0000_t75" style="position:absolute;margin-left:0;margin-top:0;width:441.6pt;height:455.05pt;z-index:-251522048;mso-position-horizontal:center;mso-position-horizontal-relative:margin;mso-position-vertical:center;mso-position-vertical-relative:margin" o:allowincell="f">
          <v:imagedata r:id="rId1" o:title="Rayo mitad-0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C8D58" w14:textId="77777777" w:rsidR="00292CF6" w:rsidRDefault="00DA0AE9" w:rsidP="00292CF6">
    <w:pPr>
      <w:pStyle w:val="Encabezado"/>
      <w:jc w:val="right"/>
    </w:pPr>
    <w:r>
      <w:rPr>
        <w:noProof/>
        <w:lang w:val="es-CO" w:eastAsia="es-CO"/>
      </w:rPr>
      <w:drawing>
        <wp:anchor distT="0" distB="0" distL="114300" distR="114300" simplePos="0" relativeHeight="251786240" behindDoc="0" locked="0" layoutInCell="1" allowOverlap="1" wp14:anchorId="6C96CD6F" wp14:editId="314833B2">
          <wp:simplePos x="0" y="0"/>
          <wp:positionH relativeFrom="column">
            <wp:posOffset>-5715</wp:posOffset>
          </wp:positionH>
          <wp:positionV relativeFrom="paragraph">
            <wp:posOffset>-363220</wp:posOffset>
          </wp:positionV>
          <wp:extent cx="5612130" cy="561975"/>
          <wp:effectExtent l="0" t="0" r="7620" b="952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 Plantilla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61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2CF6">
      <w:tab/>
    </w:r>
    <w:r w:rsidR="00292CF6">
      <w:tab/>
    </w:r>
  </w:p>
  <w:p w14:paraId="32B81A24" w14:textId="742590AE" w:rsidR="00292CF6" w:rsidRDefault="00292CF6" w:rsidP="00292CF6">
    <w:pPr>
      <w:pStyle w:val="Encabezado"/>
      <w:jc w:val="right"/>
      <w:rPr>
        <w:b/>
        <w:bCs/>
        <w:sz w:val="16"/>
      </w:rPr>
    </w:pPr>
    <w:proofErr w:type="spellStart"/>
    <w:r w:rsidRPr="00AA0EF4">
      <w:rPr>
        <w:sz w:val="16"/>
      </w:rPr>
      <w:t>Página</w:t>
    </w:r>
    <w:proofErr w:type="spellEnd"/>
    <w:r w:rsidRPr="00AA0EF4">
      <w:rPr>
        <w:sz w:val="16"/>
      </w:rPr>
      <w:t xml:space="preserve">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3B6C9B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3B6C9B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14:paraId="1E09D16D" w14:textId="77777777" w:rsidR="00912EE7" w:rsidRDefault="00912EE7" w:rsidP="00912EE7">
    <w:pPr>
      <w:pStyle w:val="Encabezado"/>
      <w:widowControl w:val="0"/>
      <w:numPr>
        <w:ilvl w:val="0"/>
        <w:numId w:val="3"/>
      </w:numPr>
      <w:suppressLineNumbers/>
      <w:tabs>
        <w:tab w:val="clear" w:pos="4419"/>
        <w:tab w:val="clear" w:pos="8838"/>
        <w:tab w:val="center" w:pos="4986"/>
        <w:tab w:val="right" w:pos="9972"/>
      </w:tabs>
      <w:suppressAutoHyphens/>
      <w:jc w:val="center"/>
      <w:rPr>
        <w:rFonts w:ascii="Arial" w:hAnsi="Arial" w:cs="Arial"/>
        <w:b/>
        <w:sz w:val="21"/>
        <w:szCs w:val="21"/>
      </w:rPr>
    </w:pPr>
  </w:p>
  <w:p w14:paraId="5DA87F54" w14:textId="27381F2A" w:rsidR="00912EE7" w:rsidRPr="003B6C9B" w:rsidRDefault="00912EE7" w:rsidP="00A6056A">
    <w:pPr>
      <w:pStyle w:val="Encabezado"/>
      <w:widowControl w:val="0"/>
      <w:numPr>
        <w:ilvl w:val="0"/>
        <w:numId w:val="3"/>
      </w:numPr>
      <w:suppressLineNumbers/>
      <w:tabs>
        <w:tab w:val="clear" w:pos="4419"/>
        <w:tab w:val="clear" w:pos="8838"/>
        <w:tab w:val="center" w:pos="4986"/>
        <w:tab w:val="right" w:pos="9972"/>
      </w:tabs>
      <w:suppressAutoHyphens/>
      <w:jc w:val="center"/>
      <w:rPr>
        <w:rFonts w:ascii="Arial" w:hAnsi="Arial" w:cs="Arial"/>
        <w:b/>
        <w:sz w:val="24"/>
        <w:szCs w:val="24"/>
        <w:lang w:val="es-CO"/>
      </w:rPr>
    </w:pPr>
    <w:r w:rsidRPr="003B6C9B">
      <w:rPr>
        <w:rFonts w:ascii="Arial" w:hAnsi="Arial" w:cs="Arial"/>
        <w:b/>
        <w:sz w:val="24"/>
        <w:szCs w:val="24"/>
        <w:lang w:val="es-CO"/>
      </w:rPr>
      <w:t xml:space="preserve">PROCESO CONCURSO DE MÉRITOS </w:t>
    </w:r>
    <w:r w:rsidR="00A6056A" w:rsidRPr="003B6C9B">
      <w:rPr>
        <w:rFonts w:ascii="Arial" w:hAnsi="Arial" w:cs="Arial"/>
        <w:b/>
        <w:sz w:val="24"/>
        <w:szCs w:val="24"/>
        <w:lang w:val="es-CO"/>
      </w:rPr>
      <w:t>IPSE-</w:t>
    </w:r>
    <w:r w:rsidR="003B6C9B" w:rsidRPr="003B6C9B">
      <w:rPr>
        <w:rFonts w:ascii="Arial" w:hAnsi="Arial" w:cs="Arial"/>
        <w:b/>
        <w:sz w:val="24"/>
        <w:szCs w:val="24"/>
        <w:lang w:val="es-CO"/>
      </w:rPr>
      <w:t>COM</w:t>
    </w:r>
    <w:r w:rsidR="003B6C9B">
      <w:rPr>
        <w:rFonts w:ascii="Arial" w:hAnsi="Arial" w:cs="Arial"/>
        <w:b/>
        <w:sz w:val="24"/>
        <w:szCs w:val="24"/>
        <w:lang w:val="es-CO"/>
      </w:rPr>
      <w:t>-003</w:t>
    </w:r>
    <w:r w:rsidR="00A6056A" w:rsidRPr="003B6C9B">
      <w:rPr>
        <w:rFonts w:ascii="Arial" w:hAnsi="Arial" w:cs="Arial"/>
        <w:b/>
        <w:sz w:val="24"/>
        <w:szCs w:val="24"/>
        <w:lang w:val="es-CO"/>
      </w:rPr>
      <w:t>-2022</w:t>
    </w:r>
  </w:p>
  <w:p w14:paraId="242990F5" w14:textId="77777777" w:rsidR="00912EE7" w:rsidRPr="002163A1" w:rsidRDefault="00912EE7" w:rsidP="00912EE7">
    <w:pPr>
      <w:jc w:val="center"/>
      <w:rPr>
        <w:rFonts w:ascii="Arial" w:hAnsi="Arial" w:cs="Arial"/>
        <w:b/>
        <w:sz w:val="21"/>
        <w:szCs w:val="21"/>
      </w:rPr>
    </w:pPr>
  </w:p>
  <w:p w14:paraId="5B5F6DA3" w14:textId="5196242A" w:rsidR="003B6C9B" w:rsidRPr="003B6C9B" w:rsidRDefault="00912EE7" w:rsidP="003B6C9B">
    <w:pPr>
      <w:pStyle w:val="Encabezado"/>
      <w:jc w:val="center"/>
      <w:rPr>
        <w:rFonts w:ascii="Arial" w:hAnsi="Arial" w:cs="Arial"/>
        <w:b/>
        <w:i/>
        <w:sz w:val="21"/>
        <w:szCs w:val="21"/>
        <w:lang w:val="es-CO"/>
      </w:rPr>
    </w:pPr>
    <w:r w:rsidRPr="003B6C9B">
      <w:rPr>
        <w:rFonts w:ascii="Arial" w:hAnsi="Arial" w:cs="Arial"/>
        <w:b/>
        <w:i/>
        <w:sz w:val="21"/>
        <w:szCs w:val="21"/>
        <w:lang w:val="es-CO"/>
      </w:rPr>
      <w:t>“</w:t>
    </w:r>
    <w:r w:rsidR="003B6C9B" w:rsidRPr="001472C1">
      <w:rPr>
        <w:rFonts w:ascii="Arial" w:eastAsia="Times New Roman" w:hAnsi="Arial" w:cs="Arial"/>
        <w:bCs/>
        <w:i/>
        <w:lang w:val="es-CO" w:eastAsia="es-ES"/>
      </w:rPr>
      <w:t>Diseñar, ejecutar, divulgar, evaluar y ajustar una campaña de comunicaciones con una estrategia participativa y enfoque diferencial en lenguas propias, y en lenguajes pertinentes con la población en condición de discapacidad, respondiendo a las diversas partes interesadas y contextos relacionados con las ZNI</w:t>
    </w:r>
    <w:r w:rsidR="003B6C9B">
      <w:rPr>
        <w:rFonts w:ascii="Arial" w:eastAsia="Times New Roman" w:hAnsi="Arial" w:cs="Arial"/>
        <w:bCs/>
        <w:i/>
        <w:lang w:val="es-CO" w:eastAsia="es-ES"/>
      </w:rPr>
      <w:t>”</w:t>
    </w:r>
    <w:r w:rsidR="003B6C9B" w:rsidRPr="001472C1">
      <w:rPr>
        <w:rFonts w:ascii="Arial" w:eastAsia="Times New Roman" w:hAnsi="Arial" w:cs="Arial"/>
        <w:bCs/>
        <w:i/>
        <w:lang w:val="es-CO" w:eastAsia="es-ES"/>
      </w:rPr>
      <w:t>.</w:t>
    </w:r>
  </w:p>
  <w:p w14:paraId="36ED896C" w14:textId="77777777" w:rsidR="00912EE7" w:rsidRPr="003B6C9B" w:rsidRDefault="00912EE7" w:rsidP="00292CF6">
    <w:pPr>
      <w:pStyle w:val="Encabezado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89E65" w14:textId="77777777" w:rsidR="0052550B" w:rsidRDefault="007407F0">
    <w:pPr>
      <w:pStyle w:val="Encabezado"/>
    </w:pPr>
    <w:r>
      <w:rPr>
        <w:noProof/>
      </w:rPr>
      <w:pict w14:anchorId="4F75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6" o:spid="_x0000_s2079" type="#_x0000_t75" style="position:absolute;margin-left:0;margin-top:0;width:441.6pt;height:455.05pt;z-index:-251523072;mso-position-horizontal:center;mso-position-horizontal-relative:margin;mso-position-vertical:center;mso-position-vertical-relative:margin" o:allowincell="f">
          <v:imagedata r:id="rId1" o:title="Rayo mitad-0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.5pt;height:1.5pt;visibility:visible;mso-wrap-style:square" o:bullet="t">
        <v:imagedata r:id="rId1" o:title=""/>
      </v:shape>
    </w:pict>
  </w:numPicBullet>
  <w:abstractNum w:abstractNumId="0" w15:restartNumberingAfterBreak="0">
    <w:nsid w:val="15CE44FB"/>
    <w:multiLevelType w:val="multilevel"/>
    <w:tmpl w:val="70306F6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2" w15:restartNumberingAfterBreak="0">
    <w:nsid w:val="49DA6D09"/>
    <w:multiLevelType w:val="hybridMultilevel"/>
    <w:tmpl w:val="8416A684"/>
    <w:lvl w:ilvl="0" w:tplc="C9D8EB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46FA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CC40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F4A9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CA88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A454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DCAB7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60E7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801F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CEE"/>
    <w:rsid w:val="00004333"/>
    <w:rsid w:val="00030B97"/>
    <w:rsid w:val="00064197"/>
    <w:rsid w:val="000C38FF"/>
    <w:rsid w:val="000C482C"/>
    <w:rsid w:val="000D4C53"/>
    <w:rsid w:val="0015589C"/>
    <w:rsid w:val="001746BC"/>
    <w:rsid w:val="00213E8C"/>
    <w:rsid w:val="0021540A"/>
    <w:rsid w:val="00234900"/>
    <w:rsid w:val="00267F18"/>
    <w:rsid w:val="00292CF6"/>
    <w:rsid w:val="00295590"/>
    <w:rsid w:val="002C2126"/>
    <w:rsid w:val="0032297E"/>
    <w:rsid w:val="003456ED"/>
    <w:rsid w:val="00365B5E"/>
    <w:rsid w:val="00397F32"/>
    <w:rsid w:val="003A0571"/>
    <w:rsid w:val="003B6C9B"/>
    <w:rsid w:val="003C220B"/>
    <w:rsid w:val="003C5B8B"/>
    <w:rsid w:val="004B3166"/>
    <w:rsid w:val="004D254B"/>
    <w:rsid w:val="004E7A7D"/>
    <w:rsid w:val="005114E4"/>
    <w:rsid w:val="0052550B"/>
    <w:rsid w:val="00526FAD"/>
    <w:rsid w:val="005522D2"/>
    <w:rsid w:val="005B3FFC"/>
    <w:rsid w:val="00606766"/>
    <w:rsid w:val="006130A5"/>
    <w:rsid w:val="00621170"/>
    <w:rsid w:val="006223DD"/>
    <w:rsid w:val="0063511F"/>
    <w:rsid w:val="006608B9"/>
    <w:rsid w:val="00675D2D"/>
    <w:rsid w:val="006E132A"/>
    <w:rsid w:val="00734CDA"/>
    <w:rsid w:val="007407F0"/>
    <w:rsid w:val="00743537"/>
    <w:rsid w:val="0076447A"/>
    <w:rsid w:val="007B73FA"/>
    <w:rsid w:val="007E2718"/>
    <w:rsid w:val="00836D78"/>
    <w:rsid w:val="00845645"/>
    <w:rsid w:val="00851B90"/>
    <w:rsid w:val="00854191"/>
    <w:rsid w:val="008A00AD"/>
    <w:rsid w:val="008A422D"/>
    <w:rsid w:val="008B08DE"/>
    <w:rsid w:val="008C45B9"/>
    <w:rsid w:val="008E2153"/>
    <w:rsid w:val="008F5D44"/>
    <w:rsid w:val="00906217"/>
    <w:rsid w:val="00912EE7"/>
    <w:rsid w:val="00914AC9"/>
    <w:rsid w:val="00943A60"/>
    <w:rsid w:val="00961E78"/>
    <w:rsid w:val="009B2CEE"/>
    <w:rsid w:val="009B3717"/>
    <w:rsid w:val="00A00089"/>
    <w:rsid w:val="00A16035"/>
    <w:rsid w:val="00A6056A"/>
    <w:rsid w:val="00AE717F"/>
    <w:rsid w:val="00B06976"/>
    <w:rsid w:val="00B332F2"/>
    <w:rsid w:val="00B50412"/>
    <w:rsid w:val="00B67451"/>
    <w:rsid w:val="00B834AA"/>
    <w:rsid w:val="00BA06B7"/>
    <w:rsid w:val="00BA152D"/>
    <w:rsid w:val="00BD4138"/>
    <w:rsid w:val="00C01FB5"/>
    <w:rsid w:val="00C40763"/>
    <w:rsid w:val="00C626EF"/>
    <w:rsid w:val="00CB0405"/>
    <w:rsid w:val="00D10F25"/>
    <w:rsid w:val="00D64499"/>
    <w:rsid w:val="00DA0AE9"/>
    <w:rsid w:val="00DE5B8E"/>
    <w:rsid w:val="00E17C66"/>
    <w:rsid w:val="00E226C5"/>
    <w:rsid w:val="00E85B8F"/>
    <w:rsid w:val="00E95F28"/>
    <w:rsid w:val="00F000CB"/>
    <w:rsid w:val="00F10F31"/>
    <w:rsid w:val="00F1633A"/>
    <w:rsid w:val="00F35B07"/>
    <w:rsid w:val="00F50559"/>
    <w:rsid w:val="00F6207F"/>
    <w:rsid w:val="00FA31FC"/>
    <w:rsid w:val="00FA5500"/>
    <w:rsid w:val="00FC0900"/>
    <w:rsid w:val="00FC55DD"/>
    <w:rsid w:val="00FE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14EF0E1D"/>
  <w15:docId w15:val="{62833CF7-4268-4C4D-93B3-8F605DB3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55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noProof/>
      <w:sz w:val="24"/>
      <w:szCs w:val="24"/>
      <w:lang w:val="es-CO" w:eastAsia="es-ES_tradnl"/>
    </w:rPr>
  </w:style>
  <w:style w:type="paragraph" w:styleId="Ttulo1">
    <w:name w:val="heading 1"/>
    <w:basedOn w:val="Normal"/>
    <w:link w:val="Ttulo1Car"/>
    <w:uiPriority w:val="1"/>
    <w:qFormat/>
    <w:rsid w:val="00292CF6"/>
    <w:pPr>
      <w:suppressAutoHyphens w:val="0"/>
      <w:spacing w:before="1"/>
      <w:ind w:left="498" w:hanging="360"/>
      <w:outlineLvl w:val="0"/>
    </w:pPr>
    <w:rPr>
      <w:rFonts w:ascii="Arial" w:eastAsia="Arial" w:hAnsi="Arial" w:cs="Arial"/>
      <w:b/>
      <w:bCs/>
      <w:noProof w:val="0"/>
      <w:sz w:val="20"/>
      <w:szCs w:val="20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18 Car,Encabezado1"/>
    <w:basedOn w:val="Normal"/>
    <w:link w:val="EncabezadoCar"/>
    <w:unhideWhenUsed/>
    <w:rsid w:val="0052550B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EncabezadoCar">
    <w:name w:val="Encabezado Car"/>
    <w:aliases w:val="h Car,h8 Car,h9 Car,h10 Car,h18 Car1,h18 Car Car,Encabezado1 Car"/>
    <w:basedOn w:val="Fuentedeprrafopredeter"/>
    <w:link w:val="Encabezado"/>
    <w:rsid w:val="0052550B"/>
  </w:style>
  <w:style w:type="paragraph" w:styleId="Piedepgina">
    <w:name w:val="footer"/>
    <w:basedOn w:val="Normal"/>
    <w:link w:val="PiedepginaCar"/>
    <w:uiPriority w:val="99"/>
    <w:unhideWhenUsed/>
    <w:rsid w:val="0052550B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2550B"/>
  </w:style>
  <w:style w:type="character" w:styleId="Hipervnculo">
    <w:name w:val="Hyperlink"/>
    <w:basedOn w:val="Fuentedeprrafopredeter"/>
    <w:uiPriority w:val="99"/>
    <w:unhideWhenUsed/>
    <w:rsid w:val="00D64499"/>
    <w:rPr>
      <w:color w:val="0563C1" w:themeColor="hyperlink"/>
      <w:u w:val="single"/>
    </w:rPr>
  </w:style>
  <w:style w:type="paragraph" w:customStyle="1" w:styleId="WW-Contenidodelatabla">
    <w:name w:val="WW-Contenido de la tabla"/>
    <w:basedOn w:val="Textoindependiente"/>
    <w:rsid w:val="00F50559"/>
    <w:pPr>
      <w:widowControl w:val="0"/>
      <w:suppressLineNumbers/>
      <w:suppressAutoHyphens/>
      <w:spacing w:line="240" w:lineRule="auto"/>
    </w:pPr>
    <w:rPr>
      <w:rFonts w:ascii="Times New Roman" w:eastAsia="Arial Unicode MS" w:hAnsi="Times New Roman" w:cs="Times New Roman"/>
      <w:noProof/>
      <w:sz w:val="24"/>
      <w:szCs w:val="24"/>
      <w:lang w:val="es-CO" w:eastAsia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50559"/>
    <w:pPr>
      <w:widowControl/>
      <w:suppressAutoHyphens w:val="0"/>
      <w:spacing w:after="120" w:line="259" w:lineRule="auto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50559"/>
  </w:style>
  <w:style w:type="character" w:customStyle="1" w:styleId="noleidos">
    <w:name w:val="noleidos"/>
    <w:basedOn w:val="Fuentedeprrafopredeter"/>
    <w:rsid w:val="00B834AA"/>
  </w:style>
  <w:style w:type="character" w:customStyle="1" w:styleId="Ttulo1Car">
    <w:name w:val="Título 1 Car"/>
    <w:basedOn w:val="Fuentedeprrafopredeter"/>
    <w:link w:val="Ttulo1"/>
    <w:uiPriority w:val="1"/>
    <w:rsid w:val="00292CF6"/>
    <w:rPr>
      <w:rFonts w:ascii="Arial" w:eastAsia="Arial" w:hAnsi="Arial" w:cs="Arial"/>
      <w:b/>
      <w:bCs/>
      <w:sz w:val="20"/>
      <w:szCs w:val="20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uiPriority w:val="34"/>
    <w:qFormat/>
    <w:rsid w:val="00292CF6"/>
    <w:pPr>
      <w:suppressAutoHyphens w:val="0"/>
      <w:ind w:left="498" w:hanging="360"/>
    </w:pPr>
    <w:rPr>
      <w:rFonts w:ascii="Arial" w:eastAsia="Arial" w:hAnsi="Arial" w:cs="Arial"/>
      <w:noProof w:val="0"/>
      <w:sz w:val="22"/>
      <w:szCs w:val="22"/>
      <w:lang w:val="es-E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292CF6"/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621170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21170"/>
    <w:pPr>
      <w:suppressAutoHyphens w:val="0"/>
      <w:ind w:left="103"/>
    </w:pPr>
    <w:rPr>
      <w:rFonts w:ascii="Arial" w:eastAsia="Arial" w:hAnsi="Arial" w:cs="Arial"/>
      <w:noProof w:val="0"/>
      <w:sz w:val="22"/>
      <w:szCs w:val="22"/>
      <w:lang w:val="es-ES" w:eastAsia="en-US"/>
    </w:rPr>
  </w:style>
  <w:style w:type="character" w:customStyle="1" w:styleId="WW-Absatz-Standardschriftart">
    <w:name w:val="WW-Absatz-Standardschriftart"/>
    <w:rsid w:val="00912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2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OneDrive%20-%20IPSE\Equipo%20Privado\PLANTILLAS\Plantilla%20Word%20Formatos%20IPS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86648-9847-48DD-BA40-31B404971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Formatos IPSE</Template>
  <TotalTime>12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DIEGO FERNANDO PIRAGUA MENESES</cp:lastModifiedBy>
  <cp:revision>4</cp:revision>
  <dcterms:created xsi:type="dcterms:W3CDTF">2022-02-22T15:35:00Z</dcterms:created>
  <dcterms:modified xsi:type="dcterms:W3CDTF">2022-07-01T20:23:00Z</dcterms:modified>
</cp:coreProperties>
</file>