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D766B" w14:textId="77777777" w:rsidR="00621170" w:rsidRPr="00621170" w:rsidRDefault="00621170" w:rsidP="00621170">
      <w:pPr>
        <w:pStyle w:val="Ttulo1"/>
        <w:spacing w:before="0" w:line="242" w:lineRule="auto"/>
        <w:ind w:left="0" w:right="49" w:firstLine="0"/>
      </w:pPr>
      <w:bookmarkStart w:id="0" w:name="_Toc477361662"/>
      <w:r w:rsidRPr="00621170">
        <w:t>Anexo 7 - Formato para acreditar los requisitos habilitantes de los Proponentes extranjeros sin domicilio o sucursal en Colombia</w:t>
      </w:r>
      <w:bookmarkEnd w:id="0"/>
    </w:p>
    <w:p w14:paraId="36B4ACB5" w14:textId="77777777" w:rsidR="00621170" w:rsidRPr="00621170" w:rsidRDefault="00621170" w:rsidP="00621170">
      <w:pPr>
        <w:pStyle w:val="Textoindependiente"/>
        <w:spacing w:line="20" w:lineRule="exact"/>
        <w:ind w:right="49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g">
            <w:drawing>
              <wp:inline distT="0" distB="0" distL="0" distR="0" wp14:anchorId="397C7C95" wp14:editId="77C42C2E">
                <wp:extent cx="6021705" cy="12700"/>
                <wp:effectExtent l="0" t="6350" r="7620" b="0"/>
                <wp:docPr id="1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1705" cy="12700"/>
                          <a:chOff x="0" y="0"/>
                          <a:chExt cx="9483" cy="20"/>
                        </a:xfrm>
                      </wpg:grpSpPr>
                      <wps:wsp>
                        <wps:cNvPr id="18" name="Line 7"/>
                        <wps:cNvCnPr/>
                        <wps:spPr bwMode="auto">
                          <a:xfrm>
                            <a:off x="10" y="10"/>
                            <a:ext cx="94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B3C42E" id="Group 6" o:spid="_x0000_s1026" style="width:474.15pt;height:1pt;mso-position-horizontal-relative:char;mso-position-vertical-relative:line" coordsize="948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">
                <v:line id="Line 7" o:spid="_x0000_s1027" style="position:absolute;visibility:visible;mso-wrap-style:square" from="10,10" to="9472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" strokecolor="#bebebe" strokeweight=".96pt"/>
                <w10:anchorlock/>
              </v:group>
            </w:pict>
          </mc:Fallback>
        </mc:AlternateContent>
      </w:r>
    </w:p>
    <w:p w14:paraId="4C525A52" w14:textId="77777777" w:rsidR="00621170" w:rsidRPr="00621170" w:rsidRDefault="00621170" w:rsidP="00621170">
      <w:pPr>
        <w:pStyle w:val="Textoindependiente"/>
        <w:spacing w:after="0"/>
        <w:ind w:right="49"/>
        <w:rPr>
          <w:rFonts w:ascii="Arial" w:hAnsi="Arial" w:cs="Arial"/>
          <w:b/>
          <w:sz w:val="20"/>
          <w:szCs w:val="20"/>
        </w:rPr>
      </w:pPr>
    </w:p>
    <w:p w14:paraId="0E5FC8F8" w14:textId="77777777" w:rsidR="00621170" w:rsidRPr="00621170" w:rsidRDefault="00621170" w:rsidP="00621170">
      <w:pPr>
        <w:ind w:right="49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b/>
          <w:sz w:val="20"/>
          <w:szCs w:val="20"/>
        </w:rPr>
        <w:t xml:space="preserve">Proceso de Contratación </w:t>
      </w:r>
      <w:sdt>
        <w:sdtPr>
          <w:rPr>
            <w:rFonts w:ascii="Arial" w:hAnsi="Arial" w:cs="Arial"/>
            <w:sz w:val="20"/>
            <w:szCs w:val="20"/>
          </w:rPr>
          <w:id w:val="-435063331"/>
          <w:placeholder>
            <w:docPart w:val="84D626EEC7904F28863631332F9E6BE9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96762459"/>
              <w:placeholder>
                <w:docPart w:val="84D626EEC7904F28863631332F9E6BE9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[incluir número del Proceso de Contratación]</w:t>
              </w:r>
            </w:sdtContent>
          </w:sdt>
        </w:sdtContent>
      </w:sdt>
    </w:p>
    <w:p w14:paraId="0BAD8905" w14:textId="77777777" w:rsidR="00621170" w:rsidRPr="00621170" w:rsidRDefault="00621170" w:rsidP="00621170">
      <w:pPr>
        <w:pStyle w:val="Textoindependiente"/>
        <w:spacing w:before="10" w:after="0"/>
        <w:ind w:right="49"/>
        <w:rPr>
          <w:rFonts w:ascii="Arial" w:hAnsi="Arial" w:cs="Arial"/>
          <w:sz w:val="20"/>
          <w:szCs w:val="20"/>
        </w:rPr>
      </w:pPr>
    </w:p>
    <w:p w14:paraId="1B6E3DC4" w14:textId="77777777" w:rsidR="00621170" w:rsidRPr="00621170" w:rsidRDefault="00621170" w:rsidP="00621170">
      <w:pPr>
        <w:ind w:right="49"/>
        <w:rPr>
          <w:rFonts w:ascii="Arial" w:hAnsi="Arial" w:cs="Arial"/>
          <w:b/>
          <w:sz w:val="20"/>
          <w:szCs w:val="20"/>
        </w:rPr>
      </w:pPr>
      <w:r w:rsidRPr="00621170">
        <w:rPr>
          <w:rFonts w:ascii="Arial" w:hAnsi="Arial" w:cs="Arial"/>
          <w:b/>
          <w:sz w:val="20"/>
          <w:szCs w:val="20"/>
        </w:rPr>
        <w:t xml:space="preserve">Proponente: </w:t>
      </w:r>
      <w:sdt>
        <w:sdtPr>
          <w:rPr>
            <w:rFonts w:ascii="Arial" w:hAnsi="Arial" w:cs="Arial"/>
            <w:sz w:val="20"/>
            <w:szCs w:val="20"/>
          </w:rPr>
          <w:id w:val="911820466"/>
          <w:placeholder>
            <w:docPart w:val="1FCA39B252E44F3B905923C464A81BC1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2021815287"/>
              <w:placeholder>
                <w:docPart w:val="1FCA39B252E44F3B905923C464A81BC1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14:paraId="6F443D79" w14:textId="77777777" w:rsidR="00621170" w:rsidRPr="00621170" w:rsidRDefault="00621170" w:rsidP="00621170">
      <w:pPr>
        <w:pStyle w:val="Textoindependiente"/>
        <w:spacing w:after="0"/>
        <w:ind w:right="49"/>
        <w:jc w:val="both"/>
        <w:rPr>
          <w:rFonts w:ascii="Arial" w:hAnsi="Arial" w:cs="Arial"/>
          <w:sz w:val="20"/>
          <w:szCs w:val="20"/>
        </w:rPr>
      </w:pPr>
    </w:p>
    <w:p w14:paraId="27F750C8" w14:textId="77777777" w:rsidR="00621170" w:rsidRPr="00621170" w:rsidRDefault="00621170" w:rsidP="00621170">
      <w:pPr>
        <w:pStyle w:val="Textoindependiente"/>
        <w:spacing w:after="0"/>
        <w:ind w:right="49"/>
        <w:jc w:val="both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sz w:val="20"/>
          <w:szCs w:val="20"/>
        </w:rPr>
        <w:t xml:space="preserve">Declaro que </w:t>
      </w:r>
      <w:sdt>
        <w:sdtPr>
          <w:rPr>
            <w:rFonts w:ascii="Arial" w:hAnsi="Arial" w:cs="Arial"/>
            <w:sz w:val="20"/>
            <w:szCs w:val="20"/>
          </w:rPr>
          <w:id w:val="-1161235158"/>
          <w:placeholder>
            <w:docPart w:val="9787B46C9A194EF89E42A2B47F8F9653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-1150365881"/>
              <w:placeholder>
                <w:docPart w:val="9787B46C9A194EF89E42A2B47F8F9653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nombre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del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extranjero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sin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domicilio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o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sucursal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en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Colombia]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cumplo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621170">
        <w:rPr>
          <w:rFonts w:ascii="Arial" w:hAnsi="Arial" w:cs="Arial"/>
          <w:sz w:val="20"/>
          <w:szCs w:val="20"/>
        </w:rPr>
        <w:t>los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requisitos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habilitantes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establecidos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621170">
        <w:rPr>
          <w:rFonts w:ascii="Arial" w:hAnsi="Arial" w:cs="Arial"/>
          <w:sz w:val="20"/>
          <w:szCs w:val="20"/>
        </w:rPr>
        <w:t>pliego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condiciones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621170">
        <w:rPr>
          <w:rFonts w:ascii="Arial" w:hAnsi="Arial" w:cs="Arial"/>
          <w:sz w:val="20"/>
          <w:szCs w:val="20"/>
        </w:rPr>
        <w:t>Proceso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Contratación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907890988"/>
          <w:placeholder>
            <w:docPart w:val="B87CBEBAC50342C495B018DEDFAE6014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1757317095"/>
              <w:placeholder>
                <w:docPart w:val="B87CBEBAC50342C495B018DEDFAE6014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incluir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número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del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Proceso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Contratación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621170">
        <w:rPr>
          <w:rFonts w:ascii="Arial" w:hAnsi="Arial" w:cs="Arial"/>
          <w:sz w:val="20"/>
          <w:szCs w:val="20"/>
        </w:rPr>
        <w:t>declaro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que:</w:t>
      </w:r>
    </w:p>
    <w:p w14:paraId="55E2CC04" w14:textId="77777777" w:rsidR="00621170" w:rsidRPr="00621170" w:rsidRDefault="00621170" w:rsidP="00621170">
      <w:pPr>
        <w:pStyle w:val="Textoindependiente"/>
        <w:spacing w:after="0"/>
        <w:ind w:right="49"/>
        <w:rPr>
          <w:rFonts w:ascii="Arial" w:hAnsi="Arial" w:cs="Arial"/>
          <w:sz w:val="20"/>
          <w:szCs w:val="20"/>
        </w:rPr>
      </w:pPr>
    </w:p>
    <w:p w14:paraId="036D0E65" w14:textId="672C2259" w:rsidR="00621170" w:rsidRPr="006E132A" w:rsidRDefault="00621170" w:rsidP="006E132A">
      <w:pPr>
        <w:pStyle w:val="Prrafodelista"/>
        <w:numPr>
          <w:ilvl w:val="0"/>
          <w:numId w:val="2"/>
        </w:numPr>
        <w:tabs>
          <w:tab w:val="left" w:pos="859"/>
        </w:tabs>
        <w:ind w:left="284" w:right="49" w:hanging="284"/>
        <w:rPr>
          <w:sz w:val="20"/>
          <w:szCs w:val="20"/>
        </w:rPr>
      </w:pPr>
      <w:r w:rsidRPr="00621170">
        <w:rPr>
          <w:sz w:val="20"/>
          <w:szCs w:val="20"/>
        </w:rPr>
        <w:t>Capacidad</w:t>
      </w:r>
      <w:r w:rsidRPr="00621170">
        <w:rPr>
          <w:spacing w:val="-6"/>
          <w:sz w:val="20"/>
          <w:szCs w:val="20"/>
        </w:rPr>
        <w:t xml:space="preserve"> </w:t>
      </w:r>
      <w:r w:rsidRPr="00621170">
        <w:rPr>
          <w:sz w:val="20"/>
          <w:szCs w:val="20"/>
        </w:rPr>
        <w:t>Jurídica</w:t>
      </w:r>
    </w:p>
    <w:p w14:paraId="09CDE354" w14:textId="77777777" w:rsidR="00621170" w:rsidRPr="00621170" w:rsidRDefault="00621170" w:rsidP="006E132A">
      <w:pPr>
        <w:pStyle w:val="Textoindependiente"/>
        <w:spacing w:after="0"/>
        <w:ind w:left="284" w:right="49" w:hanging="284"/>
        <w:jc w:val="both"/>
        <w:rPr>
          <w:rFonts w:ascii="Arial" w:hAnsi="Arial" w:cs="Arial"/>
          <w:sz w:val="20"/>
          <w:szCs w:val="20"/>
        </w:rPr>
      </w:pPr>
      <w:proofErr w:type="spellStart"/>
      <w:r w:rsidRPr="00621170">
        <w:rPr>
          <w:rFonts w:ascii="Arial" w:hAnsi="Arial" w:cs="Arial"/>
          <w:sz w:val="20"/>
          <w:szCs w:val="20"/>
        </w:rPr>
        <w:t>Tengo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621170">
        <w:rPr>
          <w:rFonts w:ascii="Arial" w:hAnsi="Arial" w:cs="Arial"/>
          <w:sz w:val="20"/>
          <w:szCs w:val="20"/>
        </w:rPr>
        <w:t>capacidad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jurídica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621170">
        <w:rPr>
          <w:rFonts w:ascii="Arial" w:hAnsi="Arial" w:cs="Arial"/>
          <w:sz w:val="20"/>
          <w:szCs w:val="20"/>
        </w:rPr>
        <w:t>ejecutar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621170">
        <w:rPr>
          <w:rFonts w:ascii="Arial" w:hAnsi="Arial" w:cs="Arial"/>
          <w:sz w:val="20"/>
          <w:szCs w:val="20"/>
        </w:rPr>
        <w:t>contrato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objeto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621170">
        <w:rPr>
          <w:rFonts w:ascii="Arial" w:hAnsi="Arial" w:cs="Arial"/>
          <w:sz w:val="20"/>
          <w:szCs w:val="20"/>
        </w:rPr>
        <w:t>Proceso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Contratación</w:t>
      </w:r>
      <w:proofErr w:type="spellEnd"/>
      <w:r w:rsidRPr="00621170">
        <w:rPr>
          <w:rFonts w:ascii="Arial" w:hAnsi="Arial" w:cs="Arial"/>
          <w:sz w:val="20"/>
          <w:szCs w:val="20"/>
        </w:rPr>
        <w:t>.</w:t>
      </w:r>
    </w:p>
    <w:p w14:paraId="3A96CE8E" w14:textId="77777777" w:rsidR="00621170" w:rsidRPr="00621170" w:rsidRDefault="00621170" w:rsidP="00621170">
      <w:pPr>
        <w:pStyle w:val="Textoindependiente"/>
        <w:spacing w:after="0"/>
        <w:ind w:left="284" w:right="49" w:hanging="284"/>
        <w:rPr>
          <w:rFonts w:ascii="Arial" w:hAnsi="Arial" w:cs="Arial"/>
          <w:sz w:val="20"/>
          <w:szCs w:val="20"/>
        </w:rPr>
      </w:pPr>
    </w:p>
    <w:p w14:paraId="0DF87884" w14:textId="1C86F293" w:rsidR="00621170" w:rsidRPr="006E132A" w:rsidRDefault="00621170" w:rsidP="006E132A">
      <w:pPr>
        <w:pStyle w:val="Prrafodelista"/>
        <w:numPr>
          <w:ilvl w:val="0"/>
          <w:numId w:val="2"/>
        </w:numPr>
        <w:tabs>
          <w:tab w:val="left" w:pos="859"/>
        </w:tabs>
        <w:ind w:left="284" w:right="49" w:hanging="284"/>
        <w:rPr>
          <w:sz w:val="20"/>
          <w:szCs w:val="20"/>
        </w:rPr>
      </w:pPr>
      <w:r w:rsidRPr="00621170">
        <w:rPr>
          <w:sz w:val="20"/>
          <w:szCs w:val="20"/>
        </w:rPr>
        <w:t>Experiencia</w:t>
      </w:r>
    </w:p>
    <w:p w14:paraId="10342544" w14:textId="77777777" w:rsidR="00621170" w:rsidRPr="00621170" w:rsidRDefault="00621170" w:rsidP="00621170">
      <w:pPr>
        <w:pStyle w:val="Textoindependiente"/>
        <w:spacing w:after="0"/>
        <w:ind w:right="49"/>
        <w:jc w:val="both"/>
        <w:rPr>
          <w:rFonts w:ascii="Arial" w:hAnsi="Arial" w:cs="Arial"/>
          <w:sz w:val="20"/>
          <w:szCs w:val="20"/>
        </w:rPr>
      </w:pPr>
      <w:proofErr w:type="spellStart"/>
      <w:r w:rsidRPr="00621170">
        <w:rPr>
          <w:rFonts w:ascii="Arial" w:hAnsi="Arial" w:cs="Arial"/>
          <w:sz w:val="20"/>
          <w:szCs w:val="20"/>
        </w:rPr>
        <w:t>Cuento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621170">
        <w:rPr>
          <w:rFonts w:ascii="Arial" w:hAnsi="Arial" w:cs="Arial"/>
          <w:sz w:val="20"/>
          <w:szCs w:val="20"/>
        </w:rPr>
        <w:t>experiencia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809395009"/>
          <w:placeholder>
            <w:docPart w:val="0C7184FE337F499388CBA6E5A19CC4B8"/>
          </w:placeholder>
        </w:sdtPr>
        <w:sdtContent>
          <w:bookmarkStart w:id="1" w:name="_GoBack"/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1629582948"/>
              <w:placeholder>
                <w:docPart w:val="0C7184FE337F499388CBA6E5A19CC4B8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incluir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experiencia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requerida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  <w:bookmarkEnd w:id="1"/>
        </w:sdtContent>
      </w:sdt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por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un valor </w:t>
      </w:r>
      <w:proofErr w:type="spellStart"/>
      <w:r w:rsidRPr="00621170">
        <w:rPr>
          <w:rFonts w:ascii="Arial" w:hAnsi="Arial" w:cs="Arial"/>
          <w:sz w:val="20"/>
          <w:szCs w:val="20"/>
        </w:rPr>
        <w:t>igual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o mayor a </w:t>
      </w:r>
      <w:sdt>
        <w:sdtPr>
          <w:rPr>
            <w:rFonts w:ascii="Arial" w:hAnsi="Arial" w:cs="Arial"/>
            <w:sz w:val="20"/>
            <w:szCs w:val="20"/>
          </w:rPr>
          <w:id w:val="195426381"/>
          <w:placeholder>
            <w:docPart w:val="B2A03CDC42D444B69A88AD65A868602F"/>
          </w:placeholder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76957118"/>
              <w:placeholder>
                <w:docPart w:val="B2A03CDC42D444B69A88AD65A868602F"/>
              </w:placeholder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incluir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salarios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mínimos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experiencia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requerida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 xml:space="preserve"> SMMLV o </w:t>
      </w:r>
      <w:proofErr w:type="spellStart"/>
      <w:r w:rsidRPr="00621170">
        <w:rPr>
          <w:rFonts w:ascii="Arial" w:hAnsi="Arial" w:cs="Arial"/>
          <w:sz w:val="20"/>
          <w:szCs w:val="20"/>
        </w:rPr>
        <w:t>su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equivalente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dólares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americanos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calculados</w:t>
      </w:r>
      <w:proofErr w:type="spellEnd"/>
      <w:r w:rsidRPr="00621170">
        <w:rPr>
          <w:rFonts w:ascii="Arial" w:hAnsi="Arial" w:cs="Arial"/>
          <w:spacing w:val="-4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con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la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TRM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vigente</w:t>
      </w:r>
      <w:proofErr w:type="spellEnd"/>
      <w:r w:rsidRPr="00621170">
        <w:rPr>
          <w:rFonts w:ascii="Arial" w:hAnsi="Arial" w:cs="Arial"/>
          <w:sz w:val="20"/>
          <w:szCs w:val="20"/>
        </w:rPr>
        <w:t>,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conforme</w:t>
      </w:r>
      <w:proofErr w:type="spellEnd"/>
      <w:r w:rsidRPr="00621170">
        <w:rPr>
          <w:rFonts w:ascii="Arial" w:hAnsi="Arial" w:cs="Arial"/>
          <w:spacing w:val="-6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la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información</w:t>
      </w:r>
      <w:proofErr w:type="spellEnd"/>
      <w:r w:rsidRPr="00621170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relacionada</w:t>
      </w:r>
      <w:proofErr w:type="spellEnd"/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pacing w:val="-4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el</w:t>
      </w:r>
      <w:r w:rsidRPr="00621170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Anexo</w:t>
      </w:r>
      <w:proofErr w:type="spellEnd"/>
      <w:r w:rsidRPr="00621170">
        <w:rPr>
          <w:rFonts w:ascii="Arial" w:hAnsi="Arial" w:cs="Arial"/>
          <w:spacing w:val="-3"/>
          <w:sz w:val="20"/>
          <w:szCs w:val="20"/>
        </w:rPr>
        <w:t xml:space="preserve"> 6</w:t>
      </w:r>
      <w:r w:rsidRPr="00621170">
        <w:rPr>
          <w:rFonts w:ascii="Arial" w:hAnsi="Arial" w:cs="Arial"/>
          <w:spacing w:val="-6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que</w:t>
      </w:r>
      <w:r w:rsidRPr="00621170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anexo</w:t>
      </w:r>
      <w:proofErr w:type="spellEnd"/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>a</w:t>
      </w:r>
      <w:r w:rsidRPr="00621170">
        <w:rPr>
          <w:rFonts w:ascii="Arial" w:hAnsi="Arial" w:cs="Arial"/>
          <w:spacing w:val="-3"/>
          <w:sz w:val="20"/>
          <w:szCs w:val="20"/>
        </w:rPr>
        <w:t xml:space="preserve"> </w:t>
      </w:r>
      <w:r w:rsidRPr="00621170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621170">
        <w:rPr>
          <w:rFonts w:ascii="Arial" w:hAnsi="Arial" w:cs="Arial"/>
          <w:sz w:val="20"/>
          <w:szCs w:val="20"/>
        </w:rPr>
        <w:t>presente</w:t>
      </w:r>
      <w:proofErr w:type="spellEnd"/>
      <w:r w:rsidRPr="00621170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oferta</w:t>
      </w:r>
      <w:proofErr w:type="spellEnd"/>
      <w:r w:rsidRPr="00621170">
        <w:rPr>
          <w:rFonts w:ascii="Arial" w:hAnsi="Arial" w:cs="Arial"/>
          <w:sz w:val="20"/>
          <w:szCs w:val="20"/>
        </w:rPr>
        <w:t>.</w:t>
      </w:r>
    </w:p>
    <w:p w14:paraId="3B8655DB" w14:textId="77777777" w:rsidR="00621170" w:rsidRPr="00621170" w:rsidRDefault="00621170" w:rsidP="00621170">
      <w:pPr>
        <w:pStyle w:val="Textoindependiente"/>
        <w:spacing w:after="0"/>
        <w:ind w:left="284" w:right="-518" w:hanging="284"/>
        <w:rPr>
          <w:rFonts w:ascii="Arial" w:hAnsi="Arial" w:cs="Arial"/>
          <w:sz w:val="20"/>
          <w:szCs w:val="20"/>
        </w:rPr>
      </w:pPr>
    </w:p>
    <w:p w14:paraId="12FC1D03" w14:textId="0C3E44FE" w:rsidR="00621170" w:rsidRPr="006E132A" w:rsidRDefault="00621170" w:rsidP="006E132A">
      <w:pPr>
        <w:pStyle w:val="Prrafodelista"/>
        <w:numPr>
          <w:ilvl w:val="0"/>
          <w:numId w:val="2"/>
        </w:numPr>
        <w:tabs>
          <w:tab w:val="left" w:pos="859"/>
        </w:tabs>
        <w:ind w:left="284" w:right="-518" w:hanging="284"/>
        <w:rPr>
          <w:sz w:val="20"/>
          <w:szCs w:val="20"/>
        </w:rPr>
      </w:pPr>
      <w:r w:rsidRPr="00621170">
        <w:rPr>
          <w:sz w:val="20"/>
          <w:szCs w:val="20"/>
        </w:rPr>
        <w:t>Capacidad</w:t>
      </w:r>
      <w:r w:rsidRPr="00621170">
        <w:rPr>
          <w:spacing w:val="-5"/>
          <w:sz w:val="20"/>
          <w:szCs w:val="20"/>
        </w:rPr>
        <w:t xml:space="preserve"> </w:t>
      </w:r>
      <w:r w:rsidRPr="00621170">
        <w:rPr>
          <w:sz w:val="20"/>
          <w:szCs w:val="20"/>
        </w:rPr>
        <w:t>Financiera</w:t>
      </w:r>
    </w:p>
    <w:p w14:paraId="6CF1A752" w14:textId="77777777" w:rsidR="00621170" w:rsidRPr="00621170" w:rsidRDefault="00621170" w:rsidP="00621170">
      <w:pPr>
        <w:pStyle w:val="Textoindependiente"/>
        <w:spacing w:after="0"/>
        <w:ind w:left="284" w:right="-518" w:hanging="284"/>
        <w:jc w:val="both"/>
        <w:rPr>
          <w:rFonts w:ascii="Arial" w:hAnsi="Arial" w:cs="Arial"/>
        </w:rPr>
      </w:pPr>
      <w:proofErr w:type="spellStart"/>
      <w:r w:rsidRPr="00621170">
        <w:rPr>
          <w:rFonts w:ascii="Arial" w:hAnsi="Arial" w:cs="Arial"/>
          <w:sz w:val="20"/>
          <w:szCs w:val="20"/>
        </w:rPr>
        <w:t>Cuento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621170">
        <w:rPr>
          <w:rFonts w:ascii="Arial" w:hAnsi="Arial" w:cs="Arial"/>
          <w:sz w:val="20"/>
          <w:szCs w:val="20"/>
        </w:rPr>
        <w:t>capacidad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financiera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solicitada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los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pliegos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condiciones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21170">
        <w:rPr>
          <w:rFonts w:ascii="Arial" w:hAnsi="Arial" w:cs="Arial"/>
          <w:sz w:val="20"/>
          <w:szCs w:val="20"/>
        </w:rPr>
        <w:t>así</w:t>
      </w:r>
      <w:proofErr w:type="spellEnd"/>
      <w:r w:rsidRPr="00621170">
        <w:rPr>
          <w:rFonts w:ascii="Arial" w:hAnsi="Arial" w:cs="Arial"/>
          <w:sz w:val="20"/>
          <w:szCs w:val="20"/>
        </w:rPr>
        <w:t>:</w:t>
      </w:r>
    </w:p>
    <w:p w14:paraId="0DACED94" w14:textId="77777777" w:rsidR="00621170" w:rsidRPr="00621170" w:rsidRDefault="00621170" w:rsidP="00621170">
      <w:pPr>
        <w:pStyle w:val="Textoindependiente"/>
        <w:spacing w:after="0"/>
        <w:ind w:left="138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2375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2403"/>
      </w:tblGrid>
      <w:tr w:rsidR="00621170" w:rsidRPr="00621170" w14:paraId="48CB707D" w14:textId="77777777" w:rsidTr="006E132A">
        <w:trPr>
          <w:trHeight w:hRule="exact" w:val="249"/>
        </w:trPr>
        <w:tc>
          <w:tcPr>
            <w:tcW w:w="3291" w:type="dxa"/>
            <w:shd w:val="clear" w:color="auto" w:fill="B8B7B7"/>
            <w:vAlign w:val="center"/>
          </w:tcPr>
          <w:p w14:paraId="3E22F2C0" w14:textId="77777777" w:rsidR="00621170" w:rsidRPr="006E132A" w:rsidRDefault="00621170" w:rsidP="00A90552">
            <w:pPr>
              <w:pStyle w:val="TableParagraph"/>
              <w:ind w:left="40" w:right="42"/>
              <w:jc w:val="center"/>
              <w:rPr>
                <w:b/>
                <w:sz w:val="18"/>
                <w:szCs w:val="18"/>
              </w:rPr>
            </w:pPr>
            <w:r w:rsidRPr="006E132A">
              <w:rPr>
                <w:b/>
                <w:sz w:val="18"/>
                <w:szCs w:val="18"/>
              </w:rPr>
              <w:t>Indicador</w:t>
            </w:r>
          </w:p>
        </w:tc>
        <w:tc>
          <w:tcPr>
            <w:tcW w:w="2403" w:type="dxa"/>
            <w:shd w:val="clear" w:color="auto" w:fill="B8B7B7"/>
            <w:vAlign w:val="center"/>
          </w:tcPr>
          <w:p w14:paraId="5DC77B20" w14:textId="77777777" w:rsidR="00621170" w:rsidRPr="006E132A" w:rsidRDefault="00621170" w:rsidP="00A90552">
            <w:pPr>
              <w:pStyle w:val="TableParagraph"/>
              <w:ind w:left="40" w:right="42"/>
              <w:jc w:val="center"/>
              <w:rPr>
                <w:b/>
                <w:sz w:val="18"/>
                <w:szCs w:val="18"/>
              </w:rPr>
            </w:pPr>
            <w:r w:rsidRPr="006E132A">
              <w:rPr>
                <w:b/>
                <w:sz w:val="18"/>
                <w:szCs w:val="18"/>
              </w:rPr>
              <w:t>Índice del Proponente</w:t>
            </w:r>
          </w:p>
        </w:tc>
      </w:tr>
      <w:tr w:rsidR="00621170" w:rsidRPr="00621170" w14:paraId="1FB505C3" w14:textId="77777777" w:rsidTr="006E132A">
        <w:trPr>
          <w:trHeight w:hRule="exact" w:val="316"/>
        </w:trPr>
        <w:tc>
          <w:tcPr>
            <w:tcW w:w="3291" w:type="dxa"/>
          </w:tcPr>
          <w:p w14:paraId="3FA73A89" w14:textId="77777777" w:rsidR="00621170" w:rsidRPr="006E132A" w:rsidRDefault="00621170" w:rsidP="00A90552">
            <w:pPr>
              <w:pStyle w:val="TableParagraph"/>
              <w:ind w:left="40" w:right="42"/>
              <w:rPr>
                <w:sz w:val="18"/>
                <w:szCs w:val="18"/>
              </w:rPr>
            </w:pPr>
            <w:r w:rsidRPr="006E132A">
              <w:rPr>
                <w:sz w:val="18"/>
                <w:szCs w:val="18"/>
              </w:rPr>
              <w:t>Índice de Liquidez</w:t>
            </w:r>
          </w:p>
        </w:tc>
        <w:tc>
          <w:tcPr>
            <w:tcW w:w="2403" w:type="dxa"/>
          </w:tcPr>
          <w:p w14:paraId="0D7D6C6B" w14:textId="77777777" w:rsidR="00621170" w:rsidRPr="006E132A" w:rsidRDefault="00621170" w:rsidP="00A90552">
            <w:pPr>
              <w:ind w:left="40" w:right="4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29555700"/>
                <w:placeholder>
                  <w:docPart w:val="ED65B2AB93664D70A73F5537016C903E"/>
                </w:placeholder>
              </w:sdtPr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18"/>
                      <w:szCs w:val="18"/>
                    </w:rPr>
                    <w:id w:val="1989734432"/>
                    <w:placeholder>
                      <w:docPart w:val="ED65B2AB93664D70A73F5537016C903E"/>
                    </w:placeholder>
                    <w:text/>
                  </w:sdtPr>
                  <w:sdtContent>
                    <w:r w:rsidRPr="006E132A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621170" w:rsidRPr="00621170" w14:paraId="0272B1A3" w14:textId="77777777" w:rsidTr="006E132A">
        <w:trPr>
          <w:trHeight w:hRule="exact" w:val="274"/>
        </w:trPr>
        <w:tc>
          <w:tcPr>
            <w:tcW w:w="3291" w:type="dxa"/>
          </w:tcPr>
          <w:p w14:paraId="7EAAC8DA" w14:textId="77777777" w:rsidR="00621170" w:rsidRPr="006E132A" w:rsidRDefault="00621170" w:rsidP="00A90552">
            <w:pPr>
              <w:pStyle w:val="TableParagraph"/>
              <w:ind w:left="40" w:right="42"/>
              <w:rPr>
                <w:sz w:val="18"/>
                <w:szCs w:val="18"/>
              </w:rPr>
            </w:pPr>
            <w:r w:rsidRPr="006E132A">
              <w:rPr>
                <w:sz w:val="18"/>
                <w:szCs w:val="18"/>
              </w:rPr>
              <w:t>Índice de Endeudamiento</w:t>
            </w:r>
          </w:p>
        </w:tc>
        <w:tc>
          <w:tcPr>
            <w:tcW w:w="2403" w:type="dxa"/>
          </w:tcPr>
          <w:p w14:paraId="78E84A2E" w14:textId="77777777" w:rsidR="00621170" w:rsidRPr="006E132A" w:rsidRDefault="00621170" w:rsidP="00A90552">
            <w:pPr>
              <w:ind w:left="40" w:right="4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663776278"/>
                <w:placeholder>
                  <w:docPart w:val="50237C9EC1D24A398A72A444B7B24909"/>
                </w:placeholder>
              </w:sdtPr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18"/>
                      <w:szCs w:val="18"/>
                    </w:rPr>
                    <w:id w:val="-1889410164"/>
                    <w:placeholder>
                      <w:docPart w:val="50237C9EC1D24A398A72A444B7B24909"/>
                    </w:placeholder>
                    <w:text/>
                  </w:sdtPr>
                  <w:sdtContent>
                    <w:r w:rsidRPr="006E132A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621170" w:rsidRPr="00621170" w14:paraId="3E4D7578" w14:textId="77777777" w:rsidTr="006E132A">
        <w:trPr>
          <w:trHeight w:hRule="exact" w:val="247"/>
        </w:trPr>
        <w:tc>
          <w:tcPr>
            <w:tcW w:w="3291" w:type="dxa"/>
          </w:tcPr>
          <w:p w14:paraId="0515757D" w14:textId="77777777" w:rsidR="00621170" w:rsidRPr="006E132A" w:rsidRDefault="00621170" w:rsidP="00A90552">
            <w:pPr>
              <w:pStyle w:val="TableParagraph"/>
              <w:ind w:left="40" w:right="42"/>
              <w:rPr>
                <w:sz w:val="18"/>
                <w:szCs w:val="18"/>
              </w:rPr>
            </w:pPr>
            <w:r w:rsidRPr="006E132A">
              <w:rPr>
                <w:sz w:val="18"/>
                <w:szCs w:val="18"/>
              </w:rPr>
              <w:t>Razón de Cobertura de Intereses</w:t>
            </w:r>
          </w:p>
        </w:tc>
        <w:tc>
          <w:tcPr>
            <w:tcW w:w="2403" w:type="dxa"/>
          </w:tcPr>
          <w:p w14:paraId="2348E387" w14:textId="77777777" w:rsidR="00621170" w:rsidRPr="006E132A" w:rsidRDefault="00621170" w:rsidP="00A90552">
            <w:pPr>
              <w:ind w:left="40" w:right="4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21074"/>
                <w:placeholder>
                  <w:docPart w:val="5073897884F04B9BA34AA1E0CC6065EC"/>
                </w:placeholder>
              </w:sdtPr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18"/>
                      <w:szCs w:val="18"/>
                    </w:rPr>
                    <w:id w:val="-2114043968"/>
                    <w:placeholder>
                      <w:docPart w:val="5073897884F04B9BA34AA1E0CC6065EC"/>
                    </w:placeholder>
                    <w:text/>
                  </w:sdtPr>
                  <w:sdtContent>
                    <w:r w:rsidRPr="006E132A">
                      <w:rPr>
                        <w:rFonts w:ascii="Arial" w:hAnsi="Arial" w:cs="Arial"/>
                        <w:color w:val="BFBFBF" w:themeColor="background1" w:themeShade="BF"/>
                        <w:sz w:val="18"/>
                        <w:szCs w:val="18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14:paraId="3CA05978" w14:textId="77777777" w:rsidR="00621170" w:rsidRPr="00621170" w:rsidRDefault="00621170" w:rsidP="00621170">
      <w:pPr>
        <w:pStyle w:val="Textoindependiente"/>
        <w:spacing w:after="0"/>
        <w:rPr>
          <w:rFonts w:ascii="Arial" w:hAnsi="Arial" w:cs="Arial"/>
          <w:sz w:val="20"/>
          <w:szCs w:val="20"/>
        </w:rPr>
      </w:pPr>
    </w:p>
    <w:p w14:paraId="697BADA9" w14:textId="4834FEB9" w:rsidR="00621170" w:rsidRPr="006E132A" w:rsidRDefault="00621170" w:rsidP="006E132A">
      <w:pPr>
        <w:pStyle w:val="Prrafodelista"/>
        <w:numPr>
          <w:ilvl w:val="0"/>
          <w:numId w:val="2"/>
        </w:numPr>
        <w:tabs>
          <w:tab w:val="left" w:pos="859"/>
        </w:tabs>
        <w:spacing w:before="74"/>
        <w:ind w:left="0" w:hanging="426"/>
        <w:rPr>
          <w:sz w:val="20"/>
          <w:szCs w:val="20"/>
        </w:rPr>
      </w:pPr>
      <w:r w:rsidRPr="00621170">
        <w:rPr>
          <w:sz w:val="20"/>
          <w:szCs w:val="20"/>
        </w:rPr>
        <w:t>Capacidad</w:t>
      </w:r>
      <w:r w:rsidRPr="00621170">
        <w:rPr>
          <w:spacing w:val="-9"/>
          <w:sz w:val="20"/>
          <w:szCs w:val="20"/>
        </w:rPr>
        <w:t xml:space="preserve"> </w:t>
      </w:r>
      <w:r w:rsidRPr="00621170">
        <w:rPr>
          <w:sz w:val="20"/>
          <w:szCs w:val="20"/>
        </w:rPr>
        <w:t>Organizacional</w:t>
      </w:r>
    </w:p>
    <w:p w14:paraId="48C21F1C" w14:textId="77777777" w:rsidR="00621170" w:rsidRPr="00621170" w:rsidRDefault="00621170" w:rsidP="00621170">
      <w:pPr>
        <w:pStyle w:val="Textoindependiente"/>
        <w:spacing w:after="0"/>
        <w:ind w:right="614"/>
        <w:rPr>
          <w:rFonts w:ascii="Arial" w:hAnsi="Arial" w:cs="Arial"/>
          <w:sz w:val="20"/>
          <w:szCs w:val="20"/>
        </w:rPr>
      </w:pPr>
      <w:proofErr w:type="spellStart"/>
      <w:r w:rsidRPr="00621170">
        <w:rPr>
          <w:rFonts w:ascii="Arial" w:hAnsi="Arial" w:cs="Arial"/>
          <w:sz w:val="20"/>
          <w:szCs w:val="20"/>
        </w:rPr>
        <w:t>Cuento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con la </w:t>
      </w:r>
      <w:proofErr w:type="spellStart"/>
      <w:r w:rsidRPr="00621170">
        <w:rPr>
          <w:rFonts w:ascii="Arial" w:hAnsi="Arial" w:cs="Arial"/>
          <w:sz w:val="20"/>
          <w:szCs w:val="20"/>
        </w:rPr>
        <w:t>capacidad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organizacional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solicitada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los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Pliegos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Condiciones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21170">
        <w:rPr>
          <w:rFonts w:ascii="Arial" w:hAnsi="Arial" w:cs="Arial"/>
          <w:sz w:val="20"/>
          <w:szCs w:val="20"/>
        </w:rPr>
        <w:t>así</w:t>
      </w:r>
      <w:proofErr w:type="spellEnd"/>
      <w:r w:rsidRPr="00621170">
        <w:rPr>
          <w:rFonts w:ascii="Arial" w:hAnsi="Arial" w:cs="Arial"/>
          <w:sz w:val="20"/>
          <w:szCs w:val="20"/>
        </w:rPr>
        <w:t>:</w:t>
      </w:r>
    </w:p>
    <w:p w14:paraId="5A305288" w14:textId="77777777" w:rsidR="00621170" w:rsidRPr="00621170" w:rsidRDefault="00621170" w:rsidP="00621170">
      <w:pPr>
        <w:pStyle w:val="Textoindependiente"/>
        <w:spacing w:after="0"/>
        <w:ind w:right="614" w:hanging="426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130"/>
        <w:gridCol w:w="2409"/>
      </w:tblGrid>
      <w:tr w:rsidR="00621170" w:rsidRPr="00621170" w14:paraId="3554D831" w14:textId="77777777" w:rsidTr="00A90552">
        <w:trPr>
          <w:trHeight w:hRule="exact" w:val="271"/>
        </w:trPr>
        <w:tc>
          <w:tcPr>
            <w:tcW w:w="3130" w:type="dxa"/>
            <w:tcBorders>
              <w:right w:val="single" w:sz="4" w:space="0" w:color="4E4D4D"/>
            </w:tcBorders>
            <w:shd w:val="clear" w:color="auto" w:fill="B8B7B7"/>
            <w:vAlign w:val="center"/>
          </w:tcPr>
          <w:p w14:paraId="0ADB11B0" w14:textId="77777777" w:rsidR="00621170" w:rsidRPr="00621170" w:rsidRDefault="00621170" w:rsidP="00621170">
            <w:pPr>
              <w:pStyle w:val="TableParagraph"/>
              <w:ind w:left="0" w:hanging="426"/>
              <w:jc w:val="center"/>
              <w:rPr>
                <w:b/>
                <w:sz w:val="20"/>
                <w:szCs w:val="20"/>
              </w:rPr>
            </w:pPr>
            <w:r w:rsidRPr="00621170">
              <w:rPr>
                <w:b/>
                <w:sz w:val="20"/>
                <w:szCs w:val="20"/>
              </w:rPr>
              <w:t>Indicador</w:t>
            </w:r>
          </w:p>
        </w:tc>
        <w:tc>
          <w:tcPr>
            <w:tcW w:w="2409" w:type="dxa"/>
            <w:tcBorders>
              <w:left w:val="single" w:sz="4" w:space="0" w:color="4E4D4D"/>
            </w:tcBorders>
            <w:shd w:val="clear" w:color="auto" w:fill="B8B7B7"/>
            <w:vAlign w:val="center"/>
          </w:tcPr>
          <w:p w14:paraId="11423E18" w14:textId="77777777" w:rsidR="00621170" w:rsidRPr="00621170" w:rsidRDefault="00621170" w:rsidP="00621170">
            <w:pPr>
              <w:pStyle w:val="TableParagraph"/>
              <w:ind w:left="0" w:hanging="426"/>
              <w:jc w:val="center"/>
              <w:rPr>
                <w:b/>
                <w:sz w:val="20"/>
                <w:szCs w:val="20"/>
              </w:rPr>
            </w:pPr>
            <w:r w:rsidRPr="00621170">
              <w:rPr>
                <w:b/>
                <w:sz w:val="20"/>
                <w:szCs w:val="20"/>
              </w:rPr>
              <w:t>Índice del Proponente</w:t>
            </w:r>
          </w:p>
        </w:tc>
      </w:tr>
      <w:tr w:rsidR="00621170" w:rsidRPr="00621170" w14:paraId="441B76CC" w14:textId="77777777" w:rsidTr="00A90552">
        <w:trPr>
          <w:trHeight w:hRule="exact" w:val="226"/>
        </w:trPr>
        <w:tc>
          <w:tcPr>
            <w:tcW w:w="3130" w:type="dxa"/>
            <w:tcBorders>
              <w:right w:val="single" w:sz="4" w:space="0" w:color="4E4D4D"/>
            </w:tcBorders>
          </w:tcPr>
          <w:p w14:paraId="12F68F7E" w14:textId="77777777" w:rsidR="00621170" w:rsidRPr="00621170" w:rsidRDefault="00621170" w:rsidP="00621170">
            <w:pPr>
              <w:pStyle w:val="TableParagraph"/>
              <w:ind w:left="0" w:hanging="426"/>
              <w:rPr>
                <w:sz w:val="20"/>
                <w:szCs w:val="20"/>
              </w:rPr>
            </w:pPr>
            <w:r w:rsidRPr="00621170">
              <w:rPr>
                <w:sz w:val="20"/>
                <w:szCs w:val="20"/>
              </w:rPr>
              <w:t>Rentabilidad sobre activos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14:paraId="17EB9763" w14:textId="77777777" w:rsidR="00621170" w:rsidRPr="00621170" w:rsidRDefault="00621170" w:rsidP="00621170">
            <w:pPr>
              <w:ind w:hanging="426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3338282"/>
                <w:placeholder>
                  <w:docPart w:val="EC30C7B6B0984E878430C7FF60C72DA7"/>
                </w:placeholder>
              </w:sdtPr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0"/>
                      <w:szCs w:val="20"/>
                    </w:rPr>
                    <w:id w:val="1281680727"/>
                    <w:placeholder>
                      <w:docPart w:val="EC30C7B6B0984E878430C7FF60C72DA7"/>
                    </w:placeholder>
                    <w:text/>
                  </w:sdtPr>
                  <w:sdtContent>
                    <w:r w:rsidRPr="00621170">
                      <w:rPr>
                        <w:rFonts w:ascii="Arial" w:hAnsi="Arial" w:cs="Arial"/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  <w:tr w:rsidR="00621170" w:rsidRPr="00621170" w14:paraId="4E5A3BA2" w14:textId="77777777" w:rsidTr="00A90552">
        <w:trPr>
          <w:trHeight w:hRule="exact" w:val="270"/>
        </w:trPr>
        <w:tc>
          <w:tcPr>
            <w:tcW w:w="3130" w:type="dxa"/>
            <w:tcBorders>
              <w:right w:val="single" w:sz="4" w:space="0" w:color="4E4D4D"/>
            </w:tcBorders>
          </w:tcPr>
          <w:p w14:paraId="6CA95509" w14:textId="77777777" w:rsidR="00621170" w:rsidRPr="00621170" w:rsidRDefault="00621170" w:rsidP="00621170">
            <w:pPr>
              <w:pStyle w:val="TableParagraph"/>
              <w:ind w:left="0" w:hanging="426"/>
              <w:rPr>
                <w:sz w:val="20"/>
                <w:szCs w:val="20"/>
              </w:rPr>
            </w:pPr>
            <w:r w:rsidRPr="00621170">
              <w:rPr>
                <w:sz w:val="20"/>
                <w:szCs w:val="20"/>
              </w:rPr>
              <w:t>Rentabilidad sobre el patrimonio</w:t>
            </w:r>
          </w:p>
        </w:tc>
        <w:tc>
          <w:tcPr>
            <w:tcW w:w="2409" w:type="dxa"/>
            <w:tcBorders>
              <w:left w:val="single" w:sz="4" w:space="0" w:color="4E4D4D"/>
            </w:tcBorders>
          </w:tcPr>
          <w:p w14:paraId="37302DCF" w14:textId="77777777" w:rsidR="00621170" w:rsidRPr="00621170" w:rsidRDefault="00621170" w:rsidP="00621170">
            <w:pPr>
              <w:ind w:hanging="426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38225330"/>
                <w:placeholder>
                  <w:docPart w:val="6BD781F4EEB74C7EA839044C6EBC4504"/>
                </w:placeholder>
              </w:sdtPr>
              <w:sdtContent>
                <w:sdt>
                  <w:sdtPr>
                    <w:rPr>
                      <w:rFonts w:ascii="Arial" w:hAnsi="Arial" w:cs="Arial"/>
                      <w:color w:val="BFBFBF" w:themeColor="background1" w:themeShade="BF"/>
                      <w:sz w:val="20"/>
                      <w:szCs w:val="20"/>
                    </w:rPr>
                    <w:id w:val="1558820926"/>
                    <w:placeholder>
                      <w:docPart w:val="6BD781F4EEB74C7EA839044C6EBC4504"/>
                    </w:placeholder>
                    <w:text/>
                  </w:sdtPr>
                  <w:sdtContent>
                    <w:r w:rsidRPr="00621170">
                      <w:rPr>
                        <w:rFonts w:ascii="Arial" w:hAnsi="Arial" w:cs="Arial"/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sdtContent>
                </w:sdt>
              </w:sdtContent>
            </w:sdt>
          </w:p>
        </w:tc>
      </w:tr>
    </w:tbl>
    <w:p w14:paraId="76AEA318" w14:textId="77777777" w:rsidR="00621170" w:rsidRPr="00621170" w:rsidRDefault="00621170" w:rsidP="00621170">
      <w:pPr>
        <w:pStyle w:val="Textoindependiente"/>
        <w:spacing w:after="0"/>
        <w:ind w:hanging="426"/>
        <w:rPr>
          <w:rFonts w:ascii="Arial" w:hAnsi="Arial" w:cs="Arial"/>
          <w:sz w:val="20"/>
          <w:szCs w:val="20"/>
        </w:rPr>
      </w:pPr>
    </w:p>
    <w:p w14:paraId="24B3C97B" w14:textId="77777777" w:rsidR="00621170" w:rsidRPr="00621170" w:rsidRDefault="00621170" w:rsidP="00621170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sz w:val="20"/>
          <w:szCs w:val="20"/>
        </w:rPr>
        <w:t xml:space="preserve">Para </w:t>
      </w:r>
      <w:proofErr w:type="spellStart"/>
      <w:r w:rsidRPr="00621170">
        <w:rPr>
          <w:rFonts w:ascii="Arial" w:hAnsi="Arial" w:cs="Arial"/>
          <w:sz w:val="20"/>
          <w:szCs w:val="20"/>
        </w:rPr>
        <w:t>acreditar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la anterior </w:t>
      </w:r>
      <w:proofErr w:type="spellStart"/>
      <w:r w:rsidRPr="00621170">
        <w:rPr>
          <w:rFonts w:ascii="Arial" w:hAnsi="Arial" w:cs="Arial"/>
          <w:sz w:val="20"/>
          <w:szCs w:val="20"/>
        </w:rPr>
        <w:t>información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21170">
        <w:rPr>
          <w:rFonts w:ascii="Arial" w:hAnsi="Arial" w:cs="Arial"/>
          <w:sz w:val="20"/>
          <w:szCs w:val="20"/>
        </w:rPr>
        <w:t>adjunto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90714920"/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988440497"/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lista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documentos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que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prueban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la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capacidad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jurídica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 xml:space="preserve"> , </w:t>
      </w:r>
      <w:sdt>
        <w:sdtPr>
          <w:rPr>
            <w:rFonts w:ascii="Arial" w:hAnsi="Arial" w:cs="Arial"/>
            <w:sz w:val="20"/>
            <w:szCs w:val="20"/>
          </w:rPr>
          <w:id w:val="1589493865"/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-778025923"/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certificaciones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terceros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o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contratos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que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prueban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la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experiencia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621170">
        <w:rPr>
          <w:rFonts w:ascii="Arial" w:hAnsi="Arial" w:cs="Arial"/>
          <w:sz w:val="20"/>
          <w:szCs w:val="20"/>
        </w:rPr>
        <w:t>los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Estados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Financieros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auditados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conformidad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con las </w:t>
      </w:r>
      <w:proofErr w:type="spellStart"/>
      <w:r w:rsidRPr="00621170">
        <w:rPr>
          <w:rFonts w:ascii="Arial" w:hAnsi="Arial" w:cs="Arial"/>
          <w:sz w:val="20"/>
          <w:szCs w:val="20"/>
        </w:rPr>
        <w:t>normas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aplicables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a </w:t>
      </w:r>
      <w:sdt>
        <w:sdtPr>
          <w:rPr>
            <w:rFonts w:ascii="Arial" w:hAnsi="Arial" w:cs="Arial"/>
            <w:sz w:val="20"/>
            <w:szCs w:val="20"/>
          </w:rPr>
          <w:id w:val="1941329602"/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-1355883361"/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incluir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país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 xml:space="preserve"> de </w:t>
              </w:r>
              <w:proofErr w:type="spellStart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emisión</w:t>
              </w:r>
              <w:proofErr w:type="spellEnd"/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]</w:t>
              </w:r>
            </w:sdtContent>
          </w:sdt>
        </w:sdtContent>
      </w:sdt>
      <w:r w:rsidRPr="00621170">
        <w:rPr>
          <w:rFonts w:ascii="Arial" w:hAnsi="Arial" w:cs="Arial"/>
          <w:sz w:val="20"/>
          <w:szCs w:val="20"/>
        </w:rPr>
        <w:t>.</w:t>
      </w:r>
    </w:p>
    <w:p w14:paraId="20452D9B" w14:textId="77777777" w:rsidR="00621170" w:rsidRPr="00621170" w:rsidRDefault="00621170" w:rsidP="00621170">
      <w:pPr>
        <w:pStyle w:val="Textoindependiente"/>
        <w:spacing w:after="0"/>
        <w:ind w:hanging="426"/>
        <w:jc w:val="both"/>
        <w:rPr>
          <w:rFonts w:ascii="Arial" w:hAnsi="Arial" w:cs="Arial"/>
          <w:sz w:val="20"/>
          <w:szCs w:val="20"/>
        </w:rPr>
      </w:pPr>
    </w:p>
    <w:p w14:paraId="57331FE7" w14:textId="6EB8FF15" w:rsidR="00621170" w:rsidRPr="00621170" w:rsidRDefault="00621170" w:rsidP="006E132A">
      <w:pPr>
        <w:pStyle w:val="Textoindependiente"/>
        <w:jc w:val="both"/>
        <w:rPr>
          <w:rFonts w:ascii="Arial" w:hAnsi="Arial" w:cs="Arial"/>
          <w:sz w:val="20"/>
          <w:szCs w:val="20"/>
        </w:rPr>
      </w:pPr>
      <w:proofErr w:type="spellStart"/>
      <w:r w:rsidRPr="00621170">
        <w:rPr>
          <w:rFonts w:ascii="Arial" w:hAnsi="Arial" w:cs="Arial"/>
          <w:sz w:val="20"/>
          <w:szCs w:val="20"/>
        </w:rPr>
        <w:t>Declaramos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bajo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621170">
        <w:rPr>
          <w:rFonts w:ascii="Arial" w:hAnsi="Arial" w:cs="Arial"/>
          <w:sz w:val="20"/>
          <w:szCs w:val="20"/>
        </w:rPr>
        <w:t>gravedad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621170">
        <w:rPr>
          <w:rFonts w:ascii="Arial" w:hAnsi="Arial" w:cs="Arial"/>
          <w:sz w:val="20"/>
          <w:szCs w:val="20"/>
        </w:rPr>
        <w:t>juramento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que la </w:t>
      </w:r>
      <w:proofErr w:type="spellStart"/>
      <w:r w:rsidRPr="00621170">
        <w:rPr>
          <w:rFonts w:ascii="Arial" w:hAnsi="Arial" w:cs="Arial"/>
          <w:sz w:val="20"/>
          <w:szCs w:val="20"/>
        </w:rPr>
        <w:t>información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consignada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es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cierta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21170">
        <w:rPr>
          <w:rFonts w:ascii="Arial" w:hAnsi="Arial" w:cs="Arial"/>
          <w:sz w:val="20"/>
          <w:szCs w:val="20"/>
        </w:rPr>
        <w:t>comprometiendo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nuestra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responsabilidad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personal y la </w:t>
      </w:r>
      <w:proofErr w:type="spellStart"/>
      <w:r w:rsidRPr="00621170">
        <w:rPr>
          <w:rFonts w:ascii="Arial" w:hAnsi="Arial" w:cs="Arial"/>
          <w:sz w:val="20"/>
          <w:szCs w:val="20"/>
        </w:rPr>
        <w:t>responsabilidad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21170">
        <w:rPr>
          <w:rFonts w:ascii="Arial" w:hAnsi="Arial" w:cs="Arial"/>
          <w:sz w:val="20"/>
          <w:szCs w:val="20"/>
        </w:rPr>
        <w:t>institucional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de las personas </w:t>
      </w:r>
      <w:proofErr w:type="spellStart"/>
      <w:r w:rsidRPr="00621170">
        <w:rPr>
          <w:rFonts w:ascii="Arial" w:hAnsi="Arial" w:cs="Arial"/>
          <w:sz w:val="20"/>
          <w:szCs w:val="20"/>
        </w:rPr>
        <w:t>jurídicas</w:t>
      </w:r>
      <w:proofErr w:type="spellEnd"/>
      <w:r w:rsidRPr="00621170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621170">
        <w:rPr>
          <w:rFonts w:ascii="Arial" w:hAnsi="Arial" w:cs="Arial"/>
          <w:sz w:val="20"/>
          <w:szCs w:val="20"/>
        </w:rPr>
        <w:t>representamos</w:t>
      </w:r>
      <w:proofErr w:type="spellEnd"/>
      <w:r w:rsidRPr="00621170">
        <w:rPr>
          <w:rFonts w:ascii="Arial" w:hAnsi="Arial" w:cs="Arial"/>
          <w:sz w:val="20"/>
          <w:szCs w:val="20"/>
        </w:rPr>
        <w:t>.</w:t>
      </w:r>
    </w:p>
    <w:p w14:paraId="62B71F13" w14:textId="77777777" w:rsidR="006E132A" w:rsidRDefault="006E132A" w:rsidP="00621170">
      <w:pPr>
        <w:pStyle w:val="Textoindependiente"/>
        <w:rPr>
          <w:rFonts w:ascii="Arial" w:hAnsi="Arial" w:cs="Arial"/>
          <w:sz w:val="20"/>
          <w:szCs w:val="20"/>
        </w:rPr>
      </w:pPr>
    </w:p>
    <w:p w14:paraId="5F5BCBEA" w14:textId="290C94D9" w:rsidR="00621170" w:rsidRPr="00621170" w:rsidRDefault="00621170" w:rsidP="00621170">
      <w:pPr>
        <w:pStyle w:val="Textoindependiente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BDFC890" wp14:editId="0D5F68AE">
                <wp:simplePos x="0" y="0"/>
                <wp:positionH relativeFrom="page">
                  <wp:posOffset>742950</wp:posOffset>
                </wp:positionH>
                <wp:positionV relativeFrom="paragraph">
                  <wp:posOffset>338455</wp:posOffset>
                </wp:positionV>
                <wp:extent cx="2914650" cy="0"/>
                <wp:effectExtent l="0" t="0" r="19050" b="19050"/>
                <wp:wrapTopAndBottom/>
                <wp:docPr id="3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1465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EFFFB3" id="Line 13" o:spid="_x0000_s1026" style="position:absolute;flip: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.5pt,26.65pt" to="4in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" strokecolor="#4d4c4c" strokeweight=".31272mm">
                <w10:wrap type="topAndBottom" anchorx="page"/>
              </v:line>
            </w:pict>
          </mc:Fallback>
        </mc:AlternateContent>
      </w:r>
    </w:p>
    <w:p w14:paraId="5FAAB888" w14:textId="0E299450" w:rsidR="00621170" w:rsidRPr="00621170" w:rsidRDefault="00621170" w:rsidP="00621170">
      <w:pPr>
        <w:jc w:val="both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3762228" w14:textId="77777777" w:rsidR="00621170" w:rsidRPr="00621170" w:rsidRDefault="00621170" w:rsidP="00621170">
      <w:pPr>
        <w:jc w:val="both"/>
        <w:rPr>
          <w:rFonts w:ascii="Arial" w:hAnsi="Arial" w:cs="Arial"/>
          <w:sz w:val="20"/>
          <w:szCs w:val="20"/>
        </w:rPr>
      </w:pPr>
      <w:r w:rsidRPr="00621170">
        <w:rPr>
          <w:rFonts w:ascii="Arial" w:hAnsi="Arial" w:cs="Arial"/>
          <w:sz w:val="20"/>
          <w:szCs w:val="20"/>
        </w:rPr>
        <w:t xml:space="preserve">Nombre: </w:t>
      </w:r>
      <w:sdt>
        <w:sdtPr>
          <w:rPr>
            <w:rFonts w:ascii="Arial" w:hAnsi="Arial" w:cs="Arial"/>
            <w:sz w:val="20"/>
            <w:szCs w:val="20"/>
          </w:rPr>
          <w:id w:val="1706443613"/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-1522383794"/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14:paraId="75DB0DF7" w14:textId="56092FD2" w:rsidR="00961E78" w:rsidRPr="00621170" w:rsidRDefault="00621170" w:rsidP="00621170">
      <w:pPr>
        <w:rPr>
          <w:rFonts w:ascii="Arial" w:hAnsi="Arial" w:cs="Arial"/>
          <w:sz w:val="20"/>
          <w:szCs w:val="20"/>
          <w:lang w:val="es-ES"/>
        </w:rPr>
      </w:pPr>
      <w:r w:rsidRPr="00621170">
        <w:rPr>
          <w:rFonts w:ascii="Arial" w:hAnsi="Arial" w:cs="Arial"/>
          <w:sz w:val="20"/>
          <w:szCs w:val="20"/>
        </w:rPr>
        <w:t xml:space="preserve">Documento de Identidad: </w:t>
      </w:r>
      <w:sdt>
        <w:sdtPr>
          <w:rPr>
            <w:rFonts w:ascii="Arial" w:hAnsi="Arial" w:cs="Arial"/>
            <w:sz w:val="20"/>
            <w:szCs w:val="20"/>
          </w:rPr>
          <w:id w:val="-1388952220"/>
        </w:sdtPr>
        <w:sdtContent>
          <w:sdt>
            <w:sdt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id w:val="1911421873"/>
              <w:text/>
            </w:sdtPr>
            <w:sdtContent>
              <w:r w:rsidRPr="00621170">
                <w:rPr>
                  <w:rFonts w:ascii="Arial" w:hAnsi="Arial" w:cs="Arial"/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sectPr w:rsidR="00961E78" w:rsidRPr="00621170" w:rsidSect="00621170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1418" w:left="1134" w:header="737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4947B" w14:textId="77777777" w:rsidR="00FA31FC" w:rsidRDefault="00FA31FC" w:rsidP="0052550B">
      <w:r>
        <w:separator/>
      </w:r>
    </w:p>
  </w:endnote>
  <w:endnote w:type="continuationSeparator" w:id="0">
    <w:p w14:paraId="4B6DA2DA" w14:textId="77777777" w:rsidR="00FA31FC" w:rsidRDefault="00FA31FC" w:rsidP="00525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487C" w14:textId="77777777" w:rsidR="00914AC9" w:rsidRDefault="00DF2960">
    <w:pPr>
      <w:pStyle w:val="Piedepgina"/>
    </w:pPr>
    <w:r>
      <w:rPr>
        <w:noProof/>
      </w:rPr>
      <w:pict w14:anchorId="62D99C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8" o:spid="_x0000_s2081" type="#_x0000_t75" style="position:absolute;margin-left:-85.25pt;margin-top:372.45pt;width:236.75pt;height:243.95pt;z-index:-251521024;mso-position-horizontal-relative:margin;mso-position-vertical-relative:margin" o:allowincell="f">
          <v:imagedata r:id="rId1" o:title="Rayo mitad-05"/>
          <w10:wrap anchorx="margin" anchory="margin"/>
        </v:shape>
      </w:pict>
    </w:r>
    <w:r w:rsidR="00213E8C"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792384" behindDoc="0" locked="0" layoutInCell="1" allowOverlap="1" wp14:anchorId="5158EE59" wp14:editId="5BBCAD96">
              <wp:simplePos x="0" y="0"/>
              <wp:positionH relativeFrom="column">
                <wp:posOffset>3314</wp:posOffset>
              </wp:positionH>
              <wp:positionV relativeFrom="paragraph">
                <wp:posOffset>154743</wp:posOffset>
              </wp:positionV>
              <wp:extent cx="5671905" cy="683895"/>
              <wp:effectExtent l="0" t="0" r="5080" b="190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71905" cy="683895"/>
                        <a:chOff x="0" y="0"/>
                        <a:chExt cx="5671905" cy="683895"/>
                      </a:xfrm>
                    </wpg:grpSpPr>
                    <wpg:grpSp>
                      <wpg:cNvPr id="5" name="Grupo 5"/>
                      <wpg:cNvGrpSpPr/>
                      <wpg:grpSpPr>
                        <a:xfrm>
                          <a:off x="4725680" y="23052"/>
                          <a:ext cx="107315" cy="560705"/>
                          <a:chOff x="0" y="0"/>
                          <a:chExt cx="107843" cy="561234"/>
                        </a:xfrm>
                      </wpg:grpSpPr>
                      <pic:pic xmlns:pic="http://schemas.openxmlformats.org/drawingml/2006/picture">
                        <pic:nvPicPr>
                          <pic:cNvPr id="15" name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n 1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119670"/>
                            <a:ext cx="104140" cy="104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134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346736"/>
                            <a:ext cx="102870" cy="102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68" y="460269"/>
                            <a:ext cx="100965" cy="10096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wps:wsp>
                      <wps:cNvPr id="20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4887045" y="7684"/>
                          <a:ext cx="78486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E6F626" w14:textId="77777777" w:rsidR="008F5D44" w:rsidRPr="00FA5500" w:rsidRDefault="008F5D44" w:rsidP="00C01FB5">
                            <w:pPr>
                              <w:spacing w:before="15" w:line="276" w:lineRule="auto"/>
                              <w:rPr>
                                <w:rFonts w:ascii="Arial"/>
                                <w:sz w:val="14"/>
                                <w:lang w:val="es-ES"/>
                              </w:rPr>
                            </w:pPr>
                            <w:r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@IPSEnergiaZNI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 IPSE                 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@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</w:t>
                            </w:r>
                            <w:r w:rsidR="00C01FB5" w:rsidRPr="00FA5500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nergia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IPSE                   IPSE Energ</w:t>
                            </w:r>
                            <w:r w:rsidR="0021540A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>ia</w:t>
                            </w:r>
                            <w:r w:rsidR="00C01FB5">
                              <w:rPr>
                                <w:rFonts w:ascii="Arial"/>
                                <w:sz w:val="14"/>
                                <w:lang w:val="es-ES"/>
                              </w:rPr>
                              <w:t xml:space="preserve">ZNI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731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2551E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Sede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 xml:space="preserve">Principal: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Calle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99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No. 9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A</w:t>
                            </w:r>
                            <w:r w:rsidRPr="00213E8C">
                              <w:rPr>
                                <w:rFonts w:ascii="Arial" w:hAnsi="Arial" w:cs="Arial"/>
                                <w:spacing w:val="-3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- 54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Torre 3.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 xml:space="preserve">Piso 14 </w:t>
                            </w:r>
                          </w:p>
                          <w:p w14:paraId="40C42259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PBX: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(57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1)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639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7888</w:t>
                            </w:r>
                          </w:p>
                          <w:p w14:paraId="3F668DD8" w14:textId="77777777" w:rsid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IPSE Centro Nacional de Monitoreo</w:t>
                            </w:r>
                            <w:r w:rsidR="00D10F25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: (57 1) 6101130</w:t>
                            </w:r>
                          </w:p>
                          <w:p w14:paraId="5C5C6551" w14:textId="254C74AD" w:rsidR="00D10F25" w:rsidRPr="00365B5E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b/>
                                <w:color w:val="0000FF"/>
                                <w:sz w:val="14"/>
                                <w:u w:val="single" w:color="0000FF"/>
                                <w:lang w:val="es-ES"/>
                              </w:rPr>
                            </w:pP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u w:color="0000FF"/>
                                <w:lang w:val="es-ES"/>
                              </w:rPr>
                              <w:t>i</w:t>
                            </w:r>
                            <w:r w:rsidRPr="00365B5E">
                              <w:rPr>
                                <w:rFonts w:ascii="Arial" w:hAnsi="Arial" w:cs="Arial"/>
                                <w:b/>
                                <w:sz w:val="14"/>
                                <w:lang w:val="es-ES"/>
                              </w:rPr>
                              <w:t>pse@ipse.gov.co</w:t>
                            </w:r>
                          </w:p>
                          <w:p w14:paraId="5FA7CA10" w14:textId="77777777" w:rsidR="00D64499" w:rsidRPr="00D10F25" w:rsidRDefault="00D64499" w:rsidP="00064197">
                            <w:pPr>
                              <w:spacing w:before="15"/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</w:pP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Bogotá</w:t>
                            </w:r>
                            <w:r w:rsidRPr="00213E8C">
                              <w:rPr>
                                <w:rFonts w:ascii="Arial" w:hAnsi="Arial" w:cs="Arial"/>
                                <w:spacing w:val="-5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D.C.</w:t>
                            </w:r>
                            <w:r w:rsidRPr="00213E8C">
                              <w:rPr>
                                <w:rFonts w:ascii="Arial" w:hAnsi="Arial" w:cs="Arial"/>
                                <w:spacing w:val="-2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–</w:t>
                            </w:r>
                            <w:r w:rsidRPr="00213E8C">
                              <w:rPr>
                                <w:rFonts w:ascii="Arial" w:hAnsi="Arial" w:cs="Arial"/>
                                <w:spacing w:val="-1"/>
                                <w:sz w:val="14"/>
                                <w:lang w:val="es-ES"/>
                              </w:rPr>
                              <w:t xml:space="preserve"> </w:t>
                            </w:r>
                            <w:r w:rsidRPr="00213E8C">
                              <w:rPr>
                                <w:rFonts w:ascii="Arial" w:hAnsi="Arial" w:cs="Arial"/>
                                <w:sz w:val="14"/>
                                <w:lang w:val="es-ES"/>
                              </w:rPr>
                              <w:t>Colombia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58EE59" id="Grupo 1" o:spid="_x0000_s1026" style="position:absolute;margin-left:.25pt;margin-top:12.2pt;width:446.6pt;height:53.85pt;z-index:251792384" coordsize="56719,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">
              <v:group id="Grupo 5" o:spid="_x0000_s1027" style="position:absolute;left:47256;top:230;width:1073;height:5607" coordsize="1078,5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Imagen 15" o:spid="_x0000_s1028" type="#_x0000_t75" style="position:absolute;left:30;width:1048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">
                  <v:imagedata r:id="rId7" o:title=""/>
                  <v:path arrowok="t"/>
                </v:shape>
                <v:shape id="Imagen 11" o:spid="_x0000_s1029" type="#_x0000_t75" style="position:absolute;left:30;top:1196;width:1042;height:1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">
                  <v:imagedata r:id="rId8" o:title=""/>
                  <v:path arrowok="t"/>
                </v:shape>
                <v:shape id="Imagen 14" o:spid="_x0000_s1030" type="#_x0000_t75" style="position:absolute;top:2301;width:1047;height:1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">
                  <v:imagedata r:id="rId9" o:title=""/>
                  <v:path arrowok="t"/>
                </v:shape>
                <v:shape id="Imagen 13" o:spid="_x0000_s1031" type="#_x0000_t75" style="position:absolute;left:30;top:3467;width:1029;height: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">
                  <v:imagedata r:id="rId10" o:title=""/>
                  <v:path arrowok="t"/>
                </v:shape>
                <v:shape id="Imagen 12" o:spid="_x0000_s1032" type="#_x0000_t75" style="position:absolute;left:30;top:4602;width:1010;height:10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">
                  <v:imagedata r:id="rId11" o:title=""/>
                  <v:path arrowok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left:48870;top:76;width:7849;height:5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" filled="f" stroked="f">
                <v:textbox inset="0,0,0,0">
                  <w:txbxContent>
                    <w:p w14:paraId="77E6F626" w14:textId="77777777" w:rsidR="008F5D44" w:rsidRPr="00FA5500" w:rsidRDefault="008F5D44" w:rsidP="00C01FB5">
                      <w:pPr>
                        <w:spacing w:before="15" w:line="276" w:lineRule="auto"/>
                        <w:rPr>
                          <w:rFonts w:ascii="Arial"/>
                          <w:sz w:val="14"/>
                          <w:lang w:val="es-ES"/>
                        </w:rPr>
                      </w:pPr>
                      <w:r w:rsidRPr="00FA5500">
                        <w:rPr>
                          <w:rFonts w:ascii="Arial"/>
                          <w:sz w:val="14"/>
                          <w:lang w:val="es-ES"/>
                        </w:rPr>
                        <w:t>@IPSEnergiaZNI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 IPSE                 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@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ipse</w:t>
                      </w:r>
                      <w:r w:rsidR="00C01FB5" w:rsidRPr="00FA5500">
                        <w:rPr>
                          <w:rFonts w:ascii="Arial"/>
                          <w:sz w:val="14"/>
                          <w:lang w:val="es-ES"/>
                        </w:rPr>
                        <w:t>nergia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>IPSE                   IPSE Energ</w:t>
                      </w:r>
                      <w:r w:rsidR="0021540A">
                        <w:rPr>
                          <w:rFonts w:ascii="Arial"/>
                          <w:sz w:val="14"/>
                          <w:lang w:val="es-ES"/>
                        </w:rPr>
                        <w:t>ia</w:t>
                      </w:r>
                      <w:r w:rsidR="00C01FB5">
                        <w:rPr>
                          <w:rFonts w:ascii="Arial"/>
                          <w:sz w:val="14"/>
                          <w:lang w:val="es-ES"/>
                        </w:rPr>
                        <w:t xml:space="preserve">ZNI </w:t>
                      </w:r>
                    </w:p>
                  </w:txbxContent>
                </v:textbox>
              </v:shape>
              <v:shape id="Text Box 4" o:spid="_x0000_s1034" type="#_x0000_t202" style="position:absolute;width:25357;height:6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<v:textbox inset="0,0,0,0">
                  <w:txbxContent>
                    <w:p w14:paraId="662551E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Sede</w:t>
                      </w:r>
                      <w:r w:rsidRPr="00213E8C">
                        <w:rPr>
                          <w:rFonts w:ascii="Arial" w:hAnsi="Arial" w:cs="Arial"/>
                          <w:b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 xml:space="preserve">Principal: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Calle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99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No. 9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A</w:t>
                      </w:r>
                      <w:r w:rsidRPr="00213E8C">
                        <w:rPr>
                          <w:rFonts w:ascii="Arial" w:hAnsi="Arial" w:cs="Arial"/>
                          <w:spacing w:val="-3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- 54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Torre 3.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 xml:space="preserve">Piso 14 </w:t>
                      </w:r>
                    </w:p>
                    <w:p w14:paraId="40C42259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PBX: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(57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1)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639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7888</w:t>
                      </w:r>
                    </w:p>
                    <w:p w14:paraId="3F668DD8" w14:textId="77777777" w:rsid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IPSE Centro Nacional de Monitoreo</w:t>
                      </w:r>
                      <w:r w:rsidR="00D10F25">
                        <w:rPr>
                          <w:rFonts w:ascii="Arial" w:hAnsi="Arial" w:cs="Arial"/>
                          <w:sz w:val="14"/>
                          <w:lang w:val="es-ES"/>
                        </w:rPr>
                        <w:t>: (57 1) 6101130</w:t>
                      </w:r>
                    </w:p>
                    <w:p w14:paraId="5C5C6551" w14:textId="254C74AD" w:rsidR="00D10F25" w:rsidRPr="00365B5E" w:rsidRDefault="00D64499" w:rsidP="00064197">
                      <w:pPr>
                        <w:spacing w:before="15"/>
                        <w:rPr>
                          <w:rFonts w:ascii="Arial" w:hAnsi="Arial" w:cs="Arial"/>
                          <w:b/>
                          <w:color w:val="0000FF"/>
                          <w:sz w:val="14"/>
                          <w:u w:val="single" w:color="0000FF"/>
                          <w:lang w:val="es-ES"/>
                        </w:rPr>
                      </w:pPr>
                      <w:r w:rsidRPr="00365B5E">
                        <w:rPr>
                          <w:rFonts w:ascii="Arial" w:hAnsi="Arial" w:cs="Arial"/>
                          <w:b/>
                          <w:sz w:val="14"/>
                          <w:u w:color="0000FF"/>
                          <w:lang w:val="es-ES"/>
                        </w:rPr>
                        <w:t>i</w:t>
                      </w:r>
                      <w:r w:rsidRPr="00365B5E">
                        <w:rPr>
                          <w:rFonts w:ascii="Arial" w:hAnsi="Arial" w:cs="Arial"/>
                          <w:b/>
                          <w:sz w:val="14"/>
                          <w:lang w:val="es-ES"/>
                        </w:rPr>
                        <w:t>pse@ipse.gov.co</w:t>
                      </w:r>
                    </w:p>
                    <w:p w14:paraId="5FA7CA10" w14:textId="77777777" w:rsidR="00D64499" w:rsidRPr="00D10F25" w:rsidRDefault="00D64499" w:rsidP="00064197">
                      <w:pPr>
                        <w:spacing w:before="15"/>
                        <w:rPr>
                          <w:rFonts w:ascii="Arial" w:hAnsi="Arial" w:cs="Arial"/>
                          <w:sz w:val="14"/>
                          <w:lang w:val="es-ES"/>
                        </w:rPr>
                      </w:pP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Bogotá</w:t>
                      </w:r>
                      <w:r w:rsidRPr="00213E8C">
                        <w:rPr>
                          <w:rFonts w:ascii="Arial" w:hAnsi="Arial" w:cs="Arial"/>
                          <w:spacing w:val="-5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D.C.</w:t>
                      </w:r>
                      <w:r w:rsidRPr="00213E8C">
                        <w:rPr>
                          <w:rFonts w:ascii="Arial" w:hAnsi="Arial" w:cs="Arial"/>
                          <w:spacing w:val="-2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–</w:t>
                      </w:r>
                      <w:r w:rsidRPr="00213E8C">
                        <w:rPr>
                          <w:rFonts w:ascii="Arial" w:hAnsi="Arial" w:cs="Arial"/>
                          <w:spacing w:val="-1"/>
                          <w:sz w:val="14"/>
                          <w:lang w:val="es-ES"/>
                        </w:rPr>
                        <w:t xml:space="preserve"> </w:t>
                      </w:r>
                      <w:r w:rsidRPr="00213E8C">
                        <w:rPr>
                          <w:rFonts w:ascii="Arial" w:hAnsi="Arial" w:cs="Arial"/>
                          <w:sz w:val="14"/>
                          <w:lang w:val="es-ES"/>
                        </w:rPr>
                        <w:t>Colombia</w:t>
                      </w:r>
                    </w:p>
                  </w:txbxContent>
                </v:textbox>
              </v:shape>
            </v:group>
          </w:pict>
        </mc:Fallback>
      </mc:AlternateContent>
    </w:r>
    <w:r w:rsidR="00914AC9" w:rsidRPr="00343C4A">
      <w:rPr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781120" behindDoc="0" locked="0" layoutInCell="1" allowOverlap="1" wp14:anchorId="705C4ADA" wp14:editId="1FB07499">
              <wp:simplePos x="0" y="0"/>
              <wp:positionH relativeFrom="margin">
                <wp:align>center</wp:align>
              </wp:positionH>
              <wp:positionV relativeFrom="paragraph">
                <wp:posOffset>55880</wp:posOffset>
              </wp:positionV>
              <wp:extent cx="6324600" cy="9525"/>
              <wp:effectExtent l="0" t="0" r="19050" b="2857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CA4788" id="Conector recto 4" o:spid="_x0000_s1026" style="position:absolute;z-index:251781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4pt" to="498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" strokecolor="black [3213]" strokeweight="1pt">
              <v:stroke joinstyle="miter"/>
              <w10:wrap anchorx="margin"/>
            </v:line>
          </w:pict>
        </mc:Fallback>
      </mc:AlternateContent>
    </w:r>
  </w:p>
  <w:p w14:paraId="64ECA306" w14:textId="77777777" w:rsidR="00D64499" w:rsidRPr="00D64499" w:rsidRDefault="00D64499">
    <w:pPr>
      <w:pStyle w:val="Piedepgina"/>
      <w:rPr>
        <w:lang w:val="es-ES"/>
      </w:rPr>
    </w:pPr>
    <w:r>
      <w:ptab w:relativeTo="margin" w:alignment="center" w:leader="none"/>
    </w:r>
    <w:r>
      <w:t xml:space="preserve">                       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0047B" w14:textId="77777777" w:rsidR="00FA31FC" w:rsidRDefault="00FA31FC" w:rsidP="0052550B">
      <w:r>
        <w:separator/>
      </w:r>
    </w:p>
  </w:footnote>
  <w:footnote w:type="continuationSeparator" w:id="0">
    <w:p w14:paraId="4A8B749F" w14:textId="77777777" w:rsidR="00FA31FC" w:rsidRDefault="00FA31FC" w:rsidP="00525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B673" w14:textId="77777777" w:rsidR="0052550B" w:rsidRDefault="00DF2960">
    <w:pPr>
      <w:pStyle w:val="Encabezado"/>
    </w:pPr>
    <w:r>
      <w:rPr>
        <w:noProof/>
      </w:rPr>
      <w:pict w14:anchorId="0D32B0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7" o:spid="_x0000_s2080" type="#_x0000_t75" style="position:absolute;margin-left:0;margin-top:0;width:441.6pt;height:455.05pt;z-index:-251522048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C8D58" w14:textId="77777777" w:rsidR="00292CF6" w:rsidRDefault="00DA0AE9" w:rsidP="00292CF6">
    <w:pPr>
      <w:pStyle w:val="Encabezado"/>
      <w:jc w:val="right"/>
    </w:pPr>
    <w:r>
      <w:rPr>
        <w:noProof/>
        <w:lang w:val="es-CO" w:eastAsia="es-CO"/>
      </w:rPr>
      <w:drawing>
        <wp:anchor distT="0" distB="0" distL="114300" distR="114300" simplePos="0" relativeHeight="251786240" behindDoc="0" locked="0" layoutInCell="1" allowOverlap="1" wp14:anchorId="6C96CD6F" wp14:editId="314833B2">
          <wp:simplePos x="0" y="0"/>
          <wp:positionH relativeFrom="column">
            <wp:posOffset>-5715</wp:posOffset>
          </wp:positionH>
          <wp:positionV relativeFrom="paragraph">
            <wp:posOffset>-363220</wp:posOffset>
          </wp:positionV>
          <wp:extent cx="5612130" cy="561975"/>
          <wp:effectExtent l="0" t="0" r="7620" b="952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Plantilla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2CF6">
      <w:tab/>
    </w:r>
    <w:r w:rsidR="00292CF6">
      <w:tab/>
    </w:r>
  </w:p>
  <w:p w14:paraId="32B81A24" w14:textId="6F398FF1" w:rsidR="00292CF6" w:rsidRDefault="00292CF6" w:rsidP="00292CF6">
    <w:pPr>
      <w:pStyle w:val="Encabezado"/>
      <w:jc w:val="right"/>
      <w:rPr>
        <w:b/>
        <w:bCs/>
        <w:sz w:val="16"/>
      </w:rPr>
    </w:pPr>
    <w:proofErr w:type="spellStart"/>
    <w:r w:rsidRPr="00AA0EF4">
      <w:rPr>
        <w:sz w:val="16"/>
      </w:rPr>
      <w:t>Página</w:t>
    </w:r>
    <w:proofErr w:type="spellEnd"/>
    <w:r w:rsidRPr="00AA0EF4">
      <w:rPr>
        <w:sz w:val="16"/>
      </w:rPr>
      <w:t xml:space="preserve">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DF2960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DF2960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14:paraId="0624A826" w14:textId="08E4204F" w:rsidR="0052550B" w:rsidRPr="00292CF6" w:rsidRDefault="0052550B" w:rsidP="00292CF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89E65" w14:textId="77777777" w:rsidR="0052550B" w:rsidRDefault="00DF2960">
    <w:pPr>
      <w:pStyle w:val="Encabezado"/>
    </w:pPr>
    <w:r>
      <w:rPr>
        <w:noProof/>
      </w:rPr>
      <w:pict w14:anchorId="4F75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47156" o:spid="_x0000_s2079" type="#_x0000_t75" style="position:absolute;margin-left:0;margin-top:0;width:441.6pt;height:455.05pt;z-index:-251523072;mso-position-horizontal:center;mso-position-horizontal-relative:margin;mso-position-vertical:center;mso-position-vertical-relative:margin" o:allowincell="f">
          <v:imagedata r:id="rId1" o:title="Rayo mitad-0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cK6lDyF8WMMLB+kp9XfjfYn4cU5tv/e+ppczw1bsdm/z23lscIml57Yxb6joOYUoP/NSmhDsvM+PKMHaBrNuoA==" w:salt="cs0StBuJz3fT+ZeIGSmJmw=="/>
  <w:defaultTabStop w:val="720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CEE"/>
    <w:rsid w:val="00004333"/>
    <w:rsid w:val="00030B97"/>
    <w:rsid w:val="00064197"/>
    <w:rsid w:val="000C38FF"/>
    <w:rsid w:val="000C482C"/>
    <w:rsid w:val="000D4C53"/>
    <w:rsid w:val="0015589C"/>
    <w:rsid w:val="001746BC"/>
    <w:rsid w:val="00213E8C"/>
    <w:rsid w:val="0021540A"/>
    <w:rsid w:val="00234900"/>
    <w:rsid w:val="00267F18"/>
    <w:rsid w:val="00292CF6"/>
    <w:rsid w:val="00295590"/>
    <w:rsid w:val="002C2126"/>
    <w:rsid w:val="0032297E"/>
    <w:rsid w:val="003456ED"/>
    <w:rsid w:val="00365B5E"/>
    <w:rsid w:val="00397F32"/>
    <w:rsid w:val="003A0571"/>
    <w:rsid w:val="003C220B"/>
    <w:rsid w:val="003C5B8B"/>
    <w:rsid w:val="004B3166"/>
    <w:rsid w:val="004D254B"/>
    <w:rsid w:val="004E7A7D"/>
    <w:rsid w:val="005114E4"/>
    <w:rsid w:val="0052550B"/>
    <w:rsid w:val="00526FAD"/>
    <w:rsid w:val="005522D2"/>
    <w:rsid w:val="005B3FFC"/>
    <w:rsid w:val="00606766"/>
    <w:rsid w:val="006130A5"/>
    <w:rsid w:val="00621170"/>
    <w:rsid w:val="006223DD"/>
    <w:rsid w:val="0063511F"/>
    <w:rsid w:val="006608B9"/>
    <w:rsid w:val="00675D2D"/>
    <w:rsid w:val="006E132A"/>
    <w:rsid w:val="00734CDA"/>
    <w:rsid w:val="00743537"/>
    <w:rsid w:val="0076447A"/>
    <w:rsid w:val="007B73FA"/>
    <w:rsid w:val="007E2718"/>
    <w:rsid w:val="00836D78"/>
    <w:rsid w:val="00845645"/>
    <w:rsid w:val="00851B90"/>
    <w:rsid w:val="00854191"/>
    <w:rsid w:val="008A00AD"/>
    <w:rsid w:val="008A422D"/>
    <w:rsid w:val="008B08DE"/>
    <w:rsid w:val="008C45B9"/>
    <w:rsid w:val="008E2153"/>
    <w:rsid w:val="008F5D44"/>
    <w:rsid w:val="00906217"/>
    <w:rsid w:val="00914AC9"/>
    <w:rsid w:val="00943A60"/>
    <w:rsid w:val="00961E78"/>
    <w:rsid w:val="009B2CEE"/>
    <w:rsid w:val="009B3717"/>
    <w:rsid w:val="00A00089"/>
    <w:rsid w:val="00A16035"/>
    <w:rsid w:val="00AE717F"/>
    <w:rsid w:val="00B06976"/>
    <w:rsid w:val="00B332F2"/>
    <w:rsid w:val="00B50412"/>
    <w:rsid w:val="00B67451"/>
    <w:rsid w:val="00B834AA"/>
    <w:rsid w:val="00BA06B7"/>
    <w:rsid w:val="00BA152D"/>
    <w:rsid w:val="00BD4138"/>
    <w:rsid w:val="00C01FB5"/>
    <w:rsid w:val="00C40763"/>
    <w:rsid w:val="00C626EF"/>
    <w:rsid w:val="00CB0405"/>
    <w:rsid w:val="00D10F25"/>
    <w:rsid w:val="00D64499"/>
    <w:rsid w:val="00DA0AE9"/>
    <w:rsid w:val="00DE5B8E"/>
    <w:rsid w:val="00DF2960"/>
    <w:rsid w:val="00E17C66"/>
    <w:rsid w:val="00E226C5"/>
    <w:rsid w:val="00E85B8F"/>
    <w:rsid w:val="00E95F28"/>
    <w:rsid w:val="00F000CB"/>
    <w:rsid w:val="00F10F31"/>
    <w:rsid w:val="00F1633A"/>
    <w:rsid w:val="00F35B07"/>
    <w:rsid w:val="00F50559"/>
    <w:rsid w:val="00F6207F"/>
    <w:rsid w:val="00FA31FC"/>
    <w:rsid w:val="00FA5500"/>
    <w:rsid w:val="00FC0900"/>
    <w:rsid w:val="00FC55DD"/>
    <w:rsid w:val="00F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14EF0E1D"/>
  <w15:docId w15:val="{62833CF7-4268-4C4D-93B3-8F605DB3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55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tulo1">
    <w:name w:val="heading 1"/>
    <w:basedOn w:val="Normal"/>
    <w:link w:val="Ttulo1Car"/>
    <w:uiPriority w:val="1"/>
    <w:qFormat/>
    <w:rsid w:val="00292CF6"/>
    <w:pPr>
      <w:suppressAutoHyphens w:val="0"/>
      <w:spacing w:before="1"/>
      <w:ind w:left="498" w:hanging="360"/>
      <w:outlineLvl w:val="0"/>
    </w:pPr>
    <w:rPr>
      <w:rFonts w:ascii="Arial" w:eastAsia="Arial" w:hAnsi="Arial" w:cs="Arial"/>
      <w:b/>
      <w:bCs/>
      <w:noProof w:val="0"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rsid w:val="0052550B"/>
  </w:style>
  <w:style w:type="paragraph" w:styleId="Piedepgina">
    <w:name w:val="footer"/>
    <w:basedOn w:val="Normal"/>
    <w:link w:val="PiedepginaCar"/>
    <w:uiPriority w:val="99"/>
    <w:unhideWhenUsed/>
    <w:rsid w:val="0052550B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550B"/>
  </w:style>
  <w:style w:type="character" w:styleId="Hipervnculo">
    <w:name w:val="Hyperlink"/>
    <w:basedOn w:val="Fuentedeprrafopredeter"/>
    <w:uiPriority w:val="99"/>
    <w:unhideWhenUsed/>
    <w:rsid w:val="00D64499"/>
    <w:rPr>
      <w:color w:val="0563C1" w:themeColor="hyperlink"/>
      <w:u w:val="single"/>
    </w:rPr>
  </w:style>
  <w:style w:type="paragraph" w:customStyle="1" w:styleId="WW-Contenidodelatabla">
    <w:name w:val="WW-Contenido de la tabla"/>
    <w:basedOn w:val="Textoindependiente"/>
    <w:rsid w:val="00F50559"/>
    <w:pPr>
      <w:widowControl w:val="0"/>
      <w:suppressLineNumbers/>
      <w:suppressAutoHyphens/>
      <w:spacing w:line="240" w:lineRule="auto"/>
    </w:pPr>
    <w:rPr>
      <w:rFonts w:ascii="Times New Roman" w:eastAsia="Arial Unicode MS" w:hAnsi="Times New Roman" w:cs="Times New Roman"/>
      <w:noProof/>
      <w:sz w:val="24"/>
      <w:szCs w:val="24"/>
      <w:lang w:val="es-CO" w:eastAsia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50559"/>
    <w:pPr>
      <w:widowControl/>
      <w:suppressAutoHyphens w:val="0"/>
      <w:spacing w:after="120" w:line="259" w:lineRule="auto"/>
    </w:pPr>
    <w:rPr>
      <w:rFonts w:asciiTheme="minorHAnsi" w:eastAsiaTheme="minorHAnsi" w:hAnsiTheme="minorHAnsi" w:cstheme="minorBidi"/>
      <w:noProof w:val="0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50559"/>
  </w:style>
  <w:style w:type="character" w:customStyle="1" w:styleId="noleidos">
    <w:name w:val="noleidos"/>
    <w:basedOn w:val="Fuentedeprrafopredeter"/>
    <w:rsid w:val="00B834AA"/>
  </w:style>
  <w:style w:type="character" w:customStyle="1" w:styleId="Ttulo1Car">
    <w:name w:val="Título 1 Car"/>
    <w:basedOn w:val="Fuentedeprrafopredeter"/>
    <w:link w:val="Ttulo1"/>
    <w:uiPriority w:val="1"/>
    <w:rsid w:val="00292CF6"/>
    <w:rPr>
      <w:rFonts w:ascii="Arial" w:eastAsia="Arial" w:hAnsi="Arial" w:cs="Arial"/>
      <w:b/>
      <w:bCs/>
      <w:sz w:val="20"/>
      <w:szCs w:val="20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uiPriority w:val="34"/>
    <w:qFormat/>
    <w:rsid w:val="00292CF6"/>
    <w:pPr>
      <w:suppressAutoHyphens w:val="0"/>
      <w:ind w:left="498" w:hanging="360"/>
    </w:pPr>
    <w:rPr>
      <w:rFonts w:ascii="Arial" w:eastAsia="Arial" w:hAnsi="Arial" w:cs="Arial"/>
      <w:noProof w:val="0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292CF6"/>
    <w:rPr>
      <w:rFonts w:ascii="Arial" w:eastAsia="Arial" w:hAnsi="Arial" w:cs="Arial"/>
      <w:lang w:val="es-ES"/>
    </w:rPr>
  </w:style>
  <w:style w:type="table" w:customStyle="1" w:styleId="TableNormal">
    <w:name w:val="Table Normal"/>
    <w:uiPriority w:val="2"/>
    <w:semiHidden/>
    <w:unhideWhenUsed/>
    <w:qFormat/>
    <w:rsid w:val="00621170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1170"/>
    <w:pPr>
      <w:suppressAutoHyphens w:val="0"/>
      <w:ind w:left="103"/>
    </w:pPr>
    <w:rPr>
      <w:rFonts w:ascii="Arial" w:eastAsia="Arial" w:hAnsi="Arial" w:cs="Arial"/>
      <w:noProof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OneDrive%20-%20IPSE\Equipo%20Privado\PLANTILLAS\Plantilla%20Word%20Formatos%20IPS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4D626EEC7904F28863631332F9E6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A6BC6-B2C8-488D-B273-CDBA35048AAB}"/>
      </w:docPartPr>
      <w:docPartBody>
        <w:p w:rsidR="00000000" w:rsidRDefault="00482052" w:rsidP="00482052">
          <w:pPr>
            <w:pStyle w:val="84D626EEC7904F28863631332F9E6BE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FCA39B252E44F3B905923C464A81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FA78B-79D7-4F54-A08A-AB866E7ECA75}"/>
      </w:docPartPr>
      <w:docPartBody>
        <w:p w:rsidR="00000000" w:rsidRDefault="00482052" w:rsidP="00482052">
          <w:pPr>
            <w:pStyle w:val="1FCA39B252E44F3B905923C464A81BC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787B46C9A194EF89E42A2B47F8F9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28692-276A-4624-829F-5B389290DC93}"/>
      </w:docPartPr>
      <w:docPartBody>
        <w:p w:rsidR="00000000" w:rsidRDefault="00482052" w:rsidP="00482052">
          <w:pPr>
            <w:pStyle w:val="9787B46C9A194EF89E42A2B47F8F965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87CBEBAC50342C495B018DEDFAE6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18E2F-6CDA-4DDB-BB9A-94564DF28E0E}"/>
      </w:docPartPr>
      <w:docPartBody>
        <w:p w:rsidR="00000000" w:rsidRDefault="00482052" w:rsidP="00482052">
          <w:pPr>
            <w:pStyle w:val="B87CBEBAC50342C495B018DEDFAE601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C7184FE337F499388CBA6E5A19CC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4DDB9-5F31-4521-BB5C-287E26E799E4}"/>
      </w:docPartPr>
      <w:docPartBody>
        <w:p w:rsidR="00000000" w:rsidRDefault="00482052" w:rsidP="00482052">
          <w:pPr>
            <w:pStyle w:val="0C7184FE337F499388CBA6E5A19CC4B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2A03CDC42D444B69A88AD65A8686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4B017-8652-4AE7-A5B1-96909003B9C6}"/>
      </w:docPartPr>
      <w:docPartBody>
        <w:p w:rsidR="00000000" w:rsidRDefault="00482052" w:rsidP="00482052">
          <w:pPr>
            <w:pStyle w:val="B2A03CDC42D444B69A88AD65A868602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D65B2AB93664D70A73F5537016C9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0DB04-F0B0-4176-A38C-1747DCED60C8}"/>
      </w:docPartPr>
      <w:docPartBody>
        <w:p w:rsidR="00000000" w:rsidRDefault="00482052" w:rsidP="00482052">
          <w:pPr>
            <w:pStyle w:val="ED65B2AB93664D70A73F5537016C903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237C9EC1D24A398A72A444B7B24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027F0-6B2D-4CF1-8F0C-ECE3EE2A8713}"/>
      </w:docPartPr>
      <w:docPartBody>
        <w:p w:rsidR="00000000" w:rsidRDefault="00482052" w:rsidP="00482052">
          <w:pPr>
            <w:pStyle w:val="50237C9EC1D24A398A72A444B7B2490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73897884F04B9BA34AA1E0CC606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1FA6E-D4D6-4DC3-AC0D-428FFC717218}"/>
      </w:docPartPr>
      <w:docPartBody>
        <w:p w:rsidR="00000000" w:rsidRDefault="00482052" w:rsidP="00482052">
          <w:pPr>
            <w:pStyle w:val="5073897884F04B9BA34AA1E0CC6065E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C30C7B6B0984E878430C7FF60C72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C49B7-A8D5-4DF6-82FB-FA079A0C0F81}"/>
      </w:docPartPr>
      <w:docPartBody>
        <w:p w:rsidR="00000000" w:rsidRDefault="00482052" w:rsidP="00482052">
          <w:pPr>
            <w:pStyle w:val="EC30C7B6B0984E878430C7FF60C72DA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BD781F4EEB74C7EA839044C6EBC4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D5A01-93A0-4B1F-83FC-D41970DC53F8}"/>
      </w:docPartPr>
      <w:docPartBody>
        <w:p w:rsidR="00000000" w:rsidRDefault="00482052" w:rsidP="00482052">
          <w:pPr>
            <w:pStyle w:val="6BD781F4EEB74C7EA839044C6EBC4504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66"/>
    <w:rsid w:val="00482052"/>
    <w:rsid w:val="00E1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82052"/>
    <w:rPr>
      <w:color w:val="808080"/>
    </w:rPr>
  </w:style>
  <w:style w:type="paragraph" w:customStyle="1" w:styleId="32F53F0E2E064E499BFB3234FF6043C2">
    <w:name w:val="32F53F0E2E064E499BFB3234FF6043C2"/>
    <w:rsid w:val="00E12F66"/>
  </w:style>
  <w:style w:type="paragraph" w:customStyle="1" w:styleId="A47520F3A888467EA4E30CAC0D28F68D">
    <w:name w:val="A47520F3A888467EA4E30CAC0D28F68D"/>
    <w:rsid w:val="00E12F66"/>
  </w:style>
  <w:style w:type="paragraph" w:customStyle="1" w:styleId="8F7F20AF820E4DCBB407B51DD4C5FF17">
    <w:name w:val="8F7F20AF820E4DCBB407B51DD4C5FF17"/>
    <w:rsid w:val="00E12F66"/>
  </w:style>
  <w:style w:type="paragraph" w:customStyle="1" w:styleId="9F8B3C3FCAA246359D913DAC62BDC015">
    <w:name w:val="9F8B3C3FCAA246359D913DAC62BDC015"/>
    <w:rsid w:val="00E12F66"/>
  </w:style>
  <w:style w:type="paragraph" w:customStyle="1" w:styleId="AE20BF78F99C4C6582D0730F230C7296">
    <w:name w:val="AE20BF78F99C4C6582D0730F230C7296"/>
    <w:rsid w:val="00E12F66"/>
  </w:style>
  <w:style w:type="paragraph" w:customStyle="1" w:styleId="898B3DFFDA02493DAD1ABA2AA7098E14">
    <w:name w:val="898B3DFFDA02493DAD1ABA2AA7098E14"/>
    <w:rsid w:val="00E12F66"/>
  </w:style>
  <w:style w:type="paragraph" w:customStyle="1" w:styleId="8B956DE2E4854A5192117CA54D907A68">
    <w:name w:val="8B956DE2E4854A5192117CA54D907A68"/>
    <w:rsid w:val="00E12F66"/>
  </w:style>
  <w:style w:type="paragraph" w:customStyle="1" w:styleId="C96A9590BC8F42D482552851FB9F7CB7">
    <w:name w:val="C96A9590BC8F42D482552851FB9F7CB7"/>
    <w:rsid w:val="00E12F66"/>
  </w:style>
  <w:style w:type="paragraph" w:customStyle="1" w:styleId="B806ED9D2B9541EE976D80B7DCD04B28">
    <w:name w:val="B806ED9D2B9541EE976D80B7DCD04B28"/>
    <w:rsid w:val="00E12F66"/>
  </w:style>
  <w:style w:type="paragraph" w:customStyle="1" w:styleId="32F1DB969F49426DAF82FE0318BB5E66">
    <w:name w:val="32F1DB969F49426DAF82FE0318BB5E66"/>
    <w:rsid w:val="00E12F66"/>
  </w:style>
  <w:style w:type="paragraph" w:customStyle="1" w:styleId="ED8C2F7F52C5498CAA05407FDA99DEB8">
    <w:name w:val="ED8C2F7F52C5498CAA05407FDA99DEB8"/>
    <w:rsid w:val="00E12F66"/>
  </w:style>
  <w:style w:type="paragraph" w:customStyle="1" w:styleId="3B5534D073B74E75AEFDB488B3E723A2">
    <w:name w:val="3B5534D073B74E75AEFDB488B3E723A2"/>
    <w:rsid w:val="00E12F66"/>
  </w:style>
  <w:style w:type="paragraph" w:customStyle="1" w:styleId="B727086781714BB385485BF6DD9D13D6">
    <w:name w:val="B727086781714BB385485BF6DD9D13D6"/>
    <w:rsid w:val="00E12F66"/>
  </w:style>
  <w:style w:type="paragraph" w:customStyle="1" w:styleId="84D626EEC7904F28863631332F9E6BE9">
    <w:name w:val="84D626EEC7904F28863631332F9E6BE9"/>
    <w:rsid w:val="00482052"/>
  </w:style>
  <w:style w:type="paragraph" w:customStyle="1" w:styleId="1FCA39B252E44F3B905923C464A81BC1">
    <w:name w:val="1FCA39B252E44F3B905923C464A81BC1"/>
    <w:rsid w:val="00482052"/>
  </w:style>
  <w:style w:type="paragraph" w:customStyle="1" w:styleId="9787B46C9A194EF89E42A2B47F8F9653">
    <w:name w:val="9787B46C9A194EF89E42A2B47F8F9653"/>
    <w:rsid w:val="00482052"/>
  </w:style>
  <w:style w:type="paragraph" w:customStyle="1" w:styleId="B87CBEBAC50342C495B018DEDFAE6014">
    <w:name w:val="B87CBEBAC50342C495B018DEDFAE6014"/>
    <w:rsid w:val="00482052"/>
  </w:style>
  <w:style w:type="paragraph" w:customStyle="1" w:styleId="0C7184FE337F499388CBA6E5A19CC4B8">
    <w:name w:val="0C7184FE337F499388CBA6E5A19CC4B8"/>
    <w:rsid w:val="00482052"/>
  </w:style>
  <w:style w:type="paragraph" w:customStyle="1" w:styleId="B2A03CDC42D444B69A88AD65A868602F">
    <w:name w:val="B2A03CDC42D444B69A88AD65A868602F"/>
    <w:rsid w:val="00482052"/>
  </w:style>
  <w:style w:type="paragraph" w:customStyle="1" w:styleId="ED65B2AB93664D70A73F5537016C903E">
    <w:name w:val="ED65B2AB93664D70A73F5537016C903E"/>
    <w:rsid w:val="00482052"/>
  </w:style>
  <w:style w:type="paragraph" w:customStyle="1" w:styleId="50237C9EC1D24A398A72A444B7B24909">
    <w:name w:val="50237C9EC1D24A398A72A444B7B24909"/>
    <w:rsid w:val="00482052"/>
  </w:style>
  <w:style w:type="paragraph" w:customStyle="1" w:styleId="5073897884F04B9BA34AA1E0CC6065EC">
    <w:name w:val="5073897884F04B9BA34AA1E0CC6065EC"/>
    <w:rsid w:val="00482052"/>
  </w:style>
  <w:style w:type="paragraph" w:customStyle="1" w:styleId="EC30C7B6B0984E878430C7FF60C72DA7">
    <w:name w:val="EC30C7B6B0984E878430C7FF60C72DA7"/>
    <w:rsid w:val="00482052"/>
  </w:style>
  <w:style w:type="paragraph" w:customStyle="1" w:styleId="6BD781F4EEB74C7EA839044C6EBC4504">
    <w:name w:val="6BD781F4EEB74C7EA839044C6EBC4504"/>
    <w:rsid w:val="004820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A824A-770E-4A9D-9411-00F6FEA8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Formatos IPSE</Template>
  <TotalTime>0</TotalTime>
  <Pages>1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JAVIER ALEJANDRO LOPEZ</cp:lastModifiedBy>
  <cp:revision>2</cp:revision>
  <dcterms:created xsi:type="dcterms:W3CDTF">2022-02-22T15:29:00Z</dcterms:created>
  <dcterms:modified xsi:type="dcterms:W3CDTF">2022-02-22T15:29:00Z</dcterms:modified>
</cp:coreProperties>
</file>