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3C916" w14:textId="77777777" w:rsidR="00B37BA9" w:rsidRPr="00672E3C" w:rsidRDefault="00B37BA9" w:rsidP="00672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jc w:val="both"/>
        <w:rPr>
          <w:rFonts w:ascii="Arial" w:eastAsia="Times New Roman" w:hAnsi="Arial" w:cs="Arial"/>
          <w:b/>
          <w:bCs/>
          <w:sz w:val="21"/>
          <w:szCs w:val="21"/>
          <w:bdr w:val="none" w:sz="0" w:space="0" w:color="auto"/>
          <w:lang w:val="es-ES" w:eastAsia="es-ES"/>
        </w:rPr>
      </w:pPr>
    </w:p>
    <w:p w14:paraId="040CA08E" w14:textId="5F1F3FFE" w:rsidR="00AE0E29" w:rsidRPr="00672E3C" w:rsidRDefault="00AE0E29" w:rsidP="00672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jc w:val="both"/>
        <w:rPr>
          <w:rFonts w:ascii="Arial" w:eastAsia="Arial" w:hAnsi="Arial" w:cs="Arial"/>
          <w:i/>
          <w:sz w:val="21"/>
          <w:szCs w:val="21"/>
        </w:rPr>
      </w:pPr>
      <w:r w:rsidRPr="00672E3C">
        <w:rPr>
          <w:rFonts w:ascii="Arial" w:eastAsia="Times New Roman" w:hAnsi="Arial" w:cs="Arial"/>
          <w:b/>
          <w:bCs/>
          <w:sz w:val="21"/>
          <w:szCs w:val="21"/>
          <w:bdr w:val="none" w:sz="0" w:space="0" w:color="auto"/>
          <w:lang w:val="es-ES" w:eastAsia="es-ES"/>
        </w:rPr>
        <w:t xml:space="preserve">OBJETO: </w:t>
      </w:r>
      <w:r w:rsidR="006C2F04" w:rsidRPr="00672E3C">
        <w:rPr>
          <w:rFonts w:ascii="Arial" w:hAnsi="Arial" w:cs="Arial"/>
          <w:i/>
          <w:iCs/>
          <w:sz w:val="21"/>
          <w:szCs w:val="21"/>
        </w:rPr>
        <w:t>“Prestar el servicio de transporte para realizar el traslado a la ciudad de Bogotá de los bienes pertenecientes a la colección etnográfica del Amazonas y colección Etnográfica y arqueológica capitán Wilhelm (</w:t>
      </w:r>
      <w:proofErr w:type="spellStart"/>
      <w:r w:rsidR="006C2F04" w:rsidRPr="00672E3C">
        <w:rPr>
          <w:rFonts w:ascii="Arial" w:hAnsi="Arial" w:cs="Arial"/>
          <w:i/>
          <w:iCs/>
          <w:sz w:val="21"/>
          <w:szCs w:val="21"/>
        </w:rPr>
        <w:t>Willi</w:t>
      </w:r>
      <w:proofErr w:type="spellEnd"/>
      <w:r w:rsidR="006C2F04" w:rsidRPr="00672E3C">
        <w:rPr>
          <w:rFonts w:ascii="Arial" w:hAnsi="Arial" w:cs="Arial"/>
          <w:i/>
          <w:iCs/>
          <w:sz w:val="21"/>
          <w:szCs w:val="21"/>
        </w:rPr>
        <w:t xml:space="preserve">) </w:t>
      </w:r>
      <w:proofErr w:type="spellStart"/>
      <w:r w:rsidR="006C2F04" w:rsidRPr="00672E3C">
        <w:rPr>
          <w:rFonts w:ascii="Arial" w:hAnsi="Arial" w:cs="Arial"/>
          <w:i/>
          <w:iCs/>
          <w:sz w:val="21"/>
          <w:szCs w:val="21"/>
        </w:rPr>
        <w:t>Levermann</w:t>
      </w:r>
      <w:proofErr w:type="spellEnd"/>
      <w:r w:rsidR="006C2F04" w:rsidRPr="00672E3C">
        <w:rPr>
          <w:rFonts w:ascii="Arial" w:hAnsi="Arial" w:cs="Arial"/>
          <w:i/>
          <w:iCs/>
          <w:sz w:val="21"/>
          <w:szCs w:val="21"/>
        </w:rPr>
        <w:t>, piezas entregadas en donación al Instituto Colombiano de Antropología e Historia”.</w:t>
      </w:r>
    </w:p>
    <w:p w14:paraId="7436B271" w14:textId="77777777" w:rsidR="00713B01" w:rsidRPr="00672E3C" w:rsidRDefault="00713B01" w:rsidP="00672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jc w:val="both"/>
        <w:rPr>
          <w:rFonts w:ascii="Arial" w:eastAsia="Times New Roman" w:hAnsi="Arial" w:cs="Arial"/>
          <w:color w:val="auto"/>
          <w:sz w:val="21"/>
          <w:szCs w:val="21"/>
          <w:bdr w:val="none" w:sz="0" w:space="0" w:color="auto"/>
          <w:lang w:val="es-ES" w:eastAsia="es-ES"/>
        </w:rPr>
      </w:pPr>
    </w:p>
    <w:p w14:paraId="2D659898" w14:textId="4D4663FC" w:rsidR="00AE0E29" w:rsidRPr="00672E3C" w:rsidRDefault="00AE0E29" w:rsidP="00672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jc w:val="both"/>
        <w:rPr>
          <w:rFonts w:ascii="Arial" w:eastAsia="Times New Roman" w:hAnsi="Arial" w:cs="Arial"/>
          <w:color w:val="auto"/>
          <w:sz w:val="21"/>
          <w:szCs w:val="21"/>
          <w:bdr w:val="none" w:sz="0" w:space="0" w:color="auto"/>
          <w:lang w:val="es-ES" w:eastAsia="es-ES"/>
        </w:rPr>
      </w:pPr>
      <w:r w:rsidRPr="00672E3C">
        <w:rPr>
          <w:rFonts w:ascii="Arial" w:eastAsia="Times New Roman" w:hAnsi="Arial" w:cs="Arial"/>
          <w:sz w:val="21"/>
          <w:szCs w:val="21"/>
          <w:bdr w:val="none" w:sz="0" w:space="0" w:color="auto"/>
          <w:lang w:val="es-ES" w:eastAsia="es-ES"/>
        </w:rPr>
        <w:t xml:space="preserve">El suscrito, _________, mayor de edad y vecino de la ciudad de Bogotá, identificado con cédula de ciudadanía No. ____________ actuando en nombre y representación de_________________ con NIT No. ___________, en el marco del proceso de selección de </w:t>
      </w:r>
      <w:r w:rsidRPr="00672E3C">
        <w:rPr>
          <w:rFonts w:ascii="Arial" w:hAnsi="Arial" w:cs="Arial"/>
          <w:color w:val="auto"/>
          <w:sz w:val="21"/>
          <w:szCs w:val="21"/>
        </w:rPr>
        <w:t>Mínima Cuantía No. MC-</w:t>
      </w:r>
      <w:r w:rsidR="00713B01" w:rsidRPr="00672E3C">
        <w:rPr>
          <w:rFonts w:ascii="Arial" w:hAnsi="Arial" w:cs="Arial"/>
          <w:color w:val="auto"/>
          <w:sz w:val="21"/>
          <w:szCs w:val="21"/>
        </w:rPr>
        <w:t>1</w:t>
      </w:r>
      <w:r w:rsidR="006C2F04" w:rsidRPr="00672E3C">
        <w:rPr>
          <w:rFonts w:ascii="Arial" w:hAnsi="Arial" w:cs="Arial"/>
          <w:color w:val="auto"/>
          <w:sz w:val="21"/>
          <w:szCs w:val="21"/>
        </w:rPr>
        <w:t>5</w:t>
      </w:r>
      <w:r w:rsidRPr="00672E3C">
        <w:rPr>
          <w:rFonts w:ascii="Arial" w:hAnsi="Arial" w:cs="Arial"/>
          <w:color w:val="auto"/>
          <w:sz w:val="21"/>
          <w:szCs w:val="21"/>
        </w:rPr>
        <w:t>-2022</w:t>
      </w:r>
      <w:r w:rsidRPr="00672E3C">
        <w:rPr>
          <w:rFonts w:ascii="Arial" w:eastAsia="Times New Roman" w:hAnsi="Arial" w:cs="Arial"/>
          <w:sz w:val="21"/>
          <w:szCs w:val="21"/>
          <w:bdr w:val="none" w:sz="0" w:space="0" w:color="auto"/>
          <w:lang w:val="es-ES" w:eastAsia="es-ES"/>
        </w:rPr>
        <w:t xml:space="preserve">, manifiesto que con la firma de la presente carta acepto integralmente las especificaciones técnicas mínimas y las obligaciones contenidas en los estudios previos y demás descripciones contenidas en la invitación pública.  </w:t>
      </w:r>
    </w:p>
    <w:p w14:paraId="2D9BC068" w14:textId="77777777" w:rsidR="00AE0E29" w:rsidRPr="00672E3C" w:rsidRDefault="00AE0E29" w:rsidP="00672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rPr>
          <w:rFonts w:ascii="Arial" w:eastAsia="Times New Roman" w:hAnsi="Arial" w:cs="Arial"/>
          <w:color w:val="auto"/>
          <w:sz w:val="21"/>
          <w:szCs w:val="21"/>
          <w:bdr w:val="none" w:sz="0" w:space="0" w:color="auto"/>
          <w:lang w:val="es-ES" w:eastAsia="es-ES"/>
        </w:rPr>
      </w:pPr>
    </w:p>
    <w:p w14:paraId="4B3130AB" w14:textId="77777777" w:rsidR="00AE0E29" w:rsidRPr="00672E3C" w:rsidRDefault="00AE0E29" w:rsidP="00672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color w:val="auto"/>
          <w:sz w:val="21"/>
          <w:szCs w:val="21"/>
          <w:bdr w:val="none" w:sz="0" w:space="0" w:color="auto"/>
          <w:lang w:val="es-ES" w:eastAsia="es-ES"/>
        </w:rPr>
      </w:pPr>
      <w:r w:rsidRPr="00672E3C">
        <w:rPr>
          <w:rFonts w:ascii="Arial" w:eastAsia="Times New Roman" w:hAnsi="Arial" w:cs="Arial"/>
          <w:sz w:val="21"/>
          <w:szCs w:val="21"/>
          <w:bdr w:val="none" w:sz="0" w:space="0" w:color="auto"/>
          <w:lang w:val="es-ES" w:eastAsia="es-ES"/>
        </w:rPr>
        <w:t>Manifiesto mi compromiso al cumplimiento del objeto contractual en caso de que el proceso de selección me sea adjudicado. </w:t>
      </w:r>
    </w:p>
    <w:p w14:paraId="3924F6A0" w14:textId="77777777" w:rsidR="00AE0E29" w:rsidRPr="00672E3C" w:rsidRDefault="00AE0E29" w:rsidP="00672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color w:val="auto"/>
          <w:sz w:val="21"/>
          <w:szCs w:val="21"/>
          <w:bdr w:val="none" w:sz="0" w:space="0" w:color="auto"/>
          <w:lang w:val="es-ES" w:eastAsia="es-ES"/>
        </w:rPr>
      </w:pPr>
      <w:r w:rsidRPr="00672E3C">
        <w:rPr>
          <w:rFonts w:ascii="Arial" w:eastAsia="Times New Roman" w:hAnsi="Arial" w:cs="Arial"/>
          <w:sz w:val="21"/>
          <w:szCs w:val="21"/>
          <w:bdr w:val="none" w:sz="0" w:space="0" w:color="auto"/>
          <w:lang w:val="es-ES" w:eastAsia="es-ES"/>
        </w:rPr>
        <w:t>Manifiesto haber efectuado en forma personal, un análisis detallado, minucioso y exhaustivo de las especificaciones técnicas mínimas contenidas en la invitación pública, sus adendas, sus anexos, así como de los demás documentos del proceso de selección de mínima cuantía.</w:t>
      </w:r>
    </w:p>
    <w:p w14:paraId="5A161E2F" w14:textId="77777777" w:rsidR="00AE0E29" w:rsidRPr="00672E3C" w:rsidRDefault="00AE0E29" w:rsidP="00672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sz w:val="21"/>
          <w:szCs w:val="21"/>
          <w:bdr w:val="none" w:sz="0" w:space="0" w:color="auto"/>
          <w:lang w:val="es-ES" w:eastAsia="es-ES"/>
        </w:rPr>
      </w:pPr>
      <w:r w:rsidRPr="00672E3C">
        <w:rPr>
          <w:rFonts w:ascii="Arial" w:eastAsia="Times New Roman" w:hAnsi="Arial" w:cs="Arial"/>
          <w:sz w:val="21"/>
          <w:szCs w:val="21"/>
          <w:bdr w:val="none" w:sz="0" w:space="0" w:color="auto"/>
          <w:lang w:val="es-ES" w:eastAsia="es-ES"/>
        </w:rPr>
        <w:t>Manifiesto que mi aceptación expresa de las condiciones técnicas, da lugar a que bajo ningún motivo me exoneraré de la responsabilidad que me acude a su cumplimiento.</w:t>
      </w:r>
    </w:p>
    <w:p w14:paraId="720A7F09" w14:textId="77777777" w:rsidR="00B37BA9" w:rsidRPr="00672E3C" w:rsidRDefault="00B37BA9" w:rsidP="00672E3C">
      <w:pPr>
        <w:pStyle w:val="Sinespaciado"/>
        <w:spacing w:line="276" w:lineRule="auto"/>
        <w:rPr>
          <w:rFonts w:ascii="Arial" w:hAnsi="Arial" w:cs="Arial"/>
          <w:sz w:val="21"/>
          <w:szCs w:val="21"/>
        </w:rPr>
      </w:pPr>
      <w:r w:rsidRPr="00672E3C">
        <w:rPr>
          <w:rFonts w:ascii="Arial" w:hAnsi="Arial" w:cs="Arial"/>
          <w:sz w:val="21"/>
          <w:szCs w:val="21"/>
          <w:u w:val="single"/>
        </w:rPr>
        <w:t xml:space="preserve">El proponente </w:t>
      </w:r>
      <w:r w:rsidRPr="00672E3C">
        <w:rPr>
          <w:rFonts w:ascii="Arial" w:hAnsi="Arial" w:cs="Arial"/>
          <w:b/>
          <w:sz w:val="21"/>
          <w:szCs w:val="21"/>
          <w:u w:val="single"/>
        </w:rPr>
        <w:t>debe presentar una propuesta técnica</w:t>
      </w:r>
      <w:r w:rsidRPr="00672E3C">
        <w:rPr>
          <w:rFonts w:ascii="Arial" w:hAnsi="Arial" w:cs="Arial"/>
          <w:sz w:val="21"/>
          <w:szCs w:val="21"/>
          <w:u w:val="single"/>
        </w:rPr>
        <w:t xml:space="preserve"> que acepte</w:t>
      </w:r>
      <w:r w:rsidRPr="00672E3C">
        <w:rPr>
          <w:rFonts w:ascii="Arial" w:hAnsi="Arial" w:cs="Arial"/>
          <w:b/>
          <w:sz w:val="21"/>
          <w:szCs w:val="21"/>
          <w:u w:val="single"/>
        </w:rPr>
        <w:t xml:space="preserve"> e incluya los siguientes ítems</w:t>
      </w:r>
      <w:r w:rsidRPr="00672E3C">
        <w:rPr>
          <w:rFonts w:ascii="Arial" w:hAnsi="Arial" w:cs="Arial"/>
          <w:b/>
          <w:sz w:val="21"/>
          <w:szCs w:val="21"/>
        </w:rPr>
        <w:t>:</w:t>
      </w:r>
    </w:p>
    <w:p w14:paraId="17B86DB7" w14:textId="77777777" w:rsidR="00B37BA9" w:rsidRPr="00672E3C" w:rsidRDefault="00B37BA9" w:rsidP="00672E3C">
      <w:pPr>
        <w:pStyle w:val="Sinespaciado"/>
        <w:spacing w:line="276" w:lineRule="auto"/>
        <w:rPr>
          <w:rFonts w:ascii="Arial" w:hAnsi="Arial" w:cs="Arial"/>
          <w:b/>
          <w:sz w:val="21"/>
          <w:szCs w:val="21"/>
        </w:rPr>
      </w:pPr>
    </w:p>
    <w:p w14:paraId="51996ED4" w14:textId="3AC2F734" w:rsidR="00874C3B" w:rsidRPr="00672E3C" w:rsidRDefault="00874C3B" w:rsidP="00672E3C">
      <w:pPr>
        <w:spacing w:after="0"/>
        <w:jc w:val="both"/>
        <w:rPr>
          <w:rFonts w:ascii="Arial" w:eastAsia="Arial" w:hAnsi="Arial" w:cs="Arial"/>
          <w:b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b/>
          <w:color w:val="000000" w:themeColor="text1"/>
          <w:sz w:val="21"/>
          <w:szCs w:val="21"/>
        </w:rPr>
        <w:t>Especificaciones técnicas del servicio prestado: </w:t>
      </w:r>
    </w:p>
    <w:p w14:paraId="03424A35" w14:textId="1D5C46F5" w:rsidR="00874C3B" w:rsidRPr="00672E3C" w:rsidRDefault="00874C3B" w:rsidP="00672E3C">
      <w:pPr>
        <w:numPr>
          <w:ilvl w:val="0"/>
          <w:numId w:val="11"/>
        </w:numPr>
        <w:spacing w:after="0"/>
        <w:jc w:val="both"/>
        <w:rPr>
          <w:rFonts w:ascii="Arial" w:eastAsia="Arial" w:hAnsi="Arial" w:cs="Arial"/>
          <w:b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b/>
          <w:color w:val="000000" w:themeColor="text1"/>
          <w:sz w:val="21"/>
          <w:szCs w:val="21"/>
        </w:rPr>
        <w:t>Descripción de los bienes a trasladar</w:t>
      </w:r>
    </w:p>
    <w:p w14:paraId="781AF942" w14:textId="77777777" w:rsidR="00874C3B" w:rsidRPr="00672E3C" w:rsidRDefault="00874C3B" w:rsidP="00672E3C">
      <w:pPr>
        <w:spacing w:after="0"/>
        <w:ind w:left="720"/>
        <w:jc w:val="both"/>
        <w:rPr>
          <w:rFonts w:ascii="Arial" w:eastAsia="Arial" w:hAnsi="Arial" w:cs="Arial"/>
          <w:b/>
          <w:color w:val="000000" w:themeColor="text1"/>
          <w:sz w:val="21"/>
          <w:szCs w:val="21"/>
        </w:rPr>
      </w:pPr>
    </w:p>
    <w:p w14:paraId="5A233AA9" w14:textId="79E2764D" w:rsidR="00874C3B" w:rsidRPr="00672E3C" w:rsidRDefault="00874C3B" w:rsidP="00672E3C">
      <w:pPr>
        <w:spacing w:after="0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color w:val="000000" w:themeColor="text1"/>
          <w:sz w:val="21"/>
          <w:szCs w:val="21"/>
        </w:rPr>
        <w:t>La Colección Etnográfica y Arqueológica capitán Wilhelm (</w:t>
      </w:r>
      <w:proofErr w:type="spellStart"/>
      <w:r w:rsidRPr="00672E3C">
        <w:rPr>
          <w:rFonts w:ascii="Arial" w:eastAsia="Arial" w:hAnsi="Arial" w:cs="Arial"/>
          <w:color w:val="000000" w:themeColor="text1"/>
          <w:sz w:val="21"/>
          <w:szCs w:val="21"/>
        </w:rPr>
        <w:t>Willi</w:t>
      </w:r>
      <w:proofErr w:type="spellEnd"/>
      <w:r w:rsidRPr="00672E3C">
        <w:rPr>
          <w:rFonts w:ascii="Arial" w:eastAsia="Arial" w:hAnsi="Arial" w:cs="Arial"/>
          <w:color w:val="000000" w:themeColor="text1"/>
          <w:sz w:val="21"/>
          <w:szCs w:val="21"/>
        </w:rPr>
        <w:t xml:space="preserve">) </w:t>
      </w:r>
      <w:proofErr w:type="spellStart"/>
      <w:r w:rsidRPr="00672E3C">
        <w:rPr>
          <w:rFonts w:ascii="Arial" w:eastAsia="Arial" w:hAnsi="Arial" w:cs="Arial"/>
          <w:color w:val="000000" w:themeColor="text1"/>
          <w:sz w:val="21"/>
          <w:szCs w:val="21"/>
        </w:rPr>
        <w:t>Levermann</w:t>
      </w:r>
      <w:proofErr w:type="spellEnd"/>
      <w:r w:rsidRPr="00672E3C">
        <w:rPr>
          <w:rFonts w:ascii="Arial" w:eastAsia="Arial" w:hAnsi="Arial" w:cs="Arial"/>
          <w:color w:val="000000" w:themeColor="text1"/>
          <w:sz w:val="21"/>
          <w:szCs w:val="21"/>
        </w:rPr>
        <w:t xml:space="preserve"> está compuesta por 149 elementos etnográficos como arcos, flechas, arpones, bancos de pensamiento, canastos, hachas y piezas cerámicas. Los bienes ya se encuentran embalados y empacados en 8 cajas y 7 tubos. La siguiente imagen ilustra el estado actual de los bienes a transportar</w:t>
      </w:r>
      <w:r w:rsidR="00672E3C" w:rsidRPr="00672E3C">
        <w:rPr>
          <w:rFonts w:ascii="Arial" w:eastAsia="Arial" w:hAnsi="Arial" w:cs="Arial"/>
          <w:color w:val="000000" w:themeColor="text1"/>
          <w:sz w:val="21"/>
          <w:szCs w:val="21"/>
        </w:rPr>
        <w:t>:</w:t>
      </w:r>
    </w:p>
    <w:p w14:paraId="7FE1695F" w14:textId="05945607" w:rsidR="00672E3C" w:rsidRPr="00672E3C" w:rsidRDefault="00672E3C" w:rsidP="00672E3C">
      <w:pPr>
        <w:spacing w:after="0"/>
        <w:jc w:val="center"/>
        <w:rPr>
          <w:rFonts w:ascii="Arial" w:eastAsia="Arial" w:hAnsi="Arial" w:cs="Arial"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noProof/>
          <w:color w:val="000000" w:themeColor="text1"/>
          <w:sz w:val="21"/>
          <w:szCs w:val="21"/>
        </w:rPr>
        <w:drawing>
          <wp:inline distT="114300" distB="114300" distL="114300" distR="114300" wp14:anchorId="26B50F67" wp14:editId="3EB0A39F">
            <wp:extent cx="1715770" cy="146304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l="11529" t="21616" r="61972" b="36650"/>
                    <a:stretch>
                      <a:fillRect/>
                    </a:stretch>
                  </pic:blipFill>
                  <pic:spPr>
                    <a:xfrm>
                      <a:off x="0" y="0"/>
                      <a:ext cx="1744295" cy="1487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8328083" w14:textId="06D3730E" w:rsidR="00672E3C" w:rsidRPr="00672E3C" w:rsidRDefault="00672E3C" w:rsidP="00672E3C">
      <w:pPr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color w:val="000000" w:themeColor="text1"/>
          <w:sz w:val="21"/>
          <w:szCs w:val="21"/>
        </w:rPr>
        <w:lastRenderedPageBreak/>
        <w:t>El material se encuentra dispuesto de la siguiente forma:</w:t>
      </w:r>
    </w:p>
    <w:tbl>
      <w:tblPr>
        <w:tblW w:w="777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520"/>
        <w:gridCol w:w="3090"/>
        <w:gridCol w:w="2160"/>
      </w:tblGrid>
      <w:tr w:rsidR="00672E3C" w:rsidRPr="00672E3C" w14:paraId="701EEEFF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7B3C19A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Unidad</w:t>
            </w:r>
          </w:p>
        </w:tc>
        <w:tc>
          <w:tcPr>
            <w:tcW w:w="525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6171F76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Dimensiones</w:t>
            </w:r>
          </w:p>
        </w:tc>
      </w:tr>
      <w:tr w:rsidR="00672E3C" w:rsidRPr="00672E3C" w14:paraId="7D5C996E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DC393A9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Cajas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304B14F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Alto x ancho x largo (cm)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612E15D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Peso</w:t>
            </w:r>
          </w:p>
        </w:tc>
      </w:tr>
      <w:tr w:rsidR="00672E3C" w:rsidRPr="00672E3C" w14:paraId="4B3FEF31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4771056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Caja 1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6BAAB5A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54 x 45 x 37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24C7C0F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5 kg</w:t>
            </w:r>
          </w:p>
        </w:tc>
      </w:tr>
      <w:tr w:rsidR="00672E3C" w:rsidRPr="00672E3C" w14:paraId="29CAD9E0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EC7F6EE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Caja 2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858E7EC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43 x 47 x 37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5C60C18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10 kg</w:t>
            </w:r>
          </w:p>
        </w:tc>
      </w:tr>
      <w:tr w:rsidR="00672E3C" w:rsidRPr="00672E3C" w14:paraId="4241832A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6152217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Caja 3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3C9C3A4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53 x 52 x 52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E634B02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3 kg</w:t>
            </w:r>
          </w:p>
        </w:tc>
      </w:tr>
      <w:tr w:rsidR="00672E3C" w:rsidRPr="00672E3C" w14:paraId="5AFA803C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651AA69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Caja 4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6037B46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31 x 30 x 40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E9D134F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9 kg</w:t>
            </w:r>
          </w:p>
        </w:tc>
      </w:tr>
      <w:tr w:rsidR="00672E3C" w:rsidRPr="00672E3C" w14:paraId="52BCE89A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7166306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Caja 5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0E1C63B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28 x 38 x 28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07E923C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5 kg</w:t>
            </w:r>
          </w:p>
        </w:tc>
      </w:tr>
      <w:tr w:rsidR="00672E3C" w:rsidRPr="00672E3C" w14:paraId="619F5716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4344FDC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Caja 6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5E884AF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27 x 32 x 23 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4371EA4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4 kg</w:t>
            </w:r>
          </w:p>
        </w:tc>
      </w:tr>
      <w:tr w:rsidR="00672E3C" w:rsidRPr="00672E3C" w14:paraId="5DA0AF22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8DCDB35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Caja 7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BD24F88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25 x 60 x 38 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E41CEA1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7 kg</w:t>
            </w:r>
          </w:p>
        </w:tc>
      </w:tr>
      <w:tr w:rsidR="00672E3C" w:rsidRPr="00672E3C" w14:paraId="60A13E8D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86B917A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Caja 8 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1B8E543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40 x 25.5 x 37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D402391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8 kg</w:t>
            </w:r>
          </w:p>
        </w:tc>
      </w:tr>
      <w:tr w:rsidR="00672E3C" w:rsidRPr="00672E3C" w14:paraId="013386A2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4E98F00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Elementos tubulares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F1FBC6E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Largo x diámetro (m)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F8CA219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Peso</w:t>
            </w:r>
          </w:p>
        </w:tc>
      </w:tr>
      <w:tr w:rsidR="00672E3C" w:rsidRPr="00672E3C" w14:paraId="19A13402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0C0978B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Rollo 9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7828D28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1.40 largo x 0.14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66E1ED3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3 kg</w:t>
            </w:r>
          </w:p>
        </w:tc>
      </w:tr>
      <w:tr w:rsidR="00672E3C" w:rsidRPr="00672E3C" w14:paraId="2A9A2359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85502C6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Rollo 10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0583BCC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1.26 x 0.45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3FAE117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7 kg</w:t>
            </w:r>
          </w:p>
        </w:tc>
      </w:tr>
      <w:tr w:rsidR="00672E3C" w:rsidRPr="00672E3C" w14:paraId="5A544A0A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64AC7B3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Rollo 11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DDC0AF9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1.91 x 0.8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D9DD07D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3 kg</w:t>
            </w:r>
          </w:p>
        </w:tc>
      </w:tr>
      <w:tr w:rsidR="00672E3C" w:rsidRPr="00672E3C" w14:paraId="201126B6" w14:textId="77777777" w:rsidTr="00672E3C">
        <w:trPr>
          <w:trHeight w:val="214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EA93A92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Rollo 12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D38E42E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1.26 x0.10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F1EEA59" w14:textId="056CAB50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1 kg</w:t>
            </w:r>
          </w:p>
        </w:tc>
      </w:tr>
      <w:tr w:rsidR="00672E3C" w:rsidRPr="00672E3C" w14:paraId="3EED412A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D06C771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Tubo 13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81E2427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2.53 x 0.13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75DA76F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4 kg</w:t>
            </w:r>
          </w:p>
        </w:tc>
      </w:tr>
      <w:tr w:rsidR="00672E3C" w:rsidRPr="00672E3C" w14:paraId="50F71B07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EE9BB0E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Remo 14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7B9D6E9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2.40 x 0.28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F7685C9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2 kg</w:t>
            </w:r>
          </w:p>
        </w:tc>
      </w:tr>
      <w:tr w:rsidR="00672E3C" w:rsidRPr="00672E3C" w14:paraId="53C151AF" w14:textId="77777777" w:rsidTr="000806DA">
        <w:trPr>
          <w:trHeight w:val="415"/>
          <w:jc w:val="center"/>
        </w:trPr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2D4BF6C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Rollo 15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6C070F2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1.22 x 0.19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FB9BE2B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2 kg</w:t>
            </w:r>
          </w:p>
        </w:tc>
      </w:tr>
    </w:tbl>
    <w:p w14:paraId="78F19A27" w14:textId="77777777" w:rsidR="00672E3C" w:rsidRPr="00672E3C" w:rsidRDefault="00672E3C" w:rsidP="00672E3C">
      <w:pPr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</w:p>
    <w:tbl>
      <w:tblPr>
        <w:tblW w:w="9617" w:type="dxa"/>
        <w:tblLayout w:type="fixed"/>
        <w:tblLook w:val="0400" w:firstRow="0" w:lastRow="0" w:firstColumn="0" w:lastColumn="0" w:noHBand="0" w:noVBand="1"/>
      </w:tblPr>
      <w:tblGrid>
        <w:gridCol w:w="2850"/>
        <w:gridCol w:w="3495"/>
        <w:gridCol w:w="1488"/>
        <w:gridCol w:w="1784"/>
      </w:tblGrid>
      <w:tr w:rsidR="00672E3C" w:rsidRPr="00672E3C" w14:paraId="63C3821B" w14:textId="77777777" w:rsidTr="00672E3C">
        <w:trPr>
          <w:trHeight w:val="218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9B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6D7B5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1"/>
                <w:szCs w:val="21"/>
              </w:rPr>
              <w:t>Lugar de la entrega de la colección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9B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E02AF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1"/>
                <w:szCs w:val="21"/>
              </w:rPr>
              <w:t>Dirección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9B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9DBCC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1"/>
                <w:szCs w:val="21"/>
              </w:rPr>
              <w:t>Cubrimiento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9B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21459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1"/>
                <w:szCs w:val="21"/>
              </w:rPr>
              <w:t>Tiempo de entrega</w:t>
            </w:r>
          </w:p>
        </w:tc>
      </w:tr>
      <w:tr w:rsidR="00672E3C" w:rsidRPr="00672E3C" w14:paraId="58A3002D" w14:textId="77777777" w:rsidTr="00672E3C">
        <w:trPr>
          <w:trHeight w:val="1099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335AD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1"/>
                <w:szCs w:val="21"/>
                <w:highlight w:val="white"/>
              </w:rPr>
              <w:t>Museo Nacional de Colombia.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D9011" w14:textId="1821E403" w:rsidR="00672E3C" w:rsidRPr="00672E3C" w:rsidRDefault="00672E3C" w:rsidP="00672E3C">
            <w:pPr>
              <w:pBdr>
                <w:bar w:val="none" w:sz="0" w:color="auto"/>
              </w:pBdr>
              <w:spacing w:after="0"/>
              <w:jc w:val="both"/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1"/>
                <w:szCs w:val="21"/>
                <w:highlight w:val="white"/>
              </w:rPr>
              <w:t>Avenida Carrera 7 # 28-66, Bogotá D.C.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CA575" w14:textId="77777777" w:rsidR="00672E3C" w:rsidRPr="00672E3C" w:rsidRDefault="00672E3C" w:rsidP="00672E3C">
            <w:pPr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SI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445B6" w14:textId="7BB2FD48" w:rsidR="00672E3C" w:rsidRPr="00672E3C" w:rsidRDefault="00672E3C" w:rsidP="00672E3C">
            <w:pPr>
              <w:jc w:val="both"/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Máximo 30 días</w:t>
            </w:r>
          </w:p>
        </w:tc>
      </w:tr>
    </w:tbl>
    <w:p w14:paraId="18EF0BCF" w14:textId="77777777" w:rsidR="00874C3B" w:rsidRPr="00672E3C" w:rsidRDefault="00874C3B" w:rsidP="00672E3C">
      <w:pPr>
        <w:spacing w:after="0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</w:p>
    <w:p w14:paraId="678E35B6" w14:textId="4860380D" w:rsidR="00F3063C" w:rsidRPr="00672E3C" w:rsidRDefault="00874C3B" w:rsidP="00672E3C">
      <w:pPr>
        <w:spacing w:after="0"/>
        <w:jc w:val="both"/>
        <w:rPr>
          <w:rFonts w:ascii="Arial" w:eastAsia="Arial" w:hAnsi="Arial" w:cs="Arial"/>
          <w:b/>
          <w:color w:val="000000" w:themeColor="text1"/>
          <w:sz w:val="21"/>
          <w:szCs w:val="21"/>
          <w:u w:val="single"/>
        </w:rPr>
      </w:pPr>
      <w:r w:rsidRPr="00672E3C">
        <w:rPr>
          <w:rFonts w:ascii="Arial" w:eastAsia="Arial" w:hAnsi="Arial" w:cs="Arial"/>
          <w:b/>
          <w:color w:val="000000" w:themeColor="text1"/>
          <w:sz w:val="21"/>
          <w:szCs w:val="21"/>
          <w:u w:val="single"/>
        </w:rPr>
        <w:t>No se permite la entrega en lugares diferentes al anteriormente descrito, so pena de ser rechazada. </w:t>
      </w:r>
    </w:p>
    <w:p w14:paraId="2E531521" w14:textId="77777777" w:rsidR="00F3063C" w:rsidRPr="00672E3C" w:rsidRDefault="00F3063C" w:rsidP="00672E3C">
      <w:pPr>
        <w:spacing w:after="0"/>
        <w:jc w:val="both"/>
        <w:rPr>
          <w:rFonts w:ascii="Arial" w:eastAsia="Arial" w:hAnsi="Arial" w:cs="Arial"/>
          <w:b/>
          <w:color w:val="000000" w:themeColor="text1"/>
          <w:sz w:val="21"/>
          <w:szCs w:val="21"/>
          <w:u w:val="single"/>
        </w:rPr>
      </w:pPr>
    </w:p>
    <w:p w14:paraId="33D17E7F" w14:textId="757B6C1B" w:rsidR="00874C3B" w:rsidRPr="00672E3C" w:rsidRDefault="00874C3B" w:rsidP="00672E3C">
      <w:pPr>
        <w:numPr>
          <w:ilvl w:val="0"/>
          <w:numId w:val="13"/>
        </w:numPr>
        <w:spacing w:after="0"/>
        <w:ind w:left="643" w:hanging="643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color w:val="000000" w:themeColor="text1"/>
          <w:sz w:val="21"/>
          <w:szCs w:val="21"/>
        </w:rPr>
        <w:t>Las actividades específicas a desarrollar para la prestación del servicio son las siguientes:</w:t>
      </w:r>
    </w:p>
    <w:p w14:paraId="06EEADF9" w14:textId="77777777" w:rsidR="00874C3B" w:rsidRPr="00672E3C" w:rsidRDefault="00874C3B" w:rsidP="00672E3C">
      <w:pPr>
        <w:numPr>
          <w:ilvl w:val="1"/>
          <w:numId w:val="13"/>
        </w:numPr>
        <w:spacing w:after="0"/>
        <w:ind w:left="643" w:hanging="643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  <w:t>Realizar la recolección y entrega de los bienes con el personal debidamente uniformado, carnetizado y con elementos de protección personal.</w:t>
      </w:r>
    </w:p>
    <w:p w14:paraId="0D94E926" w14:textId="4639208C" w:rsidR="00874C3B" w:rsidRPr="00672E3C" w:rsidRDefault="00874C3B" w:rsidP="00672E3C">
      <w:pPr>
        <w:numPr>
          <w:ilvl w:val="1"/>
          <w:numId w:val="13"/>
        </w:numPr>
        <w:spacing w:after="0"/>
        <w:ind w:left="643" w:hanging="643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  <w:t>Recoger los paquetes pertenecientes a los bienes pertenecientes a la colección Etnográfica y arqueológica capitán Wilhelm (</w:t>
      </w:r>
      <w:proofErr w:type="spellStart"/>
      <w:r w:rsidRPr="00672E3C"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  <w:t>Willi</w:t>
      </w:r>
      <w:proofErr w:type="spellEnd"/>
      <w:r w:rsidRPr="00672E3C"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  <w:t xml:space="preserve">) </w:t>
      </w:r>
      <w:proofErr w:type="spellStart"/>
      <w:r w:rsidRPr="00672E3C"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  <w:t>Levermann</w:t>
      </w:r>
      <w:proofErr w:type="spellEnd"/>
      <w:r w:rsidRPr="00672E3C"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  <w:t xml:space="preserve">, ubicados en el </w:t>
      </w:r>
      <w:r w:rsidR="00BF4FF6" w:rsidRPr="00672E3C"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  <w:t xml:space="preserve">Calle 22 # 142-56 </w:t>
      </w:r>
      <w:r w:rsidRPr="00672E3C">
        <w:rPr>
          <w:rFonts w:ascii="Arial" w:eastAsia="Arial" w:hAnsi="Arial" w:cs="Arial"/>
          <w:color w:val="000000" w:themeColor="text1"/>
          <w:sz w:val="21"/>
          <w:szCs w:val="21"/>
        </w:rPr>
        <w:t>Barrio La Viga Pance de la ciudad de Cali, Valle del Cauca.</w:t>
      </w:r>
    </w:p>
    <w:p w14:paraId="24C1196B" w14:textId="77777777" w:rsidR="00874C3B" w:rsidRPr="00672E3C" w:rsidRDefault="00874C3B" w:rsidP="00672E3C">
      <w:pPr>
        <w:numPr>
          <w:ilvl w:val="1"/>
          <w:numId w:val="13"/>
        </w:numPr>
        <w:spacing w:after="0"/>
        <w:ind w:left="643" w:hanging="643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  <w:t>Realizar la entrega de los bienes transportados a la reserva visible del ICANH, ubicada en el Museo Nacional de Colombia. Avenida Carrera 7 # 28-66, Bogotá D.C. La entrega debe realizarse preferiblemente un lunes no festivo de 8:00 am a 5:00 pm, acorde con las disposiciones del Museo</w:t>
      </w:r>
      <w:r w:rsidRPr="00672E3C">
        <w:rPr>
          <w:rFonts w:ascii="Arial" w:eastAsia="Arial" w:hAnsi="Arial" w:cs="Arial"/>
          <w:color w:val="000000" w:themeColor="text1"/>
          <w:sz w:val="21"/>
          <w:szCs w:val="21"/>
        </w:rPr>
        <w:t>.</w:t>
      </w:r>
    </w:p>
    <w:p w14:paraId="1EF8E3B5" w14:textId="77777777" w:rsidR="00874C3B" w:rsidRPr="00672E3C" w:rsidRDefault="00874C3B" w:rsidP="00672E3C">
      <w:pPr>
        <w:numPr>
          <w:ilvl w:val="1"/>
          <w:numId w:val="13"/>
        </w:numPr>
        <w:spacing w:after="0"/>
        <w:ind w:left="643" w:hanging="643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  <w:t>Realizar el registro fotográfico de las acciones de cargue, transporte y descargue de los bienes trasladados.</w:t>
      </w:r>
    </w:p>
    <w:p w14:paraId="4D445552" w14:textId="77777777" w:rsidR="00874C3B" w:rsidRPr="00672E3C" w:rsidRDefault="00874C3B" w:rsidP="00672E3C">
      <w:pPr>
        <w:numPr>
          <w:ilvl w:val="1"/>
          <w:numId w:val="13"/>
        </w:numPr>
        <w:spacing w:after="0"/>
        <w:ind w:left="643" w:hanging="643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  <w:t>Mantener la reserva profesional sobre la información que le sea suministrada para el desarrollo del objeto del contrato.</w:t>
      </w:r>
    </w:p>
    <w:p w14:paraId="5189F7F7" w14:textId="77777777" w:rsidR="00874C3B" w:rsidRPr="00672E3C" w:rsidRDefault="00874C3B" w:rsidP="00672E3C">
      <w:pPr>
        <w:numPr>
          <w:ilvl w:val="1"/>
          <w:numId w:val="13"/>
        </w:numPr>
        <w:spacing w:after="0"/>
        <w:ind w:left="643" w:hanging="643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color w:val="000000" w:themeColor="text1"/>
          <w:sz w:val="21"/>
          <w:szCs w:val="21"/>
        </w:rPr>
        <w:t xml:space="preserve">Garantizar y responder por la conservación de los bienes trasladados. Para ello se deberá </w:t>
      </w:r>
      <w:r w:rsidRPr="00672E3C"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  <w:t>suscribir una póliza clavo a clavo, sin incurrir en gastos adicionales al valor del presente contrato.</w:t>
      </w:r>
    </w:p>
    <w:p w14:paraId="34FA9C04" w14:textId="77777777" w:rsidR="00874C3B" w:rsidRPr="00672E3C" w:rsidRDefault="00874C3B" w:rsidP="00672E3C">
      <w:pPr>
        <w:numPr>
          <w:ilvl w:val="1"/>
          <w:numId w:val="13"/>
        </w:numPr>
        <w:spacing w:after="0"/>
        <w:ind w:left="643" w:hanging="643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  <w:t>Informar al supervisor, cualquier cambio de domicilio durante la ejecución del contrato y para objeto de la liquidación del contrato.</w:t>
      </w:r>
    </w:p>
    <w:p w14:paraId="0D4024C4" w14:textId="77777777" w:rsidR="00874C3B" w:rsidRPr="00672E3C" w:rsidRDefault="00874C3B" w:rsidP="00672E3C">
      <w:pPr>
        <w:numPr>
          <w:ilvl w:val="1"/>
          <w:numId w:val="13"/>
        </w:numPr>
        <w:spacing w:after="0"/>
        <w:ind w:left="643" w:hanging="643"/>
        <w:jc w:val="both"/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</w:pPr>
      <w:r w:rsidRPr="00672E3C"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  <w:t>Atender oportunamente el requerimiento del supervisor para la suscripción del acta de liquidación del presente contrato.</w:t>
      </w:r>
    </w:p>
    <w:p w14:paraId="70CF2879" w14:textId="77777777" w:rsidR="00874C3B" w:rsidRPr="00672E3C" w:rsidRDefault="00874C3B" w:rsidP="00672E3C">
      <w:pPr>
        <w:numPr>
          <w:ilvl w:val="1"/>
          <w:numId w:val="13"/>
        </w:numPr>
        <w:spacing w:after="0"/>
        <w:ind w:left="643" w:hanging="643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  <w:t>Designar una persona como contacto institucional para la ejecución del servicio y control administrativo y financiero del mismo.</w:t>
      </w:r>
    </w:p>
    <w:p w14:paraId="5650AFC7" w14:textId="77777777" w:rsidR="00874C3B" w:rsidRPr="00672E3C" w:rsidRDefault="00874C3B" w:rsidP="00672E3C">
      <w:pPr>
        <w:numPr>
          <w:ilvl w:val="1"/>
          <w:numId w:val="13"/>
        </w:numPr>
        <w:spacing w:after="0"/>
        <w:ind w:left="643" w:hanging="643"/>
        <w:rPr>
          <w:rFonts w:ascii="Arial" w:eastAsia="Arial" w:hAnsi="Arial" w:cs="Arial"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  <w:t>El proponente debe garantizar el correcto funcionamiento del servicio de transporte.</w:t>
      </w:r>
    </w:p>
    <w:p w14:paraId="31C5F9E3" w14:textId="77777777" w:rsidR="00874C3B" w:rsidRPr="00672E3C" w:rsidRDefault="00874C3B" w:rsidP="00672E3C">
      <w:pPr>
        <w:numPr>
          <w:ilvl w:val="1"/>
          <w:numId w:val="13"/>
        </w:numPr>
        <w:spacing w:after="0"/>
        <w:ind w:left="643" w:hanging="643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color w:val="000000" w:themeColor="text1"/>
          <w:sz w:val="21"/>
          <w:szCs w:val="21"/>
          <w:highlight w:val="white"/>
        </w:rPr>
        <w:t>Cumplir con todo lo requerido y aceptado según la propuesta presentada.</w:t>
      </w:r>
    </w:p>
    <w:p w14:paraId="67130670" w14:textId="13104260" w:rsidR="0068682F" w:rsidRPr="00672E3C" w:rsidRDefault="00874C3B" w:rsidP="00672E3C">
      <w:pPr>
        <w:numPr>
          <w:ilvl w:val="1"/>
          <w:numId w:val="13"/>
        </w:numPr>
        <w:spacing w:after="0"/>
        <w:ind w:left="643" w:hanging="643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00672E3C">
        <w:rPr>
          <w:rFonts w:ascii="Arial" w:eastAsia="Arial" w:hAnsi="Arial" w:cs="Arial"/>
          <w:color w:val="333333"/>
          <w:sz w:val="21"/>
          <w:szCs w:val="21"/>
          <w:highlight w:val="white"/>
        </w:rPr>
        <w:t>Las demás obligaciones que contribuyan a garantizar el cabal cumplimiento y ejecución del objeto del presente contrato.</w:t>
      </w:r>
    </w:p>
    <w:p w14:paraId="71CF063C" w14:textId="77777777" w:rsidR="00874C3B" w:rsidRPr="00672E3C" w:rsidRDefault="00874C3B" w:rsidP="00672E3C">
      <w:pPr>
        <w:spacing w:after="0"/>
        <w:ind w:left="643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</w:p>
    <w:p w14:paraId="6A4AEA0F" w14:textId="004C6284" w:rsidR="003520AD" w:rsidRPr="00672E3C" w:rsidRDefault="003520AD" w:rsidP="00672E3C">
      <w:pPr>
        <w:pStyle w:val="Default"/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  <w:r w:rsidRPr="00672E3C">
        <w:rPr>
          <w:rFonts w:ascii="Arial" w:hAnsi="Arial" w:cs="Arial"/>
          <w:b/>
          <w:sz w:val="21"/>
          <w:szCs w:val="21"/>
        </w:rPr>
        <w:t>Plazo de ejecución</w:t>
      </w:r>
      <w:r w:rsidRPr="00672E3C">
        <w:rPr>
          <w:rFonts w:ascii="Arial" w:hAnsi="Arial" w:cs="Arial"/>
          <w:sz w:val="21"/>
          <w:szCs w:val="21"/>
        </w:rPr>
        <w:t xml:space="preserve">: </w:t>
      </w:r>
      <w:r w:rsidR="00D97C1C" w:rsidRPr="00672E3C">
        <w:rPr>
          <w:rFonts w:ascii="Arial" w:hAnsi="Arial" w:cs="Arial"/>
          <w:sz w:val="21"/>
          <w:szCs w:val="21"/>
        </w:rPr>
        <w:t>T</w:t>
      </w:r>
      <w:r w:rsidR="00874C3B" w:rsidRPr="00672E3C">
        <w:rPr>
          <w:rFonts w:ascii="Arial" w:hAnsi="Arial" w:cs="Arial"/>
          <w:sz w:val="21"/>
          <w:szCs w:val="21"/>
        </w:rPr>
        <w:t>reinta</w:t>
      </w:r>
      <w:r w:rsidR="00D97C1C" w:rsidRPr="00672E3C">
        <w:rPr>
          <w:rFonts w:ascii="Arial" w:hAnsi="Arial" w:cs="Arial"/>
          <w:sz w:val="21"/>
          <w:szCs w:val="21"/>
        </w:rPr>
        <w:t xml:space="preserve"> (</w:t>
      </w:r>
      <w:r w:rsidR="00874C3B" w:rsidRPr="00672E3C">
        <w:rPr>
          <w:rFonts w:ascii="Arial" w:hAnsi="Arial" w:cs="Arial"/>
          <w:sz w:val="21"/>
          <w:szCs w:val="21"/>
        </w:rPr>
        <w:t>30</w:t>
      </w:r>
      <w:r w:rsidR="00D97C1C" w:rsidRPr="00672E3C">
        <w:rPr>
          <w:rFonts w:ascii="Arial" w:hAnsi="Arial" w:cs="Arial"/>
          <w:sz w:val="21"/>
          <w:szCs w:val="21"/>
        </w:rPr>
        <w:t>) meses a</w:t>
      </w:r>
      <w:r w:rsidR="003A59C7" w:rsidRPr="00672E3C">
        <w:rPr>
          <w:rFonts w:ascii="Arial" w:eastAsia="Arial" w:hAnsi="Arial" w:cs="Arial"/>
          <w:bCs/>
          <w:sz w:val="21"/>
          <w:szCs w:val="21"/>
        </w:rPr>
        <w:t xml:space="preserve"> partir del cumplimiento de los r</w:t>
      </w:r>
      <w:r w:rsidR="00D97C1C" w:rsidRPr="00672E3C">
        <w:rPr>
          <w:rFonts w:ascii="Arial" w:eastAsia="Arial" w:hAnsi="Arial" w:cs="Arial"/>
          <w:bCs/>
          <w:sz w:val="21"/>
          <w:szCs w:val="21"/>
        </w:rPr>
        <w:t>equisitos de perfeccionamiento</w:t>
      </w:r>
      <w:r w:rsidR="003A59C7" w:rsidRPr="00672E3C">
        <w:rPr>
          <w:rFonts w:ascii="Arial" w:eastAsia="Arial" w:hAnsi="Arial" w:cs="Arial"/>
          <w:bCs/>
          <w:sz w:val="21"/>
          <w:szCs w:val="21"/>
        </w:rPr>
        <w:t>.</w:t>
      </w:r>
    </w:p>
    <w:p w14:paraId="52AB2772" w14:textId="77777777" w:rsidR="00B37BA9" w:rsidRPr="00672E3C" w:rsidRDefault="00B37BA9" w:rsidP="00672E3C">
      <w:pPr>
        <w:pStyle w:val="Default"/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466CE660" w14:textId="226EAC4D" w:rsidR="003520AD" w:rsidRPr="00672E3C" w:rsidRDefault="00F82179" w:rsidP="00672E3C">
      <w:pPr>
        <w:tabs>
          <w:tab w:val="left" w:pos="273"/>
          <w:tab w:val="left" w:pos="414"/>
          <w:tab w:val="left" w:pos="698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1"/>
          <w:szCs w:val="21"/>
        </w:rPr>
      </w:pPr>
      <w:r w:rsidRPr="00672E3C">
        <w:rPr>
          <w:rFonts w:ascii="Arial" w:hAnsi="Arial" w:cs="Arial"/>
          <w:b/>
          <w:sz w:val="21"/>
          <w:szCs w:val="21"/>
        </w:rPr>
        <w:t xml:space="preserve">Lugar de ejecución: </w:t>
      </w:r>
    </w:p>
    <w:tbl>
      <w:tblPr>
        <w:tblW w:w="9930" w:type="dxa"/>
        <w:tblLayout w:type="fixed"/>
        <w:tblLook w:val="0400" w:firstRow="0" w:lastRow="0" w:firstColumn="0" w:lastColumn="0" w:noHBand="0" w:noVBand="1"/>
      </w:tblPr>
      <w:tblGrid>
        <w:gridCol w:w="3808"/>
        <w:gridCol w:w="1829"/>
        <w:gridCol w:w="2451"/>
        <w:gridCol w:w="1842"/>
      </w:tblGrid>
      <w:tr w:rsidR="00874C3B" w:rsidRPr="00672E3C" w14:paraId="40B8FDAC" w14:textId="77777777" w:rsidTr="00BF4FF6">
        <w:trPr>
          <w:trHeight w:val="245"/>
        </w:trPr>
        <w:tc>
          <w:tcPr>
            <w:tcW w:w="3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9B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E9950" w14:textId="77777777" w:rsidR="00874C3B" w:rsidRPr="00672E3C" w:rsidRDefault="00874C3B" w:rsidP="00672E3C">
            <w:pPr>
              <w:spacing w:after="0"/>
              <w:jc w:val="center"/>
              <w:rPr>
                <w:rFonts w:ascii="Arial" w:eastAsia="Arial" w:hAnsi="Arial" w:cs="Arial"/>
                <w:b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1"/>
                <w:szCs w:val="21"/>
              </w:rPr>
              <w:t xml:space="preserve">Lugar de recogida de la colección </w:t>
            </w:r>
          </w:p>
          <w:p w14:paraId="20790452" w14:textId="198147AF" w:rsidR="00874C3B" w:rsidRPr="00672E3C" w:rsidRDefault="00874C3B" w:rsidP="00672E3C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1"/>
                <w:szCs w:val="21"/>
              </w:rPr>
              <w:t>CALÍ- VALLE DEL CAUCA</w:t>
            </w:r>
            <w:r w:rsidRPr="00672E3C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9B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76FB1" w14:textId="77777777" w:rsidR="00874C3B" w:rsidRPr="00672E3C" w:rsidRDefault="00874C3B" w:rsidP="00672E3C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1"/>
                <w:szCs w:val="21"/>
              </w:rPr>
              <w:t>Dirección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9B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4B216" w14:textId="355ECB39" w:rsidR="00874C3B" w:rsidRPr="00672E3C" w:rsidRDefault="00874C3B" w:rsidP="00672E3C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1"/>
                <w:szCs w:val="21"/>
              </w:rPr>
              <w:t>Lugar de la entrega de la colección BOGOTÁ D.C.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9B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0FF8F" w14:textId="266970C6" w:rsidR="00874C3B" w:rsidRPr="00672E3C" w:rsidRDefault="00874C3B" w:rsidP="00672E3C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b/>
                <w:color w:val="000000" w:themeColor="text1"/>
                <w:sz w:val="21"/>
                <w:szCs w:val="21"/>
              </w:rPr>
              <w:t>Dirección</w:t>
            </w:r>
          </w:p>
        </w:tc>
      </w:tr>
      <w:tr w:rsidR="00874C3B" w:rsidRPr="00672E3C" w14:paraId="58053CE5" w14:textId="77777777" w:rsidTr="00BF4FF6">
        <w:trPr>
          <w:trHeight w:val="949"/>
        </w:trPr>
        <w:tc>
          <w:tcPr>
            <w:tcW w:w="3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87878" w14:textId="53111751" w:rsidR="00874C3B" w:rsidRPr="00672E3C" w:rsidRDefault="002A5717" w:rsidP="00672E3C">
            <w:pPr>
              <w:jc w:val="both"/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1"/>
                <w:szCs w:val="21"/>
                <w:highlight w:val="white"/>
              </w:rPr>
              <w:t>Barrio La Viga Pance de la ciudad de Cali, Valle del Cauca.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494A4" w14:textId="791D8F8D" w:rsidR="00BF4FF6" w:rsidRPr="00672E3C" w:rsidRDefault="00BF4FF6" w:rsidP="00672E3C">
            <w:pPr>
              <w:pBdr>
                <w:bar w:val="none" w:sz="0" w:color="auto"/>
              </w:pBdr>
              <w:spacing w:after="0"/>
              <w:jc w:val="both"/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1"/>
                <w:szCs w:val="21"/>
                <w:highlight w:val="white"/>
              </w:rPr>
              <w:t>Calle 22 # 142-56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7449A" w14:textId="77F3CDC4" w:rsidR="00874C3B" w:rsidRPr="00672E3C" w:rsidRDefault="00874C3B" w:rsidP="00672E3C">
            <w:pPr>
              <w:spacing w:after="0"/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1"/>
                <w:szCs w:val="21"/>
                <w:highlight w:val="white"/>
              </w:rPr>
              <w:t>Museo Nacional de Colombia.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F8670" w14:textId="354C8182" w:rsidR="00874C3B" w:rsidRPr="00672E3C" w:rsidRDefault="00874C3B" w:rsidP="00672E3C">
            <w:pPr>
              <w:pBdr>
                <w:bar w:val="none" w:sz="0" w:color="auto"/>
              </w:pBdr>
              <w:spacing w:after="0"/>
              <w:jc w:val="both"/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r w:rsidRPr="00672E3C">
              <w:rPr>
                <w:rFonts w:ascii="Arial" w:eastAsia="Arial" w:hAnsi="Arial" w:cs="Arial"/>
                <w:color w:val="000000" w:themeColor="text1"/>
                <w:sz w:val="21"/>
                <w:szCs w:val="21"/>
                <w:highlight w:val="white"/>
              </w:rPr>
              <w:t>Avenida Carrera 7 # 28-66, Bogotá D.C</w:t>
            </w:r>
            <w:r w:rsidR="00A46A7C" w:rsidRPr="00672E3C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.</w:t>
            </w:r>
          </w:p>
        </w:tc>
      </w:tr>
    </w:tbl>
    <w:p w14:paraId="0AD4CAE9" w14:textId="77777777" w:rsidR="00874C3B" w:rsidRPr="00672E3C" w:rsidRDefault="00874C3B" w:rsidP="00672E3C">
      <w:pPr>
        <w:tabs>
          <w:tab w:val="left" w:pos="273"/>
          <w:tab w:val="left" w:pos="414"/>
          <w:tab w:val="left" w:pos="698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hAnsi="Arial" w:cs="Arial"/>
          <w:b/>
          <w:sz w:val="21"/>
          <w:szCs w:val="21"/>
        </w:rPr>
      </w:pPr>
    </w:p>
    <w:p w14:paraId="2BEB2D77" w14:textId="77777777" w:rsidR="00EE4E3D" w:rsidRPr="00672E3C" w:rsidRDefault="00EE4E3D" w:rsidP="00672E3C">
      <w:pPr>
        <w:pStyle w:val="Default"/>
        <w:spacing w:line="276" w:lineRule="auto"/>
        <w:ind w:left="360"/>
        <w:jc w:val="both"/>
        <w:rPr>
          <w:rFonts w:ascii="Arial" w:hAnsi="Arial" w:cs="Arial"/>
          <w:b/>
          <w:sz w:val="21"/>
          <w:szCs w:val="21"/>
          <w:u w:val="single"/>
        </w:rPr>
      </w:pPr>
    </w:p>
    <w:p w14:paraId="48B18ABA" w14:textId="77777777" w:rsidR="00EE4E3D" w:rsidRPr="00672E3C" w:rsidRDefault="00EE4E3D" w:rsidP="00672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rPr>
          <w:rFonts w:ascii="Arial" w:eastAsia="Times New Roman" w:hAnsi="Arial" w:cs="Arial"/>
          <w:color w:val="auto"/>
          <w:sz w:val="21"/>
          <w:szCs w:val="21"/>
          <w:u w:val="single"/>
          <w:bdr w:val="none" w:sz="0" w:space="0" w:color="auto"/>
          <w:lang w:val="es-ES" w:eastAsia="es-ES"/>
        </w:rPr>
      </w:pPr>
      <w:r w:rsidRPr="00672E3C">
        <w:rPr>
          <w:rFonts w:ascii="Arial" w:eastAsia="Times New Roman" w:hAnsi="Arial" w:cs="Arial"/>
          <w:sz w:val="21"/>
          <w:szCs w:val="21"/>
          <w:u w:val="single"/>
          <w:bdr w:val="none" w:sz="0" w:space="0" w:color="auto"/>
          <w:lang w:val="es-ES" w:eastAsia="es-ES"/>
        </w:rPr>
        <w:t>Firma representante legal: </w:t>
      </w:r>
    </w:p>
    <w:p w14:paraId="5E23EE5D" w14:textId="77777777" w:rsidR="00EE4E3D" w:rsidRPr="00672E3C" w:rsidRDefault="00EE4E3D" w:rsidP="00672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rPr>
          <w:rFonts w:ascii="Arial" w:eastAsia="Times New Roman" w:hAnsi="Arial" w:cs="Arial"/>
          <w:color w:val="auto"/>
          <w:sz w:val="21"/>
          <w:szCs w:val="21"/>
          <w:u w:val="single"/>
          <w:bdr w:val="none" w:sz="0" w:space="0" w:color="auto"/>
          <w:lang w:val="es-ES" w:eastAsia="es-ES"/>
        </w:rPr>
      </w:pPr>
      <w:r w:rsidRPr="00672E3C">
        <w:rPr>
          <w:rFonts w:ascii="Arial" w:eastAsia="Times New Roman" w:hAnsi="Arial" w:cs="Arial"/>
          <w:sz w:val="21"/>
          <w:szCs w:val="21"/>
          <w:u w:val="single"/>
          <w:bdr w:val="none" w:sz="0" w:space="0" w:color="auto"/>
          <w:lang w:val="es-ES" w:eastAsia="es-ES"/>
        </w:rPr>
        <w:t>Nombre:</w:t>
      </w:r>
    </w:p>
    <w:p w14:paraId="237C5C19" w14:textId="77777777" w:rsidR="00EE4E3D" w:rsidRPr="00672E3C" w:rsidRDefault="00EE4E3D" w:rsidP="00672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rPr>
          <w:rFonts w:ascii="Arial" w:eastAsia="Times New Roman" w:hAnsi="Arial" w:cs="Arial"/>
          <w:color w:val="auto"/>
          <w:sz w:val="21"/>
          <w:szCs w:val="21"/>
          <w:u w:val="single"/>
          <w:bdr w:val="none" w:sz="0" w:space="0" w:color="auto"/>
          <w:lang w:val="es-ES" w:eastAsia="es-ES"/>
        </w:rPr>
      </w:pPr>
      <w:r w:rsidRPr="00672E3C">
        <w:rPr>
          <w:rFonts w:ascii="Arial" w:eastAsia="Times New Roman" w:hAnsi="Arial" w:cs="Arial"/>
          <w:sz w:val="21"/>
          <w:szCs w:val="21"/>
          <w:u w:val="single"/>
          <w:bdr w:val="none" w:sz="0" w:space="0" w:color="auto"/>
          <w:lang w:val="es-ES" w:eastAsia="es-ES"/>
        </w:rPr>
        <w:t>Documento de Identidad: </w:t>
      </w:r>
    </w:p>
    <w:p w14:paraId="74E5FDA6" w14:textId="77777777" w:rsidR="00EE4E3D" w:rsidRPr="00672E3C" w:rsidRDefault="00EE4E3D" w:rsidP="00672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rPr>
          <w:rFonts w:ascii="Arial" w:eastAsia="Times New Roman" w:hAnsi="Arial" w:cs="Arial"/>
          <w:color w:val="auto"/>
          <w:sz w:val="21"/>
          <w:szCs w:val="21"/>
          <w:u w:val="single"/>
          <w:bdr w:val="none" w:sz="0" w:space="0" w:color="auto"/>
          <w:lang w:val="es-ES" w:eastAsia="es-ES"/>
        </w:rPr>
      </w:pPr>
      <w:r w:rsidRPr="00672E3C">
        <w:rPr>
          <w:rFonts w:ascii="Arial" w:eastAsia="Times New Roman" w:hAnsi="Arial" w:cs="Arial"/>
          <w:sz w:val="21"/>
          <w:szCs w:val="21"/>
          <w:u w:val="single"/>
          <w:bdr w:val="none" w:sz="0" w:space="0" w:color="auto"/>
          <w:lang w:val="es-ES" w:eastAsia="es-ES"/>
        </w:rPr>
        <w:t>Dirección:</w:t>
      </w:r>
    </w:p>
    <w:p w14:paraId="3640CFF4" w14:textId="77777777" w:rsidR="00EE4E3D" w:rsidRPr="00672E3C" w:rsidRDefault="00EE4E3D" w:rsidP="00672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rPr>
          <w:rFonts w:ascii="Arial" w:eastAsia="Times New Roman" w:hAnsi="Arial" w:cs="Arial"/>
          <w:color w:val="auto"/>
          <w:sz w:val="21"/>
          <w:szCs w:val="21"/>
          <w:u w:val="single"/>
          <w:bdr w:val="none" w:sz="0" w:space="0" w:color="auto"/>
          <w:lang w:val="es-ES" w:eastAsia="es-ES"/>
        </w:rPr>
      </w:pPr>
      <w:r w:rsidRPr="00672E3C">
        <w:rPr>
          <w:rFonts w:ascii="Arial" w:eastAsia="Times New Roman" w:hAnsi="Arial" w:cs="Arial"/>
          <w:sz w:val="21"/>
          <w:szCs w:val="21"/>
          <w:u w:val="single"/>
          <w:bdr w:val="none" w:sz="0" w:space="0" w:color="auto"/>
          <w:lang w:val="es-ES" w:eastAsia="es-ES"/>
        </w:rPr>
        <w:t>Correo electrónico:</w:t>
      </w:r>
    </w:p>
    <w:p w14:paraId="6F7686D9" w14:textId="77777777" w:rsidR="00EE4E3D" w:rsidRPr="00672E3C" w:rsidRDefault="00EE4E3D" w:rsidP="00672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rPr>
          <w:rFonts w:ascii="Arial" w:eastAsia="Times New Roman" w:hAnsi="Arial" w:cs="Arial"/>
          <w:color w:val="auto"/>
          <w:sz w:val="21"/>
          <w:szCs w:val="21"/>
          <w:u w:val="single"/>
          <w:bdr w:val="none" w:sz="0" w:space="0" w:color="auto"/>
          <w:lang w:val="es-ES" w:eastAsia="es-ES"/>
        </w:rPr>
      </w:pPr>
      <w:r w:rsidRPr="00672E3C">
        <w:rPr>
          <w:rFonts w:ascii="Arial" w:eastAsia="Times New Roman" w:hAnsi="Arial" w:cs="Arial"/>
          <w:sz w:val="21"/>
          <w:szCs w:val="21"/>
          <w:u w:val="single"/>
          <w:bdr w:val="none" w:sz="0" w:space="0" w:color="auto"/>
          <w:lang w:val="es-ES" w:eastAsia="es-ES"/>
        </w:rPr>
        <w:t>Teléfonos:</w:t>
      </w:r>
    </w:p>
    <w:p w14:paraId="783BF1E3" w14:textId="77777777" w:rsidR="00EE4E3D" w:rsidRPr="00672E3C" w:rsidRDefault="00EE4E3D" w:rsidP="00672E3C">
      <w:pPr>
        <w:pStyle w:val="Default"/>
        <w:spacing w:line="276" w:lineRule="auto"/>
        <w:ind w:left="360" w:firstLine="426"/>
        <w:jc w:val="both"/>
        <w:rPr>
          <w:rFonts w:ascii="Arial" w:hAnsi="Arial" w:cs="Arial"/>
          <w:b/>
          <w:sz w:val="21"/>
          <w:szCs w:val="21"/>
        </w:rPr>
      </w:pPr>
    </w:p>
    <w:p w14:paraId="6C330D67" w14:textId="77777777" w:rsidR="003520AD" w:rsidRPr="00672E3C" w:rsidRDefault="003520AD" w:rsidP="00672E3C">
      <w:pPr>
        <w:pStyle w:val="Default"/>
        <w:spacing w:line="276" w:lineRule="auto"/>
        <w:ind w:left="360"/>
        <w:jc w:val="both"/>
        <w:rPr>
          <w:rFonts w:ascii="Arial" w:hAnsi="Arial" w:cs="Arial"/>
          <w:sz w:val="21"/>
          <w:szCs w:val="21"/>
        </w:rPr>
      </w:pPr>
    </w:p>
    <w:p w14:paraId="24A29020" w14:textId="77777777" w:rsidR="002D6AD7" w:rsidRPr="00672E3C" w:rsidRDefault="002D6AD7" w:rsidP="00672E3C">
      <w:pPr>
        <w:pStyle w:val="Default"/>
        <w:spacing w:line="276" w:lineRule="auto"/>
        <w:jc w:val="both"/>
        <w:rPr>
          <w:rFonts w:ascii="Arial" w:hAnsi="Arial" w:cs="Arial"/>
          <w:sz w:val="21"/>
          <w:szCs w:val="21"/>
          <w:lang w:val="es-ES_tradnl"/>
        </w:rPr>
      </w:pPr>
    </w:p>
    <w:sectPr w:rsidR="002D6AD7" w:rsidRPr="00672E3C" w:rsidSect="00AA4F27">
      <w:headerReference w:type="default" r:id="rId9"/>
      <w:footerReference w:type="default" r:id="rId10"/>
      <w:pgSz w:w="12240" w:h="15840"/>
      <w:pgMar w:top="1417" w:right="1183" w:bottom="1417" w:left="156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13037" w14:textId="77777777" w:rsidR="00AE0E29" w:rsidRDefault="00AE0E29" w:rsidP="00812605">
      <w:pPr>
        <w:spacing w:after="0" w:line="240" w:lineRule="auto"/>
      </w:pPr>
      <w:r>
        <w:separator/>
      </w:r>
    </w:p>
  </w:endnote>
  <w:endnote w:type="continuationSeparator" w:id="0">
    <w:p w14:paraId="390DED63" w14:textId="77777777" w:rsidR="00AE0E29" w:rsidRDefault="00AE0E29" w:rsidP="00812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0000000000000000000"/>
    <w:charset w:val="00"/>
    <w:family w:val="auto"/>
    <w:notTrueType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804030301090803"/>
    <w:charset w:val="00"/>
    <w:family w:val="roman"/>
    <w:pitch w:val="variable"/>
    <w:sig w:usb0="00000287" w:usb1="00000002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24628912"/>
      <w:docPartObj>
        <w:docPartGallery w:val="Page Numbers (Bottom of Page)"/>
        <w:docPartUnique/>
      </w:docPartObj>
    </w:sdtPr>
    <w:sdtEndPr/>
    <w:sdtContent>
      <w:p w14:paraId="014A1BDE" w14:textId="77777777" w:rsidR="00AE0E29" w:rsidRDefault="00AE0E29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05ED" w:rsidRPr="00DC05ED">
          <w:rPr>
            <w:noProof/>
            <w:lang w:val="es-ES"/>
          </w:rPr>
          <w:t>1</w:t>
        </w:r>
        <w:r>
          <w:fldChar w:fldCharType="end"/>
        </w:r>
      </w:p>
      <w:p w14:paraId="131BC7BA" w14:textId="77777777" w:rsidR="00AE0E29" w:rsidRDefault="00AE0E29" w:rsidP="000E7A60">
        <w:pPr>
          <w:pStyle w:val="Piedepgina"/>
          <w:pBdr>
            <w:bottom w:val="single" w:sz="6" w:space="1" w:color="auto"/>
          </w:pBdr>
          <w:tabs>
            <w:tab w:val="clear" w:pos="8838"/>
            <w:tab w:val="right" w:pos="9356"/>
          </w:tabs>
          <w:ind w:left="-567" w:right="49"/>
          <w:jc w:val="right"/>
          <w:rPr>
            <w:rFonts w:ascii="Arial" w:hAnsi="Arial" w:cs="Arial"/>
            <w:sz w:val="16"/>
          </w:rPr>
        </w:pPr>
        <w:r>
          <w:rPr>
            <w:noProof/>
            <w:bdr w:val="none" w:sz="0" w:space="0" w:color="auto"/>
            <w:lang w:val="es-CO" w:eastAsia="es-CO"/>
          </w:rPr>
          <w:drawing>
            <wp:anchor distT="0" distB="0" distL="114300" distR="114300" simplePos="0" relativeHeight="251679744" behindDoc="1" locked="0" layoutInCell="1" allowOverlap="1" wp14:anchorId="56D376F3" wp14:editId="09873274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23" name="Imagen 4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noProof/>
            <w:bdr w:val="none" w:sz="0" w:space="0" w:color="auto"/>
            <w:lang w:val="es-CO" w:eastAsia="es-CO"/>
          </w:rPr>
          <w:drawing>
            <wp:anchor distT="0" distB="0" distL="114300" distR="114300" simplePos="0" relativeHeight="251678720" behindDoc="1" locked="0" layoutInCell="1" allowOverlap="1" wp14:anchorId="22A74E61" wp14:editId="0776A899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24" name="Imagen 3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noProof/>
            <w:bdr w:val="none" w:sz="0" w:space="0" w:color="auto"/>
            <w:lang w:val="es-CO" w:eastAsia="es-CO"/>
          </w:rPr>
          <w:drawing>
            <wp:anchor distT="0" distB="0" distL="114300" distR="114300" simplePos="0" relativeHeight="251677696" behindDoc="1" locked="0" layoutInCell="1" allowOverlap="1" wp14:anchorId="6E2EA263" wp14:editId="0E18A1A2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25" name="3 Imagen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3 Imagen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</w:p>
      <w:p w14:paraId="2BC9E744" w14:textId="5D2D9E96" w:rsidR="00AE0E29" w:rsidRDefault="00AE0E29" w:rsidP="000E7A60">
        <w:pPr>
          <w:pStyle w:val="Piedepgina"/>
          <w:tabs>
            <w:tab w:val="clear" w:pos="8838"/>
            <w:tab w:val="right" w:pos="9923"/>
          </w:tabs>
          <w:ind w:right="-943"/>
          <w:rPr>
            <w:rFonts w:ascii="Garamond" w:hAnsi="Garamond" w:cs="Arial"/>
          </w:rPr>
        </w:pPr>
        <w:r>
          <w:rPr>
            <w:rFonts w:ascii="Calibri" w:hAnsi="Calibri" w:cs="Times New Roman"/>
            <w:noProof/>
            <w:bdr w:val="none" w:sz="0" w:space="0" w:color="auto"/>
            <w:lang w:val="es-CO" w:eastAsia="es-CO"/>
          </w:rPr>
          <w:drawing>
            <wp:anchor distT="0" distB="0" distL="114300" distR="114300" simplePos="0" relativeHeight="251683840" behindDoc="1" locked="0" layoutInCell="1" allowOverlap="1" wp14:anchorId="61FD8C75" wp14:editId="57023EB7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26" name="Imagen 26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rFonts w:ascii="Calibri" w:hAnsi="Calibri" w:cs="Times New Roman"/>
            <w:noProof/>
            <w:bdr w:val="none" w:sz="0" w:space="0" w:color="auto"/>
            <w:lang w:val="es-CO" w:eastAsia="es-CO"/>
          </w:rPr>
          <w:drawing>
            <wp:anchor distT="0" distB="0" distL="114300" distR="114300" simplePos="0" relativeHeight="251682816" behindDoc="1" locked="0" layoutInCell="1" allowOverlap="1" wp14:anchorId="0C2CE6FF" wp14:editId="31A6896C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27" name="Imagen 27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rFonts w:ascii="Calibri" w:hAnsi="Calibri" w:cs="Times New Roman"/>
            <w:noProof/>
            <w:bdr w:val="none" w:sz="0" w:space="0" w:color="auto"/>
            <w:lang w:val="es-CO" w:eastAsia="es-CO"/>
          </w:rPr>
          <w:drawing>
            <wp:anchor distT="0" distB="0" distL="114300" distR="114300" simplePos="0" relativeHeight="251681792" behindDoc="1" locked="0" layoutInCell="1" allowOverlap="1" wp14:anchorId="5CF2C455" wp14:editId="6862D162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28" name="Imagen 28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rFonts w:ascii="Garamond" w:hAnsi="Garamond" w:cs="Arial"/>
          </w:rPr>
          <w:t xml:space="preserve">Calle 12 </w:t>
        </w:r>
        <w:proofErr w:type="spellStart"/>
        <w:r>
          <w:rPr>
            <w:rFonts w:ascii="Garamond" w:hAnsi="Garamond" w:cs="Arial"/>
          </w:rPr>
          <w:t>N°</w:t>
        </w:r>
        <w:proofErr w:type="spellEnd"/>
        <w:r>
          <w:rPr>
            <w:rFonts w:ascii="Garamond" w:hAnsi="Garamond" w:cs="Arial"/>
          </w:rPr>
          <w:t xml:space="preserve"> 2-41 Bogotá </w:t>
        </w:r>
        <w:r w:rsidR="00251734">
          <w:rPr>
            <w:rFonts w:ascii="Garamond" w:hAnsi="Garamond" w:cs="Arial"/>
          </w:rPr>
          <w:t>D.C., Colombia. Conmutador: (60</w:t>
        </w:r>
        <w:r>
          <w:rPr>
            <w:rFonts w:ascii="Garamond" w:hAnsi="Garamond" w:cs="Arial"/>
          </w:rPr>
          <w:t>1) 4440544 – Fax: 4440530</w:t>
        </w:r>
      </w:p>
      <w:p w14:paraId="2F5EF908" w14:textId="1C2EA85F" w:rsidR="00AE0E29" w:rsidRPr="00672E3C" w:rsidRDefault="00AE0E29" w:rsidP="00672E3C">
        <w:pPr>
          <w:pStyle w:val="Piedepgina"/>
          <w:tabs>
            <w:tab w:val="clear" w:pos="4419"/>
            <w:tab w:val="clear" w:pos="8838"/>
            <w:tab w:val="center" w:pos="2552"/>
            <w:tab w:val="right" w:pos="9923"/>
          </w:tabs>
          <w:ind w:left="-567"/>
          <w:jc w:val="center"/>
          <w:rPr>
            <w:rFonts w:ascii="Arial" w:hAnsi="Arial" w:cs="Arial"/>
            <w:color w:val="auto"/>
            <w:sz w:val="16"/>
          </w:rPr>
        </w:pPr>
        <w:proofErr w:type="spellStart"/>
        <w:r w:rsidRPr="00AC0F23">
          <w:rPr>
            <w:rStyle w:val="Hipervnculo"/>
            <w:rFonts w:ascii="Garamond" w:hAnsi="Garamond"/>
            <w:color w:val="auto"/>
          </w:rPr>
          <w:t>contactenos@icanh.gov.co</w:t>
        </w:r>
        <w:proofErr w:type="spellEnd"/>
        <w:r w:rsidRPr="00AC0F23">
          <w:rPr>
            <w:rFonts w:ascii="Garamond" w:hAnsi="Garamond" w:cs="Arial"/>
            <w:color w:val="auto"/>
          </w:rPr>
          <w:t xml:space="preserve">/ </w:t>
        </w:r>
        <w:hyperlink r:id="rId2" w:history="1">
          <w:proofErr w:type="spellStart"/>
          <w:r w:rsidRPr="00AC0F23">
            <w:rPr>
              <w:rStyle w:val="Hipervnculo"/>
              <w:rFonts w:ascii="Garamond" w:hAnsi="Garamond" w:cs="Arial"/>
              <w:color w:val="auto"/>
            </w:rPr>
            <w:t>www.icanh.gov.co</w:t>
          </w:r>
          <w:proofErr w:type="spellEnd"/>
        </w:hyperlink>
        <w:r w:rsidRPr="00AC0F23">
          <w:rPr>
            <w:rFonts w:ascii="Calibri" w:hAnsi="Calibri" w:cs="Times New Roman"/>
            <w:noProof/>
            <w:color w:val="auto"/>
            <w:bdr w:val="none" w:sz="0" w:space="0" w:color="auto"/>
            <w:lang w:val="es-CO" w:eastAsia="es-CO"/>
          </w:rPr>
          <w:drawing>
            <wp:anchor distT="0" distB="0" distL="114300" distR="114300" simplePos="0" relativeHeight="251680768" behindDoc="1" locked="0" layoutInCell="1" allowOverlap="1" wp14:anchorId="32079B02" wp14:editId="68D25F9C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29" name="Imagen 29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69CA0" w14:textId="77777777" w:rsidR="00AE0E29" w:rsidRDefault="00AE0E29" w:rsidP="00812605">
      <w:pPr>
        <w:spacing w:after="0" w:line="240" w:lineRule="auto"/>
      </w:pPr>
      <w:r>
        <w:separator/>
      </w:r>
    </w:p>
  </w:footnote>
  <w:footnote w:type="continuationSeparator" w:id="0">
    <w:p w14:paraId="59C92609" w14:textId="77777777" w:rsidR="00AE0E29" w:rsidRDefault="00AE0E29" w:rsidP="00812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F320D" w14:textId="77777777" w:rsidR="00DC05ED" w:rsidRDefault="00DC05ED" w:rsidP="00DC05ED">
    <w:pPr>
      <w:tabs>
        <w:tab w:val="center" w:pos="4419"/>
        <w:tab w:val="right" w:pos="8838"/>
      </w:tabs>
      <w:spacing w:after="0" w:line="240" w:lineRule="auto"/>
      <w:ind w:right="-1085"/>
    </w:pPr>
    <w:r>
      <w:rPr>
        <w:noProof/>
        <w:lang w:val="es-CO" w:eastAsia="es-CO"/>
      </w:rPr>
      <w:drawing>
        <wp:inline distT="114300" distB="114300" distL="114300" distR="114300" wp14:anchorId="4FFFE9F9" wp14:editId="27BFD9B7">
          <wp:extent cx="1334453" cy="770221"/>
          <wp:effectExtent l="0" t="0" r="0" b="0"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34453" cy="7702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lang w:val="es-CO" w:eastAsia="es-CO"/>
      </w:rPr>
      <w:drawing>
        <wp:anchor distT="114300" distB="114300" distL="114300" distR="114300" simplePos="0" relativeHeight="251661312" behindDoc="1" locked="0" layoutInCell="1" hidden="0" allowOverlap="1" wp14:anchorId="060FF64F" wp14:editId="2D68EA59">
          <wp:simplePos x="0" y="0"/>
          <wp:positionH relativeFrom="column">
            <wp:posOffset>3857625</wp:posOffset>
          </wp:positionH>
          <wp:positionV relativeFrom="paragraph">
            <wp:posOffset>294990</wp:posOffset>
          </wp:positionV>
          <wp:extent cx="2075985" cy="354648"/>
          <wp:effectExtent l="0" t="0" r="0" b="0"/>
          <wp:wrapNone/>
          <wp:docPr id="9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75985" cy="35464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D4857C7" w14:textId="77777777" w:rsidR="007947D7" w:rsidRDefault="007947D7" w:rsidP="00C17E52">
    <w:pPr>
      <w:pStyle w:val="Sinespaciado"/>
      <w:jc w:val="center"/>
      <w:rPr>
        <w:rFonts w:ascii="Arial" w:hAnsi="Arial" w:cs="Arial"/>
        <w:b/>
        <w:sz w:val="21"/>
        <w:szCs w:val="21"/>
      </w:rPr>
    </w:pPr>
  </w:p>
  <w:p w14:paraId="6DFD1E0E" w14:textId="08A7AB9C" w:rsidR="00AE0E29" w:rsidRPr="006C2F04" w:rsidRDefault="00B4064E" w:rsidP="006C2F04">
    <w:pPr>
      <w:pStyle w:val="Sinespaciado"/>
      <w:spacing w:line="276" w:lineRule="auto"/>
      <w:jc w:val="center"/>
      <w:rPr>
        <w:rFonts w:ascii="Arial" w:hAnsi="Arial" w:cs="Arial"/>
        <w:b/>
      </w:rPr>
    </w:pPr>
    <w:r w:rsidRPr="006C2F04">
      <w:rPr>
        <w:rFonts w:ascii="Arial" w:hAnsi="Arial" w:cs="Arial"/>
        <w:b/>
      </w:rPr>
      <w:t>FORMATO 3 – ACEPTACIÓN DE ESPECIFICACIONES TÉCNICAS</w:t>
    </w:r>
  </w:p>
  <w:p w14:paraId="2276E3DE" w14:textId="3C9C7729" w:rsidR="00AE0E29" w:rsidRPr="006C2F04" w:rsidRDefault="00AE0E29" w:rsidP="006C2F0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rPr>
        <w:rFonts w:ascii="Times New Roman" w:eastAsia="Times New Roman" w:hAnsi="Times New Roman" w:cs="Times New Roman"/>
        <w:color w:val="auto"/>
        <w:bdr w:val="none" w:sz="0" w:space="0" w:color="auto"/>
        <w:lang w:val="es-CO" w:eastAsia="es-MX"/>
      </w:rPr>
    </w:pPr>
    <w:r w:rsidRPr="006C2F04">
      <w:rPr>
        <w:rFonts w:ascii="Arial" w:hAnsi="Arial" w:cs="Arial"/>
      </w:rPr>
      <w:t xml:space="preserve">Proceso de Selección </w:t>
    </w:r>
    <w:r w:rsidRPr="006C2F04">
      <w:rPr>
        <w:rFonts w:ascii="Arial" w:hAnsi="Arial" w:cs="Arial"/>
        <w:color w:val="auto"/>
      </w:rPr>
      <w:t xml:space="preserve">de Mínima Cuantía </w:t>
    </w:r>
    <w:r w:rsidRPr="006C2F04">
      <w:rPr>
        <w:rFonts w:ascii="Arial" w:hAnsi="Arial" w:cs="Arial"/>
      </w:rPr>
      <w:t xml:space="preserve">No. </w:t>
    </w:r>
    <w:r w:rsidRPr="006C2F04">
      <w:rPr>
        <w:rFonts w:ascii="Arial" w:hAnsi="Arial" w:cs="Arial"/>
        <w:color w:val="auto"/>
      </w:rPr>
      <w:t>Mínima Cuantía No. MC-</w:t>
    </w:r>
    <w:r w:rsidR="00713B01" w:rsidRPr="006C2F04">
      <w:rPr>
        <w:rFonts w:ascii="Arial" w:hAnsi="Arial" w:cs="Arial"/>
        <w:color w:val="auto"/>
      </w:rPr>
      <w:t>1</w:t>
    </w:r>
    <w:r w:rsidR="006C2F04" w:rsidRPr="006C2F04">
      <w:rPr>
        <w:rFonts w:ascii="Arial" w:hAnsi="Arial" w:cs="Arial"/>
        <w:color w:val="auto"/>
      </w:rPr>
      <w:t>5</w:t>
    </w:r>
    <w:r w:rsidRPr="006C2F04">
      <w:rPr>
        <w:rFonts w:ascii="Arial" w:hAnsi="Arial" w:cs="Arial"/>
        <w:color w:val="auto"/>
      </w:rPr>
      <w:t>-2022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736AE"/>
    <w:multiLevelType w:val="hybridMultilevel"/>
    <w:tmpl w:val="FBDA9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E14A2"/>
    <w:multiLevelType w:val="multilevel"/>
    <w:tmpl w:val="640A27B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Arial" w:eastAsia="Arial Unicode MS" w:hAnsi="Arial" w:cs="Arial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0000412"/>
    <w:multiLevelType w:val="multilevel"/>
    <w:tmpl w:val="BEAED3F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1"/>
      <w:numFmt w:val="bullet"/>
      <w:lvlText w:val=""/>
      <w:lvlJc w:val="left"/>
      <w:pPr>
        <w:ind w:left="1800" w:hanging="720"/>
      </w:pPr>
      <w:rPr>
        <w:rFonts w:ascii="Symbol" w:eastAsia="Arial" w:hAnsi="Symbol" w:cs="Aria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62DB8"/>
    <w:multiLevelType w:val="multilevel"/>
    <w:tmpl w:val="7444C35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11FB6B6F"/>
    <w:multiLevelType w:val="multilevel"/>
    <w:tmpl w:val="7B3659CA"/>
    <w:lvl w:ilvl="0">
      <w:start w:val="1"/>
      <w:numFmt w:val="decimal"/>
      <w:lvlText w:val="%1."/>
      <w:lvlJc w:val="left"/>
      <w:pPr>
        <w:ind w:left="720" w:hanging="360"/>
      </w:pPr>
      <w:rPr>
        <w:rFonts w:ascii="Helvetica Neue" w:eastAsia="Helvetica Neue" w:hAnsi="Helvetica Neue" w:cs="Helvetica Neue"/>
        <w:color w:val="333333"/>
        <w:sz w:val="21"/>
        <w:szCs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A4490"/>
    <w:multiLevelType w:val="multilevel"/>
    <w:tmpl w:val="DD1ABC9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 w15:restartNumberingAfterBreak="0">
    <w:nsid w:val="2B3D02C4"/>
    <w:multiLevelType w:val="multilevel"/>
    <w:tmpl w:val="C5D651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"/>
      <w:lvlJc w:val="left"/>
      <w:pPr>
        <w:ind w:left="840" w:hanging="480"/>
      </w:pPr>
    </w:lvl>
    <w:lvl w:ilvl="2">
      <w:start w:val="1"/>
      <w:numFmt w:val="decimal"/>
      <w:lvlText w:val="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7" w15:restartNumberingAfterBreak="0">
    <w:nsid w:val="367D2004"/>
    <w:multiLevelType w:val="hybridMultilevel"/>
    <w:tmpl w:val="C43CC0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4554"/>
    <w:multiLevelType w:val="multilevel"/>
    <w:tmpl w:val="7108A62E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1"/>
      <w:numFmt w:val="bullet"/>
      <w:lvlText w:val=""/>
      <w:lvlJc w:val="left"/>
      <w:pPr>
        <w:ind w:left="1800" w:hanging="720"/>
      </w:pPr>
      <w:rPr>
        <w:rFonts w:ascii="Symbol" w:eastAsia="Arial" w:hAnsi="Symbol" w:cs="Aria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0763041"/>
    <w:multiLevelType w:val="multilevel"/>
    <w:tmpl w:val="C5D651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"/>
      <w:lvlJc w:val="left"/>
      <w:pPr>
        <w:ind w:left="840" w:hanging="480"/>
      </w:pPr>
    </w:lvl>
    <w:lvl w:ilvl="2">
      <w:start w:val="1"/>
      <w:numFmt w:val="decimal"/>
      <w:lvlText w:val="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0" w15:restartNumberingAfterBreak="0">
    <w:nsid w:val="5E2C1752"/>
    <w:multiLevelType w:val="hybridMultilevel"/>
    <w:tmpl w:val="A23683E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317937"/>
    <w:multiLevelType w:val="multilevel"/>
    <w:tmpl w:val="C5D651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"/>
      <w:lvlJc w:val="left"/>
      <w:pPr>
        <w:ind w:left="840" w:hanging="480"/>
      </w:pPr>
    </w:lvl>
    <w:lvl w:ilvl="2">
      <w:start w:val="1"/>
      <w:numFmt w:val="decimal"/>
      <w:lvlText w:val="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2" w15:restartNumberingAfterBreak="0">
    <w:nsid w:val="76C4159F"/>
    <w:multiLevelType w:val="multilevel"/>
    <w:tmpl w:val="7B3659CA"/>
    <w:lvl w:ilvl="0">
      <w:start w:val="1"/>
      <w:numFmt w:val="decimal"/>
      <w:lvlText w:val="%1."/>
      <w:lvlJc w:val="left"/>
      <w:pPr>
        <w:ind w:left="720" w:hanging="360"/>
      </w:pPr>
      <w:rPr>
        <w:rFonts w:ascii="Helvetica Neue" w:eastAsia="Helvetica Neue" w:hAnsi="Helvetica Neue" w:cs="Helvetica Neue"/>
        <w:color w:val="333333"/>
        <w:sz w:val="21"/>
        <w:szCs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2C7FFC"/>
    <w:multiLevelType w:val="multilevel"/>
    <w:tmpl w:val="50D6AD8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32384060">
    <w:abstractNumId w:val="6"/>
  </w:num>
  <w:num w:numId="2" w16cid:durableId="2140566040">
    <w:abstractNumId w:val="0"/>
  </w:num>
  <w:num w:numId="3" w16cid:durableId="707070599">
    <w:abstractNumId w:val="2"/>
  </w:num>
  <w:num w:numId="4" w16cid:durableId="899943565">
    <w:abstractNumId w:val="11"/>
  </w:num>
  <w:num w:numId="5" w16cid:durableId="279071198">
    <w:abstractNumId w:val="9"/>
  </w:num>
  <w:num w:numId="6" w16cid:durableId="1717729752">
    <w:abstractNumId w:val="8"/>
  </w:num>
  <w:num w:numId="7" w16cid:durableId="1265068421">
    <w:abstractNumId w:val="10"/>
  </w:num>
  <w:num w:numId="8" w16cid:durableId="1493060440">
    <w:abstractNumId w:val="5"/>
  </w:num>
  <w:num w:numId="9" w16cid:durableId="1608583522">
    <w:abstractNumId w:val="1"/>
  </w:num>
  <w:num w:numId="10" w16cid:durableId="1796563817">
    <w:abstractNumId w:val="7"/>
  </w:num>
  <w:num w:numId="11" w16cid:durableId="972753101">
    <w:abstractNumId w:val="13"/>
  </w:num>
  <w:num w:numId="12" w16cid:durableId="1258750237">
    <w:abstractNumId w:val="4"/>
  </w:num>
  <w:num w:numId="13" w16cid:durableId="1476993251">
    <w:abstractNumId w:val="3"/>
  </w:num>
  <w:num w:numId="14" w16cid:durableId="937060747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mailMerge>
    <w:mainDocumentType w:val="formLetters"/>
    <w:linkToQuery/>
    <w:dataType w:val="textFile"/>
    <w:query w:val="SELECT * FROM `Hoja1$`"/>
    <w:viewMergedData/>
    <w:activeRecord w:val="135"/>
  </w:mailMerge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7F18"/>
    <w:rsid w:val="0000236A"/>
    <w:rsid w:val="000175B4"/>
    <w:rsid w:val="000B3864"/>
    <w:rsid w:val="000D3B11"/>
    <w:rsid w:val="000E07BF"/>
    <w:rsid w:val="000E7606"/>
    <w:rsid w:val="000E7A60"/>
    <w:rsid w:val="001049F9"/>
    <w:rsid w:val="00107520"/>
    <w:rsid w:val="00112FB1"/>
    <w:rsid w:val="00126A42"/>
    <w:rsid w:val="00141342"/>
    <w:rsid w:val="00142328"/>
    <w:rsid w:val="00183D94"/>
    <w:rsid w:val="00186B12"/>
    <w:rsid w:val="001E009F"/>
    <w:rsid w:val="001E581A"/>
    <w:rsid w:val="001F4CDE"/>
    <w:rsid w:val="001F6EB5"/>
    <w:rsid w:val="001F7069"/>
    <w:rsid w:val="002027E6"/>
    <w:rsid w:val="00232A45"/>
    <w:rsid w:val="0024049F"/>
    <w:rsid w:val="0024777D"/>
    <w:rsid w:val="00251734"/>
    <w:rsid w:val="00265B75"/>
    <w:rsid w:val="00272401"/>
    <w:rsid w:val="00272DB2"/>
    <w:rsid w:val="0028200B"/>
    <w:rsid w:val="002A5717"/>
    <w:rsid w:val="002D6AD7"/>
    <w:rsid w:val="002D6D9A"/>
    <w:rsid w:val="002E71B1"/>
    <w:rsid w:val="002F3B37"/>
    <w:rsid w:val="00307527"/>
    <w:rsid w:val="003100DF"/>
    <w:rsid w:val="003206A8"/>
    <w:rsid w:val="003377BD"/>
    <w:rsid w:val="003520AD"/>
    <w:rsid w:val="00361986"/>
    <w:rsid w:val="0037566F"/>
    <w:rsid w:val="00395CE7"/>
    <w:rsid w:val="003A04CB"/>
    <w:rsid w:val="003A59C7"/>
    <w:rsid w:val="003D1076"/>
    <w:rsid w:val="003D7559"/>
    <w:rsid w:val="00412EBC"/>
    <w:rsid w:val="00433B69"/>
    <w:rsid w:val="004760DC"/>
    <w:rsid w:val="00485102"/>
    <w:rsid w:val="004A03E9"/>
    <w:rsid w:val="004A50C3"/>
    <w:rsid w:val="004B102A"/>
    <w:rsid w:val="004F03D3"/>
    <w:rsid w:val="004F7585"/>
    <w:rsid w:val="00510621"/>
    <w:rsid w:val="0054104C"/>
    <w:rsid w:val="0054383A"/>
    <w:rsid w:val="0056285D"/>
    <w:rsid w:val="00573C3C"/>
    <w:rsid w:val="005F0499"/>
    <w:rsid w:val="005F3F14"/>
    <w:rsid w:val="006502A2"/>
    <w:rsid w:val="0067047B"/>
    <w:rsid w:val="006707E6"/>
    <w:rsid w:val="00672E3C"/>
    <w:rsid w:val="00676F0E"/>
    <w:rsid w:val="0068245F"/>
    <w:rsid w:val="00686226"/>
    <w:rsid w:val="0068682F"/>
    <w:rsid w:val="006921D0"/>
    <w:rsid w:val="00696709"/>
    <w:rsid w:val="006A706E"/>
    <w:rsid w:val="006B3869"/>
    <w:rsid w:val="006B4FDD"/>
    <w:rsid w:val="006C2F04"/>
    <w:rsid w:val="006D2D9A"/>
    <w:rsid w:val="006D3A64"/>
    <w:rsid w:val="0071073D"/>
    <w:rsid w:val="00713B01"/>
    <w:rsid w:val="00717A6C"/>
    <w:rsid w:val="0072596C"/>
    <w:rsid w:val="00742BDC"/>
    <w:rsid w:val="007547F9"/>
    <w:rsid w:val="00782A18"/>
    <w:rsid w:val="007947D7"/>
    <w:rsid w:val="007A59D9"/>
    <w:rsid w:val="007D0D3A"/>
    <w:rsid w:val="007F0B9A"/>
    <w:rsid w:val="007F349D"/>
    <w:rsid w:val="007F5997"/>
    <w:rsid w:val="007F7062"/>
    <w:rsid w:val="007F73D0"/>
    <w:rsid w:val="00804471"/>
    <w:rsid w:val="00812605"/>
    <w:rsid w:val="0081774F"/>
    <w:rsid w:val="0082380D"/>
    <w:rsid w:val="00847F24"/>
    <w:rsid w:val="00857495"/>
    <w:rsid w:val="00874C3B"/>
    <w:rsid w:val="00890BD4"/>
    <w:rsid w:val="00890C2F"/>
    <w:rsid w:val="008E35EC"/>
    <w:rsid w:val="0090006F"/>
    <w:rsid w:val="00925B03"/>
    <w:rsid w:val="00965BBB"/>
    <w:rsid w:val="00976026"/>
    <w:rsid w:val="00990EC0"/>
    <w:rsid w:val="00992338"/>
    <w:rsid w:val="009A1711"/>
    <w:rsid w:val="009A1D18"/>
    <w:rsid w:val="009A6C89"/>
    <w:rsid w:val="009A78E3"/>
    <w:rsid w:val="009C6F4B"/>
    <w:rsid w:val="009D6FE8"/>
    <w:rsid w:val="00A00E98"/>
    <w:rsid w:val="00A039B2"/>
    <w:rsid w:val="00A10E35"/>
    <w:rsid w:val="00A212EA"/>
    <w:rsid w:val="00A22CEF"/>
    <w:rsid w:val="00A46A7C"/>
    <w:rsid w:val="00A6567A"/>
    <w:rsid w:val="00A96D3E"/>
    <w:rsid w:val="00AA4F27"/>
    <w:rsid w:val="00AC0F23"/>
    <w:rsid w:val="00AC4B17"/>
    <w:rsid w:val="00AE0E29"/>
    <w:rsid w:val="00AE0E46"/>
    <w:rsid w:val="00AE4A3C"/>
    <w:rsid w:val="00AE4C34"/>
    <w:rsid w:val="00AF46F2"/>
    <w:rsid w:val="00AF4D2F"/>
    <w:rsid w:val="00AF666A"/>
    <w:rsid w:val="00B03732"/>
    <w:rsid w:val="00B0526C"/>
    <w:rsid w:val="00B21E93"/>
    <w:rsid w:val="00B31725"/>
    <w:rsid w:val="00B368D6"/>
    <w:rsid w:val="00B37BA9"/>
    <w:rsid w:val="00B4064E"/>
    <w:rsid w:val="00B46DC6"/>
    <w:rsid w:val="00B548A1"/>
    <w:rsid w:val="00B57428"/>
    <w:rsid w:val="00B77F18"/>
    <w:rsid w:val="00B9526A"/>
    <w:rsid w:val="00BB33A3"/>
    <w:rsid w:val="00BC368F"/>
    <w:rsid w:val="00BD33C8"/>
    <w:rsid w:val="00BD6669"/>
    <w:rsid w:val="00BE7147"/>
    <w:rsid w:val="00BF1268"/>
    <w:rsid w:val="00BF2294"/>
    <w:rsid w:val="00BF4FF6"/>
    <w:rsid w:val="00C17D40"/>
    <w:rsid w:val="00C17E52"/>
    <w:rsid w:val="00C4189F"/>
    <w:rsid w:val="00C4725A"/>
    <w:rsid w:val="00C52FB5"/>
    <w:rsid w:val="00C54FB4"/>
    <w:rsid w:val="00C827E6"/>
    <w:rsid w:val="00C911E2"/>
    <w:rsid w:val="00CA1CFB"/>
    <w:rsid w:val="00CC2FCE"/>
    <w:rsid w:val="00CD68C1"/>
    <w:rsid w:val="00CE3712"/>
    <w:rsid w:val="00CF7D99"/>
    <w:rsid w:val="00D102DD"/>
    <w:rsid w:val="00D161E3"/>
    <w:rsid w:val="00D22BC8"/>
    <w:rsid w:val="00D23261"/>
    <w:rsid w:val="00D2722B"/>
    <w:rsid w:val="00D523A4"/>
    <w:rsid w:val="00D56B2E"/>
    <w:rsid w:val="00D93FC4"/>
    <w:rsid w:val="00D97C1C"/>
    <w:rsid w:val="00DC05ED"/>
    <w:rsid w:val="00DE29A8"/>
    <w:rsid w:val="00E24611"/>
    <w:rsid w:val="00E3398C"/>
    <w:rsid w:val="00E377D5"/>
    <w:rsid w:val="00E629A8"/>
    <w:rsid w:val="00E62F7A"/>
    <w:rsid w:val="00E63A47"/>
    <w:rsid w:val="00E71E37"/>
    <w:rsid w:val="00E97E68"/>
    <w:rsid w:val="00EA0940"/>
    <w:rsid w:val="00EB2D14"/>
    <w:rsid w:val="00EB504B"/>
    <w:rsid w:val="00EE4E3D"/>
    <w:rsid w:val="00F03975"/>
    <w:rsid w:val="00F0615F"/>
    <w:rsid w:val="00F3063C"/>
    <w:rsid w:val="00F312C9"/>
    <w:rsid w:val="00F3758A"/>
    <w:rsid w:val="00F66553"/>
    <w:rsid w:val="00F73965"/>
    <w:rsid w:val="00F82179"/>
    <w:rsid w:val="00F84FA0"/>
    <w:rsid w:val="00FB59B9"/>
    <w:rsid w:val="00FC289E"/>
    <w:rsid w:val="00FC2F16"/>
    <w:rsid w:val="00FD13C2"/>
    <w:rsid w:val="00FD5C8B"/>
    <w:rsid w:val="00FF4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5976B6C2"/>
  <w15:docId w15:val="{16FFA920-080F-47C0-940F-5F65E93B5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77F1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ody">
    <w:name w:val="Body"/>
    <w:rsid w:val="0081260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0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customStyle="1" w:styleId="Formatolibre">
    <w:name w:val="Formato libre"/>
    <w:rsid w:val="0081260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4"/>
      <w:szCs w:val="24"/>
      <w:bdr w:val="nil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81260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605"/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81260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605"/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2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605"/>
    <w:rPr>
      <w:rFonts w:ascii="Tahoma" w:eastAsia="Arial Unicode MS" w:hAnsi="Tahoma" w:cs="Tahoma"/>
      <w:color w:val="000000"/>
      <w:sz w:val="16"/>
      <w:szCs w:val="16"/>
      <w:u w:color="000000"/>
      <w:bdr w:val="nil"/>
      <w:lang w:val="es-ES_tradnl"/>
    </w:rPr>
  </w:style>
  <w:style w:type="character" w:customStyle="1" w:styleId="Hyperlink0">
    <w:name w:val="Hyperlink.0"/>
    <w:basedOn w:val="Fuentedeprrafopredeter"/>
    <w:rsid w:val="00E71E37"/>
    <w:rPr>
      <w:rFonts w:ascii="Garamond" w:eastAsia="Garamond" w:hAnsi="Garamond" w:cs="Garamond"/>
      <w:u w:val="single"/>
    </w:rPr>
  </w:style>
  <w:style w:type="character" w:styleId="Hipervnculo">
    <w:name w:val="Hyperlink"/>
    <w:uiPriority w:val="99"/>
    <w:semiHidden/>
    <w:unhideWhenUsed/>
    <w:rsid w:val="0072596C"/>
    <w:rPr>
      <w:color w:val="0000FF"/>
      <w:u w:val="single"/>
    </w:rPr>
  </w:style>
  <w:style w:type="paragraph" w:styleId="Sinespaciado">
    <w:name w:val="No Spacing"/>
    <w:uiPriority w:val="1"/>
    <w:qFormat/>
    <w:rsid w:val="008E35E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paragraph" w:styleId="NormalWeb">
    <w:name w:val="Normal (Web)"/>
    <w:basedOn w:val="Normal"/>
    <w:uiPriority w:val="99"/>
    <w:unhideWhenUsed/>
    <w:rsid w:val="00EA094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CO" w:eastAsia="es-CO"/>
    </w:rPr>
  </w:style>
  <w:style w:type="character" w:customStyle="1" w:styleId="Textonoproporcional">
    <w:name w:val="Texto no proporcional"/>
    <w:rsid w:val="00C17E52"/>
    <w:rPr>
      <w:rFonts w:ascii="Courier New" w:eastAsia="Courier New" w:hAnsi="Courier New" w:cs="Bookman Old Style"/>
    </w:rPr>
  </w:style>
  <w:style w:type="paragraph" w:styleId="Sangradetextonormal">
    <w:name w:val="Body Text Indent"/>
    <w:basedOn w:val="Normal"/>
    <w:link w:val="SangradetextonormalCar"/>
    <w:rsid w:val="00C17E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ind w:left="283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C17E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7E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ES" w:eastAsia="es-ES"/>
    </w:rPr>
  </w:style>
  <w:style w:type="paragraph" w:customStyle="1" w:styleId="Default">
    <w:name w:val="Default"/>
    <w:link w:val="DefaultCar"/>
    <w:qFormat/>
    <w:rsid w:val="00C17E52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17E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17E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C17E5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C17E52"/>
    <w:rPr>
      <w:b/>
      <w:bCs/>
    </w:rPr>
  </w:style>
  <w:style w:type="character" w:customStyle="1" w:styleId="apple-converted-space">
    <w:name w:val="apple-converted-space"/>
    <w:rsid w:val="00C17E52"/>
  </w:style>
  <w:style w:type="character" w:styleId="Refdecomentario">
    <w:name w:val="annotation reference"/>
    <w:basedOn w:val="Fuentedeprrafopredeter"/>
    <w:uiPriority w:val="99"/>
    <w:semiHidden/>
    <w:unhideWhenUsed/>
    <w:rsid w:val="00C17E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17E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bdr w:val="none" w:sz="0" w:space="0" w:color="auto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17E5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17E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17E5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17E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bdr w:val="none" w:sz="0" w:space="0" w:color="auto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17E5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C17E52"/>
    <w:rPr>
      <w:vertAlign w:val="superscript"/>
    </w:rPr>
  </w:style>
  <w:style w:type="paragraph" w:customStyle="1" w:styleId="p0">
    <w:name w:val="p0"/>
    <w:basedOn w:val="Normal"/>
    <w:uiPriority w:val="99"/>
    <w:rsid w:val="00A22CE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 w:cs="Times New Roman"/>
      <w:color w:val="auto"/>
      <w:sz w:val="24"/>
      <w:szCs w:val="20"/>
      <w:bdr w:val="none" w:sz="0" w:space="0" w:color="auto"/>
      <w:lang w:val="es-ES" w:eastAsia="es-ES"/>
    </w:rPr>
  </w:style>
  <w:style w:type="paragraph" w:customStyle="1" w:styleId="m3475174348828005735gmail-default">
    <w:name w:val="m_3475174348828005735gmail-default"/>
    <w:basedOn w:val="Normal"/>
    <w:rsid w:val="00AA4F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CO" w:eastAsia="es-CO"/>
    </w:rPr>
  </w:style>
  <w:style w:type="character" w:customStyle="1" w:styleId="PrrafodelistaCar">
    <w:name w:val="Párrafo de lista Car"/>
    <w:link w:val="Prrafodelista"/>
    <w:uiPriority w:val="99"/>
    <w:locked/>
    <w:rsid w:val="00AA4F27"/>
    <w:rPr>
      <w:rFonts w:ascii="Times New Roman" w:eastAsia="Times New Roman" w:hAnsi="Times New Roman" w:cs="Times New Roman"/>
      <w:sz w:val="24"/>
      <w:szCs w:val="24"/>
      <w:u w:color="000000"/>
      <w:lang w:val="es-ES" w:eastAsia="es-ES"/>
    </w:rPr>
  </w:style>
  <w:style w:type="character" w:customStyle="1" w:styleId="DefaultCar">
    <w:name w:val="Default Car"/>
    <w:link w:val="Default"/>
    <w:locked/>
    <w:rsid w:val="00CA1CFB"/>
    <w:rPr>
      <w:rFonts w:ascii="Tahoma" w:eastAsia="Times New Roman" w:hAnsi="Tahoma" w:cs="Tahoma"/>
      <w:color w:val="000000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4F758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auto"/>
      <w:sz w:val="24"/>
      <w:szCs w:val="24"/>
      <w:bdr w:val="none" w:sz="0" w:space="0" w:color="auto"/>
      <w:lang w:val="es-CO" w:eastAsia="es-CO"/>
    </w:rPr>
  </w:style>
  <w:style w:type="table" w:customStyle="1" w:styleId="Style14">
    <w:name w:val="_Style 14"/>
    <w:basedOn w:val="Tablanormal"/>
    <w:rsid w:val="007947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canh.gov.co" TargetMode="External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vicuna\Documents\Plantillas%20personalizadas%20de%20Office\Plantilla%20Word%20FINAL%20B.N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9ADC9B-3725-4F62-B76A-2B7F0AEAD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C:\Users\lvicuna\Documents\Plantillas personalizadas de Office\Plantilla Word FINAL B.N.dotx</Template>
  <TotalTime>48</TotalTime>
  <Pages>4</Pages>
  <Words>789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Fernanda Vicuña</dc:creator>
  <cp:lastModifiedBy>Manuela Solarte</cp:lastModifiedBy>
  <cp:revision>36</cp:revision>
  <cp:lastPrinted>2014-07-18T16:43:00Z</cp:lastPrinted>
  <dcterms:created xsi:type="dcterms:W3CDTF">2021-06-04T17:07:00Z</dcterms:created>
  <dcterms:modified xsi:type="dcterms:W3CDTF">2022-09-26T21:55:00Z</dcterms:modified>
</cp:coreProperties>
</file>