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F30FF" w14:textId="6C702002" w:rsidR="006D3AEC" w:rsidRDefault="006D3AEC" w:rsidP="006D3AE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Los Córdobas, </w:t>
      </w:r>
      <w:r w:rsidR="00FC7B47">
        <w:rPr>
          <w:rFonts w:ascii="Arial" w:hAnsi="Arial" w:cs="Arial"/>
          <w:b/>
          <w:bCs/>
        </w:rPr>
        <w:t>Noviembre 02</w:t>
      </w:r>
      <w:r w:rsidR="0032756E">
        <w:rPr>
          <w:rFonts w:ascii="Arial" w:hAnsi="Arial" w:cs="Arial"/>
          <w:b/>
          <w:bCs/>
        </w:rPr>
        <w:t xml:space="preserve"> DE 2022</w:t>
      </w:r>
    </w:p>
    <w:p w14:paraId="31175817" w14:textId="77777777" w:rsidR="006D3AEC" w:rsidRDefault="006D3AEC" w:rsidP="006D3AEC">
      <w:pPr>
        <w:pStyle w:val="Sinespaciado"/>
        <w:rPr>
          <w:rFonts w:ascii="Arial" w:hAnsi="Arial" w:cs="Arial"/>
          <w:b/>
          <w:bCs/>
        </w:rPr>
      </w:pPr>
    </w:p>
    <w:p w14:paraId="679B3FB2" w14:textId="77777777" w:rsidR="006D3AEC" w:rsidRPr="009634BA" w:rsidRDefault="006D3AEC" w:rsidP="006D3AEC">
      <w:pPr>
        <w:pStyle w:val="Sinespaciado"/>
        <w:rPr>
          <w:rFonts w:ascii="Arial" w:hAnsi="Arial" w:cs="Arial"/>
          <w:b/>
          <w:bCs/>
        </w:rPr>
      </w:pPr>
    </w:p>
    <w:p w14:paraId="49E78B98" w14:textId="77777777" w:rsidR="006D3AEC" w:rsidRDefault="006D3AEC" w:rsidP="006D3AEC">
      <w:pPr>
        <w:pStyle w:val="Sinespaciado"/>
        <w:rPr>
          <w:rFonts w:ascii="Arial" w:hAnsi="Arial" w:cs="Arial"/>
          <w:b/>
          <w:bCs/>
        </w:rPr>
      </w:pPr>
    </w:p>
    <w:p w14:paraId="52E330B1" w14:textId="77777777" w:rsidR="006D3AEC" w:rsidRPr="009634BA" w:rsidRDefault="006D3AEC" w:rsidP="006D3AEC">
      <w:pPr>
        <w:pStyle w:val="Sinespaciado"/>
        <w:rPr>
          <w:rFonts w:ascii="Arial" w:hAnsi="Arial" w:cs="Arial"/>
          <w:b/>
          <w:bCs/>
        </w:rPr>
      </w:pPr>
      <w:r w:rsidRPr="009634BA">
        <w:rPr>
          <w:rFonts w:ascii="Arial" w:hAnsi="Arial" w:cs="Arial"/>
          <w:b/>
          <w:bCs/>
        </w:rPr>
        <w:t>Sr.</w:t>
      </w:r>
    </w:p>
    <w:p w14:paraId="70CFD468" w14:textId="77777777" w:rsidR="006D3AEC" w:rsidRPr="009634BA" w:rsidRDefault="006D3AEC" w:rsidP="006D3AEC">
      <w:pPr>
        <w:pStyle w:val="Sinespaciado"/>
        <w:rPr>
          <w:rFonts w:ascii="Arial" w:hAnsi="Arial" w:cs="Arial"/>
          <w:b/>
          <w:bCs/>
        </w:rPr>
      </w:pPr>
      <w:r w:rsidRPr="009634BA">
        <w:rPr>
          <w:rFonts w:ascii="Arial" w:hAnsi="Arial" w:cs="Arial"/>
          <w:b/>
          <w:bCs/>
        </w:rPr>
        <w:t>TECNICO DE PRESUPUESTO.</w:t>
      </w:r>
    </w:p>
    <w:p w14:paraId="70149F60" w14:textId="77777777" w:rsidR="006D3AEC" w:rsidRPr="009634BA" w:rsidRDefault="006D3AEC" w:rsidP="006D3AEC">
      <w:pPr>
        <w:pStyle w:val="Sinespaciado"/>
        <w:rPr>
          <w:rFonts w:ascii="Arial" w:hAnsi="Arial" w:cs="Arial"/>
          <w:b/>
          <w:bCs/>
        </w:rPr>
      </w:pPr>
      <w:r w:rsidRPr="009634BA">
        <w:rPr>
          <w:rFonts w:ascii="Arial" w:hAnsi="Arial" w:cs="Arial"/>
          <w:b/>
          <w:bCs/>
        </w:rPr>
        <w:t>E. S.E. CAMU los Córdobas – Cordoba.</w:t>
      </w:r>
    </w:p>
    <w:p w14:paraId="623320FB" w14:textId="77777777" w:rsidR="006D3AEC" w:rsidRDefault="006D3AEC" w:rsidP="006D3AEC">
      <w:pPr>
        <w:rPr>
          <w:rFonts w:ascii="Arial" w:hAnsi="Arial" w:cs="Arial"/>
          <w:b/>
          <w:bCs/>
        </w:rPr>
      </w:pPr>
    </w:p>
    <w:p w14:paraId="5E8527CE" w14:textId="77777777" w:rsidR="006D3AEC" w:rsidRDefault="006D3AEC" w:rsidP="006D3AEC">
      <w:pPr>
        <w:rPr>
          <w:rFonts w:ascii="Arial" w:hAnsi="Arial" w:cs="Arial"/>
          <w:b/>
          <w:bCs/>
        </w:rPr>
      </w:pPr>
    </w:p>
    <w:p w14:paraId="3554F5E2" w14:textId="01E44336" w:rsidR="006D3AEC" w:rsidRDefault="006D3AEC" w:rsidP="006D3AEC">
      <w:pPr>
        <w:jc w:val="both"/>
        <w:rPr>
          <w:rFonts w:ascii="Arial" w:hAnsi="Arial" w:cs="Arial"/>
          <w:b/>
        </w:rPr>
      </w:pPr>
      <w:r w:rsidRPr="009634BA">
        <w:rPr>
          <w:rFonts w:ascii="Arial" w:hAnsi="Arial" w:cs="Arial"/>
        </w:rPr>
        <w:t xml:space="preserve">La presente, </w:t>
      </w:r>
      <w:r>
        <w:rPr>
          <w:rFonts w:ascii="Arial" w:hAnsi="Arial" w:cs="Arial"/>
        </w:rPr>
        <w:t xml:space="preserve">tiene como finalidad solicitarle a usted,  certificado de disponibilidad presupuestal para realizar el contrato cuyo objeto es: </w:t>
      </w:r>
      <w:r w:rsidR="00FC7B47" w:rsidRPr="00FC7B47">
        <w:rPr>
          <w:rFonts w:ascii="Arial" w:hAnsi="Arial" w:cs="Arial"/>
          <w:b/>
        </w:rPr>
        <w:t>REALIZACION DE OBRAS TEATRALES Y JORNADAS DE ACTIVIDAD FISICA</w:t>
      </w:r>
      <w:r w:rsidR="00A600B5">
        <w:rPr>
          <w:rFonts w:ascii="Arial" w:hAnsi="Arial" w:cs="Arial"/>
          <w:b/>
        </w:rPr>
        <w:t xml:space="preserve"> </w:t>
      </w:r>
      <w:r w:rsidR="007A6F26">
        <w:rPr>
          <w:rFonts w:ascii="Arial" w:hAnsi="Arial" w:cs="Arial"/>
          <w:b/>
        </w:rPr>
        <w:t xml:space="preserve"> EN  EL MARCO DEL DESARROLLO DEL </w:t>
      </w:r>
      <w:r w:rsidR="007A6F26" w:rsidRPr="002F69DA">
        <w:rPr>
          <w:rFonts w:ascii="ArialNarrow" w:hAnsi="ArialNarrow"/>
          <w:b/>
          <w:bCs/>
          <w:sz w:val="22"/>
          <w:szCs w:val="22"/>
        </w:rPr>
        <w:t>CONVENIO INTERADMINISTRATIVO No SS- 529-2022 ENTRE EL DEPARTAMENTO DE CORDOBA Y LA EMPRESA SOCIAL DEL ESTADO ESE CAMU LOS CORDOBAS</w:t>
      </w:r>
    </w:p>
    <w:p w14:paraId="36E94D83" w14:textId="77777777" w:rsidR="006D3AEC" w:rsidRDefault="006D3AEC" w:rsidP="006D3AEC">
      <w:pPr>
        <w:jc w:val="both"/>
        <w:rPr>
          <w:rFonts w:ascii="Arial Narrow" w:hAnsi="Arial Narrow" w:cs="Arial"/>
          <w:b/>
          <w:noProof/>
        </w:rPr>
      </w:pPr>
    </w:p>
    <w:p w14:paraId="1769B619" w14:textId="77777777" w:rsidR="006D3AEC" w:rsidRDefault="006D3AEC" w:rsidP="006D3AEC">
      <w:pPr>
        <w:jc w:val="both"/>
        <w:rPr>
          <w:rFonts w:ascii="Arial Narrow" w:hAnsi="Arial Narrow" w:cs="Arial"/>
          <w:b/>
          <w:noProof/>
        </w:rPr>
      </w:pPr>
    </w:p>
    <w:p w14:paraId="4D7B8C23" w14:textId="52BC3A07" w:rsidR="006D3AEC" w:rsidRPr="0032756E" w:rsidRDefault="006D3AEC" w:rsidP="006D3AEC">
      <w:pPr>
        <w:jc w:val="both"/>
        <w:rPr>
          <w:rFonts w:ascii="Calibri" w:hAnsi="Calibri" w:cs="Calibri"/>
          <w:color w:val="000000"/>
          <w:sz w:val="28"/>
          <w:szCs w:val="28"/>
          <w:lang w:eastAsia="es-ES_tradnl"/>
        </w:rPr>
      </w:pPr>
      <w:r w:rsidRPr="0032756E">
        <w:rPr>
          <w:rFonts w:ascii="Arial Narrow" w:hAnsi="Arial Narrow" w:cs="Arial"/>
          <w:b/>
          <w:noProof/>
          <w:sz w:val="28"/>
          <w:szCs w:val="28"/>
        </w:rPr>
        <w:t xml:space="preserve">VALOR: </w:t>
      </w:r>
      <w:r w:rsidR="0032756E">
        <w:rPr>
          <w:rFonts w:ascii="Arial" w:hAnsi="Arial" w:cs="Arial"/>
          <w:sz w:val="28"/>
          <w:szCs w:val="28"/>
        </w:rPr>
        <w:t xml:space="preserve">CUARENTA Y </w:t>
      </w:r>
      <w:r w:rsidR="00FC7B47">
        <w:rPr>
          <w:rFonts w:ascii="Arial" w:hAnsi="Arial" w:cs="Arial"/>
          <w:sz w:val="28"/>
          <w:szCs w:val="28"/>
        </w:rPr>
        <w:t>SIETE</w:t>
      </w:r>
      <w:r w:rsidR="007A6F26" w:rsidRPr="0032756E">
        <w:rPr>
          <w:rFonts w:ascii="Arial" w:hAnsi="Arial" w:cs="Arial"/>
          <w:sz w:val="28"/>
          <w:szCs w:val="28"/>
        </w:rPr>
        <w:t xml:space="preserve"> MILLONES </w:t>
      </w:r>
      <w:r w:rsidR="00FC7B47">
        <w:rPr>
          <w:rFonts w:ascii="Arial" w:hAnsi="Arial" w:cs="Arial"/>
          <w:sz w:val="28"/>
          <w:szCs w:val="28"/>
        </w:rPr>
        <w:t>OCHO</w:t>
      </w:r>
      <w:r w:rsidR="007A6F26" w:rsidRPr="0032756E">
        <w:rPr>
          <w:rFonts w:ascii="Arial" w:hAnsi="Arial" w:cs="Arial"/>
          <w:sz w:val="28"/>
          <w:szCs w:val="28"/>
        </w:rPr>
        <w:t xml:space="preserve">CIENTOS </w:t>
      </w:r>
      <w:r w:rsidR="00FC7B47">
        <w:rPr>
          <w:rFonts w:ascii="Arial" w:hAnsi="Arial" w:cs="Arial"/>
          <w:sz w:val="28"/>
          <w:szCs w:val="28"/>
        </w:rPr>
        <w:t>VEINTE</w:t>
      </w:r>
      <w:r w:rsidR="007A6F26" w:rsidRPr="0032756E">
        <w:rPr>
          <w:rFonts w:ascii="Arial" w:hAnsi="Arial" w:cs="Arial"/>
          <w:sz w:val="28"/>
          <w:szCs w:val="28"/>
        </w:rPr>
        <w:t xml:space="preserve"> MIL </w:t>
      </w:r>
      <w:r w:rsidR="0032756E">
        <w:rPr>
          <w:rFonts w:ascii="Arial" w:hAnsi="Arial" w:cs="Arial"/>
          <w:sz w:val="28"/>
          <w:szCs w:val="28"/>
        </w:rPr>
        <w:t>PESOS</w:t>
      </w:r>
      <w:r w:rsidR="007A6F26" w:rsidRPr="0032756E">
        <w:rPr>
          <w:rFonts w:ascii="Arial" w:hAnsi="Arial" w:cs="Arial"/>
          <w:sz w:val="28"/>
          <w:szCs w:val="28"/>
        </w:rPr>
        <w:t xml:space="preserve"> M/L (</w:t>
      </w:r>
      <w:r w:rsidR="0032756E" w:rsidRPr="0032756E">
        <w:rPr>
          <w:rFonts w:ascii="Arial" w:hAnsi="Arial" w:cs="Arial"/>
          <w:sz w:val="28"/>
          <w:szCs w:val="28"/>
        </w:rPr>
        <w:t>$</w:t>
      </w:r>
      <w:r w:rsidR="0032756E" w:rsidRPr="0032756E">
        <w:rPr>
          <w:rFonts w:ascii="Calibri" w:hAnsi="Calibri" w:cs="Calibri"/>
          <w:color w:val="000000"/>
          <w:sz w:val="28"/>
          <w:szCs w:val="28"/>
          <w:lang w:eastAsia="es-ES_tradnl"/>
        </w:rPr>
        <w:t xml:space="preserve">  4</w:t>
      </w:r>
      <w:r w:rsidR="00FC7B47">
        <w:rPr>
          <w:rFonts w:ascii="Calibri" w:hAnsi="Calibri" w:cs="Calibri"/>
          <w:color w:val="000000"/>
          <w:sz w:val="28"/>
          <w:szCs w:val="28"/>
          <w:lang w:eastAsia="es-ES_tradnl"/>
        </w:rPr>
        <w:t>7</w:t>
      </w:r>
      <w:r w:rsidR="0032756E" w:rsidRPr="0032756E">
        <w:rPr>
          <w:rFonts w:ascii="Calibri" w:hAnsi="Calibri" w:cs="Calibri"/>
          <w:color w:val="000000"/>
          <w:sz w:val="28"/>
          <w:szCs w:val="28"/>
          <w:lang w:eastAsia="es-ES_tradnl"/>
        </w:rPr>
        <w:t>.</w:t>
      </w:r>
      <w:r w:rsidR="00FC7B47">
        <w:rPr>
          <w:rFonts w:ascii="Calibri" w:hAnsi="Calibri" w:cs="Calibri"/>
          <w:color w:val="000000"/>
          <w:sz w:val="28"/>
          <w:szCs w:val="28"/>
          <w:lang w:eastAsia="es-ES_tradnl"/>
        </w:rPr>
        <w:t>820</w:t>
      </w:r>
      <w:r w:rsidR="0032756E" w:rsidRPr="0032756E">
        <w:rPr>
          <w:rFonts w:ascii="Calibri" w:hAnsi="Calibri" w:cs="Calibri"/>
          <w:color w:val="000000"/>
          <w:sz w:val="28"/>
          <w:szCs w:val="28"/>
          <w:lang w:eastAsia="es-ES_tradnl"/>
        </w:rPr>
        <w:t>.</w:t>
      </w:r>
      <w:r w:rsidR="00FC7B47">
        <w:rPr>
          <w:rFonts w:ascii="Calibri" w:hAnsi="Calibri" w:cs="Calibri"/>
          <w:color w:val="000000"/>
          <w:sz w:val="28"/>
          <w:szCs w:val="28"/>
          <w:lang w:eastAsia="es-ES_tradnl"/>
        </w:rPr>
        <w:t>0</w:t>
      </w:r>
      <w:r w:rsidR="0032756E" w:rsidRPr="0032756E">
        <w:rPr>
          <w:rFonts w:ascii="Calibri" w:hAnsi="Calibri" w:cs="Calibri"/>
          <w:color w:val="000000"/>
          <w:sz w:val="28"/>
          <w:szCs w:val="28"/>
          <w:lang w:eastAsia="es-ES_tradnl"/>
        </w:rPr>
        <w:t xml:space="preserve">00 </w:t>
      </w:r>
      <w:r w:rsidR="007A6F26" w:rsidRPr="0032756E">
        <w:rPr>
          <w:rFonts w:ascii="Arial" w:hAnsi="Arial" w:cs="Arial"/>
          <w:sz w:val="28"/>
          <w:szCs w:val="28"/>
        </w:rPr>
        <w:t>).</w:t>
      </w:r>
    </w:p>
    <w:p w14:paraId="17BBF741" w14:textId="77777777" w:rsidR="006D3AEC" w:rsidRDefault="006D3AEC" w:rsidP="006D3AEC">
      <w:pPr>
        <w:jc w:val="both"/>
        <w:rPr>
          <w:rFonts w:ascii="Arial" w:hAnsi="Arial" w:cs="Arial"/>
          <w:b/>
        </w:rPr>
      </w:pPr>
    </w:p>
    <w:p w14:paraId="2109389B" w14:textId="77777777" w:rsidR="006D3AEC" w:rsidRDefault="006D3AEC" w:rsidP="006D3AEC">
      <w:pPr>
        <w:jc w:val="both"/>
        <w:rPr>
          <w:rFonts w:ascii="Arial" w:hAnsi="Arial" w:cs="Arial"/>
          <w:noProof/>
          <w:lang w:eastAsia="es-ES"/>
        </w:rPr>
      </w:pPr>
    </w:p>
    <w:p w14:paraId="79CD4A6D" w14:textId="77777777" w:rsidR="006D3AEC" w:rsidRDefault="006D3AEC" w:rsidP="006D3AEC">
      <w:pPr>
        <w:jc w:val="both"/>
        <w:rPr>
          <w:rFonts w:ascii="Arial Narrow" w:hAnsi="Arial Narrow" w:cs="Arial"/>
          <w:b/>
          <w:noProof/>
        </w:rPr>
      </w:pPr>
    </w:p>
    <w:p w14:paraId="53AD39AC" w14:textId="77777777" w:rsidR="006D3AEC" w:rsidRDefault="006D3AEC" w:rsidP="006D3AEC">
      <w:pPr>
        <w:jc w:val="both"/>
        <w:rPr>
          <w:rFonts w:ascii="Arial Narrow" w:hAnsi="Arial Narrow" w:cs="Arial"/>
          <w:b/>
          <w:noProof/>
        </w:rPr>
      </w:pPr>
    </w:p>
    <w:p w14:paraId="378A61EA" w14:textId="77777777" w:rsidR="006D3AEC" w:rsidRDefault="006D3AEC" w:rsidP="006D3AEC">
      <w:pPr>
        <w:jc w:val="both"/>
        <w:rPr>
          <w:rFonts w:ascii="Arial Narrow" w:hAnsi="Arial Narrow" w:cs="Arial"/>
          <w:b/>
          <w:noProof/>
        </w:rPr>
      </w:pPr>
    </w:p>
    <w:p w14:paraId="52DB0D19" w14:textId="77777777" w:rsidR="006D3AEC" w:rsidRDefault="006D3AEC" w:rsidP="006D3AEC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</w:p>
    <w:p w14:paraId="38924FAD" w14:textId="77777777" w:rsidR="006D3AEC" w:rsidRPr="009634BA" w:rsidRDefault="006D3AEC" w:rsidP="006D3AEC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</w:p>
    <w:p w14:paraId="60076049" w14:textId="77777777" w:rsidR="006D3AEC" w:rsidRPr="009634BA" w:rsidRDefault="006D3AEC" w:rsidP="006D3AEC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  <w:r w:rsidRPr="009634BA">
        <w:rPr>
          <w:rFonts w:ascii="Arial" w:hAnsi="Arial" w:cs="Arial"/>
          <w:b/>
          <w:bCs/>
          <w:noProof/>
          <w:lang w:eastAsia="es-CO"/>
        </w:rPr>
        <w:t>______________________________________</w:t>
      </w:r>
    </w:p>
    <w:p w14:paraId="1605B274" w14:textId="01AE9A80" w:rsidR="006D3AEC" w:rsidRPr="009634BA" w:rsidRDefault="007A6F26" w:rsidP="006D3AEC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  <w:r>
        <w:rPr>
          <w:rFonts w:ascii="Arial" w:hAnsi="Arial" w:cs="Arial"/>
          <w:b/>
          <w:bCs/>
          <w:noProof/>
          <w:lang w:eastAsia="es-CO"/>
        </w:rPr>
        <w:t>JUAN JABIB FLOREZ</w:t>
      </w:r>
    </w:p>
    <w:p w14:paraId="739BCF20" w14:textId="77777777" w:rsidR="006D3AEC" w:rsidRDefault="006D3AEC" w:rsidP="006D3AEC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  <w:r w:rsidRPr="009634BA">
        <w:rPr>
          <w:rFonts w:ascii="Arial" w:hAnsi="Arial" w:cs="Arial"/>
          <w:b/>
          <w:bCs/>
          <w:noProof/>
          <w:lang w:eastAsia="es-CO"/>
        </w:rPr>
        <w:t xml:space="preserve">GERENTE E.S.E CAMU LOS </w:t>
      </w:r>
      <w:r>
        <w:rPr>
          <w:rFonts w:ascii="Arial" w:hAnsi="Arial" w:cs="Arial"/>
          <w:b/>
          <w:bCs/>
          <w:noProof/>
          <w:lang w:eastAsia="es-CO"/>
        </w:rPr>
        <w:t>CÓRDOBAS</w:t>
      </w:r>
    </w:p>
    <w:p w14:paraId="3B65E74D" w14:textId="77777777" w:rsidR="006D3AEC" w:rsidRDefault="006D3AEC" w:rsidP="006D3AEC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</w:p>
    <w:p w14:paraId="4F67455F" w14:textId="77777777" w:rsidR="006D3AEC" w:rsidRDefault="006D3AEC" w:rsidP="006D3AEC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</w:p>
    <w:p w14:paraId="47DD2387" w14:textId="77777777" w:rsidR="006D3AEC" w:rsidRDefault="006D3AEC" w:rsidP="006D3AEC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</w:p>
    <w:p w14:paraId="09A8DFF7" w14:textId="77777777" w:rsidR="006D3AEC" w:rsidRDefault="006D3AEC" w:rsidP="006D3AEC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</w:p>
    <w:p w14:paraId="2EA4CC1E" w14:textId="77777777" w:rsidR="006D3AEC" w:rsidRDefault="006D3AEC" w:rsidP="006D3AEC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</w:p>
    <w:p w14:paraId="03375605" w14:textId="77777777" w:rsidR="006D3AEC" w:rsidRDefault="006D3AEC" w:rsidP="006D3AEC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</w:p>
    <w:p w14:paraId="7CEBBD5A" w14:textId="77777777" w:rsidR="006D3AEC" w:rsidRDefault="006D3AEC" w:rsidP="006D3AEC">
      <w:pPr>
        <w:pStyle w:val="Sinespaciado"/>
        <w:rPr>
          <w:rFonts w:ascii="Arial" w:hAnsi="Arial" w:cs="Arial"/>
          <w:b/>
          <w:bCs/>
          <w:noProof/>
          <w:lang w:eastAsia="es-CO"/>
        </w:rPr>
      </w:pPr>
      <w:r>
        <w:rPr>
          <w:rFonts w:ascii="Arial" w:hAnsi="Arial" w:cs="Arial"/>
          <w:b/>
          <w:bCs/>
          <w:noProof/>
          <w:lang w:eastAsia="es-CO"/>
        </w:rPr>
        <w:t>________________________</w:t>
      </w:r>
    </w:p>
    <w:p w14:paraId="7ACC2718" w14:textId="77777777" w:rsidR="006D3AEC" w:rsidRDefault="006D3AEC" w:rsidP="006D3AEC">
      <w:pPr>
        <w:pStyle w:val="Sinespaciado"/>
        <w:rPr>
          <w:rFonts w:ascii="Arial" w:hAnsi="Arial" w:cs="Arial"/>
          <w:b/>
          <w:bCs/>
          <w:noProof/>
          <w:lang w:eastAsia="es-CO"/>
        </w:rPr>
      </w:pPr>
      <w:r>
        <w:rPr>
          <w:rFonts w:ascii="Arial" w:hAnsi="Arial" w:cs="Arial"/>
          <w:b/>
          <w:bCs/>
          <w:noProof/>
          <w:lang w:eastAsia="es-CO"/>
        </w:rPr>
        <w:t>URIEL HERNANDEZ.</w:t>
      </w:r>
    </w:p>
    <w:p w14:paraId="0504CF2A" w14:textId="77777777" w:rsidR="006D3AEC" w:rsidRDefault="006D3AEC" w:rsidP="006D3AEC">
      <w:pPr>
        <w:pStyle w:val="Sinespaciado"/>
        <w:rPr>
          <w:rFonts w:ascii="Arial" w:hAnsi="Arial" w:cs="Arial"/>
          <w:b/>
          <w:bCs/>
          <w:noProof/>
          <w:lang w:eastAsia="es-CO"/>
        </w:rPr>
      </w:pPr>
      <w:r>
        <w:rPr>
          <w:rFonts w:ascii="Arial" w:hAnsi="Arial" w:cs="Arial"/>
          <w:b/>
          <w:bCs/>
          <w:noProof/>
          <w:lang w:eastAsia="es-CO"/>
        </w:rPr>
        <w:t>JEFE DE PRESUPUESTO</w:t>
      </w:r>
    </w:p>
    <w:p w14:paraId="248C3316" w14:textId="77777777" w:rsidR="006D3AEC" w:rsidRPr="009634BA" w:rsidRDefault="006D3AEC" w:rsidP="006D3AEC">
      <w:pPr>
        <w:pStyle w:val="Sinespaciad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lang w:eastAsia="es-CO"/>
        </w:rPr>
        <w:t>NOTIFICADO.</w:t>
      </w:r>
    </w:p>
    <w:p w14:paraId="319088A4" w14:textId="77777777" w:rsidR="006D3AEC" w:rsidRDefault="006D3AEC" w:rsidP="006D3AEC">
      <w:pPr>
        <w:pStyle w:val="Sinespaciado"/>
        <w:jc w:val="both"/>
        <w:rPr>
          <w:rFonts w:ascii="Arial" w:hAnsi="Arial" w:cs="Arial"/>
          <w:sz w:val="28"/>
          <w:szCs w:val="28"/>
        </w:rPr>
      </w:pPr>
    </w:p>
    <w:p w14:paraId="10D6D785" w14:textId="77777777" w:rsidR="006D3AEC" w:rsidRDefault="006D3AEC" w:rsidP="006D3AEC">
      <w:pPr>
        <w:pStyle w:val="Sinespaciado"/>
        <w:jc w:val="both"/>
        <w:rPr>
          <w:rFonts w:ascii="Arial" w:hAnsi="Arial" w:cs="Arial"/>
          <w:sz w:val="28"/>
          <w:szCs w:val="28"/>
        </w:rPr>
      </w:pPr>
    </w:p>
    <w:p w14:paraId="1D16B7ED" w14:textId="77777777" w:rsidR="006D3AEC" w:rsidRDefault="006D3AEC" w:rsidP="006D3AEC">
      <w:pPr>
        <w:pStyle w:val="Sinespaciado"/>
        <w:jc w:val="both"/>
        <w:rPr>
          <w:rFonts w:ascii="Arial" w:hAnsi="Arial" w:cs="Arial"/>
          <w:sz w:val="28"/>
          <w:szCs w:val="28"/>
        </w:rPr>
      </w:pPr>
    </w:p>
    <w:p w14:paraId="0B9AB1D4" w14:textId="77777777" w:rsidR="006D3AEC" w:rsidRPr="00EC7F76" w:rsidRDefault="006D3AEC" w:rsidP="006D3AEC">
      <w:pPr>
        <w:pStyle w:val="Sangra2detindependiente1"/>
        <w:tabs>
          <w:tab w:val="clear" w:pos="0"/>
          <w:tab w:val="left" w:pos="709"/>
        </w:tabs>
        <w:rPr>
          <w:rFonts w:cs="Arial"/>
          <w:szCs w:val="24"/>
          <w:lang w:val="es-CO"/>
        </w:rPr>
      </w:pPr>
    </w:p>
    <w:p w14:paraId="48A4C45E" w14:textId="77777777" w:rsidR="006D3AEC" w:rsidRDefault="006D3AEC" w:rsidP="006D3AEC">
      <w:pPr>
        <w:pStyle w:val="Sinespaciado"/>
        <w:jc w:val="both"/>
        <w:rPr>
          <w:rFonts w:ascii="Arial" w:hAnsi="Arial" w:cs="Arial"/>
          <w:sz w:val="28"/>
          <w:szCs w:val="28"/>
        </w:rPr>
      </w:pPr>
    </w:p>
    <w:p w14:paraId="71BB272D" w14:textId="77777777" w:rsidR="003F785D" w:rsidRPr="00E9093F" w:rsidRDefault="003F785D" w:rsidP="00E9093F"/>
    <w:sectPr w:rsidR="003F785D" w:rsidRPr="00E9093F" w:rsidSect="00AA661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18" w:right="1418" w:bottom="1418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E4C39" w14:textId="77777777" w:rsidR="008867CC" w:rsidRDefault="008867CC" w:rsidP="004F2707">
      <w:r>
        <w:separator/>
      </w:r>
    </w:p>
  </w:endnote>
  <w:endnote w:type="continuationSeparator" w:id="0">
    <w:p w14:paraId="20E8C645" w14:textId="77777777" w:rsidR="008867CC" w:rsidRDefault="008867CC" w:rsidP="004F2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amei">
    <w:altName w:val="Cambria Math"/>
    <w:panose1 w:val="020B0604020202020204"/>
    <w:charset w:val="00"/>
    <w:family w:val="auto"/>
    <w:pitch w:val="variable"/>
    <w:sig w:usb0="A00000A7" w:usb1="5000004A" w:usb2="00000000" w:usb3="00000000" w:csb0="00000111" w:csb1="00000000"/>
  </w:font>
  <w:font w:name="Monotype Corsiva">
    <w:panose1 w:val="030101010102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50BDF" w14:textId="77777777" w:rsidR="00731B8E" w:rsidRDefault="00731B8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1F981" w14:textId="77777777" w:rsidR="00D114D0" w:rsidRPr="001C6DDB" w:rsidRDefault="00434BE0" w:rsidP="001C6DDB">
    <w:pPr>
      <w:pStyle w:val="Piedepgina"/>
      <w:ind w:right="360"/>
      <w:jc w:val="center"/>
      <w:rPr>
        <w:lang w:val="en-US"/>
      </w:rPr>
    </w:pPr>
    <w:r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09FE7864" wp14:editId="025D3A9F">
          <wp:simplePos x="0" y="0"/>
          <wp:positionH relativeFrom="column">
            <wp:posOffset>-1051560</wp:posOffset>
          </wp:positionH>
          <wp:positionV relativeFrom="paragraph">
            <wp:posOffset>-1236346</wp:posOffset>
          </wp:positionV>
          <wp:extent cx="7734300" cy="1781175"/>
          <wp:effectExtent l="0" t="0" r="0" b="9525"/>
          <wp:wrapNone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e de pagin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4300" cy="1781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D13B8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D9E9245" wp14:editId="575E36DC">
              <wp:simplePos x="0" y="0"/>
              <wp:positionH relativeFrom="column">
                <wp:posOffset>1310640</wp:posOffset>
              </wp:positionH>
              <wp:positionV relativeFrom="paragraph">
                <wp:posOffset>-102870</wp:posOffset>
              </wp:positionV>
              <wp:extent cx="5019675" cy="514350"/>
              <wp:effectExtent l="0" t="0" r="0" b="0"/>
              <wp:wrapNone/>
              <wp:docPr id="10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019675" cy="5143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1DB071F" w14:textId="77777777" w:rsidR="00DF17C5" w:rsidRPr="00004C5C" w:rsidRDefault="00DF17C5" w:rsidP="00DF17C5">
                          <w:pPr>
                            <w:pStyle w:val="Piedepgina"/>
                            <w:jc w:val="right"/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</w:rPr>
                          </w:pPr>
                          <w:r w:rsidRPr="00AD4E6B">
                            <w:rPr>
                              <w:b/>
                              <w:noProof/>
                              <w:color w:val="0070C0"/>
                              <w:sz w:val="20"/>
                              <w:szCs w:val="20"/>
                              <w:lang w:eastAsia="es-CO"/>
                            </w:rPr>
                            <w:t> </w:t>
                          </w:r>
                          <w:r w:rsidRPr="00004C5C">
                            <w:rPr>
                              <w:rFonts w:ascii="Coamei" w:hAnsi="Coamei"/>
                              <w:b/>
                              <w:noProof/>
                              <w:color w:val="0070C0"/>
                              <w:sz w:val="18"/>
                              <w:szCs w:val="18"/>
                              <w:lang w:eastAsia="es-CO"/>
                            </w:rPr>
                            <w:t>Calle 3 #503 (Frente al Parque)</w:t>
                          </w:r>
                          <w:r w:rsidRPr="00004C5C"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</w:rPr>
                            <w:t xml:space="preserve"> Los </w:t>
                          </w:r>
                          <w:proofErr w:type="gramStart"/>
                          <w:r w:rsidRPr="00004C5C"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</w:rPr>
                            <w:t>Córdobas</w:t>
                          </w:r>
                          <w:proofErr w:type="gramEnd"/>
                        </w:p>
                        <w:p w14:paraId="1AACFCEA" w14:textId="77777777" w:rsidR="00DF17C5" w:rsidRPr="00004C5C" w:rsidRDefault="00DF17C5" w:rsidP="00DF17C5">
                          <w:pPr>
                            <w:pStyle w:val="Piedepgina"/>
                            <w:jc w:val="right"/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  <w:lang w:val="en-US"/>
                            </w:rPr>
                          </w:pPr>
                          <w:r w:rsidRPr="00004C5C"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004C5C"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  <w:lang w:val="en-US"/>
                            </w:rPr>
                            <w:t xml:space="preserve">Tel: 760 10 01 </w:t>
                          </w:r>
                          <w:proofErr w:type="spellStart"/>
                          <w:r w:rsidRPr="00004C5C"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  <w:lang w:val="en-US"/>
                            </w:rPr>
                            <w:t>Cel</w:t>
                          </w:r>
                          <w:proofErr w:type="spellEnd"/>
                          <w:r w:rsidRPr="00004C5C"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  <w:lang w:val="en-US"/>
                            </w:rPr>
                            <w:t>: 3145027353</w:t>
                          </w:r>
                        </w:p>
                        <w:p w14:paraId="796F6FE0" w14:textId="77777777" w:rsidR="004E6216" w:rsidRPr="007F1A4A" w:rsidRDefault="00DF17C5" w:rsidP="00DF17C5">
                          <w:pPr>
                            <w:jc w:val="right"/>
                            <w:rPr>
                              <w:rFonts w:ascii="Coamei" w:hAnsi="Coamei"/>
                              <w:b/>
                              <w:sz w:val="18"/>
                              <w:szCs w:val="18"/>
                              <w:lang w:val="en-US"/>
                            </w:rPr>
                          </w:pPr>
                          <w:r w:rsidRPr="00004C5C"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  <w:lang w:val="en-US"/>
                            </w:rPr>
                            <w:t>Email:</w:t>
                          </w:r>
                          <w:r w:rsidRPr="00004C5C">
                            <w:rPr>
                              <w:rFonts w:ascii="Coamei" w:hAnsi="Coamei"/>
                              <w:color w:val="0070C0"/>
                              <w:sz w:val="18"/>
                              <w:szCs w:val="18"/>
                              <w:lang w:val="en-US"/>
                            </w:rPr>
                            <w:t xml:space="preserve"> </w:t>
                          </w:r>
                          <w:hyperlink r:id="rId2" w:history="1">
                            <w:r w:rsidRPr="00004C5C">
                              <w:rPr>
                                <w:rStyle w:val="Hipervnculo"/>
                                <w:rFonts w:ascii="Coamei" w:hAnsi="Coamei"/>
                                <w:sz w:val="18"/>
                                <w:szCs w:val="18"/>
                                <w:lang w:val="en-US"/>
                              </w:rPr>
                              <w:t>camuloscordobas@hotmail.com</w:t>
                            </w:r>
                          </w:hyperlink>
                          <w:r w:rsidRPr="00004C5C"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  <w:lang w:val="en-US"/>
                            </w:rPr>
                            <w:t xml:space="preserve"> Web</w:t>
                          </w:r>
                          <w:r w:rsidRPr="00004C5C">
                            <w:rPr>
                              <w:rFonts w:ascii="Coamei" w:hAnsi="Coamei"/>
                              <w:color w:val="0070C0"/>
                              <w:sz w:val="18"/>
                              <w:szCs w:val="18"/>
                              <w:lang w:val="en-US"/>
                            </w:rPr>
                            <w:t xml:space="preserve">: </w:t>
                          </w:r>
                          <w:hyperlink r:id="rId3" w:history="1">
                            <w:r w:rsidRPr="00004C5C">
                              <w:rPr>
                                <w:rStyle w:val="Hipervnculo"/>
                                <w:rFonts w:ascii="Coamei" w:hAnsi="Coamei"/>
                                <w:sz w:val="18"/>
                                <w:szCs w:val="18"/>
                                <w:lang w:val="en-US"/>
                              </w:rPr>
                              <w:t>http://www.esecamu-loscordobas-cordoba.gov.co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D9E9245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103.2pt;margin-top:-8.1pt;width:395.25pt;height:40.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" filled="f" stroked="f">
              <v:textbox style="mso-fit-shape-to-text:t">
                <w:txbxContent>
                  <w:p w14:paraId="11DB071F" w14:textId="77777777" w:rsidR="00DF17C5" w:rsidRPr="00004C5C" w:rsidRDefault="00DF17C5" w:rsidP="00DF17C5">
                    <w:pPr>
                      <w:pStyle w:val="Piedepgina"/>
                      <w:jc w:val="right"/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</w:rPr>
                    </w:pPr>
                    <w:r w:rsidRPr="00AD4E6B">
                      <w:rPr>
                        <w:b/>
                        <w:noProof/>
                        <w:color w:val="0070C0"/>
                        <w:sz w:val="20"/>
                        <w:szCs w:val="20"/>
                        <w:lang w:eastAsia="es-CO"/>
                      </w:rPr>
                      <w:t> </w:t>
                    </w:r>
                    <w:r w:rsidRPr="00004C5C">
                      <w:rPr>
                        <w:rFonts w:ascii="Coamei" w:hAnsi="Coamei"/>
                        <w:b/>
                        <w:noProof/>
                        <w:color w:val="0070C0"/>
                        <w:sz w:val="18"/>
                        <w:szCs w:val="18"/>
                        <w:lang w:eastAsia="es-CO"/>
                      </w:rPr>
                      <w:t>Calle 3 #503 (Frente al Parque)</w:t>
                    </w:r>
                    <w:r w:rsidRPr="00004C5C"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</w:rPr>
                      <w:t xml:space="preserve"> Los </w:t>
                    </w:r>
                    <w:proofErr w:type="gramStart"/>
                    <w:r w:rsidRPr="00004C5C"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</w:rPr>
                      <w:t>Córdobas</w:t>
                    </w:r>
                    <w:proofErr w:type="gramEnd"/>
                  </w:p>
                  <w:p w14:paraId="1AACFCEA" w14:textId="77777777" w:rsidR="00DF17C5" w:rsidRPr="00004C5C" w:rsidRDefault="00DF17C5" w:rsidP="00DF17C5">
                    <w:pPr>
                      <w:pStyle w:val="Piedepgina"/>
                      <w:jc w:val="right"/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  <w:lang w:val="en-US"/>
                      </w:rPr>
                    </w:pPr>
                    <w:r w:rsidRPr="00004C5C"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</w:rPr>
                      <w:t xml:space="preserve"> </w:t>
                    </w:r>
                    <w:r w:rsidRPr="00004C5C"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  <w:lang w:val="en-US"/>
                      </w:rPr>
                      <w:t xml:space="preserve">Tel: 760 10 01 </w:t>
                    </w:r>
                    <w:proofErr w:type="spellStart"/>
                    <w:r w:rsidRPr="00004C5C"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  <w:lang w:val="en-US"/>
                      </w:rPr>
                      <w:t>Cel</w:t>
                    </w:r>
                    <w:proofErr w:type="spellEnd"/>
                    <w:r w:rsidRPr="00004C5C"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  <w:lang w:val="en-US"/>
                      </w:rPr>
                      <w:t>: 3145027353</w:t>
                    </w:r>
                  </w:p>
                  <w:p w14:paraId="796F6FE0" w14:textId="77777777" w:rsidR="004E6216" w:rsidRPr="007F1A4A" w:rsidRDefault="00DF17C5" w:rsidP="00DF17C5">
                    <w:pPr>
                      <w:jc w:val="right"/>
                      <w:rPr>
                        <w:rFonts w:ascii="Coamei" w:hAnsi="Coamei"/>
                        <w:b/>
                        <w:sz w:val="18"/>
                        <w:szCs w:val="18"/>
                        <w:lang w:val="en-US"/>
                      </w:rPr>
                    </w:pPr>
                    <w:r w:rsidRPr="00004C5C"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  <w:lang w:val="en-US"/>
                      </w:rPr>
                      <w:t>Email:</w:t>
                    </w:r>
                    <w:r w:rsidRPr="00004C5C">
                      <w:rPr>
                        <w:rFonts w:ascii="Coamei" w:hAnsi="Coamei"/>
                        <w:color w:val="0070C0"/>
                        <w:sz w:val="18"/>
                        <w:szCs w:val="18"/>
                        <w:lang w:val="en-US"/>
                      </w:rPr>
                      <w:t xml:space="preserve"> </w:t>
                    </w:r>
                    <w:hyperlink r:id="rId4" w:history="1">
                      <w:r w:rsidRPr="00004C5C">
                        <w:rPr>
                          <w:rStyle w:val="Hipervnculo"/>
                          <w:rFonts w:ascii="Coamei" w:hAnsi="Coamei"/>
                          <w:sz w:val="18"/>
                          <w:szCs w:val="18"/>
                          <w:lang w:val="en-US"/>
                        </w:rPr>
                        <w:t>camuloscordobas@hotmail.com</w:t>
                      </w:r>
                    </w:hyperlink>
                    <w:r w:rsidRPr="00004C5C"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  <w:lang w:val="en-US"/>
                      </w:rPr>
                      <w:t xml:space="preserve"> Web</w:t>
                    </w:r>
                    <w:r w:rsidRPr="00004C5C">
                      <w:rPr>
                        <w:rFonts w:ascii="Coamei" w:hAnsi="Coamei"/>
                        <w:color w:val="0070C0"/>
                        <w:sz w:val="18"/>
                        <w:szCs w:val="18"/>
                        <w:lang w:val="en-US"/>
                      </w:rPr>
                      <w:t xml:space="preserve">: </w:t>
                    </w:r>
                    <w:hyperlink r:id="rId5" w:history="1">
                      <w:r w:rsidRPr="00004C5C">
                        <w:rPr>
                          <w:rStyle w:val="Hipervnculo"/>
                          <w:rFonts w:ascii="Coamei" w:hAnsi="Coamei"/>
                          <w:sz w:val="18"/>
                          <w:szCs w:val="18"/>
                          <w:lang w:val="en-US"/>
                        </w:rPr>
                        <w:t>http://www.esecamu-loscordobas-cordoba.gov.co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D6DFB" w14:textId="77777777" w:rsidR="00D114D0" w:rsidRDefault="00D114D0" w:rsidP="00350986">
    <w:pPr>
      <w:pStyle w:val="Piedepgina"/>
      <w:ind w:right="360"/>
      <w:jc w:val="center"/>
      <w:rPr>
        <w:rStyle w:val="Nmerodepgina"/>
        <w:rFonts w:ascii="Monotype Corsiva" w:hAnsi="Monotype Corsiva" w:cs="Arial"/>
        <w:b/>
        <w:i/>
        <w:sz w:val="20"/>
        <w:szCs w:val="20"/>
      </w:rPr>
    </w:pPr>
    <w:r>
      <w:rPr>
        <w:rStyle w:val="Nmerodepgina"/>
        <w:rFonts w:ascii="Monotype Corsiva" w:hAnsi="Monotype Corsiva" w:cs="Arial"/>
        <w:b/>
        <w:i/>
        <w:sz w:val="20"/>
        <w:szCs w:val="20"/>
      </w:rPr>
      <w:t>___________________________________________________________________________________</w:t>
    </w:r>
  </w:p>
  <w:p w14:paraId="66210D40" w14:textId="77777777" w:rsidR="00D114D0" w:rsidRPr="006D016F" w:rsidRDefault="00D114D0" w:rsidP="00350986">
    <w:pPr>
      <w:pStyle w:val="Piedepgina"/>
      <w:ind w:right="360"/>
      <w:jc w:val="center"/>
      <w:rPr>
        <w:rStyle w:val="Nmerodepgina"/>
        <w:rFonts w:ascii="Monotype Corsiva" w:hAnsi="Monotype Corsiva" w:cs="Arial"/>
        <w:b/>
        <w:i/>
        <w:sz w:val="20"/>
        <w:szCs w:val="20"/>
      </w:rPr>
    </w:pPr>
    <w:r w:rsidRPr="006D016F">
      <w:rPr>
        <w:rStyle w:val="Nmerodepgina"/>
        <w:rFonts w:ascii="Monotype Corsiva" w:hAnsi="Monotype Corsiva" w:cs="Arial"/>
        <w:b/>
        <w:i/>
        <w:sz w:val="20"/>
        <w:szCs w:val="20"/>
      </w:rPr>
      <w:t xml:space="preserve">Hacia un Control </w:t>
    </w:r>
    <w:proofErr w:type="gramStart"/>
    <w:r w:rsidRPr="006D016F">
      <w:rPr>
        <w:rStyle w:val="Nmerodepgina"/>
        <w:rFonts w:ascii="Monotype Corsiva" w:hAnsi="Monotype Corsiva" w:cs="Arial"/>
        <w:b/>
        <w:i/>
        <w:sz w:val="20"/>
        <w:szCs w:val="20"/>
      </w:rPr>
      <w:t>Fiscal  con</w:t>
    </w:r>
    <w:proofErr w:type="gramEnd"/>
    <w:r w:rsidRPr="006D016F">
      <w:rPr>
        <w:rStyle w:val="Nmerodepgina"/>
        <w:rFonts w:ascii="Monotype Corsiva" w:hAnsi="Monotype Corsiva" w:cs="Arial"/>
        <w:b/>
        <w:i/>
        <w:sz w:val="20"/>
        <w:szCs w:val="20"/>
      </w:rPr>
      <w:t xml:space="preserve"> Calidad y Transparencia </w:t>
    </w:r>
  </w:p>
  <w:p w14:paraId="1D062CA4" w14:textId="77777777" w:rsidR="00D114D0" w:rsidRPr="006D016F" w:rsidRDefault="00D114D0" w:rsidP="00350986">
    <w:pPr>
      <w:pStyle w:val="Piedepgina"/>
      <w:ind w:right="360"/>
      <w:jc w:val="center"/>
      <w:rPr>
        <w:rStyle w:val="Nmerodepgina"/>
        <w:rFonts w:ascii="Monotype Corsiva" w:hAnsi="Monotype Corsiva" w:cs="Arial"/>
        <w:i/>
        <w:sz w:val="16"/>
        <w:szCs w:val="16"/>
      </w:rPr>
    </w:pPr>
  </w:p>
  <w:p w14:paraId="10EB41A2" w14:textId="77777777" w:rsidR="00D114D0" w:rsidRPr="006D016F" w:rsidRDefault="00D114D0" w:rsidP="00350986">
    <w:pPr>
      <w:pStyle w:val="Piedepgina"/>
      <w:tabs>
        <w:tab w:val="clear" w:pos="8504"/>
        <w:tab w:val="left" w:pos="4680"/>
      </w:tabs>
      <w:ind w:right="360"/>
      <w:jc w:val="center"/>
      <w:rPr>
        <w:rStyle w:val="Nmerodepgina"/>
        <w:rFonts w:ascii="Monotype Corsiva" w:hAnsi="Monotype Corsiva" w:cs="Arial"/>
        <w:i/>
        <w:sz w:val="16"/>
        <w:szCs w:val="16"/>
      </w:rPr>
    </w:pPr>
    <w:r w:rsidRPr="006D016F">
      <w:rPr>
        <w:rStyle w:val="Nmerodepgina"/>
        <w:rFonts w:ascii="Monotype Corsiva" w:hAnsi="Monotype Corsiva" w:cs="Arial"/>
        <w:i/>
        <w:sz w:val="16"/>
        <w:szCs w:val="16"/>
      </w:rPr>
      <w:t xml:space="preserve">Calle 25 No 8 - </w:t>
    </w:r>
    <w:proofErr w:type="gramStart"/>
    <w:r w:rsidRPr="006D016F">
      <w:rPr>
        <w:rStyle w:val="Nmerodepgina"/>
        <w:rFonts w:ascii="Monotype Corsiva" w:hAnsi="Monotype Corsiva" w:cs="Arial"/>
        <w:i/>
        <w:sz w:val="16"/>
        <w:szCs w:val="16"/>
      </w:rPr>
      <w:t>54  Montería</w:t>
    </w:r>
    <w:proofErr w:type="gramEnd"/>
    <w:r w:rsidRPr="006D016F">
      <w:rPr>
        <w:rStyle w:val="Nmerodepgina"/>
        <w:rFonts w:ascii="Monotype Corsiva" w:hAnsi="Monotype Corsiva" w:cs="Arial"/>
        <w:i/>
        <w:sz w:val="16"/>
        <w:szCs w:val="16"/>
      </w:rPr>
      <w:t xml:space="preserve"> – Córdoba</w:t>
    </w:r>
  </w:p>
  <w:p w14:paraId="2C41A437" w14:textId="77777777" w:rsidR="00D114D0" w:rsidRPr="006D016F" w:rsidRDefault="00D114D0" w:rsidP="00350986">
    <w:pPr>
      <w:pStyle w:val="Piedepgina"/>
      <w:tabs>
        <w:tab w:val="clear" w:pos="4252"/>
        <w:tab w:val="clear" w:pos="8504"/>
      </w:tabs>
      <w:ind w:right="360"/>
      <w:jc w:val="center"/>
      <w:rPr>
        <w:rStyle w:val="Nmerodepgina"/>
        <w:rFonts w:ascii="Monotype Corsiva" w:hAnsi="Monotype Corsiva" w:cs="Arial"/>
        <w:i/>
        <w:sz w:val="16"/>
        <w:szCs w:val="16"/>
      </w:rPr>
    </w:pPr>
    <w:r>
      <w:rPr>
        <w:rStyle w:val="Nmerodepgina"/>
        <w:rFonts w:ascii="Monotype Corsiva" w:hAnsi="Monotype Corsiva" w:cs="Arial"/>
        <w:i/>
        <w:sz w:val="16"/>
        <w:szCs w:val="16"/>
      </w:rPr>
      <w:t xml:space="preserve">Teléfonos: (4) 7820173 - </w:t>
    </w:r>
    <w:r w:rsidRPr="006D016F">
      <w:rPr>
        <w:rStyle w:val="Nmerodepgina"/>
        <w:rFonts w:ascii="Monotype Corsiva" w:hAnsi="Monotype Corsiva" w:cs="Arial"/>
        <w:i/>
        <w:sz w:val="16"/>
        <w:szCs w:val="16"/>
      </w:rPr>
      <w:t>7825040 Quejas y Reclamos 018000914810</w:t>
    </w:r>
  </w:p>
  <w:p w14:paraId="6D45ACF1" w14:textId="77777777" w:rsidR="00D114D0" w:rsidRPr="00350986" w:rsidRDefault="00D114D0" w:rsidP="00350986">
    <w:pPr>
      <w:pStyle w:val="Piedepgina"/>
      <w:ind w:right="360"/>
      <w:jc w:val="center"/>
      <w:rPr>
        <w:lang w:val="en-US"/>
      </w:rPr>
    </w:pPr>
    <w:r w:rsidRPr="006D016F">
      <w:rPr>
        <w:rStyle w:val="Nmerodepgina"/>
        <w:rFonts w:ascii="Monotype Corsiva" w:hAnsi="Monotype Corsiva" w:cs="Arial"/>
        <w:i/>
        <w:sz w:val="16"/>
        <w:szCs w:val="16"/>
        <w:lang w:val="pt-BR"/>
      </w:rPr>
      <w:t xml:space="preserve">E-Mail: </w:t>
    </w:r>
    <w:r w:rsidRPr="006D016F">
      <w:rPr>
        <w:rStyle w:val="Nmerodepgina"/>
        <w:rFonts w:ascii="Monotype Corsiva" w:hAnsi="Monotype Corsiva"/>
        <w:i/>
        <w:sz w:val="16"/>
        <w:szCs w:val="16"/>
        <w:lang w:val="pt-BR"/>
      </w:rPr>
      <w:t>contralor@contraloriadecordoba.gov.c</w:t>
    </w:r>
    <w:r>
      <w:rPr>
        <w:rStyle w:val="Nmerodepgina"/>
        <w:rFonts w:ascii="Monotype Corsiva" w:hAnsi="Monotype Corsiva" w:cs="Arial"/>
        <w:i/>
        <w:sz w:val="16"/>
        <w:szCs w:val="16"/>
        <w:lang w:val="pt-BR"/>
      </w:rPr>
      <w:t xml:space="preserve">o </w:t>
    </w:r>
    <w:r w:rsidRPr="006D016F">
      <w:rPr>
        <w:rStyle w:val="Nmerodepgina"/>
        <w:rFonts w:ascii="Monotype Corsiva" w:hAnsi="Monotype Corsiva" w:cs="Arial"/>
        <w:i/>
        <w:sz w:val="16"/>
        <w:szCs w:val="16"/>
        <w:lang w:val="pt-BR"/>
      </w:rPr>
      <w:t>Web:</w:t>
    </w:r>
    <w:r>
      <w:rPr>
        <w:rStyle w:val="Nmerodepgina"/>
        <w:rFonts w:ascii="Monotype Corsiva" w:hAnsi="Monotype Corsiva" w:cs="Arial"/>
        <w:i/>
        <w:sz w:val="16"/>
        <w:szCs w:val="16"/>
        <w:lang w:val="pt-BR"/>
      </w:rPr>
      <w:t xml:space="preserve"> </w:t>
    </w:r>
    <w:r w:rsidRPr="006D016F">
      <w:rPr>
        <w:rStyle w:val="Nmerodepgina"/>
        <w:rFonts w:ascii="Monotype Corsiva" w:hAnsi="Monotype Corsiva" w:cs="Arial"/>
        <w:i/>
        <w:sz w:val="16"/>
        <w:szCs w:val="16"/>
        <w:lang w:val="pt-BR"/>
      </w:rPr>
      <w:t>www.contraloriadecordoba.gov.co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BD56D" w14:textId="77777777" w:rsidR="008867CC" w:rsidRDefault="008867CC" w:rsidP="004F2707">
      <w:r>
        <w:separator/>
      </w:r>
    </w:p>
  </w:footnote>
  <w:footnote w:type="continuationSeparator" w:id="0">
    <w:p w14:paraId="38AF2CBF" w14:textId="77777777" w:rsidR="008867CC" w:rsidRDefault="008867CC" w:rsidP="004F27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D5B5D" w14:textId="77777777" w:rsidR="00731B8E" w:rsidRDefault="00731B8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6176E" w14:textId="77777777" w:rsidR="004E6216" w:rsidRDefault="00F0690F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4384" behindDoc="0" locked="0" layoutInCell="1" allowOverlap="1" wp14:anchorId="0E57399E" wp14:editId="5028F25F">
          <wp:simplePos x="0" y="0"/>
          <wp:positionH relativeFrom="column">
            <wp:posOffset>-1108710</wp:posOffset>
          </wp:positionH>
          <wp:positionV relativeFrom="paragraph">
            <wp:posOffset>-203200</wp:posOffset>
          </wp:positionV>
          <wp:extent cx="7791450" cy="1214755"/>
          <wp:effectExtent l="0" t="0" r="0" b="4445"/>
          <wp:wrapNone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NCABEZAD0 DE PAGIN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1450" cy="1214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31DBF1C" w14:textId="77777777" w:rsidR="004E6216" w:rsidRDefault="003D13B8" w:rsidP="00F0690F">
    <w:pPr>
      <w:pStyle w:val="Encabezado"/>
      <w:tabs>
        <w:tab w:val="clear" w:pos="4252"/>
        <w:tab w:val="clear" w:pos="8504"/>
        <w:tab w:val="left" w:pos="3675"/>
      </w:tabs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D107A39" wp14:editId="4C2D8970">
              <wp:simplePos x="0" y="0"/>
              <wp:positionH relativeFrom="column">
                <wp:posOffset>4045585</wp:posOffset>
              </wp:positionH>
              <wp:positionV relativeFrom="paragraph">
                <wp:posOffset>144780</wp:posOffset>
              </wp:positionV>
              <wp:extent cx="1741805" cy="621030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741805" cy="6210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99B39E" w14:textId="77777777" w:rsidR="004E6216" w:rsidRDefault="004E6216" w:rsidP="00740D82">
                          <w:pPr>
                            <w:rPr>
                              <w:lang w:val="es-ES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858D2DA" wp14:editId="429DD16F">
                                <wp:extent cx="295275" cy="485775"/>
                                <wp:effectExtent l="0" t="0" r="9525" b="9525"/>
                                <wp:docPr id="4" name="Imagen 4" descr="Logo ISO 9001 CGDC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Logo ISO 9001 CGDC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95275" cy="4857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lang w:val="es-ES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B7859CE" wp14:editId="1319FC72">
                                <wp:extent cx="485775" cy="485775"/>
                                <wp:effectExtent l="0" t="0" r="9525" b="9525"/>
                                <wp:docPr id="2" name="Imagen 2" descr="Logo IQNET - CGDC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 descr="Logo IQNET - CGDC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85775" cy="4857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lang w:val="es-ES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6F65543" wp14:editId="1331DFDB">
                                <wp:extent cx="457200" cy="485775"/>
                                <wp:effectExtent l="0" t="0" r="0" b="9525"/>
                                <wp:docPr id="7" name="Imagen 7" descr="Logo NTCGP 1000 - CGDC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 descr="Logo NTCGP 1000 - CGDC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57200" cy="4857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107A39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6" type="#_x0000_t202" style="position:absolute;margin-left:318.55pt;margin-top:11.4pt;width:137.15pt;height:48.9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" stroked="f">
              <v:path arrowok="t"/>
              <v:textbox>
                <w:txbxContent>
                  <w:p w14:paraId="2299B39E" w14:textId="77777777" w:rsidR="004E6216" w:rsidRDefault="004E6216" w:rsidP="00740D82">
                    <w:pPr>
                      <w:rPr>
                        <w:lang w:val="es-ES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3858D2DA" wp14:editId="429DD16F">
                          <wp:extent cx="295275" cy="485775"/>
                          <wp:effectExtent l="0" t="0" r="9525" b="9525"/>
                          <wp:docPr id="4" name="Imagen 4" descr="Logo ISO 9001 CGDC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Logo ISO 9001 CGDC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95275" cy="4857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lang w:val="es-ES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3B7859CE" wp14:editId="1319FC72">
                          <wp:extent cx="485775" cy="485775"/>
                          <wp:effectExtent l="0" t="0" r="9525" b="9525"/>
                          <wp:docPr id="2" name="Imagen 2" descr="Logo IQNET - CGDC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 descr="Logo IQNET - CGDC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85775" cy="4857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lang w:val="es-ES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66F65543" wp14:editId="1331DFDB">
                          <wp:extent cx="457200" cy="485775"/>
                          <wp:effectExtent l="0" t="0" r="0" b="9525"/>
                          <wp:docPr id="7" name="Imagen 7" descr="Logo NTCGP 1000 - CGDC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Logo NTCGP 1000 - CGDC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57200" cy="4857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0690F">
      <w:tab/>
    </w:r>
  </w:p>
  <w:p w14:paraId="37398172" w14:textId="77777777" w:rsidR="00F0690F" w:rsidRDefault="00F0690F" w:rsidP="00F0690F">
    <w:pPr>
      <w:pStyle w:val="Encabezado"/>
      <w:tabs>
        <w:tab w:val="clear" w:pos="4252"/>
        <w:tab w:val="clear" w:pos="8504"/>
        <w:tab w:val="left" w:pos="3675"/>
      </w:tabs>
    </w:pPr>
  </w:p>
  <w:p w14:paraId="3427B7F3" w14:textId="77777777" w:rsidR="00F0690F" w:rsidRDefault="00F0690F" w:rsidP="00F0690F">
    <w:pPr>
      <w:pStyle w:val="Encabezado"/>
      <w:tabs>
        <w:tab w:val="clear" w:pos="4252"/>
        <w:tab w:val="clear" w:pos="8504"/>
        <w:tab w:val="left" w:pos="3675"/>
      </w:tabs>
    </w:pPr>
  </w:p>
  <w:p w14:paraId="72C8AE54" w14:textId="77777777" w:rsidR="00F0690F" w:rsidRPr="00F0690F" w:rsidRDefault="00F0690F" w:rsidP="00F0690F">
    <w:pPr>
      <w:pStyle w:val="Encabezado"/>
      <w:tabs>
        <w:tab w:val="clear" w:pos="4252"/>
        <w:tab w:val="clear" w:pos="8504"/>
        <w:tab w:val="left" w:pos="1455"/>
      </w:tabs>
      <w:rPr>
        <w:b/>
      </w:rPr>
    </w:pPr>
    <w:r w:rsidRPr="00F0690F">
      <w:rPr>
        <w:b/>
      </w:rPr>
      <w:tab/>
    </w:r>
  </w:p>
  <w:p w14:paraId="17D4D08B" w14:textId="77777777" w:rsidR="00D114D0" w:rsidRPr="00300960" w:rsidRDefault="00D114D0" w:rsidP="00796F1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10137" w14:textId="77777777" w:rsidR="00D114D0" w:rsidRDefault="00D114D0">
    <w:pPr>
      <w:pStyle w:val="Encabezado"/>
    </w:pPr>
    <w:r>
      <w:rPr>
        <w:noProof/>
        <w:lang w:val="es-CO" w:eastAsia="es-CO"/>
      </w:rPr>
      <w:drawing>
        <wp:inline distT="0" distB="0" distL="0" distR="0" wp14:anchorId="546B85F0" wp14:editId="3BFE373B">
          <wp:extent cx="1043940" cy="1121410"/>
          <wp:effectExtent l="19050" t="0" r="381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3940" cy="11214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A687E44" w14:textId="77777777" w:rsidR="00D114D0" w:rsidRDefault="00D114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33628D"/>
    <w:multiLevelType w:val="hybridMultilevel"/>
    <w:tmpl w:val="3086082A"/>
    <w:lvl w:ilvl="0" w:tplc="AAC2527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1C1CBD"/>
    <w:multiLevelType w:val="hybridMultilevel"/>
    <w:tmpl w:val="A1B4EA1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441C3"/>
    <w:multiLevelType w:val="hybridMultilevel"/>
    <w:tmpl w:val="69C4063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4B06AA"/>
    <w:multiLevelType w:val="hybridMultilevel"/>
    <w:tmpl w:val="9E8A899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3458FB"/>
    <w:multiLevelType w:val="hybridMultilevel"/>
    <w:tmpl w:val="B76ACE0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4A54CB"/>
    <w:multiLevelType w:val="hybridMultilevel"/>
    <w:tmpl w:val="24763F98"/>
    <w:lvl w:ilvl="0" w:tplc="0C0A0013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8455F4B"/>
    <w:multiLevelType w:val="hybridMultilevel"/>
    <w:tmpl w:val="D68C41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653E3C"/>
    <w:multiLevelType w:val="hybridMultilevel"/>
    <w:tmpl w:val="5F6E6E18"/>
    <w:lvl w:ilvl="0" w:tplc="DD906D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97C79B8"/>
    <w:multiLevelType w:val="singleLevel"/>
    <w:tmpl w:val="AAC2527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402A40D6"/>
    <w:multiLevelType w:val="hybridMultilevel"/>
    <w:tmpl w:val="85C42754"/>
    <w:lvl w:ilvl="0" w:tplc="0C0A000B">
      <w:start w:val="1"/>
      <w:numFmt w:val="bullet"/>
      <w:lvlText w:val=""/>
      <w:lvlJc w:val="left"/>
      <w:pPr>
        <w:ind w:left="77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0" w15:restartNumberingAfterBreak="0">
    <w:nsid w:val="41715D6D"/>
    <w:multiLevelType w:val="hybridMultilevel"/>
    <w:tmpl w:val="FAD8BF0E"/>
    <w:lvl w:ilvl="0" w:tplc="C0E6BD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28D58CA"/>
    <w:multiLevelType w:val="hybridMultilevel"/>
    <w:tmpl w:val="21FAE7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37254A"/>
    <w:multiLevelType w:val="hybridMultilevel"/>
    <w:tmpl w:val="8228C38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854AD464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64420C"/>
    <w:multiLevelType w:val="hybridMultilevel"/>
    <w:tmpl w:val="F5CE9B76"/>
    <w:lvl w:ilvl="0" w:tplc="0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AD2084"/>
    <w:multiLevelType w:val="hybridMultilevel"/>
    <w:tmpl w:val="3CAACBF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C80576"/>
    <w:multiLevelType w:val="hybridMultilevel"/>
    <w:tmpl w:val="881E571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786471"/>
    <w:multiLevelType w:val="hybridMultilevel"/>
    <w:tmpl w:val="2020DCF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0708AF"/>
    <w:multiLevelType w:val="hybridMultilevel"/>
    <w:tmpl w:val="DE4ED5A8"/>
    <w:lvl w:ilvl="0" w:tplc="FFFFFFFF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CD238FC"/>
    <w:multiLevelType w:val="hybridMultilevel"/>
    <w:tmpl w:val="C7ACAC6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FC4B51"/>
    <w:multiLevelType w:val="hybridMultilevel"/>
    <w:tmpl w:val="81D09708"/>
    <w:lvl w:ilvl="0" w:tplc="AAC2527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F582BCB"/>
    <w:multiLevelType w:val="hybridMultilevel"/>
    <w:tmpl w:val="36BAC7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2"/>
  </w:num>
  <w:num w:numId="8">
    <w:abstractNumId w:val="10"/>
  </w:num>
  <w:num w:numId="9">
    <w:abstractNumId w:val="8"/>
  </w:num>
  <w:num w:numId="1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8"/>
  </w:num>
  <w:num w:numId="13">
    <w:abstractNumId w:val="8"/>
  </w:num>
  <w:num w:numId="14">
    <w:abstractNumId w:val="15"/>
  </w:num>
  <w:num w:numId="15">
    <w:abstractNumId w:val="16"/>
  </w:num>
  <w:num w:numId="16">
    <w:abstractNumId w:val="14"/>
  </w:num>
  <w:num w:numId="17">
    <w:abstractNumId w:val="1"/>
  </w:num>
  <w:num w:numId="18">
    <w:abstractNumId w:val="9"/>
  </w:num>
  <w:num w:numId="19">
    <w:abstractNumId w:val="3"/>
  </w:num>
  <w:num w:numId="20">
    <w:abstractNumId w:val="4"/>
  </w:num>
  <w:num w:numId="21">
    <w:abstractNumId w:val="18"/>
  </w:num>
  <w:num w:numId="22">
    <w:abstractNumId w:val="6"/>
  </w:num>
  <w:num w:numId="23">
    <w:abstractNumId w:val="20"/>
  </w:num>
  <w:num w:numId="24">
    <w:abstractNumId w:val="11"/>
  </w:num>
  <w:num w:numId="25">
    <w:abstractNumId w:val="13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6" w:nlCheck="1" w:checkStyle="1"/>
  <w:activeWritingStyle w:appName="MSWord" w:lang="pt-BR" w:vendorID="64" w:dllVersion="6" w:nlCheck="1" w:checkStyle="0"/>
  <w:activeWritingStyle w:appName="MSWord" w:lang="en-US" w:vendorID="64" w:dllVersion="6" w:nlCheck="1" w:checkStyle="0"/>
  <w:activeWritingStyle w:appName="MSWord" w:lang="es-ES" w:vendorID="64" w:dllVersion="4096" w:nlCheck="1" w:checkStyle="0"/>
  <w:activeWritingStyle w:appName="MSWord" w:lang="en-US" w:vendorID="64" w:dllVersion="4096" w:nlCheck="1" w:checkStyle="0"/>
  <w:activeWritingStyle w:appName="MSWord" w:lang="pt-BR" w:vendorID="64" w:dllVersion="4096" w:nlCheck="1" w:checkStyle="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D63"/>
    <w:rsid w:val="000055E2"/>
    <w:rsid w:val="00012B79"/>
    <w:rsid w:val="00013411"/>
    <w:rsid w:val="0001372F"/>
    <w:rsid w:val="00015345"/>
    <w:rsid w:val="000161E7"/>
    <w:rsid w:val="0002353E"/>
    <w:rsid w:val="00036D97"/>
    <w:rsid w:val="000463CE"/>
    <w:rsid w:val="00050481"/>
    <w:rsid w:val="00054944"/>
    <w:rsid w:val="00057620"/>
    <w:rsid w:val="00066350"/>
    <w:rsid w:val="0006658E"/>
    <w:rsid w:val="00083114"/>
    <w:rsid w:val="00092D2D"/>
    <w:rsid w:val="00097EAC"/>
    <w:rsid w:val="000A20A7"/>
    <w:rsid w:val="000B4FA1"/>
    <w:rsid w:val="000D0452"/>
    <w:rsid w:val="000D133D"/>
    <w:rsid w:val="000D461E"/>
    <w:rsid w:val="000D5F2A"/>
    <w:rsid w:val="000E7AFE"/>
    <w:rsid w:val="000F497C"/>
    <w:rsid w:val="000F7562"/>
    <w:rsid w:val="00124D96"/>
    <w:rsid w:val="001261AD"/>
    <w:rsid w:val="00130FB4"/>
    <w:rsid w:val="001355D3"/>
    <w:rsid w:val="00141EF3"/>
    <w:rsid w:val="001460C2"/>
    <w:rsid w:val="00156C8D"/>
    <w:rsid w:val="00160CE4"/>
    <w:rsid w:val="0016433F"/>
    <w:rsid w:val="0017250B"/>
    <w:rsid w:val="0018353E"/>
    <w:rsid w:val="001858FF"/>
    <w:rsid w:val="00185972"/>
    <w:rsid w:val="0019367A"/>
    <w:rsid w:val="001A012A"/>
    <w:rsid w:val="001A2545"/>
    <w:rsid w:val="001B67F7"/>
    <w:rsid w:val="001B6D81"/>
    <w:rsid w:val="001C6DDB"/>
    <w:rsid w:val="001C77D1"/>
    <w:rsid w:val="001D0E2E"/>
    <w:rsid w:val="001E3320"/>
    <w:rsid w:val="001F2C4F"/>
    <w:rsid w:val="002020B1"/>
    <w:rsid w:val="0021199D"/>
    <w:rsid w:val="00215A3A"/>
    <w:rsid w:val="002270A5"/>
    <w:rsid w:val="002502A4"/>
    <w:rsid w:val="002644F5"/>
    <w:rsid w:val="00266507"/>
    <w:rsid w:val="002757DE"/>
    <w:rsid w:val="00280253"/>
    <w:rsid w:val="0028609B"/>
    <w:rsid w:val="00292363"/>
    <w:rsid w:val="002A1D29"/>
    <w:rsid w:val="002A3624"/>
    <w:rsid w:val="002A5C5D"/>
    <w:rsid w:val="002B0447"/>
    <w:rsid w:val="002C1DD0"/>
    <w:rsid w:val="002C6378"/>
    <w:rsid w:val="002D5478"/>
    <w:rsid w:val="002F3DAD"/>
    <w:rsid w:val="00300960"/>
    <w:rsid w:val="00310F4A"/>
    <w:rsid w:val="00317059"/>
    <w:rsid w:val="003241D4"/>
    <w:rsid w:val="0032756E"/>
    <w:rsid w:val="003321FE"/>
    <w:rsid w:val="00337845"/>
    <w:rsid w:val="00350986"/>
    <w:rsid w:val="0036170F"/>
    <w:rsid w:val="0036578B"/>
    <w:rsid w:val="00372233"/>
    <w:rsid w:val="00372728"/>
    <w:rsid w:val="00375E73"/>
    <w:rsid w:val="0037682D"/>
    <w:rsid w:val="00380768"/>
    <w:rsid w:val="00381489"/>
    <w:rsid w:val="00381ACC"/>
    <w:rsid w:val="0038719F"/>
    <w:rsid w:val="003911E1"/>
    <w:rsid w:val="003A16CE"/>
    <w:rsid w:val="003A2982"/>
    <w:rsid w:val="003A4882"/>
    <w:rsid w:val="003A789C"/>
    <w:rsid w:val="003D0B32"/>
    <w:rsid w:val="003D13B8"/>
    <w:rsid w:val="003D15F4"/>
    <w:rsid w:val="003D217D"/>
    <w:rsid w:val="003E22DD"/>
    <w:rsid w:val="003E32D7"/>
    <w:rsid w:val="003F23D3"/>
    <w:rsid w:val="003F5081"/>
    <w:rsid w:val="003F785D"/>
    <w:rsid w:val="003F7864"/>
    <w:rsid w:val="0040256C"/>
    <w:rsid w:val="00404E34"/>
    <w:rsid w:val="0041588B"/>
    <w:rsid w:val="00420372"/>
    <w:rsid w:val="00421710"/>
    <w:rsid w:val="0042254A"/>
    <w:rsid w:val="00434BE0"/>
    <w:rsid w:val="00464B3B"/>
    <w:rsid w:val="0048251D"/>
    <w:rsid w:val="004850AA"/>
    <w:rsid w:val="004B55CD"/>
    <w:rsid w:val="004B5BFC"/>
    <w:rsid w:val="004C1C36"/>
    <w:rsid w:val="004D33BF"/>
    <w:rsid w:val="004E6216"/>
    <w:rsid w:val="004F2707"/>
    <w:rsid w:val="005145D4"/>
    <w:rsid w:val="00515F8D"/>
    <w:rsid w:val="00537DD5"/>
    <w:rsid w:val="0055294E"/>
    <w:rsid w:val="005652BB"/>
    <w:rsid w:val="00577611"/>
    <w:rsid w:val="00577C40"/>
    <w:rsid w:val="00580D90"/>
    <w:rsid w:val="00587A5F"/>
    <w:rsid w:val="00591B12"/>
    <w:rsid w:val="00592D04"/>
    <w:rsid w:val="005A179D"/>
    <w:rsid w:val="005A78F6"/>
    <w:rsid w:val="005A795C"/>
    <w:rsid w:val="005B4385"/>
    <w:rsid w:val="005C2974"/>
    <w:rsid w:val="005C65D4"/>
    <w:rsid w:val="005D1256"/>
    <w:rsid w:val="005D78DB"/>
    <w:rsid w:val="005E274D"/>
    <w:rsid w:val="005F11C2"/>
    <w:rsid w:val="005F6AA9"/>
    <w:rsid w:val="006137D2"/>
    <w:rsid w:val="00615A0C"/>
    <w:rsid w:val="00623583"/>
    <w:rsid w:val="00632D0A"/>
    <w:rsid w:val="00643250"/>
    <w:rsid w:val="00653CAA"/>
    <w:rsid w:val="00661D90"/>
    <w:rsid w:val="00667BCB"/>
    <w:rsid w:val="006819F1"/>
    <w:rsid w:val="006820D2"/>
    <w:rsid w:val="0068407E"/>
    <w:rsid w:val="00694DC0"/>
    <w:rsid w:val="006A43B7"/>
    <w:rsid w:val="006B2FD5"/>
    <w:rsid w:val="006C4310"/>
    <w:rsid w:val="006D016F"/>
    <w:rsid w:val="006D3AEC"/>
    <w:rsid w:val="006E0104"/>
    <w:rsid w:val="006E708D"/>
    <w:rsid w:val="00725633"/>
    <w:rsid w:val="00725FF3"/>
    <w:rsid w:val="00727927"/>
    <w:rsid w:val="00731B8E"/>
    <w:rsid w:val="00733FFB"/>
    <w:rsid w:val="0073466D"/>
    <w:rsid w:val="0076052B"/>
    <w:rsid w:val="00760DEC"/>
    <w:rsid w:val="00761466"/>
    <w:rsid w:val="00762EE9"/>
    <w:rsid w:val="00764B8B"/>
    <w:rsid w:val="0076612B"/>
    <w:rsid w:val="0076674D"/>
    <w:rsid w:val="00766E89"/>
    <w:rsid w:val="007674DC"/>
    <w:rsid w:val="007713F9"/>
    <w:rsid w:val="00780A7B"/>
    <w:rsid w:val="00784EE9"/>
    <w:rsid w:val="00784FD9"/>
    <w:rsid w:val="0078590D"/>
    <w:rsid w:val="00785B22"/>
    <w:rsid w:val="00785E0C"/>
    <w:rsid w:val="00794DB2"/>
    <w:rsid w:val="00795001"/>
    <w:rsid w:val="00796F10"/>
    <w:rsid w:val="007A0E6B"/>
    <w:rsid w:val="007A15B3"/>
    <w:rsid w:val="007A6F26"/>
    <w:rsid w:val="007B08F8"/>
    <w:rsid w:val="007B462B"/>
    <w:rsid w:val="007B74BA"/>
    <w:rsid w:val="007C0FD5"/>
    <w:rsid w:val="007C1537"/>
    <w:rsid w:val="007D0F26"/>
    <w:rsid w:val="007E0BDF"/>
    <w:rsid w:val="007E2C6E"/>
    <w:rsid w:val="007F34B3"/>
    <w:rsid w:val="007F4347"/>
    <w:rsid w:val="007F5B76"/>
    <w:rsid w:val="00804D71"/>
    <w:rsid w:val="008058CB"/>
    <w:rsid w:val="0083055E"/>
    <w:rsid w:val="00831E16"/>
    <w:rsid w:val="00831EA3"/>
    <w:rsid w:val="00834370"/>
    <w:rsid w:val="00837649"/>
    <w:rsid w:val="00841A1C"/>
    <w:rsid w:val="00846B27"/>
    <w:rsid w:val="008527FE"/>
    <w:rsid w:val="008540D5"/>
    <w:rsid w:val="00870C34"/>
    <w:rsid w:val="00872F4D"/>
    <w:rsid w:val="00874D83"/>
    <w:rsid w:val="00876066"/>
    <w:rsid w:val="008867CC"/>
    <w:rsid w:val="00887D85"/>
    <w:rsid w:val="00895304"/>
    <w:rsid w:val="008A0D79"/>
    <w:rsid w:val="008B07E0"/>
    <w:rsid w:val="008B5B48"/>
    <w:rsid w:val="008C20A5"/>
    <w:rsid w:val="008C44B0"/>
    <w:rsid w:val="008D76C4"/>
    <w:rsid w:val="008E08A3"/>
    <w:rsid w:val="008E0E0B"/>
    <w:rsid w:val="008E3CD3"/>
    <w:rsid w:val="008E3D6D"/>
    <w:rsid w:val="008E5A72"/>
    <w:rsid w:val="008E6070"/>
    <w:rsid w:val="008F2284"/>
    <w:rsid w:val="008F2382"/>
    <w:rsid w:val="00903037"/>
    <w:rsid w:val="00913AF3"/>
    <w:rsid w:val="00913DC5"/>
    <w:rsid w:val="00921C20"/>
    <w:rsid w:val="009302A6"/>
    <w:rsid w:val="00940A71"/>
    <w:rsid w:val="00946714"/>
    <w:rsid w:val="0095052A"/>
    <w:rsid w:val="00955D08"/>
    <w:rsid w:val="009573EF"/>
    <w:rsid w:val="00970400"/>
    <w:rsid w:val="0097438A"/>
    <w:rsid w:val="0098748F"/>
    <w:rsid w:val="00992074"/>
    <w:rsid w:val="00994E81"/>
    <w:rsid w:val="009A4C3C"/>
    <w:rsid w:val="009B0434"/>
    <w:rsid w:val="009B556B"/>
    <w:rsid w:val="009C0D40"/>
    <w:rsid w:val="009C5B5B"/>
    <w:rsid w:val="009D3737"/>
    <w:rsid w:val="009D3ECB"/>
    <w:rsid w:val="009D7423"/>
    <w:rsid w:val="009E25E5"/>
    <w:rsid w:val="009F11B9"/>
    <w:rsid w:val="00A06B5E"/>
    <w:rsid w:val="00A11AAE"/>
    <w:rsid w:val="00A374F0"/>
    <w:rsid w:val="00A409AF"/>
    <w:rsid w:val="00A439C6"/>
    <w:rsid w:val="00A47D64"/>
    <w:rsid w:val="00A600B5"/>
    <w:rsid w:val="00A74FE2"/>
    <w:rsid w:val="00A8019F"/>
    <w:rsid w:val="00A91314"/>
    <w:rsid w:val="00A96575"/>
    <w:rsid w:val="00A9750D"/>
    <w:rsid w:val="00AA6610"/>
    <w:rsid w:val="00AB0D2D"/>
    <w:rsid w:val="00AB0F55"/>
    <w:rsid w:val="00AB7FE4"/>
    <w:rsid w:val="00AC0E30"/>
    <w:rsid w:val="00AC232A"/>
    <w:rsid w:val="00AD0E30"/>
    <w:rsid w:val="00AD455E"/>
    <w:rsid w:val="00AD5FA5"/>
    <w:rsid w:val="00AE01B3"/>
    <w:rsid w:val="00AE0501"/>
    <w:rsid w:val="00AE0CE4"/>
    <w:rsid w:val="00AE5098"/>
    <w:rsid w:val="00AF6A26"/>
    <w:rsid w:val="00B027DC"/>
    <w:rsid w:val="00B118A1"/>
    <w:rsid w:val="00B14A54"/>
    <w:rsid w:val="00B205C9"/>
    <w:rsid w:val="00B213AB"/>
    <w:rsid w:val="00B22934"/>
    <w:rsid w:val="00B2668B"/>
    <w:rsid w:val="00B3048D"/>
    <w:rsid w:val="00B32209"/>
    <w:rsid w:val="00B325F2"/>
    <w:rsid w:val="00B34F6B"/>
    <w:rsid w:val="00B416D2"/>
    <w:rsid w:val="00B41C8C"/>
    <w:rsid w:val="00B45109"/>
    <w:rsid w:val="00B57B41"/>
    <w:rsid w:val="00B60705"/>
    <w:rsid w:val="00B67828"/>
    <w:rsid w:val="00B94570"/>
    <w:rsid w:val="00BA11DA"/>
    <w:rsid w:val="00BB0B83"/>
    <w:rsid w:val="00BB4077"/>
    <w:rsid w:val="00BB6438"/>
    <w:rsid w:val="00BC03DB"/>
    <w:rsid w:val="00BC38C3"/>
    <w:rsid w:val="00BC6BCE"/>
    <w:rsid w:val="00BC718C"/>
    <w:rsid w:val="00BD6671"/>
    <w:rsid w:val="00BE487B"/>
    <w:rsid w:val="00C00BEF"/>
    <w:rsid w:val="00C110E0"/>
    <w:rsid w:val="00C121B7"/>
    <w:rsid w:val="00C12C6D"/>
    <w:rsid w:val="00C134BE"/>
    <w:rsid w:val="00C13EB8"/>
    <w:rsid w:val="00C32D86"/>
    <w:rsid w:val="00C40155"/>
    <w:rsid w:val="00C446E8"/>
    <w:rsid w:val="00C47875"/>
    <w:rsid w:val="00C835FB"/>
    <w:rsid w:val="00CA0DF8"/>
    <w:rsid w:val="00CA1D17"/>
    <w:rsid w:val="00CA1D32"/>
    <w:rsid w:val="00CD0B26"/>
    <w:rsid w:val="00CD7733"/>
    <w:rsid w:val="00CE0C89"/>
    <w:rsid w:val="00CE4CAA"/>
    <w:rsid w:val="00CE5192"/>
    <w:rsid w:val="00CF5990"/>
    <w:rsid w:val="00D0423E"/>
    <w:rsid w:val="00D076A2"/>
    <w:rsid w:val="00D114D0"/>
    <w:rsid w:val="00D2107A"/>
    <w:rsid w:val="00D21B3A"/>
    <w:rsid w:val="00D31A4A"/>
    <w:rsid w:val="00D43CA5"/>
    <w:rsid w:val="00D44E7A"/>
    <w:rsid w:val="00D46FB1"/>
    <w:rsid w:val="00D62122"/>
    <w:rsid w:val="00D62D61"/>
    <w:rsid w:val="00D64763"/>
    <w:rsid w:val="00D675D8"/>
    <w:rsid w:val="00D70E03"/>
    <w:rsid w:val="00D777C5"/>
    <w:rsid w:val="00D92C08"/>
    <w:rsid w:val="00D953BA"/>
    <w:rsid w:val="00DA1D39"/>
    <w:rsid w:val="00DA4F68"/>
    <w:rsid w:val="00DA6A89"/>
    <w:rsid w:val="00DA6D63"/>
    <w:rsid w:val="00DC2005"/>
    <w:rsid w:val="00DD0C18"/>
    <w:rsid w:val="00DD7F54"/>
    <w:rsid w:val="00DE2239"/>
    <w:rsid w:val="00DE376A"/>
    <w:rsid w:val="00DF17C5"/>
    <w:rsid w:val="00DF17D0"/>
    <w:rsid w:val="00DF6EEF"/>
    <w:rsid w:val="00E22EE7"/>
    <w:rsid w:val="00E2628B"/>
    <w:rsid w:val="00E3670D"/>
    <w:rsid w:val="00E36C69"/>
    <w:rsid w:val="00E459C4"/>
    <w:rsid w:val="00E468F2"/>
    <w:rsid w:val="00E50160"/>
    <w:rsid w:val="00E538E6"/>
    <w:rsid w:val="00E64AD4"/>
    <w:rsid w:val="00E6620E"/>
    <w:rsid w:val="00E6743C"/>
    <w:rsid w:val="00E7069E"/>
    <w:rsid w:val="00E71B4E"/>
    <w:rsid w:val="00E7611A"/>
    <w:rsid w:val="00E847C4"/>
    <w:rsid w:val="00E87EE8"/>
    <w:rsid w:val="00E9093F"/>
    <w:rsid w:val="00E97C06"/>
    <w:rsid w:val="00EA09A0"/>
    <w:rsid w:val="00EA3065"/>
    <w:rsid w:val="00EA53B5"/>
    <w:rsid w:val="00EC50C6"/>
    <w:rsid w:val="00EC7F76"/>
    <w:rsid w:val="00ED3686"/>
    <w:rsid w:val="00ED7529"/>
    <w:rsid w:val="00EE0502"/>
    <w:rsid w:val="00EE0CD1"/>
    <w:rsid w:val="00EE3062"/>
    <w:rsid w:val="00EF1D4A"/>
    <w:rsid w:val="00EF22B5"/>
    <w:rsid w:val="00EF53FB"/>
    <w:rsid w:val="00F06457"/>
    <w:rsid w:val="00F0690F"/>
    <w:rsid w:val="00F12F73"/>
    <w:rsid w:val="00F14B0B"/>
    <w:rsid w:val="00F169C7"/>
    <w:rsid w:val="00F265A3"/>
    <w:rsid w:val="00F27A01"/>
    <w:rsid w:val="00F32372"/>
    <w:rsid w:val="00F346E3"/>
    <w:rsid w:val="00F34B03"/>
    <w:rsid w:val="00F3783B"/>
    <w:rsid w:val="00F411E1"/>
    <w:rsid w:val="00F42F63"/>
    <w:rsid w:val="00F60D2D"/>
    <w:rsid w:val="00F64B50"/>
    <w:rsid w:val="00F65C6E"/>
    <w:rsid w:val="00F80A15"/>
    <w:rsid w:val="00F813CC"/>
    <w:rsid w:val="00F83947"/>
    <w:rsid w:val="00F86031"/>
    <w:rsid w:val="00F927B5"/>
    <w:rsid w:val="00FB48A5"/>
    <w:rsid w:val="00FC61D9"/>
    <w:rsid w:val="00FC7B47"/>
    <w:rsid w:val="00FD1370"/>
    <w:rsid w:val="00FD222E"/>
    <w:rsid w:val="00FD5D0A"/>
    <w:rsid w:val="00FD5F1D"/>
    <w:rsid w:val="00FF3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B89512"/>
  <w15:docId w15:val="{E044E9ED-9AFF-9341-8324-9917DC30C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0986"/>
    <w:rPr>
      <w:rFonts w:ascii="Times New Roman" w:eastAsia="Times New Roman" w:hAnsi="Times New Roman"/>
      <w:sz w:val="24"/>
      <w:szCs w:val="24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 Car"/>
    <w:basedOn w:val="Normal"/>
    <w:link w:val="EncabezadoCar"/>
    <w:unhideWhenUsed/>
    <w:rsid w:val="004F2707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EncabezadoCar">
    <w:name w:val="Encabezado Car"/>
    <w:aliases w:val=" Car Car Car"/>
    <w:basedOn w:val="Fuentedeprrafopredeter"/>
    <w:link w:val="Encabezado"/>
    <w:rsid w:val="004F2707"/>
  </w:style>
  <w:style w:type="paragraph" w:styleId="Piedepgina">
    <w:name w:val="footer"/>
    <w:basedOn w:val="Normal"/>
    <w:link w:val="PiedepginaCar"/>
    <w:uiPriority w:val="99"/>
    <w:unhideWhenUsed/>
    <w:rsid w:val="004F2707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F2707"/>
  </w:style>
  <w:style w:type="paragraph" w:styleId="Textodeglobo">
    <w:name w:val="Balloon Text"/>
    <w:basedOn w:val="Normal"/>
    <w:link w:val="TextodegloboCar"/>
    <w:uiPriority w:val="99"/>
    <w:semiHidden/>
    <w:unhideWhenUsed/>
    <w:rsid w:val="004F2707"/>
    <w:rPr>
      <w:rFonts w:ascii="Tahoma" w:eastAsia="Calibri" w:hAnsi="Tahoma" w:cs="Tahoma"/>
      <w:sz w:val="16"/>
      <w:szCs w:val="16"/>
      <w:lang w:val="es-ES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707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D016F"/>
  </w:style>
  <w:style w:type="paragraph" w:styleId="Textoindependiente">
    <w:name w:val="Body Text"/>
    <w:aliases w:val="body text"/>
    <w:basedOn w:val="Normal"/>
    <w:link w:val="TextoindependienteCar"/>
    <w:rsid w:val="00350986"/>
    <w:pPr>
      <w:jc w:val="both"/>
    </w:pPr>
    <w:rPr>
      <w:rFonts w:ascii="Tahoma" w:hAnsi="Tahoma"/>
      <w:sz w:val="20"/>
      <w:szCs w:val="20"/>
      <w:lang w:val="es-ES" w:eastAsia="es-ES"/>
    </w:rPr>
  </w:style>
  <w:style w:type="character" w:customStyle="1" w:styleId="TextoindependienteCar">
    <w:name w:val="Texto independiente Car"/>
    <w:aliases w:val="body text Car"/>
    <w:basedOn w:val="Fuentedeprrafopredeter"/>
    <w:link w:val="Textoindependiente"/>
    <w:rsid w:val="00350986"/>
    <w:rPr>
      <w:rFonts w:ascii="Tahoma" w:eastAsia="Times New Roman" w:hAnsi="Tahoma" w:cs="Times New Roman"/>
      <w:sz w:val="20"/>
      <w:szCs w:val="20"/>
      <w:lang w:eastAsia="es-ES"/>
    </w:rPr>
  </w:style>
  <w:style w:type="paragraph" w:customStyle="1" w:styleId="Sangra2detindependiente1">
    <w:name w:val="Sangría 2 de t. independiente1"/>
    <w:basedOn w:val="Normal"/>
    <w:rsid w:val="007B462B"/>
    <w:pPr>
      <w:tabs>
        <w:tab w:val="left" w:pos="0"/>
      </w:tabs>
      <w:ind w:left="708" w:hanging="708"/>
      <w:jc w:val="both"/>
    </w:pPr>
    <w:rPr>
      <w:rFonts w:ascii="Arial" w:hAnsi="Arial"/>
      <w:szCs w:val="20"/>
      <w:lang w:val="es-ES_tradnl" w:eastAsia="es-ES"/>
    </w:rPr>
  </w:style>
  <w:style w:type="paragraph" w:styleId="Prrafodelista">
    <w:name w:val="List Paragraph"/>
    <w:aliases w:val="TITULO TRES MONTERIA"/>
    <w:basedOn w:val="Normal"/>
    <w:link w:val="PrrafodelistaCar"/>
    <w:uiPriority w:val="34"/>
    <w:qFormat/>
    <w:rsid w:val="00AE0CE4"/>
    <w:pPr>
      <w:ind w:left="720"/>
      <w:contextualSpacing/>
    </w:pPr>
  </w:style>
  <w:style w:type="table" w:styleId="Tablaconcuadrcula">
    <w:name w:val="Table Grid"/>
    <w:basedOn w:val="Tablanormal"/>
    <w:uiPriority w:val="59"/>
    <w:rsid w:val="00BA11D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cxmsonospacing">
    <w:name w:val="ecxmsonospacing"/>
    <w:basedOn w:val="Normal"/>
    <w:rsid w:val="003A2982"/>
    <w:pPr>
      <w:spacing w:after="324"/>
    </w:pPr>
  </w:style>
  <w:style w:type="character" w:styleId="Hipervnculo">
    <w:name w:val="Hyperlink"/>
    <w:uiPriority w:val="99"/>
    <w:unhideWhenUsed/>
    <w:rsid w:val="00DF17C5"/>
    <w:rPr>
      <w:color w:val="0000FF"/>
      <w:u w:val="single"/>
    </w:rPr>
  </w:style>
  <w:style w:type="paragraph" w:styleId="Sinespaciado">
    <w:name w:val="No Spacing"/>
    <w:link w:val="SinespaciadoCar"/>
    <w:uiPriority w:val="1"/>
    <w:qFormat/>
    <w:rsid w:val="00F0690F"/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SinespaciadoCar">
    <w:name w:val="Sin espaciado Car"/>
    <w:link w:val="Sinespaciado"/>
    <w:uiPriority w:val="1"/>
    <w:locked/>
    <w:rsid w:val="00D43CA5"/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D43C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es-ES_tradnl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D43CA5"/>
    <w:rPr>
      <w:rFonts w:ascii="Courier New" w:eastAsia="Times New Roman" w:hAnsi="Courier New" w:cs="Courier New"/>
      <w:lang w:val="es-CO" w:eastAsia="es-ES_tradnl"/>
    </w:rPr>
  </w:style>
  <w:style w:type="character" w:customStyle="1" w:styleId="PrrafodelistaCar">
    <w:name w:val="Párrafo de lista Car"/>
    <w:aliases w:val="TITULO TRES MONTERIA Car"/>
    <w:link w:val="Prrafodelista"/>
    <w:uiPriority w:val="34"/>
    <w:locked/>
    <w:rsid w:val="00D43CA5"/>
    <w:rPr>
      <w:rFonts w:ascii="Times New Roman" w:eastAsia="Times New Roman" w:hAnsi="Times New Roman"/>
      <w:sz w:val="24"/>
      <w:szCs w:val="24"/>
      <w:lang w:val="es-CO" w:eastAsia="es-CO"/>
    </w:rPr>
  </w:style>
  <w:style w:type="paragraph" w:styleId="NormalWeb">
    <w:name w:val="Normal (Web)"/>
    <w:basedOn w:val="Normal"/>
    <w:uiPriority w:val="99"/>
    <w:unhideWhenUsed/>
    <w:rsid w:val="005F6AA9"/>
    <w:pPr>
      <w:spacing w:before="100" w:beforeAutospacing="1" w:after="100" w:afterAutospacing="1"/>
    </w:pPr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4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5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9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9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02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757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075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646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10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2139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5376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3790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0603354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7074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54551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8018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78067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05"/>
                                                                  <w:divBdr>
                                                                    <w:top w:val="single" w:sz="6" w:space="0" w:color="EDEDED"/>
                                                                    <w:left w:val="single" w:sz="6" w:space="0" w:color="EDEDED"/>
                                                                    <w:bottom w:val="single" w:sz="6" w:space="0" w:color="EDEDED"/>
                                                                    <w:right w:val="single" w:sz="6" w:space="0" w:color="EDEDED"/>
                                                                  </w:divBdr>
                                                                  <w:divsChild>
                                                                    <w:div w:id="6014915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155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12080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5141218">
                                                                                  <w:marLeft w:val="18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41814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28801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091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secamu-loscordobas-cordoba.gov.co/" TargetMode="External"/><Relationship Id="rId2" Type="http://schemas.openxmlformats.org/officeDocument/2006/relationships/hyperlink" Target="mailto:camuloscordobas@hotmail.com" TargetMode="External"/><Relationship Id="rId1" Type="http://schemas.openxmlformats.org/officeDocument/2006/relationships/image" Target="media/image5.jpeg"/><Relationship Id="rId5" Type="http://schemas.openxmlformats.org/officeDocument/2006/relationships/hyperlink" Target="http://www.esecamu-loscordobas-cordoba.gov.co/" TargetMode="External"/><Relationship Id="rId4" Type="http://schemas.openxmlformats.org/officeDocument/2006/relationships/hyperlink" Target="mailto:camuloscordobas@hotmail.com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7" Type="http://schemas.openxmlformats.org/officeDocument/2006/relationships/image" Target="media/image40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30.jpeg"/><Relationship Id="rId5" Type="http://schemas.openxmlformats.org/officeDocument/2006/relationships/image" Target="media/image20.png"/><Relationship Id="rId4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uario\Escritorio\PLANTILLAS%204.0%20CONTROL%20FISCAL\Plantilla%20Basica%202011-Certificad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42546-9F63-1744-9A78-D8C8D9747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Settings\usuario\Escritorio\PLANTILLAS 4.0 CONTROL FISCAL\Plantilla Basica 2011-Certificada.dot</Template>
  <TotalTime>3</TotalTime>
  <Pages>1</Pages>
  <Words>113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Microsoft Office User</cp:lastModifiedBy>
  <cp:revision>9</cp:revision>
  <cp:lastPrinted>2022-07-25T09:25:00Z</cp:lastPrinted>
  <dcterms:created xsi:type="dcterms:W3CDTF">2022-07-25T09:25:00Z</dcterms:created>
  <dcterms:modified xsi:type="dcterms:W3CDTF">2022-11-09T10:50:00Z</dcterms:modified>
</cp:coreProperties>
</file>