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72396" w14:textId="77777777" w:rsidR="00A81174" w:rsidRPr="00A81174" w:rsidRDefault="00A81174" w:rsidP="00A81174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" w:eastAsiaTheme="majorEastAsia" w:hAnsi="Arial" w:cs="Arial"/>
          <w:b/>
          <w:color w:val="000000" w:themeColor="text1"/>
          <w:sz w:val="22"/>
          <w:szCs w:val="22"/>
          <w:lang w:val="es-CO" w:eastAsia="es-CO"/>
        </w:rPr>
      </w:pPr>
      <w:bookmarkStart w:id="0" w:name="_Toc511677474"/>
      <w:bookmarkStart w:id="1" w:name="_Toc36480758"/>
      <w:bookmarkStart w:id="2" w:name="_Toc505608447"/>
      <w:r w:rsidRPr="00A81174">
        <w:rPr>
          <w:rFonts w:ascii="Arial" w:eastAsiaTheme="majorEastAsia" w:hAnsi="Arial" w:cs="Arial"/>
          <w:b/>
          <w:color w:val="000000" w:themeColor="text1"/>
          <w:sz w:val="22"/>
          <w:szCs w:val="22"/>
          <w:lang w:val="es-CO" w:eastAsia="es-CO"/>
        </w:rPr>
        <w:t xml:space="preserve">ANEXO No. </w:t>
      </w:r>
      <w:bookmarkEnd w:id="0"/>
      <w:r w:rsidRPr="00A81174">
        <w:rPr>
          <w:rFonts w:ascii="Arial" w:eastAsiaTheme="majorEastAsia" w:hAnsi="Arial" w:cs="Arial"/>
          <w:b/>
          <w:color w:val="000000" w:themeColor="text1"/>
          <w:sz w:val="22"/>
          <w:szCs w:val="22"/>
          <w:lang w:val="es-CO" w:eastAsia="es-CO"/>
        </w:rPr>
        <w:t>8</w:t>
      </w:r>
      <w:bookmarkEnd w:id="1"/>
    </w:p>
    <w:p w14:paraId="547CF11B" w14:textId="77777777" w:rsidR="00A81174" w:rsidRPr="00A81174" w:rsidRDefault="00A81174" w:rsidP="00A81174">
      <w:pPr>
        <w:keepNext/>
        <w:keepLines/>
        <w:widowControl/>
        <w:autoSpaceDE/>
        <w:autoSpaceDN/>
        <w:adjustRightInd/>
        <w:contextualSpacing/>
        <w:jc w:val="center"/>
        <w:outlineLvl w:val="2"/>
        <w:rPr>
          <w:rFonts w:ascii="Arial" w:eastAsiaTheme="majorEastAsia" w:hAnsi="Arial" w:cs="Arial"/>
          <w:b/>
          <w:color w:val="000000" w:themeColor="text1"/>
          <w:sz w:val="22"/>
          <w:szCs w:val="22"/>
          <w:lang w:val="es-CO" w:eastAsia="es-CO"/>
        </w:rPr>
      </w:pPr>
      <w:bookmarkStart w:id="3" w:name="_Toc511677475"/>
      <w:bookmarkStart w:id="4" w:name="_Toc36480759"/>
      <w:r w:rsidRPr="00A81174">
        <w:rPr>
          <w:rFonts w:ascii="Arial" w:eastAsiaTheme="majorEastAsia" w:hAnsi="Arial" w:cs="Arial"/>
          <w:b/>
          <w:color w:val="000000" w:themeColor="text1"/>
          <w:sz w:val="22"/>
          <w:szCs w:val="22"/>
          <w:lang w:val="es-CO" w:eastAsia="es-CO"/>
        </w:rPr>
        <w:t>OFRECIMIENTO DE PERSONAL</w:t>
      </w:r>
      <w:bookmarkEnd w:id="2"/>
      <w:bookmarkEnd w:id="3"/>
      <w:bookmarkEnd w:id="4"/>
    </w:p>
    <w:p w14:paraId="56866DE1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7E32354A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Este Anexo debe ser completamente diligenciado para todo el personal que conforma el recurso humano dispuesto por el oferente para la ejecución del contrato de obra.</w:t>
      </w:r>
    </w:p>
    <w:p w14:paraId="67334EF1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36686585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Para cada profesional se deberá diligenciar un anexo.</w:t>
      </w:r>
    </w:p>
    <w:p w14:paraId="5E0B5D5B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7509552E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El municipio de Chiquinquirá se reserva el derecho de verificar la información plasmada en este formato.</w:t>
      </w:r>
    </w:p>
    <w:p w14:paraId="0215BFD9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tbl>
      <w:tblPr>
        <w:tblW w:w="4930" w:type="pct"/>
        <w:tblBorders>
          <w:top w:val="single" w:sz="4" w:space="0" w:color="7F7F7F"/>
          <w:bottom w:val="single" w:sz="4" w:space="0" w:color="7F7F7F"/>
        </w:tblBorders>
        <w:tblLook w:val="0000" w:firstRow="0" w:lastRow="0" w:firstColumn="0" w:lastColumn="0" w:noHBand="0" w:noVBand="0"/>
      </w:tblPr>
      <w:tblGrid>
        <w:gridCol w:w="8927"/>
      </w:tblGrid>
      <w:tr w:rsidR="00A81174" w:rsidRPr="00A81174" w14:paraId="635EF233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76D9E4F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  <w:t>FORMATO DE IDONEIDAD DEL PERSONAL OFRECIDO</w:t>
            </w:r>
          </w:p>
        </w:tc>
      </w:tr>
      <w:tr w:rsidR="00A81174" w:rsidRPr="00A81174" w14:paraId="2A22FC8D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4C7E7388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6F1363A5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B3F8664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>Ciudad y fecha</w:t>
            </w:r>
          </w:p>
        </w:tc>
      </w:tr>
      <w:tr w:rsidR="00A81174" w:rsidRPr="00A81174" w14:paraId="74708D16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55E2AF6B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>Nombres y apellidos</w:t>
            </w:r>
          </w:p>
        </w:tc>
      </w:tr>
      <w:tr w:rsidR="00A81174" w:rsidRPr="00A81174" w14:paraId="0FA364D0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CE17071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>Cédula de ciudadanía</w:t>
            </w:r>
          </w:p>
        </w:tc>
      </w:tr>
      <w:tr w:rsidR="00A81174" w:rsidRPr="00A81174" w14:paraId="01D3F132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0A5F372A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>Fecha de nacimiento</w:t>
            </w: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ab/>
            </w: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ab/>
            </w: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ab/>
            </w: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ab/>
              <w:t>Nacionalidad:</w:t>
            </w:r>
          </w:p>
        </w:tc>
      </w:tr>
      <w:tr w:rsidR="00A81174" w:rsidRPr="00A81174" w14:paraId="288C45F4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AD8C1B6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2D30656A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8645C29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 xml:space="preserve">Estudios </w:t>
            </w:r>
          </w:p>
        </w:tc>
      </w:tr>
      <w:tr w:rsidR="00A81174" w:rsidRPr="00A81174" w14:paraId="4861C83F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4AF6927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7EB15AFB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6A4BF2E0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0D30E9B8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4FC46B1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3F6E12C6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2882DD3C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 xml:space="preserve">Tiempo de experiencia </w:t>
            </w:r>
          </w:p>
        </w:tc>
      </w:tr>
      <w:tr w:rsidR="00A81174" w:rsidRPr="00A81174" w14:paraId="491EFE15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7CD316CF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1C02E583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45064146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3EC8CB97" w14:textId="77777777" w:rsidTr="00D725F4">
        <w:trPr>
          <w:trHeight w:val="229"/>
        </w:trPr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62B8637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</w:tc>
      </w:tr>
      <w:tr w:rsidR="00A81174" w:rsidRPr="00A81174" w14:paraId="385FC257" w14:textId="77777777" w:rsidTr="00D725F4">
        <w:tc>
          <w:tcPr>
            <w:tcW w:w="5000" w:type="pct"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</w:tcPr>
          <w:p w14:paraId="38373101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n-US"/>
              </w:rPr>
              <w:t>Tiempo de servicio en la entidad oferente:</w:t>
            </w:r>
          </w:p>
        </w:tc>
      </w:tr>
      <w:tr w:rsidR="00A81174" w:rsidRPr="00A81174" w14:paraId="142E18A9" w14:textId="77777777" w:rsidTr="00D725F4">
        <w:tc>
          <w:tcPr>
            <w:tcW w:w="5000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CAF4850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  <w:p w14:paraId="7B76148D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</w:p>
          <w:p w14:paraId="7BFF7036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  <w:t>______________________________</w:t>
            </w:r>
          </w:p>
          <w:p w14:paraId="1180C5BA" w14:textId="77777777" w:rsidR="00A81174" w:rsidRPr="00A81174" w:rsidRDefault="00A81174" w:rsidP="00A81174">
            <w:pPr>
              <w:widowControl/>
              <w:autoSpaceDE/>
              <w:autoSpaceDN/>
              <w:adjustRightInd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  <w:r w:rsidRPr="00A81174"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  <w:t xml:space="preserve">Firma del Profesional </w:t>
            </w:r>
          </w:p>
        </w:tc>
      </w:tr>
    </w:tbl>
    <w:p w14:paraId="4774C5B0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bCs/>
          <w:sz w:val="22"/>
          <w:szCs w:val="22"/>
          <w:u w:val="single"/>
          <w:lang w:val="es-CO" w:eastAsia="en-US"/>
        </w:rPr>
      </w:pPr>
    </w:p>
    <w:p w14:paraId="65D0D6EA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17D1B104" w14:textId="77777777" w:rsidR="00A81174" w:rsidRPr="00A81174" w:rsidRDefault="00A81174" w:rsidP="00A81174">
      <w:pPr>
        <w:widowControl/>
        <w:autoSpaceDE/>
        <w:autoSpaceDN/>
        <w:adjustRightInd/>
        <w:contextualSpacing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Cordialmente</w:t>
      </w:r>
    </w:p>
    <w:p w14:paraId="6280B068" w14:textId="77777777" w:rsidR="00A81174" w:rsidRPr="00A81174" w:rsidRDefault="00A81174" w:rsidP="00A81174">
      <w:pPr>
        <w:autoSpaceDE/>
        <w:autoSpaceDN/>
        <w:adjustRightInd/>
        <w:contextualSpacing/>
        <w:jc w:val="both"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</w:p>
    <w:p w14:paraId="7DFC6A55" w14:textId="18AA3D0D" w:rsidR="00A81174" w:rsidRDefault="00A81174" w:rsidP="00A81174">
      <w:pPr>
        <w:autoSpaceDE/>
        <w:autoSpaceDN/>
        <w:adjustRightInd/>
        <w:contextualSpacing/>
        <w:jc w:val="both"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</w:p>
    <w:p w14:paraId="55F4CCBA" w14:textId="77777777" w:rsidR="00A81174" w:rsidRPr="00A81174" w:rsidRDefault="00A81174" w:rsidP="00A81174">
      <w:pPr>
        <w:autoSpaceDE/>
        <w:autoSpaceDN/>
        <w:adjustRightInd/>
        <w:contextualSpacing/>
        <w:jc w:val="both"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</w:p>
    <w:p w14:paraId="578835F0" w14:textId="77777777" w:rsidR="00A81174" w:rsidRPr="00A81174" w:rsidRDefault="00A81174" w:rsidP="00A81174">
      <w:pPr>
        <w:autoSpaceDE/>
        <w:autoSpaceDN/>
        <w:adjustRightInd/>
        <w:contextualSpacing/>
        <w:jc w:val="both"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</w:p>
    <w:p w14:paraId="1F8A2A28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>NOMBRE DEL PROPONENTE</w:t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  <w:t>:</w:t>
      </w:r>
    </w:p>
    <w:p w14:paraId="127FFE93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</w:p>
    <w:p w14:paraId="5356102A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>NIT o C.C.</w:t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  <w:t>:</w:t>
      </w:r>
    </w:p>
    <w:p w14:paraId="27B6EF08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DIRECCIÓN</w:t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  <w:t>:</w:t>
      </w:r>
    </w:p>
    <w:p w14:paraId="2FFCBC3B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TELÉFONO</w:t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  <w:t>:</w:t>
      </w:r>
    </w:p>
    <w:p w14:paraId="0DCDF15D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>NOMBRE DEL REPRESENTANTE LEGAL</w:t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napToGrid w:val="0"/>
          <w:sz w:val="22"/>
          <w:szCs w:val="22"/>
          <w:lang w:val="es-CO" w:eastAsia="en-US"/>
        </w:rPr>
        <w:tab/>
        <w:t>:</w:t>
      </w:r>
    </w:p>
    <w:p w14:paraId="30B12CAA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C.C.</w:t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  <w:t>:</w:t>
      </w:r>
    </w:p>
    <w:p w14:paraId="180B5239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lastRenderedPageBreak/>
        <w:t>FIRMA DEL REPRESENTANTE LEGAL</w:t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  <w:t>:</w:t>
      </w:r>
    </w:p>
    <w:p w14:paraId="055E0DBB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iCs/>
          <w:snapToGrid w:val="0"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iCs/>
          <w:snapToGrid w:val="0"/>
          <w:sz w:val="22"/>
          <w:szCs w:val="22"/>
          <w:lang w:val="es-CO" w:eastAsia="en-US"/>
        </w:rPr>
        <w:t>Atentamente,</w:t>
      </w:r>
    </w:p>
    <w:p w14:paraId="04417B2E" w14:textId="77777777" w:rsidR="00A81174" w:rsidRPr="00A81174" w:rsidRDefault="00A81174" w:rsidP="00A81174">
      <w:pPr>
        <w:widowControl/>
        <w:autoSpaceDE/>
        <w:autoSpaceDN/>
        <w:adjustRightInd/>
        <w:contextualSpacing/>
        <w:rPr>
          <w:rFonts w:ascii="Arial" w:eastAsiaTheme="minorHAnsi" w:hAnsi="Arial" w:cs="Arial"/>
          <w:iCs/>
          <w:sz w:val="22"/>
          <w:szCs w:val="22"/>
          <w:lang w:val="es-CO" w:eastAsia="en-US"/>
        </w:rPr>
      </w:pP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>FIRMA</w:t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</w:r>
      <w:r w:rsidRPr="00A81174">
        <w:rPr>
          <w:rFonts w:ascii="Arial" w:eastAsiaTheme="minorHAnsi" w:hAnsi="Arial" w:cs="Arial"/>
          <w:iCs/>
          <w:sz w:val="22"/>
          <w:szCs w:val="22"/>
          <w:lang w:val="es-CO" w:eastAsia="en-US"/>
        </w:rPr>
        <w:tab/>
        <w:t>:</w:t>
      </w:r>
    </w:p>
    <w:p w14:paraId="2F9C238B" w14:textId="2DBECD6F" w:rsidR="007B387B" w:rsidRPr="00E742CC" w:rsidRDefault="007B387B" w:rsidP="00D06737">
      <w:pPr>
        <w:widowControl/>
        <w:autoSpaceDE/>
        <w:autoSpaceDN/>
        <w:adjustRightInd/>
        <w:contextualSpacing/>
        <w:rPr>
          <w:rFonts w:ascii="Arial" w:eastAsia="Calibri" w:hAnsi="Arial" w:cs="Arial"/>
          <w:iCs/>
          <w:sz w:val="22"/>
          <w:szCs w:val="22"/>
          <w:lang w:val="es-CO" w:eastAsia="en-US"/>
        </w:rPr>
      </w:pPr>
    </w:p>
    <w:sectPr w:rsidR="007B387B" w:rsidRPr="00E742CC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F65AB" w14:textId="77777777" w:rsidR="00E75E19" w:rsidRDefault="00E75E19" w:rsidP="007A1CB2">
      <w:r>
        <w:separator/>
      </w:r>
    </w:p>
  </w:endnote>
  <w:endnote w:type="continuationSeparator" w:id="0">
    <w:p w14:paraId="10F175B3" w14:textId="77777777" w:rsidR="00E75E19" w:rsidRDefault="00E75E19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E36D" w14:textId="77777777"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61312" behindDoc="0" locked="0" layoutInCell="1" allowOverlap="1" wp14:anchorId="6A36523A" wp14:editId="40FD6F0F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16A77C" w14:textId="77777777"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59264" behindDoc="1" locked="0" layoutInCell="1" allowOverlap="1" wp14:anchorId="559A732E" wp14:editId="214198A9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14:paraId="1924268D" w14:textId="77777777"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 xml:space="preserve">Código </w:t>
    </w:r>
    <w:proofErr w:type="spellStart"/>
    <w:r w:rsidRPr="00401D8C">
      <w:rPr>
        <w:rFonts w:ascii="Arial" w:hAnsi="Arial" w:cs="Arial"/>
        <w:sz w:val="16"/>
        <w:szCs w:val="16"/>
        <w:lang w:val="es-CO"/>
      </w:rPr>
      <w:t>Dane</w:t>
    </w:r>
    <w:proofErr w:type="spellEnd"/>
    <w:r w:rsidRPr="00401D8C">
      <w:rPr>
        <w:rFonts w:ascii="Arial" w:hAnsi="Arial" w:cs="Arial"/>
        <w:sz w:val="16"/>
        <w:szCs w:val="16"/>
        <w:lang w:val="es-CO"/>
      </w:rPr>
      <w:t xml:space="preserve"> </w:t>
    </w:r>
    <w:proofErr w:type="gramStart"/>
    <w:r w:rsidRPr="00401D8C">
      <w:rPr>
        <w:rFonts w:ascii="Arial" w:hAnsi="Arial" w:cs="Arial"/>
        <w:sz w:val="16"/>
        <w:szCs w:val="16"/>
        <w:lang w:val="es-CO"/>
      </w:rPr>
      <w:t>15176  Código</w:t>
    </w:r>
    <w:proofErr w:type="gramEnd"/>
    <w:r w:rsidRPr="00401D8C">
      <w:rPr>
        <w:rFonts w:ascii="Arial" w:hAnsi="Arial" w:cs="Arial"/>
        <w:sz w:val="16"/>
        <w:szCs w:val="16"/>
        <w:lang w:val="es-CO"/>
      </w:rPr>
      <w:t xml:space="preserve"> Postal 154640  Conmutador 7 26 2531</w:t>
    </w:r>
  </w:p>
  <w:p w14:paraId="1AE7B548" w14:textId="77777777"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14:paraId="46225EA0" w14:textId="77777777"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14:paraId="2F95074D" w14:textId="77777777"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2C3D2" w14:textId="77777777" w:rsidR="00E75E19" w:rsidRDefault="00E75E19" w:rsidP="007A1CB2">
      <w:r>
        <w:separator/>
      </w:r>
    </w:p>
  </w:footnote>
  <w:footnote w:type="continuationSeparator" w:id="0">
    <w:p w14:paraId="165942FD" w14:textId="77777777" w:rsidR="00E75E19" w:rsidRDefault="00E75E19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DEB1" w14:textId="77777777"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14:paraId="64C134B4" w14:textId="77777777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14:paraId="7623E4F2" w14:textId="77777777"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eastAsia="es-ES"/>
            </w:rPr>
            <w:drawing>
              <wp:inline distT="0" distB="0" distL="0" distR="0" wp14:anchorId="0D03D986" wp14:editId="67BC9908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14:paraId="5A12FE0A" w14:textId="77777777"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14:paraId="25A8B5A7" w14:textId="77777777"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14:paraId="544D9059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14:paraId="3EA78784" w14:textId="77777777"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s-ES"/>
            </w:rPr>
            <w:drawing>
              <wp:inline distT="0" distB="0" distL="0" distR="0" wp14:anchorId="4947C051" wp14:editId="60A9B94B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14:paraId="3C069CFC" w14:textId="77777777"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14:paraId="60637848" w14:textId="77777777" w:rsidTr="00F13D99">
      <w:trPr>
        <w:trHeight w:val="56"/>
      </w:trPr>
      <w:tc>
        <w:tcPr>
          <w:tcW w:w="650" w:type="pct"/>
          <w:vMerge/>
          <w:vAlign w:val="center"/>
        </w:tcPr>
        <w:p w14:paraId="630FD054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14:paraId="70B818C7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619B8A92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271FDBAE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14:paraId="0C3B777C" w14:textId="77777777"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14:paraId="6EDD2929" w14:textId="77777777" w:rsidTr="00F13D99">
      <w:trPr>
        <w:trHeight w:val="187"/>
      </w:trPr>
      <w:tc>
        <w:tcPr>
          <w:tcW w:w="650" w:type="pct"/>
          <w:vMerge/>
          <w:vAlign w:val="center"/>
        </w:tcPr>
        <w:p w14:paraId="630A50C0" w14:textId="77777777"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14:paraId="1DC8B37D" w14:textId="77777777"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14:paraId="379A7ECE" w14:textId="77777777"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14:paraId="3CFF67BF" w14:textId="77777777"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14:paraId="2D3BEC18" w14:textId="77777777"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14:paraId="0C58E29D" w14:textId="77777777" w:rsidTr="00F13D99">
      <w:trPr>
        <w:trHeight w:val="311"/>
      </w:trPr>
      <w:tc>
        <w:tcPr>
          <w:tcW w:w="650" w:type="pct"/>
          <w:vMerge/>
          <w:vAlign w:val="center"/>
        </w:tcPr>
        <w:p w14:paraId="3580FEEF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14:paraId="30C0E62D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14:paraId="734B0D88" w14:textId="77777777"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14:paraId="21531BA9" w14:textId="77777777"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97183B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97183B">
            <w:rPr>
              <w:noProof/>
              <w:sz w:val="16"/>
              <w:szCs w:val="18"/>
              <w:lang w:val="es-CO"/>
            </w:rPr>
            <w:t>2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14:paraId="48FA47B3" w14:textId="77777777"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18D3BA8"/>
    <w:multiLevelType w:val="hybridMultilevel"/>
    <w:tmpl w:val="9AECD4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3" w15:restartNumberingAfterBreak="0">
    <w:nsid w:val="09083214"/>
    <w:multiLevelType w:val="hybridMultilevel"/>
    <w:tmpl w:val="C3F8A2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C356E"/>
    <w:multiLevelType w:val="hybridMultilevel"/>
    <w:tmpl w:val="0854BA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01A48"/>
    <w:multiLevelType w:val="hybridMultilevel"/>
    <w:tmpl w:val="FBA82A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651CA"/>
    <w:multiLevelType w:val="hybridMultilevel"/>
    <w:tmpl w:val="0EB233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72B8C"/>
    <w:multiLevelType w:val="hybridMultilevel"/>
    <w:tmpl w:val="9FC84CC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1E840DE"/>
    <w:multiLevelType w:val="hybridMultilevel"/>
    <w:tmpl w:val="8F263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14" w15:restartNumberingAfterBreak="0">
    <w:nsid w:val="3801322F"/>
    <w:multiLevelType w:val="hybridMultilevel"/>
    <w:tmpl w:val="D10AE4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B9B6B0A"/>
    <w:multiLevelType w:val="hybridMultilevel"/>
    <w:tmpl w:val="4E1C02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A0118"/>
    <w:multiLevelType w:val="hybridMultilevel"/>
    <w:tmpl w:val="308011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774DE"/>
    <w:multiLevelType w:val="hybridMultilevel"/>
    <w:tmpl w:val="6E8C69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0" w15:restartNumberingAfterBreak="0">
    <w:nsid w:val="64FB3CB1"/>
    <w:multiLevelType w:val="hybridMultilevel"/>
    <w:tmpl w:val="2304CA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B63F2F"/>
    <w:multiLevelType w:val="hybridMultilevel"/>
    <w:tmpl w:val="5CB283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8F5C74"/>
    <w:multiLevelType w:val="hybridMultilevel"/>
    <w:tmpl w:val="ADAE79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FE09E8"/>
    <w:multiLevelType w:val="multilevel"/>
    <w:tmpl w:val="5D286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E31553"/>
    <w:multiLevelType w:val="hybridMultilevel"/>
    <w:tmpl w:val="7518AF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CB4364"/>
    <w:multiLevelType w:val="hybridMultilevel"/>
    <w:tmpl w:val="0CC2CD9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3567DC"/>
    <w:multiLevelType w:val="hybridMultilevel"/>
    <w:tmpl w:val="60C6FC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633560">
    <w:abstractNumId w:val="5"/>
  </w:num>
  <w:num w:numId="2" w16cid:durableId="1985425869">
    <w:abstractNumId w:val="27"/>
  </w:num>
  <w:num w:numId="3" w16cid:durableId="348794224">
    <w:abstractNumId w:val="4"/>
  </w:num>
  <w:num w:numId="4" w16cid:durableId="1805807770">
    <w:abstractNumId w:val="15"/>
  </w:num>
  <w:num w:numId="5" w16cid:durableId="591282662">
    <w:abstractNumId w:val="2"/>
  </w:num>
  <w:num w:numId="6" w16cid:durableId="316692946">
    <w:abstractNumId w:val="19"/>
  </w:num>
  <w:num w:numId="7" w16cid:durableId="1267351410">
    <w:abstractNumId w:val="13"/>
  </w:num>
  <w:num w:numId="8" w16cid:durableId="1792744607">
    <w:abstractNumId w:val="12"/>
  </w:num>
  <w:num w:numId="9" w16cid:durableId="646738481">
    <w:abstractNumId w:val="10"/>
  </w:num>
  <w:num w:numId="10" w16cid:durableId="1094785352">
    <w:abstractNumId w:val="1"/>
  </w:num>
  <w:num w:numId="11" w16cid:durableId="64185852">
    <w:abstractNumId w:val="21"/>
  </w:num>
  <w:num w:numId="12" w16cid:durableId="827938364">
    <w:abstractNumId w:val="22"/>
  </w:num>
  <w:num w:numId="13" w16cid:durableId="155926637">
    <w:abstractNumId w:val="25"/>
  </w:num>
  <w:num w:numId="14" w16cid:durableId="1236934798">
    <w:abstractNumId w:val="17"/>
  </w:num>
  <w:num w:numId="15" w16cid:durableId="762531657">
    <w:abstractNumId w:val="7"/>
  </w:num>
  <w:num w:numId="16" w16cid:durableId="1637834604">
    <w:abstractNumId w:val="14"/>
  </w:num>
  <w:num w:numId="17" w16cid:durableId="2139561866">
    <w:abstractNumId w:val="3"/>
  </w:num>
  <w:num w:numId="18" w16cid:durableId="369450897">
    <w:abstractNumId w:val="6"/>
  </w:num>
  <w:num w:numId="19" w16cid:durableId="2135438626">
    <w:abstractNumId w:val="16"/>
  </w:num>
  <w:num w:numId="20" w16cid:durableId="138689120">
    <w:abstractNumId w:val="24"/>
  </w:num>
  <w:num w:numId="21" w16cid:durableId="671834036">
    <w:abstractNumId w:val="26"/>
  </w:num>
  <w:num w:numId="22" w16cid:durableId="1067924132">
    <w:abstractNumId w:val="8"/>
  </w:num>
  <w:num w:numId="23" w16cid:durableId="1915050047">
    <w:abstractNumId w:val="18"/>
  </w:num>
  <w:num w:numId="24" w16cid:durableId="656767878">
    <w:abstractNumId w:val="20"/>
  </w:num>
  <w:num w:numId="25" w16cid:durableId="295180408">
    <w:abstractNumId w:val="23"/>
  </w:num>
  <w:num w:numId="26" w16cid:durableId="1811173555">
    <w:abstractNumId w:val="11"/>
  </w:num>
  <w:num w:numId="27" w16cid:durableId="736905270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2D37"/>
    <w:rsid w:val="000332CE"/>
    <w:rsid w:val="0004788A"/>
    <w:rsid w:val="00072D79"/>
    <w:rsid w:val="000766F5"/>
    <w:rsid w:val="000A02F7"/>
    <w:rsid w:val="001459B0"/>
    <w:rsid w:val="001649B7"/>
    <w:rsid w:val="00181C94"/>
    <w:rsid w:val="00190017"/>
    <w:rsid w:val="001A60FB"/>
    <w:rsid w:val="001D2D64"/>
    <w:rsid w:val="001D7A1D"/>
    <w:rsid w:val="001F417D"/>
    <w:rsid w:val="00220345"/>
    <w:rsid w:val="0022791D"/>
    <w:rsid w:val="002327D7"/>
    <w:rsid w:val="00275FCA"/>
    <w:rsid w:val="00276228"/>
    <w:rsid w:val="002A726D"/>
    <w:rsid w:val="002B61C8"/>
    <w:rsid w:val="002C77C2"/>
    <w:rsid w:val="002D686B"/>
    <w:rsid w:val="002F52FC"/>
    <w:rsid w:val="00331C78"/>
    <w:rsid w:val="00333D88"/>
    <w:rsid w:val="003B63A3"/>
    <w:rsid w:val="003F1D45"/>
    <w:rsid w:val="00401D8C"/>
    <w:rsid w:val="004C0DB4"/>
    <w:rsid w:val="004F2B5D"/>
    <w:rsid w:val="005001C9"/>
    <w:rsid w:val="00507492"/>
    <w:rsid w:val="005253E5"/>
    <w:rsid w:val="00570671"/>
    <w:rsid w:val="005C3F1C"/>
    <w:rsid w:val="005E103A"/>
    <w:rsid w:val="005E3C53"/>
    <w:rsid w:val="005F2887"/>
    <w:rsid w:val="005F77A3"/>
    <w:rsid w:val="00600D84"/>
    <w:rsid w:val="00635D04"/>
    <w:rsid w:val="00640079"/>
    <w:rsid w:val="00656742"/>
    <w:rsid w:val="006714A7"/>
    <w:rsid w:val="006C1358"/>
    <w:rsid w:val="006C3C35"/>
    <w:rsid w:val="006D398D"/>
    <w:rsid w:val="006E12CE"/>
    <w:rsid w:val="00721663"/>
    <w:rsid w:val="00727F8D"/>
    <w:rsid w:val="00761C82"/>
    <w:rsid w:val="00765A37"/>
    <w:rsid w:val="007811F9"/>
    <w:rsid w:val="007A1CB2"/>
    <w:rsid w:val="007B0D9F"/>
    <w:rsid w:val="007B387B"/>
    <w:rsid w:val="007C3B45"/>
    <w:rsid w:val="007C7C78"/>
    <w:rsid w:val="007D786A"/>
    <w:rsid w:val="007E1A31"/>
    <w:rsid w:val="00800008"/>
    <w:rsid w:val="00822C07"/>
    <w:rsid w:val="00824B50"/>
    <w:rsid w:val="00860243"/>
    <w:rsid w:val="00861C50"/>
    <w:rsid w:val="00862BFF"/>
    <w:rsid w:val="008C5FC0"/>
    <w:rsid w:val="00906185"/>
    <w:rsid w:val="009527B9"/>
    <w:rsid w:val="0097183B"/>
    <w:rsid w:val="009A1365"/>
    <w:rsid w:val="00A1158A"/>
    <w:rsid w:val="00A52C8A"/>
    <w:rsid w:val="00A5738B"/>
    <w:rsid w:val="00A71A6A"/>
    <w:rsid w:val="00A81174"/>
    <w:rsid w:val="00AB38F9"/>
    <w:rsid w:val="00AD2D7F"/>
    <w:rsid w:val="00AF6FAB"/>
    <w:rsid w:val="00B17F17"/>
    <w:rsid w:val="00B25BA1"/>
    <w:rsid w:val="00B81038"/>
    <w:rsid w:val="00BB2CE9"/>
    <w:rsid w:val="00C10AB7"/>
    <w:rsid w:val="00C162A3"/>
    <w:rsid w:val="00C813B3"/>
    <w:rsid w:val="00CC126C"/>
    <w:rsid w:val="00CE0DF6"/>
    <w:rsid w:val="00CF3231"/>
    <w:rsid w:val="00D06737"/>
    <w:rsid w:val="00D22926"/>
    <w:rsid w:val="00D74E3E"/>
    <w:rsid w:val="00D96EF4"/>
    <w:rsid w:val="00DB0307"/>
    <w:rsid w:val="00DD2B2D"/>
    <w:rsid w:val="00E5701C"/>
    <w:rsid w:val="00E742CC"/>
    <w:rsid w:val="00E75E19"/>
    <w:rsid w:val="00E92D37"/>
    <w:rsid w:val="00EF3EC5"/>
    <w:rsid w:val="00F00DE6"/>
    <w:rsid w:val="00F05E28"/>
    <w:rsid w:val="00F13D99"/>
    <w:rsid w:val="00F45AA9"/>
    <w:rsid w:val="00F5466A"/>
    <w:rsid w:val="00FE1B53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5FBB4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59"/>
    <w:rsid w:val="007A1CB2"/>
    <w:rPr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A6528A-9033-40D2-AFDA-B0A6D68F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60</TotalTime>
  <Pages>2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AUX_CONTRA</cp:lastModifiedBy>
  <cp:revision>58</cp:revision>
  <dcterms:created xsi:type="dcterms:W3CDTF">2020-04-30T16:22:00Z</dcterms:created>
  <dcterms:modified xsi:type="dcterms:W3CDTF">2022-11-24T17:21:00Z</dcterms:modified>
</cp:coreProperties>
</file>