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E2677" w14:textId="1871D07F" w:rsidR="009A1CA8" w:rsidRDefault="009A1CA8" w:rsidP="009A1CA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Los Córdobas, </w:t>
      </w:r>
      <w:r w:rsidR="00EC4282">
        <w:rPr>
          <w:rFonts w:ascii="Arial" w:hAnsi="Arial" w:cs="Arial"/>
          <w:b/>
          <w:bCs/>
        </w:rPr>
        <w:t>09 DE DICIEMBRE</w:t>
      </w:r>
      <w:r>
        <w:rPr>
          <w:rFonts w:ascii="Arial" w:hAnsi="Arial" w:cs="Arial"/>
          <w:b/>
          <w:bCs/>
        </w:rPr>
        <w:t xml:space="preserve"> DE 2022</w:t>
      </w:r>
    </w:p>
    <w:p w14:paraId="19B67581" w14:textId="77777777" w:rsidR="009A1CA8" w:rsidRDefault="009A1CA8" w:rsidP="009A1CA8">
      <w:pPr>
        <w:pStyle w:val="Sinespaciado"/>
        <w:rPr>
          <w:rFonts w:ascii="Arial" w:hAnsi="Arial" w:cs="Arial"/>
          <w:b/>
          <w:bCs/>
        </w:rPr>
      </w:pPr>
    </w:p>
    <w:p w14:paraId="07C69A47" w14:textId="77777777" w:rsidR="009A1CA8" w:rsidRPr="009634BA" w:rsidRDefault="009A1CA8" w:rsidP="009A1CA8">
      <w:pPr>
        <w:pStyle w:val="Sinespaciado"/>
        <w:rPr>
          <w:rFonts w:ascii="Arial" w:hAnsi="Arial" w:cs="Arial"/>
          <w:b/>
          <w:bCs/>
        </w:rPr>
      </w:pPr>
    </w:p>
    <w:p w14:paraId="6919430C" w14:textId="77777777" w:rsidR="009A1CA8" w:rsidRDefault="009A1CA8" w:rsidP="009A1CA8">
      <w:pPr>
        <w:pStyle w:val="Sinespaciado"/>
        <w:rPr>
          <w:rFonts w:ascii="Arial" w:hAnsi="Arial" w:cs="Arial"/>
          <w:b/>
          <w:bCs/>
        </w:rPr>
      </w:pPr>
    </w:p>
    <w:p w14:paraId="092E187A" w14:textId="77777777" w:rsidR="009A1CA8" w:rsidRPr="009634BA" w:rsidRDefault="009A1CA8" w:rsidP="009A1CA8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Sr.</w:t>
      </w:r>
    </w:p>
    <w:p w14:paraId="486DB020" w14:textId="77777777" w:rsidR="009A1CA8" w:rsidRPr="009634BA" w:rsidRDefault="009A1CA8" w:rsidP="009A1CA8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TECNICO DE PRESUPUESTO.</w:t>
      </w:r>
    </w:p>
    <w:p w14:paraId="330A911F" w14:textId="77777777" w:rsidR="009A1CA8" w:rsidRPr="009634BA" w:rsidRDefault="009A1CA8" w:rsidP="009A1CA8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E. S.E. CAMU los Córdobas – Córdoba.</w:t>
      </w:r>
    </w:p>
    <w:p w14:paraId="376E0F67" w14:textId="77777777" w:rsidR="009A1CA8" w:rsidRDefault="009A1CA8" w:rsidP="009A1CA8">
      <w:pPr>
        <w:rPr>
          <w:rFonts w:ascii="Arial" w:hAnsi="Arial" w:cs="Arial"/>
          <w:b/>
          <w:bCs/>
        </w:rPr>
      </w:pPr>
    </w:p>
    <w:p w14:paraId="1451C4A7" w14:textId="77777777" w:rsidR="009A1CA8" w:rsidRDefault="009A1CA8" w:rsidP="009A1CA8">
      <w:pPr>
        <w:rPr>
          <w:rFonts w:ascii="Arial" w:hAnsi="Arial" w:cs="Arial"/>
          <w:b/>
          <w:bCs/>
        </w:rPr>
      </w:pPr>
    </w:p>
    <w:p w14:paraId="1FF1F32B" w14:textId="77777777" w:rsidR="009A1CA8" w:rsidRDefault="009A1CA8" w:rsidP="009A1C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00A6A73" w14:textId="0F880BC9" w:rsidR="009A1CA8" w:rsidRDefault="009A1CA8" w:rsidP="009A1CA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9634BA">
        <w:rPr>
          <w:rFonts w:ascii="Arial" w:hAnsi="Arial" w:cs="Arial"/>
        </w:rPr>
        <w:t xml:space="preserve">La presente, </w:t>
      </w:r>
      <w:r>
        <w:rPr>
          <w:rFonts w:ascii="Arial" w:hAnsi="Arial" w:cs="Arial"/>
        </w:rPr>
        <w:t xml:space="preserve">tiene como finalidad solicitarle a usted,  certificado de disponibilidad presupuestal para realizar la Orden de Prestación de Servicios cuyo objeto es:  </w:t>
      </w:r>
      <w:r w:rsidR="00EC4282">
        <w:rPr>
          <w:rFonts w:ascii="Arial" w:hAnsi="Arial" w:cs="Arial"/>
          <w:b/>
        </w:rPr>
        <w:t xml:space="preserve">COMPRAVENTA DE DOTACION DE LA ESE </w:t>
      </w:r>
      <w:r w:rsidR="0047130A">
        <w:rPr>
          <w:rFonts w:ascii="Arial" w:hAnsi="Arial" w:cs="Arial"/>
          <w:b/>
        </w:rPr>
        <w:t>CAMÚ</w:t>
      </w:r>
      <w:r w:rsidR="00EC4282">
        <w:rPr>
          <w:rFonts w:ascii="Arial" w:hAnsi="Arial" w:cs="Arial"/>
          <w:b/>
        </w:rPr>
        <w:t xml:space="preserve"> LOS CÓRDOBAS.</w:t>
      </w:r>
    </w:p>
    <w:p w14:paraId="4AA28F99" w14:textId="77777777" w:rsidR="009A1CA8" w:rsidRDefault="009A1CA8" w:rsidP="009A1C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96BC7E8" w14:textId="77777777" w:rsidR="009A1CA8" w:rsidRDefault="009A1CA8" w:rsidP="009A1CA8">
      <w:pPr>
        <w:jc w:val="both"/>
        <w:rPr>
          <w:rFonts w:ascii="Arial Narrow" w:hAnsi="Arial Narrow" w:cs="Arial"/>
          <w:b/>
          <w:noProof/>
        </w:rPr>
      </w:pPr>
    </w:p>
    <w:p w14:paraId="16E0FBA1" w14:textId="19D6A064" w:rsidR="009A1CA8" w:rsidRPr="00560B1D" w:rsidRDefault="009A1CA8" w:rsidP="009A1CA8">
      <w:pPr>
        <w:pStyle w:val="NormalWeb"/>
      </w:pPr>
      <w:r w:rsidRPr="00560B1D">
        <w:rPr>
          <w:rFonts w:ascii="Arial Narrow" w:hAnsi="Arial Narrow" w:cs="Arial"/>
          <w:b/>
          <w:noProof/>
        </w:rPr>
        <w:t xml:space="preserve">VALOR: </w:t>
      </w:r>
      <w:r w:rsidR="00EC4282">
        <w:rPr>
          <w:rFonts w:ascii="Arial" w:hAnsi="Arial" w:cs="Arial"/>
        </w:rPr>
        <w:t xml:space="preserve">CINCO </w:t>
      </w:r>
      <w:r>
        <w:rPr>
          <w:rFonts w:ascii="Arial" w:hAnsi="Arial" w:cs="Arial"/>
        </w:rPr>
        <w:t>MILLONES SE</w:t>
      </w:r>
      <w:r w:rsidR="00EC4282">
        <w:rPr>
          <w:rFonts w:ascii="Arial" w:hAnsi="Arial" w:cs="Arial"/>
        </w:rPr>
        <w:t>TE</w:t>
      </w:r>
      <w:r>
        <w:rPr>
          <w:rFonts w:ascii="Arial" w:hAnsi="Arial" w:cs="Arial"/>
        </w:rPr>
        <w:t>CIENTOS</w:t>
      </w:r>
      <w:r w:rsidR="00EC4282">
        <w:rPr>
          <w:rFonts w:ascii="Arial" w:hAnsi="Arial" w:cs="Arial"/>
        </w:rPr>
        <w:t xml:space="preserve"> NOVENTA Y SIETE </w:t>
      </w:r>
      <w:r>
        <w:rPr>
          <w:rFonts w:ascii="Arial" w:hAnsi="Arial" w:cs="Arial"/>
        </w:rPr>
        <w:t xml:space="preserve"> MIL</w:t>
      </w:r>
      <w:r w:rsidR="00EC4282">
        <w:rPr>
          <w:rFonts w:ascii="Arial" w:hAnsi="Arial" w:cs="Arial"/>
        </w:rPr>
        <w:t>DOSCIENTOS CUARENTA Y CINCO</w:t>
      </w:r>
      <w:r>
        <w:rPr>
          <w:rFonts w:ascii="Arial" w:hAnsi="Arial" w:cs="Arial"/>
        </w:rPr>
        <w:t xml:space="preserve"> PESOS. ($</w:t>
      </w:r>
      <w:r w:rsidR="00EC4282" w:rsidRPr="00EC4282">
        <w:rPr>
          <w:rFonts w:ascii="Arial" w:hAnsi="Arial" w:cs="Arial"/>
          <w:b/>
          <w:bCs/>
          <w:sz w:val="22"/>
          <w:szCs w:val="22"/>
        </w:rPr>
        <w:t xml:space="preserve"> 5.797.245 </w:t>
      </w:r>
      <w:r>
        <w:rPr>
          <w:rFonts w:ascii="Arial" w:hAnsi="Arial" w:cs="Arial"/>
        </w:rPr>
        <w:t>)</w:t>
      </w:r>
    </w:p>
    <w:p w14:paraId="50221BFD" w14:textId="77777777" w:rsidR="009A1CA8" w:rsidRDefault="009A1CA8" w:rsidP="009A1CA8">
      <w:pPr>
        <w:jc w:val="both"/>
        <w:rPr>
          <w:rFonts w:ascii="Arial" w:hAnsi="Arial" w:cs="Arial"/>
          <w:sz w:val="22"/>
          <w:szCs w:val="22"/>
          <w:lang w:eastAsia="es-ES"/>
        </w:rPr>
      </w:pPr>
    </w:p>
    <w:p w14:paraId="4798A435" w14:textId="77777777" w:rsidR="009A1CA8" w:rsidRDefault="009A1CA8" w:rsidP="009A1CA8">
      <w:pPr>
        <w:jc w:val="both"/>
        <w:rPr>
          <w:rFonts w:ascii="Arial" w:hAnsi="Arial" w:cs="Arial"/>
          <w:b/>
        </w:rPr>
      </w:pPr>
    </w:p>
    <w:p w14:paraId="45E0634A" w14:textId="77777777" w:rsidR="009A1CA8" w:rsidRDefault="009A1CA8" w:rsidP="009A1CA8">
      <w:pPr>
        <w:jc w:val="both"/>
        <w:rPr>
          <w:rFonts w:ascii="Arial" w:hAnsi="Arial" w:cs="Arial"/>
          <w:noProof/>
          <w:lang w:eastAsia="es-ES"/>
        </w:rPr>
      </w:pPr>
    </w:p>
    <w:p w14:paraId="4C4DE626" w14:textId="77777777" w:rsidR="009A1CA8" w:rsidRDefault="009A1CA8" w:rsidP="009A1CA8">
      <w:pPr>
        <w:jc w:val="both"/>
        <w:rPr>
          <w:rFonts w:ascii="Arial Narrow" w:hAnsi="Arial Narrow" w:cs="Arial"/>
          <w:b/>
          <w:noProof/>
        </w:rPr>
      </w:pPr>
    </w:p>
    <w:p w14:paraId="63831898" w14:textId="77777777" w:rsidR="009A1CA8" w:rsidRDefault="009A1CA8" w:rsidP="009A1CA8">
      <w:pPr>
        <w:jc w:val="both"/>
        <w:rPr>
          <w:rFonts w:ascii="Arial Narrow" w:hAnsi="Arial Narrow" w:cs="Arial"/>
          <w:b/>
          <w:noProof/>
        </w:rPr>
      </w:pPr>
    </w:p>
    <w:p w14:paraId="3753626D" w14:textId="77777777" w:rsidR="009A1CA8" w:rsidRDefault="009A1CA8" w:rsidP="009A1CA8">
      <w:pPr>
        <w:jc w:val="both"/>
        <w:rPr>
          <w:rFonts w:ascii="Arial Narrow" w:hAnsi="Arial Narrow" w:cs="Arial"/>
          <w:b/>
          <w:noProof/>
        </w:rPr>
      </w:pPr>
    </w:p>
    <w:p w14:paraId="14F3B5F5" w14:textId="77777777" w:rsidR="009A1CA8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649840FB" w14:textId="77777777" w:rsidR="009A1CA8" w:rsidRPr="009634BA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4001DA3D" w14:textId="77777777" w:rsidR="009A1CA8" w:rsidRPr="009634BA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 w:rsidRPr="009634BA">
        <w:rPr>
          <w:rFonts w:ascii="Arial" w:hAnsi="Arial" w:cs="Arial"/>
          <w:b/>
          <w:bCs/>
          <w:noProof/>
          <w:lang w:eastAsia="es-CO"/>
        </w:rPr>
        <w:t>______________________________________</w:t>
      </w:r>
    </w:p>
    <w:p w14:paraId="221E3612" w14:textId="77777777" w:rsidR="009A1CA8" w:rsidRPr="009634BA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JUAN JABIB FLOREZ</w:t>
      </w:r>
    </w:p>
    <w:p w14:paraId="7C0D1731" w14:textId="77777777" w:rsidR="009A1CA8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 w:rsidRPr="009634BA">
        <w:rPr>
          <w:rFonts w:ascii="Arial" w:hAnsi="Arial" w:cs="Arial"/>
          <w:b/>
          <w:bCs/>
          <w:noProof/>
          <w:lang w:eastAsia="es-CO"/>
        </w:rPr>
        <w:t xml:space="preserve">GERENTE E.S.E CAMU LOS </w:t>
      </w:r>
      <w:r>
        <w:rPr>
          <w:rFonts w:ascii="Arial" w:hAnsi="Arial" w:cs="Arial"/>
          <w:b/>
          <w:bCs/>
          <w:noProof/>
          <w:lang w:eastAsia="es-CO"/>
        </w:rPr>
        <w:t>CÓRDOBAS</w:t>
      </w:r>
    </w:p>
    <w:p w14:paraId="1D3FBE05" w14:textId="77777777" w:rsidR="009A1CA8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31698C2D" w14:textId="77777777" w:rsidR="009A1CA8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39336354" w14:textId="77777777" w:rsidR="009A1CA8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03766436" w14:textId="77777777" w:rsidR="009A1CA8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6FEF2529" w14:textId="77777777" w:rsidR="009A1CA8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447182EA" w14:textId="77777777" w:rsidR="009A1CA8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51B82FEF" w14:textId="77777777" w:rsidR="009A1CA8" w:rsidRDefault="009A1CA8" w:rsidP="009A1CA8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2213D75E" w14:textId="77777777" w:rsidR="009A1CA8" w:rsidRDefault="009A1CA8" w:rsidP="009A1CA8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________________________</w:t>
      </w:r>
    </w:p>
    <w:p w14:paraId="6E39E812" w14:textId="77777777" w:rsidR="009A1CA8" w:rsidRDefault="009A1CA8" w:rsidP="009A1CA8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URIEL HERNANDEZ.</w:t>
      </w:r>
    </w:p>
    <w:p w14:paraId="3E88D9D9" w14:textId="77777777" w:rsidR="009A1CA8" w:rsidRDefault="009A1CA8" w:rsidP="009A1CA8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JEFE DE PRESUPUESTO</w:t>
      </w:r>
    </w:p>
    <w:p w14:paraId="231A3579" w14:textId="77777777" w:rsidR="009A1CA8" w:rsidRPr="009634BA" w:rsidRDefault="009A1CA8" w:rsidP="009A1CA8">
      <w:pPr>
        <w:pStyle w:val="Sinespaciad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lang w:eastAsia="es-CO"/>
        </w:rPr>
        <w:t>NOTIFICADO.</w:t>
      </w:r>
    </w:p>
    <w:p w14:paraId="3F821C0E" w14:textId="77777777" w:rsidR="009A1CA8" w:rsidRDefault="009A1CA8" w:rsidP="009A1CA8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7D7B084B" w14:textId="77777777" w:rsidR="009A1CA8" w:rsidRPr="0028609B" w:rsidRDefault="009A1CA8" w:rsidP="009A1CA8"/>
    <w:p w14:paraId="73FA22D3" w14:textId="77777777" w:rsidR="009A1CA8" w:rsidRPr="0006658E" w:rsidRDefault="009A1CA8" w:rsidP="009A1CA8"/>
    <w:p w14:paraId="5E16E2F9" w14:textId="77777777" w:rsidR="009A1CA8" w:rsidRPr="003D217D" w:rsidRDefault="009A1CA8" w:rsidP="009A1CA8">
      <w:pPr>
        <w:rPr>
          <w:sz w:val="21"/>
          <w:szCs w:val="21"/>
        </w:rPr>
      </w:pPr>
    </w:p>
    <w:p w14:paraId="3A55D443" w14:textId="77777777" w:rsidR="00104611" w:rsidRPr="00E9093F" w:rsidRDefault="00104611" w:rsidP="00E9093F"/>
    <w:sectPr w:rsidR="00104611" w:rsidRPr="00E9093F" w:rsidSect="00AA66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418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793E9" w14:textId="77777777" w:rsidR="000E6A96" w:rsidRDefault="000E6A96" w:rsidP="004F2707">
      <w:r>
        <w:separator/>
      </w:r>
    </w:p>
  </w:endnote>
  <w:endnote w:type="continuationSeparator" w:id="0">
    <w:p w14:paraId="026B8841" w14:textId="77777777" w:rsidR="000E6A96" w:rsidRDefault="000E6A96" w:rsidP="004F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amei">
    <w:altName w:val="Cambria Math"/>
    <w:panose1 w:val="020B0604020202020204"/>
    <w:charset w:val="00"/>
    <w:family w:val="auto"/>
    <w:pitch w:val="variable"/>
    <w:sig w:usb0="A00000A7" w:usb1="5000004A" w:usb2="00000000" w:usb3="00000000" w:csb0="00000111" w:csb1="00000000"/>
  </w:font>
  <w:font w:name="Monotype Corsiva">
    <w:panose1 w:val="030101010102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0BDF" w14:textId="77777777" w:rsidR="00731B8E" w:rsidRDefault="00731B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F981" w14:textId="77777777" w:rsidR="00D114D0" w:rsidRPr="001C6DDB" w:rsidRDefault="00434BE0" w:rsidP="001C6DDB">
    <w:pPr>
      <w:pStyle w:val="Piedepgina"/>
      <w:ind w:right="360"/>
      <w:jc w:val="center"/>
      <w:rPr>
        <w:lang w:val="en-US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09FE7864" wp14:editId="025D3A9F">
          <wp:simplePos x="0" y="0"/>
          <wp:positionH relativeFrom="column">
            <wp:posOffset>-1051560</wp:posOffset>
          </wp:positionH>
          <wp:positionV relativeFrom="paragraph">
            <wp:posOffset>-1236346</wp:posOffset>
          </wp:positionV>
          <wp:extent cx="7734300" cy="1781175"/>
          <wp:effectExtent l="0" t="0" r="0" b="9525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agin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4300" cy="1781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D13B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9E9245" wp14:editId="575E36DC">
              <wp:simplePos x="0" y="0"/>
              <wp:positionH relativeFrom="column">
                <wp:posOffset>1310640</wp:posOffset>
              </wp:positionH>
              <wp:positionV relativeFrom="paragraph">
                <wp:posOffset>-102870</wp:posOffset>
              </wp:positionV>
              <wp:extent cx="5019675" cy="514350"/>
              <wp:effectExtent l="0" t="0" r="0" b="0"/>
              <wp:wrapNone/>
              <wp:docPr id="1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019675" cy="514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DB071F" w14:textId="77777777" w:rsidR="00DF17C5" w:rsidRPr="00004C5C" w:rsidRDefault="00DF17C5" w:rsidP="00DF17C5">
                          <w:pPr>
                            <w:pStyle w:val="Piedepgina"/>
                            <w:jc w:val="right"/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</w:pPr>
                          <w:r w:rsidRPr="00AD4E6B">
                            <w:rPr>
                              <w:b/>
                              <w:noProof/>
                              <w:color w:val="0070C0"/>
                              <w:sz w:val="20"/>
                              <w:szCs w:val="20"/>
                              <w:lang w:eastAsia="es-CO"/>
                            </w:rPr>
                            <w:t> </w:t>
                          </w:r>
                          <w:r w:rsidRPr="00004C5C">
                            <w:rPr>
                              <w:rFonts w:ascii="Coamei" w:hAnsi="Coamei"/>
                              <w:b/>
                              <w:noProof/>
                              <w:color w:val="0070C0"/>
                              <w:sz w:val="18"/>
                              <w:szCs w:val="18"/>
                              <w:lang w:eastAsia="es-CO"/>
                            </w:rPr>
                            <w:t>Calle 3 #503 (Frente al Parque)</w:t>
                          </w: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 xml:space="preserve"> Los </w:t>
                          </w:r>
                          <w:proofErr w:type="gramStart"/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>Córdobas</w:t>
                          </w:r>
                          <w:proofErr w:type="gramEnd"/>
                        </w:p>
                        <w:p w14:paraId="1AACFCEA" w14:textId="77777777" w:rsidR="00DF17C5" w:rsidRPr="00004C5C" w:rsidRDefault="00DF17C5" w:rsidP="00DF17C5">
                          <w:pPr>
                            <w:pStyle w:val="Piedepgina"/>
                            <w:jc w:val="right"/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</w:pP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Tel: 760 10 01 </w:t>
                          </w:r>
                          <w:proofErr w:type="spellStart"/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Cel</w:t>
                          </w:r>
                          <w:proofErr w:type="spellEnd"/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: 3145027353</w:t>
                          </w:r>
                        </w:p>
                        <w:p w14:paraId="796F6FE0" w14:textId="77777777" w:rsidR="004E6216" w:rsidRPr="007F1A4A" w:rsidRDefault="00DF17C5" w:rsidP="00DF17C5">
                          <w:pPr>
                            <w:jc w:val="right"/>
                            <w:rPr>
                              <w:rFonts w:ascii="Coamei" w:hAnsi="Coamei"/>
                              <w:b/>
                              <w:sz w:val="18"/>
                              <w:szCs w:val="18"/>
                              <w:lang w:val="en-US"/>
                            </w:rPr>
                          </w:pP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Email:</w:t>
                          </w:r>
                          <w:r w:rsidRPr="00004C5C">
                            <w:rPr>
                              <w:rFonts w:ascii="Coamei" w:hAnsi="Coamei"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hyperlink r:id="rId2" w:history="1">
                            <w:r w:rsidRPr="00004C5C">
                              <w:rPr>
                                <w:rStyle w:val="Hipervnculo"/>
                                <w:rFonts w:ascii="Coamei" w:hAnsi="Coamei"/>
                                <w:sz w:val="18"/>
                                <w:szCs w:val="18"/>
                                <w:lang w:val="en-US"/>
                              </w:rPr>
                              <w:t>camuloscordobas@hotmail.com</w:t>
                            </w:r>
                          </w:hyperlink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 Web</w:t>
                          </w:r>
                          <w:r w:rsidRPr="00004C5C">
                            <w:rPr>
                              <w:rFonts w:ascii="Coamei" w:hAnsi="Coamei"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: </w:t>
                          </w:r>
                          <w:hyperlink r:id="rId3" w:history="1">
                            <w:r w:rsidRPr="00004C5C">
                              <w:rPr>
                                <w:rStyle w:val="Hipervnculo"/>
                                <w:rFonts w:ascii="Coamei" w:hAnsi="Coamei"/>
                                <w:sz w:val="18"/>
                                <w:szCs w:val="18"/>
                                <w:lang w:val="en-US"/>
                              </w:rPr>
                              <w:t>http://www.esecamu-loscordobas-cordoba.gov.co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D9E924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3.2pt;margin-top:-8.1pt;width:395.25pt;height:40.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" filled="f" stroked="f">
              <v:textbox style="mso-fit-shape-to-text:t">
                <w:txbxContent>
                  <w:p w14:paraId="11DB071F" w14:textId="77777777" w:rsidR="00DF17C5" w:rsidRPr="00004C5C" w:rsidRDefault="00DF17C5" w:rsidP="00DF17C5">
                    <w:pPr>
                      <w:pStyle w:val="Piedepgina"/>
                      <w:jc w:val="right"/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</w:pPr>
                    <w:r w:rsidRPr="00AD4E6B">
                      <w:rPr>
                        <w:b/>
                        <w:noProof/>
                        <w:color w:val="0070C0"/>
                        <w:sz w:val="20"/>
                        <w:szCs w:val="20"/>
                        <w:lang w:eastAsia="es-CO"/>
                      </w:rPr>
                      <w:t> </w:t>
                    </w:r>
                    <w:r w:rsidRPr="00004C5C">
                      <w:rPr>
                        <w:rFonts w:ascii="Coamei" w:hAnsi="Coamei"/>
                        <w:b/>
                        <w:noProof/>
                        <w:color w:val="0070C0"/>
                        <w:sz w:val="18"/>
                        <w:szCs w:val="18"/>
                        <w:lang w:eastAsia="es-CO"/>
                      </w:rPr>
                      <w:t>Calle 3 #503 (Frente al Parque)</w:t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 xml:space="preserve"> Los </w:t>
                    </w:r>
                    <w:proofErr w:type="gramStart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>Córdobas</w:t>
                    </w:r>
                    <w:proofErr w:type="gramEnd"/>
                  </w:p>
                  <w:p w14:paraId="1AACFCEA" w14:textId="77777777" w:rsidR="00DF17C5" w:rsidRPr="00004C5C" w:rsidRDefault="00DF17C5" w:rsidP="00DF17C5">
                    <w:pPr>
                      <w:pStyle w:val="Piedepgina"/>
                      <w:jc w:val="right"/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</w:pP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 xml:space="preserve"> </w:t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 xml:space="preserve">Tel: 760 10 01 </w:t>
                    </w:r>
                    <w:proofErr w:type="spellStart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Cel</w:t>
                    </w:r>
                    <w:proofErr w:type="spellEnd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: 3145027353</w:t>
                    </w:r>
                  </w:p>
                  <w:p w14:paraId="796F6FE0" w14:textId="77777777" w:rsidR="004E6216" w:rsidRPr="007F1A4A" w:rsidRDefault="00DF17C5" w:rsidP="00DF17C5">
                    <w:pPr>
                      <w:jc w:val="right"/>
                      <w:rPr>
                        <w:rFonts w:ascii="Coamei" w:hAnsi="Coamei"/>
                        <w:b/>
                        <w:sz w:val="18"/>
                        <w:szCs w:val="18"/>
                        <w:lang w:val="en-US"/>
                      </w:rPr>
                    </w:pP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Email:</w:t>
                    </w:r>
                    <w:r w:rsidRPr="00004C5C">
                      <w:rPr>
                        <w:rFonts w:ascii="Coamei" w:hAnsi="Coamei"/>
                        <w:color w:val="0070C0"/>
                        <w:sz w:val="18"/>
                        <w:szCs w:val="18"/>
                        <w:lang w:val="en-US"/>
                      </w:rPr>
                      <w:t xml:space="preserve"> </w:t>
                    </w:r>
                    <w:hyperlink r:id="rId4" w:history="1">
                      <w:r w:rsidRPr="00004C5C">
                        <w:rPr>
                          <w:rStyle w:val="Hipervnculo"/>
                          <w:rFonts w:ascii="Coamei" w:hAnsi="Coamei"/>
                          <w:sz w:val="18"/>
                          <w:szCs w:val="18"/>
                          <w:lang w:val="en-US"/>
                        </w:rPr>
                        <w:t>camuloscordobas@hotmail.com</w:t>
                      </w:r>
                    </w:hyperlink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 xml:space="preserve"> Web</w:t>
                    </w:r>
                    <w:r w:rsidRPr="00004C5C">
                      <w:rPr>
                        <w:rFonts w:ascii="Coamei" w:hAnsi="Coamei"/>
                        <w:color w:val="0070C0"/>
                        <w:sz w:val="18"/>
                        <w:szCs w:val="18"/>
                        <w:lang w:val="en-US"/>
                      </w:rPr>
                      <w:t xml:space="preserve">: </w:t>
                    </w:r>
                    <w:hyperlink r:id="rId5" w:history="1">
                      <w:r w:rsidRPr="00004C5C">
                        <w:rPr>
                          <w:rStyle w:val="Hipervnculo"/>
                          <w:rFonts w:ascii="Coamei" w:hAnsi="Coamei"/>
                          <w:sz w:val="18"/>
                          <w:szCs w:val="18"/>
                          <w:lang w:val="en-US"/>
                        </w:rPr>
                        <w:t>http://www.esecamu-loscordobas-cordoba.gov.co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6DFB" w14:textId="77777777" w:rsidR="00D114D0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b/>
        <w:i/>
        <w:sz w:val="20"/>
        <w:szCs w:val="20"/>
      </w:rPr>
    </w:pPr>
    <w:r>
      <w:rPr>
        <w:rStyle w:val="Nmerodepgina"/>
        <w:rFonts w:ascii="Monotype Corsiva" w:hAnsi="Monotype Corsiva" w:cs="Arial"/>
        <w:b/>
        <w:i/>
        <w:sz w:val="20"/>
        <w:szCs w:val="20"/>
      </w:rPr>
      <w:t>___________________________________________________________________________________</w:t>
    </w:r>
  </w:p>
  <w:p w14:paraId="66210D40" w14:textId="77777777" w:rsidR="00D114D0" w:rsidRPr="006D016F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b/>
        <w:i/>
        <w:sz w:val="20"/>
        <w:szCs w:val="20"/>
      </w:rPr>
    </w:pPr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 xml:space="preserve">Hacia un Control </w:t>
    </w:r>
    <w:proofErr w:type="gramStart"/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>Fiscal  con</w:t>
    </w:r>
    <w:proofErr w:type="gramEnd"/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 xml:space="preserve"> Calidad y Transparencia </w:t>
    </w:r>
  </w:p>
  <w:p w14:paraId="1D062CA4" w14:textId="77777777" w:rsidR="00D114D0" w:rsidRPr="006D016F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</w:p>
  <w:p w14:paraId="10EB41A2" w14:textId="77777777" w:rsidR="00D114D0" w:rsidRPr="006D016F" w:rsidRDefault="00D114D0" w:rsidP="00350986">
    <w:pPr>
      <w:pStyle w:val="Piedepgina"/>
      <w:tabs>
        <w:tab w:val="clear" w:pos="8504"/>
        <w:tab w:val="left" w:pos="4680"/>
      </w:tabs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  <w:r w:rsidRPr="006D016F">
      <w:rPr>
        <w:rStyle w:val="Nmerodepgina"/>
        <w:rFonts w:ascii="Monotype Corsiva" w:hAnsi="Monotype Corsiva" w:cs="Arial"/>
        <w:i/>
        <w:sz w:val="16"/>
        <w:szCs w:val="16"/>
      </w:rPr>
      <w:t xml:space="preserve">Calle 25 No 8 - </w:t>
    </w:r>
    <w:proofErr w:type="gramStart"/>
    <w:r w:rsidRPr="006D016F">
      <w:rPr>
        <w:rStyle w:val="Nmerodepgina"/>
        <w:rFonts w:ascii="Monotype Corsiva" w:hAnsi="Monotype Corsiva" w:cs="Arial"/>
        <w:i/>
        <w:sz w:val="16"/>
        <w:szCs w:val="16"/>
      </w:rPr>
      <w:t>54  Montería</w:t>
    </w:r>
    <w:proofErr w:type="gramEnd"/>
    <w:r w:rsidRPr="006D016F">
      <w:rPr>
        <w:rStyle w:val="Nmerodepgina"/>
        <w:rFonts w:ascii="Monotype Corsiva" w:hAnsi="Monotype Corsiva" w:cs="Arial"/>
        <w:i/>
        <w:sz w:val="16"/>
        <w:szCs w:val="16"/>
      </w:rPr>
      <w:t xml:space="preserve"> – Córdoba</w:t>
    </w:r>
  </w:p>
  <w:p w14:paraId="2C41A437" w14:textId="77777777" w:rsidR="00D114D0" w:rsidRPr="006D016F" w:rsidRDefault="00D114D0" w:rsidP="00350986">
    <w:pPr>
      <w:pStyle w:val="Piedepgina"/>
      <w:tabs>
        <w:tab w:val="clear" w:pos="4252"/>
        <w:tab w:val="clear" w:pos="8504"/>
      </w:tabs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  <w:r>
      <w:rPr>
        <w:rStyle w:val="Nmerodepgina"/>
        <w:rFonts w:ascii="Monotype Corsiva" w:hAnsi="Monotype Corsiva" w:cs="Arial"/>
        <w:i/>
        <w:sz w:val="16"/>
        <w:szCs w:val="16"/>
      </w:rPr>
      <w:t xml:space="preserve">Teléfonos: (4) 7820173 - </w:t>
    </w:r>
    <w:r w:rsidRPr="006D016F">
      <w:rPr>
        <w:rStyle w:val="Nmerodepgina"/>
        <w:rFonts w:ascii="Monotype Corsiva" w:hAnsi="Monotype Corsiva" w:cs="Arial"/>
        <w:i/>
        <w:sz w:val="16"/>
        <w:szCs w:val="16"/>
      </w:rPr>
      <w:t>7825040 Quejas y Reclamos 018000914810</w:t>
    </w:r>
  </w:p>
  <w:p w14:paraId="6D45ACF1" w14:textId="77777777" w:rsidR="00D114D0" w:rsidRPr="00350986" w:rsidRDefault="00D114D0" w:rsidP="00350986">
    <w:pPr>
      <w:pStyle w:val="Piedepgina"/>
      <w:ind w:right="360"/>
      <w:jc w:val="center"/>
      <w:rPr>
        <w:lang w:val="en-US"/>
      </w:rPr>
    </w:pP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E-Mail: </w:t>
    </w:r>
    <w:r w:rsidRPr="006D016F">
      <w:rPr>
        <w:rStyle w:val="Nmerodepgina"/>
        <w:rFonts w:ascii="Monotype Corsiva" w:hAnsi="Monotype Corsiva"/>
        <w:i/>
        <w:sz w:val="16"/>
        <w:szCs w:val="16"/>
        <w:lang w:val="pt-BR"/>
      </w:rPr>
      <w:t>contralor@contraloriadecordoba.gov.c</w:t>
    </w:r>
    <w:r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o </w:t>
    </w: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>Web:</w:t>
    </w:r>
    <w:r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 </w:t>
    </w: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>www.contraloriadecordoba.gov.co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ECD55" w14:textId="77777777" w:rsidR="000E6A96" w:rsidRDefault="000E6A96" w:rsidP="004F2707">
      <w:r>
        <w:separator/>
      </w:r>
    </w:p>
  </w:footnote>
  <w:footnote w:type="continuationSeparator" w:id="0">
    <w:p w14:paraId="2156BB87" w14:textId="77777777" w:rsidR="000E6A96" w:rsidRDefault="000E6A96" w:rsidP="004F2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5B5D" w14:textId="77777777" w:rsidR="00731B8E" w:rsidRDefault="00731B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6176E" w14:textId="77777777" w:rsidR="004E6216" w:rsidRDefault="00F0690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0E57399E" wp14:editId="5028F25F">
          <wp:simplePos x="0" y="0"/>
          <wp:positionH relativeFrom="column">
            <wp:posOffset>-1108710</wp:posOffset>
          </wp:positionH>
          <wp:positionV relativeFrom="paragraph">
            <wp:posOffset>-203200</wp:posOffset>
          </wp:positionV>
          <wp:extent cx="7791450" cy="1214755"/>
          <wp:effectExtent l="0" t="0" r="0" b="444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AD0 DE PAGI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1450" cy="1214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31DBF1C" w14:textId="77777777" w:rsidR="004E6216" w:rsidRDefault="003D13B8" w:rsidP="00F0690F">
    <w:pPr>
      <w:pStyle w:val="Encabezado"/>
      <w:tabs>
        <w:tab w:val="clear" w:pos="4252"/>
        <w:tab w:val="clear" w:pos="8504"/>
        <w:tab w:val="left" w:pos="3675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107A39" wp14:editId="4C2D8970">
              <wp:simplePos x="0" y="0"/>
              <wp:positionH relativeFrom="column">
                <wp:posOffset>4045585</wp:posOffset>
              </wp:positionH>
              <wp:positionV relativeFrom="paragraph">
                <wp:posOffset>144780</wp:posOffset>
              </wp:positionV>
              <wp:extent cx="1741805" cy="6210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41805" cy="621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99B39E" w14:textId="77777777" w:rsidR="004E6216" w:rsidRDefault="004E6216" w:rsidP="00740D82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58D2DA" wp14:editId="429DD16F">
                                <wp:extent cx="295275" cy="485775"/>
                                <wp:effectExtent l="0" t="0" r="9525" b="9525"/>
                                <wp:docPr id="4" name="Imagen 4" descr="Logo ISO 9001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 ISO 9001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527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s-ES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B7859CE" wp14:editId="1319FC72">
                                <wp:extent cx="485775" cy="485775"/>
                                <wp:effectExtent l="0" t="0" r="9525" b="9525"/>
                                <wp:docPr id="2" name="Imagen 2" descr="Logo IQNET -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Logo IQNET -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577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s-ES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6F65543" wp14:editId="1331DFDB">
                                <wp:extent cx="457200" cy="485775"/>
                                <wp:effectExtent l="0" t="0" r="0" b="9525"/>
                                <wp:docPr id="7" name="Imagen 7" descr="Logo NTCGP 1000 -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 NTCGP 1000 -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107A39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318.55pt;margin-top:11.4pt;width:137.15pt;height:48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" stroked="f">
              <v:path arrowok="t"/>
              <v:textbox>
                <w:txbxContent>
                  <w:p w14:paraId="2299B39E" w14:textId="77777777" w:rsidR="004E6216" w:rsidRDefault="004E6216" w:rsidP="00740D82">
                    <w:pPr>
                      <w:rPr>
                        <w:lang w:val="es-ES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858D2DA" wp14:editId="429DD16F">
                          <wp:extent cx="295275" cy="485775"/>
                          <wp:effectExtent l="0" t="0" r="9525" b="9525"/>
                          <wp:docPr id="4" name="Imagen 4" descr="Logo ISO 9001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 ISO 9001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527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s-ES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B7859CE" wp14:editId="1319FC72">
                          <wp:extent cx="485775" cy="485775"/>
                          <wp:effectExtent l="0" t="0" r="9525" b="9525"/>
                          <wp:docPr id="2" name="Imagen 2" descr="Logo IQNET -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Logo IQNET -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577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s-ES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6F65543" wp14:editId="1331DFDB">
                          <wp:extent cx="457200" cy="485775"/>
                          <wp:effectExtent l="0" t="0" r="0" b="9525"/>
                          <wp:docPr id="7" name="Imagen 7" descr="Logo NTCGP 1000 -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 NTCGP 1000 -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57200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0690F">
      <w:tab/>
    </w:r>
  </w:p>
  <w:p w14:paraId="37398172" w14:textId="77777777" w:rsidR="00F0690F" w:rsidRDefault="00F0690F" w:rsidP="00F0690F">
    <w:pPr>
      <w:pStyle w:val="Encabezado"/>
      <w:tabs>
        <w:tab w:val="clear" w:pos="4252"/>
        <w:tab w:val="clear" w:pos="8504"/>
        <w:tab w:val="left" w:pos="3675"/>
      </w:tabs>
    </w:pPr>
  </w:p>
  <w:p w14:paraId="3427B7F3" w14:textId="77777777" w:rsidR="00F0690F" w:rsidRDefault="00F0690F" w:rsidP="00F0690F">
    <w:pPr>
      <w:pStyle w:val="Encabezado"/>
      <w:tabs>
        <w:tab w:val="clear" w:pos="4252"/>
        <w:tab w:val="clear" w:pos="8504"/>
        <w:tab w:val="left" w:pos="3675"/>
      </w:tabs>
    </w:pPr>
  </w:p>
  <w:p w14:paraId="72C8AE54" w14:textId="77777777" w:rsidR="00F0690F" w:rsidRPr="00F0690F" w:rsidRDefault="00F0690F" w:rsidP="00F0690F">
    <w:pPr>
      <w:pStyle w:val="Encabezado"/>
      <w:tabs>
        <w:tab w:val="clear" w:pos="4252"/>
        <w:tab w:val="clear" w:pos="8504"/>
        <w:tab w:val="left" w:pos="1455"/>
      </w:tabs>
      <w:rPr>
        <w:b/>
      </w:rPr>
    </w:pPr>
    <w:r w:rsidRPr="00F0690F">
      <w:rPr>
        <w:b/>
      </w:rPr>
      <w:tab/>
    </w:r>
  </w:p>
  <w:p w14:paraId="17D4D08B" w14:textId="77777777" w:rsidR="00D114D0" w:rsidRPr="00300960" w:rsidRDefault="00D114D0" w:rsidP="00796F1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0137" w14:textId="77777777" w:rsidR="00D114D0" w:rsidRDefault="00D114D0">
    <w:pPr>
      <w:pStyle w:val="Encabezado"/>
    </w:pPr>
    <w:r>
      <w:rPr>
        <w:noProof/>
        <w:lang w:val="es-CO" w:eastAsia="es-CO"/>
      </w:rPr>
      <w:drawing>
        <wp:inline distT="0" distB="0" distL="0" distR="0" wp14:anchorId="546B85F0" wp14:editId="3BFE373B">
          <wp:extent cx="1043940" cy="1121410"/>
          <wp:effectExtent l="19050" t="0" r="381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1121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A687E44" w14:textId="77777777" w:rsidR="00D114D0" w:rsidRDefault="00D114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3628D"/>
    <w:multiLevelType w:val="hybridMultilevel"/>
    <w:tmpl w:val="3086082A"/>
    <w:lvl w:ilvl="0" w:tplc="AAC25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C1CBD"/>
    <w:multiLevelType w:val="hybridMultilevel"/>
    <w:tmpl w:val="A1B4EA1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41C3"/>
    <w:multiLevelType w:val="hybridMultilevel"/>
    <w:tmpl w:val="69C406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B06AA"/>
    <w:multiLevelType w:val="hybridMultilevel"/>
    <w:tmpl w:val="9E8A899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458FB"/>
    <w:multiLevelType w:val="hybridMultilevel"/>
    <w:tmpl w:val="B76ACE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A54CB"/>
    <w:multiLevelType w:val="hybridMultilevel"/>
    <w:tmpl w:val="24763F98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455F4B"/>
    <w:multiLevelType w:val="hybridMultilevel"/>
    <w:tmpl w:val="D68C41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53E3C"/>
    <w:multiLevelType w:val="hybridMultilevel"/>
    <w:tmpl w:val="5F6E6E18"/>
    <w:lvl w:ilvl="0" w:tplc="DD906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7C79B8"/>
    <w:multiLevelType w:val="singleLevel"/>
    <w:tmpl w:val="AAC2527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402A40D6"/>
    <w:multiLevelType w:val="hybridMultilevel"/>
    <w:tmpl w:val="85C42754"/>
    <w:lvl w:ilvl="0" w:tplc="0C0A000B">
      <w:start w:val="1"/>
      <w:numFmt w:val="bullet"/>
      <w:lvlText w:val=""/>
      <w:lvlJc w:val="left"/>
      <w:pPr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41715D6D"/>
    <w:multiLevelType w:val="hybridMultilevel"/>
    <w:tmpl w:val="FAD8BF0E"/>
    <w:lvl w:ilvl="0" w:tplc="C0E6B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8D58CA"/>
    <w:multiLevelType w:val="hybridMultilevel"/>
    <w:tmpl w:val="21FAE7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7254A"/>
    <w:multiLevelType w:val="hybridMultilevel"/>
    <w:tmpl w:val="8228C38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4AD46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4420C"/>
    <w:multiLevelType w:val="hybridMultilevel"/>
    <w:tmpl w:val="F5CE9B76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AD2084"/>
    <w:multiLevelType w:val="hybridMultilevel"/>
    <w:tmpl w:val="3CAACBF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80576"/>
    <w:multiLevelType w:val="hybridMultilevel"/>
    <w:tmpl w:val="881E571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86471"/>
    <w:multiLevelType w:val="hybridMultilevel"/>
    <w:tmpl w:val="2020DCF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0708AF"/>
    <w:multiLevelType w:val="hybridMultilevel"/>
    <w:tmpl w:val="DE4ED5A8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D238FC"/>
    <w:multiLevelType w:val="hybridMultilevel"/>
    <w:tmpl w:val="C7ACAC6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FC4B51"/>
    <w:multiLevelType w:val="hybridMultilevel"/>
    <w:tmpl w:val="81D09708"/>
    <w:lvl w:ilvl="0" w:tplc="AAC25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582BCB"/>
    <w:multiLevelType w:val="hybridMultilevel"/>
    <w:tmpl w:val="36BAC7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2"/>
  </w:num>
  <w:num w:numId="8">
    <w:abstractNumId w:val="10"/>
  </w:num>
  <w:num w:numId="9">
    <w:abstractNumId w:val="8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</w:num>
  <w:num w:numId="13">
    <w:abstractNumId w:val="8"/>
  </w:num>
  <w:num w:numId="14">
    <w:abstractNumId w:val="15"/>
  </w:num>
  <w:num w:numId="15">
    <w:abstractNumId w:val="16"/>
  </w:num>
  <w:num w:numId="16">
    <w:abstractNumId w:val="14"/>
  </w:num>
  <w:num w:numId="17">
    <w:abstractNumId w:val="1"/>
  </w:num>
  <w:num w:numId="18">
    <w:abstractNumId w:val="9"/>
  </w:num>
  <w:num w:numId="19">
    <w:abstractNumId w:val="3"/>
  </w:num>
  <w:num w:numId="20">
    <w:abstractNumId w:val="4"/>
  </w:num>
  <w:num w:numId="21">
    <w:abstractNumId w:val="18"/>
  </w:num>
  <w:num w:numId="22">
    <w:abstractNumId w:val="6"/>
  </w:num>
  <w:num w:numId="23">
    <w:abstractNumId w:val="20"/>
  </w:num>
  <w:num w:numId="24">
    <w:abstractNumId w:val="11"/>
  </w:num>
  <w:num w:numId="25">
    <w:abstractNumId w:val="1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D63"/>
    <w:rsid w:val="000055E2"/>
    <w:rsid w:val="00012B79"/>
    <w:rsid w:val="00013411"/>
    <w:rsid w:val="0001372F"/>
    <w:rsid w:val="00015345"/>
    <w:rsid w:val="000161E7"/>
    <w:rsid w:val="0002353E"/>
    <w:rsid w:val="000463CE"/>
    <w:rsid w:val="00050481"/>
    <w:rsid w:val="00054944"/>
    <w:rsid w:val="00057620"/>
    <w:rsid w:val="00066350"/>
    <w:rsid w:val="0006658E"/>
    <w:rsid w:val="00083114"/>
    <w:rsid w:val="00092D2D"/>
    <w:rsid w:val="00097EAC"/>
    <w:rsid w:val="000A20A7"/>
    <w:rsid w:val="000D0452"/>
    <w:rsid w:val="000D133D"/>
    <w:rsid w:val="000D461E"/>
    <w:rsid w:val="000D5F2A"/>
    <w:rsid w:val="000E6A96"/>
    <w:rsid w:val="000F497C"/>
    <w:rsid w:val="000F7562"/>
    <w:rsid w:val="00104611"/>
    <w:rsid w:val="00124D96"/>
    <w:rsid w:val="001261AD"/>
    <w:rsid w:val="00130FB4"/>
    <w:rsid w:val="001355D3"/>
    <w:rsid w:val="00141EF3"/>
    <w:rsid w:val="001460C2"/>
    <w:rsid w:val="00156C8D"/>
    <w:rsid w:val="00160CE4"/>
    <w:rsid w:val="0016433F"/>
    <w:rsid w:val="001667B3"/>
    <w:rsid w:val="0017250B"/>
    <w:rsid w:val="0018353E"/>
    <w:rsid w:val="001858FF"/>
    <w:rsid w:val="00185972"/>
    <w:rsid w:val="0019367A"/>
    <w:rsid w:val="001A012A"/>
    <w:rsid w:val="001A2545"/>
    <w:rsid w:val="001B67F7"/>
    <w:rsid w:val="001B6D81"/>
    <w:rsid w:val="001C6DDB"/>
    <w:rsid w:val="001C77D1"/>
    <w:rsid w:val="001D0E2E"/>
    <w:rsid w:val="001E3320"/>
    <w:rsid w:val="001F2C4F"/>
    <w:rsid w:val="002020B1"/>
    <w:rsid w:val="0021199D"/>
    <w:rsid w:val="00215A3A"/>
    <w:rsid w:val="002270A5"/>
    <w:rsid w:val="002502A4"/>
    <w:rsid w:val="002644F5"/>
    <w:rsid w:val="00266507"/>
    <w:rsid w:val="002757DE"/>
    <w:rsid w:val="00280253"/>
    <w:rsid w:val="0028609B"/>
    <w:rsid w:val="00292363"/>
    <w:rsid w:val="002A1D29"/>
    <w:rsid w:val="002A3624"/>
    <w:rsid w:val="002A5C5D"/>
    <w:rsid w:val="002B0447"/>
    <w:rsid w:val="002C6378"/>
    <w:rsid w:val="002D5478"/>
    <w:rsid w:val="002F3DAD"/>
    <w:rsid w:val="00300960"/>
    <w:rsid w:val="00310F4A"/>
    <w:rsid w:val="003112CC"/>
    <w:rsid w:val="00317059"/>
    <w:rsid w:val="003241D4"/>
    <w:rsid w:val="003321FE"/>
    <w:rsid w:val="00337845"/>
    <w:rsid w:val="00350986"/>
    <w:rsid w:val="0036170F"/>
    <w:rsid w:val="0036578B"/>
    <w:rsid w:val="00372233"/>
    <w:rsid w:val="00372728"/>
    <w:rsid w:val="00375E73"/>
    <w:rsid w:val="0037682D"/>
    <w:rsid w:val="00380768"/>
    <w:rsid w:val="00381489"/>
    <w:rsid w:val="00381ACC"/>
    <w:rsid w:val="0038719F"/>
    <w:rsid w:val="003911E1"/>
    <w:rsid w:val="003A16CE"/>
    <w:rsid w:val="003A2982"/>
    <w:rsid w:val="003A4882"/>
    <w:rsid w:val="003A789C"/>
    <w:rsid w:val="003D0B32"/>
    <w:rsid w:val="003D13B8"/>
    <w:rsid w:val="003D15F4"/>
    <w:rsid w:val="003D217D"/>
    <w:rsid w:val="003E22DD"/>
    <w:rsid w:val="003E32D7"/>
    <w:rsid w:val="003F23D3"/>
    <w:rsid w:val="003F5081"/>
    <w:rsid w:val="003F785D"/>
    <w:rsid w:val="003F7864"/>
    <w:rsid w:val="0040256C"/>
    <w:rsid w:val="00404E34"/>
    <w:rsid w:val="0041588B"/>
    <w:rsid w:val="00420372"/>
    <w:rsid w:val="00421710"/>
    <w:rsid w:val="0042254A"/>
    <w:rsid w:val="00434BE0"/>
    <w:rsid w:val="00460F01"/>
    <w:rsid w:val="00464B3B"/>
    <w:rsid w:val="0047130A"/>
    <w:rsid w:val="0048251D"/>
    <w:rsid w:val="004850AA"/>
    <w:rsid w:val="004B55CD"/>
    <w:rsid w:val="004B5BFC"/>
    <w:rsid w:val="004C1C36"/>
    <w:rsid w:val="004C5096"/>
    <w:rsid w:val="004D33BF"/>
    <w:rsid w:val="004E6216"/>
    <w:rsid w:val="004F2707"/>
    <w:rsid w:val="005145D4"/>
    <w:rsid w:val="00515F8D"/>
    <w:rsid w:val="00530F6E"/>
    <w:rsid w:val="00537DD5"/>
    <w:rsid w:val="0055294E"/>
    <w:rsid w:val="005652BB"/>
    <w:rsid w:val="00577611"/>
    <w:rsid w:val="00577C40"/>
    <w:rsid w:val="00580D90"/>
    <w:rsid w:val="00587A5F"/>
    <w:rsid w:val="00591B12"/>
    <w:rsid w:val="005A179D"/>
    <w:rsid w:val="005A78F6"/>
    <w:rsid w:val="005A795C"/>
    <w:rsid w:val="005B4385"/>
    <w:rsid w:val="005C65D4"/>
    <w:rsid w:val="005D1256"/>
    <w:rsid w:val="005D78DB"/>
    <w:rsid w:val="005E274D"/>
    <w:rsid w:val="005F11C2"/>
    <w:rsid w:val="005F6AA9"/>
    <w:rsid w:val="006137D2"/>
    <w:rsid w:val="00615A0C"/>
    <w:rsid w:val="00623583"/>
    <w:rsid w:val="00632D0A"/>
    <w:rsid w:val="00643250"/>
    <w:rsid w:val="00653CAA"/>
    <w:rsid w:val="00661D90"/>
    <w:rsid w:val="00667BCB"/>
    <w:rsid w:val="006819F1"/>
    <w:rsid w:val="006820D2"/>
    <w:rsid w:val="0068407E"/>
    <w:rsid w:val="00694DC0"/>
    <w:rsid w:val="006A43B7"/>
    <w:rsid w:val="006B2FD5"/>
    <w:rsid w:val="006C4310"/>
    <w:rsid w:val="006D016F"/>
    <w:rsid w:val="006E0104"/>
    <w:rsid w:val="006E708D"/>
    <w:rsid w:val="00725FF3"/>
    <w:rsid w:val="00727927"/>
    <w:rsid w:val="00731B8E"/>
    <w:rsid w:val="00733FFB"/>
    <w:rsid w:val="0073466D"/>
    <w:rsid w:val="0076052B"/>
    <w:rsid w:val="00760DEC"/>
    <w:rsid w:val="00761466"/>
    <w:rsid w:val="00762EE9"/>
    <w:rsid w:val="00764B8B"/>
    <w:rsid w:val="0076612B"/>
    <w:rsid w:val="0076674D"/>
    <w:rsid w:val="00766E89"/>
    <w:rsid w:val="007674DC"/>
    <w:rsid w:val="007713F9"/>
    <w:rsid w:val="00780A7B"/>
    <w:rsid w:val="00784EE9"/>
    <w:rsid w:val="00784FD9"/>
    <w:rsid w:val="0078590D"/>
    <w:rsid w:val="00785E0C"/>
    <w:rsid w:val="00794DB2"/>
    <w:rsid w:val="00795001"/>
    <w:rsid w:val="00796F10"/>
    <w:rsid w:val="007A0E6B"/>
    <w:rsid w:val="007A15B3"/>
    <w:rsid w:val="007B08F8"/>
    <w:rsid w:val="007B462B"/>
    <w:rsid w:val="007C0FD5"/>
    <w:rsid w:val="007C1537"/>
    <w:rsid w:val="007D0F26"/>
    <w:rsid w:val="007E0BDF"/>
    <w:rsid w:val="007E2C6E"/>
    <w:rsid w:val="007E4793"/>
    <w:rsid w:val="007F34B3"/>
    <w:rsid w:val="007F4347"/>
    <w:rsid w:val="007F5B76"/>
    <w:rsid w:val="00804D71"/>
    <w:rsid w:val="008058CB"/>
    <w:rsid w:val="0083055E"/>
    <w:rsid w:val="00831E16"/>
    <w:rsid w:val="00831EA3"/>
    <w:rsid w:val="00834370"/>
    <w:rsid w:val="00837649"/>
    <w:rsid w:val="00841A1C"/>
    <w:rsid w:val="00846B27"/>
    <w:rsid w:val="008527FE"/>
    <w:rsid w:val="008540D5"/>
    <w:rsid w:val="00870C34"/>
    <w:rsid w:val="00872F4D"/>
    <w:rsid w:val="00874D83"/>
    <w:rsid w:val="00876066"/>
    <w:rsid w:val="00887D85"/>
    <w:rsid w:val="00895304"/>
    <w:rsid w:val="008A0D79"/>
    <w:rsid w:val="008B07E0"/>
    <w:rsid w:val="008B5B48"/>
    <w:rsid w:val="008C13AD"/>
    <w:rsid w:val="008C20A5"/>
    <w:rsid w:val="008C44B0"/>
    <w:rsid w:val="008D76C4"/>
    <w:rsid w:val="008E08A3"/>
    <w:rsid w:val="008E0E0B"/>
    <w:rsid w:val="008E3CD3"/>
    <w:rsid w:val="008E3D6D"/>
    <w:rsid w:val="008E5A72"/>
    <w:rsid w:val="008E6070"/>
    <w:rsid w:val="008F2284"/>
    <w:rsid w:val="008F2382"/>
    <w:rsid w:val="00903037"/>
    <w:rsid w:val="00913AF3"/>
    <w:rsid w:val="00913DC5"/>
    <w:rsid w:val="00921C20"/>
    <w:rsid w:val="009302A6"/>
    <w:rsid w:val="00940A71"/>
    <w:rsid w:val="00946714"/>
    <w:rsid w:val="0095052A"/>
    <w:rsid w:val="00955D08"/>
    <w:rsid w:val="009573EF"/>
    <w:rsid w:val="00970400"/>
    <w:rsid w:val="0097438A"/>
    <w:rsid w:val="0098748F"/>
    <w:rsid w:val="00992074"/>
    <w:rsid w:val="00994E81"/>
    <w:rsid w:val="009A1CA8"/>
    <w:rsid w:val="009A4C3C"/>
    <w:rsid w:val="009B0434"/>
    <w:rsid w:val="009B556B"/>
    <w:rsid w:val="009C0D40"/>
    <w:rsid w:val="009C5B5B"/>
    <w:rsid w:val="009D3737"/>
    <w:rsid w:val="009D3ECB"/>
    <w:rsid w:val="009D7423"/>
    <w:rsid w:val="009E25E5"/>
    <w:rsid w:val="009F11B9"/>
    <w:rsid w:val="00A06B5E"/>
    <w:rsid w:val="00A11AAE"/>
    <w:rsid w:val="00A374F0"/>
    <w:rsid w:val="00A409AF"/>
    <w:rsid w:val="00A439C6"/>
    <w:rsid w:val="00A47D64"/>
    <w:rsid w:val="00A74FE2"/>
    <w:rsid w:val="00A8019F"/>
    <w:rsid w:val="00A91314"/>
    <w:rsid w:val="00A96575"/>
    <w:rsid w:val="00A9750D"/>
    <w:rsid w:val="00AA6610"/>
    <w:rsid w:val="00AB0D2D"/>
    <w:rsid w:val="00AB0F55"/>
    <w:rsid w:val="00AB7FE4"/>
    <w:rsid w:val="00AC0E30"/>
    <w:rsid w:val="00AC232A"/>
    <w:rsid w:val="00AD0E30"/>
    <w:rsid w:val="00AD455E"/>
    <w:rsid w:val="00AD5FA5"/>
    <w:rsid w:val="00AE01B3"/>
    <w:rsid w:val="00AE0501"/>
    <w:rsid w:val="00AE0CE4"/>
    <w:rsid w:val="00AE5098"/>
    <w:rsid w:val="00AF5B5C"/>
    <w:rsid w:val="00AF6A26"/>
    <w:rsid w:val="00B027DC"/>
    <w:rsid w:val="00B06D56"/>
    <w:rsid w:val="00B118A1"/>
    <w:rsid w:val="00B14A54"/>
    <w:rsid w:val="00B205C9"/>
    <w:rsid w:val="00B213AB"/>
    <w:rsid w:val="00B22934"/>
    <w:rsid w:val="00B2668B"/>
    <w:rsid w:val="00B3048D"/>
    <w:rsid w:val="00B32209"/>
    <w:rsid w:val="00B325F2"/>
    <w:rsid w:val="00B34F6B"/>
    <w:rsid w:val="00B416D2"/>
    <w:rsid w:val="00B41C8C"/>
    <w:rsid w:val="00B45109"/>
    <w:rsid w:val="00B57B41"/>
    <w:rsid w:val="00B60705"/>
    <w:rsid w:val="00B67828"/>
    <w:rsid w:val="00B94570"/>
    <w:rsid w:val="00BA11DA"/>
    <w:rsid w:val="00BB0B83"/>
    <w:rsid w:val="00BB4077"/>
    <w:rsid w:val="00BB6438"/>
    <w:rsid w:val="00BC03DB"/>
    <w:rsid w:val="00BC38C3"/>
    <w:rsid w:val="00BC6BCE"/>
    <w:rsid w:val="00BC718C"/>
    <w:rsid w:val="00BD6671"/>
    <w:rsid w:val="00BE487B"/>
    <w:rsid w:val="00C00BEF"/>
    <w:rsid w:val="00C110E0"/>
    <w:rsid w:val="00C121B7"/>
    <w:rsid w:val="00C12C6D"/>
    <w:rsid w:val="00C134BE"/>
    <w:rsid w:val="00C13EB8"/>
    <w:rsid w:val="00C32D86"/>
    <w:rsid w:val="00C40155"/>
    <w:rsid w:val="00C446E8"/>
    <w:rsid w:val="00C47875"/>
    <w:rsid w:val="00C835FB"/>
    <w:rsid w:val="00CA0DF8"/>
    <w:rsid w:val="00CA1D17"/>
    <w:rsid w:val="00CA1D32"/>
    <w:rsid w:val="00CD0B26"/>
    <w:rsid w:val="00CD7733"/>
    <w:rsid w:val="00CE0C89"/>
    <w:rsid w:val="00CE4CAA"/>
    <w:rsid w:val="00CE5192"/>
    <w:rsid w:val="00CE7C9E"/>
    <w:rsid w:val="00CF5990"/>
    <w:rsid w:val="00D0423E"/>
    <w:rsid w:val="00D114D0"/>
    <w:rsid w:val="00D2107A"/>
    <w:rsid w:val="00D21B3A"/>
    <w:rsid w:val="00D31A4A"/>
    <w:rsid w:val="00D43CA5"/>
    <w:rsid w:val="00D44E7A"/>
    <w:rsid w:val="00D46FB1"/>
    <w:rsid w:val="00D62122"/>
    <w:rsid w:val="00D62D61"/>
    <w:rsid w:val="00D64763"/>
    <w:rsid w:val="00D675D8"/>
    <w:rsid w:val="00D70E03"/>
    <w:rsid w:val="00D777C5"/>
    <w:rsid w:val="00D92C08"/>
    <w:rsid w:val="00D94B1F"/>
    <w:rsid w:val="00D953BA"/>
    <w:rsid w:val="00DA1D39"/>
    <w:rsid w:val="00DA4F68"/>
    <w:rsid w:val="00DA6A89"/>
    <w:rsid w:val="00DA6D63"/>
    <w:rsid w:val="00DC2005"/>
    <w:rsid w:val="00DD0C18"/>
    <w:rsid w:val="00DD7F54"/>
    <w:rsid w:val="00DE2239"/>
    <w:rsid w:val="00DE376A"/>
    <w:rsid w:val="00DF17C5"/>
    <w:rsid w:val="00DF17D0"/>
    <w:rsid w:val="00DF6EEF"/>
    <w:rsid w:val="00E13272"/>
    <w:rsid w:val="00E22EE7"/>
    <w:rsid w:val="00E2628B"/>
    <w:rsid w:val="00E3670D"/>
    <w:rsid w:val="00E36C69"/>
    <w:rsid w:val="00E459C4"/>
    <w:rsid w:val="00E468F2"/>
    <w:rsid w:val="00E50160"/>
    <w:rsid w:val="00E538E6"/>
    <w:rsid w:val="00E64AD4"/>
    <w:rsid w:val="00E6620E"/>
    <w:rsid w:val="00E6743C"/>
    <w:rsid w:val="00E7069E"/>
    <w:rsid w:val="00E71B4E"/>
    <w:rsid w:val="00E7611A"/>
    <w:rsid w:val="00E847C4"/>
    <w:rsid w:val="00E87EE8"/>
    <w:rsid w:val="00E9093F"/>
    <w:rsid w:val="00E97C06"/>
    <w:rsid w:val="00EA09A0"/>
    <w:rsid w:val="00EA3065"/>
    <w:rsid w:val="00EA53B5"/>
    <w:rsid w:val="00EC4282"/>
    <w:rsid w:val="00EC50C6"/>
    <w:rsid w:val="00EC7F76"/>
    <w:rsid w:val="00ED3686"/>
    <w:rsid w:val="00ED7529"/>
    <w:rsid w:val="00EE0502"/>
    <w:rsid w:val="00EE0CD1"/>
    <w:rsid w:val="00EE3062"/>
    <w:rsid w:val="00EF1D4A"/>
    <w:rsid w:val="00EF22B5"/>
    <w:rsid w:val="00EF53FB"/>
    <w:rsid w:val="00F06457"/>
    <w:rsid w:val="00F0690F"/>
    <w:rsid w:val="00F12F73"/>
    <w:rsid w:val="00F14B0B"/>
    <w:rsid w:val="00F169C7"/>
    <w:rsid w:val="00F265A3"/>
    <w:rsid w:val="00F27A01"/>
    <w:rsid w:val="00F32372"/>
    <w:rsid w:val="00F346E3"/>
    <w:rsid w:val="00F34B03"/>
    <w:rsid w:val="00F3783B"/>
    <w:rsid w:val="00F411E1"/>
    <w:rsid w:val="00F42F63"/>
    <w:rsid w:val="00F60D2D"/>
    <w:rsid w:val="00F64B50"/>
    <w:rsid w:val="00F65C6E"/>
    <w:rsid w:val="00F80A15"/>
    <w:rsid w:val="00F813CC"/>
    <w:rsid w:val="00F83947"/>
    <w:rsid w:val="00F86031"/>
    <w:rsid w:val="00F927B5"/>
    <w:rsid w:val="00FB48A5"/>
    <w:rsid w:val="00FC61D9"/>
    <w:rsid w:val="00FD1370"/>
    <w:rsid w:val="00FD222E"/>
    <w:rsid w:val="00FD5D0A"/>
    <w:rsid w:val="00FD5F1D"/>
    <w:rsid w:val="00FF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B89512"/>
  <w15:docId w15:val="{E044E9ED-9AFF-9341-8324-9917DC30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986"/>
    <w:rPr>
      <w:rFonts w:ascii="Times New Roman" w:eastAsia="Times New Roman" w:hAnsi="Times New Roman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 Car"/>
    <w:basedOn w:val="Normal"/>
    <w:link w:val="EncabezadoCar"/>
    <w:unhideWhenUsed/>
    <w:rsid w:val="004F2707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EncabezadoCar">
    <w:name w:val="Encabezado Car"/>
    <w:aliases w:val=" Car Car Car"/>
    <w:basedOn w:val="Fuentedeprrafopredeter"/>
    <w:link w:val="Encabezado"/>
    <w:rsid w:val="004F2707"/>
  </w:style>
  <w:style w:type="paragraph" w:styleId="Piedepgina">
    <w:name w:val="footer"/>
    <w:basedOn w:val="Normal"/>
    <w:link w:val="PiedepginaCar"/>
    <w:uiPriority w:val="99"/>
    <w:unhideWhenUsed/>
    <w:rsid w:val="004F2707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F2707"/>
  </w:style>
  <w:style w:type="paragraph" w:styleId="Textodeglobo">
    <w:name w:val="Balloon Text"/>
    <w:basedOn w:val="Normal"/>
    <w:link w:val="TextodegloboCar"/>
    <w:uiPriority w:val="99"/>
    <w:semiHidden/>
    <w:unhideWhenUsed/>
    <w:rsid w:val="004F2707"/>
    <w:rPr>
      <w:rFonts w:ascii="Tahoma" w:eastAsia="Calibr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707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D016F"/>
  </w:style>
  <w:style w:type="paragraph" w:styleId="Textoindependiente">
    <w:name w:val="Body Text"/>
    <w:aliases w:val="body text"/>
    <w:basedOn w:val="Normal"/>
    <w:link w:val="TextoindependienteCar"/>
    <w:rsid w:val="00350986"/>
    <w:pPr>
      <w:jc w:val="both"/>
    </w:pPr>
    <w:rPr>
      <w:rFonts w:ascii="Tahoma" w:hAnsi="Tahoma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body text Car"/>
    <w:basedOn w:val="Fuentedeprrafopredeter"/>
    <w:link w:val="Textoindependiente"/>
    <w:rsid w:val="00350986"/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Sangra2detindependiente1">
    <w:name w:val="Sangría 2 de t. independiente1"/>
    <w:basedOn w:val="Normal"/>
    <w:rsid w:val="007B462B"/>
    <w:pPr>
      <w:tabs>
        <w:tab w:val="left" w:pos="0"/>
      </w:tabs>
      <w:ind w:left="708" w:hanging="708"/>
      <w:jc w:val="both"/>
    </w:pPr>
    <w:rPr>
      <w:rFonts w:ascii="Arial" w:hAnsi="Arial"/>
      <w:szCs w:val="20"/>
      <w:lang w:val="es-ES_tradnl" w:eastAsia="es-ES"/>
    </w:rPr>
  </w:style>
  <w:style w:type="paragraph" w:styleId="Prrafodelista">
    <w:name w:val="List Paragraph"/>
    <w:aliases w:val="TITULO TRES MONTERIA"/>
    <w:basedOn w:val="Normal"/>
    <w:link w:val="PrrafodelistaCar"/>
    <w:uiPriority w:val="34"/>
    <w:qFormat/>
    <w:rsid w:val="00AE0CE4"/>
    <w:pPr>
      <w:ind w:left="720"/>
      <w:contextualSpacing/>
    </w:pPr>
  </w:style>
  <w:style w:type="table" w:styleId="Tablaconcuadrcula">
    <w:name w:val="Table Grid"/>
    <w:basedOn w:val="Tablanormal"/>
    <w:uiPriority w:val="59"/>
    <w:rsid w:val="00BA11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cxmsonospacing">
    <w:name w:val="ecxmsonospacing"/>
    <w:basedOn w:val="Normal"/>
    <w:rsid w:val="003A2982"/>
    <w:pPr>
      <w:spacing w:after="324"/>
    </w:pPr>
  </w:style>
  <w:style w:type="character" w:styleId="Hipervnculo">
    <w:name w:val="Hyperlink"/>
    <w:uiPriority w:val="99"/>
    <w:unhideWhenUsed/>
    <w:rsid w:val="00DF17C5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F0690F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locked/>
    <w:rsid w:val="00D43CA5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43C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43CA5"/>
    <w:rPr>
      <w:rFonts w:ascii="Courier New" w:eastAsia="Times New Roman" w:hAnsi="Courier New" w:cs="Courier New"/>
      <w:lang w:val="es-CO" w:eastAsia="es-ES_tradnl"/>
    </w:rPr>
  </w:style>
  <w:style w:type="character" w:customStyle="1" w:styleId="PrrafodelistaCar">
    <w:name w:val="Párrafo de lista Car"/>
    <w:aliases w:val="TITULO TRES MONTERIA Car"/>
    <w:link w:val="Prrafodelista"/>
    <w:uiPriority w:val="34"/>
    <w:locked/>
    <w:rsid w:val="00D43CA5"/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unhideWhenUsed/>
    <w:rsid w:val="005F6AA9"/>
    <w:pPr>
      <w:spacing w:before="100" w:beforeAutospacing="1" w:after="100" w:afterAutospacing="1"/>
    </w:pPr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5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07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64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1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139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37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790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603354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07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5455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018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806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601491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55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208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141218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4181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880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9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6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10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91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secamu-loscordobas-cordoba.gov.co/" TargetMode="External"/><Relationship Id="rId2" Type="http://schemas.openxmlformats.org/officeDocument/2006/relationships/hyperlink" Target="mailto:camuloscordobas@hotmail.com" TargetMode="External"/><Relationship Id="rId1" Type="http://schemas.openxmlformats.org/officeDocument/2006/relationships/image" Target="media/image5.jpeg"/><Relationship Id="rId5" Type="http://schemas.openxmlformats.org/officeDocument/2006/relationships/hyperlink" Target="http://www.esecamu-loscordobas-cordoba.gov.co/" TargetMode="External"/><Relationship Id="rId4" Type="http://schemas.openxmlformats.org/officeDocument/2006/relationships/hyperlink" Target="mailto:camuloscordobas@hot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40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30.jpeg"/><Relationship Id="rId5" Type="http://schemas.openxmlformats.org/officeDocument/2006/relationships/image" Target="media/image20.pn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Escritorio\PLANTILLAS%204.0%20CONTROL%20FISCAL\Plantilla%20Basica%202011-Certificad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42546-9F63-1744-9A78-D8C8D9747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Settings\usuario\Escritorio\PLANTILLAS 4.0 CONTROL FISCAL\Plantilla Basica 2011-Certificada.dot</Template>
  <TotalTime>2</TotalTime>
  <Pages>1</Pages>
  <Words>94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Microsoft Office User</cp:lastModifiedBy>
  <cp:revision>3</cp:revision>
  <cp:lastPrinted>2022-07-25T09:46:00Z</cp:lastPrinted>
  <dcterms:created xsi:type="dcterms:W3CDTF">2022-12-09T12:41:00Z</dcterms:created>
  <dcterms:modified xsi:type="dcterms:W3CDTF">2022-12-12T13:49:00Z</dcterms:modified>
</cp:coreProperties>
</file>