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98E6C" w14:textId="2A7590A7" w:rsidR="005A2DB2" w:rsidRDefault="00ED2E33" w:rsidP="005A2DB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Los Córdobas, </w:t>
      </w:r>
      <w:proofErr w:type="gramStart"/>
      <w:r>
        <w:rPr>
          <w:rFonts w:ascii="Arial" w:hAnsi="Arial" w:cs="Arial"/>
          <w:b/>
          <w:bCs/>
        </w:rPr>
        <w:t>Enero</w:t>
      </w:r>
      <w:proofErr w:type="gramEnd"/>
      <w:r>
        <w:rPr>
          <w:rFonts w:ascii="Arial" w:hAnsi="Arial" w:cs="Arial"/>
          <w:b/>
          <w:bCs/>
        </w:rPr>
        <w:t xml:space="preserve"> 06</w:t>
      </w:r>
      <w:r w:rsidR="005A2DB2">
        <w:rPr>
          <w:rFonts w:ascii="Arial" w:hAnsi="Arial" w:cs="Arial"/>
          <w:b/>
          <w:bCs/>
        </w:rPr>
        <w:t xml:space="preserve"> de 202</w:t>
      </w:r>
      <w:r w:rsidR="00A46679">
        <w:rPr>
          <w:rFonts w:ascii="Arial" w:hAnsi="Arial" w:cs="Arial"/>
          <w:b/>
          <w:bCs/>
        </w:rPr>
        <w:t>3</w:t>
      </w:r>
    </w:p>
    <w:p w14:paraId="4D89A285" w14:textId="77777777" w:rsidR="005A2DB2" w:rsidRDefault="005A2DB2" w:rsidP="005A2DB2">
      <w:pPr>
        <w:pStyle w:val="Sinespaciado"/>
        <w:rPr>
          <w:rFonts w:ascii="Arial" w:hAnsi="Arial" w:cs="Arial"/>
          <w:b/>
          <w:bCs/>
        </w:rPr>
      </w:pPr>
    </w:p>
    <w:p w14:paraId="342CA7A0" w14:textId="2C9DD722" w:rsidR="005A2DB2" w:rsidRDefault="005A2DB2" w:rsidP="005A2DB2">
      <w:pPr>
        <w:pStyle w:val="Sinespaciado"/>
        <w:rPr>
          <w:rFonts w:ascii="Arial" w:hAnsi="Arial" w:cs="Arial"/>
          <w:b/>
          <w:bCs/>
        </w:rPr>
      </w:pPr>
    </w:p>
    <w:p w14:paraId="3E530B65" w14:textId="77777777" w:rsidR="0089156B" w:rsidRPr="009634BA" w:rsidRDefault="0089156B" w:rsidP="005A2DB2">
      <w:pPr>
        <w:pStyle w:val="Sinespaciado"/>
        <w:rPr>
          <w:rFonts w:ascii="Arial" w:hAnsi="Arial" w:cs="Arial"/>
          <w:b/>
          <w:bCs/>
        </w:rPr>
      </w:pPr>
    </w:p>
    <w:p w14:paraId="302780C3" w14:textId="77777777" w:rsidR="005A2DB2" w:rsidRPr="009634BA" w:rsidRDefault="005A2DB2" w:rsidP="005A2DB2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Sr.</w:t>
      </w:r>
    </w:p>
    <w:p w14:paraId="7683984C" w14:textId="77777777" w:rsidR="005A2DB2" w:rsidRPr="009634BA" w:rsidRDefault="005A2DB2" w:rsidP="005A2DB2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TECNICO DE PRESUPUESTO.</w:t>
      </w:r>
    </w:p>
    <w:p w14:paraId="3176852F" w14:textId="39949C17" w:rsidR="005A2DB2" w:rsidRPr="009634BA" w:rsidRDefault="005A2DB2" w:rsidP="005A2DB2">
      <w:pPr>
        <w:pStyle w:val="Sinespaciado"/>
        <w:rPr>
          <w:rFonts w:ascii="Arial" w:hAnsi="Arial" w:cs="Arial"/>
          <w:b/>
          <w:bCs/>
        </w:rPr>
      </w:pPr>
      <w:r w:rsidRPr="009634BA">
        <w:rPr>
          <w:rFonts w:ascii="Arial" w:hAnsi="Arial" w:cs="Arial"/>
          <w:b/>
          <w:bCs/>
        </w:rPr>
        <w:t>E. S.E. CAMU los Córdobas – Córdoba.</w:t>
      </w:r>
    </w:p>
    <w:p w14:paraId="2AE0335E" w14:textId="12E8E594" w:rsidR="005A2DB2" w:rsidRDefault="005A2DB2" w:rsidP="005A2DB2">
      <w:pPr>
        <w:rPr>
          <w:rFonts w:ascii="Arial" w:hAnsi="Arial" w:cs="Arial"/>
          <w:b/>
          <w:bCs/>
        </w:rPr>
      </w:pPr>
    </w:p>
    <w:p w14:paraId="0BBC27F9" w14:textId="77777777" w:rsidR="0089156B" w:rsidRDefault="0089156B" w:rsidP="005A2DB2">
      <w:pPr>
        <w:rPr>
          <w:rFonts w:ascii="Arial" w:hAnsi="Arial" w:cs="Arial"/>
          <w:b/>
          <w:bCs/>
        </w:rPr>
      </w:pPr>
    </w:p>
    <w:p w14:paraId="761F6813" w14:textId="77777777" w:rsidR="005A2DB2" w:rsidRDefault="005A2DB2" w:rsidP="005A2DB2">
      <w:pPr>
        <w:rPr>
          <w:rFonts w:ascii="Arial" w:hAnsi="Arial" w:cs="Arial"/>
          <w:b/>
          <w:bCs/>
        </w:rPr>
      </w:pPr>
    </w:p>
    <w:p w14:paraId="2DE89352" w14:textId="31E48F19" w:rsidR="005A2DB2" w:rsidRPr="00664041" w:rsidRDefault="005A2DB2" w:rsidP="005A2DB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634BA">
        <w:rPr>
          <w:rFonts w:ascii="Arial" w:hAnsi="Arial" w:cs="Arial"/>
        </w:rPr>
        <w:t xml:space="preserve">La presente, </w:t>
      </w:r>
      <w:r>
        <w:rPr>
          <w:rFonts w:ascii="Arial" w:hAnsi="Arial" w:cs="Arial"/>
        </w:rPr>
        <w:t xml:space="preserve">tiene como finalidad solicitarle a usted,  certificado de disponibilidad presupuestal para realizar el contrato cuyo objeto es:  </w:t>
      </w:r>
      <w:r w:rsidRPr="002103D4">
        <w:rPr>
          <w:rFonts w:ascii="Arial" w:hAnsi="Arial" w:cs="Arial"/>
          <w:b/>
          <w:sz w:val="22"/>
          <w:szCs w:val="22"/>
        </w:rPr>
        <w:t xml:space="preserve">PRESTACION DE SERVICIOS PROFESIONALES COMO </w:t>
      </w:r>
      <w:r>
        <w:rPr>
          <w:rFonts w:ascii="Arial" w:hAnsi="Arial" w:cs="Arial"/>
          <w:b/>
          <w:sz w:val="22"/>
          <w:szCs w:val="22"/>
        </w:rPr>
        <w:t xml:space="preserve">MEDICO </w:t>
      </w:r>
      <w:r w:rsidRPr="002103D4">
        <w:rPr>
          <w:rFonts w:ascii="Arial" w:hAnsi="Arial" w:cs="Arial"/>
          <w:b/>
          <w:sz w:val="22"/>
          <w:szCs w:val="22"/>
        </w:rPr>
        <w:t xml:space="preserve"> </w:t>
      </w:r>
      <w:r w:rsidR="00AA3E5B">
        <w:rPr>
          <w:rFonts w:ascii="Arial" w:hAnsi="Arial" w:cs="Arial"/>
          <w:b/>
          <w:sz w:val="22"/>
          <w:szCs w:val="22"/>
        </w:rPr>
        <w:t>DEL ÁREA DE URGENCIAS</w:t>
      </w:r>
      <w:r w:rsidRPr="002103D4">
        <w:rPr>
          <w:rFonts w:ascii="Arial" w:hAnsi="Arial" w:cs="Arial"/>
          <w:b/>
          <w:sz w:val="22"/>
          <w:szCs w:val="22"/>
        </w:rPr>
        <w:t xml:space="preserve"> DE LA ESE CAMU LOS CORDOBAS.</w:t>
      </w:r>
    </w:p>
    <w:p w14:paraId="4E68725A" w14:textId="77777777" w:rsidR="005A2DB2" w:rsidRDefault="005A2DB2" w:rsidP="005A2DB2">
      <w:pPr>
        <w:jc w:val="both"/>
        <w:rPr>
          <w:rFonts w:ascii="Arial Narrow" w:hAnsi="Arial Narrow" w:cs="Arial"/>
          <w:b/>
          <w:noProof/>
        </w:rPr>
      </w:pPr>
    </w:p>
    <w:p w14:paraId="17F7BE11" w14:textId="77777777" w:rsidR="005A2DB2" w:rsidRDefault="005A2DB2" w:rsidP="005A2DB2">
      <w:pPr>
        <w:jc w:val="both"/>
        <w:rPr>
          <w:rFonts w:ascii="Arial Narrow" w:hAnsi="Arial Narrow" w:cs="Arial"/>
          <w:b/>
          <w:noProof/>
        </w:rPr>
      </w:pPr>
    </w:p>
    <w:p w14:paraId="16433DB6" w14:textId="5E0A6881" w:rsidR="005A2DB2" w:rsidRDefault="005A2DB2" w:rsidP="005A2DB2">
      <w:pPr>
        <w:jc w:val="both"/>
        <w:rPr>
          <w:rFonts w:ascii="Arial" w:hAnsi="Arial" w:cs="Arial"/>
          <w:b/>
        </w:rPr>
      </w:pPr>
      <w:r>
        <w:rPr>
          <w:rFonts w:ascii="Arial Narrow" w:hAnsi="Arial Narrow" w:cs="Arial"/>
          <w:b/>
          <w:noProof/>
        </w:rPr>
        <w:t xml:space="preserve">VALOR: </w:t>
      </w:r>
      <w:r w:rsidR="00C551F8">
        <w:rPr>
          <w:rFonts w:ascii="Arial" w:hAnsi="Arial" w:cs="Arial"/>
          <w:sz w:val="22"/>
          <w:szCs w:val="22"/>
          <w:lang w:eastAsia="es-ES"/>
        </w:rPr>
        <w:t>DIECINUEVE  MILLONES OCHOCIENTOS MIL PESOS M.L. ($19.800.000)</w:t>
      </w:r>
    </w:p>
    <w:p w14:paraId="2CA3370D" w14:textId="77777777" w:rsidR="005A2DB2" w:rsidRDefault="005A2DB2" w:rsidP="005A2DB2">
      <w:pPr>
        <w:jc w:val="both"/>
        <w:rPr>
          <w:rFonts w:ascii="Arial" w:hAnsi="Arial" w:cs="Arial"/>
          <w:noProof/>
          <w:lang w:eastAsia="es-ES"/>
        </w:rPr>
      </w:pPr>
    </w:p>
    <w:p w14:paraId="0C83AF97" w14:textId="77777777" w:rsidR="005A2DB2" w:rsidRDefault="005A2DB2" w:rsidP="005A2DB2">
      <w:pPr>
        <w:jc w:val="both"/>
        <w:rPr>
          <w:rFonts w:ascii="Arial Narrow" w:hAnsi="Arial Narrow" w:cs="Arial"/>
          <w:b/>
          <w:noProof/>
        </w:rPr>
      </w:pPr>
    </w:p>
    <w:p w14:paraId="32F3DA5F" w14:textId="77777777" w:rsidR="005A2DB2" w:rsidRDefault="005A2DB2" w:rsidP="005A2DB2">
      <w:pPr>
        <w:jc w:val="both"/>
        <w:rPr>
          <w:rFonts w:ascii="Arial Narrow" w:hAnsi="Arial Narrow" w:cs="Arial"/>
          <w:b/>
          <w:noProof/>
        </w:rPr>
      </w:pPr>
    </w:p>
    <w:p w14:paraId="500D2FEC" w14:textId="77777777" w:rsidR="005A2DB2" w:rsidRDefault="005A2DB2" w:rsidP="005A2DB2">
      <w:pPr>
        <w:jc w:val="both"/>
        <w:rPr>
          <w:rFonts w:ascii="Arial Narrow" w:hAnsi="Arial Narrow" w:cs="Arial"/>
          <w:b/>
          <w:noProof/>
        </w:rPr>
      </w:pPr>
    </w:p>
    <w:p w14:paraId="24F46088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4E27F52E" w14:textId="77777777" w:rsidR="005A2DB2" w:rsidRPr="009634BA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DF5D341" w14:textId="77777777" w:rsidR="005A2DB2" w:rsidRPr="009634BA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>______________________________________</w:t>
      </w:r>
    </w:p>
    <w:p w14:paraId="0AB653E3" w14:textId="379044C2" w:rsidR="005A2DB2" w:rsidRPr="009634BA" w:rsidRDefault="00A46679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JUAN JABIB FLOREZ</w:t>
      </w:r>
      <w:r w:rsidR="005A2DB2" w:rsidRPr="009634BA">
        <w:rPr>
          <w:rFonts w:ascii="Arial" w:hAnsi="Arial" w:cs="Arial"/>
          <w:b/>
          <w:bCs/>
          <w:noProof/>
          <w:lang w:eastAsia="es-CO"/>
        </w:rPr>
        <w:t>.</w:t>
      </w:r>
    </w:p>
    <w:p w14:paraId="0FBCD4E7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  <w:r w:rsidRPr="009634BA">
        <w:rPr>
          <w:rFonts w:ascii="Arial" w:hAnsi="Arial" w:cs="Arial"/>
          <w:b/>
          <w:bCs/>
          <w:noProof/>
          <w:lang w:eastAsia="es-CO"/>
        </w:rPr>
        <w:t xml:space="preserve">GERENTE E.S.E CAMU LOS </w:t>
      </w:r>
      <w:r>
        <w:rPr>
          <w:rFonts w:ascii="Arial" w:hAnsi="Arial" w:cs="Arial"/>
          <w:b/>
          <w:bCs/>
          <w:noProof/>
          <w:lang w:eastAsia="es-CO"/>
        </w:rPr>
        <w:t>CÓRDOBAS</w:t>
      </w:r>
    </w:p>
    <w:p w14:paraId="5A40668D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73AB17BF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05BAE324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6DA88D27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763C1065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794DDD03" w14:textId="77777777" w:rsidR="005A2DB2" w:rsidRDefault="005A2DB2" w:rsidP="005A2DB2">
      <w:pPr>
        <w:pStyle w:val="Sinespaciado"/>
        <w:jc w:val="center"/>
        <w:rPr>
          <w:rFonts w:ascii="Arial" w:hAnsi="Arial" w:cs="Arial"/>
          <w:b/>
          <w:bCs/>
          <w:noProof/>
          <w:lang w:eastAsia="es-CO"/>
        </w:rPr>
      </w:pPr>
    </w:p>
    <w:p w14:paraId="3B24B2B4" w14:textId="77777777" w:rsidR="005A2DB2" w:rsidRDefault="005A2DB2" w:rsidP="005A2DB2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________________________</w:t>
      </w:r>
    </w:p>
    <w:p w14:paraId="09E86B8D" w14:textId="77777777" w:rsidR="005A2DB2" w:rsidRDefault="005A2DB2" w:rsidP="005A2DB2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URIEL HERNANDEZ.</w:t>
      </w:r>
    </w:p>
    <w:p w14:paraId="3472B0A1" w14:textId="77777777" w:rsidR="005A2DB2" w:rsidRDefault="005A2DB2" w:rsidP="005A2DB2">
      <w:pPr>
        <w:pStyle w:val="Sinespaciado"/>
        <w:rPr>
          <w:rFonts w:ascii="Arial" w:hAnsi="Arial" w:cs="Arial"/>
          <w:b/>
          <w:bCs/>
          <w:noProof/>
          <w:lang w:eastAsia="es-CO"/>
        </w:rPr>
      </w:pPr>
      <w:r>
        <w:rPr>
          <w:rFonts w:ascii="Arial" w:hAnsi="Arial" w:cs="Arial"/>
          <w:b/>
          <w:bCs/>
          <w:noProof/>
          <w:lang w:eastAsia="es-CO"/>
        </w:rPr>
        <w:t>JEFE DE PRESUPUESTO</w:t>
      </w:r>
    </w:p>
    <w:p w14:paraId="2EEED101" w14:textId="77777777" w:rsidR="005A2DB2" w:rsidRPr="009634BA" w:rsidRDefault="005A2DB2" w:rsidP="005A2DB2">
      <w:pPr>
        <w:pStyle w:val="Sinespaciad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s-CO"/>
        </w:rPr>
        <w:t>NOTIFICADO.</w:t>
      </w:r>
    </w:p>
    <w:p w14:paraId="1AD4D5E7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721EBDC8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20638AB5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25CD0EB5" w14:textId="77777777" w:rsidR="005A2DB2" w:rsidRPr="00EC7F76" w:rsidRDefault="005A2DB2" w:rsidP="005A2DB2">
      <w:pPr>
        <w:pStyle w:val="Sangra2detindependiente1"/>
        <w:tabs>
          <w:tab w:val="clear" w:pos="0"/>
          <w:tab w:val="left" w:pos="709"/>
        </w:tabs>
        <w:rPr>
          <w:rFonts w:cs="Arial"/>
          <w:szCs w:val="24"/>
          <w:lang w:val="es-CO"/>
        </w:rPr>
      </w:pPr>
    </w:p>
    <w:p w14:paraId="46B9FE22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68574A05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77BFA2B1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</w:p>
    <w:p w14:paraId="0DD14A54" w14:textId="77777777" w:rsidR="005A2DB2" w:rsidRPr="00EC7F76" w:rsidRDefault="005A2DB2" w:rsidP="005A2DB2">
      <w:pPr>
        <w:pStyle w:val="Sangra2detindependiente1"/>
        <w:tabs>
          <w:tab w:val="clear" w:pos="0"/>
          <w:tab w:val="left" w:pos="709"/>
        </w:tabs>
        <w:rPr>
          <w:rFonts w:cs="Arial"/>
          <w:szCs w:val="24"/>
          <w:lang w:val="es-CO"/>
        </w:rPr>
      </w:pPr>
    </w:p>
    <w:p w14:paraId="311D2CE4" w14:textId="77777777" w:rsidR="005A2DB2" w:rsidRDefault="005A2DB2" w:rsidP="005A2DB2">
      <w:pPr>
        <w:pStyle w:val="Sinespaciad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5A2DB2" w:rsidSect="00AA6610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18" w:right="1418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5CB7F" w14:textId="77777777" w:rsidR="0001724A" w:rsidRDefault="0001724A" w:rsidP="004F2707">
      <w:r>
        <w:separator/>
      </w:r>
    </w:p>
  </w:endnote>
  <w:endnote w:type="continuationSeparator" w:id="0">
    <w:p w14:paraId="340BBEAB" w14:textId="77777777" w:rsidR="0001724A" w:rsidRDefault="0001724A" w:rsidP="004F2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amei">
    <w:altName w:val="Cambria Math"/>
    <w:charset w:val="00"/>
    <w:family w:val="auto"/>
    <w:pitch w:val="variable"/>
    <w:sig w:usb0="A00000A7" w:usb1="5000004A" w:usb2="00000000" w:usb3="00000000" w:csb0="0000011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1F981" w14:textId="77777777" w:rsidR="00D114D0" w:rsidRPr="001C6DDB" w:rsidRDefault="00434BE0" w:rsidP="001C6DDB">
    <w:pPr>
      <w:pStyle w:val="Piedepgina"/>
      <w:ind w:right="360"/>
      <w:jc w:val="center"/>
      <w:rPr>
        <w:lang w:val="en-US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09FE7864" wp14:editId="025D3A9F">
          <wp:simplePos x="0" y="0"/>
          <wp:positionH relativeFrom="column">
            <wp:posOffset>-1051560</wp:posOffset>
          </wp:positionH>
          <wp:positionV relativeFrom="paragraph">
            <wp:posOffset>-1236346</wp:posOffset>
          </wp:positionV>
          <wp:extent cx="7734300" cy="1781175"/>
          <wp:effectExtent l="0" t="0" r="0" b="9525"/>
          <wp:wrapNone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e de pagin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4300" cy="1781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13B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D9E9245" wp14:editId="575E36DC">
              <wp:simplePos x="0" y="0"/>
              <wp:positionH relativeFrom="column">
                <wp:posOffset>1310640</wp:posOffset>
              </wp:positionH>
              <wp:positionV relativeFrom="paragraph">
                <wp:posOffset>-102870</wp:posOffset>
              </wp:positionV>
              <wp:extent cx="5019675" cy="514350"/>
              <wp:effectExtent l="0" t="0" r="0" b="0"/>
              <wp:wrapNone/>
              <wp:docPr id="10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019675" cy="5143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DB071F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</w:pPr>
                          <w:r w:rsidRPr="00AD4E6B">
                            <w:rPr>
                              <w:b/>
                              <w:noProof/>
                              <w:color w:val="0070C0"/>
                              <w:sz w:val="20"/>
                              <w:szCs w:val="20"/>
                              <w:lang w:eastAsia="es-CO"/>
                            </w:rPr>
                            <w:t> </w:t>
                          </w:r>
                          <w:r w:rsidRPr="00004C5C">
                            <w:rPr>
                              <w:rFonts w:ascii="Coamei" w:hAnsi="Coamei"/>
                              <w:b/>
                              <w:noProof/>
                              <w:color w:val="0070C0"/>
                              <w:sz w:val="18"/>
                              <w:szCs w:val="18"/>
                              <w:lang w:eastAsia="es-CO"/>
                            </w:rPr>
                            <w:t>Calle 3 #503 (Frente al Parque)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Los Córdobas</w:t>
                          </w:r>
                        </w:p>
                        <w:p w14:paraId="1AACFCEA" w14:textId="77777777" w:rsidR="00DF17C5" w:rsidRPr="00004C5C" w:rsidRDefault="00DF17C5" w:rsidP="00DF17C5">
                          <w:pPr>
                            <w:pStyle w:val="Piedepgina"/>
                            <w:jc w:val="right"/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Tel: 760 10 01 Cel: 3145027353</w:t>
                          </w:r>
                        </w:p>
                        <w:p w14:paraId="796F6FE0" w14:textId="77777777" w:rsidR="004E6216" w:rsidRPr="007F1A4A" w:rsidRDefault="00DF17C5" w:rsidP="00DF17C5">
                          <w:pPr>
                            <w:jc w:val="right"/>
                            <w:rPr>
                              <w:rFonts w:ascii="Coamei" w:hAnsi="Coamei"/>
                              <w:b/>
                              <w:sz w:val="18"/>
                              <w:szCs w:val="18"/>
                              <w:lang w:val="en-US"/>
                            </w:rPr>
                          </w:pPr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>Email: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hyperlink r:id="rId2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camuloscordobas@hotmail.com</w:t>
                            </w:r>
                          </w:hyperlink>
                          <w:r w:rsidRPr="00004C5C">
                            <w:rPr>
                              <w:rFonts w:ascii="Coamei" w:hAnsi="Coamei"/>
                              <w:b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 Web</w:t>
                          </w:r>
                          <w:r w:rsidRPr="00004C5C">
                            <w:rPr>
                              <w:rFonts w:ascii="Coamei" w:hAnsi="Coamei"/>
                              <w:color w:val="0070C0"/>
                              <w:sz w:val="18"/>
                              <w:szCs w:val="18"/>
                              <w:lang w:val="en-US"/>
                            </w:rPr>
                            <w:t xml:space="preserve">: </w:t>
                          </w:r>
                          <w:hyperlink r:id="rId3" w:history="1">
                            <w:r w:rsidRPr="00004C5C">
                              <w:rPr>
                                <w:rStyle w:val="Hipervnculo"/>
                                <w:rFonts w:ascii="Coamei" w:hAnsi="Coamei"/>
                                <w:sz w:val="18"/>
                                <w:szCs w:val="18"/>
                                <w:lang w:val="en-US"/>
                              </w:rPr>
                              <w:t>http://www.esecamu-loscordobas-cordoba.gov.co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D9E924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3.2pt;margin-top:-8.1pt;width:395.25pt;height:40.5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" filled="f" stroked="f">
              <v:textbox style="mso-fit-shape-to-text:t">
                <w:txbxContent>
                  <w:p w14:paraId="11DB071F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</w:pPr>
                    <w:r w:rsidRPr="00AD4E6B">
                      <w:rPr>
                        <w:b/>
                        <w:noProof/>
                        <w:color w:val="0070C0"/>
                        <w:sz w:val="20"/>
                        <w:szCs w:val="20"/>
                        <w:lang w:eastAsia="es-CO"/>
                      </w:rPr>
                      <w:t> </w:t>
                    </w:r>
                    <w:r w:rsidRPr="00004C5C">
                      <w:rPr>
                        <w:rFonts w:ascii="Coamei" w:hAnsi="Coamei"/>
                        <w:b/>
                        <w:noProof/>
                        <w:color w:val="0070C0"/>
                        <w:sz w:val="18"/>
                        <w:szCs w:val="18"/>
                        <w:lang w:eastAsia="es-CO"/>
                      </w:rPr>
                      <w:t>Calle 3 #503 (Frente al Parque)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Los </w:t>
                    </w:r>
                    <w:proofErr w:type="gramStart"/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>Córdobas</w:t>
                    </w:r>
                    <w:proofErr w:type="gramEnd"/>
                  </w:p>
                  <w:p w14:paraId="1AACFCEA" w14:textId="77777777" w:rsidR="00DF17C5" w:rsidRPr="00004C5C" w:rsidRDefault="00DF17C5" w:rsidP="00DF17C5">
                    <w:pPr>
                      <w:pStyle w:val="Piedepgina"/>
                      <w:jc w:val="right"/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</w:rPr>
                      <w:t xml:space="preserve"> </w:t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Tel: 760 10 01 Cel: 3145027353</w:t>
                    </w:r>
                  </w:p>
                  <w:p w14:paraId="796F6FE0" w14:textId="77777777" w:rsidR="004E6216" w:rsidRPr="007F1A4A" w:rsidRDefault="00DF17C5" w:rsidP="00DF17C5">
                    <w:pPr>
                      <w:jc w:val="right"/>
                      <w:rPr>
                        <w:rFonts w:ascii="Coamei" w:hAnsi="Coamei"/>
                        <w:b/>
                        <w:sz w:val="18"/>
                        <w:szCs w:val="18"/>
                        <w:lang w:val="en-US"/>
                      </w:rPr>
                    </w:pP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>Email: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="008111B2">
                      <w:fldChar w:fldCharType="begin"/>
                    </w:r>
                    <w:r w:rsidR="008111B2" w:rsidRPr="00C551F8">
                      <w:rPr>
                        <w:lang w:val="en-US"/>
                      </w:rPr>
                      <w:instrText xml:space="preserve"> HYPERLINK "mailto:camuloscordobas@hotmail.com" </w:instrText>
                    </w:r>
                    <w:r w:rsidR="008111B2">
                      <w:fldChar w:fldCharType="separate"/>
                    </w:r>
                    <w:r w:rsidRPr="00004C5C">
                      <w:rPr>
                        <w:rStyle w:val="Hipervnculo"/>
                        <w:rFonts w:ascii="Coamei" w:hAnsi="Coamei"/>
                        <w:sz w:val="18"/>
                        <w:szCs w:val="18"/>
                        <w:lang w:val="en-US"/>
                      </w:rPr>
                      <w:t>camuloscordobas@hotmail.com</w:t>
                    </w:r>
                    <w:r w:rsidR="008111B2">
                      <w:rPr>
                        <w:rStyle w:val="Hipervnculo"/>
                        <w:rFonts w:ascii="Coamei" w:hAnsi="Coamei"/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004C5C">
                      <w:rPr>
                        <w:rFonts w:ascii="Coamei" w:hAnsi="Coamei"/>
                        <w:b/>
                        <w:color w:val="0070C0"/>
                        <w:sz w:val="18"/>
                        <w:szCs w:val="18"/>
                        <w:lang w:val="en-US"/>
                      </w:rPr>
                      <w:t xml:space="preserve"> Web</w:t>
                    </w:r>
                    <w:r w:rsidRPr="00004C5C">
                      <w:rPr>
                        <w:rFonts w:ascii="Coamei" w:hAnsi="Coamei"/>
                        <w:color w:val="0070C0"/>
                        <w:sz w:val="18"/>
                        <w:szCs w:val="18"/>
                        <w:lang w:val="en-US"/>
                      </w:rPr>
                      <w:t xml:space="preserve">: </w:t>
                    </w:r>
                    <w:hyperlink r:id="rId4" w:history="1">
                      <w:r w:rsidRPr="00004C5C">
                        <w:rPr>
                          <w:rStyle w:val="Hipervnculo"/>
                          <w:rFonts w:ascii="Coamei" w:hAnsi="Coamei"/>
                          <w:sz w:val="18"/>
                          <w:szCs w:val="18"/>
                          <w:lang w:val="en-US"/>
                        </w:rPr>
                        <w:t>http://www.esecamu-loscordobas-cordoba.gov.co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D6DFB" w14:textId="77777777" w:rsidR="00D114D0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>
      <w:rPr>
        <w:rStyle w:val="Nmerodepgina"/>
        <w:rFonts w:ascii="Monotype Corsiva" w:hAnsi="Monotype Corsiva" w:cs="Arial"/>
        <w:b/>
        <w:i/>
        <w:sz w:val="20"/>
        <w:szCs w:val="20"/>
      </w:rPr>
      <w:t>___________________________________________________________________________________</w:t>
    </w:r>
  </w:p>
  <w:p w14:paraId="66210D40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b/>
        <w:i/>
        <w:sz w:val="20"/>
        <w:szCs w:val="20"/>
      </w:rPr>
    </w:pPr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Hacia un Control </w:t>
    </w:r>
    <w:proofErr w:type="gramStart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>Fiscal  con</w:t>
    </w:r>
    <w:proofErr w:type="gramEnd"/>
    <w:r w:rsidRPr="006D016F">
      <w:rPr>
        <w:rStyle w:val="Nmerodepgina"/>
        <w:rFonts w:ascii="Monotype Corsiva" w:hAnsi="Monotype Corsiva" w:cs="Arial"/>
        <w:b/>
        <w:i/>
        <w:sz w:val="20"/>
        <w:szCs w:val="20"/>
      </w:rPr>
      <w:t xml:space="preserve"> Calidad y Transparencia </w:t>
    </w:r>
  </w:p>
  <w:p w14:paraId="1D062CA4" w14:textId="77777777" w:rsidR="00D114D0" w:rsidRPr="006D016F" w:rsidRDefault="00D114D0" w:rsidP="00350986">
    <w:pPr>
      <w:pStyle w:val="Piedepgina"/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</w:p>
  <w:p w14:paraId="10EB41A2" w14:textId="77777777" w:rsidR="00D114D0" w:rsidRPr="006D016F" w:rsidRDefault="00D114D0" w:rsidP="00350986">
    <w:pPr>
      <w:pStyle w:val="Piedepgina"/>
      <w:tabs>
        <w:tab w:val="clear" w:pos="8504"/>
        <w:tab w:val="left" w:pos="4680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Calle 25 No 8 - </w:t>
    </w:r>
    <w:proofErr w:type="gramStart"/>
    <w:r w:rsidRPr="006D016F">
      <w:rPr>
        <w:rStyle w:val="Nmerodepgina"/>
        <w:rFonts w:ascii="Monotype Corsiva" w:hAnsi="Monotype Corsiva" w:cs="Arial"/>
        <w:i/>
        <w:sz w:val="16"/>
        <w:szCs w:val="16"/>
      </w:rPr>
      <w:t>54  Montería</w:t>
    </w:r>
    <w:proofErr w:type="gramEnd"/>
    <w:r w:rsidRPr="006D016F">
      <w:rPr>
        <w:rStyle w:val="Nmerodepgina"/>
        <w:rFonts w:ascii="Monotype Corsiva" w:hAnsi="Monotype Corsiva" w:cs="Arial"/>
        <w:i/>
        <w:sz w:val="16"/>
        <w:szCs w:val="16"/>
      </w:rPr>
      <w:t xml:space="preserve"> – Córdoba</w:t>
    </w:r>
  </w:p>
  <w:p w14:paraId="2C41A437" w14:textId="77777777" w:rsidR="00D114D0" w:rsidRPr="006D016F" w:rsidRDefault="00D114D0" w:rsidP="00350986">
    <w:pPr>
      <w:pStyle w:val="Piedepgina"/>
      <w:tabs>
        <w:tab w:val="clear" w:pos="4252"/>
        <w:tab w:val="clear" w:pos="8504"/>
      </w:tabs>
      <w:ind w:right="360"/>
      <w:jc w:val="center"/>
      <w:rPr>
        <w:rStyle w:val="Nmerodepgina"/>
        <w:rFonts w:ascii="Monotype Corsiva" w:hAnsi="Monotype Corsiva" w:cs="Arial"/>
        <w:i/>
        <w:sz w:val="16"/>
        <w:szCs w:val="16"/>
      </w:rPr>
    </w:pPr>
    <w:r>
      <w:rPr>
        <w:rStyle w:val="Nmerodepgina"/>
        <w:rFonts w:ascii="Monotype Corsiva" w:hAnsi="Monotype Corsiva" w:cs="Arial"/>
        <w:i/>
        <w:sz w:val="16"/>
        <w:szCs w:val="16"/>
      </w:rPr>
      <w:t xml:space="preserve">Teléfonos: (4) 7820173 - </w:t>
    </w:r>
    <w:r w:rsidRPr="006D016F">
      <w:rPr>
        <w:rStyle w:val="Nmerodepgina"/>
        <w:rFonts w:ascii="Monotype Corsiva" w:hAnsi="Monotype Corsiva" w:cs="Arial"/>
        <w:i/>
        <w:sz w:val="16"/>
        <w:szCs w:val="16"/>
      </w:rPr>
      <w:t>7825040 Quejas y Reclamos 018000914810</w:t>
    </w:r>
  </w:p>
  <w:p w14:paraId="6D45ACF1" w14:textId="77777777" w:rsidR="00D114D0" w:rsidRPr="00350986" w:rsidRDefault="00D114D0" w:rsidP="00350986">
    <w:pPr>
      <w:pStyle w:val="Piedepgina"/>
      <w:ind w:right="360"/>
      <w:jc w:val="center"/>
      <w:rPr>
        <w:lang w:val="en-US"/>
      </w:rPr>
    </w:pP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E-Mail: </w:t>
    </w:r>
    <w:r w:rsidRPr="006D016F">
      <w:rPr>
        <w:rStyle w:val="Nmerodepgina"/>
        <w:rFonts w:ascii="Monotype Corsiva" w:hAnsi="Monotype Corsiva"/>
        <w:i/>
        <w:sz w:val="16"/>
        <w:szCs w:val="16"/>
        <w:lang w:val="pt-BR"/>
      </w:rPr>
      <w:t>contralor@contraloriadecordoba.gov.c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o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Web:</w:t>
    </w:r>
    <w:r>
      <w:rPr>
        <w:rStyle w:val="Nmerodepgina"/>
        <w:rFonts w:ascii="Monotype Corsiva" w:hAnsi="Monotype Corsiva" w:cs="Arial"/>
        <w:i/>
        <w:sz w:val="16"/>
        <w:szCs w:val="16"/>
        <w:lang w:val="pt-BR"/>
      </w:rPr>
      <w:t xml:space="preserve"> </w:t>
    </w:r>
    <w:r w:rsidRPr="006D016F">
      <w:rPr>
        <w:rStyle w:val="Nmerodepgina"/>
        <w:rFonts w:ascii="Monotype Corsiva" w:hAnsi="Monotype Corsiva" w:cs="Arial"/>
        <w:i/>
        <w:sz w:val="16"/>
        <w:szCs w:val="16"/>
        <w:lang w:val="pt-BR"/>
      </w:rPr>
      <w:t>www.contraloriadecordoba.gov.co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B3B43" w14:textId="77777777" w:rsidR="0001724A" w:rsidRDefault="0001724A" w:rsidP="004F2707">
      <w:r>
        <w:separator/>
      </w:r>
    </w:p>
  </w:footnote>
  <w:footnote w:type="continuationSeparator" w:id="0">
    <w:p w14:paraId="443CDD62" w14:textId="77777777" w:rsidR="0001724A" w:rsidRDefault="0001724A" w:rsidP="004F2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6176E" w14:textId="77777777" w:rsidR="004E6216" w:rsidRDefault="00F0690F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0E57399E" wp14:editId="434A1B92">
          <wp:simplePos x="0" y="0"/>
          <wp:positionH relativeFrom="column">
            <wp:posOffset>-1051560</wp:posOffset>
          </wp:positionH>
          <wp:positionV relativeFrom="paragraph">
            <wp:posOffset>-203200</wp:posOffset>
          </wp:positionV>
          <wp:extent cx="7791450" cy="1214755"/>
          <wp:effectExtent l="0" t="0" r="0" b="4445"/>
          <wp:wrapNone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NCABEZAD0 DE PAGI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1450" cy="1214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31DBF1C" w14:textId="77777777" w:rsidR="004E6216" w:rsidRDefault="003D13B8" w:rsidP="00F0690F">
    <w:pPr>
      <w:pStyle w:val="Encabezado"/>
      <w:tabs>
        <w:tab w:val="clear" w:pos="4252"/>
        <w:tab w:val="clear" w:pos="8504"/>
        <w:tab w:val="left" w:pos="3675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D107A39" wp14:editId="4C2D8970">
              <wp:simplePos x="0" y="0"/>
              <wp:positionH relativeFrom="column">
                <wp:posOffset>4045585</wp:posOffset>
              </wp:positionH>
              <wp:positionV relativeFrom="paragraph">
                <wp:posOffset>144780</wp:posOffset>
              </wp:positionV>
              <wp:extent cx="1741805" cy="6210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741805" cy="621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99B39E" w14:textId="77777777" w:rsidR="004E6216" w:rsidRDefault="004E6216" w:rsidP="00740D82">
                          <w:pPr>
                            <w:rPr>
                              <w:lang w:val="es-ES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858D2DA" wp14:editId="429DD16F">
                                <wp:extent cx="295275" cy="485775"/>
                                <wp:effectExtent l="0" t="0" r="9525" b="9525"/>
                                <wp:docPr id="4" name="Imagen 4" descr="Logo ISO 9001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Logo ISO 9001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52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B7859CE" wp14:editId="1319FC72">
                                <wp:extent cx="485775" cy="485775"/>
                                <wp:effectExtent l="0" t="0" r="9525" b="9525"/>
                                <wp:docPr id="2" name="Imagen 2" descr="Logo IQNET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Logo IQNET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85775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lang w:val="es-ES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6F65543" wp14:editId="1331DFDB">
                                <wp:extent cx="457200" cy="485775"/>
                                <wp:effectExtent l="0" t="0" r="0" b="9525"/>
                                <wp:docPr id="7" name="Imagen 7" descr="Logo NTCGP 1000 - CGD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 NTCGP 1000 - CGD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57200" cy="4857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D107A39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318.55pt;margin-top:11.4pt;width:137.15pt;height:48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" stroked="f">
              <v:path arrowok="t"/>
              <v:textbox>
                <w:txbxContent>
                  <w:p w14:paraId="2299B39E" w14:textId="77777777" w:rsidR="004E6216" w:rsidRDefault="004E6216" w:rsidP="00740D82">
                    <w:pPr>
                      <w:rPr>
                        <w:lang w:val="es-ES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858D2DA" wp14:editId="429DD16F">
                          <wp:extent cx="295275" cy="485775"/>
                          <wp:effectExtent l="0" t="0" r="9525" b="9525"/>
                          <wp:docPr id="4" name="Imagen 4" descr="Logo ISO 9001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Logo ISO 9001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52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B7859CE" wp14:editId="1319FC72">
                          <wp:extent cx="485775" cy="485775"/>
                          <wp:effectExtent l="0" t="0" r="9525" b="9525"/>
                          <wp:docPr id="2" name="Imagen 2" descr="Logo IQNET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Logo IQNET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85775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lang w:val="es-ES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66F65543" wp14:editId="1331DFDB">
                          <wp:extent cx="457200" cy="485775"/>
                          <wp:effectExtent l="0" t="0" r="0" b="9525"/>
                          <wp:docPr id="7" name="Imagen 7" descr="Logo NTCGP 1000 - CGD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 NTCGP 1000 - CGD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57200" cy="4857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0690F">
      <w:tab/>
    </w:r>
  </w:p>
  <w:p w14:paraId="37398172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3427B7F3" w14:textId="77777777" w:rsidR="00F0690F" w:rsidRDefault="00F0690F" w:rsidP="00F0690F">
    <w:pPr>
      <w:pStyle w:val="Encabezado"/>
      <w:tabs>
        <w:tab w:val="clear" w:pos="4252"/>
        <w:tab w:val="clear" w:pos="8504"/>
        <w:tab w:val="left" w:pos="3675"/>
      </w:tabs>
    </w:pPr>
  </w:p>
  <w:p w14:paraId="72C8AE54" w14:textId="77777777" w:rsidR="00F0690F" w:rsidRPr="00F0690F" w:rsidRDefault="00F0690F" w:rsidP="00F0690F">
    <w:pPr>
      <w:pStyle w:val="Encabezado"/>
      <w:tabs>
        <w:tab w:val="clear" w:pos="4252"/>
        <w:tab w:val="clear" w:pos="8504"/>
        <w:tab w:val="left" w:pos="1455"/>
      </w:tabs>
      <w:rPr>
        <w:b/>
      </w:rPr>
    </w:pPr>
    <w:r w:rsidRPr="00F0690F">
      <w:rPr>
        <w:b/>
      </w:rPr>
      <w:tab/>
    </w:r>
  </w:p>
  <w:p w14:paraId="17D4D08B" w14:textId="77777777" w:rsidR="00D114D0" w:rsidRPr="00300960" w:rsidRDefault="00D114D0" w:rsidP="00796F1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110137" w14:textId="77777777" w:rsidR="00D114D0" w:rsidRDefault="00D114D0">
    <w:pPr>
      <w:pStyle w:val="Encabezado"/>
    </w:pPr>
    <w:r>
      <w:rPr>
        <w:noProof/>
        <w:lang w:val="es-CO" w:eastAsia="es-CO"/>
      </w:rPr>
      <w:drawing>
        <wp:inline distT="0" distB="0" distL="0" distR="0" wp14:anchorId="546B85F0" wp14:editId="3BFE373B">
          <wp:extent cx="1043940" cy="1121410"/>
          <wp:effectExtent l="19050" t="0" r="381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940" cy="1121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A687E44" w14:textId="77777777" w:rsidR="00D114D0" w:rsidRDefault="00D114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3628D"/>
    <w:multiLevelType w:val="hybridMultilevel"/>
    <w:tmpl w:val="3086082A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C1CBD"/>
    <w:multiLevelType w:val="hybridMultilevel"/>
    <w:tmpl w:val="A1B4EA1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41C3"/>
    <w:multiLevelType w:val="hybridMultilevel"/>
    <w:tmpl w:val="69C406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4B06AA"/>
    <w:multiLevelType w:val="hybridMultilevel"/>
    <w:tmpl w:val="9E8A899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458FB"/>
    <w:multiLevelType w:val="hybridMultilevel"/>
    <w:tmpl w:val="B76ACE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A54CB"/>
    <w:multiLevelType w:val="hybridMultilevel"/>
    <w:tmpl w:val="24763F98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8455F4B"/>
    <w:multiLevelType w:val="hybridMultilevel"/>
    <w:tmpl w:val="D68C41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53E3C"/>
    <w:multiLevelType w:val="hybridMultilevel"/>
    <w:tmpl w:val="5F6E6E18"/>
    <w:lvl w:ilvl="0" w:tplc="DD906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97C79B8"/>
    <w:multiLevelType w:val="singleLevel"/>
    <w:tmpl w:val="AAC2527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402A40D6"/>
    <w:multiLevelType w:val="hybridMultilevel"/>
    <w:tmpl w:val="85C42754"/>
    <w:lvl w:ilvl="0" w:tplc="0C0A000B">
      <w:start w:val="1"/>
      <w:numFmt w:val="bullet"/>
      <w:lvlText w:val=""/>
      <w:lvlJc w:val="left"/>
      <w:pPr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0" w15:restartNumberingAfterBreak="0">
    <w:nsid w:val="41715D6D"/>
    <w:multiLevelType w:val="hybridMultilevel"/>
    <w:tmpl w:val="FAD8BF0E"/>
    <w:lvl w:ilvl="0" w:tplc="C0E6B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8D58CA"/>
    <w:multiLevelType w:val="hybridMultilevel"/>
    <w:tmpl w:val="21FAE7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7254A"/>
    <w:multiLevelType w:val="hybridMultilevel"/>
    <w:tmpl w:val="8228C38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54AD4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64420C"/>
    <w:multiLevelType w:val="hybridMultilevel"/>
    <w:tmpl w:val="F5CE9B76"/>
    <w:lvl w:ilvl="0" w:tplc="0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AD2084"/>
    <w:multiLevelType w:val="hybridMultilevel"/>
    <w:tmpl w:val="3CAACBF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C80576"/>
    <w:multiLevelType w:val="hybridMultilevel"/>
    <w:tmpl w:val="881E571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786471"/>
    <w:multiLevelType w:val="hybridMultilevel"/>
    <w:tmpl w:val="2020DCF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0708AF"/>
    <w:multiLevelType w:val="hybridMultilevel"/>
    <w:tmpl w:val="DE4ED5A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D238FC"/>
    <w:multiLevelType w:val="hybridMultilevel"/>
    <w:tmpl w:val="C7ACAC6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FC4B51"/>
    <w:multiLevelType w:val="hybridMultilevel"/>
    <w:tmpl w:val="81D09708"/>
    <w:lvl w:ilvl="0" w:tplc="AAC2527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582BCB"/>
    <w:multiLevelType w:val="hybridMultilevel"/>
    <w:tmpl w:val="36BAC7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2"/>
  </w:num>
  <w:num w:numId="8">
    <w:abstractNumId w:val="10"/>
  </w:num>
  <w:num w:numId="9">
    <w:abstractNumId w:val="8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8"/>
  </w:num>
  <w:num w:numId="13">
    <w:abstractNumId w:val="8"/>
  </w:num>
  <w:num w:numId="14">
    <w:abstractNumId w:val="15"/>
  </w:num>
  <w:num w:numId="15">
    <w:abstractNumId w:val="16"/>
  </w:num>
  <w:num w:numId="16">
    <w:abstractNumId w:val="14"/>
  </w:num>
  <w:num w:numId="17">
    <w:abstractNumId w:val="1"/>
  </w:num>
  <w:num w:numId="18">
    <w:abstractNumId w:val="9"/>
  </w:num>
  <w:num w:numId="19">
    <w:abstractNumId w:val="3"/>
  </w:num>
  <w:num w:numId="20">
    <w:abstractNumId w:val="4"/>
  </w:num>
  <w:num w:numId="21">
    <w:abstractNumId w:val="18"/>
  </w:num>
  <w:num w:numId="22">
    <w:abstractNumId w:val="6"/>
  </w:num>
  <w:num w:numId="23">
    <w:abstractNumId w:val="20"/>
  </w:num>
  <w:num w:numId="24">
    <w:abstractNumId w:val="11"/>
  </w:num>
  <w:num w:numId="25">
    <w:abstractNumId w:val="13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MX" w:vendorID="64" w:dllVersion="6" w:nlCheck="1" w:checkStyle="1"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0"/>
  <w:activeWritingStyle w:appName="MSWord" w:lang="es-CO" w:vendorID="64" w:dllVersion="131078" w:nlCheck="1" w:checkStyle="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D63"/>
    <w:rsid w:val="000055E2"/>
    <w:rsid w:val="00012B79"/>
    <w:rsid w:val="00013411"/>
    <w:rsid w:val="0001372F"/>
    <w:rsid w:val="00015345"/>
    <w:rsid w:val="000161E7"/>
    <w:rsid w:val="0001724A"/>
    <w:rsid w:val="0002353E"/>
    <w:rsid w:val="000463CE"/>
    <w:rsid w:val="00050481"/>
    <w:rsid w:val="00054944"/>
    <w:rsid w:val="00057620"/>
    <w:rsid w:val="00066350"/>
    <w:rsid w:val="0006658E"/>
    <w:rsid w:val="00083114"/>
    <w:rsid w:val="00092D2D"/>
    <w:rsid w:val="00097EAC"/>
    <w:rsid w:val="000A20A7"/>
    <w:rsid w:val="000D0452"/>
    <w:rsid w:val="000D133D"/>
    <w:rsid w:val="000D461E"/>
    <w:rsid w:val="000D5F2A"/>
    <w:rsid w:val="000F497C"/>
    <w:rsid w:val="000F7562"/>
    <w:rsid w:val="00124D96"/>
    <w:rsid w:val="001261AD"/>
    <w:rsid w:val="00130FB4"/>
    <w:rsid w:val="001355D3"/>
    <w:rsid w:val="00141EF3"/>
    <w:rsid w:val="001460C2"/>
    <w:rsid w:val="00156C8D"/>
    <w:rsid w:val="00160CE4"/>
    <w:rsid w:val="0016433F"/>
    <w:rsid w:val="0017250B"/>
    <w:rsid w:val="0018353E"/>
    <w:rsid w:val="001858FF"/>
    <w:rsid w:val="00185972"/>
    <w:rsid w:val="0019367A"/>
    <w:rsid w:val="001A012A"/>
    <w:rsid w:val="001A2545"/>
    <w:rsid w:val="001B67F7"/>
    <w:rsid w:val="001B6D81"/>
    <w:rsid w:val="001C6DDB"/>
    <w:rsid w:val="001C77D1"/>
    <w:rsid w:val="001D0E2E"/>
    <w:rsid w:val="001E3320"/>
    <w:rsid w:val="001F2C4F"/>
    <w:rsid w:val="002020B1"/>
    <w:rsid w:val="0021199D"/>
    <w:rsid w:val="00215A3A"/>
    <w:rsid w:val="002270A5"/>
    <w:rsid w:val="002502A4"/>
    <w:rsid w:val="002644F5"/>
    <w:rsid w:val="00266507"/>
    <w:rsid w:val="002757DE"/>
    <w:rsid w:val="00280253"/>
    <w:rsid w:val="0028609B"/>
    <w:rsid w:val="00292363"/>
    <w:rsid w:val="002A1D29"/>
    <w:rsid w:val="002A3624"/>
    <w:rsid w:val="002A5C5D"/>
    <w:rsid w:val="002B0447"/>
    <w:rsid w:val="002C6378"/>
    <w:rsid w:val="002D5478"/>
    <w:rsid w:val="002F3DAD"/>
    <w:rsid w:val="00300960"/>
    <w:rsid w:val="00310F4A"/>
    <w:rsid w:val="00317059"/>
    <w:rsid w:val="003241D4"/>
    <w:rsid w:val="003321FE"/>
    <w:rsid w:val="00337845"/>
    <w:rsid w:val="00350986"/>
    <w:rsid w:val="0036170F"/>
    <w:rsid w:val="0036578B"/>
    <w:rsid w:val="00372233"/>
    <w:rsid w:val="00372728"/>
    <w:rsid w:val="00375E73"/>
    <w:rsid w:val="0037682D"/>
    <w:rsid w:val="00380768"/>
    <w:rsid w:val="00381489"/>
    <w:rsid w:val="00381ACC"/>
    <w:rsid w:val="0038719F"/>
    <w:rsid w:val="003911E1"/>
    <w:rsid w:val="003A16CE"/>
    <w:rsid w:val="003A2982"/>
    <w:rsid w:val="003A4882"/>
    <w:rsid w:val="003A789C"/>
    <w:rsid w:val="003D0B32"/>
    <w:rsid w:val="003D13B8"/>
    <w:rsid w:val="003D15F4"/>
    <w:rsid w:val="003E22DD"/>
    <w:rsid w:val="003E32D7"/>
    <w:rsid w:val="003F23D3"/>
    <w:rsid w:val="003F5081"/>
    <w:rsid w:val="003F785D"/>
    <w:rsid w:val="003F7864"/>
    <w:rsid w:val="0040256C"/>
    <w:rsid w:val="0041588B"/>
    <w:rsid w:val="00420372"/>
    <w:rsid w:val="00421710"/>
    <w:rsid w:val="0042254A"/>
    <w:rsid w:val="00434BE0"/>
    <w:rsid w:val="00464B3B"/>
    <w:rsid w:val="0048251D"/>
    <w:rsid w:val="004850AA"/>
    <w:rsid w:val="004B55CD"/>
    <w:rsid w:val="004B5BFC"/>
    <w:rsid w:val="004C1C36"/>
    <w:rsid w:val="004D33BF"/>
    <w:rsid w:val="004E6216"/>
    <w:rsid w:val="004F2707"/>
    <w:rsid w:val="005145D4"/>
    <w:rsid w:val="00515F8D"/>
    <w:rsid w:val="00537DD5"/>
    <w:rsid w:val="0055294E"/>
    <w:rsid w:val="005652BB"/>
    <w:rsid w:val="00577611"/>
    <w:rsid w:val="00577C40"/>
    <w:rsid w:val="00580D90"/>
    <w:rsid w:val="00587A5F"/>
    <w:rsid w:val="00591B12"/>
    <w:rsid w:val="005A179D"/>
    <w:rsid w:val="005A2DB2"/>
    <w:rsid w:val="005A78F6"/>
    <w:rsid w:val="005A795C"/>
    <w:rsid w:val="005B4385"/>
    <w:rsid w:val="005C65D4"/>
    <w:rsid w:val="005D1256"/>
    <w:rsid w:val="005D78DB"/>
    <w:rsid w:val="005E274D"/>
    <w:rsid w:val="005F6AA9"/>
    <w:rsid w:val="006137D2"/>
    <w:rsid w:val="00615A0C"/>
    <w:rsid w:val="00623583"/>
    <w:rsid w:val="00632D0A"/>
    <w:rsid w:val="00643250"/>
    <w:rsid w:val="00653CAA"/>
    <w:rsid w:val="00661D90"/>
    <w:rsid w:val="00667BCB"/>
    <w:rsid w:val="006819F1"/>
    <w:rsid w:val="006820D2"/>
    <w:rsid w:val="0068407E"/>
    <w:rsid w:val="00694DC0"/>
    <w:rsid w:val="006A43B7"/>
    <w:rsid w:val="006B2FD5"/>
    <w:rsid w:val="006C4310"/>
    <w:rsid w:val="006D016F"/>
    <w:rsid w:val="006E708D"/>
    <w:rsid w:val="00725FF3"/>
    <w:rsid w:val="00727927"/>
    <w:rsid w:val="0073466D"/>
    <w:rsid w:val="0076052B"/>
    <w:rsid w:val="00760DEC"/>
    <w:rsid w:val="00761466"/>
    <w:rsid w:val="00762EE9"/>
    <w:rsid w:val="00764B8B"/>
    <w:rsid w:val="0076612B"/>
    <w:rsid w:val="0076674D"/>
    <w:rsid w:val="00766E89"/>
    <w:rsid w:val="007674DC"/>
    <w:rsid w:val="007713F9"/>
    <w:rsid w:val="00780A7B"/>
    <w:rsid w:val="00784EE9"/>
    <w:rsid w:val="00784FD9"/>
    <w:rsid w:val="0078590D"/>
    <w:rsid w:val="00785E0C"/>
    <w:rsid w:val="00794DB2"/>
    <w:rsid w:val="00795001"/>
    <w:rsid w:val="00796F10"/>
    <w:rsid w:val="007A0E6B"/>
    <w:rsid w:val="007A15B3"/>
    <w:rsid w:val="007B08F8"/>
    <w:rsid w:val="007B462B"/>
    <w:rsid w:val="007C0FD5"/>
    <w:rsid w:val="007C1537"/>
    <w:rsid w:val="007D0F26"/>
    <w:rsid w:val="007E0BDF"/>
    <w:rsid w:val="007E2C6E"/>
    <w:rsid w:val="007F34B3"/>
    <w:rsid w:val="007F4347"/>
    <w:rsid w:val="007F5B76"/>
    <w:rsid w:val="00804D71"/>
    <w:rsid w:val="008058CB"/>
    <w:rsid w:val="008111B2"/>
    <w:rsid w:val="0083055E"/>
    <w:rsid w:val="00831E16"/>
    <w:rsid w:val="00831EA3"/>
    <w:rsid w:val="00834370"/>
    <w:rsid w:val="00837649"/>
    <w:rsid w:val="00846B27"/>
    <w:rsid w:val="008527FE"/>
    <w:rsid w:val="008540D5"/>
    <w:rsid w:val="00870C34"/>
    <w:rsid w:val="00872F4D"/>
    <w:rsid w:val="00874D83"/>
    <w:rsid w:val="00876066"/>
    <w:rsid w:val="00887D85"/>
    <w:rsid w:val="0089156B"/>
    <w:rsid w:val="00895304"/>
    <w:rsid w:val="008A0D79"/>
    <w:rsid w:val="008B07E0"/>
    <w:rsid w:val="008B5B48"/>
    <w:rsid w:val="008C20A5"/>
    <w:rsid w:val="008C44B0"/>
    <w:rsid w:val="008D76C4"/>
    <w:rsid w:val="008E08A3"/>
    <w:rsid w:val="008E0E0B"/>
    <w:rsid w:val="008E3CD3"/>
    <w:rsid w:val="008E3D6D"/>
    <w:rsid w:val="008E5A72"/>
    <w:rsid w:val="008E6070"/>
    <w:rsid w:val="008F2284"/>
    <w:rsid w:val="008F2382"/>
    <w:rsid w:val="00903037"/>
    <w:rsid w:val="00913AF3"/>
    <w:rsid w:val="00913DC5"/>
    <w:rsid w:val="00921C20"/>
    <w:rsid w:val="009302A6"/>
    <w:rsid w:val="00940A71"/>
    <w:rsid w:val="00946714"/>
    <w:rsid w:val="0095052A"/>
    <w:rsid w:val="00955D08"/>
    <w:rsid w:val="009573EF"/>
    <w:rsid w:val="00970400"/>
    <w:rsid w:val="0097438A"/>
    <w:rsid w:val="0098748F"/>
    <w:rsid w:val="00992074"/>
    <w:rsid w:val="00994E81"/>
    <w:rsid w:val="009A4C3C"/>
    <w:rsid w:val="009B0434"/>
    <w:rsid w:val="009B556B"/>
    <w:rsid w:val="009C0D40"/>
    <w:rsid w:val="009C5B5B"/>
    <w:rsid w:val="009D3737"/>
    <w:rsid w:val="009D3ECB"/>
    <w:rsid w:val="009D7423"/>
    <w:rsid w:val="009E25E5"/>
    <w:rsid w:val="009F11B9"/>
    <w:rsid w:val="00A06B5E"/>
    <w:rsid w:val="00A11AAE"/>
    <w:rsid w:val="00A25711"/>
    <w:rsid w:val="00A409AF"/>
    <w:rsid w:val="00A439C6"/>
    <w:rsid w:val="00A46679"/>
    <w:rsid w:val="00A47D64"/>
    <w:rsid w:val="00A74FE2"/>
    <w:rsid w:val="00A8019F"/>
    <w:rsid w:val="00A91314"/>
    <w:rsid w:val="00A96575"/>
    <w:rsid w:val="00A9750D"/>
    <w:rsid w:val="00AA3E5B"/>
    <w:rsid w:val="00AA6610"/>
    <w:rsid w:val="00AB0D2D"/>
    <w:rsid w:val="00AB0F55"/>
    <w:rsid w:val="00AB7FE4"/>
    <w:rsid w:val="00AC0E30"/>
    <w:rsid w:val="00AC232A"/>
    <w:rsid w:val="00AD0E30"/>
    <w:rsid w:val="00AD455E"/>
    <w:rsid w:val="00AD5FA5"/>
    <w:rsid w:val="00AE01B3"/>
    <w:rsid w:val="00AE0501"/>
    <w:rsid w:val="00AE0CE4"/>
    <w:rsid w:val="00AE5098"/>
    <w:rsid w:val="00AF6A26"/>
    <w:rsid w:val="00B027DC"/>
    <w:rsid w:val="00B118A1"/>
    <w:rsid w:val="00B14A54"/>
    <w:rsid w:val="00B205C9"/>
    <w:rsid w:val="00B213AB"/>
    <w:rsid w:val="00B22934"/>
    <w:rsid w:val="00B2668B"/>
    <w:rsid w:val="00B3048D"/>
    <w:rsid w:val="00B32209"/>
    <w:rsid w:val="00B325F2"/>
    <w:rsid w:val="00B34F6B"/>
    <w:rsid w:val="00B416D2"/>
    <w:rsid w:val="00B41C8C"/>
    <w:rsid w:val="00B45109"/>
    <w:rsid w:val="00B57B41"/>
    <w:rsid w:val="00B60705"/>
    <w:rsid w:val="00B67828"/>
    <w:rsid w:val="00B94570"/>
    <w:rsid w:val="00BA11DA"/>
    <w:rsid w:val="00BB0B83"/>
    <w:rsid w:val="00BB4077"/>
    <w:rsid w:val="00BB6438"/>
    <w:rsid w:val="00BC03DB"/>
    <w:rsid w:val="00BC38C3"/>
    <w:rsid w:val="00BC6BCE"/>
    <w:rsid w:val="00BC718C"/>
    <w:rsid w:val="00BD6671"/>
    <w:rsid w:val="00BE487B"/>
    <w:rsid w:val="00BF7182"/>
    <w:rsid w:val="00C00BEF"/>
    <w:rsid w:val="00C110E0"/>
    <w:rsid w:val="00C121B7"/>
    <w:rsid w:val="00C12C6D"/>
    <w:rsid w:val="00C134BE"/>
    <w:rsid w:val="00C13EB8"/>
    <w:rsid w:val="00C32D86"/>
    <w:rsid w:val="00C40155"/>
    <w:rsid w:val="00C446E8"/>
    <w:rsid w:val="00C47875"/>
    <w:rsid w:val="00C551F8"/>
    <w:rsid w:val="00C835FB"/>
    <w:rsid w:val="00CA0DF8"/>
    <w:rsid w:val="00CA1D17"/>
    <w:rsid w:val="00CA1D32"/>
    <w:rsid w:val="00CD0B26"/>
    <w:rsid w:val="00CD5D8C"/>
    <w:rsid w:val="00CD7733"/>
    <w:rsid w:val="00CE0C89"/>
    <w:rsid w:val="00CE4CAA"/>
    <w:rsid w:val="00CE5192"/>
    <w:rsid w:val="00CF5990"/>
    <w:rsid w:val="00D0423E"/>
    <w:rsid w:val="00D114D0"/>
    <w:rsid w:val="00D2107A"/>
    <w:rsid w:val="00D21B3A"/>
    <w:rsid w:val="00D31A4A"/>
    <w:rsid w:val="00D43CA5"/>
    <w:rsid w:val="00D44E7A"/>
    <w:rsid w:val="00D46FB1"/>
    <w:rsid w:val="00D62122"/>
    <w:rsid w:val="00D62D61"/>
    <w:rsid w:val="00D64763"/>
    <w:rsid w:val="00D70E03"/>
    <w:rsid w:val="00D777C5"/>
    <w:rsid w:val="00D92C08"/>
    <w:rsid w:val="00D953BA"/>
    <w:rsid w:val="00DA1D39"/>
    <w:rsid w:val="00DA4F68"/>
    <w:rsid w:val="00DA6A89"/>
    <w:rsid w:val="00DA6D63"/>
    <w:rsid w:val="00DC2005"/>
    <w:rsid w:val="00DD0C18"/>
    <w:rsid w:val="00DD7F54"/>
    <w:rsid w:val="00DE2239"/>
    <w:rsid w:val="00DE376A"/>
    <w:rsid w:val="00DF17C5"/>
    <w:rsid w:val="00DF17D0"/>
    <w:rsid w:val="00DF6EEF"/>
    <w:rsid w:val="00E22EE7"/>
    <w:rsid w:val="00E3399C"/>
    <w:rsid w:val="00E3670D"/>
    <w:rsid w:val="00E36C69"/>
    <w:rsid w:val="00E459C4"/>
    <w:rsid w:val="00E468F2"/>
    <w:rsid w:val="00E50160"/>
    <w:rsid w:val="00E538E6"/>
    <w:rsid w:val="00E64AD4"/>
    <w:rsid w:val="00E6620E"/>
    <w:rsid w:val="00E7069E"/>
    <w:rsid w:val="00E71B4E"/>
    <w:rsid w:val="00E7611A"/>
    <w:rsid w:val="00E847C4"/>
    <w:rsid w:val="00E87EE8"/>
    <w:rsid w:val="00E97C06"/>
    <w:rsid w:val="00EA09A0"/>
    <w:rsid w:val="00EA3065"/>
    <w:rsid w:val="00EA53B5"/>
    <w:rsid w:val="00EC7F76"/>
    <w:rsid w:val="00ED2E33"/>
    <w:rsid w:val="00ED3686"/>
    <w:rsid w:val="00ED7529"/>
    <w:rsid w:val="00EE0502"/>
    <w:rsid w:val="00EE0CD1"/>
    <w:rsid w:val="00EE3062"/>
    <w:rsid w:val="00EF1D4A"/>
    <w:rsid w:val="00EF22B5"/>
    <w:rsid w:val="00EF53FB"/>
    <w:rsid w:val="00F06457"/>
    <w:rsid w:val="00F0690F"/>
    <w:rsid w:val="00F12F73"/>
    <w:rsid w:val="00F14B0B"/>
    <w:rsid w:val="00F169C7"/>
    <w:rsid w:val="00F265A3"/>
    <w:rsid w:val="00F27A01"/>
    <w:rsid w:val="00F32372"/>
    <w:rsid w:val="00F346E3"/>
    <w:rsid w:val="00F34B03"/>
    <w:rsid w:val="00F3783B"/>
    <w:rsid w:val="00F411E1"/>
    <w:rsid w:val="00F42F63"/>
    <w:rsid w:val="00F60D2D"/>
    <w:rsid w:val="00F64B50"/>
    <w:rsid w:val="00F65C6E"/>
    <w:rsid w:val="00F80A15"/>
    <w:rsid w:val="00F813CC"/>
    <w:rsid w:val="00F83947"/>
    <w:rsid w:val="00F86031"/>
    <w:rsid w:val="00F927B5"/>
    <w:rsid w:val="00FB48A5"/>
    <w:rsid w:val="00FC61D9"/>
    <w:rsid w:val="00FD1370"/>
    <w:rsid w:val="00FD222E"/>
    <w:rsid w:val="00FD5D0A"/>
    <w:rsid w:val="00FD5F1D"/>
    <w:rsid w:val="00FF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B89512"/>
  <w15:docId w15:val="{E044E9ED-9AFF-9341-8324-9917DC30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986"/>
    <w:rPr>
      <w:rFonts w:ascii="Times New Roman" w:eastAsia="Times New Roman" w:hAnsi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 Car"/>
    <w:basedOn w:val="Normal"/>
    <w:link w:val="EncabezadoCar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EncabezadoCar">
    <w:name w:val="Encabezado Car"/>
    <w:aliases w:val=" Car Car Car"/>
    <w:basedOn w:val="Fuentedeprrafopredeter"/>
    <w:link w:val="Encabezado"/>
    <w:rsid w:val="004F2707"/>
  </w:style>
  <w:style w:type="paragraph" w:styleId="Piedepgina">
    <w:name w:val="footer"/>
    <w:basedOn w:val="Normal"/>
    <w:link w:val="PiedepginaCar"/>
    <w:uiPriority w:val="99"/>
    <w:unhideWhenUsed/>
    <w:rsid w:val="004F2707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F2707"/>
  </w:style>
  <w:style w:type="paragraph" w:styleId="Textodeglobo">
    <w:name w:val="Balloon Text"/>
    <w:basedOn w:val="Normal"/>
    <w:link w:val="TextodegloboCar"/>
    <w:uiPriority w:val="99"/>
    <w:semiHidden/>
    <w:unhideWhenUsed/>
    <w:rsid w:val="004F2707"/>
    <w:rPr>
      <w:rFonts w:ascii="Tahoma" w:eastAsia="Calibri" w:hAnsi="Tahoma" w:cs="Tahoma"/>
      <w:sz w:val="16"/>
      <w:szCs w:val="16"/>
      <w:lang w:val="es-ES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707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D016F"/>
  </w:style>
  <w:style w:type="paragraph" w:styleId="Textoindependiente">
    <w:name w:val="Body Text"/>
    <w:aliases w:val="body text"/>
    <w:basedOn w:val="Normal"/>
    <w:link w:val="TextoindependienteCar"/>
    <w:rsid w:val="00350986"/>
    <w:pPr>
      <w:jc w:val="both"/>
    </w:pPr>
    <w:rPr>
      <w:rFonts w:ascii="Tahoma" w:hAnsi="Tahoma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350986"/>
    <w:rPr>
      <w:rFonts w:ascii="Tahoma" w:eastAsia="Times New Roman" w:hAnsi="Tahoma" w:cs="Times New Roman"/>
      <w:sz w:val="20"/>
      <w:szCs w:val="20"/>
      <w:lang w:eastAsia="es-ES"/>
    </w:rPr>
  </w:style>
  <w:style w:type="paragraph" w:customStyle="1" w:styleId="Sangra2detindependiente1">
    <w:name w:val="Sangría 2 de t. independiente1"/>
    <w:basedOn w:val="Normal"/>
    <w:rsid w:val="007B462B"/>
    <w:pPr>
      <w:tabs>
        <w:tab w:val="left" w:pos="0"/>
      </w:tabs>
      <w:ind w:left="708" w:hanging="708"/>
      <w:jc w:val="both"/>
    </w:pPr>
    <w:rPr>
      <w:rFonts w:ascii="Arial" w:hAnsi="Arial"/>
      <w:szCs w:val="20"/>
      <w:lang w:val="es-ES_tradnl" w:eastAsia="es-ES"/>
    </w:rPr>
  </w:style>
  <w:style w:type="paragraph" w:styleId="Prrafodelista">
    <w:name w:val="List Paragraph"/>
    <w:aliases w:val="TITULO TRES MONTERIA"/>
    <w:basedOn w:val="Normal"/>
    <w:link w:val="PrrafodelistaCar"/>
    <w:uiPriority w:val="34"/>
    <w:qFormat/>
    <w:rsid w:val="00AE0CE4"/>
    <w:pPr>
      <w:ind w:left="720"/>
      <w:contextualSpacing/>
    </w:pPr>
  </w:style>
  <w:style w:type="table" w:styleId="Tablaconcuadrcula">
    <w:name w:val="Table Grid"/>
    <w:basedOn w:val="Tablanormal"/>
    <w:uiPriority w:val="59"/>
    <w:rsid w:val="00BA11D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cxmsonospacing">
    <w:name w:val="ecxmsonospacing"/>
    <w:basedOn w:val="Normal"/>
    <w:rsid w:val="003A2982"/>
    <w:pPr>
      <w:spacing w:after="324"/>
    </w:pPr>
  </w:style>
  <w:style w:type="character" w:styleId="Hipervnculo">
    <w:name w:val="Hyperlink"/>
    <w:uiPriority w:val="99"/>
    <w:unhideWhenUsed/>
    <w:rsid w:val="00DF17C5"/>
    <w:rPr>
      <w:color w:val="0000FF"/>
      <w:u w:val="single"/>
    </w:rPr>
  </w:style>
  <w:style w:type="paragraph" w:styleId="Sinespaciado">
    <w:name w:val="No Spacing"/>
    <w:link w:val="SinespaciadoCar"/>
    <w:uiPriority w:val="1"/>
    <w:qFormat/>
    <w:rsid w:val="00F0690F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locked/>
    <w:rsid w:val="00D43CA5"/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D43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s-ES_tradn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D43CA5"/>
    <w:rPr>
      <w:rFonts w:ascii="Courier New" w:eastAsia="Times New Roman" w:hAnsi="Courier New" w:cs="Courier New"/>
      <w:lang w:val="es-CO" w:eastAsia="es-ES_tradnl"/>
    </w:rPr>
  </w:style>
  <w:style w:type="character" w:customStyle="1" w:styleId="PrrafodelistaCar">
    <w:name w:val="Párrafo de lista Car"/>
    <w:aliases w:val="TITULO TRES MONTERIA Car"/>
    <w:link w:val="Prrafodelista"/>
    <w:uiPriority w:val="34"/>
    <w:locked/>
    <w:rsid w:val="00D43CA5"/>
    <w:rPr>
      <w:rFonts w:ascii="Times New Roman" w:eastAsia="Times New Roman" w:hAnsi="Times New Roman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5F6AA9"/>
    <w:pPr>
      <w:spacing w:before="100" w:beforeAutospacing="1" w:after="100" w:afterAutospacing="1"/>
    </w:pPr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9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75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075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1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13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3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90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603354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07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5455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0181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8067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601491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55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1208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141218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4181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8288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9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secamu-loscordobas-cordoba.gov.co/" TargetMode="External"/><Relationship Id="rId2" Type="http://schemas.openxmlformats.org/officeDocument/2006/relationships/hyperlink" Target="mailto:camuloscordobas@hotmail.com" TargetMode="External"/><Relationship Id="rId1" Type="http://schemas.openxmlformats.org/officeDocument/2006/relationships/image" Target="media/image5.jpeg"/><Relationship Id="rId4" Type="http://schemas.openxmlformats.org/officeDocument/2006/relationships/hyperlink" Target="http://www.esecamu-loscordobas-cordoba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40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30.jpeg"/><Relationship Id="rId5" Type="http://schemas.openxmlformats.org/officeDocument/2006/relationships/image" Target="media/image20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Escritorio\PLANTILLAS%204.0%20CONTROL%20FISCAL\Plantilla%20Basica%202011-Certificad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2E275-68A0-48CC-A441-75B2E5C45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Basica 2011-Certificada</Template>
  <TotalTime>6</TotalTime>
  <Pages>1</Pages>
  <Words>92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ASUS</cp:lastModifiedBy>
  <cp:revision>8</cp:revision>
  <cp:lastPrinted>2023-01-05T14:38:00Z</cp:lastPrinted>
  <dcterms:created xsi:type="dcterms:W3CDTF">2022-01-02T14:48:00Z</dcterms:created>
  <dcterms:modified xsi:type="dcterms:W3CDTF">2023-01-07T21:06:00Z</dcterms:modified>
</cp:coreProperties>
</file>