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1A37" w:rsidRPr="00CB5E40" w:rsidRDefault="00BC5EE7" w:rsidP="00CA132F">
      <w:pPr>
        <w:pStyle w:val="Piedepgina"/>
        <w:tabs>
          <w:tab w:val="center" w:pos="5220"/>
          <w:tab w:val="right" w:pos="10440"/>
        </w:tabs>
        <w:ind w:left="142"/>
        <w:jc w:val="center"/>
        <w:rPr>
          <w:rFonts w:ascii="Arial" w:hAnsi="Arial" w:cs="Arial"/>
          <w:b/>
          <w:sz w:val="20"/>
          <w:szCs w:val="20"/>
        </w:rPr>
      </w:pPr>
      <w:r w:rsidRPr="00CB5E40">
        <w:rPr>
          <w:rFonts w:ascii="Arial" w:hAnsi="Arial" w:cs="Arial"/>
          <w:b/>
          <w:sz w:val="20"/>
          <w:szCs w:val="20"/>
        </w:rPr>
        <w:t xml:space="preserve">ANEXO </w:t>
      </w:r>
      <w:r w:rsidR="008C1FA7" w:rsidRPr="00CB5E40">
        <w:rPr>
          <w:rFonts w:ascii="Arial" w:hAnsi="Arial" w:cs="Arial"/>
          <w:b/>
          <w:sz w:val="20"/>
          <w:szCs w:val="20"/>
        </w:rPr>
        <w:t xml:space="preserve">No. </w:t>
      </w:r>
      <w:r w:rsidRPr="00CB5E40">
        <w:rPr>
          <w:rFonts w:ascii="Arial" w:hAnsi="Arial" w:cs="Arial"/>
          <w:b/>
          <w:sz w:val="20"/>
          <w:szCs w:val="20"/>
        </w:rPr>
        <w:t>1</w:t>
      </w:r>
    </w:p>
    <w:p w:rsidR="00AE045F" w:rsidRPr="00CB5E40" w:rsidRDefault="00AE045F" w:rsidP="00AE045F">
      <w:pPr>
        <w:autoSpaceDE w:val="0"/>
        <w:autoSpaceDN w:val="0"/>
        <w:adjustRightInd w:val="0"/>
        <w:jc w:val="center"/>
        <w:rPr>
          <w:rFonts w:ascii="Arial" w:hAnsi="Arial" w:cs="Arial"/>
          <w:b/>
          <w:sz w:val="20"/>
          <w:szCs w:val="20"/>
        </w:rPr>
      </w:pPr>
      <w:r w:rsidRPr="00CB5E40">
        <w:rPr>
          <w:rFonts w:ascii="Arial" w:hAnsi="Arial" w:cs="Arial"/>
          <w:b/>
          <w:sz w:val="20"/>
          <w:szCs w:val="20"/>
        </w:rPr>
        <w:t xml:space="preserve">CONDICIONES TÉCNICAS MÍNIMAS </w:t>
      </w:r>
    </w:p>
    <w:p w:rsidR="00F43EE1" w:rsidRPr="00CB5E40" w:rsidRDefault="00F43EE1" w:rsidP="00F43EE1">
      <w:pPr>
        <w:rPr>
          <w:rFonts w:ascii="Arial" w:hAnsi="Arial" w:cs="Arial"/>
          <w:b/>
          <w:sz w:val="20"/>
          <w:szCs w:val="20"/>
        </w:rPr>
      </w:pPr>
    </w:p>
    <w:p w:rsidR="00F43EE1" w:rsidRDefault="00F43EE1" w:rsidP="00F43EE1">
      <w:pPr>
        <w:jc w:val="both"/>
        <w:rPr>
          <w:rFonts w:ascii="Arial" w:hAnsi="Arial" w:cs="Arial"/>
          <w:sz w:val="20"/>
          <w:szCs w:val="20"/>
        </w:rPr>
      </w:pPr>
      <w:r w:rsidRPr="00CB5E40">
        <w:rPr>
          <w:rFonts w:ascii="Arial" w:hAnsi="Arial" w:cs="Arial"/>
          <w:sz w:val="20"/>
          <w:szCs w:val="20"/>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para cada ítem</w:t>
      </w:r>
      <w:r w:rsidR="002812CA" w:rsidRPr="00CB5E40">
        <w:rPr>
          <w:rFonts w:ascii="Arial" w:hAnsi="Arial" w:cs="Arial"/>
          <w:sz w:val="20"/>
          <w:szCs w:val="20"/>
        </w:rPr>
        <w:t xml:space="preserve"> y/o grupo</w:t>
      </w:r>
      <w:r w:rsidRPr="00CB5E40">
        <w:rPr>
          <w:rFonts w:ascii="Arial" w:hAnsi="Arial" w:cs="Arial"/>
          <w:sz w:val="20"/>
          <w:szCs w:val="20"/>
        </w:rPr>
        <w:t>, esta Ficha Técnica será verificada por el Comité Técnico aplicando el criterio de cumple o no cumple.</w:t>
      </w:r>
    </w:p>
    <w:p w:rsidR="002C682B" w:rsidRPr="00CB5E40" w:rsidRDefault="002C682B" w:rsidP="00F43EE1">
      <w:pPr>
        <w:jc w:val="both"/>
        <w:rPr>
          <w:rFonts w:ascii="Arial" w:hAnsi="Arial" w:cs="Arial"/>
          <w:sz w:val="20"/>
          <w:szCs w:val="20"/>
        </w:rPr>
      </w:pPr>
    </w:p>
    <w:tbl>
      <w:tblPr>
        <w:tblW w:w="9645"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4A0" w:firstRow="1" w:lastRow="0" w:firstColumn="1" w:lastColumn="0" w:noHBand="0" w:noVBand="1"/>
      </w:tblPr>
      <w:tblGrid>
        <w:gridCol w:w="537"/>
        <w:gridCol w:w="1731"/>
        <w:gridCol w:w="4116"/>
        <w:gridCol w:w="993"/>
        <w:gridCol w:w="1135"/>
        <w:gridCol w:w="567"/>
        <w:gridCol w:w="566"/>
      </w:tblGrid>
      <w:tr w:rsidR="00CA132F" w:rsidRPr="00CA132F" w:rsidTr="004C1FDD">
        <w:trPr>
          <w:trHeight w:val="20"/>
        </w:trPr>
        <w:tc>
          <w:tcPr>
            <w:tcW w:w="9645" w:type="dxa"/>
            <w:gridSpan w:val="7"/>
            <w:shd w:val="clear" w:color="auto" w:fill="BFBFBF"/>
            <w:vAlign w:val="center"/>
          </w:tcPr>
          <w:p w:rsidR="00C868D0" w:rsidRPr="00CA132F" w:rsidRDefault="00C868D0" w:rsidP="004C1FDD">
            <w:pPr>
              <w:jc w:val="center"/>
              <w:rPr>
                <w:rFonts w:ascii="Arial" w:hAnsi="Arial" w:cs="Arial"/>
                <w:b/>
                <w:sz w:val="16"/>
                <w:szCs w:val="16"/>
              </w:rPr>
            </w:pPr>
            <w:r w:rsidRPr="00CA132F">
              <w:rPr>
                <w:rFonts w:ascii="Arial" w:hAnsi="Arial" w:cs="Arial"/>
                <w:b/>
                <w:sz w:val="16"/>
                <w:szCs w:val="16"/>
              </w:rPr>
              <w:t xml:space="preserve">GRUPO No. 1 AUDIFONOS </w:t>
            </w:r>
          </w:p>
        </w:tc>
      </w:tr>
      <w:tr w:rsidR="00CA132F" w:rsidRPr="00CA132F" w:rsidTr="004C1FDD">
        <w:trPr>
          <w:trHeight w:val="20"/>
        </w:trPr>
        <w:tc>
          <w:tcPr>
            <w:tcW w:w="537" w:type="dxa"/>
            <w:vMerge w:val="restart"/>
            <w:shd w:val="clear" w:color="auto" w:fill="BFBFBF"/>
            <w:vAlign w:val="center"/>
            <w:hideMark/>
          </w:tcPr>
          <w:p w:rsidR="00C868D0" w:rsidRPr="00CA132F" w:rsidRDefault="00C868D0" w:rsidP="004C1FDD">
            <w:pPr>
              <w:jc w:val="center"/>
              <w:rPr>
                <w:rFonts w:ascii="Arial" w:hAnsi="Arial" w:cs="Arial"/>
                <w:b/>
                <w:sz w:val="16"/>
                <w:szCs w:val="16"/>
              </w:rPr>
            </w:pPr>
            <w:r w:rsidRPr="00CA132F">
              <w:rPr>
                <w:rFonts w:ascii="Arial" w:hAnsi="Arial" w:cs="Arial"/>
                <w:b/>
                <w:sz w:val="16"/>
                <w:szCs w:val="16"/>
              </w:rPr>
              <w:t>ÍTEM</w:t>
            </w:r>
          </w:p>
        </w:tc>
        <w:tc>
          <w:tcPr>
            <w:tcW w:w="1731" w:type="dxa"/>
            <w:vMerge w:val="restart"/>
            <w:shd w:val="clear" w:color="auto" w:fill="BFBFBF"/>
            <w:noWrap/>
            <w:tcMar>
              <w:top w:w="15" w:type="dxa"/>
              <w:left w:w="15" w:type="dxa"/>
              <w:bottom w:w="0" w:type="dxa"/>
              <w:right w:w="15" w:type="dxa"/>
            </w:tcMar>
            <w:vAlign w:val="center"/>
            <w:hideMark/>
          </w:tcPr>
          <w:p w:rsidR="00C868D0" w:rsidRPr="00CA132F" w:rsidRDefault="00C868D0" w:rsidP="004C1FDD">
            <w:pPr>
              <w:jc w:val="center"/>
              <w:rPr>
                <w:rFonts w:ascii="Arial" w:hAnsi="Arial" w:cs="Arial"/>
                <w:b/>
                <w:sz w:val="16"/>
                <w:szCs w:val="16"/>
              </w:rPr>
            </w:pPr>
            <w:r w:rsidRPr="00CA132F">
              <w:rPr>
                <w:rFonts w:ascii="Arial" w:hAnsi="Arial" w:cs="Arial"/>
                <w:b/>
                <w:sz w:val="16"/>
                <w:szCs w:val="16"/>
              </w:rPr>
              <w:t>ELEMENTO</w:t>
            </w:r>
          </w:p>
        </w:tc>
        <w:tc>
          <w:tcPr>
            <w:tcW w:w="4116" w:type="dxa"/>
            <w:vMerge w:val="restart"/>
            <w:shd w:val="clear" w:color="auto" w:fill="BFBFBF"/>
            <w:tcMar>
              <w:top w:w="15" w:type="dxa"/>
              <w:left w:w="15" w:type="dxa"/>
              <w:bottom w:w="0" w:type="dxa"/>
              <w:right w:w="15" w:type="dxa"/>
            </w:tcMar>
            <w:vAlign w:val="center"/>
            <w:hideMark/>
          </w:tcPr>
          <w:p w:rsidR="00C868D0" w:rsidRPr="00CA132F" w:rsidRDefault="00C868D0" w:rsidP="004C1FDD">
            <w:pPr>
              <w:jc w:val="center"/>
              <w:rPr>
                <w:rFonts w:ascii="Arial" w:hAnsi="Arial" w:cs="Arial"/>
                <w:b/>
                <w:sz w:val="16"/>
                <w:szCs w:val="16"/>
              </w:rPr>
            </w:pPr>
            <w:r w:rsidRPr="00CA132F">
              <w:rPr>
                <w:rFonts w:ascii="Arial" w:hAnsi="Arial" w:cs="Arial"/>
                <w:b/>
                <w:sz w:val="16"/>
                <w:szCs w:val="16"/>
              </w:rPr>
              <w:t>ESPECIFICACIÓN TÉCNICA</w:t>
            </w:r>
          </w:p>
        </w:tc>
        <w:tc>
          <w:tcPr>
            <w:tcW w:w="993" w:type="dxa"/>
            <w:vMerge w:val="restart"/>
            <w:shd w:val="clear" w:color="auto" w:fill="BFBFBF"/>
            <w:vAlign w:val="center"/>
            <w:hideMark/>
          </w:tcPr>
          <w:p w:rsidR="00C868D0" w:rsidRPr="00CA132F" w:rsidRDefault="00C868D0" w:rsidP="004C1FDD">
            <w:pPr>
              <w:jc w:val="center"/>
              <w:rPr>
                <w:rFonts w:ascii="Arial" w:hAnsi="Arial" w:cs="Arial"/>
                <w:b/>
                <w:sz w:val="16"/>
                <w:szCs w:val="16"/>
              </w:rPr>
            </w:pPr>
            <w:r w:rsidRPr="00CA132F">
              <w:rPr>
                <w:rFonts w:ascii="Arial" w:hAnsi="Arial" w:cs="Arial"/>
                <w:b/>
                <w:sz w:val="16"/>
                <w:szCs w:val="16"/>
              </w:rPr>
              <w:t>UNIDAD DE MEDIDA</w:t>
            </w:r>
          </w:p>
        </w:tc>
        <w:tc>
          <w:tcPr>
            <w:tcW w:w="1135" w:type="dxa"/>
            <w:vMerge w:val="restart"/>
            <w:shd w:val="clear" w:color="auto" w:fill="BFBFBF"/>
            <w:vAlign w:val="center"/>
            <w:hideMark/>
          </w:tcPr>
          <w:p w:rsidR="00C868D0" w:rsidRPr="00CA132F" w:rsidRDefault="00C868D0" w:rsidP="004C1FDD">
            <w:pPr>
              <w:jc w:val="center"/>
              <w:rPr>
                <w:rFonts w:ascii="Arial" w:hAnsi="Arial" w:cs="Arial"/>
                <w:b/>
                <w:sz w:val="16"/>
                <w:szCs w:val="16"/>
              </w:rPr>
            </w:pPr>
            <w:r w:rsidRPr="00CA132F">
              <w:rPr>
                <w:rFonts w:ascii="Arial" w:hAnsi="Arial" w:cs="Arial"/>
                <w:b/>
                <w:sz w:val="16"/>
                <w:szCs w:val="16"/>
              </w:rPr>
              <w:t>MARCA</w:t>
            </w:r>
          </w:p>
        </w:tc>
        <w:tc>
          <w:tcPr>
            <w:tcW w:w="1133" w:type="dxa"/>
            <w:gridSpan w:val="2"/>
            <w:shd w:val="clear" w:color="auto" w:fill="BFBFBF"/>
            <w:vAlign w:val="center"/>
            <w:hideMark/>
          </w:tcPr>
          <w:p w:rsidR="00C868D0" w:rsidRPr="00CA132F" w:rsidRDefault="00C868D0" w:rsidP="004C1FDD">
            <w:pPr>
              <w:jc w:val="center"/>
              <w:rPr>
                <w:rFonts w:ascii="Arial" w:hAnsi="Arial" w:cs="Arial"/>
                <w:b/>
                <w:sz w:val="16"/>
                <w:szCs w:val="16"/>
              </w:rPr>
            </w:pPr>
            <w:r w:rsidRPr="00CA132F">
              <w:rPr>
                <w:rFonts w:ascii="Arial" w:hAnsi="Arial" w:cs="Arial"/>
                <w:b/>
                <w:sz w:val="16"/>
                <w:szCs w:val="16"/>
              </w:rPr>
              <w:t>OFRECE</w:t>
            </w:r>
          </w:p>
        </w:tc>
      </w:tr>
      <w:tr w:rsidR="00CA132F" w:rsidRPr="00CA132F" w:rsidTr="004C1FDD">
        <w:trPr>
          <w:trHeight w:val="20"/>
        </w:trPr>
        <w:tc>
          <w:tcPr>
            <w:tcW w:w="537" w:type="dxa"/>
            <w:vMerge/>
            <w:vAlign w:val="center"/>
            <w:hideMark/>
          </w:tcPr>
          <w:p w:rsidR="00C868D0" w:rsidRPr="00CA132F" w:rsidRDefault="00C868D0" w:rsidP="004C1FDD">
            <w:pPr>
              <w:rPr>
                <w:rFonts w:ascii="Arial" w:hAnsi="Arial" w:cs="Arial"/>
                <w:b/>
                <w:sz w:val="16"/>
                <w:szCs w:val="16"/>
              </w:rPr>
            </w:pPr>
          </w:p>
        </w:tc>
        <w:tc>
          <w:tcPr>
            <w:tcW w:w="1731" w:type="dxa"/>
            <w:vMerge/>
            <w:vAlign w:val="center"/>
            <w:hideMark/>
          </w:tcPr>
          <w:p w:rsidR="00C868D0" w:rsidRPr="00CA132F" w:rsidRDefault="00C868D0" w:rsidP="004C1FDD">
            <w:pPr>
              <w:rPr>
                <w:rFonts w:ascii="Arial" w:hAnsi="Arial" w:cs="Arial"/>
                <w:b/>
                <w:sz w:val="16"/>
                <w:szCs w:val="16"/>
              </w:rPr>
            </w:pPr>
          </w:p>
        </w:tc>
        <w:tc>
          <w:tcPr>
            <w:tcW w:w="4116" w:type="dxa"/>
            <w:vMerge/>
            <w:vAlign w:val="center"/>
            <w:hideMark/>
          </w:tcPr>
          <w:p w:rsidR="00C868D0" w:rsidRPr="00CA132F" w:rsidRDefault="00C868D0" w:rsidP="004C1FDD">
            <w:pPr>
              <w:rPr>
                <w:rFonts w:ascii="Arial" w:hAnsi="Arial" w:cs="Arial"/>
                <w:b/>
                <w:sz w:val="16"/>
                <w:szCs w:val="16"/>
              </w:rPr>
            </w:pPr>
          </w:p>
        </w:tc>
        <w:tc>
          <w:tcPr>
            <w:tcW w:w="993" w:type="dxa"/>
            <w:vMerge/>
            <w:vAlign w:val="center"/>
            <w:hideMark/>
          </w:tcPr>
          <w:p w:rsidR="00C868D0" w:rsidRPr="00CA132F" w:rsidRDefault="00C868D0" w:rsidP="004C1FDD">
            <w:pPr>
              <w:rPr>
                <w:rFonts w:ascii="Arial" w:hAnsi="Arial" w:cs="Arial"/>
                <w:b/>
                <w:sz w:val="16"/>
                <w:szCs w:val="16"/>
              </w:rPr>
            </w:pPr>
          </w:p>
        </w:tc>
        <w:tc>
          <w:tcPr>
            <w:tcW w:w="1135" w:type="dxa"/>
            <w:vMerge/>
            <w:vAlign w:val="center"/>
            <w:hideMark/>
          </w:tcPr>
          <w:p w:rsidR="00C868D0" w:rsidRPr="00CA132F" w:rsidRDefault="00C868D0" w:rsidP="004C1FDD">
            <w:pPr>
              <w:rPr>
                <w:rFonts w:ascii="Arial" w:hAnsi="Arial" w:cs="Arial"/>
                <w:b/>
                <w:sz w:val="16"/>
                <w:szCs w:val="16"/>
              </w:rPr>
            </w:pPr>
          </w:p>
        </w:tc>
        <w:tc>
          <w:tcPr>
            <w:tcW w:w="567" w:type="dxa"/>
            <w:shd w:val="clear" w:color="auto" w:fill="BFBFBF"/>
            <w:vAlign w:val="center"/>
            <w:hideMark/>
          </w:tcPr>
          <w:p w:rsidR="00C868D0" w:rsidRPr="00CA132F" w:rsidRDefault="00C868D0" w:rsidP="004C1FDD">
            <w:pPr>
              <w:jc w:val="center"/>
              <w:rPr>
                <w:rFonts w:ascii="Arial" w:hAnsi="Arial" w:cs="Arial"/>
                <w:b/>
                <w:sz w:val="16"/>
                <w:szCs w:val="16"/>
              </w:rPr>
            </w:pPr>
            <w:r w:rsidRPr="00CA132F">
              <w:rPr>
                <w:rFonts w:ascii="Arial" w:hAnsi="Arial" w:cs="Arial"/>
                <w:b/>
                <w:sz w:val="16"/>
                <w:szCs w:val="16"/>
              </w:rPr>
              <w:t>SI</w:t>
            </w:r>
          </w:p>
        </w:tc>
        <w:tc>
          <w:tcPr>
            <w:tcW w:w="566" w:type="dxa"/>
            <w:shd w:val="clear" w:color="auto" w:fill="BFBFBF"/>
            <w:vAlign w:val="center"/>
            <w:hideMark/>
          </w:tcPr>
          <w:p w:rsidR="00C868D0" w:rsidRPr="00CA132F" w:rsidRDefault="00C868D0" w:rsidP="004C1FDD">
            <w:pPr>
              <w:jc w:val="center"/>
              <w:rPr>
                <w:rFonts w:ascii="Arial" w:hAnsi="Arial" w:cs="Arial"/>
                <w:b/>
                <w:sz w:val="16"/>
                <w:szCs w:val="16"/>
              </w:rPr>
            </w:pPr>
            <w:r w:rsidRPr="00CA132F">
              <w:rPr>
                <w:rFonts w:ascii="Arial" w:hAnsi="Arial" w:cs="Arial"/>
                <w:b/>
                <w:sz w:val="16"/>
                <w:szCs w:val="16"/>
              </w:rPr>
              <w:t>NO</w:t>
            </w:r>
          </w:p>
        </w:tc>
      </w:tr>
      <w:tr w:rsidR="00CA132F" w:rsidRPr="00CA132F" w:rsidTr="004C1FDD">
        <w:trPr>
          <w:trHeight w:val="20"/>
        </w:trPr>
        <w:tc>
          <w:tcPr>
            <w:tcW w:w="537" w:type="dxa"/>
            <w:vAlign w:val="center"/>
          </w:tcPr>
          <w:p w:rsidR="00C868D0" w:rsidRPr="00CA132F" w:rsidRDefault="00C868D0" w:rsidP="004C1FDD">
            <w:pPr>
              <w:jc w:val="center"/>
              <w:rPr>
                <w:rFonts w:ascii="Arial" w:hAnsi="Arial" w:cs="Arial"/>
                <w:sz w:val="16"/>
                <w:szCs w:val="16"/>
              </w:rPr>
            </w:pPr>
            <w:r w:rsidRPr="00CA132F">
              <w:rPr>
                <w:rFonts w:ascii="Arial" w:hAnsi="Arial" w:cs="Arial"/>
                <w:sz w:val="16"/>
                <w:szCs w:val="16"/>
              </w:rPr>
              <w:t>1</w:t>
            </w:r>
          </w:p>
        </w:tc>
        <w:tc>
          <w:tcPr>
            <w:tcW w:w="1731" w:type="dxa"/>
            <w:noWrap/>
            <w:tcMar>
              <w:top w:w="15" w:type="dxa"/>
              <w:left w:w="15" w:type="dxa"/>
              <w:bottom w:w="0" w:type="dxa"/>
              <w:right w:w="15" w:type="dxa"/>
            </w:tcMar>
            <w:vAlign w:val="center"/>
          </w:tcPr>
          <w:p w:rsidR="00C868D0" w:rsidRPr="00CA132F" w:rsidRDefault="00C868D0" w:rsidP="004C1FDD">
            <w:pPr>
              <w:pStyle w:val="Textoindependiente"/>
              <w:rPr>
                <w:b/>
                <w:sz w:val="16"/>
                <w:szCs w:val="16"/>
              </w:rPr>
            </w:pPr>
            <w:r w:rsidRPr="00CA132F">
              <w:rPr>
                <w:b/>
                <w:sz w:val="16"/>
                <w:szCs w:val="16"/>
              </w:rPr>
              <w:t>AUDIFONOS DIGITALES</w:t>
            </w:r>
          </w:p>
        </w:tc>
        <w:tc>
          <w:tcPr>
            <w:tcW w:w="4116" w:type="dxa"/>
            <w:noWrap/>
            <w:tcMar>
              <w:top w:w="15" w:type="dxa"/>
              <w:left w:w="15" w:type="dxa"/>
              <w:bottom w:w="0" w:type="dxa"/>
              <w:right w:w="15" w:type="dxa"/>
            </w:tcMar>
          </w:tcPr>
          <w:p w:rsidR="00C868D0" w:rsidRPr="00CA132F" w:rsidRDefault="00C868D0" w:rsidP="004C1FDD">
            <w:pPr>
              <w:pStyle w:val="Prrafodelista"/>
              <w:shd w:val="clear" w:color="auto" w:fill="FFFFFF"/>
              <w:ind w:left="127" w:right="268"/>
              <w:jc w:val="both"/>
              <w:rPr>
                <w:rFonts w:ascii="Arial" w:hAnsi="Arial" w:cs="Arial"/>
                <w:sz w:val="16"/>
                <w:szCs w:val="16"/>
              </w:rPr>
            </w:pPr>
          </w:p>
          <w:p w:rsidR="00C868D0" w:rsidRPr="00CA132F" w:rsidRDefault="00C868D0" w:rsidP="00E67D01">
            <w:pPr>
              <w:pStyle w:val="Prrafodelista"/>
              <w:shd w:val="clear" w:color="auto" w:fill="FFFFFF"/>
              <w:ind w:left="127" w:right="268"/>
              <w:jc w:val="both"/>
              <w:rPr>
                <w:rFonts w:ascii="Arial" w:hAnsi="Arial" w:cs="Arial"/>
                <w:sz w:val="16"/>
                <w:szCs w:val="16"/>
              </w:rPr>
            </w:pPr>
            <w:r w:rsidRPr="00CA132F">
              <w:rPr>
                <w:rFonts w:ascii="Arial" w:hAnsi="Arial" w:cs="Arial"/>
                <w:sz w:val="16"/>
                <w:szCs w:val="16"/>
              </w:rPr>
              <w:t>Audífonos 100% digital · Retro auricular Digital Programable de última tecnología, para pérdidas leves, moderadas severas a profundas (incluye molde) · Intraauricular digital programable de última tecnología, para pérdidas leves. · Intraauricular digital programable de última tecnología, para pérdidas Moderadas. · Intraauricular digital programable de última tecnología, para pérdidas Severas. · Control de volumen. ( algunos modelos, requeridos) · Kit de impresión por el tiempo que dure el contrato que se llegase a celebrar, el cual consta de:</w:t>
            </w:r>
          </w:p>
          <w:p w:rsidR="00C868D0" w:rsidRPr="00CA132F" w:rsidRDefault="00C868D0" w:rsidP="004C1FDD">
            <w:pPr>
              <w:pStyle w:val="Prrafodelista"/>
              <w:shd w:val="clear" w:color="auto" w:fill="FFFFFF"/>
              <w:ind w:left="127" w:right="268"/>
              <w:jc w:val="both"/>
              <w:rPr>
                <w:rFonts w:ascii="Arial" w:hAnsi="Arial" w:cs="Arial"/>
                <w:sz w:val="16"/>
                <w:szCs w:val="16"/>
              </w:rPr>
            </w:pPr>
            <w:r w:rsidRPr="00CA132F">
              <w:rPr>
                <w:rFonts w:ascii="Arial" w:hAnsi="Arial" w:cs="Arial"/>
                <w:sz w:val="16"/>
                <w:szCs w:val="16"/>
              </w:rPr>
              <w:t xml:space="preserve">Material o Silicona de Impresión o Jeringa de Impresión (3) </w:t>
            </w:r>
            <w:proofErr w:type="spellStart"/>
            <w:proofErr w:type="gramStart"/>
            <w:r w:rsidRPr="00CA132F">
              <w:rPr>
                <w:rFonts w:ascii="Arial" w:hAnsi="Arial" w:cs="Arial"/>
                <w:sz w:val="16"/>
                <w:szCs w:val="16"/>
              </w:rPr>
              <w:t>o</w:t>
            </w:r>
            <w:proofErr w:type="spellEnd"/>
            <w:proofErr w:type="gramEnd"/>
            <w:r w:rsidRPr="00CA132F">
              <w:rPr>
                <w:rFonts w:ascii="Arial" w:hAnsi="Arial" w:cs="Arial"/>
                <w:sz w:val="16"/>
                <w:szCs w:val="16"/>
              </w:rPr>
              <w:t xml:space="preserve"> </w:t>
            </w:r>
            <w:proofErr w:type="spellStart"/>
            <w:r w:rsidRPr="00CA132F">
              <w:rPr>
                <w:rFonts w:ascii="Arial" w:hAnsi="Arial" w:cs="Arial"/>
                <w:sz w:val="16"/>
                <w:szCs w:val="16"/>
              </w:rPr>
              <w:t>Oto</w:t>
            </w:r>
            <w:proofErr w:type="spellEnd"/>
            <w:r w:rsidRPr="00CA132F">
              <w:rPr>
                <w:rFonts w:ascii="Arial" w:hAnsi="Arial" w:cs="Arial"/>
                <w:sz w:val="16"/>
                <w:szCs w:val="16"/>
              </w:rPr>
              <w:t xml:space="preserve"> Blocks o Empaques para Impresiones. </w:t>
            </w:r>
            <w:proofErr w:type="gramStart"/>
            <w:r w:rsidRPr="00CA132F">
              <w:rPr>
                <w:rFonts w:ascii="Arial" w:hAnsi="Arial" w:cs="Arial"/>
                <w:sz w:val="16"/>
                <w:szCs w:val="16"/>
              </w:rPr>
              <w:t>o</w:t>
            </w:r>
            <w:proofErr w:type="gramEnd"/>
            <w:r w:rsidRPr="00CA132F">
              <w:rPr>
                <w:rFonts w:ascii="Arial" w:hAnsi="Arial" w:cs="Arial"/>
                <w:sz w:val="16"/>
                <w:szCs w:val="16"/>
              </w:rPr>
              <w:t xml:space="preserve"> Domos de diferentes tamaños o Mangueras de diferentes longitudes · Software, zapatas y cables correspondientes para la programación de cada audífono. (Deben ser entregados completos, el mismo día de la capacitación). · Uno </w:t>
            </w:r>
            <w:proofErr w:type="spellStart"/>
            <w:r w:rsidRPr="00CA132F">
              <w:rPr>
                <w:rFonts w:ascii="Arial" w:hAnsi="Arial" w:cs="Arial"/>
                <w:sz w:val="16"/>
                <w:szCs w:val="16"/>
              </w:rPr>
              <w:t>Noahlink</w:t>
            </w:r>
            <w:proofErr w:type="spellEnd"/>
            <w:r w:rsidRPr="00CA132F">
              <w:rPr>
                <w:rFonts w:ascii="Arial" w:hAnsi="Arial" w:cs="Arial"/>
                <w:sz w:val="16"/>
                <w:szCs w:val="16"/>
              </w:rPr>
              <w:t xml:space="preserve"> </w:t>
            </w:r>
            <w:proofErr w:type="spellStart"/>
            <w:r w:rsidRPr="00CA132F">
              <w:rPr>
                <w:rFonts w:ascii="Arial" w:hAnsi="Arial" w:cs="Arial"/>
                <w:sz w:val="16"/>
                <w:szCs w:val="16"/>
              </w:rPr>
              <w:t>Wireless</w:t>
            </w:r>
            <w:proofErr w:type="spellEnd"/>
            <w:r w:rsidRPr="00CA132F">
              <w:rPr>
                <w:rFonts w:ascii="Arial" w:hAnsi="Arial" w:cs="Arial"/>
                <w:sz w:val="16"/>
                <w:szCs w:val="16"/>
              </w:rPr>
              <w:t xml:space="preserve"> </w:t>
            </w:r>
            <w:proofErr w:type="spellStart"/>
            <w:r w:rsidRPr="00CA132F">
              <w:rPr>
                <w:rFonts w:ascii="Arial" w:hAnsi="Arial" w:cs="Arial"/>
                <w:sz w:val="16"/>
                <w:szCs w:val="16"/>
              </w:rPr>
              <w:t>interfase</w:t>
            </w:r>
            <w:proofErr w:type="spellEnd"/>
            <w:r w:rsidRPr="00CA132F">
              <w:rPr>
                <w:rFonts w:ascii="Arial" w:hAnsi="Arial" w:cs="Arial"/>
                <w:sz w:val="16"/>
                <w:szCs w:val="16"/>
              </w:rPr>
              <w:t xml:space="preserve"> de </w:t>
            </w:r>
            <w:proofErr w:type="spellStart"/>
            <w:r w:rsidRPr="00CA132F">
              <w:rPr>
                <w:rFonts w:ascii="Arial" w:hAnsi="Arial" w:cs="Arial"/>
                <w:sz w:val="16"/>
                <w:szCs w:val="16"/>
              </w:rPr>
              <w:t>programacion</w:t>
            </w:r>
            <w:proofErr w:type="spellEnd"/>
            <w:r w:rsidRPr="00CA132F">
              <w:rPr>
                <w:rFonts w:ascii="Arial" w:hAnsi="Arial" w:cs="Arial"/>
                <w:sz w:val="16"/>
                <w:szCs w:val="16"/>
              </w:rPr>
              <w:t xml:space="preserve"> con Bluetooth (BLE) standard. · Cada audífono debe traer cuatro (4) baterías desechables. · Medición in situ de los umbrales auditivos en todo el rango </w:t>
            </w:r>
            <w:proofErr w:type="spellStart"/>
            <w:r w:rsidRPr="00CA132F">
              <w:rPr>
                <w:rFonts w:ascii="Arial" w:hAnsi="Arial" w:cs="Arial"/>
                <w:sz w:val="16"/>
                <w:szCs w:val="16"/>
              </w:rPr>
              <w:t>frecuencial</w:t>
            </w:r>
            <w:proofErr w:type="spellEnd"/>
            <w:r w:rsidRPr="00CA132F">
              <w:rPr>
                <w:rFonts w:ascii="Arial" w:hAnsi="Arial" w:cs="Arial"/>
                <w:sz w:val="16"/>
                <w:szCs w:val="16"/>
              </w:rPr>
              <w:t xml:space="preserve">. · </w:t>
            </w:r>
            <w:r w:rsidR="000C2123">
              <w:rPr>
                <w:rFonts w:ascii="Arial" w:hAnsi="Arial" w:cs="Arial"/>
                <w:sz w:val="16"/>
                <w:szCs w:val="16"/>
              </w:rPr>
              <w:t>Sistema de compresión de rango extendido</w:t>
            </w:r>
            <w:r w:rsidRPr="00CA132F">
              <w:rPr>
                <w:rFonts w:ascii="Arial" w:hAnsi="Arial" w:cs="Arial"/>
                <w:sz w:val="16"/>
                <w:szCs w:val="16"/>
              </w:rPr>
              <w:t xml:space="preserve">. · Cancelación multidireccional activa de </w:t>
            </w:r>
            <w:proofErr w:type="spellStart"/>
            <w:r w:rsidRPr="00CA132F">
              <w:rPr>
                <w:rFonts w:ascii="Arial" w:hAnsi="Arial" w:cs="Arial"/>
                <w:sz w:val="16"/>
                <w:szCs w:val="16"/>
              </w:rPr>
              <w:t>feedback</w:t>
            </w:r>
            <w:proofErr w:type="spellEnd"/>
            <w:r w:rsidRPr="00CA132F">
              <w:rPr>
                <w:rFonts w:ascii="Arial" w:hAnsi="Arial" w:cs="Arial"/>
                <w:sz w:val="16"/>
                <w:szCs w:val="16"/>
              </w:rPr>
              <w:t xml:space="preserve">. Micrófonos adaptativos. · Extensor de audibilidad (transposición </w:t>
            </w:r>
            <w:proofErr w:type="spellStart"/>
            <w:r w:rsidRPr="00CA132F">
              <w:rPr>
                <w:rFonts w:ascii="Arial" w:hAnsi="Arial" w:cs="Arial"/>
                <w:sz w:val="16"/>
                <w:szCs w:val="16"/>
              </w:rPr>
              <w:t>frecuencial</w:t>
            </w:r>
            <w:proofErr w:type="spellEnd"/>
            <w:r w:rsidRPr="00CA132F">
              <w:rPr>
                <w:rFonts w:ascii="Arial" w:hAnsi="Arial" w:cs="Arial"/>
                <w:sz w:val="16"/>
                <w:szCs w:val="16"/>
              </w:rPr>
              <w:t xml:space="preserve"> y/o Comprensión </w:t>
            </w:r>
            <w:proofErr w:type="spellStart"/>
            <w:r w:rsidRPr="00CA132F">
              <w:rPr>
                <w:rFonts w:ascii="Arial" w:hAnsi="Arial" w:cs="Arial"/>
                <w:sz w:val="16"/>
                <w:szCs w:val="16"/>
              </w:rPr>
              <w:t>frecuencial</w:t>
            </w:r>
            <w:proofErr w:type="spellEnd"/>
            <w:r w:rsidRPr="00CA132F">
              <w:rPr>
                <w:rFonts w:ascii="Arial" w:hAnsi="Arial" w:cs="Arial"/>
                <w:sz w:val="16"/>
                <w:szCs w:val="16"/>
              </w:rPr>
              <w:t xml:space="preserve">) y/o (Reproducción de Frecuencia). · Generador de </w:t>
            </w:r>
            <w:r w:rsidR="00BF524E" w:rsidRPr="00CA132F">
              <w:rPr>
                <w:rFonts w:ascii="Arial" w:hAnsi="Arial" w:cs="Arial"/>
                <w:sz w:val="16"/>
                <w:szCs w:val="16"/>
              </w:rPr>
              <w:t xml:space="preserve">estímulos para el manejo del </w:t>
            </w:r>
            <w:proofErr w:type="spellStart"/>
            <w:r w:rsidR="00BF524E" w:rsidRPr="00CA132F">
              <w:rPr>
                <w:rFonts w:ascii="Arial" w:hAnsi="Arial" w:cs="Arial"/>
                <w:sz w:val="16"/>
                <w:szCs w:val="16"/>
              </w:rPr>
              <w:t>tinnitus</w:t>
            </w:r>
            <w:proofErr w:type="spellEnd"/>
            <w:r w:rsidRPr="00CA132F">
              <w:rPr>
                <w:rFonts w:ascii="Arial" w:hAnsi="Arial" w:cs="Arial"/>
                <w:sz w:val="16"/>
                <w:szCs w:val="16"/>
              </w:rPr>
              <w:t xml:space="preserve">, todo y velocidad para el manejo del </w:t>
            </w:r>
            <w:proofErr w:type="spellStart"/>
            <w:r w:rsidRPr="00CA132F">
              <w:rPr>
                <w:rFonts w:ascii="Arial" w:hAnsi="Arial" w:cs="Arial"/>
                <w:sz w:val="16"/>
                <w:szCs w:val="16"/>
              </w:rPr>
              <w:t>tinnitus</w:t>
            </w:r>
            <w:proofErr w:type="spellEnd"/>
            <w:r w:rsidRPr="00CA132F">
              <w:rPr>
                <w:rFonts w:ascii="Arial" w:hAnsi="Arial" w:cs="Arial"/>
                <w:sz w:val="16"/>
                <w:szCs w:val="16"/>
              </w:rPr>
              <w:t>. · Resaltador del hala. · Reductores especializados de ruido.</w:t>
            </w:r>
          </w:p>
          <w:p w:rsidR="00186A66" w:rsidRPr="00CA132F" w:rsidRDefault="00186A66" w:rsidP="004C1FDD">
            <w:pPr>
              <w:pStyle w:val="Prrafodelista"/>
              <w:shd w:val="clear" w:color="auto" w:fill="FFFFFF"/>
              <w:ind w:left="127" w:right="268"/>
              <w:jc w:val="both"/>
              <w:rPr>
                <w:rFonts w:ascii="Arial" w:hAnsi="Arial" w:cs="Arial"/>
                <w:sz w:val="18"/>
                <w:szCs w:val="18"/>
              </w:rPr>
            </w:pPr>
            <w:r w:rsidRPr="00CA132F">
              <w:rPr>
                <w:rFonts w:ascii="Arial" w:hAnsi="Arial" w:cs="Arial"/>
                <w:sz w:val="18"/>
                <w:szCs w:val="18"/>
              </w:rPr>
              <w:t>MÍNIMO DE CANALES CINCO (5)</w:t>
            </w:r>
          </w:p>
          <w:p w:rsidR="00C868D0" w:rsidRPr="00CA132F" w:rsidRDefault="00AE0B53" w:rsidP="00AE0B53">
            <w:pPr>
              <w:pStyle w:val="Prrafodelista"/>
              <w:shd w:val="clear" w:color="auto" w:fill="FFFFFF"/>
              <w:ind w:left="127" w:right="268"/>
              <w:jc w:val="both"/>
              <w:rPr>
                <w:rFonts w:ascii="Arial" w:hAnsi="Arial" w:cs="Arial"/>
                <w:b/>
                <w:sz w:val="16"/>
                <w:szCs w:val="16"/>
              </w:rPr>
            </w:pPr>
            <w:r w:rsidRPr="00CA132F">
              <w:rPr>
                <w:rStyle w:val="Textoennegrita"/>
                <w:rFonts w:ascii="Arial" w:hAnsi="Arial" w:cs="Arial"/>
                <w:b w:val="0"/>
                <w:sz w:val="16"/>
                <w:szCs w:val="16"/>
              </w:rPr>
              <w:t>Garantía de dos</w:t>
            </w:r>
            <w:r w:rsidRPr="00CA132F">
              <w:rPr>
                <w:rFonts w:ascii="Arial" w:hAnsi="Arial" w:cs="Arial"/>
                <w:sz w:val="16"/>
                <w:szCs w:val="16"/>
              </w:rPr>
              <w:t xml:space="preserve"> (2) años a partir de la entrega</w:t>
            </w:r>
          </w:p>
        </w:tc>
        <w:tc>
          <w:tcPr>
            <w:tcW w:w="993" w:type="dxa"/>
            <w:vAlign w:val="center"/>
          </w:tcPr>
          <w:p w:rsidR="00C868D0" w:rsidRPr="00CA132F" w:rsidRDefault="00C868D0" w:rsidP="004C1FDD">
            <w:pPr>
              <w:jc w:val="center"/>
              <w:rPr>
                <w:rFonts w:ascii="Arial" w:hAnsi="Arial" w:cs="Arial"/>
                <w:sz w:val="16"/>
                <w:szCs w:val="16"/>
              </w:rPr>
            </w:pPr>
            <w:r w:rsidRPr="00CA132F">
              <w:rPr>
                <w:rFonts w:ascii="Arial" w:hAnsi="Arial" w:cs="Arial"/>
                <w:sz w:val="16"/>
                <w:szCs w:val="16"/>
              </w:rPr>
              <w:t>UNIDAD</w:t>
            </w:r>
          </w:p>
        </w:tc>
        <w:tc>
          <w:tcPr>
            <w:tcW w:w="1135" w:type="dxa"/>
          </w:tcPr>
          <w:p w:rsidR="00C868D0" w:rsidRPr="00CA132F" w:rsidRDefault="00C868D0" w:rsidP="004C1FDD">
            <w:pPr>
              <w:rPr>
                <w:rFonts w:ascii="Arial" w:hAnsi="Arial" w:cs="Arial"/>
                <w:b/>
                <w:sz w:val="16"/>
                <w:szCs w:val="16"/>
              </w:rPr>
            </w:pPr>
          </w:p>
        </w:tc>
        <w:tc>
          <w:tcPr>
            <w:tcW w:w="567" w:type="dxa"/>
          </w:tcPr>
          <w:p w:rsidR="00C868D0" w:rsidRPr="00CA132F" w:rsidRDefault="00C868D0" w:rsidP="004C1FDD">
            <w:pPr>
              <w:rPr>
                <w:rFonts w:ascii="Arial" w:hAnsi="Arial" w:cs="Arial"/>
                <w:b/>
                <w:sz w:val="16"/>
                <w:szCs w:val="16"/>
              </w:rPr>
            </w:pPr>
          </w:p>
        </w:tc>
        <w:tc>
          <w:tcPr>
            <w:tcW w:w="566" w:type="dxa"/>
          </w:tcPr>
          <w:p w:rsidR="00C868D0" w:rsidRPr="00CA132F" w:rsidRDefault="00C868D0" w:rsidP="004C1FDD">
            <w:pPr>
              <w:rPr>
                <w:rFonts w:ascii="Arial" w:hAnsi="Arial" w:cs="Arial"/>
                <w:b/>
                <w:sz w:val="16"/>
                <w:szCs w:val="16"/>
              </w:rPr>
            </w:pPr>
          </w:p>
        </w:tc>
      </w:tr>
    </w:tbl>
    <w:p w:rsidR="00C96560" w:rsidRPr="00CB5E40" w:rsidRDefault="00C96560" w:rsidP="0088158B">
      <w:pPr>
        <w:autoSpaceDE w:val="0"/>
        <w:autoSpaceDN w:val="0"/>
        <w:adjustRightInd w:val="0"/>
        <w:jc w:val="center"/>
        <w:rPr>
          <w:rFonts w:ascii="Arial" w:hAnsi="Arial" w:cs="Arial"/>
          <w:b/>
          <w:sz w:val="20"/>
          <w:szCs w:val="20"/>
        </w:rPr>
      </w:pPr>
    </w:p>
    <w:p w:rsidR="002C682B" w:rsidRPr="00CB5E40" w:rsidRDefault="002C682B" w:rsidP="002C682B">
      <w:pPr>
        <w:jc w:val="both"/>
        <w:rPr>
          <w:rFonts w:ascii="Arial" w:hAnsi="Arial" w:cs="Arial"/>
          <w:sz w:val="18"/>
          <w:szCs w:val="18"/>
        </w:rPr>
      </w:pPr>
      <w:r w:rsidRPr="00CB5E40">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puede ser verificada y  que ofertamos el 100% de los requerimientos solicitados en el presente Anexo.</w:t>
      </w:r>
    </w:p>
    <w:p w:rsidR="002C682B" w:rsidRPr="00CB5E40" w:rsidRDefault="002C682B" w:rsidP="002C682B">
      <w:pPr>
        <w:ind w:right="-57"/>
        <w:rPr>
          <w:rFonts w:ascii="Arial" w:hAnsi="Arial" w:cs="Arial"/>
          <w:sz w:val="15"/>
          <w:szCs w:val="15"/>
        </w:rPr>
      </w:pPr>
    </w:p>
    <w:p w:rsidR="002C682B" w:rsidRPr="00CB5E40" w:rsidRDefault="002C682B" w:rsidP="002C682B">
      <w:pPr>
        <w:rPr>
          <w:rFonts w:ascii="Arial" w:hAnsi="Arial" w:cs="Arial"/>
          <w:b/>
          <w:bCs/>
          <w:sz w:val="18"/>
          <w:szCs w:val="20"/>
        </w:rPr>
      </w:pPr>
      <w:r w:rsidRPr="00CB5E40">
        <w:rPr>
          <w:rFonts w:ascii="Arial" w:hAnsi="Arial" w:cs="Arial"/>
          <w:b/>
          <w:bCs/>
          <w:sz w:val="18"/>
          <w:szCs w:val="20"/>
        </w:rPr>
        <w:t>Nombre del proponente; ___________________________</w:t>
      </w:r>
    </w:p>
    <w:p w:rsidR="002C682B" w:rsidRPr="00CB5E40" w:rsidRDefault="002C682B" w:rsidP="002C682B">
      <w:pPr>
        <w:rPr>
          <w:rFonts w:ascii="Arial" w:hAnsi="Arial" w:cs="Arial"/>
          <w:b/>
          <w:bCs/>
          <w:sz w:val="18"/>
          <w:szCs w:val="20"/>
        </w:rPr>
      </w:pPr>
      <w:r w:rsidRPr="00CB5E40">
        <w:rPr>
          <w:rFonts w:ascii="Arial" w:hAnsi="Arial" w:cs="Arial"/>
          <w:b/>
          <w:bCs/>
          <w:sz w:val="18"/>
          <w:szCs w:val="20"/>
        </w:rPr>
        <w:t>NIT o C.C.</w:t>
      </w:r>
      <w:r w:rsidRPr="00CB5E40">
        <w:rPr>
          <w:rFonts w:ascii="Arial" w:hAnsi="Arial" w:cs="Arial"/>
          <w:b/>
          <w:bCs/>
          <w:sz w:val="18"/>
          <w:szCs w:val="20"/>
        </w:rPr>
        <w:tab/>
        <w:t>___________________________________</w:t>
      </w:r>
    </w:p>
    <w:p w:rsidR="002C682B" w:rsidRPr="00CB5E40" w:rsidRDefault="002C682B" w:rsidP="002C682B">
      <w:pPr>
        <w:rPr>
          <w:rFonts w:ascii="Arial" w:hAnsi="Arial" w:cs="Arial"/>
          <w:b/>
          <w:bCs/>
          <w:sz w:val="18"/>
          <w:szCs w:val="20"/>
        </w:rPr>
      </w:pPr>
      <w:r w:rsidRPr="00CB5E40">
        <w:rPr>
          <w:rFonts w:ascii="Arial" w:hAnsi="Arial" w:cs="Arial"/>
          <w:b/>
          <w:bCs/>
          <w:sz w:val="18"/>
          <w:szCs w:val="20"/>
        </w:rPr>
        <w:t>Nombre del representante  legal; ____________________</w:t>
      </w:r>
    </w:p>
    <w:p w:rsidR="002C682B" w:rsidRPr="00CB5E40" w:rsidRDefault="002C682B" w:rsidP="002C682B">
      <w:pPr>
        <w:rPr>
          <w:rFonts w:ascii="Arial" w:hAnsi="Arial" w:cs="Arial"/>
          <w:b/>
          <w:bCs/>
          <w:sz w:val="18"/>
          <w:szCs w:val="20"/>
        </w:rPr>
      </w:pPr>
      <w:r w:rsidRPr="00CB5E40">
        <w:rPr>
          <w:rFonts w:ascii="Arial" w:hAnsi="Arial" w:cs="Arial"/>
          <w:b/>
          <w:bCs/>
          <w:sz w:val="18"/>
          <w:szCs w:val="20"/>
        </w:rPr>
        <w:t>Cedula; _________________________________________</w:t>
      </w:r>
    </w:p>
    <w:p w:rsidR="002C682B" w:rsidRPr="00CB5E40" w:rsidRDefault="002C682B" w:rsidP="002C682B">
      <w:pPr>
        <w:rPr>
          <w:rFonts w:ascii="Arial" w:hAnsi="Arial" w:cs="Arial"/>
          <w:b/>
          <w:bCs/>
          <w:sz w:val="18"/>
          <w:szCs w:val="20"/>
        </w:rPr>
      </w:pPr>
      <w:r w:rsidRPr="00CB5E40">
        <w:rPr>
          <w:rFonts w:ascii="Arial" w:hAnsi="Arial" w:cs="Arial"/>
          <w:b/>
          <w:bCs/>
          <w:sz w:val="18"/>
          <w:szCs w:val="20"/>
        </w:rPr>
        <w:t>Firma del representante legal: ______________________</w:t>
      </w:r>
    </w:p>
    <w:p w:rsidR="002C682B" w:rsidRPr="00CB5E40" w:rsidRDefault="002C682B" w:rsidP="002C682B">
      <w:pPr>
        <w:rPr>
          <w:rFonts w:ascii="Arial" w:hAnsi="Arial" w:cs="Arial"/>
          <w:b/>
          <w:bCs/>
          <w:sz w:val="18"/>
          <w:szCs w:val="20"/>
        </w:rPr>
      </w:pPr>
      <w:r w:rsidRPr="00CB5E40">
        <w:rPr>
          <w:rFonts w:ascii="Arial" w:hAnsi="Arial" w:cs="Arial"/>
          <w:b/>
          <w:bCs/>
          <w:sz w:val="18"/>
          <w:szCs w:val="20"/>
        </w:rPr>
        <w:t>Dirección; _______________________________________</w:t>
      </w:r>
    </w:p>
    <w:p w:rsidR="002C682B" w:rsidRPr="00CB5E40" w:rsidRDefault="002C682B" w:rsidP="002C682B">
      <w:pPr>
        <w:rPr>
          <w:rFonts w:ascii="Arial" w:hAnsi="Arial" w:cs="Arial"/>
          <w:b/>
          <w:bCs/>
          <w:sz w:val="18"/>
          <w:szCs w:val="20"/>
        </w:rPr>
      </w:pPr>
      <w:proofErr w:type="spellStart"/>
      <w:r w:rsidRPr="00CB5E40">
        <w:rPr>
          <w:rFonts w:ascii="Arial" w:hAnsi="Arial" w:cs="Arial"/>
          <w:b/>
          <w:bCs/>
          <w:sz w:val="18"/>
          <w:szCs w:val="20"/>
        </w:rPr>
        <w:t>Telefono</w:t>
      </w:r>
      <w:proofErr w:type="spellEnd"/>
      <w:r w:rsidRPr="00CB5E40">
        <w:rPr>
          <w:rFonts w:ascii="Arial" w:hAnsi="Arial" w:cs="Arial"/>
          <w:b/>
          <w:bCs/>
          <w:sz w:val="18"/>
          <w:szCs w:val="20"/>
        </w:rPr>
        <w:t>; ________________________________________</w:t>
      </w:r>
    </w:p>
    <w:p w:rsidR="002C682B" w:rsidRPr="00CB5E40" w:rsidRDefault="002C682B" w:rsidP="002C682B">
      <w:pPr>
        <w:rPr>
          <w:rFonts w:ascii="Arial" w:hAnsi="Arial" w:cs="Arial"/>
          <w:b/>
          <w:bCs/>
          <w:sz w:val="20"/>
          <w:szCs w:val="20"/>
        </w:rPr>
      </w:pPr>
      <w:r w:rsidRPr="00CB5E40">
        <w:rPr>
          <w:rFonts w:ascii="Arial" w:hAnsi="Arial" w:cs="Arial"/>
          <w:b/>
          <w:bCs/>
          <w:sz w:val="18"/>
          <w:szCs w:val="20"/>
        </w:rPr>
        <w:t>E-mail; __________________________________________</w:t>
      </w:r>
    </w:p>
    <w:p w:rsidR="002C682B" w:rsidRPr="00CB5E40" w:rsidRDefault="002C682B" w:rsidP="002C682B">
      <w:pPr>
        <w:autoSpaceDE w:val="0"/>
        <w:autoSpaceDN w:val="0"/>
        <w:adjustRightInd w:val="0"/>
        <w:jc w:val="center"/>
        <w:rPr>
          <w:rFonts w:ascii="Arial" w:hAnsi="Arial" w:cs="Arial"/>
          <w:b/>
          <w:sz w:val="20"/>
          <w:szCs w:val="20"/>
        </w:rPr>
      </w:pPr>
    </w:p>
    <w:p w:rsidR="00C065B6" w:rsidRPr="00CB5E40" w:rsidRDefault="0066346E" w:rsidP="0002210A">
      <w:pPr>
        <w:jc w:val="center"/>
        <w:rPr>
          <w:rFonts w:ascii="Arial" w:hAnsi="Arial" w:cs="Arial"/>
          <w:bCs/>
          <w:sz w:val="12"/>
          <w:szCs w:val="12"/>
        </w:rPr>
      </w:pPr>
      <w:r w:rsidRPr="00CB5E40">
        <w:rPr>
          <w:rFonts w:ascii="Arial" w:hAnsi="Arial" w:cs="Arial"/>
          <w:b/>
          <w:sz w:val="20"/>
          <w:szCs w:val="20"/>
        </w:rPr>
        <w:lastRenderedPageBreak/>
        <w:t xml:space="preserve"> </w:t>
      </w:r>
      <w:r w:rsidR="00C065B6" w:rsidRPr="00CB5E40">
        <w:rPr>
          <w:rFonts w:ascii="Arial" w:hAnsi="Arial" w:cs="Arial"/>
          <w:b/>
          <w:sz w:val="20"/>
          <w:szCs w:val="20"/>
        </w:rPr>
        <w:t>ANEXO No. 2</w:t>
      </w:r>
      <w:bookmarkStart w:id="0" w:name="_GoBack"/>
      <w:bookmarkEnd w:id="0"/>
    </w:p>
    <w:p w:rsidR="00492221" w:rsidRPr="00CB5E40" w:rsidRDefault="00C065B6" w:rsidP="003E0991">
      <w:pPr>
        <w:jc w:val="center"/>
        <w:rPr>
          <w:rFonts w:ascii="Arial" w:eastAsia="MS Mincho" w:hAnsi="Arial" w:cs="Arial"/>
          <w:b/>
          <w:sz w:val="20"/>
          <w:szCs w:val="20"/>
        </w:rPr>
      </w:pPr>
      <w:r w:rsidRPr="00CB5E40">
        <w:rPr>
          <w:rFonts w:ascii="Arial" w:eastAsia="MS Mincho" w:hAnsi="Arial" w:cs="Arial"/>
          <w:b/>
          <w:sz w:val="20"/>
          <w:szCs w:val="20"/>
        </w:rPr>
        <w:t>FICHA TECNICA</w:t>
      </w:r>
    </w:p>
    <w:tbl>
      <w:tblPr>
        <w:tblW w:w="9639" w:type="dxa"/>
        <w:tblInd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0" w:type="dxa"/>
          <w:right w:w="0" w:type="dxa"/>
        </w:tblCellMar>
        <w:tblLook w:val="04A0" w:firstRow="1" w:lastRow="0" w:firstColumn="1" w:lastColumn="0" w:noHBand="0" w:noVBand="1"/>
      </w:tblPr>
      <w:tblGrid>
        <w:gridCol w:w="567"/>
        <w:gridCol w:w="1560"/>
        <w:gridCol w:w="4536"/>
        <w:gridCol w:w="1559"/>
        <w:gridCol w:w="1417"/>
      </w:tblGrid>
      <w:tr w:rsidR="00CA132F" w:rsidRPr="00CA132F" w:rsidTr="002C682B">
        <w:trPr>
          <w:trHeight w:val="311"/>
        </w:trPr>
        <w:tc>
          <w:tcPr>
            <w:tcW w:w="9639" w:type="dxa"/>
            <w:gridSpan w:val="5"/>
            <w:shd w:val="clear" w:color="auto" w:fill="BFBFBF"/>
            <w:vAlign w:val="center"/>
          </w:tcPr>
          <w:p w:rsidR="004C1FDD" w:rsidRPr="00CA132F" w:rsidRDefault="004C1FDD" w:rsidP="004C1FDD">
            <w:pPr>
              <w:jc w:val="center"/>
              <w:rPr>
                <w:rFonts w:ascii="Arial" w:hAnsi="Arial" w:cs="Arial"/>
                <w:b/>
                <w:sz w:val="16"/>
                <w:szCs w:val="16"/>
              </w:rPr>
            </w:pPr>
            <w:r w:rsidRPr="00CA132F">
              <w:rPr>
                <w:rFonts w:ascii="Arial" w:hAnsi="Arial" w:cs="Arial"/>
                <w:b/>
                <w:sz w:val="16"/>
                <w:szCs w:val="16"/>
              </w:rPr>
              <w:t xml:space="preserve">GRUPO No. 1 AUDIFONOS </w:t>
            </w:r>
          </w:p>
        </w:tc>
      </w:tr>
      <w:tr w:rsidR="00CA132F" w:rsidRPr="00CA132F" w:rsidTr="002C682B">
        <w:trPr>
          <w:trHeight w:val="505"/>
        </w:trPr>
        <w:tc>
          <w:tcPr>
            <w:tcW w:w="567" w:type="dxa"/>
            <w:shd w:val="clear" w:color="auto" w:fill="BFBFBF"/>
            <w:vAlign w:val="center"/>
            <w:hideMark/>
          </w:tcPr>
          <w:p w:rsidR="004C1FDD" w:rsidRPr="00CA132F" w:rsidRDefault="004C1FDD" w:rsidP="004C1FDD">
            <w:pPr>
              <w:jc w:val="center"/>
              <w:rPr>
                <w:rFonts w:ascii="Arial" w:hAnsi="Arial" w:cs="Arial"/>
                <w:b/>
                <w:sz w:val="16"/>
                <w:szCs w:val="16"/>
              </w:rPr>
            </w:pPr>
            <w:r w:rsidRPr="00CA132F">
              <w:rPr>
                <w:rFonts w:ascii="Arial" w:hAnsi="Arial" w:cs="Arial"/>
                <w:b/>
                <w:sz w:val="16"/>
                <w:szCs w:val="16"/>
              </w:rPr>
              <w:t>ÍTEM</w:t>
            </w:r>
          </w:p>
        </w:tc>
        <w:tc>
          <w:tcPr>
            <w:tcW w:w="1560" w:type="dxa"/>
            <w:shd w:val="clear" w:color="auto" w:fill="BFBFBF"/>
            <w:noWrap/>
            <w:tcMar>
              <w:top w:w="15" w:type="dxa"/>
              <w:left w:w="15" w:type="dxa"/>
              <w:bottom w:w="0" w:type="dxa"/>
              <w:right w:w="15" w:type="dxa"/>
            </w:tcMar>
            <w:vAlign w:val="center"/>
            <w:hideMark/>
          </w:tcPr>
          <w:p w:rsidR="004C1FDD" w:rsidRPr="00CA132F" w:rsidRDefault="004C1FDD" w:rsidP="004C1FDD">
            <w:pPr>
              <w:jc w:val="center"/>
              <w:rPr>
                <w:rFonts w:ascii="Arial" w:hAnsi="Arial" w:cs="Arial"/>
                <w:b/>
                <w:sz w:val="16"/>
                <w:szCs w:val="16"/>
              </w:rPr>
            </w:pPr>
            <w:r w:rsidRPr="00CA132F">
              <w:rPr>
                <w:rFonts w:ascii="Arial" w:hAnsi="Arial" w:cs="Arial"/>
                <w:b/>
                <w:sz w:val="16"/>
                <w:szCs w:val="16"/>
              </w:rPr>
              <w:t>ELEMENTO</w:t>
            </w:r>
          </w:p>
        </w:tc>
        <w:tc>
          <w:tcPr>
            <w:tcW w:w="4536" w:type="dxa"/>
            <w:shd w:val="clear" w:color="auto" w:fill="BFBFBF"/>
            <w:tcMar>
              <w:top w:w="15" w:type="dxa"/>
              <w:left w:w="15" w:type="dxa"/>
              <w:bottom w:w="0" w:type="dxa"/>
              <w:right w:w="15" w:type="dxa"/>
            </w:tcMar>
            <w:vAlign w:val="center"/>
            <w:hideMark/>
          </w:tcPr>
          <w:p w:rsidR="004C1FDD" w:rsidRPr="00CA132F" w:rsidRDefault="004C1FDD" w:rsidP="004C1FDD">
            <w:pPr>
              <w:jc w:val="center"/>
              <w:rPr>
                <w:rFonts w:ascii="Arial" w:hAnsi="Arial" w:cs="Arial"/>
                <w:b/>
                <w:sz w:val="16"/>
                <w:szCs w:val="16"/>
              </w:rPr>
            </w:pPr>
            <w:r w:rsidRPr="00CA132F">
              <w:rPr>
                <w:rFonts w:ascii="Arial" w:hAnsi="Arial" w:cs="Arial"/>
                <w:b/>
                <w:sz w:val="16"/>
                <w:szCs w:val="16"/>
              </w:rPr>
              <w:t>ESPECIFICACIÓN TÉCNICA</w:t>
            </w:r>
          </w:p>
        </w:tc>
        <w:tc>
          <w:tcPr>
            <w:tcW w:w="1559" w:type="dxa"/>
            <w:shd w:val="clear" w:color="auto" w:fill="BFBFBF"/>
            <w:vAlign w:val="center"/>
            <w:hideMark/>
          </w:tcPr>
          <w:p w:rsidR="004C1FDD" w:rsidRPr="00CA132F" w:rsidRDefault="004C1FDD" w:rsidP="004C1FDD">
            <w:pPr>
              <w:jc w:val="center"/>
              <w:rPr>
                <w:rFonts w:ascii="Arial" w:hAnsi="Arial" w:cs="Arial"/>
                <w:b/>
                <w:sz w:val="16"/>
                <w:szCs w:val="16"/>
              </w:rPr>
            </w:pPr>
            <w:r w:rsidRPr="00CA132F">
              <w:rPr>
                <w:rFonts w:ascii="Arial" w:hAnsi="Arial" w:cs="Arial"/>
                <w:b/>
                <w:sz w:val="16"/>
                <w:szCs w:val="16"/>
              </w:rPr>
              <w:t>UNIDAD DE MEDIDA</w:t>
            </w:r>
          </w:p>
        </w:tc>
        <w:tc>
          <w:tcPr>
            <w:tcW w:w="1417" w:type="dxa"/>
            <w:shd w:val="clear" w:color="auto" w:fill="BFBFBF"/>
          </w:tcPr>
          <w:p w:rsidR="004C1FDD" w:rsidRPr="00CA132F" w:rsidRDefault="004C1FDD" w:rsidP="004C1FDD">
            <w:pPr>
              <w:jc w:val="center"/>
              <w:rPr>
                <w:rFonts w:ascii="Arial" w:hAnsi="Arial" w:cs="Arial"/>
                <w:b/>
                <w:sz w:val="16"/>
                <w:szCs w:val="16"/>
              </w:rPr>
            </w:pPr>
            <w:r w:rsidRPr="00CA132F">
              <w:rPr>
                <w:rFonts w:ascii="Arial" w:hAnsi="Arial" w:cs="Arial"/>
                <w:b/>
                <w:sz w:val="16"/>
                <w:szCs w:val="16"/>
              </w:rPr>
              <w:t>CLASIFICACION UNSPSC</w:t>
            </w:r>
          </w:p>
        </w:tc>
      </w:tr>
      <w:tr w:rsidR="00CA132F" w:rsidRPr="00CA132F" w:rsidTr="002C682B">
        <w:trPr>
          <w:trHeight w:val="20"/>
        </w:trPr>
        <w:tc>
          <w:tcPr>
            <w:tcW w:w="567" w:type="dxa"/>
            <w:vAlign w:val="center"/>
          </w:tcPr>
          <w:p w:rsidR="0056116E" w:rsidRPr="00CA132F" w:rsidRDefault="0056116E" w:rsidP="0056116E">
            <w:pPr>
              <w:jc w:val="center"/>
              <w:rPr>
                <w:rFonts w:ascii="Arial" w:hAnsi="Arial" w:cs="Arial"/>
                <w:sz w:val="16"/>
                <w:szCs w:val="16"/>
              </w:rPr>
            </w:pPr>
            <w:r w:rsidRPr="00CA132F">
              <w:rPr>
                <w:rFonts w:ascii="Arial" w:hAnsi="Arial" w:cs="Arial"/>
                <w:sz w:val="16"/>
                <w:szCs w:val="16"/>
              </w:rPr>
              <w:t>1</w:t>
            </w:r>
          </w:p>
        </w:tc>
        <w:tc>
          <w:tcPr>
            <w:tcW w:w="1560" w:type="dxa"/>
            <w:noWrap/>
            <w:tcMar>
              <w:top w:w="15" w:type="dxa"/>
              <w:left w:w="15" w:type="dxa"/>
              <w:bottom w:w="0" w:type="dxa"/>
              <w:right w:w="15" w:type="dxa"/>
            </w:tcMar>
            <w:vAlign w:val="center"/>
          </w:tcPr>
          <w:p w:rsidR="0056116E" w:rsidRPr="00CA132F" w:rsidRDefault="0056116E" w:rsidP="0056116E">
            <w:pPr>
              <w:pStyle w:val="Textoindependiente"/>
              <w:rPr>
                <w:b/>
                <w:sz w:val="16"/>
                <w:szCs w:val="16"/>
              </w:rPr>
            </w:pPr>
            <w:r w:rsidRPr="00CA132F">
              <w:rPr>
                <w:b/>
                <w:sz w:val="16"/>
                <w:szCs w:val="16"/>
              </w:rPr>
              <w:t>AUDIFONOS DIGITALES</w:t>
            </w:r>
          </w:p>
        </w:tc>
        <w:tc>
          <w:tcPr>
            <w:tcW w:w="4536" w:type="dxa"/>
            <w:noWrap/>
            <w:tcMar>
              <w:top w:w="15" w:type="dxa"/>
              <w:left w:w="15" w:type="dxa"/>
              <w:bottom w:w="0" w:type="dxa"/>
              <w:right w:w="15" w:type="dxa"/>
            </w:tcMar>
          </w:tcPr>
          <w:p w:rsidR="0056116E" w:rsidRPr="00CA132F" w:rsidRDefault="0056116E" w:rsidP="0056116E">
            <w:pPr>
              <w:pStyle w:val="Prrafodelista"/>
              <w:shd w:val="clear" w:color="auto" w:fill="FFFFFF"/>
              <w:ind w:left="127" w:right="268"/>
              <w:jc w:val="both"/>
              <w:rPr>
                <w:rFonts w:ascii="Arial" w:hAnsi="Arial" w:cs="Arial"/>
                <w:sz w:val="16"/>
                <w:szCs w:val="16"/>
              </w:rPr>
            </w:pPr>
            <w:r w:rsidRPr="00CA132F">
              <w:rPr>
                <w:rFonts w:ascii="Arial" w:hAnsi="Arial" w:cs="Arial"/>
                <w:sz w:val="16"/>
                <w:szCs w:val="16"/>
              </w:rPr>
              <w:t>Audífonos 100% digital · Retro auricular Digital Programable de última tecnología, para pérdidas leves, moderadas severas a profundas (incluye molde) ·  Intraauricular digital programable de última tecnología, para pérdidas leves. · Intraauricular digital programable de última tecnología, para pérdidas Moderadas. · Intraauricular digital programable de última tecnología, para pérdidas Severas. · Control de volumen. ( algunos modelos, requeridos) · Kit de impresión por el tiempo que dure el contrato que se llegase a celebrar, el cual consta de:</w:t>
            </w:r>
          </w:p>
          <w:p w:rsidR="0056116E" w:rsidRPr="00CA132F" w:rsidRDefault="0056116E" w:rsidP="0056116E">
            <w:pPr>
              <w:pStyle w:val="Prrafodelista"/>
              <w:shd w:val="clear" w:color="auto" w:fill="FFFFFF"/>
              <w:ind w:left="127" w:right="268"/>
              <w:jc w:val="both"/>
              <w:rPr>
                <w:rFonts w:ascii="Arial" w:hAnsi="Arial" w:cs="Arial"/>
                <w:sz w:val="16"/>
                <w:szCs w:val="16"/>
              </w:rPr>
            </w:pPr>
            <w:r w:rsidRPr="00CA132F">
              <w:rPr>
                <w:rFonts w:ascii="Arial" w:hAnsi="Arial" w:cs="Arial"/>
                <w:sz w:val="16"/>
                <w:szCs w:val="16"/>
              </w:rPr>
              <w:t xml:space="preserve">Material o Silicona de Impresión o Jeringa de Impresión (3) </w:t>
            </w:r>
            <w:proofErr w:type="spellStart"/>
            <w:proofErr w:type="gramStart"/>
            <w:r w:rsidRPr="00CA132F">
              <w:rPr>
                <w:rFonts w:ascii="Arial" w:hAnsi="Arial" w:cs="Arial"/>
                <w:sz w:val="16"/>
                <w:szCs w:val="16"/>
              </w:rPr>
              <w:t>o</w:t>
            </w:r>
            <w:proofErr w:type="spellEnd"/>
            <w:proofErr w:type="gramEnd"/>
            <w:r w:rsidRPr="00CA132F">
              <w:rPr>
                <w:rFonts w:ascii="Arial" w:hAnsi="Arial" w:cs="Arial"/>
                <w:sz w:val="16"/>
                <w:szCs w:val="16"/>
              </w:rPr>
              <w:t xml:space="preserve"> </w:t>
            </w:r>
            <w:proofErr w:type="spellStart"/>
            <w:r w:rsidRPr="00CA132F">
              <w:rPr>
                <w:rFonts w:ascii="Arial" w:hAnsi="Arial" w:cs="Arial"/>
                <w:sz w:val="16"/>
                <w:szCs w:val="16"/>
              </w:rPr>
              <w:t>Oto</w:t>
            </w:r>
            <w:proofErr w:type="spellEnd"/>
            <w:r w:rsidRPr="00CA132F">
              <w:rPr>
                <w:rFonts w:ascii="Arial" w:hAnsi="Arial" w:cs="Arial"/>
                <w:sz w:val="16"/>
                <w:szCs w:val="16"/>
              </w:rPr>
              <w:t xml:space="preserve"> Blocks o Empaques para Impresiones. </w:t>
            </w:r>
            <w:proofErr w:type="gramStart"/>
            <w:r w:rsidRPr="00CA132F">
              <w:rPr>
                <w:rFonts w:ascii="Arial" w:hAnsi="Arial" w:cs="Arial"/>
                <w:sz w:val="16"/>
                <w:szCs w:val="16"/>
              </w:rPr>
              <w:t>o</w:t>
            </w:r>
            <w:proofErr w:type="gramEnd"/>
            <w:r w:rsidRPr="00CA132F">
              <w:rPr>
                <w:rFonts w:ascii="Arial" w:hAnsi="Arial" w:cs="Arial"/>
                <w:sz w:val="16"/>
                <w:szCs w:val="16"/>
              </w:rPr>
              <w:t xml:space="preserve"> Domos de diferentes tamaños o Mangueras de diferentes longitudes · Software, zapatas y cables correspondientes para la programación de cada audífono. (Deben ser entregados completos, el mismo día de la capacitación). · Uno </w:t>
            </w:r>
            <w:proofErr w:type="spellStart"/>
            <w:r w:rsidRPr="00CA132F">
              <w:rPr>
                <w:rFonts w:ascii="Arial" w:hAnsi="Arial" w:cs="Arial"/>
                <w:sz w:val="16"/>
                <w:szCs w:val="16"/>
              </w:rPr>
              <w:t>Noahlink</w:t>
            </w:r>
            <w:proofErr w:type="spellEnd"/>
            <w:r w:rsidRPr="00CA132F">
              <w:rPr>
                <w:rFonts w:ascii="Arial" w:hAnsi="Arial" w:cs="Arial"/>
                <w:sz w:val="16"/>
                <w:szCs w:val="16"/>
              </w:rPr>
              <w:t xml:space="preserve"> </w:t>
            </w:r>
            <w:proofErr w:type="spellStart"/>
            <w:r w:rsidRPr="00CA132F">
              <w:rPr>
                <w:rFonts w:ascii="Arial" w:hAnsi="Arial" w:cs="Arial"/>
                <w:sz w:val="16"/>
                <w:szCs w:val="16"/>
              </w:rPr>
              <w:t>Wireless</w:t>
            </w:r>
            <w:proofErr w:type="spellEnd"/>
            <w:r w:rsidRPr="00CA132F">
              <w:rPr>
                <w:rFonts w:ascii="Arial" w:hAnsi="Arial" w:cs="Arial"/>
                <w:sz w:val="16"/>
                <w:szCs w:val="16"/>
              </w:rPr>
              <w:t xml:space="preserve"> </w:t>
            </w:r>
            <w:proofErr w:type="spellStart"/>
            <w:r w:rsidRPr="00CA132F">
              <w:rPr>
                <w:rFonts w:ascii="Arial" w:hAnsi="Arial" w:cs="Arial"/>
                <w:sz w:val="16"/>
                <w:szCs w:val="16"/>
              </w:rPr>
              <w:t>interfase</w:t>
            </w:r>
            <w:proofErr w:type="spellEnd"/>
            <w:r w:rsidRPr="00CA132F">
              <w:rPr>
                <w:rFonts w:ascii="Arial" w:hAnsi="Arial" w:cs="Arial"/>
                <w:sz w:val="16"/>
                <w:szCs w:val="16"/>
              </w:rPr>
              <w:t xml:space="preserve"> de </w:t>
            </w:r>
            <w:proofErr w:type="spellStart"/>
            <w:r w:rsidRPr="00CA132F">
              <w:rPr>
                <w:rFonts w:ascii="Arial" w:hAnsi="Arial" w:cs="Arial"/>
                <w:sz w:val="16"/>
                <w:szCs w:val="16"/>
              </w:rPr>
              <w:t>programacion</w:t>
            </w:r>
            <w:proofErr w:type="spellEnd"/>
            <w:r w:rsidRPr="00CA132F">
              <w:rPr>
                <w:rFonts w:ascii="Arial" w:hAnsi="Arial" w:cs="Arial"/>
                <w:sz w:val="16"/>
                <w:szCs w:val="16"/>
              </w:rPr>
              <w:t xml:space="preserve"> con Bluetooth (BLE) standard. · Cada audífono debe traer cuatro (4) baterías desechables. · Medición in situ de los umbrales auditivos en todo el rango </w:t>
            </w:r>
            <w:proofErr w:type="spellStart"/>
            <w:r w:rsidRPr="00CA132F">
              <w:rPr>
                <w:rFonts w:ascii="Arial" w:hAnsi="Arial" w:cs="Arial"/>
                <w:sz w:val="16"/>
                <w:szCs w:val="16"/>
              </w:rPr>
              <w:t>frecuencial</w:t>
            </w:r>
            <w:proofErr w:type="spellEnd"/>
            <w:r w:rsidRPr="00CA132F">
              <w:rPr>
                <w:rFonts w:ascii="Arial" w:hAnsi="Arial" w:cs="Arial"/>
                <w:sz w:val="16"/>
                <w:szCs w:val="16"/>
              </w:rPr>
              <w:t xml:space="preserve">. · </w:t>
            </w:r>
            <w:r w:rsidR="000C2123">
              <w:rPr>
                <w:rFonts w:ascii="Arial" w:hAnsi="Arial" w:cs="Arial"/>
                <w:sz w:val="16"/>
                <w:szCs w:val="16"/>
              </w:rPr>
              <w:t>Sistema de compresión de rango extendido</w:t>
            </w:r>
            <w:r w:rsidRPr="00CA132F">
              <w:rPr>
                <w:rFonts w:ascii="Arial" w:hAnsi="Arial" w:cs="Arial"/>
                <w:sz w:val="16"/>
                <w:szCs w:val="16"/>
              </w:rPr>
              <w:t xml:space="preserve">. · Cancelación multidireccional activa de </w:t>
            </w:r>
            <w:proofErr w:type="spellStart"/>
            <w:r w:rsidRPr="00CA132F">
              <w:rPr>
                <w:rFonts w:ascii="Arial" w:hAnsi="Arial" w:cs="Arial"/>
                <w:sz w:val="16"/>
                <w:szCs w:val="16"/>
              </w:rPr>
              <w:t>feedback</w:t>
            </w:r>
            <w:proofErr w:type="spellEnd"/>
            <w:r w:rsidRPr="00CA132F">
              <w:rPr>
                <w:rFonts w:ascii="Arial" w:hAnsi="Arial" w:cs="Arial"/>
                <w:sz w:val="16"/>
                <w:szCs w:val="16"/>
              </w:rPr>
              <w:t xml:space="preserve">. Micrófonos adaptativos. · Extensor de audibilidad (transposición </w:t>
            </w:r>
            <w:proofErr w:type="spellStart"/>
            <w:r w:rsidRPr="00CA132F">
              <w:rPr>
                <w:rFonts w:ascii="Arial" w:hAnsi="Arial" w:cs="Arial"/>
                <w:sz w:val="16"/>
                <w:szCs w:val="16"/>
              </w:rPr>
              <w:t>frecuencial</w:t>
            </w:r>
            <w:proofErr w:type="spellEnd"/>
            <w:r w:rsidRPr="00CA132F">
              <w:rPr>
                <w:rFonts w:ascii="Arial" w:hAnsi="Arial" w:cs="Arial"/>
                <w:sz w:val="16"/>
                <w:szCs w:val="16"/>
              </w:rPr>
              <w:t xml:space="preserve"> y/o Comprensión </w:t>
            </w:r>
            <w:proofErr w:type="spellStart"/>
            <w:r w:rsidRPr="00CA132F">
              <w:rPr>
                <w:rFonts w:ascii="Arial" w:hAnsi="Arial" w:cs="Arial"/>
                <w:sz w:val="16"/>
                <w:szCs w:val="16"/>
              </w:rPr>
              <w:t>frecuencial</w:t>
            </w:r>
            <w:proofErr w:type="spellEnd"/>
            <w:r w:rsidRPr="00CA132F">
              <w:rPr>
                <w:rFonts w:ascii="Arial" w:hAnsi="Arial" w:cs="Arial"/>
                <w:sz w:val="16"/>
                <w:szCs w:val="16"/>
              </w:rPr>
              <w:t xml:space="preserve">) y/o (Reproducción de Frecuencia). · Generador de estímulos para el manejo del </w:t>
            </w:r>
            <w:proofErr w:type="spellStart"/>
            <w:r w:rsidRPr="00CA132F">
              <w:rPr>
                <w:rFonts w:ascii="Arial" w:hAnsi="Arial" w:cs="Arial"/>
                <w:sz w:val="16"/>
                <w:szCs w:val="16"/>
              </w:rPr>
              <w:t>tinnitus</w:t>
            </w:r>
            <w:proofErr w:type="spellEnd"/>
            <w:r w:rsidRPr="00CA132F">
              <w:rPr>
                <w:rFonts w:ascii="Arial" w:hAnsi="Arial" w:cs="Arial"/>
                <w:sz w:val="16"/>
                <w:szCs w:val="16"/>
              </w:rPr>
              <w:t xml:space="preserve">, todo y velocidad para el manejo del </w:t>
            </w:r>
            <w:proofErr w:type="spellStart"/>
            <w:r w:rsidRPr="00CA132F">
              <w:rPr>
                <w:rFonts w:ascii="Arial" w:hAnsi="Arial" w:cs="Arial"/>
                <w:sz w:val="16"/>
                <w:szCs w:val="16"/>
              </w:rPr>
              <w:t>tinnitus</w:t>
            </w:r>
            <w:proofErr w:type="spellEnd"/>
            <w:r w:rsidRPr="00CA132F">
              <w:rPr>
                <w:rFonts w:ascii="Arial" w:hAnsi="Arial" w:cs="Arial"/>
                <w:sz w:val="16"/>
                <w:szCs w:val="16"/>
              </w:rPr>
              <w:t>. · Resaltador del hala. · Reductores especializados de ruido.</w:t>
            </w:r>
          </w:p>
          <w:p w:rsidR="0056116E" w:rsidRPr="00CA132F" w:rsidRDefault="0056116E" w:rsidP="0056116E">
            <w:pPr>
              <w:pStyle w:val="Prrafodelista"/>
              <w:shd w:val="clear" w:color="auto" w:fill="FFFFFF"/>
              <w:ind w:left="127" w:right="268"/>
              <w:jc w:val="both"/>
              <w:rPr>
                <w:rFonts w:ascii="Arial" w:hAnsi="Arial" w:cs="Arial"/>
                <w:sz w:val="18"/>
                <w:szCs w:val="18"/>
              </w:rPr>
            </w:pPr>
            <w:r w:rsidRPr="00CA132F">
              <w:rPr>
                <w:rFonts w:ascii="Arial" w:hAnsi="Arial" w:cs="Arial"/>
                <w:sz w:val="18"/>
                <w:szCs w:val="18"/>
              </w:rPr>
              <w:t>MÍNIMO DE CANALES CINCO (5)</w:t>
            </w:r>
          </w:p>
          <w:p w:rsidR="0056116E" w:rsidRPr="00CA132F" w:rsidRDefault="0056116E" w:rsidP="0056116E">
            <w:pPr>
              <w:pStyle w:val="Prrafodelista"/>
              <w:shd w:val="clear" w:color="auto" w:fill="FFFFFF"/>
              <w:ind w:left="127" w:right="268"/>
              <w:jc w:val="both"/>
              <w:rPr>
                <w:rFonts w:ascii="Arial" w:hAnsi="Arial" w:cs="Arial"/>
                <w:b/>
                <w:sz w:val="16"/>
                <w:szCs w:val="16"/>
              </w:rPr>
            </w:pPr>
            <w:r w:rsidRPr="00CA132F">
              <w:rPr>
                <w:rStyle w:val="Textoennegrita"/>
                <w:rFonts w:ascii="Arial" w:hAnsi="Arial" w:cs="Arial"/>
                <w:b w:val="0"/>
                <w:sz w:val="16"/>
                <w:szCs w:val="16"/>
              </w:rPr>
              <w:t>Garantía de dos</w:t>
            </w:r>
            <w:r w:rsidRPr="00CA132F">
              <w:rPr>
                <w:rFonts w:ascii="Arial" w:hAnsi="Arial" w:cs="Arial"/>
                <w:sz w:val="16"/>
                <w:szCs w:val="16"/>
              </w:rPr>
              <w:t xml:space="preserve"> (2) años a partir de la entrega</w:t>
            </w:r>
          </w:p>
        </w:tc>
        <w:tc>
          <w:tcPr>
            <w:tcW w:w="1559" w:type="dxa"/>
            <w:tcBorders>
              <w:bottom w:val="single" w:sz="4" w:space="0" w:color="auto"/>
            </w:tcBorders>
            <w:vAlign w:val="center"/>
          </w:tcPr>
          <w:p w:rsidR="0056116E" w:rsidRPr="00CA132F" w:rsidRDefault="0056116E" w:rsidP="0056116E">
            <w:pPr>
              <w:jc w:val="center"/>
              <w:rPr>
                <w:rFonts w:ascii="Arial" w:hAnsi="Arial" w:cs="Arial"/>
                <w:sz w:val="16"/>
                <w:szCs w:val="16"/>
              </w:rPr>
            </w:pPr>
            <w:r w:rsidRPr="00CA132F">
              <w:rPr>
                <w:rFonts w:ascii="Arial" w:hAnsi="Arial" w:cs="Arial"/>
                <w:sz w:val="16"/>
                <w:szCs w:val="16"/>
              </w:rPr>
              <w:t>UNIDAD</w:t>
            </w:r>
          </w:p>
        </w:tc>
        <w:tc>
          <w:tcPr>
            <w:tcW w:w="1417" w:type="dxa"/>
            <w:tcBorders>
              <w:bottom w:val="single" w:sz="4" w:space="0" w:color="auto"/>
            </w:tcBorders>
          </w:tcPr>
          <w:p w:rsidR="0056116E" w:rsidRPr="00CA132F" w:rsidRDefault="0056116E" w:rsidP="0056116E">
            <w:pPr>
              <w:snapToGrid w:val="0"/>
              <w:ind w:right="-108"/>
              <w:jc w:val="center"/>
              <w:rPr>
                <w:rFonts w:ascii="Arial" w:hAnsi="Arial" w:cs="Arial"/>
                <w:bCs/>
                <w:sz w:val="14"/>
                <w:szCs w:val="14"/>
              </w:rPr>
            </w:pPr>
            <w:r w:rsidRPr="00CA132F">
              <w:rPr>
                <w:rFonts w:ascii="Arial" w:hAnsi="Arial" w:cs="Arial"/>
                <w:bCs/>
                <w:sz w:val="14"/>
                <w:szCs w:val="14"/>
              </w:rPr>
              <w:t>42295500</w:t>
            </w:r>
          </w:p>
          <w:p w:rsidR="0056116E" w:rsidRPr="00CA132F" w:rsidRDefault="0056116E" w:rsidP="0056116E">
            <w:pPr>
              <w:snapToGrid w:val="0"/>
              <w:ind w:right="-108"/>
              <w:jc w:val="center"/>
              <w:rPr>
                <w:rFonts w:ascii="Arial" w:hAnsi="Arial" w:cs="Arial"/>
                <w:sz w:val="14"/>
                <w:szCs w:val="14"/>
              </w:rPr>
            </w:pPr>
            <w:r w:rsidRPr="00CA132F">
              <w:rPr>
                <w:rFonts w:ascii="Arial" w:hAnsi="Arial" w:cs="Arial"/>
                <w:sz w:val="14"/>
                <w:szCs w:val="14"/>
              </w:rPr>
              <w:t>42143500</w:t>
            </w:r>
          </w:p>
          <w:p w:rsidR="0056116E" w:rsidRPr="00CA132F" w:rsidRDefault="0056116E" w:rsidP="0056116E">
            <w:pPr>
              <w:snapToGrid w:val="0"/>
              <w:ind w:right="-108"/>
              <w:jc w:val="center"/>
              <w:rPr>
                <w:rFonts w:ascii="Arial" w:hAnsi="Arial" w:cs="Arial"/>
                <w:sz w:val="14"/>
                <w:szCs w:val="14"/>
              </w:rPr>
            </w:pPr>
            <w:r w:rsidRPr="00CA132F">
              <w:rPr>
                <w:rFonts w:ascii="Arial" w:hAnsi="Arial" w:cs="Arial"/>
                <w:sz w:val="14"/>
                <w:szCs w:val="14"/>
              </w:rPr>
              <w:t>42144000</w:t>
            </w:r>
          </w:p>
          <w:p w:rsidR="0056116E" w:rsidRPr="00CA132F" w:rsidRDefault="0056116E" w:rsidP="0056116E">
            <w:pPr>
              <w:snapToGrid w:val="0"/>
              <w:ind w:right="-108"/>
              <w:jc w:val="center"/>
              <w:rPr>
                <w:rFonts w:ascii="Arial" w:hAnsi="Arial" w:cs="Arial"/>
                <w:bCs/>
                <w:sz w:val="14"/>
                <w:szCs w:val="14"/>
              </w:rPr>
            </w:pPr>
            <w:r w:rsidRPr="00CA132F">
              <w:rPr>
                <w:rFonts w:ascii="Arial" w:hAnsi="Arial" w:cs="Arial"/>
                <w:bCs/>
                <w:sz w:val="14"/>
                <w:szCs w:val="14"/>
              </w:rPr>
              <w:t>42211700</w:t>
            </w:r>
          </w:p>
          <w:p w:rsidR="0056116E" w:rsidRPr="00CA132F" w:rsidRDefault="0056116E" w:rsidP="0056116E">
            <w:pPr>
              <w:jc w:val="center"/>
              <w:rPr>
                <w:rFonts w:ascii="Arial" w:hAnsi="Arial" w:cs="Arial"/>
                <w:sz w:val="16"/>
                <w:szCs w:val="16"/>
              </w:rPr>
            </w:pPr>
          </w:p>
        </w:tc>
      </w:tr>
    </w:tbl>
    <w:p w:rsidR="00DA4FEB" w:rsidRPr="00CB5E40" w:rsidRDefault="00DA4FEB" w:rsidP="00C065B6">
      <w:pPr>
        <w:jc w:val="center"/>
        <w:rPr>
          <w:rFonts w:ascii="Arial" w:eastAsia="MS Mincho" w:hAnsi="Arial" w:cs="Arial"/>
          <w:b/>
          <w:sz w:val="20"/>
          <w:szCs w:val="20"/>
        </w:rPr>
      </w:pPr>
    </w:p>
    <w:p w:rsidR="00DA4FEB" w:rsidRPr="00CB5E40" w:rsidRDefault="00DA4FEB" w:rsidP="00C065B6">
      <w:pPr>
        <w:jc w:val="center"/>
        <w:rPr>
          <w:rFonts w:ascii="Arial" w:eastAsia="MS Mincho" w:hAnsi="Arial" w:cs="Arial"/>
          <w:b/>
          <w:sz w:val="20"/>
          <w:szCs w:val="20"/>
        </w:rPr>
      </w:pPr>
    </w:p>
    <w:p w:rsidR="002C682B" w:rsidRPr="00CB5E40" w:rsidRDefault="002C682B" w:rsidP="002C682B">
      <w:pPr>
        <w:jc w:val="both"/>
        <w:rPr>
          <w:rFonts w:ascii="Arial" w:hAnsi="Arial" w:cs="Arial"/>
          <w:sz w:val="18"/>
          <w:szCs w:val="18"/>
        </w:rPr>
      </w:pPr>
      <w:r w:rsidRPr="00CB5E40">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puede ser verificada y  que ofertamos el 100% de los requerimientos solicitados en el presente Anexo.</w:t>
      </w:r>
    </w:p>
    <w:p w:rsidR="002C682B" w:rsidRPr="00CB5E40" w:rsidRDefault="002C682B" w:rsidP="002C682B">
      <w:pPr>
        <w:ind w:right="-57"/>
        <w:rPr>
          <w:rFonts w:ascii="Arial" w:hAnsi="Arial" w:cs="Arial"/>
          <w:sz w:val="15"/>
          <w:szCs w:val="15"/>
        </w:rPr>
      </w:pPr>
    </w:p>
    <w:p w:rsidR="002C682B" w:rsidRPr="00CB5E40" w:rsidRDefault="002C682B" w:rsidP="002C682B">
      <w:pPr>
        <w:rPr>
          <w:rFonts w:ascii="Arial" w:hAnsi="Arial" w:cs="Arial"/>
          <w:b/>
          <w:bCs/>
          <w:sz w:val="18"/>
          <w:szCs w:val="20"/>
        </w:rPr>
      </w:pPr>
      <w:r w:rsidRPr="00CB5E40">
        <w:rPr>
          <w:rFonts w:ascii="Arial" w:hAnsi="Arial" w:cs="Arial"/>
          <w:b/>
          <w:bCs/>
          <w:sz w:val="18"/>
          <w:szCs w:val="20"/>
        </w:rPr>
        <w:t>Nombre del proponente; ___________________________</w:t>
      </w:r>
    </w:p>
    <w:p w:rsidR="002C682B" w:rsidRPr="00CB5E40" w:rsidRDefault="002C682B" w:rsidP="002C682B">
      <w:pPr>
        <w:rPr>
          <w:rFonts w:ascii="Arial" w:hAnsi="Arial" w:cs="Arial"/>
          <w:b/>
          <w:bCs/>
          <w:sz w:val="18"/>
          <w:szCs w:val="20"/>
        </w:rPr>
      </w:pPr>
      <w:r w:rsidRPr="00CB5E40">
        <w:rPr>
          <w:rFonts w:ascii="Arial" w:hAnsi="Arial" w:cs="Arial"/>
          <w:b/>
          <w:bCs/>
          <w:sz w:val="18"/>
          <w:szCs w:val="20"/>
        </w:rPr>
        <w:t>NIT o C.C.</w:t>
      </w:r>
      <w:r w:rsidRPr="00CB5E40">
        <w:rPr>
          <w:rFonts w:ascii="Arial" w:hAnsi="Arial" w:cs="Arial"/>
          <w:b/>
          <w:bCs/>
          <w:sz w:val="18"/>
          <w:szCs w:val="20"/>
        </w:rPr>
        <w:tab/>
        <w:t>___________________________________</w:t>
      </w:r>
    </w:p>
    <w:p w:rsidR="002C682B" w:rsidRPr="00CB5E40" w:rsidRDefault="002C682B" w:rsidP="002C682B">
      <w:pPr>
        <w:rPr>
          <w:rFonts w:ascii="Arial" w:hAnsi="Arial" w:cs="Arial"/>
          <w:b/>
          <w:bCs/>
          <w:sz w:val="18"/>
          <w:szCs w:val="20"/>
        </w:rPr>
      </w:pPr>
      <w:r w:rsidRPr="00CB5E40">
        <w:rPr>
          <w:rFonts w:ascii="Arial" w:hAnsi="Arial" w:cs="Arial"/>
          <w:b/>
          <w:bCs/>
          <w:sz w:val="18"/>
          <w:szCs w:val="20"/>
        </w:rPr>
        <w:t>Nombre del representante  legal; ____________________</w:t>
      </w:r>
    </w:p>
    <w:p w:rsidR="002C682B" w:rsidRPr="00CB5E40" w:rsidRDefault="002C682B" w:rsidP="002C682B">
      <w:pPr>
        <w:rPr>
          <w:rFonts w:ascii="Arial" w:hAnsi="Arial" w:cs="Arial"/>
          <w:b/>
          <w:bCs/>
          <w:sz w:val="18"/>
          <w:szCs w:val="20"/>
        </w:rPr>
      </w:pPr>
      <w:r w:rsidRPr="00CB5E40">
        <w:rPr>
          <w:rFonts w:ascii="Arial" w:hAnsi="Arial" w:cs="Arial"/>
          <w:b/>
          <w:bCs/>
          <w:sz w:val="18"/>
          <w:szCs w:val="20"/>
        </w:rPr>
        <w:t>Cedula; _________________________________________</w:t>
      </w:r>
    </w:p>
    <w:p w:rsidR="002C682B" w:rsidRPr="00CB5E40" w:rsidRDefault="002C682B" w:rsidP="002C682B">
      <w:pPr>
        <w:rPr>
          <w:rFonts w:ascii="Arial" w:hAnsi="Arial" w:cs="Arial"/>
          <w:b/>
          <w:bCs/>
          <w:sz w:val="18"/>
          <w:szCs w:val="20"/>
        </w:rPr>
      </w:pPr>
      <w:r w:rsidRPr="00CB5E40">
        <w:rPr>
          <w:rFonts w:ascii="Arial" w:hAnsi="Arial" w:cs="Arial"/>
          <w:b/>
          <w:bCs/>
          <w:sz w:val="18"/>
          <w:szCs w:val="20"/>
        </w:rPr>
        <w:t>Firma del representante legal: ______________________</w:t>
      </w:r>
    </w:p>
    <w:p w:rsidR="002C682B" w:rsidRPr="00CB5E40" w:rsidRDefault="002C682B" w:rsidP="002C682B">
      <w:pPr>
        <w:rPr>
          <w:rFonts w:ascii="Arial" w:hAnsi="Arial" w:cs="Arial"/>
          <w:b/>
          <w:bCs/>
          <w:sz w:val="18"/>
          <w:szCs w:val="20"/>
        </w:rPr>
      </w:pPr>
      <w:r w:rsidRPr="00CB5E40">
        <w:rPr>
          <w:rFonts w:ascii="Arial" w:hAnsi="Arial" w:cs="Arial"/>
          <w:b/>
          <w:bCs/>
          <w:sz w:val="18"/>
          <w:szCs w:val="20"/>
        </w:rPr>
        <w:t>Dirección; _______________________________________</w:t>
      </w:r>
    </w:p>
    <w:p w:rsidR="002C682B" w:rsidRPr="00CB5E40" w:rsidRDefault="002C682B" w:rsidP="002C682B">
      <w:pPr>
        <w:rPr>
          <w:rFonts w:ascii="Arial" w:hAnsi="Arial" w:cs="Arial"/>
          <w:b/>
          <w:bCs/>
          <w:sz w:val="18"/>
          <w:szCs w:val="20"/>
        </w:rPr>
      </w:pPr>
      <w:proofErr w:type="spellStart"/>
      <w:r w:rsidRPr="00CB5E40">
        <w:rPr>
          <w:rFonts w:ascii="Arial" w:hAnsi="Arial" w:cs="Arial"/>
          <w:b/>
          <w:bCs/>
          <w:sz w:val="18"/>
          <w:szCs w:val="20"/>
        </w:rPr>
        <w:t>Telefono</w:t>
      </w:r>
      <w:proofErr w:type="spellEnd"/>
      <w:r w:rsidRPr="00CB5E40">
        <w:rPr>
          <w:rFonts w:ascii="Arial" w:hAnsi="Arial" w:cs="Arial"/>
          <w:b/>
          <w:bCs/>
          <w:sz w:val="18"/>
          <w:szCs w:val="20"/>
        </w:rPr>
        <w:t>; ________________________________________</w:t>
      </w:r>
    </w:p>
    <w:p w:rsidR="002C682B" w:rsidRPr="00CB5E40" w:rsidRDefault="002C682B" w:rsidP="002C682B">
      <w:pPr>
        <w:rPr>
          <w:rFonts w:ascii="Arial" w:hAnsi="Arial" w:cs="Arial"/>
          <w:b/>
          <w:bCs/>
          <w:sz w:val="20"/>
          <w:szCs w:val="20"/>
        </w:rPr>
      </w:pPr>
      <w:r w:rsidRPr="00CB5E40">
        <w:rPr>
          <w:rFonts w:ascii="Arial" w:hAnsi="Arial" w:cs="Arial"/>
          <w:b/>
          <w:bCs/>
          <w:sz w:val="18"/>
          <w:szCs w:val="20"/>
        </w:rPr>
        <w:t>E-mail; __________________________________________</w:t>
      </w:r>
    </w:p>
    <w:p w:rsidR="002C682B" w:rsidRPr="00CB5E40" w:rsidRDefault="002C682B" w:rsidP="002C682B">
      <w:pPr>
        <w:autoSpaceDE w:val="0"/>
        <w:autoSpaceDN w:val="0"/>
        <w:adjustRightInd w:val="0"/>
        <w:jc w:val="center"/>
        <w:rPr>
          <w:rFonts w:ascii="Arial" w:hAnsi="Arial" w:cs="Arial"/>
          <w:b/>
          <w:sz w:val="20"/>
          <w:szCs w:val="20"/>
        </w:rPr>
      </w:pPr>
    </w:p>
    <w:p w:rsidR="00DA4FEB" w:rsidRPr="00CB5E40" w:rsidRDefault="00DA4FEB" w:rsidP="00C065B6">
      <w:pPr>
        <w:jc w:val="center"/>
        <w:rPr>
          <w:rFonts w:ascii="Arial" w:eastAsia="MS Mincho" w:hAnsi="Arial" w:cs="Arial"/>
          <w:b/>
          <w:sz w:val="20"/>
          <w:szCs w:val="20"/>
        </w:rPr>
      </w:pPr>
    </w:p>
    <w:p w:rsidR="00DA4FEB" w:rsidRPr="00CB5E40" w:rsidRDefault="00DA4FEB" w:rsidP="00C065B6">
      <w:pPr>
        <w:jc w:val="center"/>
        <w:rPr>
          <w:rFonts w:ascii="Arial" w:eastAsia="MS Mincho" w:hAnsi="Arial" w:cs="Arial"/>
          <w:b/>
          <w:sz w:val="20"/>
          <w:szCs w:val="20"/>
        </w:rPr>
      </w:pPr>
    </w:p>
    <w:sectPr w:rsidR="00DA4FEB" w:rsidRPr="00CB5E40" w:rsidSect="00CE42E6">
      <w:headerReference w:type="default" r:id="rId8"/>
      <w:headerReference w:type="first" r:id="rId9"/>
      <w:pgSz w:w="12240" w:h="15840" w:code="1"/>
      <w:pgMar w:top="2376" w:right="1247" w:bottom="993" w:left="1247" w:header="720" w:footer="72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6F35" w:rsidRDefault="00726F35">
      <w:r>
        <w:separator/>
      </w:r>
    </w:p>
  </w:endnote>
  <w:endnote w:type="continuationSeparator" w:id="0">
    <w:p w:rsidR="00726F35" w:rsidRDefault="00726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horndale">
    <w:altName w:val="Times New Roman"/>
    <w:charset w:val="00"/>
    <w:family w:val="roman"/>
    <w:pitch w:val="variable"/>
  </w:font>
  <w:font w:name="Andale Sans UI">
    <w:altName w:val="Arial Unicode MS"/>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Frutiger 45 Light">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stleT">
    <w:altName w:val="Castle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6F35" w:rsidRDefault="00726F35">
      <w:r>
        <w:separator/>
      </w:r>
    </w:p>
  </w:footnote>
  <w:footnote w:type="continuationSeparator" w:id="0">
    <w:p w:rsidR="00726F35" w:rsidRDefault="00726F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635DB8" w:rsidRPr="00293DF3" w:rsidTr="00CA132F">
      <w:trPr>
        <w:cantSplit/>
        <w:trHeight w:val="350"/>
        <w:jc w:val="center"/>
      </w:trPr>
      <w:tc>
        <w:tcPr>
          <w:tcW w:w="2338" w:type="dxa"/>
          <w:vAlign w:val="center"/>
        </w:tcPr>
        <w:p w:rsidR="00635DB8" w:rsidRPr="00293DF3" w:rsidRDefault="00635DB8" w:rsidP="00CE42E6">
          <w:pPr>
            <w:rPr>
              <w:rFonts w:ascii="Arial" w:hAnsi="Arial" w:cs="Arial"/>
              <w:b/>
              <w:sz w:val="18"/>
              <w:szCs w:val="18"/>
            </w:rPr>
          </w:pPr>
          <w:r w:rsidRPr="00F3582F">
            <w:rPr>
              <w:rFonts w:ascii="Arial" w:hAnsi="Arial" w:cs="Arial"/>
              <w:b/>
              <w:sz w:val="18"/>
              <w:szCs w:val="18"/>
            </w:rPr>
            <w:t xml:space="preserve">Página </w:t>
          </w:r>
          <w:r w:rsidRPr="00F3582F">
            <w:rPr>
              <w:rFonts w:ascii="Arial" w:hAnsi="Arial" w:cs="Arial"/>
              <w:b/>
              <w:bCs/>
              <w:sz w:val="18"/>
              <w:szCs w:val="18"/>
            </w:rPr>
            <w:fldChar w:fldCharType="begin"/>
          </w:r>
          <w:r w:rsidRPr="00F3582F">
            <w:rPr>
              <w:rFonts w:ascii="Arial" w:hAnsi="Arial" w:cs="Arial"/>
              <w:b/>
              <w:bCs/>
              <w:sz w:val="18"/>
              <w:szCs w:val="18"/>
            </w:rPr>
            <w:instrText>PAGE  \* Arabic  \* MERGEFORMAT</w:instrText>
          </w:r>
          <w:r w:rsidRPr="00F3582F">
            <w:rPr>
              <w:rFonts w:ascii="Arial" w:hAnsi="Arial" w:cs="Arial"/>
              <w:b/>
              <w:bCs/>
              <w:sz w:val="18"/>
              <w:szCs w:val="18"/>
            </w:rPr>
            <w:fldChar w:fldCharType="separate"/>
          </w:r>
          <w:r w:rsidR="001371B5">
            <w:rPr>
              <w:rFonts w:ascii="Arial" w:hAnsi="Arial" w:cs="Arial"/>
              <w:b/>
              <w:bCs/>
              <w:noProof/>
              <w:sz w:val="18"/>
              <w:szCs w:val="18"/>
            </w:rPr>
            <w:t>2</w:t>
          </w:r>
          <w:r w:rsidRPr="00F3582F">
            <w:rPr>
              <w:rFonts w:ascii="Arial" w:hAnsi="Arial" w:cs="Arial"/>
              <w:b/>
              <w:bCs/>
              <w:sz w:val="18"/>
              <w:szCs w:val="18"/>
            </w:rPr>
            <w:fldChar w:fldCharType="end"/>
          </w:r>
          <w:r w:rsidRPr="00F3582F">
            <w:rPr>
              <w:rFonts w:ascii="Arial" w:hAnsi="Arial" w:cs="Arial"/>
              <w:b/>
              <w:sz w:val="18"/>
              <w:szCs w:val="18"/>
            </w:rPr>
            <w:t xml:space="preserve"> de </w:t>
          </w:r>
          <w:r w:rsidRPr="00F3582F">
            <w:rPr>
              <w:rFonts w:ascii="Arial" w:hAnsi="Arial" w:cs="Arial"/>
              <w:b/>
              <w:bCs/>
              <w:sz w:val="18"/>
              <w:szCs w:val="18"/>
            </w:rPr>
            <w:fldChar w:fldCharType="begin"/>
          </w:r>
          <w:r w:rsidRPr="00F3582F">
            <w:rPr>
              <w:rFonts w:ascii="Arial" w:hAnsi="Arial" w:cs="Arial"/>
              <w:b/>
              <w:bCs/>
              <w:sz w:val="18"/>
              <w:szCs w:val="18"/>
            </w:rPr>
            <w:instrText>NUMPAGES  \* Arabic  \* MERGEFORMAT</w:instrText>
          </w:r>
          <w:r w:rsidRPr="00F3582F">
            <w:rPr>
              <w:rFonts w:ascii="Arial" w:hAnsi="Arial" w:cs="Arial"/>
              <w:b/>
              <w:bCs/>
              <w:sz w:val="18"/>
              <w:szCs w:val="18"/>
            </w:rPr>
            <w:fldChar w:fldCharType="separate"/>
          </w:r>
          <w:r w:rsidR="001371B5">
            <w:rPr>
              <w:rFonts w:ascii="Arial" w:hAnsi="Arial" w:cs="Arial"/>
              <w:b/>
              <w:bCs/>
              <w:noProof/>
              <w:sz w:val="18"/>
              <w:szCs w:val="18"/>
            </w:rPr>
            <w:t>2</w:t>
          </w:r>
          <w:r w:rsidRPr="00F3582F">
            <w:rPr>
              <w:rFonts w:ascii="Arial" w:hAnsi="Arial" w:cs="Arial"/>
              <w:b/>
              <w:bCs/>
              <w:sz w:val="18"/>
              <w:szCs w:val="18"/>
            </w:rPr>
            <w:fldChar w:fldCharType="end"/>
          </w:r>
        </w:p>
      </w:tc>
      <w:tc>
        <w:tcPr>
          <w:tcW w:w="5387" w:type="dxa"/>
          <w:vMerge w:val="restart"/>
          <w:vAlign w:val="center"/>
        </w:tcPr>
        <w:p w:rsidR="00635DB8" w:rsidRDefault="00635DB8" w:rsidP="00CE42E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126" w:type="dxa"/>
          <w:vMerge w:val="restart"/>
          <w:vAlign w:val="center"/>
        </w:tcPr>
        <w:p w:rsidR="00635DB8" w:rsidRPr="00293DF3" w:rsidRDefault="002C682B" w:rsidP="00CE42E6">
          <w:pPr>
            <w:jc w:val="center"/>
            <w:rPr>
              <w:rFonts w:ascii="Arial" w:hAnsi="Arial" w:cs="Arial"/>
              <w:b/>
              <w:noProof/>
              <w:sz w:val="18"/>
              <w:szCs w:val="18"/>
            </w:rPr>
          </w:pPr>
          <w:r>
            <w:rPr>
              <w:rFonts w:ascii="Arial" w:hAnsi="Arial" w:cs="Arial"/>
              <w:b/>
              <w:noProof/>
              <w:sz w:val="18"/>
              <w:szCs w:val="18"/>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FinalPONALGrises" style="width:54.75pt;height:53.25pt;visibility:visible">
                <v:imagedata r:id="rId1" o:title="LogoFinalPONALGrises"/>
              </v:shape>
            </w:pict>
          </w:r>
        </w:p>
        <w:p w:rsidR="00635DB8" w:rsidRPr="00293DF3" w:rsidRDefault="00635DB8" w:rsidP="00CE42E6">
          <w:pPr>
            <w:jc w:val="center"/>
            <w:rPr>
              <w:rFonts w:ascii="Arial" w:hAnsi="Arial" w:cs="Arial"/>
              <w:b/>
              <w:sz w:val="18"/>
              <w:szCs w:val="18"/>
            </w:rPr>
          </w:pPr>
          <w:r w:rsidRPr="00293DF3">
            <w:rPr>
              <w:rFonts w:ascii="Arial" w:hAnsi="Arial" w:cs="Arial"/>
              <w:b/>
              <w:sz w:val="18"/>
              <w:szCs w:val="18"/>
            </w:rPr>
            <w:t>POLICÍA NACIONAL</w:t>
          </w:r>
        </w:p>
      </w:tc>
    </w:tr>
    <w:tr w:rsidR="00635DB8" w:rsidRPr="00293DF3" w:rsidTr="00CA132F">
      <w:trPr>
        <w:cantSplit/>
        <w:trHeight w:val="351"/>
        <w:jc w:val="center"/>
      </w:trPr>
      <w:tc>
        <w:tcPr>
          <w:tcW w:w="2338" w:type="dxa"/>
          <w:vAlign w:val="center"/>
        </w:tcPr>
        <w:p w:rsidR="00635DB8" w:rsidRPr="001371B5" w:rsidRDefault="00635DB8" w:rsidP="00CE42E6">
          <w:pPr>
            <w:rPr>
              <w:rFonts w:ascii="Arial" w:hAnsi="Arial" w:cs="Arial"/>
              <w:b/>
              <w:bCs/>
              <w:sz w:val="18"/>
              <w:szCs w:val="18"/>
            </w:rPr>
          </w:pPr>
          <w:r w:rsidRPr="001371B5">
            <w:rPr>
              <w:rFonts w:ascii="Arial" w:hAnsi="Arial" w:cs="Arial"/>
              <w:b/>
              <w:bCs/>
              <w:sz w:val="18"/>
              <w:szCs w:val="18"/>
            </w:rPr>
            <w:t>CÓDIGO: 2BS-FR-0040</w:t>
          </w:r>
        </w:p>
      </w:tc>
      <w:tc>
        <w:tcPr>
          <w:tcW w:w="5387" w:type="dxa"/>
          <w:vMerge/>
          <w:vAlign w:val="center"/>
        </w:tcPr>
        <w:p w:rsidR="00635DB8" w:rsidRPr="001371B5" w:rsidRDefault="00635DB8" w:rsidP="00CE42E6">
          <w:pPr>
            <w:pStyle w:val="Ttulo1"/>
            <w:rPr>
              <w:sz w:val="18"/>
              <w:szCs w:val="18"/>
            </w:rPr>
          </w:pPr>
        </w:p>
      </w:tc>
      <w:tc>
        <w:tcPr>
          <w:tcW w:w="2126" w:type="dxa"/>
          <w:vMerge/>
          <w:vAlign w:val="center"/>
        </w:tcPr>
        <w:p w:rsidR="00635DB8" w:rsidRPr="00293DF3" w:rsidRDefault="00635DB8" w:rsidP="00CE42E6">
          <w:pPr>
            <w:jc w:val="center"/>
            <w:rPr>
              <w:rFonts w:ascii="Arial" w:hAnsi="Arial" w:cs="Arial"/>
              <w:b/>
              <w:noProof/>
              <w:sz w:val="18"/>
              <w:szCs w:val="18"/>
            </w:rPr>
          </w:pPr>
        </w:p>
      </w:tc>
    </w:tr>
    <w:tr w:rsidR="00635DB8" w:rsidRPr="00293DF3" w:rsidTr="00CA132F">
      <w:trPr>
        <w:cantSplit/>
        <w:trHeight w:val="350"/>
        <w:jc w:val="center"/>
      </w:trPr>
      <w:tc>
        <w:tcPr>
          <w:tcW w:w="2338" w:type="dxa"/>
          <w:vAlign w:val="center"/>
        </w:tcPr>
        <w:p w:rsidR="00635DB8" w:rsidRPr="001371B5" w:rsidRDefault="00635DB8" w:rsidP="00CE42E6">
          <w:pPr>
            <w:rPr>
              <w:rFonts w:ascii="Arial" w:hAnsi="Arial" w:cs="Arial"/>
              <w:b/>
              <w:bCs/>
              <w:sz w:val="18"/>
              <w:szCs w:val="18"/>
            </w:rPr>
          </w:pPr>
          <w:r w:rsidRPr="001371B5">
            <w:rPr>
              <w:rFonts w:ascii="Arial" w:hAnsi="Arial" w:cs="Arial"/>
              <w:b/>
              <w:bCs/>
              <w:sz w:val="18"/>
              <w:szCs w:val="18"/>
            </w:rPr>
            <w:t>FECHA:   27/06/2012</w:t>
          </w:r>
        </w:p>
      </w:tc>
      <w:tc>
        <w:tcPr>
          <w:tcW w:w="5387" w:type="dxa"/>
          <w:vMerge w:val="restart"/>
          <w:vAlign w:val="center"/>
        </w:tcPr>
        <w:p w:rsidR="00635DB8" w:rsidRPr="001371B5" w:rsidRDefault="00635DB8" w:rsidP="00CE42E6">
          <w:pPr>
            <w:tabs>
              <w:tab w:val="left" w:pos="2035"/>
              <w:tab w:val="left" w:pos="10295"/>
              <w:tab w:val="left" w:pos="12615"/>
            </w:tabs>
            <w:jc w:val="center"/>
            <w:rPr>
              <w:rFonts w:ascii="Arial" w:hAnsi="Arial" w:cs="Arial"/>
              <w:b/>
              <w:sz w:val="18"/>
              <w:szCs w:val="18"/>
            </w:rPr>
          </w:pPr>
          <w:r w:rsidRPr="001371B5">
            <w:rPr>
              <w:rFonts w:ascii="Arial" w:hAnsi="Arial" w:cs="Arial"/>
              <w:b/>
              <w:sz w:val="18"/>
              <w:szCs w:val="18"/>
            </w:rPr>
            <w:t xml:space="preserve">PLIEGO DE CONDICIONES - SELECCIÓN ABREVIADA CARACTERÍSTICAS TÉCNICAS UNIFORMES </w:t>
          </w:r>
        </w:p>
        <w:p w:rsidR="00635DB8" w:rsidRPr="001371B5" w:rsidRDefault="00635DB8" w:rsidP="00CE42E6">
          <w:pPr>
            <w:tabs>
              <w:tab w:val="left" w:pos="2035"/>
              <w:tab w:val="left" w:pos="10295"/>
              <w:tab w:val="left" w:pos="12615"/>
            </w:tabs>
            <w:jc w:val="center"/>
            <w:rPr>
              <w:rFonts w:ascii="Arial" w:hAnsi="Arial" w:cs="Arial"/>
              <w:b/>
              <w:bCs/>
              <w:sz w:val="18"/>
              <w:szCs w:val="18"/>
            </w:rPr>
          </w:pPr>
          <w:r w:rsidRPr="001371B5">
            <w:rPr>
              <w:rFonts w:ascii="Arial" w:hAnsi="Arial" w:cs="Arial"/>
              <w:b/>
              <w:sz w:val="18"/>
              <w:szCs w:val="18"/>
            </w:rPr>
            <w:t>PN HOCEN SA 017 2019</w:t>
          </w:r>
        </w:p>
      </w:tc>
      <w:tc>
        <w:tcPr>
          <w:tcW w:w="2126" w:type="dxa"/>
          <w:vMerge/>
          <w:vAlign w:val="center"/>
        </w:tcPr>
        <w:p w:rsidR="00635DB8" w:rsidRPr="00293DF3" w:rsidRDefault="00635DB8" w:rsidP="00CE42E6">
          <w:pPr>
            <w:jc w:val="center"/>
            <w:rPr>
              <w:rFonts w:ascii="Arial" w:hAnsi="Arial" w:cs="Arial"/>
              <w:b/>
              <w:noProof/>
              <w:sz w:val="18"/>
              <w:szCs w:val="18"/>
            </w:rPr>
          </w:pPr>
        </w:p>
      </w:tc>
    </w:tr>
    <w:tr w:rsidR="00635DB8" w:rsidRPr="00293DF3" w:rsidTr="00CA132F">
      <w:trPr>
        <w:cantSplit/>
        <w:trHeight w:val="351"/>
        <w:jc w:val="center"/>
      </w:trPr>
      <w:tc>
        <w:tcPr>
          <w:tcW w:w="2338" w:type="dxa"/>
          <w:vAlign w:val="center"/>
        </w:tcPr>
        <w:p w:rsidR="00635DB8" w:rsidRPr="00293DF3" w:rsidRDefault="00635DB8" w:rsidP="00CE42E6">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w:t>
          </w:r>
        </w:p>
      </w:tc>
      <w:tc>
        <w:tcPr>
          <w:tcW w:w="5387" w:type="dxa"/>
          <w:vMerge/>
          <w:vAlign w:val="center"/>
        </w:tcPr>
        <w:p w:rsidR="00635DB8" w:rsidRPr="00293DF3" w:rsidRDefault="00635DB8" w:rsidP="00CE42E6">
          <w:pPr>
            <w:pStyle w:val="Ttulo1"/>
            <w:rPr>
              <w:sz w:val="18"/>
              <w:szCs w:val="18"/>
            </w:rPr>
          </w:pPr>
        </w:p>
      </w:tc>
      <w:tc>
        <w:tcPr>
          <w:tcW w:w="2126" w:type="dxa"/>
          <w:vMerge/>
          <w:vAlign w:val="center"/>
        </w:tcPr>
        <w:p w:rsidR="00635DB8" w:rsidRPr="00293DF3" w:rsidRDefault="00635DB8" w:rsidP="00CE42E6">
          <w:pPr>
            <w:jc w:val="center"/>
            <w:rPr>
              <w:rFonts w:ascii="Arial" w:hAnsi="Arial" w:cs="Arial"/>
              <w:b/>
              <w:noProof/>
              <w:sz w:val="18"/>
              <w:szCs w:val="18"/>
            </w:rPr>
          </w:pPr>
        </w:p>
      </w:tc>
    </w:tr>
  </w:tbl>
  <w:p w:rsidR="00635DB8" w:rsidRPr="00CA362D" w:rsidRDefault="00635DB8" w:rsidP="00CE42E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387"/>
      <w:gridCol w:w="2126"/>
    </w:tblGrid>
    <w:tr w:rsidR="00635DB8" w:rsidRPr="00293DF3" w:rsidTr="003A045E">
      <w:trPr>
        <w:cantSplit/>
        <w:trHeight w:val="350"/>
        <w:jc w:val="center"/>
      </w:trPr>
      <w:tc>
        <w:tcPr>
          <w:tcW w:w="2338" w:type="dxa"/>
          <w:vAlign w:val="center"/>
        </w:tcPr>
        <w:p w:rsidR="00635DB8" w:rsidRPr="00293DF3" w:rsidRDefault="00635DB8" w:rsidP="00F3582F">
          <w:pPr>
            <w:rPr>
              <w:rFonts w:ascii="Arial" w:hAnsi="Arial" w:cs="Arial"/>
              <w:b/>
              <w:sz w:val="18"/>
              <w:szCs w:val="18"/>
            </w:rPr>
          </w:pPr>
          <w:r w:rsidRPr="00F3582F">
            <w:rPr>
              <w:rFonts w:ascii="Arial" w:hAnsi="Arial" w:cs="Arial"/>
              <w:b/>
              <w:sz w:val="18"/>
              <w:szCs w:val="18"/>
            </w:rPr>
            <w:t xml:space="preserve">Página </w:t>
          </w:r>
          <w:r>
            <w:rPr>
              <w:rFonts w:ascii="Arial" w:hAnsi="Arial" w:cs="Arial"/>
              <w:b/>
              <w:bCs/>
              <w:sz w:val="18"/>
              <w:szCs w:val="18"/>
            </w:rPr>
            <w:t>1</w:t>
          </w:r>
          <w:r w:rsidRPr="00F3582F">
            <w:rPr>
              <w:rFonts w:ascii="Arial" w:hAnsi="Arial" w:cs="Arial"/>
              <w:b/>
              <w:sz w:val="18"/>
              <w:szCs w:val="18"/>
            </w:rPr>
            <w:t xml:space="preserve"> de </w:t>
          </w:r>
          <w:r w:rsidRPr="00F3582F">
            <w:rPr>
              <w:rFonts w:ascii="Arial" w:hAnsi="Arial" w:cs="Arial"/>
              <w:b/>
              <w:bCs/>
              <w:sz w:val="18"/>
              <w:szCs w:val="18"/>
            </w:rPr>
            <w:fldChar w:fldCharType="begin"/>
          </w:r>
          <w:r w:rsidRPr="00F3582F">
            <w:rPr>
              <w:rFonts w:ascii="Arial" w:hAnsi="Arial" w:cs="Arial"/>
              <w:b/>
              <w:bCs/>
              <w:sz w:val="18"/>
              <w:szCs w:val="18"/>
            </w:rPr>
            <w:instrText>NUMPAGES  \* Arabic  \* MERGEFORMAT</w:instrText>
          </w:r>
          <w:r w:rsidRPr="00F3582F">
            <w:rPr>
              <w:rFonts w:ascii="Arial" w:hAnsi="Arial" w:cs="Arial"/>
              <w:b/>
              <w:bCs/>
              <w:sz w:val="18"/>
              <w:szCs w:val="18"/>
            </w:rPr>
            <w:fldChar w:fldCharType="separate"/>
          </w:r>
          <w:r w:rsidR="001371B5">
            <w:rPr>
              <w:rFonts w:ascii="Arial" w:hAnsi="Arial" w:cs="Arial"/>
              <w:b/>
              <w:bCs/>
              <w:noProof/>
              <w:sz w:val="18"/>
              <w:szCs w:val="18"/>
            </w:rPr>
            <w:t>2</w:t>
          </w:r>
          <w:r w:rsidRPr="00F3582F">
            <w:rPr>
              <w:rFonts w:ascii="Arial" w:hAnsi="Arial" w:cs="Arial"/>
              <w:b/>
              <w:bCs/>
              <w:sz w:val="18"/>
              <w:szCs w:val="18"/>
            </w:rPr>
            <w:fldChar w:fldCharType="end"/>
          </w:r>
        </w:p>
      </w:tc>
      <w:tc>
        <w:tcPr>
          <w:tcW w:w="5387" w:type="dxa"/>
          <w:vMerge w:val="restart"/>
          <w:vAlign w:val="center"/>
        </w:tcPr>
        <w:p w:rsidR="00635DB8" w:rsidRDefault="00635DB8" w:rsidP="003D6AE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126" w:type="dxa"/>
          <w:vMerge w:val="restart"/>
          <w:vAlign w:val="center"/>
        </w:tcPr>
        <w:p w:rsidR="00635DB8" w:rsidRPr="00293DF3" w:rsidRDefault="00726F35" w:rsidP="003D6AE7">
          <w:pPr>
            <w:jc w:val="center"/>
            <w:rPr>
              <w:rFonts w:ascii="Arial" w:hAnsi="Arial" w:cs="Arial"/>
              <w:b/>
              <w:noProof/>
              <w:sz w:val="18"/>
              <w:szCs w:val="18"/>
            </w:rPr>
          </w:pPr>
          <w:r>
            <w:rPr>
              <w:rFonts w:ascii="Arial" w:hAnsi="Arial" w:cs="Arial"/>
              <w:b/>
              <w:noProof/>
              <w:sz w:val="18"/>
              <w:szCs w:val="18"/>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LogoFinalPONALGrises" style="width:54pt;height:53.25pt;visibility:visible">
                <v:imagedata r:id="rId1" o:title="LogoFinalPONALGrises"/>
              </v:shape>
            </w:pict>
          </w:r>
        </w:p>
        <w:p w:rsidR="00635DB8" w:rsidRPr="00293DF3" w:rsidRDefault="00635DB8" w:rsidP="003D6AE7">
          <w:pPr>
            <w:jc w:val="center"/>
            <w:rPr>
              <w:rFonts w:ascii="Arial" w:hAnsi="Arial" w:cs="Arial"/>
              <w:b/>
              <w:sz w:val="18"/>
              <w:szCs w:val="18"/>
            </w:rPr>
          </w:pPr>
          <w:r w:rsidRPr="00293DF3">
            <w:rPr>
              <w:rFonts w:ascii="Arial" w:hAnsi="Arial" w:cs="Arial"/>
              <w:b/>
              <w:sz w:val="18"/>
              <w:szCs w:val="18"/>
            </w:rPr>
            <w:t>POLICÍA NACIONAL</w:t>
          </w:r>
        </w:p>
      </w:tc>
    </w:tr>
    <w:tr w:rsidR="00635DB8" w:rsidRPr="00293DF3" w:rsidTr="003A045E">
      <w:trPr>
        <w:cantSplit/>
        <w:trHeight w:val="351"/>
        <w:jc w:val="center"/>
      </w:trPr>
      <w:tc>
        <w:tcPr>
          <w:tcW w:w="2338" w:type="dxa"/>
          <w:vAlign w:val="center"/>
        </w:tcPr>
        <w:p w:rsidR="00635DB8" w:rsidRPr="00293DF3" w:rsidRDefault="00635DB8" w:rsidP="003D6AE7">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2BS-FR-0040</w:t>
          </w:r>
        </w:p>
      </w:tc>
      <w:tc>
        <w:tcPr>
          <w:tcW w:w="5387" w:type="dxa"/>
          <w:vMerge/>
          <w:vAlign w:val="center"/>
        </w:tcPr>
        <w:p w:rsidR="00635DB8" w:rsidRPr="00293DF3" w:rsidRDefault="00635DB8" w:rsidP="003D6AE7">
          <w:pPr>
            <w:pStyle w:val="Ttulo1"/>
            <w:rPr>
              <w:sz w:val="18"/>
              <w:szCs w:val="18"/>
            </w:rPr>
          </w:pPr>
        </w:p>
      </w:tc>
      <w:tc>
        <w:tcPr>
          <w:tcW w:w="2126" w:type="dxa"/>
          <w:vMerge/>
          <w:vAlign w:val="center"/>
        </w:tcPr>
        <w:p w:rsidR="00635DB8" w:rsidRPr="00293DF3" w:rsidRDefault="00635DB8" w:rsidP="003D6AE7">
          <w:pPr>
            <w:jc w:val="center"/>
            <w:rPr>
              <w:rFonts w:ascii="Arial" w:hAnsi="Arial" w:cs="Arial"/>
              <w:b/>
              <w:noProof/>
              <w:sz w:val="18"/>
              <w:szCs w:val="18"/>
            </w:rPr>
          </w:pPr>
        </w:p>
      </w:tc>
    </w:tr>
    <w:tr w:rsidR="00635DB8" w:rsidRPr="00293DF3" w:rsidTr="003A045E">
      <w:trPr>
        <w:cantSplit/>
        <w:trHeight w:val="350"/>
        <w:jc w:val="center"/>
      </w:trPr>
      <w:tc>
        <w:tcPr>
          <w:tcW w:w="2338" w:type="dxa"/>
          <w:vAlign w:val="center"/>
        </w:tcPr>
        <w:p w:rsidR="00635DB8" w:rsidRPr="00293DF3" w:rsidRDefault="00635DB8" w:rsidP="003D6AE7">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27/06/2012</w:t>
          </w:r>
        </w:p>
      </w:tc>
      <w:tc>
        <w:tcPr>
          <w:tcW w:w="5387" w:type="dxa"/>
          <w:vMerge w:val="restart"/>
          <w:vAlign w:val="center"/>
        </w:tcPr>
        <w:p w:rsidR="00635DB8" w:rsidRPr="00696805" w:rsidRDefault="00635DB8" w:rsidP="00394D24">
          <w:pPr>
            <w:tabs>
              <w:tab w:val="left" w:pos="2035"/>
              <w:tab w:val="left" w:pos="10295"/>
              <w:tab w:val="left" w:pos="12615"/>
            </w:tabs>
            <w:jc w:val="center"/>
            <w:rPr>
              <w:rFonts w:ascii="Arial" w:hAnsi="Arial" w:cs="Arial"/>
              <w:b/>
              <w:bCs/>
              <w:sz w:val="18"/>
              <w:szCs w:val="18"/>
            </w:rPr>
          </w:pPr>
          <w:r w:rsidRPr="00696805">
            <w:rPr>
              <w:rFonts w:ascii="Arial" w:hAnsi="Arial" w:cs="Arial"/>
              <w:b/>
              <w:sz w:val="18"/>
              <w:szCs w:val="18"/>
            </w:rPr>
            <w:t>PLIEGO CONDICIONES SELECCIÓN ABREVIADA CARACTERÍSTICAS TÉCNICAS UNIFORMES</w:t>
          </w:r>
        </w:p>
      </w:tc>
      <w:tc>
        <w:tcPr>
          <w:tcW w:w="2126" w:type="dxa"/>
          <w:vMerge/>
          <w:vAlign w:val="center"/>
        </w:tcPr>
        <w:p w:rsidR="00635DB8" w:rsidRPr="00293DF3" w:rsidRDefault="00635DB8" w:rsidP="003D6AE7">
          <w:pPr>
            <w:jc w:val="center"/>
            <w:rPr>
              <w:rFonts w:ascii="Arial" w:hAnsi="Arial" w:cs="Arial"/>
              <w:b/>
              <w:noProof/>
              <w:sz w:val="18"/>
              <w:szCs w:val="18"/>
            </w:rPr>
          </w:pPr>
        </w:p>
      </w:tc>
    </w:tr>
    <w:tr w:rsidR="00635DB8" w:rsidRPr="00293DF3" w:rsidTr="003A045E">
      <w:trPr>
        <w:cantSplit/>
        <w:trHeight w:val="351"/>
        <w:jc w:val="center"/>
      </w:trPr>
      <w:tc>
        <w:tcPr>
          <w:tcW w:w="2338" w:type="dxa"/>
          <w:vAlign w:val="center"/>
        </w:tcPr>
        <w:p w:rsidR="00635DB8" w:rsidRPr="00293DF3" w:rsidRDefault="00635DB8" w:rsidP="003D6AE7">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1</w:t>
          </w:r>
        </w:p>
      </w:tc>
      <w:tc>
        <w:tcPr>
          <w:tcW w:w="5387" w:type="dxa"/>
          <w:vMerge/>
          <w:vAlign w:val="center"/>
        </w:tcPr>
        <w:p w:rsidR="00635DB8" w:rsidRPr="00293DF3" w:rsidRDefault="00635DB8" w:rsidP="003D6AE7">
          <w:pPr>
            <w:pStyle w:val="Ttulo1"/>
            <w:rPr>
              <w:sz w:val="18"/>
              <w:szCs w:val="18"/>
            </w:rPr>
          </w:pPr>
        </w:p>
      </w:tc>
      <w:tc>
        <w:tcPr>
          <w:tcW w:w="2126" w:type="dxa"/>
          <w:vMerge/>
          <w:vAlign w:val="center"/>
        </w:tcPr>
        <w:p w:rsidR="00635DB8" w:rsidRPr="00293DF3" w:rsidRDefault="00635DB8" w:rsidP="003D6AE7">
          <w:pPr>
            <w:jc w:val="center"/>
            <w:rPr>
              <w:rFonts w:ascii="Arial" w:hAnsi="Arial" w:cs="Arial"/>
              <w:b/>
              <w:noProof/>
              <w:sz w:val="18"/>
              <w:szCs w:val="18"/>
            </w:rPr>
          </w:pPr>
        </w:p>
      </w:tc>
    </w:tr>
  </w:tbl>
  <w:p w:rsidR="00635DB8" w:rsidRDefault="00635DB8" w:rsidP="007715A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26"/>
    <w:multiLevelType w:val="multilevel"/>
    <w:tmpl w:val="00000026"/>
    <w:name w:val="WW8Num12"/>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
    <w:nsid w:val="006B27AD"/>
    <w:multiLevelType w:val="multilevel"/>
    <w:tmpl w:val="9714420C"/>
    <w:name w:val="WW8Num3"/>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
    <w:nsid w:val="006C6CC7"/>
    <w:multiLevelType w:val="hybridMultilevel"/>
    <w:tmpl w:val="CCBE4438"/>
    <w:name w:val="WW8Num19"/>
    <w:lvl w:ilvl="0" w:tplc="8A60EBF2">
      <w:start w:val="1"/>
      <w:numFmt w:val="bullet"/>
      <w:lvlText w:val=""/>
      <w:lvlJc w:val="left"/>
      <w:pPr>
        <w:tabs>
          <w:tab w:val="num" w:pos="417"/>
        </w:tabs>
        <w:ind w:left="360" w:hanging="303"/>
      </w:pPr>
      <w:rPr>
        <w:rFonts w:ascii="Symbol" w:hAnsi="Symbol" w:hint="default"/>
      </w:rPr>
    </w:lvl>
    <w:lvl w:ilvl="1" w:tplc="298EA6C2" w:tentative="1">
      <w:start w:val="1"/>
      <w:numFmt w:val="bullet"/>
      <w:lvlText w:val="o"/>
      <w:lvlJc w:val="left"/>
      <w:pPr>
        <w:tabs>
          <w:tab w:val="num" w:pos="1440"/>
        </w:tabs>
        <w:ind w:left="1440" w:hanging="360"/>
      </w:pPr>
      <w:rPr>
        <w:rFonts w:ascii="Courier New" w:hAnsi="Courier New" w:hint="default"/>
      </w:rPr>
    </w:lvl>
    <w:lvl w:ilvl="2" w:tplc="0D304E60" w:tentative="1">
      <w:start w:val="1"/>
      <w:numFmt w:val="bullet"/>
      <w:lvlText w:val=""/>
      <w:lvlJc w:val="left"/>
      <w:pPr>
        <w:tabs>
          <w:tab w:val="num" w:pos="2160"/>
        </w:tabs>
        <w:ind w:left="2160" w:hanging="360"/>
      </w:pPr>
      <w:rPr>
        <w:rFonts w:ascii="Wingdings" w:hAnsi="Wingdings" w:hint="default"/>
      </w:rPr>
    </w:lvl>
    <w:lvl w:ilvl="3" w:tplc="0D584698" w:tentative="1">
      <w:start w:val="1"/>
      <w:numFmt w:val="bullet"/>
      <w:lvlText w:val=""/>
      <w:lvlJc w:val="left"/>
      <w:pPr>
        <w:tabs>
          <w:tab w:val="num" w:pos="2880"/>
        </w:tabs>
        <w:ind w:left="2880" w:hanging="360"/>
      </w:pPr>
      <w:rPr>
        <w:rFonts w:ascii="Symbol" w:hAnsi="Symbol" w:hint="default"/>
      </w:rPr>
    </w:lvl>
    <w:lvl w:ilvl="4" w:tplc="8A624932" w:tentative="1">
      <w:start w:val="1"/>
      <w:numFmt w:val="bullet"/>
      <w:lvlText w:val="o"/>
      <w:lvlJc w:val="left"/>
      <w:pPr>
        <w:tabs>
          <w:tab w:val="num" w:pos="3600"/>
        </w:tabs>
        <w:ind w:left="3600" w:hanging="360"/>
      </w:pPr>
      <w:rPr>
        <w:rFonts w:ascii="Courier New" w:hAnsi="Courier New" w:hint="default"/>
      </w:rPr>
    </w:lvl>
    <w:lvl w:ilvl="5" w:tplc="82B03EB2" w:tentative="1">
      <w:start w:val="1"/>
      <w:numFmt w:val="bullet"/>
      <w:lvlText w:val=""/>
      <w:lvlJc w:val="left"/>
      <w:pPr>
        <w:tabs>
          <w:tab w:val="num" w:pos="4320"/>
        </w:tabs>
        <w:ind w:left="4320" w:hanging="360"/>
      </w:pPr>
      <w:rPr>
        <w:rFonts w:ascii="Wingdings" w:hAnsi="Wingdings" w:hint="default"/>
      </w:rPr>
    </w:lvl>
    <w:lvl w:ilvl="6" w:tplc="8332ACBC" w:tentative="1">
      <w:start w:val="1"/>
      <w:numFmt w:val="bullet"/>
      <w:lvlText w:val=""/>
      <w:lvlJc w:val="left"/>
      <w:pPr>
        <w:tabs>
          <w:tab w:val="num" w:pos="5040"/>
        </w:tabs>
        <w:ind w:left="5040" w:hanging="360"/>
      </w:pPr>
      <w:rPr>
        <w:rFonts w:ascii="Symbol" w:hAnsi="Symbol" w:hint="default"/>
      </w:rPr>
    </w:lvl>
    <w:lvl w:ilvl="7" w:tplc="3E861858" w:tentative="1">
      <w:start w:val="1"/>
      <w:numFmt w:val="bullet"/>
      <w:lvlText w:val="o"/>
      <w:lvlJc w:val="left"/>
      <w:pPr>
        <w:tabs>
          <w:tab w:val="num" w:pos="5760"/>
        </w:tabs>
        <w:ind w:left="5760" w:hanging="360"/>
      </w:pPr>
      <w:rPr>
        <w:rFonts w:ascii="Courier New" w:hAnsi="Courier New" w:hint="default"/>
      </w:rPr>
    </w:lvl>
    <w:lvl w:ilvl="8" w:tplc="6960E84C" w:tentative="1">
      <w:start w:val="1"/>
      <w:numFmt w:val="bullet"/>
      <w:lvlText w:val=""/>
      <w:lvlJc w:val="left"/>
      <w:pPr>
        <w:tabs>
          <w:tab w:val="num" w:pos="6480"/>
        </w:tabs>
        <w:ind w:left="6480" w:hanging="360"/>
      </w:pPr>
      <w:rPr>
        <w:rFonts w:ascii="Wingdings" w:hAnsi="Wingdings" w:hint="default"/>
      </w:rPr>
    </w:lvl>
  </w:abstractNum>
  <w:abstractNum w:abstractNumId="3">
    <w:nsid w:val="00B300A2"/>
    <w:multiLevelType w:val="hybridMultilevel"/>
    <w:tmpl w:val="E6F035A0"/>
    <w:name w:val="WW8Num22"/>
    <w:lvl w:ilvl="0" w:tplc="EC1471F6">
      <w:start w:val="1"/>
      <w:numFmt w:val="bullet"/>
      <w:lvlText w:val=""/>
      <w:lvlJc w:val="left"/>
      <w:pPr>
        <w:tabs>
          <w:tab w:val="num" w:pos="360"/>
        </w:tabs>
        <w:ind w:left="360" w:hanging="360"/>
      </w:pPr>
      <w:rPr>
        <w:rFonts w:ascii="Symbol" w:hAnsi="Symbol" w:hint="default"/>
      </w:rPr>
    </w:lvl>
    <w:lvl w:ilvl="1" w:tplc="72464EA0" w:tentative="1">
      <w:start w:val="1"/>
      <w:numFmt w:val="bullet"/>
      <w:lvlText w:val="o"/>
      <w:lvlJc w:val="left"/>
      <w:pPr>
        <w:tabs>
          <w:tab w:val="num" w:pos="1080"/>
        </w:tabs>
        <w:ind w:left="1080" w:hanging="360"/>
      </w:pPr>
      <w:rPr>
        <w:rFonts w:ascii="Courier New" w:hAnsi="Courier New" w:cs="Courier New" w:hint="default"/>
      </w:rPr>
    </w:lvl>
    <w:lvl w:ilvl="2" w:tplc="C8501C1C" w:tentative="1">
      <w:start w:val="1"/>
      <w:numFmt w:val="bullet"/>
      <w:lvlText w:val=""/>
      <w:lvlJc w:val="left"/>
      <w:pPr>
        <w:tabs>
          <w:tab w:val="num" w:pos="1800"/>
        </w:tabs>
        <w:ind w:left="1800" w:hanging="360"/>
      </w:pPr>
      <w:rPr>
        <w:rFonts w:ascii="Wingdings" w:hAnsi="Wingdings" w:hint="default"/>
      </w:rPr>
    </w:lvl>
    <w:lvl w:ilvl="3" w:tplc="DDB87C50" w:tentative="1">
      <w:start w:val="1"/>
      <w:numFmt w:val="bullet"/>
      <w:lvlText w:val=""/>
      <w:lvlJc w:val="left"/>
      <w:pPr>
        <w:tabs>
          <w:tab w:val="num" w:pos="2520"/>
        </w:tabs>
        <w:ind w:left="2520" w:hanging="360"/>
      </w:pPr>
      <w:rPr>
        <w:rFonts w:ascii="Symbol" w:hAnsi="Symbol" w:hint="default"/>
      </w:rPr>
    </w:lvl>
    <w:lvl w:ilvl="4" w:tplc="834A32EE" w:tentative="1">
      <w:start w:val="1"/>
      <w:numFmt w:val="bullet"/>
      <w:lvlText w:val="o"/>
      <w:lvlJc w:val="left"/>
      <w:pPr>
        <w:tabs>
          <w:tab w:val="num" w:pos="3240"/>
        </w:tabs>
        <w:ind w:left="3240" w:hanging="360"/>
      </w:pPr>
      <w:rPr>
        <w:rFonts w:ascii="Courier New" w:hAnsi="Courier New" w:cs="Courier New" w:hint="default"/>
      </w:rPr>
    </w:lvl>
    <w:lvl w:ilvl="5" w:tplc="3D066580" w:tentative="1">
      <w:start w:val="1"/>
      <w:numFmt w:val="bullet"/>
      <w:lvlText w:val=""/>
      <w:lvlJc w:val="left"/>
      <w:pPr>
        <w:tabs>
          <w:tab w:val="num" w:pos="3960"/>
        </w:tabs>
        <w:ind w:left="3960" w:hanging="360"/>
      </w:pPr>
      <w:rPr>
        <w:rFonts w:ascii="Wingdings" w:hAnsi="Wingdings" w:hint="default"/>
      </w:rPr>
    </w:lvl>
    <w:lvl w:ilvl="6" w:tplc="5D46BF56" w:tentative="1">
      <w:start w:val="1"/>
      <w:numFmt w:val="bullet"/>
      <w:lvlText w:val=""/>
      <w:lvlJc w:val="left"/>
      <w:pPr>
        <w:tabs>
          <w:tab w:val="num" w:pos="4680"/>
        </w:tabs>
        <w:ind w:left="4680" w:hanging="360"/>
      </w:pPr>
      <w:rPr>
        <w:rFonts w:ascii="Symbol" w:hAnsi="Symbol" w:hint="default"/>
      </w:rPr>
    </w:lvl>
    <w:lvl w:ilvl="7" w:tplc="BBF05B4A" w:tentative="1">
      <w:start w:val="1"/>
      <w:numFmt w:val="bullet"/>
      <w:lvlText w:val="o"/>
      <w:lvlJc w:val="left"/>
      <w:pPr>
        <w:tabs>
          <w:tab w:val="num" w:pos="5400"/>
        </w:tabs>
        <w:ind w:left="5400" w:hanging="360"/>
      </w:pPr>
      <w:rPr>
        <w:rFonts w:ascii="Courier New" w:hAnsi="Courier New" w:cs="Courier New" w:hint="default"/>
      </w:rPr>
    </w:lvl>
    <w:lvl w:ilvl="8" w:tplc="C310D240" w:tentative="1">
      <w:start w:val="1"/>
      <w:numFmt w:val="bullet"/>
      <w:lvlText w:val=""/>
      <w:lvlJc w:val="left"/>
      <w:pPr>
        <w:tabs>
          <w:tab w:val="num" w:pos="6120"/>
        </w:tabs>
        <w:ind w:left="6120" w:hanging="360"/>
      </w:pPr>
      <w:rPr>
        <w:rFonts w:ascii="Wingdings" w:hAnsi="Wingdings" w:hint="default"/>
      </w:rPr>
    </w:lvl>
  </w:abstractNum>
  <w:abstractNum w:abstractNumId="4">
    <w:nsid w:val="00E05200"/>
    <w:multiLevelType w:val="hybridMultilevel"/>
    <w:tmpl w:val="C11CDF42"/>
    <w:name w:val="WW8Num2"/>
    <w:lvl w:ilvl="0" w:tplc="D48217A6">
      <w:start w:val="1"/>
      <w:numFmt w:val="bullet"/>
      <w:lvlText w:val=""/>
      <w:lvlJc w:val="left"/>
      <w:pPr>
        <w:tabs>
          <w:tab w:val="num" w:pos="360"/>
        </w:tabs>
        <w:ind w:left="360" w:hanging="360"/>
      </w:pPr>
      <w:rPr>
        <w:rFonts w:ascii="Symbol" w:hAnsi="Symbol" w:hint="default"/>
      </w:rPr>
    </w:lvl>
    <w:lvl w:ilvl="1" w:tplc="B9AC7B50" w:tentative="1">
      <w:start w:val="1"/>
      <w:numFmt w:val="bullet"/>
      <w:lvlText w:val="o"/>
      <w:lvlJc w:val="left"/>
      <w:pPr>
        <w:tabs>
          <w:tab w:val="num" w:pos="1080"/>
        </w:tabs>
        <w:ind w:left="1080" w:hanging="360"/>
      </w:pPr>
      <w:rPr>
        <w:rFonts w:ascii="Courier New" w:hAnsi="Courier New" w:cs="Courier New" w:hint="default"/>
      </w:rPr>
    </w:lvl>
    <w:lvl w:ilvl="2" w:tplc="41E093CE" w:tentative="1">
      <w:start w:val="1"/>
      <w:numFmt w:val="bullet"/>
      <w:lvlText w:val=""/>
      <w:lvlJc w:val="left"/>
      <w:pPr>
        <w:tabs>
          <w:tab w:val="num" w:pos="1800"/>
        </w:tabs>
        <w:ind w:left="1800" w:hanging="360"/>
      </w:pPr>
      <w:rPr>
        <w:rFonts w:ascii="Wingdings" w:hAnsi="Wingdings" w:hint="default"/>
      </w:rPr>
    </w:lvl>
    <w:lvl w:ilvl="3" w:tplc="BF68865E" w:tentative="1">
      <w:start w:val="1"/>
      <w:numFmt w:val="bullet"/>
      <w:lvlText w:val=""/>
      <w:lvlJc w:val="left"/>
      <w:pPr>
        <w:tabs>
          <w:tab w:val="num" w:pos="2520"/>
        </w:tabs>
        <w:ind w:left="2520" w:hanging="360"/>
      </w:pPr>
      <w:rPr>
        <w:rFonts w:ascii="Symbol" w:hAnsi="Symbol" w:hint="default"/>
      </w:rPr>
    </w:lvl>
    <w:lvl w:ilvl="4" w:tplc="564042CA" w:tentative="1">
      <w:start w:val="1"/>
      <w:numFmt w:val="bullet"/>
      <w:lvlText w:val="o"/>
      <w:lvlJc w:val="left"/>
      <w:pPr>
        <w:tabs>
          <w:tab w:val="num" w:pos="3240"/>
        </w:tabs>
        <w:ind w:left="3240" w:hanging="360"/>
      </w:pPr>
      <w:rPr>
        <w:rFonts w:ascii="Courier New" w:hAnsi="Courier New" w:cs="Courier New" w:hint="default"/>
      </w:rPr>
    </w:lvl>
    <w:lvl w:ilvl="5" w:tplc="C5A295E4" w:tentative="1">
      <w:start w:val="1"/>
      <w:numFmt w:val="bullet"/>
      <w:lvlText w:val=""/>
      <w:lvlJc w:val="left"/>
      <w:pPr>
        <w:tabs>
          <w:tab w:val="num" w:pos="3960"/>
        </w:tabs>
        <w:ind w:left="3960" w:hanging="360"/>
      </w:pPr>
      <w:rPr>
        <w:rFonts w:ascii="Wingdings" w:hAnsi="Wingdings" w:hint="default"/>
      </w:rPr>
    </w:lvl>
    <w:lvl w:ilvl="6" w:tplc="E71A7170" w:tentative="1">
      <w:start w:val="1"/>
      <w:numFmt w:val="bullet"/>
      <w:lvlText w:val=""/>
      <w:lvlJc w:val="left"/>
      <w:pPr>
        <w:tabs>
          <w:tab w:val="num" w:pos="4680"/>
        </w:tabs>
        <w:ind w:left="4680" w:hanging="360"/>
      </w:pPr>
      <w:rPr>
        <w:rFonts w:ascii="Symbol" w:hAnsi="Symbol" w:hint="default"/>
      </w:rPr>
    </w:lvl>
    <w:lvl w:ilvl="7" w:tplc="5DCA83D6" w:tentative="1">
      <w:start w:val="1"/>
      <w:numFmt w:val="bullet"/>
      <w:lvlText w:val="o"/>
      <w:lvlJc w:val="left"/>
      <w:pPr>
        <w:tabs>
          <w:tab w:val="num" w:pos="5400"/>
        </w:tabs>
        <w:ind w:left="5400" w:hanging="360"/>
      </w:pPr>
      <w:rPr>
        <w:rFonts w:ascii="Courier New" w:hAnsi="Courier New" w:cs="Courier New" w:hint="default"/>
      </w:rPr>
    </w:lvl>
    <w:lvl w:ilvl="8" w:tplc="365CF782" w:tentative="1">
      <w:start w:val="1"/>
      <w:numFmt w:val="bullet"/>
      <w:lvlText w:val=""/>
      <w:lvlJc w:val="left"/>
      <w:pPr>
        <w:tabs>
          <w:tab w:val="num" w:pos="6120"/>
        </w:tabs>
        <w:ind w:left="6120" w:hanging="360"/>
      </w:pPr>
      <w:rPr>
        <w:rFonts w:ascii="Wingdings" w:hAnsi="Wingdings" w:hint="default"/>
      </w:rPr>
    </w:lvl>
  </w:abstractNum>
  <w:abstractNum w:abstractNumId="5">
    <w:nsid w:val="01B77EFE"/>
    <w:multiLevelType w:val="multilevel"/>
    <w:tmpl w:val="7A64D83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406771F"/>
    <w:multiLevelType w:val="multilevel"/>
    <w:tmpl w:val="C3762B18"/>
    <w:name w:val="WW8Num17"/>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04BA159A"/>
    <w:multiLevelType w:val="singleLevel"/>
    <w:tmpl w:val="0C0A000F"/>
    <w:lvl w:ilvl="0">
      <w:start w:val="1"/>
      <w:numFmt w:val="decimal"/>
      <w:lvlText w:val="%1."/>
      <w:lvlJc w:val="left"/>
      <w:pPr>
        <w:tabs>
          <w:tab w:val="num" w:pos="360"/>
        </w:tabs>
        <w:ind w:left="360" w:hanging="360"/>
      </w:pPr>
    </w:lvl>
  </w:abstractNum>
  <w:abstractNum w:abstractNumId="8">
    <w:nsid w:val="051E7F6F"/>
    <w:multiLevelType w:val="hybridMultilevel"/>
    <w:tmpl w:val="7DC212D6"/>
    <w:name w:val="WW8Num29"/>
    <w:lvl w:ilvl="0" w:tplc="63A2C506">
      <w:start w:val="1"/>
      <w:numFmt w:val="bullet"/>
      <w:lvlText w:val=""/>
      <w:lvlJc w:val="left"/>
      <w:pPr>
        <w:tabs>
          <w:tab w:val="num" w:pos="360"/>
        </w:tabs>
        <w:ind w:left="360" w:hanging="360"/>
      </w:pPr>
      <w:rPr>
        <w:rFonts w:ascii="Symbol" w:hAnsi="Symbol" w:hint="default"/>
      </w:rPr>
    </w:lvl>
    <w:lvl w:ilvl="1" w:tplc="1390F71C" w:tentative="1">
      <w:start w:val="1"/>
      <w:numFmt w:val="bullet"/>
      <w:lvlText w:val="o"/>
      <w:lvlJc w:val="left"/>
      <w:pPr>
        <w:tabs>
          <w:tab w:val="num" w:pos="1080"/>
        </w:tabs>
        <w:ind w:left="1080" w:hanging="360"/>
      </w:pPr>
      <w:rPr>
        <w:rFonts w:ascii="Courier New" w:hAnsi="Courier New" w:cs="Courier New" w:hint="default"/>
      </w:rPr>
    </w:lvl>
    <w:lvl w:ilvl="2" w:tplc="7E82C0AE" w:tentative="1">
      <w:start w:val="1"/>
      <w:numFmt w:val="bullet"/>
      <w:lvlText w:val=""/>
      <w:lvlJc w:val="left"/>
      <w:pPr>
        <w:tabs>
          <w:tab w:val="num" w:pos="1800"/>
        </w:tabs>
        <w:ind w:left="1800" w:hanging="360"/>
      </w:pPr>
      <w:rPr>
        <w:rFonts w:ascii="Wingdings" w:hAnsi="Wingdings" w:hint="default"/>
      </w:rPr>
    </w:lvl>
    <w:lvl w:ilvl="3" w:tplc="75DC12D4" w:tentative="1">
      <w:start w:val="1"/>
      <w:numFmt w:val="bullet"/>
      <w:lvlText w:val=""/>
      <w:lvlJc w:val="left"/>
      <w:pPr>
        <w:tabs>
          <w:tab w:val="num" w:pos="2520"/>
        </w:tabs>
        <w:ind w:left="2520" w:hanging="360"/>
      </w:pPr>
      <w:rPr>
        <w:rFonts w:ascii="Symbol" w:hAnsi="Symbol" w:hint="default"/>
      </w:rPr>
    </w:lvl>
    <w:lvl w:ilvl="4" w:tplc="AC86311E" w:tentative="1">
      <w:start w:val="1"/>
      <w:numFmt w:val="bullet"/>
      <w:lvlText w:val="o"/>
      <w:lvlJc w:val="left"/>
      <w:pPr>
        <w:tabs>
          <w:tab w:val="num" w:pos="3240"/>
        </w:tabs>
        <w:ind w:left="3240" w:hanging="360"/>
      </w:pPr>
      <w:rPr>
        <w:rFonts w:ascii="Courier New" w:hAnsi="Courier New" w:cs="Courier New" w:hint="default"/>
      </w:rPr>
    </w:lvl>
    <w:lvl w:ilvl="5" w:tplc="DC2ABED8" w:tentative="1">
      <w:start w:val="1"/>
      <w:numFmt w:val="bullet"/>
      <w:lvlText w:val=""/>
      <w:lvlJc w:val="left"/>
      <w:pPr>
        <w:tabs>
          <w:tab w:val="num" w:pos="3960"/>
        </w:tabs>
        <w:ind w:left="3960" w:hanging="360"/>
      </w:pPr>
      <w:rPr>
        <w:rFonts w:ascii="Wingdings" w:hAnsi="Wingdings" w:hint="default"/>
      </w:rPr>
    </w:lvl>
    <w:lvl w:ilvl="6" w:tplc="1C70429C" w:tentative="1">
      <w:start w:val="1"/>
      <w:numFmt w:val="bullet"/>
      <w:lvlText w:val=""/>
      <w:lvlJc w:val="left"/>
      <w:pPr>
        <w:tabs>
          <w:tab w:val="num" w:pos="4680"/>
        </w:tabs>
        <w:ind w:left="4680" w:hanging="360"/>
      </w:pPr>
      <w:rPr>
        <w:rFonts w:ascii="Symbol" w:hAnsi="Symbol" w:hint="default"/>
      </w:rPr>
    </w:lvl>
    <w:lvl w:ilvl="7" w:tplc="E5AEC868" w:tentative="1">
      <w:start w:val="1"/>
      <w:numFmt w:val="bullet"/>
      <w:lvlText w:val="o"/>
      <w:lvlJc w:val="left"/>
      <w:pPr>
        <w:tabs>
          <w:tab w:val="num" w:pos="5400"/>
        </w:tabs>
        <w:ind w:left="5400" w:hanging="360"/>
      </w:pPr>
      <w:rPr>
        <w:rFonts w:ascii="Courier New" w:hAnsi="Courier New" w:cs="Courier New" w:hint="default"/>
      </w:rPr>
    </w:lvl>
    <w:lvl w:ilvl="8" w:tplc="F948D06A" w:tentative="1">
      <w:start w:val="1"/>
      <w:numFmt w:val="bullet"/>
      <w:lvlText w:val=""/>
      <w:lvlJc w:val="left"/>
      <w:pPr>
        <w:tabs>
          <w:tab w:val="num" w:pos="6120"/>
        </w:tabs>
        <w:ind w:left="6120" w:hanging="360"/>
      </w:pPr>
      <w:rPr>
        <w:rFonts w:ascii="Wingdings" w:hAnsi="Wingdings" w:hint="default"/>
      </w:rPr>
    </w:lvl>
  </w:abstractNum>
  <w:abstractNum w:abstractNumId="9">
    <w:nsid w:val="05413A2C"/>
    <w:multiLevelType w:val="multilevel"/>
    <w:tmpl w:val="124E867E"/>
    <w:lvl w:ilvl="0">
      <w:start w:val="1"/>
      <w:numFmt w:val="bullet"/>
      <w:lvlText w:val=""/>
      <w:lvlJc w:val="left"/>
      <w:pPr>
        <w:tabs>
          <w:tab w:val="num" w:pos="720"/>
        </w:tabs>
        <w:ind w:left="720" w:hanging="360"/>
      </w:pPr>
      <w:rPr>
        <w:rFonts w:ascii="Wingdings" w:hAnsi="Wingdings" w:hint="default"/>
        <w:sz w:val="14"/>
        <w:szCs w:val="1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5EC6D1F"/>
    <w:multiLevelType w:val="hybridMultilevel"/>
    <w:tmpl w:val="3FA6266C"/>
    <w:name w:val="WW8Num5"/>
    <w:lvl w:ilvl="0" w:tplc="7D4E9D76">
      <w:start w:val="1"/>
      <w:numFmt w:val="bullet"/>
      <w:lvlText w:val=""/>
      <w:lvlJc w:val="left"/>
      <w:pPr>
        <w:ind w:left="720" w:hanging="360"/>
      </w:pPr>
      <w:rPr>
        <w:rFonts w:ascii="Symbol" w:hAnsi="Symbol" w:hint="default"/>
      </w:rPr>
    </w:lvl>
    <w:lvl w:ilvl="1" w:tplc="5686B862" w:tentative="1">
      <w:start w:val="1"/>
      <w:numFmt w:val="bullet"/>
      <w:lvlText w:val="o"/>
      <w:lvlJc w:val="left"/>
      <w:pPr>
        <w:ind w:left="1440" w:hanging="360"/>
      </w:pPr>
      <w:rPr>
        <w:rFonts w:ascii="Courier New" w:hAnsi="Courier New" w:cs="Courier New" w:hint="default"/>
      </w:rPr>
    </w:lvl>
    <w:lvl w:ilvl="2" w:tplc="345AE996" w:tentative="1">
      <w:start w:val="1"/>
      <w:numFmt w:val="bullet"/>
      <w:lvlText w:val=""/>
      <w:lvlJc w:val="left"/>
      <w:pPr>
        <w:ind w:left="2160" w:hanging="360"/>
      </w:pPr>
      <w:rPr>
        <w:rFonts w:ascii="Wingdings" w:hAnsi="Wingdings" w:hint="default"/>
      </w:rPr>
    </w:lvl>
    <w:lvl w:ilvl="3" w:tplc="E0689E66" w:tentative="1">
      <w:start w:val="1"/>
      <w:numFmt w:val="bullet"/>
      <w:lvlText w:val=""/>
      <w:lvlJc w:val="left"/>
      <w:pPr>
        <w:ind w:left="2880" w:hanging="360"/>
      </w:pPr>
      <w:rPr>
        <w:rFonts w:ascii="Symbol" w:hAnsi="Symbol" w:hint="default"/>
      </w:rPr>
    </w:lvl>
    <w:lvl w:ilvl="4" w:tplc="35E0614E" w:tentative="1">
      <w:start w:val="1"/>
      <w:numFmt w:val="bullet"/>
      <w:lvlText w:val="o"/>
      <w:lvlJc w:val="left"/>
      <w:pPr>
        <w:ind w:left="3600" w:hanging="360"/>
      </w:pPr>
      <w:rPr>
        <w:rFonts w:ascii="Courier New" w:hAnsi="Courier New" w:cs="Courier New" w:hint="default"/>
      </w:rPr>
    </w:lvl>
    <w:lvl w:ilvl="5" w:tplc="7A3263D0" w:tentative="1">
      <w:start w:val="1"/>
      <w:numFmt w:val="bullet"/>
      <w:lvlText w:val=""/>
      <w:lvlJc w:val="left"/>
      <w:pPr>
        <w:ind w:left="4320" w:hanging="360"/>
      </w:pPr>
      <w:rPr>
        <w:rFonts w:ascii="Wingdings" w:hAnsi="Wingdings" w:hint="default"/>
      </w:rPr>
    </w:lvl>
    <w:lvl w:ilvl="6" w:tplc="85302558" w:tentative="1">
      <w:start w:val="1"/>
      <w:numFmt w:val="bullet"/>
      <w:lvlText w:val=""/>
      <w:lvlJc w:val="left"/>
      <w:pPr>
        <w:ind w:left="5040" w:hanging="360"/>
      </w:pPr>
      <w:rPr>
        <w:rFonts w:ascii="Symbol" w:hAnsi="Symbol" w:hint="default"/>
      </w:rPr>
    </w:lvl>
    <w:lvl w:ilvl="7" w:tplc="0E2602AA" w:tentative="1">
      <w:start w:val="1"/>
      <w:numFmt w:val="bullet"/>
      <w:lvlText w:val="o"/>
      <w:lvlJc w:val="left"/>
      <w:pPr>
        <w:ind w:left="5760" w:hanging="360"/>
      </w:pPr>
      <w:rPr>
        <w:rFonts w:ascii="Courier New" w:hAnsi="Courier New" w:cs="Courier New" w:hint="default"/>
      </w:rPr>
    </w:lvl>
    <w:lvl w:ilvl="8" w:tplc="B5B69576" w:tentative="1">
      <w:start w:val="1"/>
      <w:numFmt w:val="bullet"/>
      <w:lvlText w:val=""/>
      <w:lvlJc w:val="left"/>
      <w:pPr>
        <w:ind w:left="6480" w:hanging="360"/>
      </w:pPr>
      <w:rPr>
        <w:rFonts w:ascii="Wingdings" w:hAnsi="Wingdings" w:hint="default"/>
      </w:rPr>
    </w:lvl>
  </w:abstractNum>
  <w:abstractNum w:abstractNumId="11">
    <w:nsid w:val="05EE35FF"/>
    <w:multiLevelType w:val="hybridMultilevel"/>
    <w:tmpl w:val="8B5268CA"/>
    <w:name w:val="WW8Num6"/>
    <w:lvl w:ilvl="0" w:tplc="6C36DC6A">
      <w:start w:val="1"/>
      <w:numFmt w:val="decimal"/>
      <w:lvlText w:val="%1)"/>
      <w:lvlJc w:val="left"/>
      <w:pPr>
        <w:tabs>
          <w:tab w:val="num" w:pos="720"/>
        </w:tabs>
        <w:ind w:left="720" w:hanging="360"/>
      </w:pPr>
      <w:rPr>
        <w:rFonts w:hint="default"/>
      </w:rPr>
    </w:lvl>
    <w:lvl w:ilvl="1" w:tplc="711EE93C" w:tentative="1">
      <w:start w:val="1"/>
      <w:numFmt w:val="bullet"/>
      <w:lvlText w:val="o"/>
      <w:lvlJc w:val="left"/>
      <w:pPr>
        <w:tabs>
          <w:tab w:val="num" w:pos="1440"/>
        </w:tabs>
        <w:ind w:left="1440" w:hanging="360"/>
      </w:pPr>
      <w:rPr>
        <w:rFonts w:ascii="Courier New" w:hAnsi="Courier New" w:cs="Courier New" w:hint="default"/>
      </w:rPr>
    </w:lvl>
    <w:lvl w:ilvl="2" w:tplc="262489EA" w:tentative="1">
      <w:start w:val="1"/>
      <w:numFmt w:val="bullet"/>
      <w:lvlText w:val=""/>
      <w:lvlJc w:val="left"/>
      <w:pPr>
        <w:tabs>
          <w:tab w:val="num" w:pos="2160"/>
        </w:tabs>
        <w:ind w:left="2160" w:hanging="360"/>
      </w:pPr>
      <w:rPr>
        <w:rFonts w:ascii="Wingdings" w:hAnsi="Wingdings" w:hint="default"/>
      </w:rPr>
    </w:lvl>
    <w:lvl w:ilvl="3" w:tplc="5F720D40" w:tentative="1">
      <w:start w:val="1"/>
      <w:numFmt w:val="bullet"/>
      <w:lvlText w:val=""/>
      <w:lvlJc w:val="left"/>
      <w:pPr>
        <w:tabs>
          <w:tab w:val="num" w:pos="2880"/>
        </w:tabs>
        <w:ind w:left="2880" w:hanging="360"/>
      </w:pPr>
      <w:rPr>
        <w:rFonts w:ascii="Symbol" w:hAnsi="Symbol" w:hint="default"/>
      </w:rPr>
    </w:lvl>
    <w:lvl w:ilvl="4" w:tplc="B7060C50" w:tentative="1">
      <w:start w:val="1"/>
      <w:numFmt w:val="bullet"/>
      <w:lvlText w:val="o"/>
      <w:lvlJc w:val="left"/>
      <w:pPr>
        <w:tabs>
          <w:tab w:val="num" w:pos="3600"/>
        </w:tabs>
        <w:ind w:left="3600" w:hanging="360"/>
      </w:pPr>
      <w:rPr>
        <w:rFonts w:ascii="Courier New" w:hAnsi="Courier New" w:cs="Courier New" w:hint="default"/>
      </w:rPr>
    </w:lvl>
    <w:lvl w:ilvl="5" w:tplc="AE2E9DEE" w:tentative="1">
      <w:start w:val="1"/>
      <w:numFmt w:val="bullet"/>
      <w:lvlText w:val=""/>
      <w:lvlJc w:val="left"/>
      <w:pPr>
        <w:tabs>
          <w:tab w:val="num" w:pos="4320"/>
        </w:tabs>
        <w:ind w:left="4320" w:hanging="360"/>
      </w:pPr>
      <w:rPr>
        <w:rFonts w:ascii="Wingdings" w:hAnsi="Wingdings" w:hint="default"/>
      </w:rPr>
    </w:lvl>
    <w:lvl w:ilvl="6" w:tplc="2710D4B0" w:tentative="1">
      <w:start w:val="1"/>
      <w:numFmt w:val="bullet"/>
      <w:lvlText w:val=""/>
      <w:lvlJc w:val="left"/>
      <w:pPr>
        <w:tabs>
          <w:tab w:val="num" w:pos="5040"/>
        </w:tabs>
        <w:ind w:left="5040" w:hanging="360"/>
      </w:pPr>
      <w:rPr>
        <w:rFonts w:ascii="Symbol" w:hAnsi="Symbol" w:hint="default"/>
      </w:rPr>
    </w:lvl>
    <w:lvl w:ilvl="7" w:tplc="F1B43FC0" w:tentative="1">
      <w:start w:val="1"/>
      <w:numFmt w:val="bullet"/>
      <w:lvlText w:val="o"/>
      <w:lvlJc w:val="left"/>
      <w:pPr>
        <w:tabs>
          <w:tab w:val="num" w:pos="5760"/>
        </w:tabs>
        <w:ind w:left="5760" w:hanging="360"/>
      </w:pPr>
      <w:rPr>
        <w:rFonts w:ascii="Courier New" w:hAnsi="Courier New" w:cs="Courier New" w:hint="default"/>
      </w:rPr>
    </w:lvl>
    <w:lvl w:ilvl="8" w:tplc="2342EDFE" w:tentative="1">
      <w:start w:val="1"/>
      <w:numFmt w:val="bullet"/>
      <w:lvlText w:val=""/>
      <w:lvlJc w:val="left"/>
      <w:pPr>
        <w:tabs>
          <w:tab w:val="num" w:pos="6480"/>
        </w:tabs>
        <w:ind w:left="6480" w:hanging="360"/>
      </w:pPr>
      <w:rPr>
        <w:rFonts w:ascii="Wingdings" w:hAnsi="Wingdings" w:hint="default"/>
      </w:rPr>
    </w:lvl>
  </w:abstractNum>
  <w:abstractNum w:abstractNumId="12">
    <w:nsid w:val="07F33306"/>
    <w:multiLevelType w:val="hybridMultilevel"/>
    <w:tmpl w:val="4C2ED1F8"/>
    <w:name w:val="WW8Num4"/>
    <w:lvl w:ilvl="0" w:tplc="7040B702">
      <w:start w:val="1"/>
      <w:numFmt w:val="lowerLetter"/>
      <w:lvlText w:val="%1)"/>
      <w:lvlJc w:val="left"/>
      <w:pPr>
        <w:ind w:left="410" w:hanging="360"/>
      </w:pPr>
      <w:rPr>
        <w:rFonts w:hint="default"/>
        <w:b/>
      </w:rPr>
    </w:lvl>
    <w:lvl w:ilvl="1" w:tplc="413E440C" w:tentative="1">
      <w:start w:val="1"/>
      <w:numFmt w:val="lowerLetter"/>
      <w:lvlText w:val="%2."/>
      <w:lvlJc w:val="left"/>
      <w:pPr>
        <w:ind w:left="1130" w:hanging="360"/>
      </w:pPr>
    </w:lvl>
    <w:lvl w:ilvl="2" w:tplc="03F064E4" w:tentative="1">
      <w:start w:val="1"/>
      <w:numFmt w:val="lowerRoman"/>
      <w:lvlText w:val="%3."/>
      <w:lvlJc w:val="right"/>
      <w:pPr>
        <w:ind w:left="1850" w:hanging="180"/>
      </w:pPr>
    </w:lvl>
    <w:lvl w:ilvl="3" w:tplc="F2FA0172" w:tentative="1">
      <w:start w:val="1"/>
      <w:numFmt w:val="decimal"/>
      <w:lvlText w:val="%4."/>
      <w:lvlJc w:val="left"/>
      <w:pPr>
        <w:ind w:left="2570" w:hanging="360"/>
      </w:pPr>
    </w:lvl>
    <w:lvl w:ilvl="4" w:tplc="E7ECE79E" w:tentative="1">
      <w:start w:val="1"/>
      <w:numFmt w:val="lowerLetter"/>
      <w:lvlText w:val="%5."/>
      <w:lvlJc w:val="left"/>
      <w:pPr>
        <w:ind w:left="3290" w:hanging="360"/>
      </w:pPr>
    </w:lvl>
    <w:lvl w:ilvl="5" w:tplc="212E347E" w:tentative="1">
      <w:start w:val="1"/>
      <w:numFmt w:val="lowerRoman"/>
      <w:lvlText w:val="%6."/>
      <w:lvlJc w:val="right"/>
      <w:pPr>
        <w:ind w:left="4010" w:hanging="180"/>
      </w:pPr>
    </w:lvl>
    <w:lvl w:ilvl="6" w:tplc="0FC8F13E" w:tentative="1">
      <w:start w:val="1"/>
      <w:numFmt w:val="decimal"/>
      <w:lvlText w:val="%7."/>
      <w:lvlJc w:val="left"/>
      <w:pPr>
        <w:ind w:left="4730" w:hanging="360"/>
      </w:pPr>
    </w:lvl>
    <w:lvl w:ilvl="7" w:tplc="896A417A" w:tentative="1">
      <w:start w:val="1"/>
      <w:numFmt w:val="lowerLetter"/>
      <w:lvlText w:val="%8."/>
      <w:lvlJc w:val="left"/>
      <w:pPr>
        <w:ind w:left="5450" w:hanging="360"/>
      </w:pPr>
    </w:lvl>
    <w:lvl w:ilvl="8" w:tplc="35EC2AA6" w:tentative="1">
      <w:start w:val="1"/>
      <w:numFmt w:val="lowerRoman"/>
      <w:lvlText w:val="%9."/>
      <w:lvlJc w:val="right"/>
      <w:pPr>
        <w:ind w:left="6170" w:hanging="180"/>
      </w:pPr>
    </w:lvl>
  </w:abstractNum>
  <w:abstractNum w:abstractNumId="13">
    <w:nsid w:val="09F1258B"/>
    <w:multiLevelType w:val="hybridMultilevel"/>
    <w:tmpl w:val="EEACE85E"/>
    <w:name w:val="WW8Num1"/>
    <w:lvl w:ilvl="0" w:tplc="328EB8D4">
      <w:start w:val="1"/>
      <w:numFmt w:val="decimal"/>
      <w:lvlText w:val="%1."/>
      <w:lvlJc w:val="left"/>
      <w:pPr>
        <w:tabs>
          <w:tab w:val="num" w:pos="720"/>
        </w:tabs>
        <w:ind w:left="720" w:hanging="360"/>
      </w:pPr>
      <w:rPr>
        <w:rFonts w:hint="default"/>
        <w:b/>
        <w:i w:val="0"/>
      </w:rPr>
    </w:lvl>
    <w:lvl w:ilvl="1" w:tplc="39364480">
      <w:start w:val="1"/>
      <w:numFmt w:val="bullet"/>
      <w:lvlText w:val=""/>
      <w:lvlJc w:val="left"/>
      <w:pPr>
        <w:tabs>
          <w:tab w:val="num" w:pos="1440"/>
        </w:tabs>
        <w:ind w:left="1440" w:hanging="360"/>
      </w:pPr>
      <w:rPr>
        <w:rFonts w:ascii="Symbol" w:hAnsi="Symbol" w:hint="default"/>
      </w:rPr>
    </w:lvl>
    <w:lvl w:ilvl="2" w:tplc="31A26084">
      <w:numFmt w:val="bullet"/>
      <w:lvlText w:val="-"/>
      <w:lvlJc w:val="left"/>
      <w:pPr>
        <w:tabs>
          <w:tab w:val="num" w:pos="2160"/>
        </w:tabs>
        <w:ind w:left="2160" w:hanging="360"/>
      </w:pPr>
      <w:rPr>
        <w:rFonts w:ascii="Times New Roman" w:eastAsia="Times New Roman" w:hAnsi="Times New Roman" w:cs="Times New Roman" w:hint="default"/>
      </w:rPr>
    </w:lvl>
    <w:lvl w:ilvl="3" w:tplc="3F32C772">
      <w:start w:val="1"/>
      <w:numFmt w:val="bullet"/>
      <w:lvlText w:val=""/>
      <w:lvlJc w:val="left"/>
      <w:pPr>
        <w:tabs>
          <w:tab w:val="num" w:pos="2860"/>
        </w:tabs>
        <w:ind w:left="2860" w:hanging="340"/>
      </w:pPr>
      <w:rPr>
        <w:rFonts w:ascii="Wingdings" w:hAnsi="Wingdings" w:hint="default"/>
      </w:rPr>
    </w:lvl>
    <w:lvl w:ilvl="4" w:tplc="09D6ADDE" w:tentative="1">
      <w:start w:val="1"/>
      <w:numFmt w:val="bullet"/>
      <w:lvlText w:val="o"/>
      <w:lvlJc w:val="left"/>
      <w:pPr>
        <w:tabs>
          <w:tab w:val="num" w:pos="3600"/>
        </w:tabs>
        <w:ind w:left="3600" w:hanging="360"/>
      </w:pPr>
      <w:rPr>
        <w:rFonts w:ascii="Courier New" w:hAnsi="Courier New" w:cs="Courier New" w:hint="default"/>
      </w:rPr>
    </w:lvl>
    <w:lvl w:ilvl="5" w:tplc="B00AFC60" w:tentative="1">
      <w:start w:val="1"/>
      <w:numFmt w:val="bullet"/>
      <w:lvlText w:val=""/>
      <w:lvlJc w:val="left"/>
      <w:pPr>
        <w:tabs>
          <w:tab w:val="num" w:pos="4320"/>
        </w:tabs>
        <w:ind w:left="4320" w:hanging="360"/>
      </w:pPr>
      <w:rPr>
        <w:rFonts w:ascii="Wingdings" w:hAnsi="Wingdings" w:hint="default"/>
      </w:rPr>
    </w:lvl>
    <w:lvl w:ilvl="6" w:tplc="BCF461D4" w:tentative="1">
      <w:start w:val="1"/>
      <w:numFmt w:val="bullet"/>
      <w:lvlText w:val=""/>
      <w:lvlJc w:val="left"/>
      <w:pPr>
        <w:tabs>
          <w:tab w:val="num" w:pos="5040"/>
        </w:tabs>
        <w:ind w:left="5040" w:hanging="360"/>
      </w:pPr>
      <w:rPr>
        <w:rFonts w:ascii="Symbol" w:hAnsi="Symbol" w:hint="default"/>
      </w:rPr>
    </w:lvl>
    <w:lvl w:ilvl="7" w:tplc="9BA0C240" w:tentative="1">
      <w:start w:val="1"/>
      <w:numFmt w:val="bullet"/>
      <w:lvlText w:val="o"/>
      <w:lvlJc w:val="left"/>
      <w:pPr>
        <w:tabs>
          <w:tab w:val="num" w:pos="5760"/>
        </w:tabs>
        <w:ind w:left="5760" w:hanging="360"/>
      </w:pPr>
      <w:rPr>
        <w:rFonts w:ascii="Courier New" w:hAnsi="Courier New" w:cs="Courier New" w:hint="default"/>
      </w:rPr>
    </w:lvl>
    <w:lvl w:ilvl="8" w:tplc="B8B6B406" w:tentative="1">
      <w:start w:val="1"/>
      <w:numFmt w:val="bullet"/>
      <w:lvlText w:val=""/>
      <w:lvlJc w:val="left"/>
      <w:pPr>
        <w:tabs>
          <w:tab w:val="num" w:pos="6480"/>
        </w:tabs>
        <w:ind w:left="6480" w:hanging="360"/>
      </w:pPr>
      <w:rPr>
        <w:rFonts w:ascii="Wingdings" w:hAnsi="Wingdings" w:hint="default"/>
      </w:rPr>
    </w:lvl>
  </w:abstractNum>
  <w:abstractNum w:abstractNumId="14">
    <w:nsid w:val="0DCF6223"/>
    <w:multiLevelType w:val="hybridMultilevel"/>
    <w:tmpl w:val="81562C42"/>
    <w:lvl w:ilvl="0" w:tplc="244263CA">
      <w:start w:val="1"/>
      <w:numFmt w:val="lowerLetter"/>
      <w:lvlText w:val="%1."/>
      <w:lvlJc w:val="left"/>
      <w:pPr>
        <w:ind w:left="720" w:hanging="360"/>
      </w:pPr>
      <w:rPr>
        <w:rFonts w:ascii="Arial" w:eastAsia="Times New Roman" w:hAnsi="Arial" w:cs="Times New Roman"/>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1109430D"/>
    <w:multiLevelType w:val="hybridMultilevel"/>
    <w:tmpl w:val="4D58BBC6"/>
    <w:name w:val="WW8Num34"/>
    <w:lvl w:ilvl="0" w:tplc="38C68BF8">
      <w:start w:val="1"/>
      <w:numFmt w:val="bullet"/>
      <w:lvlText w:val=""/>
      <w:lvlJc w:val="left"/>
      <w:pPr>
        <w:tabs>
          <w:tab w:val="num" w:pos="417"/>
        </w:tabs>
        <w:ind w:left="360" w:hanging="303"/>
      </w:pPr>
      <w:rPr>
        <w:rFonts w:ascii="Symbol" w:hAnsi="Symbol" w:hint="default"/>
      </w:rPr>
    </w:lvl>
    <w:lvl w:ilvl="1" w:tplc="29309FBA" w:tentative="1">
      <w:start w:val="1"/>
      <w:numFmt w:val="bullet"/>
      <w:lvlText w:val="o"/>
      <w:lvlJc w:val="left"/>
      <w:pPr>
        <w:tabs>
          <w:tab w:val="num" w:pos="1440"/>
        </w:tabs>
        <w:ind w:left="1440" w:hanging="360"/>
      </w:pPr>
      <w:rPr>
        <w:rFonts w:ascii="Courier New" w:hAnsi="Courier New" w:hint="default"/>
      </w:rPr>
    </w:lvl>
    <w:lvl w:ilvl="2" w:tplc="3F74CA12" w:tentative="1">
      <w:start w:val="1"/>
      <w:numFmt w:val="bullet"/>
      <w:lvlText w:val=""/>
      <w:lvlJc w:val="left"/>
      <w:pPr>
        <w:tabs>
          <w:tab w:val="num" w:pos="2160"/>
        </w:tabs>
        <w:ind w:left="2160" w:hanging="360"/>
      </w:pPr>
      <w:rPr>
        <w:rFonts w:ascii="Wingdings" w:hAnsi="Wingdings" w:hint="default"/>
      </w:rPr>
    </w:lvl>
    <w:lvl w:ilvl="3" w:tplc="8F50580C" w:tentative="1">
      <w:start w:val="1"/>
      <w:numFmt w:val="bullet"/>
      <w:lvlText w:val=""/>
      <w:lvlJc w:val="left"/>
      <w:pPr>
        <w:tabs>
          <w:tab w:val="num" w:pos="2880"/>
        </w:tabs>
        <w:ind w:left="2880" w:hanging="360"/>
      </w:pPr>
      <w:rPr>
        <w:rFonts w:ascii="Symbol" w:hAnsi="Symbol" w:hint="default"/>
      </w:rPr>
    </w:lvl>
    <w:lvl w:ilvl="4" w:tplc="468CEF36" w:tentative="1">
      <w:start w:val="1"/>
      <w:numFmt w:val="bullet"/>
      <w:lvlText w:val="o"/>
      <w:lvlJc w:val="left"/>
      <w:pPr>
        <w:tabs>
          <w:tab w:val="num" w:pos="3600"/>
        </w:tabs>
        <w:ind w:left="3600" w:hanging="360"/>
      </w:pPr>
      <w:rPr>
        <w:rFonts w:ascii="Courier New" w:hAnsi="Courier New" w:hint="default"/>
      </w:rPr>
    </w:lvl>
    <w:lvl w:ilvl="5" w:tplc="74460C08" w:tentative="1">
      <w:start w:val="1"/>
      <w:numFmt w:val="bullet"/>
      <w:lvlText w:val=""/>
      <w:lvlJc w:val="left"/>
      <w:pPr>
        <w:tabs>
          <w:tab w:val="num" w:pos="4320"/>
        </w:tabs>
        <w:ind w:left="4320" w:hanging="360"/>
      </w:pPr>
      <w:rPr>
        <w:rFonts w:ascii="Wingdings" w:hAnsi="Wingdings" w:hint="default"/>
      </w:rPr>
    </w:lvl>
    <w:lvl w:ilvl="6" w:tplc="E4A06148" w:tentative="1">
      <w:start w:val="1"/>
      <w:numFmt w:val="bullet"/>
      <w:lvlText w:val=""/>
      <w:lvlJc w:val="left"/>
      <w:pPr>
        <w:tabs>
          <w:tab w:val="num" w:pos="5040"/>
        </w:tabs>
        <w:ind w:left="5040" w:hanging="360"/>
      </w:pPr>
      <w:rPr>
        <w:rFonts w:ascii="Symbol" w:hAnsi="Symbol" w:hint="default"/>
      </w:rPr>
    </w:lvl>
    <w:lvl w:ilvl="7" w:tplc="8D267FB4" w:tentative="1">
      <w:start w:val="1"/>
      <w:numFmt w:val="bullet"/>
      <w:lvlText w:val="o"/>
      <w:lvlJc w:val="left"/>
      <w:pPr>
        <w:tabs>
          <w:tab w:val="num" w:pos="5760"/>
        </w:tabs>
        <w:ind w:left="5760" w:hanging="360"/>
      </w:pPr>
      <w:rPr>
        <w:rFonts w:ascii="Courier New" w:hAnsi="Courier New" w:hint="default"/>
      </w:rPr>
    </w:lvl>
    <w:lvl w:ilvl="8" w:tplc="885CB7FC" w:tentative="1">
      <w:start w:val="1"/>
      <w:numFmt w:val="bullet"/>
      <w:lvlText w:val=""/>
      <w:lvlJc w:val="left"/>
      <w:pPr>
        <w:tabs>
          <w:tab w:val="num" w:pos="6480"/>
        </w:tabs>
        <w:ind w:left="6480" w:hanging="360"/>
      </w:pPr>
      <w:rPr>
        <w:rFonts w:ascii="Wingdings" w:hAnsi="Wingdings" w:hint="default"/>
      </w:rPr>
    </w:lvl>
  </w:abstractNum>
  <w:abstractNum w:abstractNumId="16">
    <w:nsid w:val="1838632C"/>
    <w:multiLevelType w:val="multilevel"/>
    <w:tmpl w:val="B344E9D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1A7A6333"/>
    <w:multiLevelType w:val="hybridMultilevel"/>
    <w:tmpl w:val="DB6086B6"/>
    <w:lvl w:ilvl="0" w:tplc="0C0A0001">
      <w:start w:val="1"/>
      <w:numFmt w:val="upp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8">
    <w:nsid w:val="23F531DB"/>
    <w:multiLevelType w:val="hybridMultilevel"/>
    <w:tmpl w:val="C4EADC2C"/>
    <w:lvl w:ilvl="0" w:tplc="61381B74">
      <w:start w:val="1"/>
      <w:numFmt w:val="decimal"/>
      <w:lvlText w:val="%1."/>
      <w:lvlJc w:val="left"/>
      <w:pPr>
        <w:tabs>
          <w:tab w:val="num" w:pos="720"/>
        </w:tabs>
        <w:ind w:left="720" w:hanging="360"/>
      </w:pPr>
      <w:rPr>
        <w:rFonts w:hint="default"/>
        <w:b/>
      </w:rPr>
    </w:lvl>
    <w:lvl w:ilvl="1" w:tplc="2D8EFD00">
      <w:start w:val="1"/>
      <w:numFmt w:val="lowerLetter"/>
      <w:lvlText w:val="%2."/>
      <w:lvlJc w:val="left"/>
      <w:pPr>
        <w:tabs>
          <w:tab w:val="num" w:pos="1440"/>
        </w:tabs>
        <w:ind w:left="1440" w:hanging="360"/>
      </w:pPr>
      <w:rPr>
        <w:b/>
      </w:rPr>
    </w:lvl>
    <w:lvl w:ilvl="2" w:tplc="0596A858" w:tentative="1">
      <w:start w:val="1"/>
      <w:numFmt w:val="lowerRoman"/>
      <w:lvlText w:val="%3."/>
      <w:lvlJc w:val="right"/>
      <w:pPr>
        <w:tabs>
          <w:tab w:val="num" w:pos="2160"/>
        </w:tabs>
        <w:ind w:left="2160" w:hanging="180"/>
      </w:pPr>
    </w:lvl>
    <w:lvl w:ilvl="3" w:tplc="84AE7454"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nsid w:val="26194FE1"/>
    <w:multiLevelType w:val="hybridMultilevel"/>
    <w:tmpl w:val="40045294"/>
    <w:lvl w:ilvl="0" w:tplc="6C34A822">
      <w:start w:val="1"/>
      <w:numFmt w:val="lowerLetter"/>
      <w:lvlText w:val="(%1)"/>
      <w:lvlJc w:val="left"/>
      <w:pPr>
        <w:ind w:left="720" w:hanging="360"/>
      </w:pPr>
      <w:rPr>
        <w:rFonts w:hint="default"/>
        <w:b/>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20">
    <w:nsid w:val="27A817B3"/>
    <w:multiLevelType w:val="hybridMultilevel"/>
    <w:tmpl w:val="C7E2DFA0"/>
    <w:lvl w:ilvl="0" w:tplc="240A0001">
      <w:start w:val="1"/>
      <w:numFmt w:val="bullet"/>
      <w:lvlText w:val=""/>
      <w:lvlJc w:val="left"/>
      <w:pPr>
        <w:ind w:left="765" w:hanging="360"/>
      </w:pPr>
      <w:rPr>
        <w:rFonts w:ascii="Symbol" w:hAnsi="Symbol" w:hint="default"/>
      </w:rPr>
    </w:lvl>
    <w:lvl w:ilvl="1" w:tplc="240A0003">
      <w:start w:val="1"/>
      <w:numFmt w:val="bullet"/>
      <w:lvlText w:val="o"/>
      <w:lvlJc w:val="left"/>
      <w:pPr>
        <w:ind w:left="1485" w:hanging="360"/>
      </w:pPr>
      <w:rPr>
        <w:rFonts w:ascii="Courier New" w:hAnsi="Courier New" w:cs="Courier New" w:hint="default"/>
      </w:rPr>
    </w:lvl>
    <w:lvl w:ilvl="2" w:tplc="240A0005">
      <w:start w:val="1"/>
      <w:numFmt w:val="bullet"/>
      <w:lvlText w:val=""/>
      <w:lvlJc w:val="left"/>
      <w:pPr>
        <w:ind w:left="2205" w:hanging="360"/>
      </w:pPr>
      <w:rPr>
        <w:rFonts w:ascii="Wingdings" w:hAnsi="Wingdings" w:hint="default"/>
      </w:rPr>
    </w:lvl>
    <w:lvl w:ilvl="3" w:tplc="240A0001">
      <w:start w:val="1"/>
      <w:numFmt w:val="bullet"/>
      <w:lvlText w:val=""/>
      <w:lvlJc w:val="left"/>
      <w:pPr>
        <w:ind w:left="2925" w:hanging="360"/>
      </w:pPr>
      <w:rPr>
        <w:rFonts w:ascii="Symbol" w:hAnsi="Symbol" w:hint="default"/>
      </w:rPr>
    </w:lvl>
    <w:lvl w:ilvl="4" w:tplc="240A0003">
      <w:start w:val="1"/>
      <w:numFmt w:val="bullet"/>
      <w:lvlText w:val="o"/>
      <w:lvlJc w:val="left"/>
      <w:pPr>
        <w:ind w:left="3645" w:hanging="360"/>
      </w:pPr>
      <w:rPr>
        <w:rFonts w:ascii="Courier New" w:hAnsi="Courier New" w:cs="Courier New" w:hint="default"/>
      </w:rPr>
    </w:lvl>
    <w:lvl w:ilvl="5" w:tplc="240A0005">
      <w:start w:val="1"/>
      <w:numFmt w:val="bullet"/>
      <w:lvlText w:val=""/>
      <w:lvlJc w:val="left"/>
      <w:pPr>
        <w:ind w:left="4365" w:hanging="360"/>
      </w:pPr>
      <w:rPr>
        <w:rFonts w:ascii="Wingdings" w:hAnsi="Wingdings" w:hint="default"/>
      </w:rPr>
    </w:lvl>
    <w:lvl w:ilvl="6" w:tplc="240A0001">
      <w:start w:val="1"/>
      <w:numFmt w:val="bullet"/>
      <w:lvlText w:val=""/>
      <w:lvlJc w:val="left"/>
      <w:pPr>
        <w:ind w:left="5085" w:hanging="360"/>
      </w:pPr>
      <w:rPr>
        <w:rFonts w:ascii="Symbol" w:hAnsi="Symbol" w:hint="default"/>
      </w:rPr>
    </w:lvl>
    <w:lvl w:ilvl="7" w:tplc="240A0003">
      <w:start w:val="1"/>
      <w:numFmt w:val="bullet"/>
      <w:lvlText w:val="o"/>
      <w:lvlJc w:val="left"/>
      <w:pPr>
        <w:ind w:left="5805" w:hanging="360"/>
      </w:pPr>
      <w:rPr>
        <w:rFonts w:ascii="Courier New" w:hAnsi="Courier New" w:cs="Courier New" w:hint="default"/>
      </w:rPr>
    </w:lvl>
    <w:lvl w:ilvl="8" w:tplc="240A0005">
      <w:start w:val="1"/>
      <w:numFmt w:val="bullet"/>
      <w:lvlText w:val=""/>
      <w:lvlJc w:val="left"/>
      <w:pPr>
        <w:ind w:left="6525" w:hanging="360"/>
      </w:pPr>
      <w:rPr>
        <w:rFonts w:ascii="Wingdings" w:hAnsi="Wingdings" w:hint="default"/>
      </w:rPr>
    </w:lvl>
  </w:abstractNum>
  <w:abstractNum w:abstractNumId="21">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2EF35977"/>
    <w:multiLevelType w:val="hybridMultilevel"/>
    <w:tmpl w:val="87E01744"/>
    <w:lvl w:ilvl="0" w:tplc="0CA6A6F4">
      <w:start w:val="1"/>
      <w:numFmt w:val="upperRoman"/>
      <w:lvlText w:val="%1."/>
      <w:lvlJc w:val="right"/>
      <w:pPr>
        <w:tabs>
          <w:tab w:val="num" w:pos="720"/>
        </w:tabs>
        <w:ind w:left="720" w:hanging="180"/>
      </w:pPr>
    </w:lvl>
    <w:lvl w:ilvl="1" w:tplc="0C0A0001" w:tentative="1">
      <w:start w:val="1"/>
      <w:numFmt w:val="lowerLetter"/>
      <w:lvlText w:val="%2."/>
      <w:lvlJc w:val="left"/>
      <w:pPr>
        <w:ind w:left="1440" w:hanging="360"/>
      </w:pPr>
    </w:lvl>
    <w:lvl w:ilvl="2" w:tplc="0596A858">
      <w:start w:val="1"/>
      <w:numFmt w:val="lowerRoman"/>
      <w:lvlText w:val="%3."/>
      <w:lvlJc w:val="right"/>
      <w:pPr>
        <w:ind w:left="2160" w:hanging="180"/>
      </w:pPr>
    </w:lvl>
    <w:lvl w:ilvl="3" w:tplc="84AE7454"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3">
    <w:nsid w:val="30502D3B"/>
    <w:multiLevelType w:val="hybridMultilevel"/>
    <w:tmpl w:val="29BC9C82"/>
    <w:lvl w:ilvl="0" w:tplc="3400545C">
      <w:start w:val="1"/>
      <w:numFmt w:val="lowerLetter"/>
      <w:lvlText w:val="%1."/>
      <w:lvlJc w:val="left"/>
      <w:pPr>
        <w:tabs>
          <w:tab w:val="num" w:pos="4320"/>
        </w:tabs>
        <w:ind w:left="4320" w:hanging="360"/>
      </w:pPr>
      <w:rPr>
        <w:b w:val="0"/>
      </w:rPr>
    </w:lvl>
    <w:lvl w:ilvl="1" w:tplc="BE08E5E0">
      <w:start w:val="1"/>
      <w:numFmt w:val="lowerLetter"/>
      <w:lvlText w:val="%2)"/>
      <w:lvlJc w:val="left"/>
      <w:pPr>
        <w:tabs>
          <w:tab w:val="num" w:pos="3600"/>
        </w:tabs>
        <w:ind w:left="3600" w:hanging="360"/>
      </w:pPr>
      <w:rPr>
        <w:rFonts w:hint="default"/>
      </w:rPr>
    </w:lvl>
    <w:lvl w:ilvl="2" w:tplc="721034A2" w:tentative="1">
      <w:start w:val="1"/>
      <w:numFmt w:val="lowerRoman"/>
      <w:lvlText w:val="%3."/>
      <w:lvlJc w:val="right"/>
      <w:pPr>
        <w:tabs>
          <w:tab w:val="num" w:pos="4320"/>
        </w:tabs>
        <w:ind w:left="4320" w:hanging="180"/>
      </w:pPr>
    </w:lvl>
    <w:lvl w:ilvl="3" w:tplc="75CCA4A6" w:tentative="1">
      <w:start w:val="1"/>
      <w:numFmt w:val="decimal"/>
      <w:lvlText w:val="%4."/>
      <w:lvlJc w:val="left"/>
      <w:pPr>
        <w:tabs>
          <w:tab w:val="num" w:pos="5040"/>
        </w:tabs>
        <w:ind w:left="5040" w:hanging="360"/>
      </w:pPr>
    </w:lvl>
    <w:lvl w:ilvl="4" w:tplc="E20C9448" w:tentative="1">
      <w:start w:val="1"/>
      <w:numFmt w:val="lowerLetter"/>
      <w:lvlText w:val="%5."/>
      <w:lvlJc w:val="left"/>
      <w:pPr>
        <w:tabs>
          <w:tab w:val="num" w:pos="5760"/>
        </w:tabs>
        <w:ind w:left="5760" w:hanging="360"/>
      </w:pPr>
    </w:lvl>
    <w:lvl w:ilvl="5" w:tplc="247054B6" w:tentative="1">
      <w:start w:val="1"/>
      <w:numFmt w:val="lowerRoman"/>
      <w:lvlText w:val="%6."/>
      <w:lvlJc w:val="right"/>
      <w:pPr>
        <w:tabs>
          <w:tab w:val="num" w:pos="6480"/>
        </w:tabs>
        <w:ind w:left="6480" w:hanging="180"/>
      </w:pPr>
    </w:lvl>
    <w:lvl w:ilvl="6" w:tplc="4560089E" w:tentative="1">
      <w:start w:val="1"/>
      <w:numFmt w:val="decimal"/>
      <w:lvlText w:val="%7."/>
      <w:lvlJc w:val="left"/>
      <w:pPr>
        <w:tabs>
          <w:tab w:val="num" w:pos="7200"/>
        </w:tabs>
        <w:ind w:left="7200" w:hanging="360"/>
      </w:pPr>
    </w:lvl>
    <w:lvl w:ilvl="7" w:tplc="DCA08744" w:tentative="1">
      <w:start w:val="1"/>
      <w:numFmt w:val="lowerLetter"/>
      <w:lvlText w:val="%8."/>
      <w:lvlJc w:val="left"/>
      <w:pPr>
        <w:tabs>
          <w:tab w:val="num" w:pos="7920"/>
        </w:tabs>
        <w:ind w:left="7920" w:hanging="360"/>
      </w:pPr>
    </w:lvl>
    <w:lvl w:ilvl="8" w:tplc="B0F40016" w:tentative="1">
      <w:start w:val="1"/>
      <w:numFmt w:val="lowerRoman"/>
      <w:lvlText w:val="%9."/>
      <w:lvlJc w:val="right"/>
      <w:pPr>
        <w:tabs>
          <w:tab w:val="num" w:pos="8640"/>
        </w:tabs>
        <w:ind w:left="8640" w:hanging="180"/>
      </w:pPr>
    </w:lvl>
  </w:abstractNum>
  <w:abstractNum w:abstractNumId="24">
    <w:nsid w:val="31694BA0"/>
    <w:multiLevelType w:val="hybridMultilevel"/>
    <w:tmpl w:val="5F1C37D0"/>
    <w:lvl w:ilvl="0" w:tplc="240A0015">
      <w:start w:val="1"/>
      <w:numFmt w:val="lowerLetter"/>
      <w:lvlText w:val="%1."/>
      <w:lvlJc w:val="left"/>
      <w:pPr>
        <w:ind w:left="720" w:hanging="360"/>
      </w:pPr>
      <w:rPr>
        <w:rFonts w:hint="default"/>
      </w:rPr>
    </w:lvl>
    <w:lvl w:ilvl="1" w:tplc="240A0019">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32523AFB"/>
    <w:multiLevelType w:val="hybridMultilevel"/>
    <w:tmpl w:val="529EE5F8"/>
    <w:lvl w:ilvl="0" w:tplc="E80830C2">
      <w:start w:val="1"/>
      <w:numFmt w:val="lowerLetter"/>
      <w:lvlText w:val="(%1)"/>
      <w:lvlJc w:val="left"/>
      <w:pPr>
        <w:ind w:left="720" w:hanging="360"/>
      </w:pPr>
      <w:rPr>
        <w:rFonts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3B711159"/>
    <w:multiLevelType w:val="multilevel"/>
    <w:tmpl w:val="872ADDC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3D367A26"/>
    <w:multiLevelType w:val="hybridMultilevel"/>
    <w:tmpl w:val="9CF27E8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41B90C28"/>
    <w:multiLevelType w:val="hybridMultilevel"/>
    <w:tmpl w:val="2E7A6F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421608BA"/>
    <w:multiLevelType w:val="hybridMultilevel"/>
    <w:tmpl w:val="20BC55E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430D79DD"/>
    <w:multiLevelType w:val="hybridMultilevel"/>
    <w:tmpl w:val="499EAF92"/>
    <w:lvl w:ilvl="0" w:tplc="EA5C9456">
      <w:start w:val="1"/>
      <w:numFmt w:val="decimal"/>
      <w:lvlText w:val="%1."/>
      <w:lvlJc w:val="left"/>
      <w:pPr>
        <w:ind w:left="502" w:hanging="360"/>
      </w:pPr>
      <w:rPr>
        <w:rFonts w:ascii="Arial" w:hAnsi="Arial" w:cs="Arial" w:hint="default"/>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nsid w:val="45687936"/>
    <w:multiLevelType w:val="hybridMultilevel"/>
    <w:tmpl w:val="A3380E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47CE64BB"/>
    <w:multiLevelType w:val="hybridMultilevel"/>
    <w:tmpl w:val="20BC55E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490800D1"/>
    <w:multiLevelType w:val="hybridMultilevel"/>
    <w:tmpl w:val="1E5E50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4CCD249E"/>
    <w:multiLevelType w:val="hybridMultilevel"/>
    <w:tmpl w:val="9D4289EC"/>
    <w:lvl w:ilvl="0" w:tplc="A70AABA0">
      <w:start w:val="1"/>
      <w:numFmt w:val="low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531C2F52"/>
    <w:multiLevelType w:val="singleLevel"/>
    <w:tmpl w:val="1CC625B4"/>
    <w:lvl w:ilvl="0">
      <w:start w:val="14"/>
      <w:numFmt w:val="decimal"/>
      <w:lvlText w:val="%1."/>
      <w:lvlJc w:val="left"/>
      <w:pPr>
        <w:tabs>
          <w:tab w:val="num" w:pos="375"/>
        </w:tabs>
        <w:ind w:left="375" w:hanging="375"/>
      </w:pPr>
      <w:rPr>
        <w:rFonts w:hint="default"/>
      </w:rPr>
    </w:lvl>
  </w:abstractNum>
  <w:abstractNum w:abstractNumId="36">
    <w:nsid w:val="559D3733"/>
    <w:multiLevelType w:val="hybridMultilevel"/>
    <w:tmpl w:val="59D81B94"/>
    <w:lvl w:ilvl="0" w:tplc="240A0019">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56E901CA"/>
    <w:multiLevelType w:val="multilevel"/>
    <w:tmpl w:val="F03256CE"/>
    <w:lvl w:ilvl="0">
      <w:start w:val="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819002A"/>
    <w:multiLevelType w:val="multilevel"/>
    <w:tmpl w:val="18A266BE"/>
    <w:lvl w:ilvl="0">
      <w:start w:val="1"/>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nsid w:val="5BC272EA"/>
    <w:multiLevelType w:val="hybridMultilevel"/>
    <w:tmpl w:val="7782546C"/>
    <w:lvl w:ilvl="0" w:tplc="6156A0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5DDE6AA7"/>
    <w:multiLevelType w:val="hybridMultilevel"/>
    <w:tmpl w:val="C9D8E58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nsid w:val="5E757B8C"/>
    <w:multiLevelType w:val="hybridMultilevel"/>
    <w:tmpl w:val="D3340B3A"/>
    <w:lvl w:ilvl="0" w:tplc="1684439C">
      <w:start w:val="1"/>
      <w:numFmt w:val="upperLetter"/>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nsid w:val="63894C2D"/>
    <w:multiLevelType w:val="hybridMultilevel"/>
    <w:tmpl w:val="7F8A50B8"/>
    <w:lvl w:ilvl="0" w:tplc="68E0B866">
      <w:start w:val="1"/>
      <w:numFmt w:val="lowerLetter"/>
      <w:lvlText w:val="%1."/>
      <w:lvlJc w:val="left"/>
      <w:pPr>
        <w:ind w:left="720" w:hanging="360"/>
      </w:pPr>
      <w:rPr>
        <w:rFonts w:hint="default"/>
      </w:rPr>
    </w:lvl>
    <w:lvl w:ilvl="1" w:tplc="99AAACAA" w:tentative="1">
      <w:start w:val="1"/>
      <w:numFmt w:val="lowerLetter"/>
      <w:lvlText w:val="%2."/>
      <w:lvlJc w:val="left"/>
      <w:pPr>
        <w:ind w:left="1440" w:hanging="360"/>
      </w:pPr>
    </w:lvl>
    <w:lvl w:ilvl="2" w:tplc="9F46E70C" w:tentative="1">
      <w:start w:val="1"/>
      <w:numFmt w:val="lowerRoman"/>
      <w:lvlText w:val="%3."/>
      <w:lvlJc w:val="right"/>
      <w:pPr>
        <w:ind w:left="2160" w:hanging="180"/>
      </w:pPr>
    </w:lvl>
    <w:lvl w:ilvl="3" w:tplc="53544326" w:tentative="1">
      <w:start w:val="1"/>
      <w:numFmt w:val="decimal"/>
      <w:lvlText w:val="%4."/>
      <w:lvlJc w:val="left"/>
      <w:pPr>
        <w:ind w:left="2880" w:hanging="360"/>
      </w:pPr>
    </w:lvl>
    <w:lvl w:ilvl="4" w:tplc="74542C5C" w:tentative="1">
      <w:start w:val="1"/>
      <w:numFmt w:val="lowerLetter"/>
      <w:lvlText w:val="%5."/>
      <w:lvlJc w:val="left"/>
      <w:pPr>
        <w:ind w:left="3600" w:hanging="360"/>
      </w:pPr>
    </w:lvl>
    <w:lvl w:ilvl="5" w:tplc="24CAC8E4" w:tentative="1">
      <w:start w:val="1"/>
      <w:numFmt w:val="lowerRoman"/>
      <w:lvlText w:val="%6."/>
      <w:lvlJc w:val="right"/>
      <w:pPr>
        <w:ind w:left="4320" w:hanging="180"/>
      </w:pPr>
    </w:lvl>
    <w:lvl w:ilvl="6" w:tplc="54D02270" w:tentative="1">
      <w:start w:val="1"/>
      <w:numFmt w:val="decimal"/>
      <w:lvlText w:val="%7."/>
      <w:lvlJc w:val="left"/>
      <w:pPr>
        <w:ind w:left="5040" w:hanging="360"/>
      </w:pPr>
    </w:lvl>
    <w:lvl w:ilvl="7" w:tplc="947CDC0A" w:tentative="1">
      <w:start w:val="1"/>
      <w:numFmt w:val="lowerLetter"/>
      <w:lvlText w:val="%8."/>
      <w:lvlJc w:val="left"/>
      <w:pPr>
        <w:ind w:left="5760" w:hanging="360"/>
      </w:pPr>
    </w:lvl>
    <w:lvl w:ilvl="8" w:tplc="0F466BCA" w:tentative="1">
      <w:start w:val="1"/>
      <w:numFmt w:val="lowerRoman"/>
      <w:lvlText w:val="%9."/>
      <w:lvlJc w:val="right"/>
      <w:pPr>
        <w:ind w:left="6480" w:hanging="180"/>
      </w:pPr>
    </w:lvl>
  </w:abstractNum>
  <w:abstractNum w:abstractNumId="43">
    <w:nsid w:val="6488073F"/>
    <w:multiLevelType w:val="multilevel"/>
    <w:tmpl w:val="C744FCA0"/>
    <w:lvl w:ilvl="0">
      <w:start w:val="1"/>
      <w:numFmt w:val="bullet"/>
      <w:lvlText w:val=""/>
      <w:lvlJc w:val="left"/>
      <w:pPr>
        <w:tabs>
          <w:tab w:val="num" w:pos="720"/>
        </w:tabs>
        <w:ind w:left="720" w:hanging="360"/>
      </w:pPr>
      <w:rPr>
        <w:rFonts w:ascii="Wingdings" w:hAnsi="Wingdings" w:hint="default"/>
        <w:sz w:val="14"/>
        <w:szCs w:val="1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nsid w:val="7794416D"/>
    <w:multiLevelType w:val="singleLevel"/>
    <w:tmpl w:val="8824345E"/>
    <w:lvl w:ilvl="0">
      <w:start w:val="1"/>
      <w:numFmt w:val="lowerLetter"/>
      <w:lvlText w:val="%1)"/>
      <w:lvlJc w:val="left"/>
      <w:pPr>
        <w:tabs>
          <w:tab w:val="num" w:pos="1104"/>
        </w:tabs>
        <w:ind w:left="1104" w:hanging="396"/>
      </w:pPr>
    </w:lvl>
  </w:abstractNum>
  <w:abstractNum w:abstractNumId="46">
    <w:nsid w:val="7DF45E2A"/>
    <w:multiLevelType w:val="singleLevel"/>
    <w:tmpl w:val="85242008"/>
    <w:lvl w:ilvl="0">
      <w:start w:val="1"/>
      <w:numFmt w:val="lowerLetter"/>
      <w:lvlText w:val="%1."/>
      <w:lvlJc w:val="left"/>
      <w:pPr>
        <w:tabs>
          <w:tab w:val="num" w:pos="360"/>
        </w:tabs>
        <w:ind w:left="360" w:hanging="360"/>
      </w:pPr>
      <w:rPr>
        <w:rFonts w:hint="default"/>
      </w:rPr>
    </w:lvl>
  </w:abstractNum>
  <w:num w:numId="1">
    <w:abstractNumId w:val="1"/>
  </w:num>
  <w:num w:numId="2">
    <w:abstractNumId w:val="18"/>
  </w:num>
  <w:num w:numId="3">
    <w:abstractNumId w:val="23"/>
  </w:num>
  <w:num w:numId="4">
    <w:abstractNumId w:val="7"/>
  </w:num>
  <w:num w:numId="5">
    <w:abstractNumId w:val="35"/>
  </w:num>
  <w:num w:numId="6">
    <w:abstractNumId w:val="44"/>
    <w:lvlOverride w:ilvl="0">
      <w:startOverride w:val="1"/>
    </w:lvlOverride>
  </w:num>
  <w:num w:numId="7">
    <w:abstractNumId w:val="44"/>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45"/>
    <w:lvlOverride w:ilvl="0">
      <w:startOverride w:val="1"/>
    </w:lvlOverride>
  </w:num>
  <w:num w:numId="9">
    <w:abstractNumId w:val="17"/>
  </w:num>
  <w:num w:numId="10">
    <w:abstractNumId w:val="21"/>
  </w:num>
  <w:num w:numId="11">
    <w:abstractNumId w:val="46"/>
  </w:num>
  <w:num w:numId="12">
    <w:abstractNumId w:val="42"/>
  </w:num>
  <w:num w:numId="13">
    <w:abstractNumId w:val="24"/>
  </w:num>
  <w:num w:numId="14">
    <w:abstractNumId w:val="22"/>
  </w:num>
  <w:num w:numId="15">
    <w:abstractNumId w:val="5"/>
  </w:num>
  <w:num w:numId="16">
    <w:abstractNumId w:val="25"/>
  </w:num>
  <w:num w:numId="17">
    <w:abstractNumId w:val="16"/>
  </w:num>
  <w:num w:numId="18">
    <w:abstractNumId w:val="39"/>
  </w:num>
  <w:num w:numId="19">
    <w:abstractNumId w:val="38"/>
  </w:num>
  <w:num w:numId="20">
    <w:abstractNumId w:val="26"/>
  </w:num>
  <w:num w:numId="21">
    <w:abstractNumId w:val="37"/>
  </w:num>
  <w:num w:numId="22">
    <w:abstractNumId w:val="33"/>
  </w:num>
  <w:num w:numId="23">
    <w:abstractNumId w:val="14"/>
  </w:num>
  <w:num w:numId="24">
    <w:abstractNumId w:val="34"/>
  </w:num>
  <w:num w:numId="25">
    <w:abstractNumId w:val="36"/>
  </w:num>
  <w:num w:numId="26">
    <w:abstractNumId w:val="19"/>
  </w:num>
  <w:num w:numId="27">
    <w:abstractNumId w:val="40"/>
  </w:num>
  <w:num w:numId="28">
    <w:abstractNumId w:val="41"/>
  </w:num>
  <w:num w:numId="29">
    <w:abstractNumId w:val="29"/>
  </w:num>
  <w:num w:numId="30">
    <w:abstractNumId w:val="43"/>
  </w:num>
  <w:num w:numId="31">
    <w:abstractNumId w:val="9"/>
  </w:num>
  <w:num w:numId="32">
    <w:abstractNumId w:val="20"/>
  </w:num>
  <w:num w:numId="33">
    <w:abstractNumId w:val="30"/>
  </w:num>
  <w:num w:numId="34">
    <w:abstractNumId w:val="32"/>
  </w:num>
  <w:num w:numId="35">
    <w:abstractNumId w:val="28"/>
  </w:num>
  <w:num w:numId="36">
    <w:abstractNumId w:val="27"/>
  </w:num>
  <w:num w:numId="37">
    <w:abstractNumId w:val="3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pt-BR" w:vendorID="64" w:dllVersion="131078" w:nlCheck="1" w:checkStyle="0"/>
  <w:activeWritingStyle w:appName="MSWord" w:lang="es-CO"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fr-BE" w:vendorID="64" w:dllVersion="131078" w:nlCheck="1"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2024"/>
    <w:rsid w:val="000005B1"/>
    <w:rsid w:val="000008D7"/>
    <w:rsid w:val="00000962"/>
    <w:rsid w:val="00001351"/>
    <w:rsid w:val="00001793"/>
    <w:rsid w:val="00002447"/>
    <w:rsid w:val="00002457"/>
    <w:rsid w:val="00002514"/>
    <w:rsid w:val="000028D9"/>
    <w:rsid w:val="00003C91"/>
    <w:rsid w:val="000041DC"/>
    <w:rsid w:val="00004320"/>
    <w:rsid w:val="00004A8E"/>
    <w:rsid w:val="000051EB"/>
    <w:rsid w:val="000058BF"/>
    <w:rsid w:val="00006B52"/>
    <w:rsid w:val="000076DE"/>
    <w:rsid w:val="0000778D"/>
    <w:rsid w:val="00011112"/>
    <w:rsid w:val="00011520"/>
    <w:rsid w:val="0001166A"/>
    <w:rsid w:val="00011EAC"/>
    <w:rsid w:val="0001204E"/>
    <w:rsid w:val="0001316F"/>
    <w:rsid w:val="00013309"/>
    <w:rsid w:val="00013916"/>
    <w:rsid w:val="0001391E"/>
    <w:rsid w:val="00013C8A"/>
    <w:rsid w:val="000140F7"/>
    <w:rsid w:val="00014499"/>
    <w:rsid w:val="000149D2"/>
    <w:rsid w:val="00014A22"/>
    <w:rsid w:val="00014D86"/>
    <w:rsid w:val="00014DBC"/>
    <w:rsid w:val="00014F53"/>
    <w:rsid w:val="000150BC"/>
    <w:rsid w:val="00015196"/>
    <w:rsid w:val="00015424"/>
    <w:rsid w:val="0001574D"/>
    <w:rsid w:val="00016142"/>
    <w:rsid w:val="00016297"/>
    <w:rsid w:val="000162A9"/>
    <w:rsid w:val="000163AF"/>
    <w:rsid w:val="00016595"/>
    <w:rsid w:val="00016A2A"/>
    <w:rsid w:val="00016A85"/>
    <w:rsid w:val="00016C25"/>
    <w:rsid w:val="000170B8"/>
    <w:rsid w:val="000174E5"/>
    <w:rsid w:val="0002047A"/>
    <w:rsid w:val="000212D1"/>
    <w:rsid w:val="000217DD"/>
    <w:rsid w:val="0002196D"/>
    <w:rsid w:val="00021A37"/>
    <w:rsid w:val="00021D77"/>
    <w:rsid w:val="0002210A"/>
    <w:rsid w:val="0002385B"/>
    <w:rsid w:val="00023A92"/>
    <w:rsid w:val="00023BA6"/>
    <w:rsid w:val="00024577"/>
    <w:rsid w:val="0002477E"/>
    <w:rsid w:val="00024C22"/>
    <w:rsid w:val="00024EFF"/>
    <w:rsid w:val="00025067"/>
    <w:rsid w:val="0002568C"/>
    <w:rsid w:val="00025CF9"/>
    <w:rsid w:val="00027270"/>
    <w:rsid w:val="00027488"/>
    <w:rsid w:val="000305E2"/>
    <w:rsid w:val="00030609"/>
    <w:rsid w:val="0003068C"/>
    <w:rsid w:val="000306EE"/>
    <w:rsid w:val="000307F7"/>
    <w:rsid w:val="00031165"/>
    <w:rsid w:val="00031FC6"/>
    <w:rsid w:val="000326CC"/>
    <w:rsid w:val="00032B7A"/>
    <w:rsid w:val="000330A4"/>
    <w:rsid w:val="000331FA"/>
    <w:rsid w:val="0003396F"/>
    <w:rsid w:val="00033AAF"/>
    <w:rsid w:val="00034008"/>
    <w:rsid w:val="000345E4"/>
    <w:rsid w:val="0003493E"/>
    <w:rsid w:val="000349C3"/>
    <w:rsid w:val="00034FA2"/>
    <w:rsid w:val="000351B8"/>
    <w:rsid w:val="00035723"/>
    <w:rsid w:val="000361D1"/>
    <w:rsid w:val="000364A0"/>
    <w:rsid w:val="00036FC1"/>
    <w:rsid w:val="00037C19"/>
    <w:rsid w:val="00037DFF"/>
    <w:rsid w:val="00037EF9"/>
    <w:rsid w:val="0004032A"/>
    <w:rsid w:val="0004059E"/>
    <w:rsid w:val="00040717"/>
    <w:rsid w:val="00040915"/>
    <w:rsid w:val="00040FD7"/>
    <w:rsid w:val="000411EB"/>
    <w:rsid w:val="00041318"/>
    <w:rsid w:val="00041526"/>
    <w:rsid w:val="00041C1E"/>
    <w:rsid w:val="00042C10"/>
    <w:rsid w:val="000434DF"/>
    <w:rsid w:val="000441A2"/>
    <w:rsid w:val="000445F3"/>
    <w:rsid w:val="00044A35"/>
    <w:rsid w:val="00045E9D"/>
    <w:rsid w:val="000469C9"/>
    <w:rsid w:val="000500F7"/>
    <w:rsid w:val="0005036B"/>
    <w:rsid w:val="000505D3"/>
    <w:rsid w:val="00051059"/>
    <w:rsid w:val="000515B1"/>
    <w:rsid w:val="00051904"/>
    <w:rsid w:val="00053BD0"/>
    <w:rsid w:val="00053D5B"/>
    <w:rsid w:val="0005435B"/>
    <w:rsid w:val="00054673"/>
    <w:rsid w:val="000549A1"/>
    <w:rsid w:val="00054A7C"/>
    <w:rsid w:val="000553A2"/>
    <w:rsid w:val="00055553"/>
    <w:rsid w:val="00056121"/>
    <w:rsid w:val="0005648A"/>
    <w:rsid w:val="000564F1"/>
    <w:rsid w:val="0005668E"/>
    <w:rsid w:val="00056E0C"/>
    <w:rsid w:val="00057117"/>
    <w:rsid w:val="00057212"/>
    <w:rsid w:val="000574CC"/>
    <w:rsid w:val="00057E89"/>
    <w:rsid w:val="00060222"/>
    <w:rsid w:val="000607F4"/>
    <w:rsid w:val="0006091C"/>
    <w:rsid w:val="000610F4"/>
    <w:rsid w:val="0006176B"/>
    <w:rsid w:val="000618F1"/>
    <w:rsid w:val="00061BF7"/>
    <w:rsid w:val="00061F2A"/>
    <w:rsid w:val="000621C2"/>
    <w:rsid w:val="00062242"/>
    <w:rsid w:val="0006242C"/>
    <w:rsid w:val="00063097"/>
    <w:rsid w:val="000631EE"/>
    <w:rsid w:val="0006328B"/>
    <w:rsid w:val="000637D2"/>
    <w:rsid w:val="00063BC8"/>
    <w:rsid w:val="000642A4"/>
    <w:rsid w:val="00064746"/>
    <w:rsid w:val="00064B4D"/>
    <w:rsid w:val="00064DB5"/>
    <w:rsid w:val="000657B7"/>
    <w:rsid w:val="00065BB2"/>
    <w:rsid w:val="00065D0A"/>
    <w:rsid w:val="00066B19"/>
    <w:rsid w:val="00066B1E"/>
    <w:rsid w:val="000677B6"/>
    <w:rsid w:val="00067BFF"/>
    <w:rsid w:val="000706EF"/>
    <w:rsid w:val="00070CC2"/>
    <w:rsid w:val="000713D7"/>
    <w:rsid w:val="00071425"/>
    <w:rsid w:val="00072115"/>
    <w:rsid w:val="00072BA5"/>
    <w:rsid w:val="000734A5"/>
    <w:rsid w:val="00073EA9"/>
    <w:rsid w:val="0007434F"/>
    <w:rsid w:val="000747BC"/>
    <w:rsid w:val="00074EC0"/>
    <w:rsid w:val="00074F69"/>
    <w:rsid w:val="000754D0"/>
    <w:rsid w:val="000767FF"/>
    <w:rsid w:val="00076B8C"/>
    <w:rsid w:val="00077288"/>
    <w:rsid w:val="00077481"/>
    <w:rsid w:val="000777EF"/>
    <w:rsid w:val="00081411"/>
    <w:rsid w:val="0008187D"/>
    <w:rsid w:val="00081BFB"/>
    <w:rsid w:val="00082474"/>
    <w:rsid w:val="00082564"/>
    <w:rsid w:val="000826A9"/>
    <w:rsid w:val="000846A1"/>
    <w:rsid w:val="0008496E"/>
    <w:rsid w:val="00084980"/>
    <w:rsid w:val="00086124"/>
    <w:rsid w:val="00086171"/>
    <w:rsid w:val="00086767"/>
    <w:rsid w:val="00086C86"/>
    <w:rsid w:val="00086DCB"/>
    <w:rsid w:val="000873A8"/>
    <w:rsid w:val="0008750A"/>
    <w:rsid w:val="00087C00"/>
    <w:rsid w:val="00087CB6"/>
    <w:rsid w:val="00087F71"/>
    <w:rsid w:val="00090390"/>
    <w:rsid w:val="0009055E"/>
    <w:rsid w:val="00090679"/>
    <w:rsid w:val="00090A01"/>
    <w:rsid w:val="000919A8"/>
    <w:rsid w:val="00091CE2"/>
    <w:rsid w:val="00091F9E"/>
    <w:rsid w:val="000924B0"/>
    <w:rsid w:val="00092677"/>
    <w:rsid w:val="00092F34"/>
    <w:rsid w:val="000932AE"/>
    <w:rsid w:val="00093F38"/>
    <w:rsid w:val="000949A2"/>
    <w:rsid w:val="00094A25"/>
    <w:rsid w:val="00094C73"/>
    <w:rsid w:val="00094D6E"/>
    <w:rsid w:val="00095366"/>
    <w:rsid w:val="00095564"/>
    <w:rsid w:val="00095AAA"/>
    <w:rsid w:val="00095DC6"/>
    <w:rsid w:val="00096701"/>
    <w:rsid w:val="00096BFE"/>
    <w:rsid w:val="000A0093"/>
    <w:rsid w:val="000A00BC"/>
    <w:rsid w:val="000A0389"/>
    <w:rsid w:val="000A1601"/>
    <w:rsid w:val="000A226E"/>
    <w:rsid w:val="000A2477"/>
    <w:rsid w:val="000A2B1F"/>
    <w:rsid w:val="000A2E3A"/>
    <w:rsid w:val="000A2E3D"/>
    <w:rsid w:val="000A3024"/>
    <w:rsid w:val="000A30B8"/>
    <w:rsid w:val="000A3642"/>
    <w:rsid w:val="000A38C6"/>
    <w:rsid w:val="000A3E48"/>
    <w:rsid w:val="000A4B42"/>
    <w:rsid w:val="000A4E24"/>
    <w:rsid w:val="000A5F4D"/>
    <w:rsid w:val="000A6131"/>
    <w:rsid w:val="000A67C8"/>
    <w:rsid w:val="000A6B30"/>
    <w:rsid w:val="000A6C0B"/>
    <w:rsid w:val="000A71E6"/>
    <w:rsid w:val="000A730F"/>
    <w:rsid w:val="000A7796"/>
    <w:rsid w:val="000A78DA"/>
    <w:rsid w:val="000B043F"/>
    <w:rsid w:val="000B086F"/>
    <w:rsid w:val="000B1FD7"/>
    <w:rsid w:val="000B21CF"/>
    <w:rsid w:val="000B346D"/>
    <w:rsid w:val="000B3C7F"/>
    <w:rsid w:val="000B3D0F"/>
    <w:rsid w:val="000B3FD2"/>
    <w:rsid w:val="000B4284"/>
    <w:rsid w:val="000B4473"/>
    <w:rsid w:val="000B44A4"/>
    <w:rsid w:val="000B44C3"/>
    <w:rsid w:val="000B47D5"/>
    <w:rsid w:val="000B4860"/>
    <w:rsid w:val="000B4DB8"/>
    <w:rsid w:val="000B4F1D"/>
    <w:rsid w:val="000B6609"/>
    <w:rsid w:val="000B6E4E"/>
    <w:rsid w:val="000B73C2"/>
    <w:rsid w:val="000B7756"/>
    <w:rsid w:val="000B7829"/>
    <w:rsid w:val="000B7A70"/>
    <w:rsid w:val="000B7E81"/>
    <w:rsid w:val="000C0D1A"/>
    <w:rsid w:val="000C0E07"/>
    <w:rsid w:val="000C108F"/>
    <w:rsid w:val="000C12BF"/>
    <w:rsid w:val="000C1933"/>
    <w:rsid w:val="000C1A77"/>
    <w:rsid w:val="000C1C81"/>
    <w:rsid w:val="000C1E16"/>
    <w:rsid w:val="000C1EDB"/>
    <w:rsid w:val="000C2123"/>
    <w:rsid w:val="000C31F6"/>
    <w:rsid w:val="000C322A"/>
    <w:rsid w:val="000C3B55"/>
    <w:rsid w:val="000C3D40"/>
    <w:rsid w:val="000C3FFC"/>
    <w:rsid w:val="000C42D8"/>
    <w:rsid w:val="000C465C"/>
    <w:rsid w:val="000C4AA2"/>
    <w:rsid w:val="000C4BC3"/>
    <w:rsid w:val="000C4C8E"/>
    <w:rsid w:val="000C4E76"/>
    <w:rsid w:val="000C52BD"/>
    <w:rsid w:val="000C5440"/>
    <w:rsid w:val="000C648B"/>
    <w:rsid w:val="000C6524"/>
    <w:rsid w:val="000C75F5"/>
    <w:rsid w:val="000C7D3E"/>
    <w:rsid w:val="000D00A2"/>
    <w:rsid w:val="000D0644"/>
    <w:rsid w:val="000D0745"/>
    <w:rsid w:val="000D0B8D"/>
    <w:rsid w:val="000D0D3F"/>
    <w:rsid w:val="000D0E59"/>
    <w:rsid w:val="000D142E"/>
    <w:rsid w:val="000D1654"/>
    <w:rsid w:val="000D2432"/>
    <w:rsid w:val="000D297E"/>
    <w:rsid w:val="000D31F3"/>
    <w:rsid w:val="000D4C32"/>
    <w:rsid w:val="000D5F41"/>
    <w:rsid w:val="000D6C36"/>
    <w:rsid w:val="000D7031"/>
    <w:rsid w:val="000E00E0"/>
    <w:rsid w:val="000E016D"/>
    <w:rsid w:val="000E03EE"/>
    <w:rsid w:val="000E077B"/>
    <w:rsid w:val="000E0947"/>
    <w:rsid w:val="000E0E31"/>
    <w:rsid w:val="000E111C"/>
    <w:rsid w:val="000E1971"/>
    <w:rsid w:val="000E23E5"/>
    <w:rsid w:val="000E24A6"/>
    <w:rsid w:val="000E2AC7"/>
    <w:rsid w:val="000E320F"/>
    <w:rsid w:val="000E3764"/>
    <w:rsid w:val="000E4021"/>
    <w:rsid w:val="000E44CB"/>
    <w:rsid w:val="000E483E"/>
    <w:rsid w:val="000E5149"/>
    <w:rsid w:val="000E5A03"/>
    <w:rsid w:val="000E5AC1"/>
    <w:rsid w:val="000E5C60"/>
    <w:rsid w:val="000E65A5"/>
    <w:rsid w:val="000E7247"/>
    <w:rsid w:val="000E792A"/>
    <w:rsid w:val="000F06AD"/>
    <w:rsid w:val="000F0796"/>
    <w:rsid w:val="000F0B7E"/>
    <w:rsid w:val="000F0E70"/>
    <w:rsid w:val="000F1342"/>
    <w:rsid w:val="000F194B"/>
    <w:rsid w:val="000F1DC3"/>
    <w:rsid w:val="000F27A7"/>
    <w:rsid w:val="000F2B41"/>
    <w:rsid w:val="000F31B6"/>
    <w:rsid w:val="000F3532"/>
    <w:rsid w:val="000F3749"/>
    <w:rsid w:val="000F45D2"/>
    <w:rsid w:val="000F4B21"/>
    <w:rsid w:val="000F4C58"/>
    <w:rsid w:val="000F5E39"/>
    <w:rsid w:val="000F5F03"/>
    <w:rsid w:val="000F6F83"/>
    <w:rsid w:val="000F7044"/>
    <w:rsid w:val="000F7F11"/>
    <w:rsid w:val="00100419"/>
    <w:rsid w:val="00100AFE"/>
    <w:rsid w:val="00100C79"/>
    <w:rsid w:val="00100D27"/>
    <w:rsid w:val="00100F68"/>
    <w:rsid w:val="001010F2"/>
    <w:rsid w:val="001013EB"/>
    <w:rsid w:val="0010185E"/>
    <w:rsid w:val="00102656"/>
    <w:rsid w:val="0010319C"/>
    <w:rsid w:val="0010325A"/>
    <w:rsid w:val="001034BC"/>
    <w:rsid w:val="00103B32"/>
    <w:rsid w:val="00104161"/>
    <w:rsid w:val="001041B8"/>
    <w:rsid w:val="001044A9"/>
    <w:rsid w:val="00104EC6"/>
    <w:rsid w:val="0010506B"/>
    <w:rsid w:val="001057BC"/>
    <w:rsid w:val="00105899"/>
    <w:rsid w:val="00105D78"/>
    <w:rsid w:val="00107F92"/>
    <w:rsid w:val="001110B1"/>
    <w:rsid w:val="00111392"/>
    <w:rsid w:val="00111B8E"/>
    <w:rsid w:val="0011202B"/>
    <w:rsid w:val="001129BA"/>
    <w:rsid w:val="001129F7"/>
    <w:rsid w:val="00112BC7"/>
    <w:rsid w:val="00113385"/>
    <w:rsid w:val="00113C3B"/>
    <w:rsid w:val="001143FB"/>
    <w:rsid w:val="00114890"/>
    <w:rsid w:val="00114EEF"/>
    <w:rsid w:val="001150FF"/>
    <w:rsid w:val="00115DC5"/>
    <w:rsid w:val="00116131"/>
    <w:rsid w:val="001166C5"/>
    <w:rsid w:val="001171C6"/>
    <w:rsid w:val="001172CF"/>
    <w:rsid w:val="00120641"/>
    <w:rsid w:val="00120962"/>
    <w:rsid w:val="00120F95"/>
    <w:rsid w:val="00121555"/>
    <w:rsid w:val="00121663"/>
    <w:rsid w:val="00121889"/>
    <w:rsid w:val="001218DD"/>
    <w:rsid w:val="0012288B"/>
    <w:rsid w:val="00123142"/>
    <w:rsid w:val="00123281"/>
    <w:rsid w:val="001233CE"/>
    <w:rsid w:val="00123474"/>
    <w:rsid w:val="0012354C"/>
    <w:rsid w:val="0012431D"/>
    <w:rsid w:val="001243CD"/>
    <w:rsid w:val="00124486"/>
    <w:rsid w:val="001248E4"/>
    <w:rsid w:val="00125733"/>
    <w:rsid w:val="001258D3"/>
    <w:rsid w:val="00125FD5"/>
    <w:rsid w:val="001260FF"/>
    <w:rsid w:val="001268EB"/>
    <w:rsid w:val="00126F4A"/>
    <w:rsid w:val="00127D3C"/>
    <w:rsid w:val="001302E1"/>
    <w:rsid w:val="0013040E"/>
    <w:rsid w:val="001305FA"/>
    <w:rsid w:val="00130C62"/>
    <w:rsid w:val="00131878"/>
    <w:rsid w:val="00132297"/>
    <w:rsid w:val="00132498"/>
    <w:rsid w:val="001325D3"/>
    <w:rsid w:val="001326EB"/>
    <w:rsid w:val="0013298E"/>
    <w:rsid w:val="001329D6"/>
    <w:rsid w:val="00132DE0"/>
    <w:rsid w:val="00132FEA"/>
    <w:rsid w:val="001330CE"/>
    <w:rsid w:val="001340EB"/>
    <w:rsid w:val="00135054"/>
    <w:rsid w:val="001352BE"/>
    <w:rsid w:val="00135F80"/>
    <w:rsid w:val="00136B6B"/>
    <w:rsid w:val="00136E2B"/>
    <w:rsid w:val="00136E5B"/>
    <w:rsid w:val="0013701A"/>
    <w:rsid w:val="001371B5"/>
    <w:rsid w:val="00137F70"/>
    <w:rsid w:val="00140400"/>
    <w:rsid w:val="001404C7"/>
    <w:rsid w:val="00140BD4"/>
    <w:rsid w:val="00140D03"/>
    <w:rsid w:val="001417C8"/>
    <w:rsid w:val="001419D5"/>
    <w:rsid w:val="00141B81"/>
    <w:rsid w:val="00141FCE"/>
    <w:rsid w:val="001421E9"/>
    <w:rsid w:val="00142AC4"/>
    <w:rsid w:val="00142AD7"/>
    <w:rsid w:val="00142AF7"/>
    <w:rsid w:val="00142FF0"/>
    <w:rsid w:val="00143D27"/>
    <w:rsid w:val="00143E0E"/>
    <w:rsid w:val="00144555"/>
    <w:rsid w:val="00144B2E"/>
    <w:rsid w:val="001457EF"/>
    <w:rsid w:val="001458C1"/>
    <w:rsid w:val="00145EEF"/>
    <w:rsid w:val="00146039"/>
    <w:rsid w:val="00146390"/>
    <w:rsid w:val="001463CC"/>
    <w:rsid w:val="001475D4"/>
    <w:rsid w:val="00147EEB"/>
    <w:rsid w:val="001503B7"/>
    <w:rsid w:val="00150DF2"/>
    <w:rsid w:val="00151599"/>
    <w:rsid w:val="00151A29"/>
    <w:rsid w:val="00151B19"/>
    <w:rsid w:val="00151C2C"/>
    <w:rsid w:val="00151D6D"/>
    <w:rsid w:val="00151E10"/>
    <w:rsid w:val="00152172"/>
    <w:rsid w:val="00152658"/>
    <w:rsid w:val="00152A47"/>
    <w:rsid w:val="00152A9C"/>
    <w:rsid w:val="0015393B"/>
    <w:rsid w:val="0015492C"/>
    <w:rsid w:val="00154CCE"/>
    <w:rsid w:val="001555D8"/>
    <w:rsid w:val="00155DB3"/>
    <w:rsid w:val="00155DE2"/>
    <w:rsid w:val="00155E33"/>
    <w:rsid w:val="0015658D"/>
    <w:rsid w:val="0015685D"/>
    <w:rsid w:val="00156965"/>
    <w:rsid w:val="00156A16"/>
    <w:rsid w:val="0015702D"/>
    <w:rsid w:val="00157344"/>
    <w:rsid w:val="00157774"/>
    <w:rsid w:val="0016013B"/>
    <w:rsid w:val="00160F98"/>
    <w:rsid w:val="001612EB"/>
    <w:rsid w:val="0016176B"/>
    <w:rsid w:val="00161B16"/>
    <w:rsid w:val="00161DD1"/>
    <w:rsid w:val="0016231A"/>
    <w:rsid w:val="00162654"/>
    <w:rsid w:val="00162B4F"/>
    <w:rsid w:val="00162C0A"/>
    <w:rsid w:val="00162D99"/>
    <w:rsid w:val="001630BD"/>
    <w:rsid w:val="001635A5"/>
    <w:rsid w:val="00163840"/>
    <w:rsid w:val="00163C74"/>
    <w:rsid w:val="001644E6"/>
    <w:rsid w:val="00164581"/>
    <w:rsid w:val="00164646"/>
    <w:rsid w:val="00164874"/>
    <w:rsid w:val="00164933"/>
    <w:rsid w:val="00164B2A"/>
    <w:rsid w:val="00164CD6"/>
    <w:rsid w:val="00165649"/>
    <w:rsid w:val="00165934"/>
    <w:rsid w:val="00165956"/>
    <w:rsid w:val="0016706C"/>
    <w:rsid w:val="00170303"/>
    <w:rsid w:val="001704EC"/>
    <w:rsid w:val="00170910"/>
    <w:rsid w:val="00170D88"/>
    <w:rsid w:val="00170F47"/>
    <w:rsid w:val="0017109F"/>
    <w:rsid w:val="00171228"/>
    <w:rsid w:val="00171408"/>
    <w:rsid w:val="00171502"/>
    <w:rsid w:val="00171B0F"/>
    <w:rsid w:val="001720F6"/>
    <w:rsid w:val="00172864"/>
    <w:rsid w:val="00172A90"/>
    <w:rsid w:val="00173D70"/>
    <w:rsid w:val="0017468E"/>
    <w:rsid w:val="00174961"/>
    <w:rsid w:val="00174AEF"/>
    <w:rsid w:val="00174CC2"/>
    <w:rsid w:val="00174EBB"/>
    <w:rsid w:val="00176030"/>
    <w:rsid w:val="0017630E"/>
    <w:rsid w:val="0017687C"/>
    <w:rsid w:val="00176B7F"/>
    <w:rsid w:val="00176EEF"/>
    <w:rsid w:val="00180338"/>
    <w:rsid w:val="00180B2A"/>
    <w:rsid w:val="00180C80"/>
    <w:rsid w:val="001811F1"/>
    <w:rsid w:val="001818AA"/>
    <w:rsid w:val="00181C8A"/>
    <w:rsid w:val="00182EB4"/>
    <w:rsid w:val="00183388"/>
    <w:rsid w:val="001835C4"/>
    <w:rsid w:val="001836B4"/>
    <w:rsid w:val="00183D3E"/>
    <w:rsid w:val="0018450C"/>
    <w:rsid w:val="001845B7"/>
    <w:rsid w:val="00185655"/>
    <w:rsid w:val="00185810"/>
    <w:rsid w:val="00185CAC"/>
    <w:rsid w:val="00186A66"/>
    <w:rsid w:val="00186F47"/>
    <w:rsid w:val="00187BEB"/>
    <w:rsid w:val="00187EA9"/>
    <w:rsid w:val="00190E83"/>
    <w:rsid w:val="0019103A"/>
    <w:rsid w:val="001917D5"/>
    <w:rsid w:val="0019273C"/>
    <w:rsid w:val="00192A5D"/>
    <w:rsid w:val="00192CB6"/>
    <w:rsid w:val="0019308F"/>
    <w:rsid w:val="001937F8"/>
    <w:rsid w:val="00193AED"/>
    <w:rsid w:val="00193E25"/>
    <w:rsid w:val="001958F6"/>
    <w:rsid w:val="0019604D"/>
    <w:rsid w:val="00196345"/>
    <w:rsid w:val="00196531"/>
    <w:rsid w:val="00196B87"/>
    <w:rsid w:val="00197063"/>
    <w:rsid w:val="001975A9"/>
    <w:rsid w:val="00197837"/>
    <w:rsid w:val="00197B30"/>
    <w:rsid w:val="001A0053"/>
    <w:rsid w:val="001A11BB"/>
    <w:rsid w:val="001A1B29"/>
    <w:rsid w:val="001A25EA"/>
    <w:rsid w:val="001A2F59"/>
    <w:rsid w:val="001A319D"/>
    <w:rsid w:val="001A343B"/>
    <w:rsid w:val="001A47AF"/>
    <w:rsid w:val="001A48F7"/>
    <w:rsid w:val="001A493B"/>
    <w:rsid w:val="001A4AC7"/>
    <w:rsid w:val="001A4C1A"/>
    <w:rsid w:val="001A4E10"/>
    <w:rsid w:val="001A552A"/>
    <w:rsid w:val="001A5EA3"/>
    <w:rsid w:val="001A62A7"/>
    <w:rsid w:val="001A6420"/>
    <w:rsid w:val="001A64CE"/>
    <w:rsid w:val="001A6AC2"/>
    <w:rsid w:val="001A6DCD"/>
    <w:rsid w:val="001A7B10"/>
    <w:rsid w:val="001A7E32"/>
    <w:rsid w:val="001B0E6D"/>
    <w:rsid w:val="001B1375"/>
    <w:rsid w:val="001B14D4"/>
    <w:rsid w:val="001B14F5"/>
    <w:rsid w:val="001B160D"/>
    <w:rsid w:val="001B1AB3"/>
    <w:rsid w:val="001B2321"/>
    <w:rsid w:val="001B2C2E"/>
    <w:rsid w:val="001B2DF7"/>
    <w:rsid w:val="001B3E1D"/>
    <w:rsid w:val="001B44BD"/>
    <w:rsid w:val="001B4918"/>
    <w:rsid w:val="001B505E"/>
    <w:rsid w:val="001B5313"/>
    <w:rsid w:val="001B5606"/>
    <w:rsid w:val="001B5828"/>
    <w:rsid w:val="001B5B9F"/>
    <w:rsid w:val="001B5C74"/>
    <w:rsid w:val="001B5CD9"/>
    <w:rsid w:val="001B626F"/>
    <w:rsid w:val="001B6636"/>
    <w:rsid w:val="001B695F"/>
    <w:rsid w:val="001B7DAE"/>
    <w:rsid w:val="001C080B"/>
    <w:rsid w:val="001C0840"/>
    <w:rsid w:val="001C109C"/>
    <w:rsid w:val="001C1115"/>
    <w:rsid w:val="001C19F3"/>
    <w:rsid w:val="001C1B38"/>
    <w:rsid w:val="001C1EA7"/>
    <w:rsid w:val="001C1FFE"/>
    <w:rsid w:val="001C2B0A"/>
    <w:rsid w:val="001C2E96"/>
    <w:rsid w:val="001C323E"/>
    <w:rsid w:val="001C3693"/>
    <w:rsid w:val="001C394B"/>
    <w:rsid w:val="001C3E25"/>
    <w:rsid w:val="001C43D3"/>
    <w:rsid w:val="001C4BA0"/>
    <w:rsid w:val="001C51C6"/>
    <w:rsid w:val="001C54EC"/>
    <w:rsid w:val="001C5F95"/>
    <w:rsid w:val="001C5FDB"/>
    <w:rsid w:val="001C6037"/>
    <w:rsid w:val="001C6061"/>
    <w:rsid w:val="001C60A8"/>
    <w:rsid w:val="001C66B4"/>
    <w:rsid w:val="001C68FA"/>
    <w:rsid w:val="001C6B68"/>
    <w:rsid w:val="001C6CFE"/>
    <w:rsid w:val="001C7571"/>
    <w:rsid w:val="001C7854"/>
    <w:rsid w:val="001D0533"/>
    <w:rsid w:val="001D0745"/>
    <w:rsid w:val="001D0879"/>
    <w:rsid w:val="001D0F21"/>
    <w:rsid w:val="001D0FE1"/>
    <w:rsid w:val="001D1099"/>
    <w:rsid w:val="001D112A"/>
    <w:rsid w:val="001D15B0"/>
    <w:rsid w:val="001D1745"/>
    <w:rsid w:val="001D182A"/>
    <w:rsid w:val="001D2152"/>
    <w:rsid w:val="001D2A71"/>
    <w:rsid w:val="001D2ABA"/>
    <w:rsid w:val="001D2EA4"/>
    <w:rsid w:val="001D2F4F"/>
    <w:rsid w:val="001D36A2"/>
    <w:rsid w:val="001D3722"/>
    <w:rsid w:val="001D381E"/>
    <w:rsid w:val="001D396A"/>
    <w:rsid w:val="001D3982"/>
    <w:rsid w:val="001D407B"/>
    <w:rsid w:val="001D4583"/>
    <w:rsid w:val="001D474B"/>
    <w:rsid w:val="001D4A29"/>
    <w:rsid w:val="001D5174"/>
    <w:rsid w:val="001D52DD"/>
    <w:rsid w:val="001D533D"/>
    <w:rsid w:val="001D5E39"/>
    <w:rsid w:val="001D5F0B"/>
    <w:rsid w:val="001D6C05"/>
    <w:rsid w:val="001D70D6"/>
    <w:rsid w:val="001D7599"/>
    <w:rsid w:val="001E0009"/>
    <w:rsid w:val="001E0036"/>
    <w:rsid w:val="001E00B0"/>
    <w:rsid w:val="001E0A47"/>
    <w:rsid w:val="001E1269"/>
    <w:rsid w:val="001E183F"/>
    <w:rsid w:val="001E1E7B"/>
    <w:rsid w:val="001E22CF"/>
    <w:rsid w:val="001E3024"/>
    <w:rsid w:val="001E33CC"/>
    <w:rsid w:val="001E3423"/>
    <w:rsid w:val="001E35A0"/>
    <w:rsid w:val="001E3BA4"/>
    <w:rsid w:val="001E3EA4"/>
    <w:rsid w:val="001E3FE3"/>
    <w:rsid w:val="001E41C6"/>
    <w:rsid w:val="001E4818"/>
    <w:rsid w:val="001E59DF"/>
    <w:rsid w:val="001E601C"/>
    <w:rsid w:val="001E62A5"/>
    <w:rsid w:val="001E6437"/>
    <w:rsid w:val="001E64D3"/>
    <w:rsid w:val="001E6A85"/>
    <w:rsid w:val="001E74B6"/>
    <w:rsid w:val="001E7764"/>
    <w:rsid w:val="001E7F5A"/>
    <w:rsid w:val="001F0994"/>
    <w:rsid w:val="001F0A65"/>
    <w:rsid w:val="001F0AF4"/>
    <w:rsid w:val="001F0C92"/>
    <w:rsid w:val="001F0DF9"/>
    <w:rsid w:val="001F10B8"/>
    <w:rsid w:val="001F1755"/>
    <w:rsid w:val="001F1E10"/>
    <w:rsid w:val="001F226C"/>
    <w:rsid w:val="001F22DB"/>
    <w:rsid w:val="001F2642"/>
    <w:rsid w:val="001F26A5"/>
    <w:rsid w:val="001F26E9"/>
    <w:rsid w:val="001F2BED"/>
    <w:rsid w:val="001F3009"/>
    <w:rsid w:val="001F3A7D"/>
    <w:rsid w:val="001F3B5C"/>
    <w:rsid w:val="001F3DF9"/>
    <w:rsid w:val="001F4084"/>
    <w:rsid w:val="001F4242"/>
    <w:rsid w:val="001F430C"/>
    <w:rsid w:val="001F4A6F"/>
    <w:rsid w:val="001F4D9A"/>
    <w:rsid w:val="001F5384"/>
    <w:rsid w:val="001F62B9"/>
    <w:rsid w:val="001F686D"/>
    <w:rsid w:val="001F6D7E"/>
    <w:rsid w:val="001F6FFC"/>
    <w:rsid w:val="001F7849"/>
    <w:rsid w:val="001F7904"/>
    <w:rsid w:val="001F799C"/>
    <w:rsid w:val="0020013F"/>
    <w:rsid w:val="00200396"/>
    <w:rsid w:val="00201087"/>
    <w:rsid w:val="002013E7"/>
    <w:rsid w:val="0020190F"/>
    <w:rsid w:val="002022B5"/>
    <w:rsid w:val="00202C39"/>
    <w:rsid w:val="00203015"/>
    <w:rsid w:val="0020310A"/>
    <w:rsid w:val="002032C0"/>
    <w:rsid w:val="00203A60"/>
    <w:rsid w:val="00203BDF"/>
    <w:rsid w:val="00204058"/>
    <w:rsid w:val="0020437C"/>
    <w:rsid w:val="00204498"/>
    <w:rsid w:val="00204BEB"/>
    <w:rsid w:val="00204D70"/>
    <w:rsid w:val="002051EE"/>
    <w:rsid w:val="00205572"/>
    <w:rsid w:val="00205A51"/>
    <w:rsid w:val="002065AF"/>
    <w:rsid w:val="00207118"/>
    <w:rsid w:val="00207144"/>
    <w:rsid w:val="002077C2"/>
    <w:rsid w:val="00207826"/>
    <w:rsid w:val="002102D9"/>
    <w:rsid w:val="002103A5"/>
    <w:rsid w:val="00210689"/>
    <w:rsid w:val="00210746"/>
    <w:rsid w:val="00210800"/>
    <w:rsid w:val="00210D83"/>
    <w:rsid w:val="00211832"/>
    <w:rsid w:val="00211E59"/>
    <w:rsid w:val="00212596"/>
    <w:rsid w:val="00212A59"/>
    <w:rsid w:val="002131FD"/>
    <w:rsid w:val="00213EF5"/>
    <w:rsid w:val="0021401F"/>
    <w:rsid w:val="002142EC"/>
    <w:rsid w:val="00214545"/>
    <w:rsid w:val="002153B1"/>
    <w:rsid w:val="002159C0"/>
    <w:rsid w:val="002159FD"/>
    <w:rsid w:val="00215C2B"/>
    <w:rsid w:val="0021611C"/>
    <w:rsid w:val="00216136"/>
    <w:rsid w:val="002163A4"/>
    <w:rsid w:val="00216744"/>
    <w:rsid w:val="00216CE7"/>
    <w:rsid w:val="00216EDE"/>
    <w:rsid w:val="00217002"/>
    <w:rsid w:val="002174C2"/>
    <w:rsid w:val="00217625"/>
    <w:rsid w:val="00217E97"/>
    <w:rsid w:val="00220272"/>
    <w:rsid w:val="0022088B"/>
    <w:rsid w:val="00220A73"/>
    <w:rsid w:val="002213B9"/>
    <w:rsid w:val="00221655"/>
    <w:rsid w:val="0022186E"/>
    <w:rsid w:val="00221D1D"/>
    <w:rsid w:val="00221DAF"/>
    <w:rsid w:val="00221F15"/>
    <w:rsid w:val="00222017"/>
    <w:rsid w:val="002221B3"/>
    <w:rsid w:val="00222A13"/>
    <w:rsid w:val="00223660"/>
    <w:rsid w:val="00223886"/>
    <w:rsid w:val="002239D6"/>
    <w:rsid w:val="002243D1"/>
    <w:rsid w:val="00224436"/>
    <w:rsid w:val="0022483D"/>
    <w:rsid w:val="00224C3D"/>
    <w:rsid w:val="00224C71"/>
    <w:rsid w:val="00224F81"/>
    <w:rsid w:val="00225869"/>
    <w:rsid w:val="00225BE0"/>
    <w:rsid w:val="002261B8"/>
    <w:rsid w:val="00226873"/>
    <w:rsid w:val="00226E38"/>
    <w:rsid w:val="00226EBB"/>
    <w:rsid w:val="002272CF"/>
    <w:rsid w:val="002274BE"/>
    <w:rsid w:val="002307EA"/>
    <w:rsid w:val="00230C83"/>
    <w:rsid w:val="00230F4D"/>
    <w:rsid w:val="00231C6E"/>
    <w:rsid w:val="00231EF0"/>
    <w:rsid w:val="00232BF4"/>
    <w:rsid w:val="00232DEC"/>
    <w:rsid w:val="00233BF8"/>
    <w:rsid w:val="00234286"/>
    <w:rsid w:val="002346F3"/>
    <w:rsid w:val="00235711"/>
    <w:rsid w:val="002359C2"/>
    <w:rsid w:val="00236186"/>
    <w:rsid w:val="00236646"/>
    <w:rsid w:val="002368AA"/>
    <w:rsid w:val="002369AD"/>
    <w:rsid w:val="00236C75"/>
    <w:rsid w:val="002375D5"/>
    <w:rsid w:val="00237A18"/>
    <w:rsid w:val="00240277"/>
    <w:rsid w:val="00240AF1"/>
    <w:rsid w:val="00240CC2"/>
    <w:rsid w:val="00240DD5"/>
    <w:rsid w:val="00241693"/>
    <w:rsid w:val="00242292"/>
    <w:rsid w:val="00242E6B"/>
    <w:rsid w:val="00243390"/>
    <w:rsid w:val="00243753"/>
    <w:rsid w:val="00243AAE"/>
    <w:rsid w:val="0024413E"/>
    <w:rsid w:val="002443EC"/>
    <w:rsid w:val="002444F1"/>
    <w:rsid w:val="00244530"/>
    <w:rsid w:val="00245788"/>
    <w:rsid w:val="00245847"/>
    <w:rsid w:val="00245864"/>
    <w:rsid w:val="002459C1"/>
    <w:rsid w:val="00245E8B"/>
    <w:rsid w:val="002462F0"/>
    <w:rsid w:val="00246AC3"/>
    <w:rsid w:val="00246C1E"/>
    <w:rsid w:val="00247202"/>
    <w:rsid w:val="00247E82"/>
    <w:rsid w:val="0025053D"/>
    <w:rsid w:val="00250699"/>
    <w:rsid w:val="002522AE"/>
    <w:rsid w:val="002525FE"/>
    <w:rsid w:val="002527BF"/>
    <w:rsid w:val="002528C7"/>
    <w:rsid w:val="00252F00"/>
    <w:rsid w:val="002531C6"/>
    <w:rsid w:val="00253D58"/>
    <w:rsid w:val="002541C8"/>
    <w:rsid w:val="002545B7"/>
    <w:rsid w:val="002545C3"/>
    <w:rsid w:val="00255149"/>
    <w:rsid w:val="0025563E"/>
    <w:rsid w:val="00255ADD"/>
    <w:rsid w:val="00255B49"/>
    <w:rsid w:val="00256437"/>
    <w:rsid w:val="002566FB"/>
    <w:rsid w:val="0025691A"/>
    <w:rsid w:val="00256D31"/>
    <w:rsid w:val="00257153"/>
    <w:rsid w:val="00260A69"/>
    <w:rsid w:val="0026247D"/>
    <w:rsid w:val="00262520"/>
    <w:rsid w:val="002630D4"/>
    <w:rsid w:val="0026377D"/>
    <w:rsid w:val="00264CA2"/>
    <w:rsid w:val="00264CB6"/>
    <w:rsid w:val="00264EFC"/>
    <w:rsid w:val="002659CF"/>
    <w:rsid w:val="00265A5C"/>
    <w:rsid w:val="00265C36"/>
    <w:rsid w:val="00265EB2"/>
    <w:rsid w:val="00265FB0"/>
    <w:rsid w:val="0026751C"/>
    <w:rsid w:val="002676C0"/>
    <w:rsid w:val="0026770D"/>
    <w:rsid w:val="0026772E"/>
    <w:rsid w:val="00267984"/>
    <w:rsid w:val="00267F4B"/>
    <w:rsid w:val="00270FEF"/>
    <w:rsid w:val="00271322"/>
    <w:rsid w:val="0027175D"/>
    <w:rsid w:val="00271C98"/>
    <w:rsid w:val="00271EB9"/>
    <w:rsid w:val="00272E89"/>
    <w:rsid w:val="00273077"/>
    <w:rsid w:val="0027363F"/>
    <w:rsid w:val="00273A3F"/>
    <w:rsid w:val="00273EBB"/>
    <w:rsid w:val="00274927"/>
    <w:rsid w:val="002755D6"/>
    <w:rsid w:val="002759EA"/>
    <w:rsid w:val="00275AE7"/>
    <w:rsid w:val="00275C42"/>
    <w:rsid w:val="00275FFC"/>
    <w:rsid w:val="0027614F"/>
    <w:rsid w:val="0027623E"/>
    <w:rsid w:val="00276C94"/>
    <w:rsid w:val="0027735C"/>
    <w:rsid w:val="00277623"/>
    <w:rsid w:val="00277817"/>
    <w:rsid w:val="00277A59"/>
    <w:rsid w:val="00277A77"/>
    <w:rsid w:val="00277D73"/>
    <w:rsid w:val="00280D4B"/>
    <w:rsid w:val="002812CA"/>
    <w:rsid w:val="00281327"/>
    <w:rsid w:val="0028177A"/>
    <w:rsid w:val="00282536"/>
    <w:rsid w:val="00283CDF"/>
    <w:rsid w:val="002840F9"/>
    <w:rsid w:val="002844D1"/>
    <w:rsid w:val="00285263"/>
    <w:rsid w:val="00285858"/>
    <w:rsid w:val="00285934"/>
    <w:rsid w:val="00285A0E"/>
    <w:rsid w:val="00285C6B"/>
    <w:rsid w:val="0028627B"/>
    <w:rsid w:val="00286C6D"/>
    <w:rsid w:val="00287768"/>
    <w:rsid w:val="00287F8A"/>
    <w:rsid w:val="0029026B"/>
    <w:rsid w:val="00290949"/>
    <w:rsid w:val="00290C0F"/>
    <w:rsid w:val="00291D18"/>
    <w:rsid w:val="00292310"/>
    <w:rsid w:val="002927AB"/>
    <w:rsid w:val="0029294A"/>
    <w:rsid w:val="00293786"/>
    <w:rsid w:val="00293B29"/>
    <w:rsid w:val="00293E9F"/>
    <w:rsid w:val="0029432B"/>
    <w:rsid w:val="002957C7"/>
    <w:rsid w:val="00295F49"/>
    <w:rsid w:val="002963E3"/>
    <w:rsid w:val="00296860"/>
    <w:rsid w:val="00296DE3"/>
    <w:rsid w:val="002970D7"/>
    <w:rsid w:val="002977DE"/>
    <w:rsid w:val="00297BE8"/>
    <w:rsid w:val="002A046B"/>
    <w:rsid w:val="002A0AA8"/>
    <w:rsid w:val="002A149A"/>
    <w:rsid w:val="002A14B5"/>
    <w:rsid w:val="002A1651"/>
    <w:rsid w:val="002A1763"/>
    <w:rsid w:val="002A1981"/>
    <w:rsid w:val="002A1A4A"/>
    <w:rsid w:val="002A1C51"/>
    <w:rsid w:val="002A22CB"/>
    <w:rsid w:val="002A23CD"/>
    <w:rsid w:val="002A2B68"/>
    <w:rsid w:val="002A3392"/>
    <w:rsid w:val="002A3413"/>
    <w:rsid w:val="002A3511"/>
    <w:rsid w:val="002A3779"/>
    <w:rsid w:val="002A4A9B"/>
    <w:rsid w:val="002A5042"/>
    <w:rsid w:val="002A69DA"/>
    <w:rsid w:val="002A6D74"/>
    <w:rsid w:val="002B05F2"/>
    <w:rsid w:val="002B0C80"/>
    <w:rsid w:val="002B175F"/>
    <w:rsid w:val="002B1BBB"/>
    <w:rsid w:val="002B1E9B"/>
    <w:rsid w:val="002B230F"/>
    <w:rsid w:val="002B2409"/>
    <w:rsid w:val="002B279E"/>
    <w:rsid w:val="002B2FB6"/>
    <w:rsid w:val="002B3157"/>
    <w:rsid w:val="002B3887"/>
    <w:rsid w:val="002B3F2E"/>
    <w:rsid w:val="002B3F84"/>
    <w:rsid w:val="002B414D"/>
    <w:rsid w:val="002B4231"/>
    <w:rsid w:val="002B4308"/>
    <w:rsid w:val="002B467B"/>
    <w:rsid w:val="002B4E01"/>
    <w:rsid w:val="002B4EA9"/>
    <w:rsid w:val="002B4F0A"/>
    <w:rsid w:val="002B518C"/>
    <w:rsid w:val="002B5503"/>
    <w:rsid w:val="002B56FE"/>
    <w:rsid w:val="002B6088"/>
    <w:rsid w:val="002B611A"/>
    <w:rsid w:val="002B65F0"/>
    <w:rsid w:val="002B6939"/>
    <w:rsid w:val="002B7BF0"/>
    <w:rsid w:val="002B7E0A"/>
    <w:rsid w:val="002B7F3B"/>
    <w:rsid w:val="002C048A"/>
    <w:rsid w:val="002C07EC"/>
    <w:rsid w:val="002C0AA3"/>
    <w:rsid w:val="002C0E30"/>
    <w:rsid w:val="002C1796"/>
    <w:rsid w:val="002C17BE"/>
    <w:rsid w:val="002C18DB"/>
    <w:rsid w:val="002C3267"/>
    <w:rsid w:val="002C4305"/>
    <w:rsid w:val="002C4969"/>
    <w:rsid w:val="002C4B3F"/>
    <w:rsid w:val="002C52A1"/>
    <w:rsid w:val="002C5771"/>
    <w:rsid w:val="002C58C0"/>
    <w:rsid w:val="002C5CFA"/>
    <w:rsid w:val="002C5E0F"/>
    <w:rsid w:val="002C6264"/>
    <w:rsid w:val="002C63C4"/>
    <w:rsid w:val="002C64B1"/>
    <w:rsid w:val="002C682B"/>
    <w:rsid w:val="002C6AEE"/>
    <w:rsid w:val="002C6B4E"/>
    <w:rsid w:val="002C6BD2"/>
    <w:rsid w:val="002C71F9"/>
    <w:rsid w:val="002C761E"/>
    <w:rsid w:val="002D16C3"/>
    <w:rsid w:val="002D17FC"/>
    <w:rsid w:val="002D1E35"/>
    <w:rsid w:val="002D1EBE"/>
    <w:rsid w:val="002D2C5E"/>
    <w:rsid w:val="002D2F35"/>
    <w:rsid w:val="002D38EC"/>
    <w:rsid w:val="002D3F82"/>
    <w:rsid w:val="002D4030"/>
    <w:rsid w:val="002D4B73"/>
    <w:rsid w:val="002D4CEA"/>
    <w:rsid w:val="002D5069"/>
    <w:rsid w:val="002D52D2"/>
    <w:rsid w:val="002D770B"/>
    <w:rsid w:val="002E020D"/>
    <w:rsid w:val="002E07CD"/>
    <w:rsid w:val="002E0F0E"/>
    <w:rsid w:val="002E13C3"/>
    <w:rsid w:val="002E1512"/>
    <w:rsid w:val="002E19A8"/>
    <w:rsid w:val="002E22A3"/>
    <w:rsid w:val="002E2D7F"/>
    <w:rsid w:val="002E2F7C"/>
    <w:rsid w:val="002E32FB"/>
    <w:rsid w:val="002E340B"/>
    <w:rsid w:val="002E3A12"/>
    <w:rsid w:val="002E3A8B"/>
    <w:rsid w:val="002E44CA"/>
    <w:rsid w:val="002E5005"/>
    <w:rsid w:val="002E5583"/>
    <w:rsid w:val="002E5863"/>
    <w:rsid w:val="002E5EB7"/>
    <w:rsid w:val="002E5F52"/>
    <w:rsid w:val="002E614D"/>
    <w:rsid w:val="002E6A52"/>
    <w:rsid w:val="002E6CED"/>
    <w:rsid w:val="002E789A"/>
    <w:rsid w:val="002F08CB"/>
    <w:rsid w:val="002F17B3"/>
    <w:rsid w:val="002F1867"/>
    <w:rsid w:val="002F20E5"/>
    <w:rsid w:val="002F22C0"/>
    <w:rsid w:val="002F2B20"/>
    <w:rsid w:val="002F3000"/>
    <w:rsid w:val="002F36DF"/>
    <w:rsid w:val="002F493B"/>
    <w:rsid w:val="002F4EF7"/>
    <w:rsid w:val="002F53E2"/>
    <w:rsid w:val="002F599A"/>
    <w:rsid w:val="002F5B4D"/>
    <w:rsid w:val="002F5D59"/>
    <w:rsid w:val="002F5F39"/>
    <w:rsid w:val="002F6743"/>
    <w:rsid w:val="002F6AAF"/>
    <w:rsid w:val="002F7A97"/>
    <w:rsid w:val="003005B0"/>
    <w:rsid w:val="00300A9D"/>
    <w:rsid w:val="00300DFE"/>
    <w:rsid w:val="00300E9C"/>
    <w:rsid w:val="003010D9"/>
    <w:rsid w:val="00301587"/>
    <w:rsid w:val="003019B4"/>
    <w:rsid w:val="00301A48"/>
    <w:rsid w:val="00301FDA"/>
    <w:rsid w:val="00302068"/>
    <w:rsid w:val="0030209D"/>
    <w:rsid w:val="003025C7"/>
    <w:rsid w:val="00302735"/>
    <w:rsid w:val="003027BD"/>
    <w:rsid w:val="00302820"/>
    <w:rsid w:val="00302948"/>
    <w:rsid w:val="00302E19"/>
    <w:rsid w:val="00302FB0"/>
    <w:rsid w:val="00303D4E"/>
    <w:rsid w:val="00303F84"/>
    <w:rsid w:val="003043E4"/>
    <w:rsid w:val="003051AD"/>
    <w:rsid w:val="003058E8"/>
    <w:rsid w:val="003061BC"/>
    <w:rsid w:val="0030647C"/>
    <w:rsid w:val="00306916"/>
    <w:rsid w:val="00306DD4"/>
    <w:rsid w:val="0031021D"/>
    <w:rsid w:val="00310DD4"/>
    <w:rsid w:val="00311D11"/>
    <w:rsid w:val="00312FEE"/>
    <w:rsid w:val="00313496"/>
    <w:rsid w:val="00313863"/>
    <w:rsid w:val="003138B9"/>
    <w:rsid w:val="00313F27"/>
    <w:rsid w:val="00314890"/>
    <w:rsid w:val="00314902"/>
    <w:rsid w:val="00315479"/>
    <w:rsid w:val="00315647"/>
    <w:rsid w:val="00315EBC"/>
    <w:rsid w:val="003164E5"/>
    <w:rsid w:val="00316590"/>
    <w:rsid w:val="00316EBC"/>
    <w:rsid w:val="00316F19"/>
    <w:rsid w:val="003173DF"/>
    <w:rsid w:val="00317B6B"/>
    <w:rsid w:val="00320292"/>
    <w:rsid w:val="0032156C"/>
    <w:rsid w:val="003219D7"/>
    <w:rsid w:val="00321C8E"/>
    <w:rsid w:val="00321E90"/>
    <w:rsid w:val="003224C5"/>
    <w:rsid w:val="00322509"/>
    <w:rsid w:val="00322C6F"/>
    <w:rsid w:val="00323495"/>
    <w:rsid w:val="00323BA6"/>
    <w:rsid w:val="00323BAF"/>
    <w:rsid w:val="00323C86"/>
    <w:rsid w:val="00324092"/>
    <w:rsid w:val="0032411B"/>
    <w:rsid w:val="00324695"/>
    <w:rsid w:val="00324A27"/>
    <w:rsid w:val="00324A70"/>
    <w:rsid w:val="00324DE3"/>
    <w:rsid w:val="00325599"/>
    <w:rsid w:val="00325BBD"/>
    <w:rsid w:val="00325C26"/>
    <w:rsid w:val="00326116"/>
    <w:rsid w:val="00326C44"/>
    <w:rsid w:val="00326F7E"/>
    <w:rsid w:val="00327C81"/>
    <w:rsid w:val="003306BE"/>
    <w:rsid w:val="00330726"/>
    <w:rsid w:val="003308F8"/>
    <w:rsid w:val="00330E23"/>
    <w:rsid w:val="00330F97"/>
    <w:rsid w:val="0033206D"/>
    <w:rsid w:val="0033256A"/>
    <w:rsid w:val="00332F9E"/>
    <w:rsid w:val="0033307E"/>
    <w:rsid w:val="003347BE"/>
    <w:rsid w:val="003350C6"/>
    <w:rsid w:val="003352C8"/>
    <w:rsid w:val="003352F9"/>
    <w:rsid w:val="003354E4"/>
    <w:rsid w:val="00335A5A"/>
    <w:rsid w:val="00335C00"/>
    <w:rsid w:val="00335EA1"/>
    <w:rsid w:val="00336E91"/>
    <w:rsid w:val="00337798"/>
    <w:rsid w:val="00337C4F"/>
    <w:rsid w:val="00337F2D"/>
    <w:rsid w:val="00340594"/>
    <w:rsid w:val="003406ED"/>
    <w:rsid w:val="00340C25"/>
    <w:rsid w:val="003412CB"/>
    <w:rsid w:val="003413CD"/>
    <w:rsid w:val="003419FE"/>
    <w:rsid w:val="00341C82"/>
    <w:rsid w:val="0034271E"/>
    <w:rsid w:val="003429E3"/>
    <w:rsid w:val="00342C9E"/>
    <w:rsid w:val="003435FE"/>
    <w:rsid w:val="00343765"/>
    <w:rsid w:val="00343EDE"/>
    <w:rsid w:val="003442F4"/>
    <w:rsid w:val="00344459"/>
    <w:rsid w:val="00344820"/>
    <w:rsid w:val="00344948"/>
    <w:rsid w:val="00344E6D"/>
    <w:rsid w:val="0034517B"/>
    <w:rsid w:val="0034533D"/>
    <w:rsid w:val="003454D1"/>
    <w:rsid w:val="00345CB1"/>
    <w:rsid w:val="00347680"/>
    <w:rsid w:val="00347770"/>
    <w:rsid w:val="00347F81"/>
    <w:rsid w:val="00347FE6"/>
    <w:rsid w:val="00350589"/>
    <w:rsid w:val="003507F7"/>
    <w:rsid w:val="003509FC"/>
    <w:rsid w:val="00351365"/>
    <w:rsid w:val="00351F81"/>
    <w:rsid w:val="0035235B"/>
    <w:rsid w:val="0035265F"/>
    <w:rsid w:val="0035306E"/>
    <w:rsid w:val="00353CAB"/>
    <w:rsid w:val="00354D83"/>
    <w:rsid w:val="003555C3"/>
    <w:rsid w:val="0035678D"/>
    <w:rsid w:val="00356CF4"/>
    <w:rsid w:val="00356EF6"/>
    <w:rsid w:val="00357AD1"/>
    <w:rsid w:val="00357C6D"/>
    <w:rsid w:val="00357D6C"/>
    <w:rsid w:val="00357F92"/>
    <w:rsid w:val="0036166A"/>
    <w:rsid w:val="00361944"/>
    <w:rsid w:val="00361951"/>
    <w:rsid w:val="00361B33"/>
    <w:rsid w:val="003628C2"/>
    <w:rsid w:val="003629FF"/>
    <w:rsid w:val="00363BFD"/>
    <w:rsid w:val="003641FF"/>
    <w:rsid w:val="00364243"/>
    <w:rsid w:val="0036455A"/>
    <w:rsid w:val="00364773"/>
    <w:rsid w:val="00364A5B"/>
    <w:rsid w:val="00364DA0"/>
    <w:rsid w:val="003654BE"/>
    <w:rsid w:val="00365793"/>
    <w:rsid w:val="00366628"/>
    <w:rsid w:val="00366BC7"/>
    <w:rsid w:val="00367534"/>
    <w:rsid w:val="00367657"/>
    <w:rsid w:val="003677EC"/>
    <w:rsid w:val="00367A55"/>
    <w:rsid w:val="003703DA"/>
    <w:rsid w:val="00370407"/>
    <w:rsid w:val="0037088E"/>
    <w:rsid w:val="0037124F"/>
    <w:rsid w:val="0037146C"/>
    <w:rsid w:val="0037175B"/>
    <w:rsid w:val="00371A82"/>
    <w:rsid w:val="00371A9E"/>
    <w:rsid w:val="00371C29"/>
    <w:rsid w:val="00371E4B"/>
    <w:rsid w:val="0037305F"/>
    <w:rsid w:val="003733D6"/>
    <w:rsid w:val="003739F7"/>
    <w:rsid w:val="00373E6E"/>
    <w:rsid w:val="00373FAB"/>
    <w:rsid w:val="0037501A"/>
    <w:rsid w:val="003755B9"/>
    <w:rsid w:val="003757DA"/>
    <w:rsid w:val="00375A3E"/>
    <w:rsid w:val="00375C1C"/>
    <w:rsid w:val="00375FE6"/>
    <w:rsid w:val="003760BD"/>
    <w:rsid w:val="00377412"/>
    <w:rsid w:val="003801E8"/>
    <w:rsid w:val="00380326"/>
    <w:rsid w:val="003829AE"/>
    <w:rsid w:val="003838D4"/>
    <w:rsid w:val="00383C20"/>
    <w:rsid w:val="00383EA9"/>
    <w:rsid w:val="003845E3"/>
    <w:rsid w:val="0038515D"/>
    <w:rsid w:val="0038555B"/>
    <w:rsid w:val="0038571B"/>
    <w:rsid w:val="0038623C"/>
    <w:rsid w:val="00386CD7"/>
    <w:rsid w:val="00387270"/>
    <w:rsid w:val="003900C7"/>
    <w:rsid w:val="00390A65"/>
    <w:rsid w:val="00390DA4"/>
    <w:rsid w:val="00390F42"/>
    <w:rsid w:val="0039150C"/>
    <w:rsid w:val="00391BC4"/>
    <w:rsid w:val="00391D6E"/>
    <w:rsid w:val="00391DA8"/>
    <w:rsid w:val="0039273D"/>
    <w:rsid w:val="003928C0"/>
    <w:rsid w:val="00392E9F"/>
    <w:rsid w:val="0039308C"/>
    <w:rsid w:val="003930FC"/>
    <w:rsid w:val="00393C16"/>
    <w:rsid w:val="00393CAF"/>
    <w:rsid w:val="00394A8C"/>
    <w:rsid w:val="00394D24"/>
    <w:rsid w:val="00394EDF"/>
    <w:rsid w:val="003950F7"/>
    <w:rsid w:val="003951EA"/>
    <w:rsid w:val="00395D79"/>
    <w:rsid w:val="00396132"/>
    <w:rsid w:val="003964DD"/>
    <w:rsid w:val="00396684"/>
    <w:rsid w:val="003974D6"/>
    <w:rsid w:val="00397565"/>
    <w:rsid w:val="0039796A"/>
    <w:rsid w:val="003979AB"/>
    <w:rsid w:val="00397B4F"/>
    <w:rsid w:val="00397F4A"/>
    <w:rsid w:val="003A0294"/>
    <w:rsid w:val="003A045E"/>
    <w:rsid w:val="003A0FFC"/>
    <w:rsid w:val="003A133B"/>
    <w:rsid w:val="003A2290"/>
    <w:rsid w:val="003A32B5"/>
    <w:rsid w:val="003A37CC"/>
    <w:rsid w:val="003A3C0E"/>
    <w:rsid w:val="003A3CFA"/>
    <w:rsid w:val="003A3E87"/>
    <w:rsid w:val="003A3EE2"/>
    <w:rsid w:val="003A47A6"/>
    <w:rsid w:val="003A4C43"/>
    <w:rsid w:val="003A4D51"/>
    <w:rsid w:val="003A5030"/>
    <w:rsid w:val="003A59C7"/>
    <w:rsid w:val="003A5CD4"/>
    <w:rsid w:val="003A6850"/>
    <w:rsid w:val="003A76BF"/>
    <w:rsid w:val="003A774F"/>
    <w:rsid w:val="003A7902"/>
    <w:rsid w:val="003A7E44"/>
    <w:rsid w:val="003B07BD"/>
    <w:rsid w:val="003B07F1"/>
    <w:rsid w:val="003B1036"/>
    <w:rsid w:val="003B2B3D"/>
    <w:rsid w:val="003B2BDC"/>
    <w:rsid w:val="003B302A"/>
    <w:rsid w:val="003B3825"/>
    <w:rsid w:val="003B3ABA"/>
    <w:rsid w:val="003B3B85"/>
    <w:rsid w:val="003B44D0"/>
    <w:rsid w:val="003B4940"/>
    <w:rsid w:val="003B4EBB"/>
    <w:rsid w:val="003B4F31"/>
    <w:rsid w:val="003B5968"/>
    <w:rsid w:val="003B687D"/>
    <w:rsid w:val="003B6E3C"/>
    <w:rsid w:val="003B6F50"/>
    <w:rsid w:val="003B71F4"/>
    <w:rsid w:val="003B7A9C"/>
    <w:rsid w:val="003B7B7F"/>
    <w:rsid w:val="003C190A"/>
    <w:rsid w:val="003C19AF"/>
    <w:rsid w:val="003C1A14"/>
    <w:rsid w:val="003C1C1A"/>
    <w:rsid w:val="003C1E55"/>
    <w:rsid w:val="003C3A24"/>
    <w:rsid w:val="003C3BCF"/>
    <w:rsid w:val="003C3C95"/>
    <w:rsid w:val="003C3CC8"/>
    <w:rsid w:val="003C4195"/>
    <w:rsid w:val="003C4A66"/>
    <w:rsid w:val="003C4B09"/>
    <w:rsid w:val="003C4D9E"/>
    <w:rsid w:val="003C4DEC"/>
    <w:rsid w:val="003C4F3F"/>
    <w:rsid w:val="003C5C7B"/>
    <w:rsid w:val="003C5D55"/>
    <w:rsid w:val="003C6391"/>
    <w:rsid w:val="003C6A2F"/>
    <w:rsid w:val="003C755E"/>
    <w:rsid w:val="003D0317"/>
    <w:rsid w:val="003D0AE6"/>
    <w:rsid w:val="003D0B3F"/>
    <w:rsid w:val="003D0C73"/>
    <w:rsid w:val="003D1394"/>
    <w:rsid w:val="003D15A5"/>
    <w:rsid w:val="003D15E2"/>
    <w:rsid w:val="003D188D"/>
    <w:rsid w:val="003D1D08"/>
    <w:rsid w:val="003D1E3C"/>
    <w:rsid w:val="003D2172"/>
    <w:rsid w:val="003D2B8D"/>
    <w:rsid w:val="003D2D65"/>
    <w:rsid w:val="003D3176"/>
    <w:rsid w:val="003D37C0"/>
    <w:rsid w:val="003D3EFB"/>
    <w:rsid w:val="003D4B02"/>
    <w:rsid w:val="003D4B22"/>
    <w:rsid w:val="003D4D42"/>
    <w:rsid w:val="003D54BC"/>
    <w:rsid w:val="003D5710"/>
    <w:rsid w:val="003D57CC"/>
    <w:rsid w:val="003D59B1"/>
    <w:rsid w:val="003D65FE"/>
    <w:rsid w:val="003D6658"/>
    <w:rsid w:val="003D6AE7"/>
    <w:rsid w:val="003D6ED6"/>
    <w:rsid w:val="003D714B"/>
    <w:rsid w:val="003D73E7"/>
    <w:rsid w:val="003D7DFD"/>
    <w:rsid w:val="003E0228"/>
    <w:rsid w:val="003E0611"/>
    <w:rsid w:val="003E0991"/>
    <w:rsid w:val="003E0D2A"/>
    <w:rsid w:val="003E1568"/>
    <w:rsid w:val="003E15FC"/>
    <w:rsid w:val="003E1927"/>
    <w:rsid w:val="003E19C2"/>
    <w:rsid w:val="003E1B0F"/>
    <w:rsid w:val="003E362E"/>
    <w:rsid w:val="003E3A5A"/>
    <w:rsid w:val="003E46FB"/>
    <w:rsid w:val="003E47C6"/>
    <w:rsid w:val="003E48B3"/>
    <w:rsid w:val="003E490C"/>
    <w:rsid w:val="003E498E"/>
    <w:rsid w:val="003E49AB"/>
    <w:rsid w:val="003E4AEB"/>
    <w:rsid w:val="003E537B"/>
    <w:rsid w:val="003E620B"/>
    <w:rsid w:val="003E642F"/>
    <w:rsid w:val="003E6C33"/>
    <w:rsid w:val="003E776E"/>
    <w:rsid w:val="003E7D55"/>
    <w:rsid w:val="003F0727"/>
    <w:rsid w:val="003F0C2F"/>
    <w:rsid w:val="003F0C76"/>
    <w:rsid w:val="003F1913"/>
    <w:rsid w:val="003F1976"/>
    <w:rsid w:val="003F1A32"/>
    <w:rsid w:val="003F1EB6"/>
    <w:rsid w:val="003F2320"/>
    <w:rsid w:val="003F26C9"/>
    <w:rsid w:val="003F2CB4"/>
    <w:rsid w:val="003F3259"/>
    <w:rsid w:val="003F341C"/>
    <w:rsid w:val="003F3B23"/>
    <w:rsid w:val="003F586E"/>
    <w:rsid w:val="003F5D82"/>
    <w:rsid w:val="003F611E"/>
    <w:rsid w:val="003F6286"/>
    <w:rsid w:val="003F6500"/>
    <w:rsid w:val="003F6BEB"/>
    <w:rsid w:val="003F6D6C"/>
    <w:rsid w:val="003F7B7E"/>
    <w:rsid w:val="004006FB"/>
    <w:rsid w:val="00400B16"/>
    <w:rsid w:val="0040104C"/>
    <w:rsid w:val="004013A2"/>
    <w:rsid w:val="00401654"/>
    <w:rsid w:val="00401AF5"/>
    <w:rsid w:val="00401EA3"/>
    <w:rsid w:val="004020D5"/>
    <w:rsid w:val="00402732"/>
    <w:rsid w:val="004032B4"/>
    <w:rsid w:val="004043F0"/>
    <w:rsid w:val="0040490C"/>
    <w:rsid w:val="004049B2"/>
    <w:rsid w:val="00404C52"/>
    <w:rsid w:val="0040552C"/>
    <w:rsid w:val="00405D01"/>
    <w:rsid w:val="00405FB7"/>
    <w:rsid w:val="0040633F"/>
    <w:rsid w:val="004079F1"/>
    <w:rsid w:val="00410312"/>
    <w:rsid w:val="0041041C"/>
    <w:rsid w:val="00410666"/>
    <w:rsid w:val="004112F0"/>
    <w:rsid w:val="00411D98"/>
    <w:rsid w:val="00411F60"/>
    <w:rsid w:val="004121E2"/>
    <w:rsid w:val="00412707"/>
    <w:rsid w:val="00412B68"/>
    <w:rsid w:val="00412BBF"/>
    <w:rsid w:val="00412CCD"/>
    <w:rsid w:val="00413CA1"/>
    <w:rsid w:val="00414507"/>
    <w:rsid w:val="00414F3B"/>
    <w:rsid w:val="00415556"/>
    <w:rsid w:val="004165E6"/>
    <w:rsid w:val="00416B53"/>
    <w:rsid w:val="00416D3B"/>
    <w:rsid w:val="004179D4"/>
    <w:rsid w:val="00417A02"/>
    <w:rsid w:val="00420119"/>
    <w:rsid w:val="00420619"/>
    <w:rsid w:val="004206B0"/>
    <w:rsid w:val="0042097E"/>
    <w:rsid w:val="00420D92"/>
    <w:rsid w:val="00420FB7"/>
    <w:rsid w:val="004213A9"/>
    <w:rsid w:val="00421698"/>
    <w:rsid w:val="00421938"/>
    <w:rsid w:val="00421CD5"/>
    <w:rsid w:val="00421D48"/>
    <w:rsid w:val="00422D9E"/>
    <w:rsid w:val="00422E99"/>
    <w:rsid w:val="00423251"/>
    <w:rsid w:val="0042333C"/>
    <w:rsid w:val="004233D8"/>
    <w:rsid w:val="004234B1"/>
    <w:rsid w:val="004239AA"/>
    <w:rsid w:val="00423B83"/>
    <w:rsid w:val="00423D52"/>
    <w:rsid w:val="0042407B"/>
    <w:rsid w:val="004242A8"/>
    <w:rsid w:val="00424921"/>
    <w:rsid w:val="004250E5"/>
    <w:rsid w:val="00425128"/>
    <w:rsid w:val="00425319"/>
    <w:rsid w:val="00425901"/>
    <w:rsid w:val="00425B1B"/>
    <w:rsid w:val="004261D3"/>
    <w:rsid w:val="00426695"/>
    <w:rsid w:val="00426993"/>
    <w:rsid w:val="00426AAF"/>
    <w:rsid w:val="0042739D"/>
    <w:rsid w:val="00430158"/>
    <w:rsid w:val="004304A7"/>
    <w:rsid w:val="00430614"/>
    <w:rsid w:val="00430646"/>
    <w:rsid w:val="004306E3"/>
    <w:rsid w:val="00430746"/>
    <w:rsid w:val="00431D13"/>
    <w:rsid w:val="00432091"/>
    <w:rsid w:val="00432814"/>
    <w:rsid w:val="00432852"/>
    <w:rsid w:val="00432BB8"/>
    <w:rsid w:val="00432D37"/>
    <w:rsid w:val="00432F3A"/>
    <w:rsid w:val="004330FA"/>
    <w:rsid w:val="00433A0C"/>
    <w:rsid w:val="00433D77"/>
    <w:rsid w:val="00433E57"/>
    <w:rsid w:val="0043405D"/>
    <w:rsid w:val="00434466"/>
    <w:rsid w:val="00434B7E"/>
    <w:rsid w:val="00435BDC"/>
    <w:rsid w:val="00435C47"/>
    <w:rsid w:val="00435DA5"/>
    <w:rsid w:val="00435FFD"/>
    <w:rsid w:val="004373AB"/>
    <w:rsid w:val="00440C44"/>
    <w:rsid w:val="00440FA5"/>
    <w:rsid w:val="00440FE2"/>
    <w:rsid w:val="004415A3"/>
    <w:rsid w:val="00441CAA"/>
    <w:rsid w:val="0044216C"/>
    <w:rsid w:val="004429FA"/>
    <w:rsid w:val="00442C27"/>
    <w:rsid w:val="00443E98"/>
    <w:rsid w:val="00444A66"/>
    <w:rsid w:val="00444FC6"/>
    <w:rsid w:val="004458F9"/>
    <w:rsid w:val="00446584"/>
    <w:rsid w:val="00446771"/>
    <w:rsid w:val="00446F40"/>
    <w:rsid w:val="00447431"/>
    <w:rsid w:val="00447504"/>
    <w:rsid w:val="00447F20"/>
    <w:rsid w:val="00450560"/>
    <w:rsid w:val="00450DE4"/>
    <w:rsid w:val="00451A85"/>
    <w:rsid w:val="00452115"/>
    <w:rsid w:val="00452D36"/>
    <w:rsid w:val="004530FE"/>
    <w:rsid w:val="004534CB"/>
    <w:rsid w:val="00453B32"/>
    <w:rsid w:val="004548CD"/>
    <w:rsid w:val="00454C82"/>
    <w:rsid w:val="00454CCF"/>
    <w:rsid w:val="00454D67"/>
    <w:rsid w:val="00454E19"/>
    <w:rsid w:val="00455C5D"/>
    <w:rsid w:val="004560EF"/>
    <w:rsid w:val="0045635D"/>
    <w:rsid w:val="00456801"/>
    <w:rsid w:val="00456A16"/>
    <w:rsid w:val="00456A1C"/>
    <w:rsid w:val="004572D5"/>
    <w:rsid w:val="004576D3"/>
    <w:rsid w:val="0045776D"/>
    <w:rsid w:val="00460036"/>
    <w:rsid w:val="00460177"/>
    <w:rsid w:val="0046059E"/>
    <w:rsid w:val="004607EA"/>
    <w:rsid w:val="00460C1D"/>
    <w:rsid w:val="00460C51"/>
    <w:rsid w:val="0046113F"/>
    <w:rsid w:val="0046131B"/>
    <w:rsid w:val="00461C91"/>
    <w:rsid w:val="0046258E"/>
    <w:rsid w:val="0046261A"/>
    <w:rsid w:val="0046274F"/>
    <w:rsid w:val="004636E7"/>
    <w:rsid w:val="0046370E"/>
    <w:rsid w:val="00465247"/>
    <w:rsid w:val="00465267"/>
    <w:rsid w:val="004652AB"/>
    <w:rsid w:val="00465528"/>
    <w:rsid w:val="0046585F"/>
    <w:rsid w:val="004659D5"/>
    <w:rsid w:val="00465A1A"/>
    <w:rsid w:val="00465A8E"/>
    <w:rsid w:val="00466205"/>
    <w:rsid w:val="004663A9"/>
    <w:rsid w:val="004666B4"/>
    <w:rsid w:val="00466983"/>
    <w:rsid w:val="00467547"/>
    <w:rsid w:val="004675DA"/>
    <w:rsid w:val="00470430"/>
    <w:rsid w:val="00470632"/>
    <w:rsid w:val="004708BD"/>
    <w:rsid w:val="00470953"/>
    <w:rsid w:val="00470954"/>
    <w:rsid w:val="00470A3B"/>
    <w:rsid w:val="00472641"/>
    <w:rsid w:val="0047265D"/>
    <w:rsid w:val="004728FC"/>
    <w:rsid w:val="00472EC3"/>
    <w:rsid w:val="00472F3F"/>
    <w:rsid w:val="004730A8"/>
    <w:rsid w:val="004734B5"/>
    <w:rsid w:val="00473DFC"/>
    <w:rsid w:val="00473E3B"/>
    <w:rsid w:val="004741F7"/>
    <w:rsid w:val="0047424A"/>
    <w:rsid w:val="0047440A"/>
    <w:rsid w:val="004754C6"/>
    <w:rsid w:val="004755E3"/>
    <w:rsid w:val="00475A7F"/>
    <w:rsid w:val="0047653E"/>
    <w:rsid w:val="00476ED9"/>
    <w:rsid w:val="00477286"/>
    <w:rsid w:val="004772EE"/>
    <w:rsid w:val="00477E15"/>
    <w:rsid w:val="004802B6"/>
    <w:rsid w:val="00480975"/>
    <w:rsid w:val="00480BA9"/>
    <w:rsid w:val="004820FB"/>
    <w:rsid w:val="004826C3"/>
    <w:rsid w:val="004828B4"/>
    <w:rsid w:val="00483321"/>
    <w:rsid w:val="004833FA"/>
    <w:rsid w:val="00483859"/>
    <w:rsid w:val="004846C4"/>
    <w:rsid w:val="00484720"/>
    <w:rsid w:val="0048482C"/>
    <w:rsid w:val="00485401"/>
    <w:rsid w:val="0048543F"/>
    <w:rsid w:val="00485494"/>
    <w:rsid w:val="00485F99"/>
    <w:rsid w:val="00486484"/>
    <w:rsid w:val="00486716"/>
    <w:rsid w:val="00486BE3"/>
    <w:rsid w:val="00486C6D"/>
    <w:rsid w:val="00486E8F"/>
    <w:rsid w:val="00486FD9"/>
    <w:rsid w:val="004872E7"/>
    <w:rsid w:val="00487B62"/>
    <w:rsid w:val="00487C9E"/>
    <w:rsid w:val="00487FC9"/>
    <w:rsid w:val="0049030E"/>
    <w:rsid w:val="0049040F"/>
    <w:rsid w:val="00490467"/>
    <w:rsid w:val="004904E5"/>
    <w:rsid w:val="00490ACC"/>
    <w:rsid w:val="00490BDA"/>
    <w:rsid w:val="00491B7F"/>
    <w:rsid w:val="00491DEF"/>
    <w:rsid w:val="00491F3D"/>
    <w:rsid w:val="00492221"/>
    <w:rsid w:val="00492270"/>
    <w:rsid w:val="00492385"/>
    <w:rsid w:val="004927F9"/>
    <w:rsid w:val="00492E9B"/>
    <w:rsid w:val="00493322"/>
    <w:rsid w:val="0049397B"/>
    <w:rsid w:val="00493A18"/>
    <w:rsid w:val="00494F56"/>
    <w:rsid w:val="0049535F"/>
    <w:rsid w:val="00495530"/>
    <w:rsid w:val="00495675"/>
    <w:rsid w:val="00495762"/>
    <w:rsid w:val="004957DB"/>
    <w:rsid w:val="00495946"/>
    <w:rsid w:val="004962FA"/>
    <w:rsid w:val="004965DF"/>
    <w:rsid w:val="004967BF"/>
    <w:rsid w:val="00496AB5"/>
    <w:rsid w:val="00496DB1"/>
    <w:rsid w:val="0049729A"/>
    <w:rsid w:val="00497697"/>
    <w:rsid w:val="00497992"/>
    <w:rsid w:val="004A0207"/>
    <w:rsid w:val="004A1008"/>
    <w:rsid w:val="004A1744"/>
    <w:rsid w:val="004A2415"/>
    <w:rsid w:val="004A28C2"/>
    <w:rsid w:val="004A2E50"/>
    <w:rsid w:val="004A32BE"/>
    <w:rsid w:val="004A36F9"/>
    <w:rsid w:val="004A3CBD"/>
    <w:rsid w:val="004A3F0D"/>
    <w:rsid w:val="004A468C"/>
    <w:rsid w:val="004A4BA0"/>
    <w:rsid w:val="004A5D66"/>
    <w:rsid w:val="004A7619"/>
    <w:rsid w:val="004A78AF"/>
    <w:rsid w:val="004A78F3"/>
    <w:rsid w:val="004A7D2D"/>
    <w:rsid w:val="004A7EAB"/>
    <w:rsid w:val="004B0B88"/>
    <w:rsid w:val="004B1037"/>
    <w:rsid w:val="004B1805"/>
    <w:rsid w:val="004B1A60"/>
    <w:rsid w:val="004B1F8B"/>
    <w:rsid w:val="004B1FDB"/>
    <w:rsid w:val="004B2233"/>
    <w:rsid w:val="004B3400"/>
    <w:rsid w:val="004B3434"/>
    <w:rsid w:val="004B3481"/>
    <w:rsid w:val="004B35A0"/>
    <w:rsid w:val="004B387B"/>
    <w:rsid w:val="004B3BD4"/>
    <w:rsid w:val="004B49BD"/>
    <w:rsid w:val="004B4C28"/>
    <w:rsid w:val="004B4FB7"/>
    <w:rsid w:val="004B5082"/>
    <w:rsid w:val="004B55D0"/>
    <w:rsid w:val="004B5F64"/>
    <w:rsid w:val="004B64C0"/>
    <w:rsid w:val="004B6842"/>
    <w:rsid w:val="004B716C"/>
    <w:rsid w:val="004B7A5A"/>
    <w:rsid w:val="004B7A68"/>
    <w:rsid w:val="004B7AFC"/>
    <w:rsid w:val="004C0487"/>
    <w:rsid w:val="004C090B"/>
    <w:rsid w:val="004C0DED"/>
    <w:rsid w:val="004C0EFA"/>
    <w:rsid w:val="004C0F96"/>
    <w:rsid w:val="004C17D2"/>
    <w:rsid w:val="004C1871"/>
    <w:rsid w:val="004C1FDD"/>
    <w:rsid w:val="004C279F"/>
    <w:rsid w:val="004C27C6"/>
    <w:rsid w:val="004C28EE"/>
    <w:rsid w:val="004C3323"/>
    <w:rsid w:val="004C3436"/>
    <w:rsid w:val="004C3553"/>
    <w:rsid w:val="004C386D"/>
    <w:rsid w:val="004C39EB"/>
    <w:rsid w:val="004C3A39"/>
    <w:rsid w:val="004C3E39"/>
    <w:rsid w:val="004C3E49"/>
    <w:rsid w:val="004C4C02"/>
    <w:rsid w:val="004C6BB7"/>
    <w:rsid w:val="004C761A"/>
    <w:rsid w:val="004C7C9C"/>
    <w:rsid w:val="004D0256"/>
    <w:rsid w:val="004D0530"/>
    <w:rsid w:val="004D09B6"/>
    <w:rsid w:val="004D0F19"/>
    <w:rsid w:val="004D0F38"/>
    <w:rsid w:val="004D171D"/>
    <w:rsid w:val="004D2312"/>
    <w:rsid w:val="004D2B3C"/>
    <w:rsid w:val="004D2D74"/>
    <w:rsid w:val="004D3400"/>
    <w:rsid w:val="004D3781"/>
    <w:rsid w:val="004D3856"/>
    <w:rsid w:val="004D4012"/>
    <w:rsid w:val="004D4026"/>
    <w:rsid w:val="004D423A"/>
    <w:rsid w:val="004D4240"/>
    <w:rsid w:val="004D4985"/>
    <w:rsid w:val="004D4C92"/>
    <w:rsid w:val="004D58EA"/>
    <w:rsid w:val="004D5D97"/>
    <w:rsid w:val="004D5E0B"/>
    <w:rsid w:val="004D654F"/>
    <w:rsid w:val="004D671C"/>
    <w:rsid w:val="004D6791"/>
    <w:rsid w:val="004D6D89"/>
    <w:rsid w:val="004D6E28"/>
    <w:rsid w:val="004D7181"/>
    <w:rsid w:val="004D7333"/>
    <w:rsid w:val="004D7A36"/>
    <w:rsid w:val="004E0773"/>
    <w:rsid w:val="004E0843"/>
    <w:rsid w:val="004E0F68"/>
    <w:rsid w:val="004E1654"/>
    <w:rsid w:val="004E1F64"/>
    <w:rsid w:val="004E1FEE"/>
    <w:rsid w:val="004E2086"/>
    <w:rsid w:val="004E225C"/>
    <w:rsid w:val="004E2669"/>
    <w:rsid w:val="004E2733"/>
    <w:rsid w:val="004E3854"/>
    <w:rsid w:val="004E3C80"/>
    <w:rsid w:val="004E3D65"/>
    <w:rsid w:val="004E4E2D"/>
    <w:rsid w:val="004E4E5F"/>
    <w:rsid w:val="004E4E7E"/>
    <w:rsid w:val="004E5ADE"/>
    <w:rsid w:val="004E5BE1"/>
    <w:rsid w:val="004E6178"/>
    <w:rsid w:val="004E6674"/>
    <w:rsid w:val="004E6878"/>
    <w:rsid w:val="004E6C89"/>
    <w:rsid w:val="004E6DAD"/>
    <w:rsid w:val="004E6E21"/>
    <w:rsid w:val="004E6E65"/>
    <w:rsid w:val="004E742F"/>
    <w:rsid w:val="004E7587"/>
    <w:rsid w:val="004E77B3"/>
    <w:rsid w:val="004E7D04"/>
    <w:rsid w:val="004F009D"/>
    <w:rsid w:val="004F06C1"/>
    <w:rsid w:val="004F0F0A"/>
    <w:rsid w:val="004F1870"/>
    <w:rsid w:val="004F1949"/>
    <w:rsid w:val="004F24E8"/>
    <w:rsid w:val="004F2B6C"/>
    <w:rsid w:val="004F2CCC"/>
    <w:rsid w:val="004F31A1"/>
    <w:rsid w:val="004F37B0"/>
    <w:rsid w:val="004F3C5C"/>
    <w:rsid w:val="004F416D"/>
    <w:rsid w:val="004F424E"/>
    <w:rsid w:val="004F4F80"/>
    <w:rsid w:val="004F5CA0"/>
    <w:rsid w:val="004F5DD5"/>
    <w:rsid w:val="004F619D"/>
    <w:rsid w:val="004F6386"/>
    <w:rsid w:val="004F66C4"/>
    <w:rsid w:val="004F6A2C"/>
    <w:rsid w:val="004F6FBF"/>
    <w:rsid w:val="004F790B"/>
    <w:rsid w:val="005008A2"/>
    <w:rsid w:val="00500B8A"/>
    <w:rsid w:val="00500BB3"/>
    <w:rsid w:val="00500EE3"/>
    <w:rsid w:val="005010F5"/>
    <w:rsid w:val="00501D44"/>
    <w:rsid w:val="00501D6F"/>
    <w:rsid w:val="005022A7"/>
    <w:rsid w:val="0050268B"/>
    <w:rsid w:val="005040C6"/>
    <w:rsid w:val="00504C58"/>
    <w:rsid w:val="00504F02"/>
    <w:rsid w:val="005051F5"/>
    <w:rsid w:val="0050611D"/>
    <w:rsid w:val="00506B2D"/>
    <w:rsid w:val="0050737A"/>
    <w:rsid w:val="00510118"/>
    <w:rsid w:val="005103E1"/>
    <w:rsid w:val="00510633"/>
    <w:rsid w:val="00510DAF"/>
    <w:rsid w:val="005111E9"/>
    <w:rsid w:val="0051134C"/>
    <w:rsid w:val="00511DA5"/>
    <w:rsid w:val="00511E1E"/>
    <w:rsid w:val="005120B0"/>
    <w:rsid w:val="00512D6B"/>
    <w:rsid w:val="00512E7B"/>
    <w:rsid w:val="0051341C"/>
    <w:rsid w:val="0051341E"/>
    <w:rsid w:val="0051348C"/>
    <w:rsid w:val="0051352A"/>
    <w:rsid w:val="00513A40"/>
    <w:rsid w:val="00513D6D"/>
    <w:rsid w:val="005145DD"/>
    <w:rsid w:val="00514956"/>
    <w:rsid w:val="00514DD8"/>
    <w:rsid w:val="00515051"/>
    <w:rsid w:val="00515F74"/>
    <w:rsid w:val="00516044"/>
    <w:rsid w:val="00516484"/>
    <w:rsid w:val="005166BE"/>
    <w:rsid w:val="0051715E"/>
    <w:rsid w:val="005179E1"/>
    <w:rsid w:val="00521014"/>
    <w:rsid w:val="0052121E"/>
    <w:rsid w:val="0052138B"/>
    <w:rsid w:val="00521B24"/>
    <w:rsid w:val="00521C4B"/>
    <w:rsid w:val="00523960"/>
    <w:rsid w:val="0052469B"/>
    <w:rsid w:val="005249B8"/>
    <w:rsid w:val="00524B00"/>
    <w:rsid w:val="00526549"/>
    <w:rsid w:val="0052664E"/>
    <w:rsid w:val="00526D05"/>
    <w:rsid w:val="00527B9B"/>
    <w:rsid w:val="005300F4"/>
    <w:rsid w:val="0053016E"/>
    <w:rsid w:val="0053018D"/>
    <w:rsid w:val="00530512"/>
    <w:rsid w:val="005305D2"/>
    <w:rsid w:val="0053061B"/>
    <w:rsid w:val="00530E5C"/>
    <w:rsid w:val="00530F82"/>
    <w:rsid w:val="005315B0"/>
    <w:rsid w:val="00531C47"/>
    <w:rsid w:val="00531D30"/>
    <w:rsid w:val="0053230E"/>
    <w:rsid w:val="00532575"/>
    <w:rsid w:val="00532669"/>
    <w:rsid w:val="00532F0B"/>
    <w:rsid w:val="00532F3B"/>
    <w:rsid w:val="0053351E"/>
    <w:rsid w:val="005335F2"/>
    <w:rsid w:val="0053374D"/>
    <w:rsid w:val="00533882"/>
    <w:rsid w:val="00533A49"/>
    <w:rsid w:val="005345F3"/>
    <w:rsid w:val="00534771"/>
    <w:rsid w:val="00534FB3"/>
    <w:rsid w:val="00534FF7"/>
    <w:rsid w:val="00535ED2"/>
    <w:rsid w:val="005360DE"/>
    <w:rsid w:val="005361C4"/>
    <w:rsid w:val="00536570"/>
    <w:rsid w:val="00536BEF"/>
    <w:rsid w:val="00537388"/>
    <w:rsid w:val="00537610"/>
    <w:rsid w:val="005378B3"/>
    <w:rsid w:val="005404C3"/>
    <w:rsid w:val="005405AF"/>
    <w:rsid w:val="00540B99"/>
    <w:rsid w:val="00540C03"/>
    <w:rsid w:val="00541899"/>
    <w:rsid w:val="00541E01"/>
    <w:rsid w:val="00542049"/>
    <w:rsid w:val="00542391"/>
    <w:rsid w:val="00542FDA"/>
    <w:rsid w:val="005432EF"/>
    <w:rsid w:val="00543CCE"/>
    <w:rsid w:val="00543FAD"/>
    <w:rsid w:val="005454E1"/>
    <w:rsid w:val="00545824"/>
    <w:rsid w:val="00545C8D"/>
    <w:rsid w:val="00545D85"/>
    <w:rsid w:val="005469B3"/>
    <w:rsid w:val="00546B35"/>
    <w:rsid w:val="00546D09"/>
    <w:rsid w:val="005479C0"/>
    <w:rsid w:val="0055022C"/>
    <w:rsid w:val="00551910"/>
    <w:rsid w:val="00551937"/>
    <w:rsid w:val="00551BDE"/>
    <w:rsid w:val="00551EA9"/>
    <w:rsid w:val="00552295"/>
    <w:rsid w:val="00552671"/>
    <w:rsid w:val="00552708"/>
    <w:rsid w:val="0055274A"/>
    <w:rsid w:val="005534EA"/>
    <w:rsid w:val="00553616"/>
    <w:rsid w:val="0055389C"/>
    <w:rsid w:val="00554157"/>
    <w:rsid w:val="00554567"/>
    <w:rsid w:val="00554D2A"/>
    <w:rsid w:val="00554EA3"/>
    <w:rsid w:val="00555328"/>
    <w:rsid w:val="00555645"/>
    <w:rsid w:val="0055580A"/>
    <w:rsid w:val="0055613D"/>
    <w:rsid w:val="00556235"/>
    <w:rsid w:val="005565BF"/>
    <w:rsid w:val="00556820"/>
    <w:rsid w:val="00556BEB"/>
    <w:rsid w:val="005571B7"/>
    <w:rsid w:val="00557992"/>
    <w:rsid w:val="00557A43"/>
    <w:rsid w:val="00557CF5"/>
    <w:rsid w:val="00560169"/>
    <w:rsid w:val="005603ED"/>
    <w:rsid w:val="005605B3"/>
    <w:rsid w:val="00560758"/>
    <w:rsid w:val="00560DAD"/>
    <w:rsid w:val="00560EAB"/>
    <w:rsid w:val="0056116E"/>
    <w:rsid w:val="00561650"/>
    <w:rsid w:val="005616FF"/>
    <w:rsid w:val="00561882"/>
    <w:rsid w:val="00561E91"/>
    <w:rsid w:val="00561EAC"/>
    <w:rsid w:val="00562515"/>
    <w:rsid w:val="0056266A"/>
    <w:rsid w:val="005627A8"/>
    <w:rsid w:val="0056281E"/>
    <w:rsid w:val="005628E2"/>
    <w:rsid w:val="005630DA"/>
    <w:rsid w:val="00563A01"/>
    <w:rsid w:val="00563B05"/>
    <w:rsid w:val="00563D28"/>
    <w:rsid w:val="00563FBA"/>
    <w:rsid w:val="00563FF5"/>
    <w:rsid w:val="00564097"/>
    <w:rsid w:val="00564DF7"/>
    <w:rsid w:val="00564EF5"/>
    <w:rsid w:val="00565109"/>
    <w:rsid w:val="0056579C"/>
    <w:rsid w:val="005657EB"/>
    <w:rsid w:val="00565884"/>
    <w:rsid w:val="00565E9C"/>
    <w:rsid w:val="0056625B"/>
    <w:rsid w:val="00567419"/>
    <w:rsid w:val="00567560"/>
    <w:rsid w:val="005678C1"/>
    <w:rsid w:val="00567E45"/>
    <w:rsid w:val="005701DE"/>
    <w:rsid w:val="00570AB4"/>
    <w:rsid w:val="00570B22"/>
    <w:rsid w:val="00571300"/>
    <w:rsid w:val="005714E0"/>
    <w:rsid w:val="00571724"/>
    <w:rsid w:val="00572973"/>
    <w:rsid w:val="005729DE"/>
    <w:rsid w:val="00572A93"/>
    <w:rsid w:val="00572DDB"/>
    <w:rsid w:val="0057346A"/>
    <w:rsid w:val="0057372C"/>
    <w:rsid w:val="00573B6D"/>
    <w:rsid w:val="00574041"/>
    <w:rsid w:val="005744C1"/>
    <w:rsid w:val="00574587"/>
    <w:rsid w:val="00574A33"/>
    <w:rsid w:val="00574BB7"/>
    <w:rsid w:val="00574C20"/>
    <w:rsid w:val="0057513C"/>
    <w:rsid w:val="0057516E"/>
    <w:rsid w:val="00575946"/>
    <w:rsid w:val="00575A40"/>
    <w:rsid w:val="00575EF2"/>
    <w:rsid w:val="00576062"/>
    <w:rsid w:val="00577068"/>
    <w:rsid w:val="00577ABC"/>
    <w:rsid w:val="0058092B"/>
    <w:rsid w:val="00580ABC"/>
    <w:rsid w:val="00580BD7"/>
    <w:rsid w:val="00580FEF"/>
    <w:rsid w:val="00581771"/>
    <w:rsid w:val="00581BCD"/>
    <w:rsid w:val="00581E27"/>
    <w:rsid w:val="00581F2E"/>
    <w:rsid w:val="005825D0"/>
    <w:rsid w:val="005825E8"/>
    <w:rsid w:val="0058260B"/>
    <w:rsid w:val="005835F5"/>
    <w:rsid w:val="0058373C"/>
    <w:rsid w:val="00584448"/>
    <w:rsid w:val="0058449C"/>
    <w:rsid w:val="00584840"/>
    <w:rsid w:val="005849A2"/>
    <w:rsid w:val="005851FD"/>
    <w:rsid w:val="00585D46"/>
    <w:rsid w:val="00585E0B"/>
    <w:rsid w:val="0058645B"/>
    <w:rsid w:val="00587129"/>
    <w:rsid w:val="00587357"/>
    <w:rsid w:val="00587696"/>
    <w:rsid w:val="00587863"/>
    <w:rsid w:val="00587A9F"/>
    <w:rsid w:val="0059190A"/>
    <w:rsid w:val="005924DF"/>
    <w:rsid w:val="0059287D"/>
    <w:rsid w:val="005930E6"/>
    <w:rsid w:val="0059313F"/>
    <w:rsid w:val="00593CD9"/>
    <w:rsid w:val="00594287"/>
    <w:rsid w:val="005945E1"/>
    <w:rsid w:val="0059497B"/>
    <w:rsid w:val="00594C6F"/>
    <w:rsid w:val="005951BA"/>
    <w:rsid w:val="0059548C"/>
    <w:rsid w:val="00595762"/>
    <w:rsid w:val="00595B92"/>
    <w:rsid w:val="00595D53"/>
    <w:rsid w:val="00596283"/>
    <w:rsid w:val="0059644C"/>
    <w:rsid w:val="0059651B"/>
    <w:rsid w:val="00596546"/>
    <w:rsid w:val="00596981"/>
    <w:rsid w:val="00597041"/>
    <w:rsid w:val="005973A2"/>
    <w:rsid w:val="005974CA"/>
    <w:rsid w:val="0059767E"/>
    <w:rsid w:val="00597906"/>
    <w:rsid w:val="00597C27"/>
    <w:rsid w:val="005A043F"/>
    <w:rsid w:val="005A0595"/>
    <w:rsid w:val="005A08B7"/>
    <w:rsid w:val="005A0D96"/>
    <w:rsid w:val="005A0E3E"/>
    <w:rsid w:val="005A14F5"/>
    <w:rsid w:val="005A1BC6"/>
    <w:rsid w:val="005A1F9D"/>
    <w:rsid w:val="005A2355"/>
    <w:rsid w:val="005A2C67"/>
    <w:rsid w:val="005A3126"/>
    <w:rsid w:val="005A3665"/>
    <w:rsid w:val="005A4965"/>
    <w:rsid w:val="005A4B9F"/>
    <w:rsid w:val="005A4FF1"/>
    <w:rsid w:val="005A5772"/>
    <w:rsid w:val="005A5AAC"/>
    <w:rsid w:val="005A65A9"/>
    <w:rsid w:val="005A6736"/>
    <w:rsid w:val="005A677E"/>
    <w:rsid w:val="005A6997"/>
    <w:rsid w:val="005A6AEB"/>
    <w:rsid w:val="005A7370"/>
    <w:rsid w:val="005A7624"/>
    <w:rsid w:val="005A7667"/>
    <w:rsid w:val="005A7E85"/>
    <w:rsid w:val="005B00FF"/>
    <w:rsid w:val="005B0E6F"/>
    <w:rsid w:val="005B220F"/>
    <w:rsid w:val="005B387C"/>
    <w:rsid w:val="005B4103"/>
    <w:rsid w:val="005B4321"/>
    <w:rsid w:val="005B4FF8"/>
    <w:rsid w:val="005B50F5"/>
    <w:rsid w:val="005B57B2"/>
    <w:rsid w:val="005B5F49"/>
    <w:rsid w:val="005B6213"/>
    <w:rsid w:val="005B66EC"/>
    <w:rsid w:val="005B6B1C"/>
    <w:rsid w:val="005B7317"/>
    <w:rsid w:val="005C00D1"/>
    <w:rsid w:val="005C02E3"/>
    <w:rsid w:val="005C0A78"/>
    <w:rsid w:val="005C0ECC"/>
    <w:rsid w:val="005C0F48"/>
    <w:rsid w:val="005C1497"/>
    <w:rsid w:val="005C15E0"/>
    <w:rsid w:val="005C164A"/>
    <w:rsid w:val="005C1765"/>
    <w:rsid w:val="005C18A1"/>
    <w:rsid w:val="005C1AB1"/>
    <w:rsid w:val="005C1C67"/>
    <w:rsid w:val="005C2A25"/>
    <w:rsid w:val="005C3836"/>
    <w:rsid w:val="005C39D8"/>
    <w:rsid w:val="005C405C"/>
    <w:rsid w:val="005C476C"/>
    <w:rsid w:val="005C4AC3"/>
    <w:rsid w:val="005C5173"/>
    <w:rsid w:val="005C559D"/>
    <w:rsid w:val="005C61E8"/>
    <w:rsid w:val="005C648E"/>
    <w:rsid w:val="005C7124"/>
    <w:rsid w:val="005C770D"/>
    <w:rsid w:val="005C7D39"/>
    <w:rsid w:val="005D0A72"/>
    <w:rsid w:val="005D111D"/>
    <w:rsid w:val="005D1893"/>
    <w:rsid w:val="005D1B4B"/>
    <w:rsid w:val="005D2701"/>
    <w:rsid w:val="005D2D0F"/>
    <w:rsid w:val="005D2DB8"/>
    <w:rsid w:val="005D301D"/>
    <w:rsid w:val="005D338C"/>
    <w:rsid w:val="005D4B17"/>
    <w:rsid w:val="005D5108"/>
    <w:rsid w:val="005D517F"/>
    <w:rsid w:val="005D5694"/>
    <w:rsid w:val="005D5819"/>
    <w:rsid w:val="005D5C8F"/>
    <w:rsid w:val="005D5EEE"/>
    <w:rsid w:val="005D6165"/>
    <w:rsid w:val="005D65EC"/>
    <w:rsid w:val="005D670E"/>
    <w:rsid w:val="005D767A"/>
    <w:rsid w:val="005D7C56"/>
    <w:rsid w:val="005E023B"/>
    <w:rsid w:val="005E07D5"/>
    <w:rsid w:val="005E0931"/>
    <w:rsid w:val="005E0C16"/>
    <w:rsid w:val="005E0D3C"/>
    <w:rsid w:val="005E136E"/>
    <w:rsid w:val="005E1C39"/>
    <w:rsid w:val="005E1DB4"/>
    <w:rsid w:val="005E22BD"/>
    <w:rsid w:val="005E26A1"/>
    <w:rsid w:val="005E272F"/>
    <w:rsid w:val="005E2A77"/>
    <w:rsid w:val="005E2ADE"/>
    <w:rsid w:val="005E3124"/>
    <w:rsid w:val="005E3B32"/>
    <w:rsid w:val="005E417E"/>
    <w:rsid w:val="005E4254"/>
    <w:rsid w:val="005E43B2"/>
    <w:rsid w:val="005E4854"/>
    <w:rsid w:val="005E4A5A"/>
    <w:rsid w:val="005E5495"/>
    <w:rsid w:val="005E5525"/>
    <w:rsid w:val="005E59F9"/>
    <w:rsid w:val="005E5AE7"/>
    <w:rsid w:val="005E5C6C"/>
    <w:rsid w:val="005E74F0"/>
    <w:rsid w:val="005F04EA"/>
    <w:rsid w:val="005F04FC"/>
    <w:rsid w:val="005F0EF1"/>
    <w:rsid w:val="005F11B6"/>
    <w:rsid w:val="005F1428"/>
    <w:rsid w:val="005F1B9D"/>
    <w:rsid w:val="005F1C21"/>
    <w:rsid w:val="005F254C"/>
    <w:rsid w:val="005F2843"/>
    <w:rsid w:val="005F2AEB"/>
    <w:rsid w:val="005F3148"/>
    <w:rsid w:val="005F364A"/>
    <w:rsid w:val="005F404F"/>
    <w:rsid w:val="005F4597"/>
    <w:rsid w:val="005F4880"/>
    <w:rsid w:val="005F519F"/>
    <w:rsid w:val="005F598E"/>
    <w:rsid w:val="005F5BDD"/>
    <w:rsid w:val="005F5C46"/>
    <w:rsid w:val="005F5EB6"/>
    <w:rsid w:val="005F62DC"/>
    <w:rsid w:val="005F6637"/>
    <w:rsid w:val="005F6EBF"/>
    <w:rsid w:val="005F76A6"/>
    <w:rsid w:val="005F779F"/>
    <w:rsid w:val="005F7BD3"/>
    <w:rsid w:val="005F7F95"/>
    <w:rsid w:val="00600414"/>
    <w:rsid w:val="00600F0F"/>
    <w:rsid w:val="006014BF"/>
    <w:rsid w:val="00601544"/>
    <w:rsid w:val="00601AE6"/>
    <w:rsid w:val="00602519"/>
    <w:rsid w:val="006034E9"/>
    <w:rsid w:val="006039C7"/>
    <w:rsid w:val="0060408B"/>
    <w:rsid w:val="0060493A"/>
    <w:rsid w:val="006049FD"/>
    <w:rsid w:val="00604A6D"/>
    <w:rsid w:val="00605531"/>
    <w:rsid w:val="006055E1"/>
    <w:rsid w:val="00605989"/>
    <w:rsid w:val="00605C72"/>
    <w:rsid w:val="00605F4D"/>
    <w:rsid w:val="00606B19"/>
    <w:rsid w:val="006072B0"/>
    <w:rsid w:val="00607A0D"/>
    <w:rsid w:val="00607AF7"/>
    <w:rsid w:val="00610023"/>
    <w:rsid w:val="00610195"/>
    <w:rsid w:val="00610586"/>
    <w:rsid w:val="00610853"/>
    <w:rsid w:val="0061126A"/>
    <w:rsid w:val="00611B5E"/>
    <w:rsid w:val="00611F98"/>
    <w:rsid w:val="00612CC5"/>
    <w:rsid w:val="00612F7D"/>
    <w:rsid w:val="00613C01"/>
    <w:rsid w:val="00613EDA"/>
    <w:rsid w:val="0061443B"/>
    <w:rsid w:val="006148F9"/>
    <w:rsid w:val="0061495E"/>
    <w:rsid w:val="00614A4D"/>
    <w:rsid w:val="00614DC8"/>
    <w:rsid w:val="00614F95"/>
    <w:rsid w:val="006165E5"/>
    <w:rsid w:val="00616681"/>
    <w:rsid w:val="00617108"/>
    <w:rsid w:val="00620594"/>
    <w:rsid w:val="00620658"/>
    <w:rsid w:val="006207D9"/>
    <w:rsid w:val="006207FC"/>
    <w:rsid w:val="00620EE8"/>
    <w:rsid w:val="0062169D"/>
    <w:rsid w:val="00621D8F"/>
    <w:rsid w:val="00621F4C"/>
    <w:rsid w:val="0062221A"/>
    <w:rsid w:val="00622702"/>
    <w:rsid w:val="0062270C"/>
    <w:rsid w:val="00622872"/>
    <w:rsid w:val="00622A0A"/>
    <w:rsid w:val="006236AC"/>
    <w:rsid w:val="00623935"/>
    <w:rsid w:val="00623DCF"/>
    <w:rsid w:val="0062498E"/>
    <w:rsid w:val="0062511C"/>
    <w:rsid w:val="0062541D"/>
    <w:rsid w:val="00625428"/>
    <w:rsid w:val="00625644"/>
    <w:rsid w:val="00625992"/>
    <w:rsid w:val="00625DDF"/>
    <w:rsid w:val="00626041"/>
    <w:rsid w:val="0062649C"/>
    <w:rsid w:val="006269D7"/>
    <w:rsid w:val="0062730C"/>
    <w:rsid w:val="00627366"/>
    <w:rsid w:val="006277BE"/>
    <w:rsid w:val="006278FE"/>
    <w:rsid w:val="00627AD1"/>
    <w:rsid w:val="00627E27"/>
    <w:rsid w:val="00627E65"/>
    <w:rsid w:val="00630206"/>
    <w:rsid w:val="006302CD"/>
    <w:rsid w:val="006305F8"/>
    <w:rsid w:val="00630823"/>
    <w:rsid w:val="0063085A"/>
    <w:rsid w:val="00630BB3"/>
    <w:rsid w:val="00630FC3"/>
    <w:rsid w:val="00631234"/>
    <w:rsid w:val="0063159F"/>
    <w:rsid w:val="006320B4"/>
    <w:rsid w:val="0063237B"/>
    <w:rsid w:val="0063240B"/>
    <w:rsid w:val="00632613"/>
    <w:rsid w:val="00632CAD"/>
    <w:rsid w:val="00632E6A"/>
    <w:rsid w:val="00633838"/>
    <w:rsid w:val="00633904"/>
    <w:rsid w:val="00633E55"/>
    <w:rsid w:val="00634145"/>
    <w:rsid w:val="00634318"/>
    <w:rsid w:val="00634349"/>
    <w:rsid w:val="006344BF"/>
    <w:rsid w:val="0063455B"/>
    <w:rsid w:val="00634CD0"/>
    <w:rsid w:val="00634ED7"/>
    <w:rsid w:val="00635AD3"/>
    <w:rsid w:val="00635C8D"/>
    <w:rsid w:val="00635DB8"/>
    <w:rsid w:val="00636F57"/>
    <w:rsid w:val="00637DC3"/>
    <w:rsid w:val="00637FB3"/>
    <w:rsid w:val="00640349"/>
    <w:rsid w:val="00640DA5"/>
    <w:rsid w:val="006418AE"/>
    <w:rsid w:val="006419B8"/>
    <w:rsid w:val="00641AB1"/>
    <w:rsid w:val="00641B4D"/>
    <w:rsid w:val="00641D3C"/>
    <w:rsid w:val="00642260"/>
    <w:rsid w:val="00642C02"/>
    <w:rsid w:val="00642DEE"/>
    <w:rsid w:val="00642EB1"/>
    <w:rsid w:val="00642F24"/>
    <w:rsid w:val="00643058"/>
    <w:rsid w:val="006440CF"/>
    <w:rsid w:val="0064423F"/>
    <w:rsid w:val="006444B9"/>
    <w:rsid w:val="006448FD"/>
    <w:rsid w:val="006452BF"/>
    <w:rsid w:val="00646871"/>
    <w:rsid w:val="00647332"/>
    <w:rsid w:val="00647BB5"/>
    <w:rsid w:val="00647E55"/>
    <w:rsid w:val="00647F67"/>
    <w:rsid w:val="00650D8E"/>
    <w:rsid w:val="00650F36"/>
    <w:rsid w:val="00651917"/>
    <w:rsid w:val="0065272C"/>
    <w:rsid w:val="00652DA3"/>
    <w:rsid w:val="00653164"/>
    <w:rsid w:val="006539F9"/>
    <w:rsid w:val="00653B2E"/>
    <w:rsid w:val="00653EE9"/>
    <w:rsid w:val="00653F3D"/>
    <w:rsid w:val="00654499"/>
    <w:rsid w:val="006544FF"/>
    <w:rsid w:val="00654A0A"/>
    <w:rsid w:val="00655A70"/>
    <w:rsid w:val="00656483"/>
    <w:rsid w:val="00656C22"/>
    <w:rsid w:val="00656C95"/>
    <w:rsid w:val="006570F3"/>
    <w:rsid w:val="006570FD"/>
    <w:rsid w:val="0065718D"/>
    <w:rsid w:val="00657934"/>
    <w:rsid w:val="00657ADC"/>
    <w:rsid w:val="00660088"/>
    <w:rsid w:val="006601D6"/>
    <w:rsid w:val="006602D0"/>
    <w:rsid w:val="00660A3F"/>
    <w:rsid w:val="00660ACC"/>
    <w:rsid w:val="00660D9E"/>
    <w:rsid w:val="00661A97"/>
    <w:rsid w:val="00661AD9"/>
    <w:rsid w:val="00661D66"/>
    <w:rsid w:val="00662836"/>
    <w:rsid w:val="00663295"/>
    <w:rsid w:val="0066337C"/>
    <w:rsid w:val="0066346E"/>
    <w:rsid w:val="006635AC"/>
    <w:rsid w:val="0066435D"/>
    <w:rsid w:val="00664AE0"/>
    <w:rsid w:val="00664B84"/>
    <w:rsid w:val="00665632"/>
    <w:rsid w:val="006659C5"/>
    <w:rsid w:val="006666F2"/>
    <w:rsid w:val="00666B9F"/>
    <w:rsid w:val="00667849"/>
    <w:rsid w:val="00667D67"/>
    <w:rsid w:val="00667DB8"/>
    <w:rsid w:val="00667E82"/>
    <w:rsid w:val="00667F40"/>
    <w:rsid w:val="00667F72"/>
    <w:rsid w:val="0067012D"/>
    <w:rsid w:val="00670816"/>
    <w:rsid w:val="00670F61"/>
    <w:rsid w:val="006712C5"/>
    <w:rsid w:val="00671A36"/>
    <w:rsid w:val="00672124"/>
    <w:rsid w:val="006731EE"/>
    <w:rsid w:val="00673C81"/>
    <w:rsid w:val="00674544"/>
    <w:rsid w:val="006746A0"/>
    <w:rsid w:val="006746A6"/>
    <w:rsid w:val="00675851"/>
    <w:rsid w:val="00675A9A"/>
    <w:rsid w:val="00675CA3"/>
    <w:rsid w:val="00675EB8"/>
    <w:rsid w:val="00676975"/>
    <w:rsid w:val="00676AC7"/>
    <w:rsid w:val="00677BEE"/>
    <w:rsid w:val="00677C82"/>
    <w:rsid w:val="00677F66"/>
    <w:rsid w:val="00680466"/>
    <w:rsid w:val="006804AC"/>
    <w:rsid w:val="00680AC4"/>
    <w:rsid w:val="006814F0"/>
    <w:rsid w:val="006818DB"/>
    <w:rsid w:val="006828D2"/>
    <w:rsid w:val="00682DC4"/>
    <w:rsid w:val="00682E46"/>
    <w:rsid w:val="00682EE4"/>
    <w:rsid w:val="00683B49"/>
    <w:rsid w:val="00683C3D"/>
    <w:rsid w:val="00683D7E"/>
    <w:rsid w:val="00683DEF"/>
    <w:rsid w:val="00684EFC"/>
    <w:rsid w:val="0068575A"/>
    <w:rsid w:val="006857CB"/>
    <w:rsid w:val="00685E66"/>
    <w:rsid w:val="00685EDC"/>
    <w:rsid w:val="00685FF1"/>
    <w:rsid w:val="00686023"/>
    <w:rsid w:val="00686898"/>
    <w:rsid w:val="006868C1"/>
    <w:rsid w:val="00686F95"/>
    <w:rsid w:val="00686FA0"/>
    <w:rsid w:val="006870FB"/>
    <w:rsid w:val="0069005A"/>
    <w:rsid w:val="0069038D"/>
    <w:rsid w:val="00690583"/>
    <w:rsid w:val="00690B86"/>
    <w:rsid w:val="00690B9E"/>
    <w:rsid w:val="006915D5"/>
    <w:rsid w:val="006916A1"/>
    <w:rsid w:val="00692DBA"/>
    <w:rsid w:val="00693247"/>
    <w:rsid w:val="00693CAA"/>
    <w:rsid w:val="006940B8"/>
    <w:rsid w:val="00694717"/>
    <w:rsid w:val="00694B3C"/>
    <w:rsid w:val="00694C77"/>
    <w:rsid w:val="00695012"/>
    <w:rsid w:val="00695648"/>
    <w:rsid w:val="006958DE"/>
    <w:rsid w:val="00695D71"/>
    <w:rsid w:val="00695EBD"/>
    <w:rsid w:val="00696009"/>
    <w:rsid w:val="00696115"/>
    <w:rsid w:val="006967DA"/>
    <w:rsid w:val="00696805"/>
    <w:rsid w:val="00697405"/>
    <w:rsid w:val="00697906"/>
    <w:rsid w:val="00697983"/>
    <w:rsid w:val="006A031C"/>
    <w:rsid w:val="006A03DF"/>
    <w:rsid w:val="006A2538"/>
    <w:rsid w:val="006A2628"/>
    <w:rsid w:val="006A2893"/>
    <w:rsid w:val="006A2A9A"/>
    <w:rsid w:val="006A2E15"/>
    <w:rsid w:val="006A2E44"/>
    <w:rsid w:val="006A30E9"/>
    <w:rsid w:val="006A33C9"/>
    <w:rsid w:val="006A3794"/>
    <w:rsid w:val="006A3943"/>
    <w:rsid w:val="006A39C0"/>
    <w:rsid w:val="006A39CC"/>
    <w:rsid w:val="006A3BF4"/>
    <w:rsid w:val="006A3F02"/>
    <w:rsid w:val="006A4083"/>
    <w:rsid w:val="006A441A"/>
    <w:rsid w:val="006A4546"/>
    <w:rsid w:val="006A51FB"/>
    <w:rsid w:val="006A561E"/>
    <w:rsid w:val="006A561F"/>
    <w:rsid w:val="006A5893"/>
    <w:rsid w:val="006A5DB5"/>
    <w:rsid w:val="006A6197"/>
    <w:rsid w:val="006A6355"/>
    <w:rsid w:val="006A7092"/>
    <w:rsid w:val="006A73FC"/>
    <w:rsid w:val="006A74D5"/>
    <w:rsid w:val="006A7B63"/>
    <w:rsid w:val="006A7B70"/>
    <w:rsid w:val="006A7DCD"/>
    <w:rsid w:val="006B00FF"/>
    <w:rsid w:val="006B0584"/>
    <w:rsid w:val="006B07F6"/>
    <w:rsid w:val="006B236B"/>
    <w:rsid w:val="006B242D"/>
    <w:rsid w:val="006B2CC1"/>
    <w:rsid w:val="006B32EE"/>
    <w:rsid w:val="006B443C"/>
    <w:rsid w:val="006B5059"/>
    <w:rsid w:val="006B5103"/>
    <w:rsid w:val="006B54FC"/>
    <w:rsid w:val="006B5C43"/>
    <w:rsid w:val="006B726C"/>
    <w:rsid w:val="006B72C0"/>
    <w:rsid w:val="006B793A"/>
    <w:rsid w:val="006B7D2F"/>
    <w:rsid w:val="006B7DE0"/>
    <w:rsid w:val="006B7ECA"/>
    <w:rsid w:val="006C01D3"/>
    <w:rsid w:val="006C03F2"/>
    <w:rsid w:val="006C04B3"/>
    <w:rsid w:val="006C06CA"/>
    <w:rsid w:val="006C1583"/>
    <w:rsid w:val="006C1768"/>
    <w:rsid w:val="006C1A18"/>
    <w:rsid w:val="006C1BA4"/>
    <w:rsid w:val="006C2370"/>
    <w:rsid w:val="006C2F1D"/>
    <w:rsid w:val="006C417A"/>
    <w:rsid w:val="006C4682"/>
    <w:rsid w:val="006C4A93"/>
    <w:rsid w:val="006C5473"/>
    <w:rsid w:val="006C56D3"/>
    <w:rsid w:val="006C6128"/>
    <w:rsid w:val="006C62B8"/>
    <w:rsid w:val="006C632B"/>
    <w:rsid w:val="006C6893"/>
    <w:rsid w:val="006C68D4"/>
    <w:rsid w:val="006C6D67"/>
    <w:rsid w:val="006C6FA0"/>
    <w:rsid w:val="006C6FB8"/>
    <w:rsid w:val="006C7BDD"/>
    <w:rsid w:val="006C7D5C"/>
    <w:rsid w:val="006D0B79"/>
    <w:rsid w:val="006D13FF"/>
    <w:rsid w:val="006D1572"/>
    <w:rsid w:val="006D20F2"/>
    <w:rsid w:val="006D236D"/>
    <w:rsid w:val="006D2530"/>
    <w:rsid w:val="006D2696"/>
    <w:rsid w:val="006D2BD1"/>
    <w:rsid w:val="006D4038"/>
    <w:rsid w:val="006D41EA"/>
    <w:rsid w:val="006D43F8"/>
    <w:rsid w:val="006D4B13"/>
    <w:rsid w:val="006D5339"/>
    <w:rsid w:val="006D5A5D"/>
    <w:rsid w:val="006D5C64"/>
    <w:rsid w:val="006D5CE4"/>
    <w:rsid w:val="006D6A0E"/>
    <w:rsid w:val="006D6D45"/>
    <w:rsid w:val="006D739D"/>
    <w:rsid w:val="006D73FC"/>
    <w:rsid w:val="006D7470"/>
    <w:rsid w:val="006D7E8C"/>
    <w:rsid w:val="006D7F60"/>
    <w:rsid w:val="006E049C"/>
    <w:rsid w:val="006E0976"/>
    <w:rsid w:val="006E09EF"/>
    <w:rsid w:val="006E0BBE"/>
    <w:rsid w:val="006E1339"/>
    <w:rsid w:val="006E156F"/>
    <w:rsid w:val="006E1B15"/>
    <w:rsid w:val="006E1D09"/>
    <w:rsid w:val="006E2266"/>
    <w:rsid w:val="006E2739"/>
    <w:rsid w:val="006E2F2A"/>
    <w:rsid w:val="006E306C"/>
    <w:rsid w:val="006E33CF"/>
    <w:rsid w:val="006E3917"/>
    <w:rsid w:val="006E3C83"/>
    <w:rsid w:val="006E47B4"/>
    <w:rsid w:val="006E4964"/>
    <w:rsid w:val="006E4D93"/>
    <w:rsid w:val="006E54B3"/>
    <w:rsid w:val="006E61AE"/>
    <w:rsid w:val="006E6DCA"/>
    <w:rsid w:val="006E6E02"/>
    <w:rsid w:val="006E78A2"/>
    <w:rsid w:val="006E7B68"/>
    <w:rsid w:val="006F022A"/>
    <w:rsid w:val="006F0A81"/>
    <w:rsid w:val="006F14AE"/>
    <w:rsid w:val="006F150B"/>
    <w:rsid w:val="006F18C6"/>
    <w:rsid w:val="006F241A"/>
    <w:rsid w:val="006F3120"/>
    <w:rsid w:val="006F31C9"/>
    <w:rsid w:val="006F33BB"/>
    <w:rsid w:val="006F3938"/>
    <w:rsid w:val="006F3E1E"/>
    <w:rsid w:val="006F3E88"/>
    <w:rsid w:val="006F472A"/>
    <w:rsid w:val="006F4C1A"/>
    <w:rsid w:val="006F571C"/>
    <w:rsid w:val="006F5B01"/>
    <w:rsid w:val="006F5BEC"/>
    <w:rsid w:val="006F6871"/>
    <w:rsid w:val="00700331"/>
    <w:rsid w:val="007008A4"/>
    <w:rsid w:val="00700A8B"/>
    <w:rsid w:val="00700C4C"/>
    <w:rsid w:val="00700E5E"/>
    <w:rsid w:val="00701670"/>
    <w:rsid w:val="00701C1F"/>
    <w:rsid w:val="007020FD"/>
    <w:rsid w:val="00702183"/>
    <w:rsid w:val="00702390"/>
    <w:rsid w:val="007027CF"/>
    <w:rsid w:val="0070295B"/>
    <w:rsid w:val="00703643"/>
    <w:rsid w:val="0070371A"/>
    <w:rsid w:val="0070399D"/>
    <w:rsid w:val="00703B03"/>
    <w:rsid w:val="00704149"/>
    <w:rsid w:val="007043CE"/>
    <w:rsid w:val="007048EB"/>
    <w:rsid w:val="00704C2E"/>
    <w:rsid w:val="00705471"/>
    <w:rsid w:val="00705D5D"/>
    <w:rsid w:val="007060EF"/>
    <w:rsid w:val="00706431"/>
    <w:rsid w:val="007068D8"/>
    <w:rsid w:val="00706A4F"/>
    <w:rsid w:val="00707591"/>
    <w:rsid w:val="0070765D"/>
    <w:rsid w:val="0070775E"/>
    <w:rsid w:val="007078F1"/>
    <w:rsid w:val="007101A6"/>
    <w:rsid w:val="007101F1"/>
    <w:rsid w:val="00710406"/>
    <w:rsid w:val="00710F0D"/>
    <w:rsid w:val="00711536"/>
    <w:rsid w:val="00711723"/>
    <w:rsid w:val="00711887"/>
    <w:rsid w:val="00711C36"/>
    <w:rsid w:val="00712120"/>
    <w:rsid w:val="007125C1"/>
    <w:rsid w:val="00712728"/>
    <w:rsid w:val="00712971"/>
    <w:rsid w:val="00712B12"/>
    <w:rsid w:val="00712BD8"/>
    <w:rsid w:val="00712C82"/>
    <w:rsid w:val="00713C63"/>
    <w:rsid w:val="007145D1"/>
    <w:rsid w:val="007146A6"/>
    <w:rsid w:val="00714CDD"/>
    <w:rsid w:val="00715ADE"/>
    <w:rsid w:val="0071662B"/>
    <w:rsid w:val="00716C5D"/>
    <w:rsid w:val="007170DA"/>
    <w:rsid w:val="007173B5"/>
    <w:rsid w:val="0071755C"/>
    <w:rsid w:val="00720498"/>
    <w:rsid w:val="007207B9"/>
    <w:rsid w:val="007209AD"/>
    <w:rsid w:val="00720A89"/>
    <w:rsid w:val="0072153B"/>
    <w:rsid w:val="00721588"/>
    <w:rsid w:val="0072178D"/>
    <w:rsid w:val="0072193C"/>
    <w:rsid w:val="007220FC"/>
    <w:rsid w:val="007225BA"/>
    <w:rsid w:val="00722D63"/>
    <w:rsid w:val="00722EE0"/>
    <w:rsid w:val="00723354"/>
    <w:rsid w:val="007235CB"/>
    <w:rsid w:val="00723779"/>
    <w:rsid w:val="00723CE5"/>
    <w:rsid w:val="00724C3C"/>
    <w:rsid w:val="00724D49"/>
    <w:rsid w:val="00724ED1"/>
    <w:rsid w:val="00725395"/>
    <w:rsid w:val="00726350"/>
    <w:rsid w:val="007265A7"/>
    <w:rsid w:val="0072692A"/>
    <w:rsid w:val="00726A51"/>
    <w:rsid w:val="00726C94"/>
    <w:rsid w:val="00726CDB"/>
    <w:rsid w:val="00726E0F"/>
    <w:rsid w:val="00726F35"/>
    <w:rsid w:val="007301C8"/>
    <w:rsid w:val="00730461"/>
    <w:rsid w:val="00730674"/>
    <w:rsid w:val="00730707"/>
    <w:rsid w:val="00730CCC"/>
    <w:rsid w:val="0073128B"/>
    <w:rsid w:val="0073175D"/>
    <w:rsid w:val="00732577"/>
    <w:rsid w:val="007327FA"/>
    <w:rsid w:val="00732802"/>
    <w:rsid w:val="007329FC"/>
    <w:rsid w:val="00733CD8"/>
    <w:rsid w:val="00733F16"/>
    <w:rsid w:val="007349EF"/>
    <w:rsid w:val="00734B2D"/>
    <w:rsid w:val="00734B31"/>
    <w:rsid w:val="00734B37"/>
    <w:rsid w:val="00734E33"/>
    <w:rsid w:val="0073502E"/>
    <w:rsid w:val="007351AF"/>
    <w:rsid w:val="00735A83"/>
    <w:rsid w:val="00735DE3"/>
    <w:rsid w:val="0073604C"/>
    <w:rsid w:val="00736132"/>
    <w:rsid w:val="00736506"/>
    <w:rsid w:val="0073680C"/>
    <w:rsid w:val="00736FCF"/>
    <w:rsid w:val="0073749B"/>
    <w:rsid w:val="007376E5"/>
    <w:rsid w:val="00737A50"/>
    <w:rsid w:val="00737D5C"/>
    <w:rsid w:val="00737F7D"/>
    <w:rsid w:val="007405B4"/>
    <w:rsid w:val="0074086A"/>
    <w:rsid w:val="00740965"/>
    <w:rsid w:val="00741394"/>
    <w:rsid w:val="00741A48"/>
    <w:rsid w:val="007421DD"/>
    <w:rsid w:val="007427CC"/>
    <w:rsid w:val="00742BBE"/>
    <w:rsid w:val="007439A1"/>
    <w:rsid w:val="00743B11"/>
    <w:rsid w:val="00744651"/>
    <w:rsid w:val="007458ED"/>
    <w:rsid w:val="00745921"/>
    <w:rsid w:val="00745F11"/>
    <w:rsid w:val="00745F56"/>
    <w:rsid w:val="007465F0"/>
    <w:rsid w:val="007472EE"/>
    <w:rsid w:val="00747343"/>
    <w:rsid w:val="007474C3"/>
    <w:rsid w:val="007479D4"/>
    <w:rsid w:val="0075088B"/>
    <w:rsid w:val="00751E60"/>
    <w:rsid w:val="00753D5F"/>
    <w:rsid w:val="00753F6F"/>
    <w:rsid w:val="00754409"/>
    <w:rsid w:val="0075446C"/>
    <w:rsid w:val="007547BB"/>
    <w:rsid w:val="00754819"/>
    <w:rsid w:val="007553F8"/>
    <w:rsid w:val="007557F0"/>
    <w:rsid w:val="00755B4B"/>
    <w:rsid w:val="00755E87"/>
    <w:rsid w:val="00756A4C"/>
    <w:rsid w:val="00757406"/>
    <w:rsid w:val="00757417"/>
    <w:rsid w:val="00757896"/>
    <w:rsid w:val="00757D71"/>
    <w:rsid w:val="00757ED3"/>
    <w:rsid w:val="0076013B"/>
    <w:rsid w:val="0076024A"/>
    <w:rsid w:val="007604C5"/>
    <w:rsid w:val="007605EF"/>
    <w:rsid w:val="007607B5"/>
    <w:rsid w:val="0076088B"/>
    <w:rsid w:val="00761102"/>
    <w:rsid w:val="00761F6C"/>
    <w:rsid w:val="00761FA9"/>
    <w:rsid w:val="00762615"/>
    <w:rsid w:val="0076276D"/>
    <w:rsid w:val="00762CC3"/>
    <w:rsid w:val="00762DF0"/>
    <w:rsid w:val="007632A1"/>
    <w:rsid w:val="0076395A"/>
    <w:rsid w:val="00764097"/>
    <w:rsid w:val="007643BD"/>
    <w:rsid w:val="007649E6"/>
    <w:rsid w:val="00764D6E"/>
    <w:rsid w:val="00765959"/>
    <w:rsid w:val="00765D41"/>
    <w:rsid w:val="00765E7E"/>
    <w:rsid w:val="00767233"/>
    <w:rsid w:val="007678EC"/>
    <w:rsid w:val="00767C0B"/>
    <w:rsid w:val="00770207"/>
    <w:rsid w:val="00770C7D"/>
    <w:rsid w:val="007715A1"/>
    <w:rsid w:val="007717E8"/>
    <w:rsid w:val="007724D6"/>
    <w:rsid w:val="007726CD"/>
    <w:rsid w:val="00772D45"/>
    <w:rsid w:val="0077330A"/>
    <w:rsid w:val="00773592"/>
    <w:rsid w:val="007735C9"/>
    <w:rsid w:val="00773AA0"/>
    <w:rsid w:val="00773DA0"/>
    <w:rsid w:val="0077445F"/>
    <w:rsid w:val="007745D0"/>
    <w:rsid w:val="00774FDC"/>
    <w:rsid w:val="00775515"/>
    <w:rsid w:val="00775E72"/>
    <w:rsid w:val="00775FF1"/>
    <w:rsid w:val="0077658F"/>
    <w:rsid w:val="0077687A"/>
    <w:rsid w:val="00776B6E"/>
    <w:rsid w:val="007772F0"/>
    <w:rsid w:val="00777870"/>
    <w:rsid w:val="00780357"/>
    <w:rsid w:val="00781C41"/>
    <w:rsid w:val="00781DAA"/>
    <w:rsid w:val="007823BB"/>
    <w:rsid w:val="0078326F"/>
    <w:rsid w:val="0078499F"/>
    <w:rsid w:val="00784B0B"/>
    <w:rsid w:val="00784EB4"/>
    <w:rsid w:val="00784F22"/>
    <w:rsid w:val="007851AC"/>
    <w:rsid w:val="007852E4"/>
    <w:rsid w:val="0078552D"/>
    <w:rsid w:val="00785E15"/>
    <w:rsid w:val="00785EE2"/>
    <w:rsid w:val="007866B7"/>
    <w:rsid w:val="00786866"/>
    <w:rsid w:val="00786970"/>
    <w:rsid w:val="00786CA5"/>
    <w:rsid w:val="007873A6"/>
    <w:rsid w:val="00790BED"/>
    <w:rsid w:val="007917CF"/>
    <w:rsid w:val="00791A62"/>
    <w:rsid w:val="00791B3E"/>
    <w:rsid w:val="00791D68"/>
    <w:rsid w:val="007925CA"/>
    <w:rsid w:val="00792C81"/>
    <w:rsid w:val="00792D3E"/>
    <w:rsid w:val="00792E39"/>
    <w:rsid w:val="00792FE3"/>
    <w:rsid w:val="007934E1"/>
    <w:rsid w:val="007936B0"/>
    <w:rsid w:val="00793E6D"/>
    <w:rsid w:val="0079405F"/>
    <w:rsid w:val="00794251"/>
    <w:rsid w:val="0079466C"/>
    <w:rsid w:val="00794B11"/>
    <w:rsid w:val="00795260"/>
    <w:rsid w:val="0079563C"/>
    <w:rsid w:val="00796A7B"/>
    <w:rsid w:val="00796E6B"/>
    <w:rsid w:val="0079751B"/>
    <w:rsid w:val="007A0763"/>
    <w:rsid w:val="007A1D95"/>
    <w:rsid w:val="007A2960"/>
    <w:rsid w:val="007A2DF1"/>
    <w:rsid w:val="007A2E8A"/>
    <w:rsid w:val="007A31CD"/>
    <w:rsid w:val="007A3231"/>
    <w:rsid w:val="007A3B99"/>
    <w:rsid w:val="007A3BD5"/>
    <w:rsid w:val="007A3D90"/>
    <w:rsid w:val="007A4038"/>
    <w:rsid w:val="007A431E"/>
    <w:rsid w:val="007A4337"/>
    <w:rsid w:val="007A48FD"/>
    <w:rsid w:val="007A4C8C"/>
    <w:rsid w:val="007A4EF6"/>
    <w:rsid w:val="007A511A"/>
    <w:rsid w:val="007A5D72"/>
    <w:rsid w:val="007A5F4D"/>
    <w:rsid w:val="007A766A"/>
    <w:rsid w:val="007A7A0E"/>
    <w:rsid w:val="007B054A"/>
    <w:rsid w:val="007B0690"/>
    <w:rsid w:val="007B0B36"/>
    <w:rsid w:val="007B0E1B"/>
    <w:rsid w:val="007B0E4A"/>
    <w:rsid w:val="007B1040"/>
    <w:rsid w:val="007B13AF"/>
    <w:rsid w:val="007B1B28"/>
    <w:rsid w:val="007B2A8D"/>
    <w:rsid w:val="007B2AD4"/>
    <w:rsid w:val="007B36B0"/>
    <w:rsid w:val="007B382B"/>
    <w:rsid w:val="007B3883"/>
    <w:rsid w:val="007B3972"/>
    <w:rsid w:val="007B40E5"/>
    <w:rsid w:val="007B4459"/>
    <w:rsid w:val="007B5156"/>
    <w:rsid w:val="007B527C"/>
    <w:rsid w:val="007B55D6"/>
    <w:rsid w:val="007B5832"/>
    <w:rsid w:val="007B5A0C"/>
    <w:rsid w:val="007B5A63"/>
    <w:rsid w:val="007B5B6D"/>
    <w:rsid w:val="007B5B91"/>
    <w:rsid w:val="007B6115"/>
    <w:rsid w:val="007B6EFE"/>
    <w:rsid w:val="007B73FA"/>
    <w:rsid w:val="007B7569"/>
    <w:rsid w:val="007B79B2"/>
    <w:rsid w:val="007B7D69"/>
    <w:rsid w:val="007B7DDC"/>
    <w:rsid w:val="007C0962"/>
    <w:rsid w:val="007C102F"/>
    <w:rsid w:val="007C135D"/>
    <w:rsid w:val="007C1434"/>
    <w:rsid w:val="007C1686"/>
    <w:rsid w:val="007C1800"/>
    <w:rsid w:val="007C1D51"/>
    <w:rsid w:val="007C2019"/>
    <w:rsid w:val="007C2E01"/>
    <w:rsid w:val="007C2F04"/>
    <w:rsid w:val="007C319A"/>
    <w:rsid w:val="007C320E"/>
    <w:rsid w:val="007C3AE7"/>
    <w:rsid w:val="007C48CE"/>
    <w:rsid w:val="007C4F2E"/>
    <w:rsid w:val="007C51A7"/>
    <w:rsid w:val="007C61D8"/>
    <w:rsid w:val="007C6645"/>
    <w:rsid w:val="007C7199"/>
    <w:rsid w:val="007C749C"/>
    <w:rsid w:val="007C7622"/>
    <w:rsid w:val="007C7672"/>
    <w:rsid w:val="007C77F7"/>
    <w:rsid w:val="007C7F3E"/>
    <w:rsid w:val="007C7F7D"/>
    <w:rsid w:val="007C7F84"/>
    <w:rsid w:val="007D02C6"/>
    <w:rsid w:val="007D09B9"/>
    <w:rsid w:val="007D0D97"/>
    <w:rsid w:val="007D1BEB"/>
    <w:rsid w:val="007D1EE3"/>
    <w:rsid w:val="007D20F9"/>
    <w:rsid w:val="007D2D8D"/>
    <w:rsid w:val="007D317A"/>
    <w:rsid w:val="007D3362"/>
    <w:rsid w:val="007D33AA"/>
    <w:rsid w:val="007D3BA3"/>
    <w:rsid w:val="007D3BB9"/>
    <w:rsid w:val="007D404F"/>
    <w:rsid w:val="007D438A"/>
    <w:rsid w:val="007D447D"/>
    <w:rsid w:val="007D4B92"/>
    <w:rsid w:val="007D4FF2"/>
    <w:rsid w:val="007D59FD"/>
    <w:rsid w:val="007D739C"/>
    <w:rsid w:val="007D773D"/>
    <w:rsid w:val="007D77B4"/>
    <w:rsid w:val="007D783C"/>
    <w:rsid w:val="007D7ABB"/>
    <w:rsid w:val="007E02C6"/>
    <w:rsid w:val="007E0480"/>
    <w:rsid w:val="007E0F02"/>
    <w:rsid w:val="007E0F76"/>
    <w:rsid w:val="007E12B3"/>
    <w:rsid w:val="007E13D8"/>
    <w:rsid w:val="007E1A20"/>
    <w:rsid w:val="007E2846"/>
    <w:rsid w:val="007E290A"/>
    <w:rsid w:val="007E2A5A"/>
    <w:rsid w:val="007E2E5D"/>
    <w:rsid w:val="007E42B0"/>
    <w:rsid w:val="007E444B"/>
    <w:rsid w:val="007E48F6"/>
    <w:rsid w:val="007E4D31"/>
    <w:rsid w:val="007E5A97"/>
    <w:rsid w:val="007E5F3D"/>
    <w:rsid w:val="007E64F7"/>
    <w:rsid w:val="007E6537"/>
    <w:rsid w:val="007E6931"/>
    <w:rsid w:val="007E6FE9"/>
    <w:rsid w:val="007E7808"/>
    <w:rsid w:val="007E79D9"/>
    <w:rsid w:val="007F033C"/>
    <w:rsid w:val="007F0773"/>
    <w:rsid w:val="007F123A"/>
    <w:rsid w:val="007F1377"/>
    <w:rsid w:val="007F1F07"/>
    <w:rsid w:val="007F2B39"/>
    <w:rsid w:val="007F3CD6"/>
    <w:rsid w:val="007F4335"/>
    <w:rsid w:val="007F47C3"/>
    <w:rsid w:val="007F4AAE"/>
    <w:rsid w:val="007F4F5B"/>
    <w:rsid w:val="007F4F77"/>
    <w:rsid w:val="007F55F5"/>
    <w:rsid w:val="007F5888"/>
    <w:rsid w:val="007F5E0E"/>
    <w:rsid w:val="007F65A2"/>
    <w:rsid w:val="007F6BCE"/>
    <w:rsid w:val="007F6D45"/>
    <w:rsid w:val="007F6E65"/>
    <w:rsid w:val="007F71E5"/>
    <w:rsid w:val="007F7D46"/>
    <w:rsid w:val="007F7D85"/>
    <w:rsid w:val="008009AC"/>
    <w:rsid w:val="008017FD"/>
    <w:rsid w:val="00801943"/>
    <w:rsid w:val="00801AA9"/>
    <w:rsid w:val="0080274F"/>
    <w:rsid w:val="00802DB7"/>
    <w:rsid w:val="00802EBC"/>
    <w:rsid w:val="00803138"/>
    <w:rsid w:val="00803376"/>
    <w:rsid w:val="008037E8"/>
    <w:rsid w:val="008038A8"/>
    <w:rsid w:val="008038D9"/>
    <w:rsid w:val="00803B5A"/>
    <w:rsid w:val="0080427D"/>
    <w:rsid w:val="00804990"/>
    <w:rsid w:val="00804E9D"/>
    <w:rsid w:val="00805324"/>
    <w:rsid w:val="008057DC"/>
    <w:rsid w:val="0080595F"/>
    <w:rsid w:val="00805D9E"/>
    <w:rsid w:val="00806077"/>
    <w:rsid w:val="00806DBA"/>
    <w:rsid w:val="00807ED3"/>
    <w:rsid w:val="0081079F"/>
    <w:rsid w:val="00811C94"/>
    <w:rsid w:val="00811EEC"/>
    <w:rsid w:val="008129B7"/>
    <w:rsid w:val="00812BFD"/>
    <w:rsid w:val="008136EE"/>
    <w:rsid w:val="008139D5"/>
    <w:rsid w:val="00813A0B"/>
    <w:rsid w:val="00814523"/>
    <w:rsid w:val="00814D9A"/>
    <w:rsid w:val="00815523"/>
    <w:rsid w:val="00815C10"/>
    <w:rsid w:val="00815E09"/>
    <w:rsid w:val="00816069"/>
    <w:rsid w:val="00816C5A"/>
    <w:rsid w:val="00816D43"/>
    <w:rsid w:val="00817128"/>
    <w:rsid w:val="00817329"/>
    <w:rsid w:val="0081748B"/>
    <w:rsid w:val="008175B0"/>
    <w:rsid w:val="008178CA"/>
    <w:rsid w:val="00817A86"/>
    <w:rsid w:val="00820032"/>
    <w:rsid w:val="008209DC"/>
    <w:rsid w:val="00820D4A"/>
    <w:rsid w:val="008210CD"/>
    <w:rsid w:val="00822A1E"/>
    <w:rsid w:val="00823024"/>
    <w:rsid w:val="00823771"/>
    <w:rsid w:val="008237C2"/>
    <w:rsid w:val="008240AB"/>
    <w:rsid w:val="008242AB"/>
    <w:rsid w:val="0082480C"/>
    <w:rsid w:val="00824C85"/>
    <w:rsid w:val="00824F16"/>
    <w:rsid w:val="0082515F"/>
    <w:rsid w:val="0082554F"/>
    <w:rsid w:val="00825847"/>
    <w:rsid w:val="008259A5"/>
    <w:rsid w:val="00825E47"/>
    <w:rsid w:val="00826B26"/>
    <w:rsid w:val="008274BB"/>
    <w:rsid w:val="00827B72"/>
    <w:rsid w:val="00827D42"/>
    <w:rsid w:val="008302BC"/>
    <w:rsid w:val="00830A8E"/>
    <w:rsid w:val="00830AC2"/>
    <w:rsid w:val="00830B3F"/>
    <w:rsid w:val="00830C66"/>
    <w:rsid w:val="00830D9B"/>
    <w:rsid w:val="00831789"/>
    <w:rsid w:val="0083227F"/>
    <w:rsid w:val="008322D2"/>
    <w:rsid w:val="008328AC"/>
    <w:rsid w:val="00832952"/>
    <w:rsid w:val="0083350D"/>
    <w:rsid w:val="00833AE1"/>
    <w:rsid w:val="008340AD"/>
    <w:rsid w:val="0083414E"/>
    <w:rsid w:val="0083423A"/>
    <w:rsid w:val="0083478A"/>
    <w:rsid w:val="00834EDC"/>
    <w:rsid w:val="0083550E"/>
    <w:rsid w:val="0083701A"/>
    <w:rsid w:val="00837817"/>
    <w:rsid w:val="008378F1"/>
    <w:rsid w:val="00837C27"/>
    <w:rsid w:val="00837CD5"/>
    <w:rsid w:val="00837EE9"/>
    <w:rsid w:val="00840442"/>
    <w:rsid w:val="008406A1"/>
    <w:rsid w:val="00840A61"/>
    <w:rsid w:val="00840D6A"/>
    <w:rsid w:val="00840DF5"/>
    <w:rsid w:val="00842189"/>
    <w:rsid w:val="008425D4"/>
    <w:rsid w:val="00842788"/>
    <w:rsid w:val="00842E20"/>
    <w:rsid w:val="0084323D"/>
    <w:rsid w:val="00843A27"/>
    <w:rsid w:val="0084453B"/>
    <w:rsid w:val="00844DC6"/>
    <w:rsid w:val="00844E7A"/>
    <w:rsid w:val="008455C0"/>
    <w:rsid w:val="008456BB"/>
    <w:rsid w:val="00845F67"/>
    <w:rsid w:val="00846515"/>
    <w:rsid w:val="00847395"/>
    <w:rsid w:val="0084777C"/>
    <w:rsid w:val="00850920"/>
    <w:rsid w:val="008513AC"/>
    <w:rsid w:val="0085169A"/>
    <w:rsid w:val="008517B4"/>
    <w:rsid w:val="00852552"/>
    <w:rsid w:val="00852567"/>
    <w:rsid w:val="008528D1"/>
    <w:rsid w:val="00852B92"/>
    <w:rsid w:val="00852CA0"/>
    <w:rsid w:val="00852CD6"/>
    <w:rsid w:val="00853026"/>
    <w:rsid w:val="008536EA"/>
    <w:rsid w:val="008539C0"/>
    <w:rsid w:val="00853A63"/>
    <w:rsid w:val="00854912"/>
    <w:rsid w:val="008557F1"/>
    <w:rsid w:val="008557F2"/>
    <w:rsid w:val="008558C8"/>
    <w:rsid w:val="00856179"/>
    <w:rsid w:val="00856E14"/>
    <w:rsid w:val="00856EA0"/>
    <w:rsid w:val="00857162"/>
    <w:rsid w:val="00857892"/>
    <w:rsid w:val="0086064C"/>
    <w:rsid w:val="008608D5"/>
    <w:rsid w:val="00861649"/>
    <w:rsid w:val="00861780"/>
    <w:rsid w:val="008617D4"/>
    <w:rsid w:val="0086217C"/>
    <w:rsid w:val="008623B9"/>
    <w:rsid w:val="008624B6"/>
    <w:rsid w:val="0086266A"/>
    <w:rsid w:val="00862977"/>
    <w:rsid w:val="00862DEB"/>
    <w:rsid w:val="00862E46"/>
    <w:rsid w:val="008635AA"/>
    <w:rsid w:val="008637CE"/>
    <w:rsid w:val="00863978"/>
    <w:rsid w:val="00863AB0"/>
    <w:rsid w:val="00864218"/>
    <w:rsid w:val="0086441F"/>
    <w:rsid w:val="00864CFC"/>
    <w:rsid w:val="008650FE"/>
    <w:rsid w:val="0086667F"/>
    <w:rsid w:val="00866790"/>
    <w:rsid w:val="008669CA"/>
    <w:rsid w:val="00866F1D"/>
    <w:rsid w:val="0086728D"/>
    <w:rsid w:val="008672B2"/>
    <w:rsid w:val="00867C17"/>
    <w:rsid w:val="00867E76"/>
    <w:rsid w:val="0087014D"/>
    <w:rsid w:val="00870762"/>
    <w:rsid w:val="0087095A"/>
    <w:rsid w:val="00870978"/>
    <w:rsid w:val="00871014"/>
    <w:rsid w:val="00871E36"/>
    <w:rsid w:val="0087219E"/>
    <w:rsid w:val="0087254E"/>
    <w:rsid w:val="00873873"/>
    <w:rsid w:val="00873DF4"/>
    <w:rsid w:val="00873E13"/>
    <w:rsid w:val="00873E8C"/>
    <w:rsid w:val="008742D9"/>
    <w:rsid w:val="00874488"/>
    <w:rsid w:val="00874E56"/>
    <w:rsid w:val="0087535D"/>
    <w:rsid w:val="0087577A"/>
    <w:rsid w:val="00875FF7"/>
    <w:rsid w:val="00876018"/>
    <w:rsid w:val="008761A9"/>
    <w:rsid w:val="00876AA2"/>
    <w:rsid w:val="008774C5"/>
    <w:rsid w:val="0087792B"/>
    <w:rsid w:val="008804B3"/>
    <w:rsid w:val="00880549"/>
    <w:rsid w:val="0088078C"/>
    <w:rsid w:val="00880801"/>
    <w:rsid w:val="008808FF"/>
    <w:rsid w:val="00880A1B"/>
    <w:rsid w:val="00880CBB"/>
    <w:rsid w:val="00881466"/>
    <w:rsid w:val="0088158B"/>
    <w:rsid w:val="00881782"/>
    <w:rsid w:val="008818F6"/>
    <w:rsid w:val="00881904"/>
    <w:rsid w:val="00881F0B"/>
    <w:rsid w:val="00882991"/>
    <w:rsid w:val="00882F7A"/>
    <w:rsid w:val="00883202"/>
    <w:rsid w:val="008843AD"/>
    <w:rsid w:val="008845B8"/>
    <w:rsid w:val="00884825"/>
    <w:rsid w:val="0088513E"/>
    <w:rsid w:val="00885854"/>
    <w:rsid w:val="00885A0F"/>
    <w:rsid w:val="00885E73"/>
    <w:rsid w:val="008863DD"/>
    <w:rsid w:val="008866C7"/>
    <w:rsid w:val="00886F25"/>
    <w:rsid w:val="008875EA"/>
    <w:rsid w:val="00887618"/>
    <w:rsid w:val="008876F8"/>
    <w:rsid w:val="00887AAD"/>
    <w:rsid w:val="00887B16"/>
    <w:rsid w:val="00890056"/>
    <w:rsid w:val="008900FF"/>
    <w:rsid w:val="00890333"/>
    <w:rsid w:val="00891B2B"/>
    <w:rsid w:val="00891EC4"/>
    <w:rsid w:val="00892141"/>
    <w:rsid w:val="0089282D"/>
    <w:rsid w:val="00892909"/>
    <w:rsid w:val="008931F8"/>
    <w:rsid w:val="00893202"/>
    <w:rsid w:val="008935CA"/>
    <w:rsid w:val="008937DE"/>
    <w:rsid w:val="00894086"/>
    <w:rsid w:val="00894363"/>
    <w:rsid w:val="00894F25"/>
    <w:rsid w:val="008956DC"/>
    <w:rsid w:val="008957B0"/>
    <w:rsid w:val="00895BBA"/>
    <w:rsid w:val="00895FE9"/>
    <w:rsid w:val="008963D1"/>
    <w:rsid w:val="0089667B"/>
    <w:rsid w:val="008966EA"/>
    <w:rsid w:val="00896926"/>
    <w:rsid w:val="008969B7"/>
    <w:rsid w:val="00896EAD"/>
    <w:rsid w:val="00896F75"/>
    <w:rsid w:val="00897266"/>
    <w:rsid w:val="008972EC"/>
    <w:rsid w:val="00897873"/>
    <w:rsid w:val="00897E01"/>
    <w:rsid w:val="00897E45"/>
    <w:rsid w:val="00897EC0"/>
    <w:rsid w:val="00897FDC"/>
    <w:rsid w:val="008A044C"/>
    <w:rsid w:val="008A1B7B"/>
    <w:rsid w:val="008A1C70"/>
    <w:rsid w:val="008A208A"/>
    <w:rsid w:val="008A2CC2"/>
    <w:rsid w:val="008A3DAB"/>
    <w:rsid w:val="008A55E7"/>
    <w:rsid w:val="008A560C"/>
    <w:rsid w:val="008A5EE5"/>
    <w:rsid w:val="008A63EE"/>
    <w:rsid w:val="008A641E"/>
    <w:rsid w:val="008A7541"/>
    <w:rsid w:val="008B05BB"/>
    <w:rsid w:val="008B0C0C"/>
    <w:rsid w:val="008B0CAA"/>
    <w:rsid w:val="008B1A38"/>
    <w:rsid w:val="008B1BB8"/>
    <w:rsid w:val="008B1D7B"/>
    <w:rsid w:val="008B1DAA"/>
    <w:rsid w:val="008B23CC"/>
    <w:rsid w:val="008B26DE"/>
    <w:rsid w:val="008B30DA"/>
    <w:rsid w:val="008B3BAB"/>
    <w:rsid w:val="008B3F4D"/>
    <w:rsid w:val="008B49EE"/>
    <w:rsid w:val="008B4FA6"/>
    <w:rsid w:val="008B53E9"/>
    <w:rsid w:val="008B5C8F"/>
    <w:rsid w:val="008B5EF2"/>
    <w:rsid w:val="008B604E"/>
    <w:rsid w:val="008B623E"/>
    <w:rsid w:val="008B63BA"/>
    <w:rsid w:val="008B72EE"/>
    <w:rsid w:val="008B7584"/>
    <w:rsid w:val="008B78AB"/>
    <w:rsid w:val="008C0A49"/>
    <w:rsid w:val="008C0F33"/>
    <w:rsid w:val="008C0FBC"/>
    <w:rsid w:val="008C1182"/>
    <w:rsid w:val="008C1FA7"/>
    <w:rsid w:val="008C2042"/>
    <w:rsid w:val="008C2F8A"/>
    <w:rsid w:val="008C394D"/>
    <w:rsid w:val="008C3A62"/>
    <w:rsid w:val="008C3BCD"/>
    <w:rsid w:val="008C475C"/>
    <w:rsid w:val="008C4F7B"/>
    <w:rsid w:val="008C51F0"/>
    <w:rsid w:val="008C5B37"/>
    <w:rsid w:val="008C5F1C"/>
    <w:rsid w:val="008C6D10"/>
    <w:rsid w:val="008C6D7E"/>
    <w:rsid w:val="008C72FB"/>
    <w:rsid w:val="008C7A43"/>
    <w:rsid w:val="008C7A6F"/>
    <w:rsid w:val="008C7F93"/>
    <w:rsid w:val="008D023B"/>
    <w:rsid w:val="008D069D"/>
    <w:rsid w:val="008D0FC6"/>
    <w:rsid w:val="008D112B"/>
    <w:rsid w:val="008D13BD"/>
    <w:rsid w:val="008D1713"/>
    <w:rsid w:val="008D182A"/>
    <w:rsid w:val="008D1EF8"/>
    <w:rsid w:val="008D1F72"/>
    <w:rsid w:val="008D228B"/>
    <w:rsid w:val="008D23F2"/>
    <w:rsid w:val="008D27AD"/>
    <w:rsid w:val="008D2E72"/>
    <w:rsid w:val="008D2F7B"/>
    <w:rsid w:val="008D343B"/>
    <w:rsid w:val="008D3BB1"/>
    <w:rsid w:val="008D4168"/>
    <w:rsid w:val="008D42AE"/>
    <w:rsid w:val="008D4417"/>
    <w:rsid w:val="008D4634"/>
    <w:rsid w:val="008D4AAB"/>
    <w:rsid w:val="008D4D24"/>
    <w:rsid w:val="008D4DCF"/>
    <w:rsid w:val="008D5261"/>
    <w:rsid w:val="008D5422"/>
    <w:rsid w:val="008D5599"/>
    <w:rsid w:val="008D5964"/>
    <w:rsid w:val="008D6048"/>
    <w:rsid w:val="008D6B48"/>
    <w:rsid w:val="008D70C1"/>
    <w:rsid w:val="008D78E6"/>
    <w:rsid w:val="008D7CE7"/>
    <w:rsid w:val="008E0647"/>
    <w:rsid w:val="008E0DED"/>
    <w:rsid w:val="008E1483"/>
    <w:rsid w:val="008E26A0"/>
    <w:rsid w:val="008E2746"/>
    <w:rsid w:val="008E2F09"/>
    <w:rsid w:val="008E3029"/>
    <w:rsid w:val="008E3330"/>
    <w:rsid w:val="008E3524"/>
    <w:rsid w:val="008E37B2"/>
    <w:rsid w:val="008E3AFF"/>
    <w:rsid w:val="008E3DE9"/>
    <w:rsid w:val="008E4B7C"/>
    <w:rsid w:val="008E4F92"/>
    <w:rsid w:val="008E5480"/>
    <w:rsid w:val="008E5777"/>
    <w:rsid w:val="008E58FC"/>
    <w:rsid w:val="008E5B6F"/>
    <w:rsid w:val="008E658C"/>
    <w:rsid w:val="008E684A"/>
    <w:rsid w:val="008E6882"/>
    <w:rsid w:val="008E7E88"/>
    <w:rsid w:val="008E7EF4"/>
    <w:rsid w:val="008E7FC3"/>
    <w:rsid w:val="008F0DC6"/>
    <w:rsid w:val="008F0EC1"/>
    <w:rsid w:val="008F1039"/>
    <w:rsid w:val="008F1083"/>
    <w:rsid w:val="008F1261"/>
    <w:rsid w:val="008F2220"/>
    <w:rsid w:val="008F2959"/>
    <w:rsid w:val="008F2B7E"/>
    <w:rsid w:val="008F35C8"/>
    <w:rsid w:val="008F41BF"/>
    <w:rsid w:val="008F4E3C"/>
    <w:rsid w:val="008F6333"/>
    <w:rsid w:val="008F6684"/>
    <w:rsid w:val="008F6C02"/>
    <w:rsid w:val="008F72CE"/>
    <w:rsid w:val="008F7626"/>
    <w:rsid w:val="008F7B92"/>
    <w:rsid w:val="00900580"/>
    <w:rsid w:val="009007EC"/>
    <w:rsid w:val="00900EEF"/>
    <w:rsid w:val="0090108C"/>
    <w:rsid w:val="009012CB"/>
    <w:rsid w:val="00901728"/>
    <w:rsid w:val="00901828"/>
    <w:rsid w:val="0090188F"/>
    <w:rsid w:val="00901B8D"/>
    <w:rsid w:val="00902395"/>
    <w:rsid w:val="009024B3"/>
    <w:rsid w:val="0090280A"/>
    <w:rsid w:val="00902D9C"/>
    <w:rsid w:val="00902F15"/>
    <w:rsid w:val="00903D14"/>
    <w:rsid w:val="00903D43"/>
    <w:rsid w:val="009042C7"/>
    <w:rsid w:val="0090452F"/>
    <w:rsid w:val="009047CB"/>
    <w:rsid w:val="00904C84"/>
    <w:rsid w:val="00905D6A"/>
    <w:rsid w:val="009061F0"/>
    <w:rsid w:val="009069FA"/>
    <w:rsid w:val="00906EAA"/>
    <w:rsid w:val="009070D2"/>
    <w:rsid w:val="00907362"/>
    <w:rsid w:val="0090772A"/>
    <w:rsid w:val="009078E9"/>
    <w:rsid w:val="00907EF6"/>
    <w:rsid w:val="009106C0"/>
    <w:rsid w:val="00910CF2"/>
    <w:rsid w:val="009118C7"/>
    <w:rsid w:val="00911A59"/>
    <w:rsid w:val="00911A5F"/>
    <w:rsid w:val="0091275C"/>
    <w:rsid w:val="00913850"/>
    <w:rsid w:val="0091481B"/>
    <w:rsid w:val="00914A44"/>
    <w:rsid w:val="00916174"/>
    <w:rsid w:val="00917776"/>
    <w:rsid w:val="00917D11"/>
    <w:rsid w:val="00920388"/>
    <w:rsid w:val="0092055D"/>
    <w:rsid w:val="009205FD"/>
    <w:rsid w:val="00920821"/>
    <w:rsid w:val="00921B5D"/>
    <w:rsid w:val="00921C90"/>
    <w:rsid w:val="00922336"/>
    <w:rsid w:val="00922B15"/>
    <w:rsid w:val="00922EB9"/>
    <w:rsid w:val="00924622"/>
    <w:rsid w:val="009249DD"/>
    <w:rsid w:val="00924A5B"/>
    <w:rsid w:val="00924B8F"/>
    <w:rsid w:val="00924BFA"/>
    <w:rsid w:val="00924FF3"/>
    <w:rsid w:val="00925081"/>
    <w:rsid w:val="009257E0"/>
    <w:rsid w:val="00925BF0"/>
    <w:rsid w:val="00926446"/>
    <w:rsid w:val="00926ED0"/>
    <w:rsid w:val="00927280"/>
    <w:rsid w:val="009272D7"/>
    <w:rsid w:val="00927755"/>
    <w:rsid w:val="009277D7"/>
    <w:rsid w:val="009277E7"/>
    <w:rsid w:val="00930384"/>
    <w:rsid w:val="009307F1"/>
    <w:rsid w:val="00931510"/>
    <w:rsid w:val="009316CE"/>
    <w:rsid w:val="00931AEC"/>
    <w:rsid w:val="00931D26"/>
    <w:rsid w:val="00931DB2"/>
    <w:rsid w:val="00931E28"/>
    <w:rsid w:val="0093237B"/>
    <w:rsid w:val="0093239D"/>
    <w:rsid w:val="0093291B"/>
    <w:rsid w:val="00932CEC"/>
    <w:rsid w:val="009340BA"/>
    <w:rsid w:val="00934285"/>
    <w:rsid w:val="0093430D"/>
    <w:rsid w:val="009349CE"/>
    <w:rsid w:val="009352EC"/>
    <w:rsid w:val="00935743"/>
    <w:rsid w:val="00935791"/>
    <w:rsid w:val="00936222"/>
    <w:rsid w:val="009362A0"/>
    <w:rsid w:val="00936610"/>
    <w:rsid w:val="00936D11"/>
    <w:rsid w:val="00936D55"/>
    <w:rsid w:val="00937246"/>
    <w:rsid w:val="00937302"/>
    <w:rsid w:val="009375F7"/>
    <w:rsid w:val="00937809"/>
    <w:rsid w:val="00937A97"/>
    <w:rsid w:val="00937EE5"/>
    <w:rsid w:val="0094054E"/>
    <w:rsid w:val="00940845"/>
    <w:rsid w:val="00940F2B"/>
    <w:rsid w:val="00942392"/>
    <w:rsid w:val="00942587"/>
    <w:rsid w:val="009425A8"/>
    <w:rsid w:val="00942C12"/>
    <w:rsid w:val="00943070"/>
    <w:rsid w:val="009432D6"/>
    <w:rsid w:val="009435C1"/>
    <w:rsid w:val="00943A96"/>
    <w:rsid w:val="00943D30"/>
    <w:rsid w:val="00944407"/>
    <w:rsid w:val="009444EA"/>
    <w:rsid w:val="00944768"/>
    <w:rsid w:val="00944F39"/>
    <w:rsid w:val="009454D5"/>
    <w:rsid w:val="00945701"/>
    <w:rsid w:val="00945CC7"/>
    <w:rsid w:val="00946212"/>
    <w:rsid w:val="0094674D"/>
    <w:rsid w:val="00946B63"/>
    <w:rsid w:val="009473B6"/>
    <w:rsid w:val="00947995"/>
    <w:rsid w:val="00947B8E"/>
    <w:rsid w:val="00950196"/>
    <w:rsid w:val="0095019D"/>
    <w:rsid w:val="009503BA"/>
    <w:rsid w:val="009505D6"/>
    <w:rsid w:val="00950837"/>
    <w:rsid w:val="00950E1D"/>
    <w:rsid w:val="009514C9"/>
    <w:rsid w:val="009526B0"/>
    <w:rsid w:val="00952727"/>
    <w:rsid w:val="00952C14"/>
    <w:rsid w:val="00952F3D"/>
    <w:rsid w:val="009536D8"/>
    <w:rsid w:val="0095433A"/>
    <w:rsid w:val="00954D26"/>
    <w:rsid w:val="009557FA"/>
    <w:rsid w:val="009557FB"/>
    <w:rsid w:val="00955C72"/>
    <w:rsid w:val="00955D7D"/>
    <w:rsid w:val="00955DF6"/>
    <w:rsid w:val="00956095"/>
    <w:rsid w:val="009567AC"/>
    <w:rsid w:val="00956AB9"/>
    <w:rsid w:val="00956DE8"/>
    <w:rsid w:val="009572A8"/>
    <w:rsid w:val="00957854"/>
    <w:rsid w:val="00960713"/>
    <w:rsid w:val="00960CE9"/>
    <w:rsid w:val="00960E98"/>
    <w:rsid w:val="0096175E"/>
    <w:rsid w:val="0096183E"/>
    <w:rsid w:val="00961EB3"/>
    <w:rsid w:val="0096366A"/>
    <w:rsid w:val="0096376B"/>
    <w:rsid w:val="00963E4E"/>
    <w:rsid w:val="00964E45"/>
    <w:rsid w:val="00965348"/>
    <w:rsid w:val="0096545B"/>
    <w:rsid w:val="00965D44"/>
    <w:rsid w:val="00965D7B"/>
    <w:rsid w:val="00966D0D"/>
    <w:rsid w:val="0096701C"/>
    <w:rsid w:val="009679E5"/>
    <w:rsid w:val="00967A1D"/>
    <w:rsid w:val="009700BA"/>
    <w:rsid w:val="009707BC"/>
    <w:rsid w:val="009708CD"/>
    <w:rsid w:val="00970B77"/>
    <w:rsid w:val="00970F69"/>
    <w:rsid w:val="0097128F"/>
    <w:rsid w:val="00972027"/>
    <w:rsid w:val="009721D2"/>
    <w:rsid w:val="00972763"/>
    <w:rsid w:val="00972BB9"/>
    <w:rsid w:val="00972E9F"/>
    <w:rsid w:val="0097357C"/>
    <w:rsid w:val="00973B13"/>
    <w:rsid w:val="00973D43"/>
    <w:rsid w:val="00974895"/>
    <w:rsid w:val="00974C6D"/>
    <w:rsid w:val="00974DC2"/>
    <w:rsid w:val="00974EBE"/>
    <w:rsid w:val="00974ECE"/>
    <w:rsid w:val="00976711"/>
    <w:rsid w:val="00977691"/>
    <w:rsid w:val="00977E0A"/>
    <w:rsid w:val="009800F4"/>
    <w:rsid w:val="009807EC"/>
    <w:rsid w:val="00980821"/>
    <w:rsid w:val="00980D2C"/>
    <w:rsid w:val="00980FE4"/>
    <w:rsid w:val="00981750"/>
    <w:rsid w:val="00981DD6"/>
    <w:rsid w:val="00982DC2"/>
    <w:rsid w:val="009831ED"/>
    <w:rsid w:val="009836BE"/>
    <w:rsid w:val="00983E7C"/>
    <w:rsid w:val="00984770"/>
    <w:rsid w:val="00984E11"/>
    <w:rsid w:val="009855B5"/>
    <w:rsid w:val="009856EE"/>
    <w:rsid w:val="00985D95"/>
    <w:rsid w:val="0098668E"/>
    <w:rsid w:val="00986A26"/>
    <w:rsid w:val="00987067"/>
    <w:rsid w:val="0098785A"/>
    <w:rsid w:val="0099012A"/>
    <w:rsid w:val="009909D7"/>
    <w:rsid w:val="00991584"/>
    <w:rsid w:val="00991BF1"/>
    <w:rsid w:val="0099258F"/>
    <w:rsid w:val="0099262A"/>
    <w:rsid w:val="009928D8"/>
    <w:rsid w:val="00992DDA"/>
    <w:rsid w:val="009932AB"/>
    <w:rsid w:val="00993906"/>
    <w:rsid w:val="00993C65"/>
    <w:rsid w:val="0099426E"/>
    <w:rsid w:val="00995322"/>
    <w:rsid w:val="009956AC"/>
    <w:rsid w:val="00995AD5"/>
    <w:rsid w:val="00996126"/>
    <w:rsid w:val="00996160"/>
    <w:rsid w:val="00997381"/>
    <w:rsid w:val="009A02C6"/>
    <w:rsid w:val="009A1ED0"/>
    <w:rsid w:val="009A223E"/>
    <w:rsid w:val="009A41DB"/>
    <w:rsid w:val="009A4774"/>
    <w:rsid w:val="009A48FA"/>
    <w:rsid w:val="009A4E1C"/>
    <w:rsid w:val="009A5224"/>
    <w:rsid w:val="009A581C"/>
    <w:rsid w:val="009A5885"/>
    <w:rsid w:val="009A607D"/>
    <w:rsid w:val="009A6912"/>
    <w:rsid w:val="009A69DF"/>
    <w:rsid w:val="009A734D"/>
    <w:rsid w:val="009A7732"/>
    <w:rsid w:val="009A7A08"/>
    <w:rsid w:val="009A7C14"/>
    <w:rsid w:val="009B01B0"/>
    <w:rsid w:val="009B0C61"/>
    <w:rsid w:val="009B0F76"/>
    <w:rsid w:val="009B122D"/>
    <w:rsid w:val="009B1DFF"/>
    <w:rsid w:val="009B277B"/>
    <w:rsid w:val="009B2CC5"/>
    <w:rsid w:val="009B2D93"/>
    <w:rsid w:val="009B3084"/>
    <w:rsid w:val="009B30A6"/>
    <w:rsid w:val="009B330B"/>
    <w:rsid w:val="009B34A6"/>
    <w:rsid w:val="009B387B"/>
    <w:rsid w:val="009B3C10"/>
    <w:rsid w:val="009B3EC8"/>
    <w:rsid w:val="009B49DC"/>
    <w:rsid w:val="009B502E"/>
    <w:rsid w:val="009B56A5"/>
    <w:rsid w:val="009B6145"/>
    <w:rsid w:val="009B6327"/>
    <w:rsid w:val="009B6481"/>
    <w:rsid w:val="009B763A"/>
    <w:rsid w:val="009B7677"/>
    <w:rsid w:val="009B78C2"/>
    <w:rsid w:val="009B78F4"/>
    <w:rsid w:val="009B79CA"/>
    <w:rsid w:val="009B7C9A"/>
    <w:rsid w:val="009B7D28"/>
    <w:rsid w:val="009B7EED"/>
    <w:rsid w:val="009C0059"/>
    <w:rsid w:val="009C02C6"/>
    <w:rsid w:val="009C08A7"/>
    <w:rsid w:val="009C08DE"/>
    <w:rsid w:val="009C0BBA"/>
    <w:rsid w:val="009C0E4C"/>
    <w:rsid w:val="009C114F"/>
    <w:rsid w:val="009C2BD0"/>
    <w:rsid w:val="009C2F05"/>
    <w:rsid w:val="009C3436"/>
    <w:rsid w:val="009C34BC"/>
    <w:rsid w:val="009C438D"/>
    <w:rsid w:val="009C4A66"/>
    <w:rsid w:val="009C6038"/>
    <w:rsid w:val="009C6568"/>
    <w:rsid w:val="009C6661"/>
    <w:rsid w:val="009C6742"/>
    <w:rsid w:val="009C68C5"/>
    <w:rsid w:val="009C7027"/>
    <w:rsid w:val="009C72F3"/>
    <w:rsid w:val="009C76EE"/>
    <w:rsid w:val="009C7C8E"/>
    <w:rsid w:val="009D01D3"/>
    <w:rsid w:val="009D04AE"/>
    <w:rsid w:val="009D0FB4"/>
    <w:rsid w:val="009D18BB"/>
    <w:rsid w:val="009D1CA9"/>
    <w:rsid w:val="009D20ED"/>
    <w:rsid w:val="009D2441"/>
    <w:rsid w:val="009D253D"/>
    <w:rsid w:val="009D2548"/>
    <w:rsid w:val="009D259A"/>
    <w:rsid w:val="009D2EDA"/>
    <w:rsid w:val="009D3333"/>
    <w:rsid w:val="009D33A8"/>
    <w:rsid w:val="009D42E2"/>
    <w:rsid w:val="009D562D"/>
    <w:rsid w:val="009D5A7E"/>
    <w:rsid w:val="009D5B73"/>
    <w:rsid w:val="009D5C0B"/>
    <w:rsid w:val="009D5D07"/>
    <w:rsid w:val="009D5F3B"/>
    <w:rsid w:val="009D60E5"/>
    <w:rsid w:val="009D623F"/>
    <w:rsid w:val="009D6303"/>
    <w:rsid w:val="009D65E0"/>
    <w:rsid w:val="009D6C5C"/>
    <w:rsid w:val="009D6E0F"/>
    <w:rsid w:val="009D7E7B"/>
    <w:rsid w:val="009D7F14"/>
    <w:rsid w:val="009D7F53"/>
    <w:rsid w:val="009E031B"/>
    <w:rsid w:val="009E0757"/>
    <w:rsid w:val="009E0D2D"/>
    <w:rsid w:val="009E1344"/>
    <w:rsid w:val="009E1B5B"/>
    <w:rsid w:val="009E1B73"/>
    <w:rsid w:val="009E2F6C"/>
    <w:rsid w:val="009E3DE4"/>
    <w:rsid w:val="009E4260"/>
    <w:rsid w:val="009E4ADB"/>
    <w:rsid w:val="009E4E01"/>
    <w:rsid w:val="009E4F8D"/>
    <w:rsid w:val="009E4FCD"/>
    <w:rsid w:val="009E5872"/>
    <w:rsid w:val="009E5C3B"/>
    <w:rsid w:val="009E5C54"/>
    <w:rsid w:val="009E5DD7"/>
    <w:rsid w:val="009E5EC2"/>
    <w:rsid w:val="009E6ED6"/>
    <w:rsid w:val="009E7324"/>
    <w:rsid w:val="009E799E"/>
    <w:rsid w:val="009F0161"/>
    <w:rsid w:val="009F10BD"/>
    <w:rsid w:val="009F1268"/>
    <w:rsid w:val="009F1C07"/>
    <w:rsid w:val="009F1C68"/>
    <w:rsid w:val="009F1DFE"/>
    <w:rsid w:val="009F215F"/>
    <w:rsid w:val="009F23F5"/>
    <w:rsid w:val="009F24B9"/>
    <w:rsid w:val="009F2746"/>
    <w:rsid w:val="009F2AD9"/>
    <w:rsid w:val="009F2C0C"/>
    <w:rsid w:val="009F2C85"/>
    <w:rsid w:val="009F3704"/>
    <w:rsid w:val="009F3C0B"/>
    <w:rsid w:val="009F3D45"/>
    <w:rsid w:val="009F3EBA"/>
    <w:rsid w:val="009F413A"/>
    <w:rsid w:val="009F432A"/>
    <w:rsid w:val="009F45C1"/>
    <w:rsid w:val="009F45D7"/>
    <w:rsid w:val="009F48F3"/>
    <w:rsid w:val="009F4BE1"/>
    <w:rsid w:val="009F4DD2"/>
    <w:rsid w:val="009F5440"/>
    <w:rsid w:val="009F556C"/>
    <w:rsid w:val="009F56D3"/>
    <w:rsid w:val="009F5C2F"/>
    <w:rsid w:val="009F688E"/>
    <w:rsid w:val="009F69F1"/>
    <w:rsid w:val="009F70C9"/>
    <w:rsid w:val="009F779B"/>
    <w:rsid w:val="009F7C32"/>
    <w:rsid w:val="00A00768"/>
    <w:rsid w:val="00A0122D"/>
    <w:rsid w:val="00A0134D"/>
    <w:rsid w:val="00A01D65"/>
    <w:rsid w:val="00A0272E"/>
    <w:rsid w:val="00A02932"/>
    <w:rsid w:val="00A02EB1"/>
    <w:rsid w:val="00A03036"/>
    <w:rsid w:val="00A03126"/>
    <w:rsid w:val="00A037E8"/>
    <w:rsid w:val="00A03BA7"/>
    <w:rsid w:val="00A043B4"/>
    <w:rsid w:val="00A04B9B"/>
    <w:rsid w:val="00A04DF0"/>
    <w:rsid w:val="00A052F9"/>
    <w:rsid w:val="00A05B95"/>
    <w:rsid w:val="00A06654"/>
    <w:rsid w:val="00A06C58"/>
    <w:rsid w:val="00A06D8A"/>
    <w:rsid w:val="00A07600"/>
    <w:rsid w:val="00A10F58"/>
    <w:rsid w:val="00A10F7B"/>
    <w:rsid w:val="00A1107A"/>
    <w:rsid w:val="00A117CC"/>
    <w:rsid w:val="00A11FE6"/>
    <w:rsid w:val="00A121EC"/>
    <w:rsid w:val="00A12670"/>
    <w:rsid w:val="00A12B22"/>
    <w:rsid w:val="00A132CB"/>
    <w:rsid w:val="00A1341C"/>
    <w:rsid w:val="00A13E3B"/>
    <w:rsid w:val="00A13FCA"/>
    <w:rsid w:val="00A14250"/>
    <w:rsid w:val="00A142DC"/>
    <w:rsid w:val="00A14C10"/>
    <w:rsid w:val="00A14C56"/>
    <w:rsid w:val="00A15084"/>
    <w:rsid w:val="00A155D7"/>
    <w:rsid w:val="00A15CE1"/>
    <w:rsid w:val="00A16486"/>
    <w:rsid w:val="00A178AC"/>
    <w:rsid w:val="00A17E93"/>
    <w:rsid w:val="00A200FD"/>
    <w:rsid w:val="00A20DD8"/>
    <w:rsid w:val="00A20E04"/>
    <w:rsid w:val="00A21105"/>
    <w:rsid w:val="00A21594"/>
    <w:rsid w:val="00A215EF"/>
    <w:rsid w:val="00A21EF0"/>
    <w:rsid w:val="00A22780"/>
    <w:rsid w:val="00A22F72"/>
    <w:rsid w:val="00A235F2"/>
    <w:rsid w:val="00A2371B"/>
    <w:rsid w:val="00A23C73"/>
    <w:rsid w:val="00A2405D"/>
    <w:rsid w:val="00A245E2"/>
    <w:rsid w:val="00A24A10"/>
    <w:rsid w:val="00A24AAA"/>
    <w:rsid w:val="00A24D77"/>
    <w:rsid w:val="00A24F24"/>
    <w:rsid w:val="00A24FD6"/>
    <w:rsid w:val="00A2556B"/>
    <w:rsid w:val="00A25CA9"/>
    <w:rsid w:val="00A2632A"/>
    <w:rsid w:val="00A2659B"/>
    <w:rsid w:val="00A265B5"/>
    <w:rsid w:val="00A27312"/>
    <w:rsid w:val="00A273B0"/>
    <w:rsid w:val="00A275F6"/>
    <w:rsid w:val="00A27F49"/>
    <w:rsid w:val="00A301DA"/>
    <w:rsid w:val="00A3075F"/>
    <w:rsid w:val="00A30F16"/>
    <w:rsid w:val="00A31450"/>
    <w:rsid w:val="00A31570"/>
    <w:rsid w:val="00A318CC"/>
    <w:rsid w:val="00A320E7"/>
    <w:rsid w:val="00A32536"/>
    <w:rsid w:val="00A32710"/>
    <w:rsid w:val="00A32862"/>
    <w:rsid w:val="00A3355F"/>
    <w:rsid w:val="00A33818"/>
    <w:rsid w:val="00A33DF8"/>
    <w:rsid w:val="00A34848"/>
    <w:rsid w:val="00A34C77"/>
    <w:rsid w:val="00A34DBF"/>
    <w:rsid w:val="00A352D6"/>
    <w:rsid w:val="00A3590E"/>
    <w:rsid w:val="00A3636E"/>
    <w:rsid w:val="00A366C8"/>
    <w:rsid w:val="00A369BE"/>
    <w:rsid w:val="00A36BBF"/>
    <w:rsid w:val="00A3722E"/>
    <w:rsid w:val="00A37770"/>
    <w:rsid w:val="00A37ACB"/>
    <w:rsid w:val="00A41874"/>
    <w:rsid w:val="00A41DA0"/>
    <w:rsid w:val="00A42976"/>
    <w:rsid w:val="00A42CFF"/>
    <w:rsid w:val="00A4349C"/>
    <w:rsid w:val="00A436E1"/>
    <w:rsid w:val="00A438B9"/>
    <w:rsid w:val="00A43976"/>
    <w:rsid w:val="00A43A18"/>
    <w:rsid w:val="00A43BBE"/>
    <w:rsid w:val="00A447AF"/>
    <w:rsid w:val="00A45C04"/>
    <w:rsid w:val="00A45EE1"/>
    <w:rsid w:val="00A46538"/>
    <w:rsid w:val="00A466AD"/>
    <w:rsid w:val="00A46ACA"/>
    <w:rsid w:val="00A46BDA"/>
    <w:rsid w:val="00A472AF"/>
    <w:rsid w:val="00A47364"/>
    <w:rsid w:val="00A477D5"/>
    <w:rsid w:val="00A50462"/>
    <w:rsid w:val="00A506D8"/>
    <w:rsid w:val="00A5078F"/>
    <w:rsid w:val="00A5176A"/>
    <w:rsid w:val="00A51C74"/>
    <w:rsid w:val="00A51D27"/>
    <w:rsid w:val="00A522C7"/>
    <w:rsid w:val="00A524F1"/>
    <w:rsid w:val="00A52678"/>
    <w:rsid w:val="00A52679"/>
    <w:rsid w:val="00A52913"/>
    <w:rsid w:val="00A52B46"/>
    <w:rsid w:val="00A53918"/>
    <w:rsid w:val="00A54552"/>
    <w:rsid w:val="00A54605"/>
    <w:rsid w:val="00A54D97"/>
    <w:rsid w:val="00A54F92"/>
    <w:rsid w:val="00A55F3E"/>
    <w:rsid w:val="00A56C6C"/>
    <w:rsid w:val="00A56E7A"/>
    <w:rsid w:val="00A575CD"/>
    <w:rsid w:val="00A57A04"/>
    <w:rsid w:val="00A6097A"/>
    <w:rsid w:val="00A60BB2"/>
    <w:rsid w:val="00A610C5"/>
    <w:rsid w:val="00A615A5"/>
    <w:rsid w:val="00A61A4F"/>
    <w:rsid w:val="00A61CA2"/>
    <w:rsid w:val="00A62640"/>
    <w:rsid w:val="00A62D03"/>
    <w:rsid w:val="00A63193"/>
    <w:rsid w:val="00A63851"/>
    <w:rsid w:val="00A640D3"/>
    <w:rsid w:val="00A6490A"/>
    <w:rsid w:val="00A64AF1"/>
    <w:rsid w:val="00A64E71"/>
    <w:rsid w:val="00A64FB3"/>
    <w:rsid w:val="00A6538D"/>
    <w:rsid w:val="00A654A6"/>
    <w:rsid w:val="00A65BBF"/>
    <w:rsid w:val="00A65CF4"/>
    <w:rsid w:val="00A65D99"/>
    <w:rsid w:val="00A66ACA"/>
    <w:rsid w:val="00A67395"/>
    <w:rsid w:val="00A678ED"/>
    <w:rsid w:val="00A70D96"/>
    <w:rsid w:val="00A71891"/>
    <w:rsid w:val="00A72035"/>
    <w:rsid w:val="00A72618"/>
    <w:rsid w:val="00A7264E"/>
    <w:rsid w:val="00A72A6C"/>
    <w:rsid w:val="00A72BF1"/>
    <w:rsid w:val="00A72FB0"/>
    <w:rsid w:val="00A73472"/>
    <w:rsid w:val="00A7358F"/>
    <w:rsid w:val="00A73786"/>
    <w:rsid w:val="00A73D16"/>
    <w:rsid w:val="00A747AD"/>
    <w:rsid w:val="00A74949"/>
    <w:rsid w:val="00A749C2"/>
    <w:rsid w:val="00A755E7"/>
    <w:rsid w:val="00A75B1D"/>
    <w:rsid w:val="00A75C53"/>
    <w:rsid w:val="00A75CCC"/>
    <w:rsid w:val="00A76ACE"/>
    <w:rsid w:val="00A76B09"/>
    <w:rsid w:val="00A76BA4"/>
    <w:rsid w:val="00A76C0D"/>
    <w:rsid w:val="00A76E3D"/>
    <w:rsid w:val="00A76EDD"/>
    <w:rsid w:val="00A770FE"/>
    <w:rsid w:val="00A771AB"/>
    <w:rsid w:val="00A772D5"/>
    <w:rsid w:val="00A77740"/>
    <w:rsid w:val="00A7796C"/>
    <w:rsid w:val="00A77EDB"/>
    <w:rsid w:val="00A80BC7"/>
    <w:rsid w:val="00A811F0"/>
    <w:rsid w:val="00A81BDB"/>
    <w:rsid w:val="00A81CBA"/>
    <w:rsid w:val="00A82705"/>
    <w:rsid w:val="00A82EDF"/>
    <w:rsid w:val="00A83800"/>
    <w:rsid w:val="00A83827"/>
    <w:rsid w:val="00A83C31"/>
    <w:rsid w:val="00A841D0"/>
    <w:rsid w:val="00A845A7"/>
    <w:rsid w:val="00A84E95"/>
    <w:rsid w:val="00A85206"/>
    <w:rsid w:val="00A8599B"/>
    <w:rsid w:val="00A85B4F"/>
    <w:rsid w:val="00A85B85"/>
    <w:rsid w:val="00A85EA8"/>
    <w:rsid w:val="00A86C21"/>
    <w:rsid w:val="00A86E3B"/>
    <w:rsid w:val="00A900E0"/>
    <w:rsid w:val="00A90277"/>
    <w:rsid w:val="00A902AD"/>
    <w:rsid w:val="00A902DB"/>
    <w:rsid w:val="00A90A86"/>
    <w:rsid w:val="00A90CCD"/>
    <w:rsid w:val="00A90E5E"/>
    <w:rsid w:val="00A91993"/>
    <w:rsid w:val="00A91B59"/>
    <w:rsid w:val="00A923D2"/>
    <w:rsid w:val="00A92C35"/>
    <w:rsid w:val="00A93340"/>
    <w:rsid w:val="00A93C42"/>
    <w:rsid w:val="00A9464C"/>
    <w:rsid w:val="00A951BA"/>
    <w:rsid w:val="00A95798"/>
    <w:rsid w:val="00A95AB2"/>
    <w:rsid w:val="00A95D34"/>
    <w:rsid w:val="00A96463"/>
    <w:rsid w:val="00A96C15"/>
    <w:rsid w:val="00A97255"/>
    <w:rsid w:val="00A9740E"/>
    <w:rsid w:val="00A974ED"/>
    <w:rsid w:val="00A97AD7"/>
    <w:rsid w:val="00A97D9C"/>
    <w:rsid w:val="00A97F89"/>
    <w:rsid w:val="00AA050E"/>
    <w:rsid w:val="00AA0A51"/>
    <w:rsid w:val="00AA1159"/>
    <w:rsid w:val="00AA13FD"/>
    <w:rsid w:val="00AA17F1"/>
    <w:rsid w:val="00AA1A22"/>
    <w:rsid w:val="00AA1E1C"/>
    <w:rsid w:val="00AA205A"/>
    <w:rsid w:val="00AA2C71"/>
    <w:rsid w:val="00AA2E36"/>
    <w:rsid w:val="00AA3AF5"/>
    <w:rsid w:val="00AA40CB"/>
    <w:rsid w:val="00AA4259"/>
    <w:rsid w:val="00AA4AA5"/>
    <w:rsid w:val="00AA4AE0"/>
    <w:rsid w:val="00AA4C7B"/>
    <w:rsid w:val="00AA4F37"/>
    <w:rsid w:val="00AA54D4"/>
    <w:rsid w:val="00AA5EC9"/>
    <w:rsid w:val="00AA62E7"/>
    <w:rsid w:val="00AA67EC"/>
    <w:rsid w:val="00AA7125"/>
    <w:rsid w:val="00AA720E"/>
    <w:rsid w:val="00AA779A"/>
    <w:rsid w:val="00AB11D9"/>
    <w:rsid w:val="00AB17F3"/>
    <w:rsid w:val="00AB1C43"/>
    <w:rsid w:val="00AB1EE5"/>
    <w:rsid w:val="00AB1EFD"/>
    <w:rsid w:val="00AB2019"/>
    <w:rsid w:val="00AB20D1"/>
    <w:rsid w:val="00AB3C76"/>
    <w:rsid w:val="00AB4BF6"/>
    <w:rsid w:val="00AB4D7A"/>
    <w:rsid w:val="00AB500E"/>
    <w:rsid w:val="00AB556B"/>
    <w:rsid w:val="00AB5767"/>
    <w:rsid w:val="00AB5B7E"/>
    <w:rsid w:val="00AB5D2E"/>
    <w:rsid w:val="00AB6550"/>
    <w:rsid w:val="00AB66BD"/>
    <w:rsid w:val="00AB6F55"/>
    <w:rsid w:val="00AB7E8A"/>
    <w:rsid w:val="00AC0219"/>
    <w:rsid w:val="00AC0935"/>
    <w:rsid w:val="00AC0EF5"/>
    <w:rsid w:val="00AC14A4"/>
    <w:rsid w:val="00AC1E7F"/>
    <w:rsid w:val="00AC2007"/>
    <w:rsid w:val="00AC20CC"/>
    <w:rsid w:val="00AC237D"/>
    <w:rsid w:val="00AC2A73"/>
    <w:rsid w:val="00AC2BAD"/>
    <w:rsid w:val="00AC3367"/>
    <w:rsid w:val="00AC392D"/>
    <w:rsid w:val="00AC3BC6"/>
    <w:rsid w:val="00AC44CE"/>
    <w:rsid w:val="00AC4BA0"/>
    <w:rsid w:val="00AC51B2"/>
    <w:rsid w:val="00AC5342"/>
    <w:rsid w:val="00AC56EC"/>
    <w:rsid w:val="00AC5C0F"/>
    <w:rsid w:val="00AC5D02"/>
    <w:rsid w:val="00AC6A2C"/>
    <w:rsid w:val="00AC6A9C"/>
    <w:rsid w:val="00AC6EDA"/>
    <w:rsid w:val="00AC7035"/>
    <w:rsid w:val="00AC7159"/>
    <w:rsid w:val="00AC72FC"/>
    <w:rsid w:val="00AD0109"/>
    <w:rsid w:val="00AD0879"/>
    <w:rsid w:val="00AD132A"/>
    <w:rsid w:val="00AD1384"/>
    <w:rsid w:val="00AD1BF9"/>
    <w:rsid w:val="00AD1F2D"/>
    <w:rsid w:val="00AD2BFF"/>
    <w:rsid w:val="00AD314E"/>
    <w:rsid w:val="00AD31F0"/>
    <w:rsid w:val="00AD364E"/>
    <w:rsid w:val="00AD3D33"/>
    <w:rsid w:val="00AD4178"/>
    <w:rsid w:val="00AD4195"/>
    <w:rsid w:val="00AD4457"/>
    <w:rsid w:val="00AD4C5D"/>
    <w:rsid w:val="00AD4D19"/>
    <w:rsid w:val="00AD4FC7"/>
    <w:rsid w:val="00AD5389"/>
    <w:rsid w:val="00AD64C5"/>
    <w:rsid w:val="00AD651D"/>
    <w:rsid w:val="00AD675A"/>
    <w:rsid w:val="00AD7117"/>
    <w:rsid w:val="00AD72F2"/>
    <w:rsid w:val="00AD7518"/>
    <w:rsid w:val="00AD7B41"/>
    <w:rsid w:val="00AE045F"/>
    <w:rsid w:val="00AE05F5"/>
    <w:rsid w:val="00AE0B53"/>
    <w:rsid w:val="00AE0CF7"/>
    <w:rsid w:val="00AE0DA8"/>
    <w:rsid w:val="00AE11F1"/>
    <w:rsid w:val="00AE1481"/>
    <w:rsid w:val="00AE1485"/>
    <w:rsid w:val="00AE1A09"/>
    <w:rsid w:val="00AE320A"/>
    <w:rsid w:val="00AE3402"/>
    <w:rsid w:val="00AE350E"/>
    <w:rsid w:val="00AE3F17"/>
    <w:rsid w:val="00AE45D4"/>
    <w:rsid w:val="00AE51A9"/>
    <w:rsid w:val="00AE5973"/>
    <w:rsid w:val="00AE5A13"/>
    <w:rsid w:val="00AE6CC5"/>
    <w:rsid w:val="00AE7144"/>
    <w:rsid w:val="00AE71B7"/>
    <w:rsid w:val="00AE7299"/>
    <w:rsid w:val="00AE7801"/>
    <w:rsid w:val="00AF05C3"/>
    <w:rsid w:val="00AF09CB"/>
    <w:rsid w:val="00AF0A49"/>
    <w:rsid w:val="00AF0E79"/>
    <w:rsid w:val="00AF0F36"/>
    <w:rsid w:val="00AF12E2"/>
    <w:rsid w:val="00AF1F8D"/>
    <w:rsid w:val="00AF20F0"/>
    <w:rsid w:val="00AF2D56"/>
    <w:rsid w:val="00AF3161"/>
    <w:rsid w:val="00AF3EF4"/>
    <w:rsid w:val="00AF3F8E"/>
    <w:rsid w:val="00AF4B37"/>
    <w:rsid w:val="00AF5050"/>
    <w:rsid w:val="00AF56D8"/>
    <w:rsid w:val="00AF597C"/>
    <w:rsid w:val="00AF5BFA"/>
    <w:rsid w:val="00AF60F9"/>
    <w:rsid w:val="00AF611E"/>
    <w:rsid w:val="00AF6316"/>
    <w:rsid w:val="00AF6996"/>
    <w:rsid w:val="00AF69D0"/>
    <w:rsid w:val="00AF6EBB"/>
    <w:rsid w:val="00B00257"/>
    <w:rsid w:val="00B00557"/>
    <w:rsid w:val="00B00592"/>
    <w:rsid w:val="00B01389"/>
    <w:rsid w:val="00B01480"/>
    <w:rsid w:val="00B0153A"/>
    <w:rsid w:val="00B016F7"/>
    <w:rsid w:val="00B018FA"/>
    <w:rsid w:val="00B019F8"/>
    <w:rsid w:val="00B01F29"/>
    <w:rsid w:val="00B01FFA"/>
    <w:rsid w:val="00B02A38"/>
    <w:rsid w:val="00B02E9D"/>
    <w:rsid w:val="00B02F72"/>
    <w:rsid w:val="00B03169"/>
    <w:rsid w:val="00B033DE"/>
    <w:rsid w:val="00B033ED"/>
    <w:rsid w:val="00B03503"/>
    <w:rsid w:val="00B038EB"/>
    <w:rsid w:val="00B041F7"/>
    <w:rsid w:val="00B05844"/>
    <w:rsid w:val="00B05D10"/>
    <w:rsid w:val="00B05D69"/>
    <w:rsid w:val="00B05EF7"/>
    <w:rsid w:val="00B063D7"/>
    <w:rsid w:val="00B066A6"/>
    <w:rsid w:val="00B06A8F"/>
    <w:rsid w:val="00B072DD"/>
    <w:rsid w:val="00B07867"/>
    <w:rsid w:val="00B07962"/>
    <w:rsid w:val="00B1004C"/>
    <w:rsid w:val="00B1052E"/>
    <w:rsid w:val="00B1056D"/>
    <w:rsid w:val="00B10D26"/>
    <w:rsid w:val="00B11AA6"/>
    <w:rsid w:val="00B11F2A"/>
    <w:rsid w:val="00B12C68"/>
    <w:rsid w:val="00B13113"/>
    <w:rsid w:val="00B13BC7"/>
    <w:rsid w:val="00B13C56"/>
    <w:rsid w:val="00B141A3"/>
    <w:rsid w:val="00B141ED"/>
    <w:rsid w:val="00B14406"/>
    <w:rsid w:val="00B1467B"/>
    <w:rsid w:val="00B1474C"/>
    <w:rsid w:val="00B14808"/>
    <w:rsid w:val="00B14AE0"/>
    <w:rsid w:val="00B14C16"/>
    <w:rsid w:val="00B14CE4"/>
    <w:rsid w:val="00B150EE"/>
    <w:rsid w:val="00B15624"/>
    <w:rsid w:val="00B15ADB"/>
    <w:rsid w:val="00B15B54"/>
    <w:rsid w:val="00B15B68"/>
    <w:rsid w:val="00B16149"/>
    <w:rsid w:val="00B16402"/>
    <w:rsid w:val="00B16943"/>
    <w:rsid w:val="00B16E16"/>
    <w:rsid w:val="00B1744F"/>
    <w:rsid w:val="00B1759E"/>
    <w:rsid w:val="00B17F27"/>
    <w:rsid w:val="00B20352"/>
    <w:rsid w:val="00B20D8A"/>
    <w:rsid w:val="00B21191"/>
    <w:rsid w:val="00B21498"/>
    <w:rsid w:val="00B215AA"/>
    <w:rsid w:val="00B21D06"/>
    <w:rsid w:val="00B21D5F"/>
    <w:rsid w:val="00B21ED9"/>
    <w:rsid w:val="00B22033"/>
    <w:rsid w:val="00B22639"/>
    <w:rsid w:val="00B23D77"/>
    <w:rsid w:val="00B24301"/>
    <w:rsid w:val="00B24624"/>
    <w:rsid w:val="00B24CDB"/>
    <w:rsid w:val="00B24E21"/>
    <w:rsid w:val="00B25456"/>
    <w:rsid w:val="00B25711"/>
    <w:rsid w:val="00B259E3"/>
    <w:rsid w:val="00B25BE1"/>
    <w:rsid w:val="00B2623F"/>
    <w:rsid w:val="00B2644D"/>
    <w:rsid w:val="00B264C7"/>
    <w:rsid w:val="00B26DF0"/>
    <w:rsid w:val="00B2706D"/>
    <w:rsid w:val="00B271F1"/>
    <w:rsid w:val="00B274A1"/>
    <w:rsid w:val="00B314C8"/>
    <w:rsid w:val="00B319F7"/>
    <w:rsid w:val="00B31B3C"/>
    <w:rsid w:val="00B31D4F"/>
    <w:rsid w:val="00B31FB3"/>
    <w:rsid w:val="00B32398"/>
    <w:rsid w:val="00B325CA"/>
    <w:rsid w:val="00B3264D"/>
    <w:rsid w:val="00B3280D"/>
    <w:rsid w:val="00B33D54"/>
    <w:rsid w:val="00B34030"/>
    <w:rsid w:val="00B341C3"/>
    <w:rsid w:val="00B3424A"/>
    <w:rsid w:val="00B3616D"/>
    <w:rsid w:val="00B3671A"/>
    <w:rsid w:val="00B36CCD"/>
    <w:rsid w:val="00B373B4"/>
    <w:rsid w:val="00B375A6"/>
    <w:rsid w:val="00B37679"/>
    <w:rsid w:val="00B400CB"/>
    <w:rsid w:val="00B404C3"/>
    <w:rsid w:val="00B4067A"/>
    <w:rsid w:val="00B406FB"/>
    <w:rsid w:val="00B41384"/>
    <w:rsid w:val="00B42410"/>
    <w:rsid w:val="00B429EF"/>
    <w:rsid w:val="00B43011"/>
    <w:rsid w:val="00B430B7"/>
    <w:rsid w:val="00B4312A"/>
    <w:rsid w:val="00B432BD"/>
    <w:rsid w:val="00B432FF"/>
    <w:rsid w:val="00B43C61"/>
    <w:rsid w:val="00B43F3B"/>
    <w:rsid w:val="00B44B15"/>
    <w:rsid w:val="00B45179"/>
    <w:rsid w:val="00B454A0"/>
    <w:rsid w:val="00B4578C"/>
    <w:rsid w:val="00B45F11"/>
    <w:rsid w:val="00B462AD"/>
    <w:rsid w:val="00B47197"/>
    <w:rsid w:val="00B475FE"/>
    <w:rsid w:val="00B50545"/>
    <w:rsid w:val="00B508EE"/>
    <w:rsid w:val="00B50D73"/>
    <w:rsid w:val="00B50E16"/>
    <w:rsid w:val="00B5253D"/>
    <w:rsid w:val="00B52643"/>
    <w:rsid w:val="00B52AE3"/>
    <w:rsid w:val="00B52CBA"/>
    <w:rsid w:val="00B5320D"/>
    <w:rsid w:val="00B53555"/>
    <w:rsid w:val="00B53B35"/>
    <w:rsid w:val="00B53DA6"/>
    <w:rsid w:val="00B54005"/>
    <w:rsid w:val="00B541AD"/>
    <w:rsid w:val="00B554C0"/>
    <w:rsid w:val="00B55678"/>
    <w:rsid w:val="00B55956"/>
    <w:rsid w:val="00B55D44"/>
    <w:rsid w:val="00B55DCF"/>
    <w:rsid w:val="00B55EA2"/>
    <w:rsid w:val="00B56546"/>
    <w:rsid w:val="00B5701F"/>
    <w:rsid w:val="00B572DF"/>
    <w:rsid w:val="00B579A6"/>
    <w:rsid w:val="00B57F41"/>
    <w:rsid w:val="00B605C4"/>
    <w:rsid w:val="00B608A4"/>
    <w:rsid w:val="00B60F01"/>
    <w:rsid w:val="00B6113C"/>
    <w:rsid w:val="00B614A8"/>
    <w:rsid w:val="00B61852"/>
    <w:rsid w:val="00B61905"/>
    <w:rsid w:val="00B61D72"/>
    <w:rsid w:val="00B62018"/>
    <w:rsid w:val="00B628BD"/>
    <w:rsid w:val="00B6294C"/>
    <w:rsid w:val="00B62B4F"/>
    <w:rsid w:val="00B64282"/>
    <w:rsid w:val="00B642EB"/>
    <w:rsid w:val="00B643B7"/>
    <w:rsid w:val="00B643D5"/>
    <w:rsid w:val="00B65313"/>
    <w:rsid w:val="00B655DE"/>
    <w:rsid w:val="00B65673"/>
    <w:rsid w:val="00B659DD"/>
    <w:rsid w:val="00B673B8"/>
    <w:rsid w:val="00B673DF"/>
    <w:rsid w:val="00B676B4"/>
    <w:rsid w:val="00B67811"/>
    <w:rsid w:val="00B67DE7"/>
    <w:rsid w:val="00B70105"/>
    <w:rsid w:val="00B70344"/>
    <w:rsid w:val="00B7049C"/>
    <w:rsid w:val="00B7074C"/>
    <w:rsid w:val="00B70BC8"/>
    <w:rsid w:val="00B70D13"/>
    <w:rsid w:val="00B71411"/>
    <w:rsid w:val="00B7142B"/>
    <w:rsid w:val="00B7186F"/>
    <w:rsid w:val="00B72A2F"/>
    <w:rsid w:val="00B739AB"/>
    <w:rsid w:val="00B73A5B"/>
    <w:rsid w:val="00B743AE"/>
    <w:rsid w:val="00B7449F"/>
    <w:rsid w:val="00B74E72"/>
    <w:rsid w:val="00B751C2"/>
    <w:rsid w:val="00B75E05"/>
    <w:rsid w:val="00B76270"/>
    <w:rsid w:val="00B762B5"/>
    <w:rsid w:val="00B76E02"/>
    <w:rsid w:val="00B7722B"/>
    <w:rsid w:val="00B77988"/>
    <w:rsid w:val="00B80522"/>
    <w:rsid w:val="00B80FBB"/>
    <w:rsid w:val="00B81141"/>
    <w:rsid w:val="00B818ED"/>
    <w:rsid w:val="00B81CB9"/>
    <w:rsid w:val="00B82BE1"/>
    <w:rsid w:val="00B834E8"/>
    <w:rsid w:val="00B8390D"/>
    <w:rsid w:val="00B83A31"/>
    <w:rsid w:val="00B84193"/>
    <w:rsid w:val="00B84964"/>
    <w:rsid w:val="00B84C43"/>
    <w:rsid w:val="00B850C3"/>
    <w:rsid w:val="00B861FA"/>
    <w:rsid w:val="00B86604"/>
    <w:rsid w:val="00B86C8F"/>
    <w:rsid w:val="00B873F6"/>
    <w:rsid w:val="00B87514"/>
    <w:rsid w:val="00B875C9"/>
    <w:rsid w:val="00B87B48"/>
    <w:rsid w:val="00B908A3"/>
    <w:rsid w:val="00B908ED"/>
    <w:rsid w:val="00B90913"/>
    <w:rsid w:val="00B90ADF"/>
    <w:rsid w:val="00B923DF"/>
    <w:rsid w:val="00B92539"/>
    <w:rsid w:val="00B92619"/>
    <w:rsid w:val="00B92F90"/>
    <w:rsid w:val="00B92F9B"/>
    <w:rsid w:val="00B9391C"/>
    <w:rsid w:val="00B9392E"/>
    <w:rsid w:val="00B93CAF"/>
    <w:rsid w:val="00B94149"/>
    <w:rsid w:val="00B94AF4"/>
    <w:rsid w:val="00B94D37"/>
    <w:rsid w:val="00B955BC"/>
    <w:rsid w:val="00B95EB6"/>
    <w:rsid w:val="00B9618B"/>
    <w:rsid w:val="00B96525"/>
    <w:rsid w:val="00B96812"/>
    <w:rsid w:val="00B96E1C"/>
    <w:rsid w:val="00B9774E"/>
    <w:rsid w:val="00B9781B"/>
    <w:rsid w:val="00B979F6"/>
    <w:rsid w:val="00B97B64"/>
    <w:rsid w:val="00B97C30"/>
    <w:rsid w:val="00BA0137"/>
    <w:rsid w:val="00BA0D7F"/>
    <w:rsid w:val="00BA106C"/>
    <w:rsid w:val="00BA2094"/>
    <w:rsid w:val="00BA269C"/>
    <w:rsid w:val="00BA2A26"/>
    <w:rsid w:val="00BA2BD2"/>
    <w:rsid w:val="00BA3061"/>
    <w:rsid w:val="00BA31C5"/>
    <w:rsid w:val="00BA34DF"/>
    <w:rsid w:val="00BA3C81"/>
    <w:rsid w:val="00BA46A1"/>
    <w:rsid w:val="00BA5352"/>
    <w:rsid w:val="00BA5A6E"/>
    <w:rsid w:val="00BA5AF0"/>
    <w:rsid w:val="00BA5C3B"/>
    <w:rsid w:val="00BA5FD6"/>
    <w:rsid w:val="00BA6BC0"/>
    <w:rsid w:val="00BA7CBB"/>
    <w:rsid w:val="00BB037F"/>
    <w:rsid w:val="00BB04DB"/>
    <w:rsid w:val="00BB082E"/>
    <w:rsid w:val="00BB09E6"/>
    <w:rsid w:val="00BB1745"/>
    <w:rsid w:val="00BB29C7"/>
    <w:rsid w:val="00BB2EF0"/>
    <w:rsid w:val="00BB34AE"/>
    <w:rsid w:val="00BB379D"/>
    <w:rsid w:val="00BB3B66"/>
    <w:rsid w:val="00BB3F6A"/>
    <w:rsid w:val="00BB447F"/>
    <w:rsid w:val="00BB463E"/>
    <w:rsid w:val="00BB4A8C"/>
    <w:rsid w:val="00BB4B35"/>
    <w:rsid w:val="00BB56D3"/>
    <w:rsid w:val="00BB59C8"/>
    <w:rsid w:val="00BB5A3E"/>
    <w:rsid w:val="00BB626F"/>
    <w:rsid w:val="00BB644B"/>
    <w:rsid w:val="00BB6753"/>
    <w:rsid w:val="00BB6B38"/>
    <w:rsid w:val="00BB6D3E"/>
    <w:rsid w:val="00BB6E32"/>
    <w:rsid w:val="00BB7F9B"/>
    <w:rsid w:val="00BC0019"/>
    <w:rsid w:val="00BC015A"/>
    <w:rsid w:val="00BC06FD"/>
    <w:rsid w:val="00BC08E3"/>
    <w:rsid w:val="00BC0ABC"/>
    <w:rsid w:val="00BC0BBC"/>
    <w:rsid w:val="00BC104A"/>
    <w:rsid w:val="00BC1202"/>
    <w:rsid w:val="00BC15BB"/>
    <w:rsid w:val="00BC1904"/>
    <w:rsid w:val="00BC434A"/>
    <w:rsid w:val="00BC4662"/>
    <w:rsid w:val="00BC529F"/>
    <w:rsid w:val="00BC5747"/>
    <w:rsid w:val="00BC5B49"/>
    <w:rsid w:val="00BC5EE7"/>
    <w:rsid w:val="00BC68AC"/>
    <w:rsid w:val="00BC6C9D"/>
    <w:rsid w:val="00BC72B7"/>
    <w:rsid w:val="00BC72F8"/>
    <w:rsid w:val="00BC730E"/>
    <w:rsid w:val="00BC776A"/>
    <w:rsid w:val="00BD0769"/>
    <w:rsid w:val="00BD0AED"/>
    <w:rsid w:val="00BD0CBF"/>
    <w:rsid w:val="00BD0E1F"/>
    <w:rsid w:val="00BD1A19"/>
    <w:rsid w:val="00BD1A4C"/>
    <w:rsid w:val="00BD2A2F"/>
    <w:rsid w:val="00BD37EB"/>
    <w:rsid w:val="00BD3A5C"/>
    <w:rsid w:val="00BD467A"/>
    <w:rsid w:val="00BD51F2"/>
    <w:rsid w:val="00BD53EE"/>
    <w:rsid w:val="00BD60E4"/>
    <w:rsid w:val="00BD6181"/>
    <w:rsid w:val="00BD6811"/>
    <w:rsid w:val="00BD6C36"/>
    <w:rsid w:val="00BD6CBB"/>
    <w:rsid w:val="00BD6F24"/>
    <w:rsid w:val="00BD735C"/>
    <w:rsid w:val="00BE0B81"/>
    <w:rsid w:val="00BE17AB"/>
    <w:rsid w:val="00BE201D"/>
    <w:rsid w:val="00BE2DD0"/>
    <w:rsid w:val="00BE2E85"/>
    <w:rsid w:val="00BE346F"/>
    <w:rsid w:val="00BE38CE"/>
    <w:rsid w:val="00BE3D7C"/>
    <w:rsid w:val="00BE3E2C"/>
    <w:rsid w:val="00BE3E47"/>
    <w:rsid w:val="00BE4D8C"/>
    <w:rsid w:val="00BE572A"/>
    <w:rsid w:val="00BE5BC0"/>
    <w:rsid w:val="00BE5DDD"/>
    <w:rsid w:val="00BE6532"/>
    <w:rsid w:val="00BE7648"/>
    <w:rsid w:val="00BE7DAB"/>
    <w:rsid w:val="00BE7DDB"/>
    <w:rsid w:val="00BE7F29"/>
    <w:rsid w:val="00BF00E0"/>
    <w:rsid w:val="00BF0231"/>
    <w:rsid w:val="00BF0715"/>
    <w:rsid w:val="00BF0817"/>
    <w:rsid w:val="00BF0964"/>
    <w:rsid w:val="00BF1433"/>
    <w:rsid w:val="00BF1706"/>
    <w:rsid w:val="00BF196C"/>
    <w:rsid w:val="00BF1DFC"/>
    <w:rsid w:val="00BF21CA"/>
    <w:rsid w:val="00BF29FB"/>
    <w:rsid w:val="00BF2D16"/>
    <w:rsid w:val="00BF32E2"/>
    <w:rsid w:val="00BF3CA2"/>
    <w:rsid w:val="00BF3D94"/>
    <w:rsid w:val="00BF4FDC"/>
    <w:rsid w:val="00BF524E"/>
    <w:rsid w:val="00BF5A52"/>
    <w:rsid w:val="00BF614F"/>
    <w:rsid w:val="00BF61F3"/>
    <w:rsid w:val="00BF6A0A"/>
    <w:rsid w:val="00BF6A28"/>
    <w:rsid w:val="00BF6B35"/>
    <w:rsid w:val="00BF6F70"/>
    <w:rsid w:val="00BF720C"/>
    <w:rsid w:val="00BF730D"/>
    <w:rsid w:val="00C00328"/>
    <w:rsid w:val="00C0039C"/>
    <w:rsid w:val="00C00754"/>
    <w:rsid w:val="00C00CCF"/>
    <w:rsid w:val="00C01203"/>
    <w:rsid w:val="00C0203B"/>
    <w:rsid w:val="00C02085"/>
    <w:rsid w:val="00C0211D"/>
    <w:rsid w:val="00C0228B"/>
    <w:rsid w:val="00C02619"/>
    <w:rsid w:val="00C029D4"/>
    <w:rsid w:val="00C02B6C"/>
    <w:rsid w:val="00C0328F"/>
    <w:rsid w:val="00C036B7"/>
    <w:rsid w:val="00C03722"/>
    <w:rsid w:val="00C0428B"/>
    <w:rsid w:val="00C044F4"/>
    <w:rsid w:val="00C04B2C"/>
    <w:rsid w:val="00C04E9C"/>
    <w:rsid w:val="00C04F15"/>
    <w:rsid w:val="00C054DC"/>
    <w:rsid w:val="00C055E5"/>
    <w:rsid w:val="00C059F0"/>
    <w:rsid w:val="00C05B24"/>
    <w:rsid w:val="00C065B6"/>
    <w:rsid w:val="00C06959"/>
    <w:rsid w:val="00C075C5"/>
    <w:rsid w:val="00C077F5"/>
    <w:rsid w:val="00C10BC8"/>
    <w:rsid w:val="00C10CB2"/>
    <w:rsid w:val="00C11AFC"/>
    <w:rsid w:val="00C11DC0"/>
    <w:rsid w:val="00C11EA8"/>
    <w:rsid w:val="00C1230A"/>
    <w:rsid w:val="00C1255A"/>
    <w:rsid w:val="00C12861"/>
    <w:rsid w:val="00C129CC"/>
    <w:rsid w:val="00C129D8"/>
    <w:rsid w:val="00C12B67"/>
    <w:rsid w:val="00C13245"/>
    <w:rsid w:val="00C13382"/>
    <w:rsid w:val="00C136B6"/>
    <w:rsid w:val="00C139E9"/>
    <w:rsid w:val="00C1414B"/>
    <w:rsid w:val="00C145CB"/>
    <w:rsid w:val="00C14AA6"/>
    <w:rsid w:val="00C14E61"/>
    <w:rsid w:val="00C1506A"/>
    <w:rsid w:val="00C1590D"/>
    <w:rsid w:val="00C16649"/>
    <w:rsid w:val="00C16B86"/>
    <w:rsid w:val="00C16BF3"/>
    <w:rsid w:val="00C174A6"/>
    <w:rsid w:val="00C17D2C"/>
    <w:rsid w:val="00C17FE6"/>
    <w:rsid w:val="00C2091A"/>
    <w:rsid w:val="00C20D08"/>
    <w:rsid w:val="00C21790"/>
    <w:rsid w:val="00C21AC6"/>
    <w:rsid w:val="00C21B0C"/>
    <w:rsid w:val="00C234DD"/>
    <w:rsid w:val="00C23922"/>
    <w:rsid w:val="00C23D1F"/>
    <w:rsid w:val="00C23E52"/>
    <w:rsid w:val="00C24027"/>
    <w:rsid w:val="00C2435E"/>
    <w:rsid w:val="00C24BDB"/>
    <w:rsid w:val="00C25114"/>
    <w:rsid w:val="00C25433"/>
    <w:rsid w:val="00C25726"/>
    <w:rsid w:val="00C25D0E"/>
    <w:rsid w:val="00C265AA"/>
    <w:rsid w:val="00C26CE8"/>
    <w:rsid w:val="00C26E3C"/>
    <w:rsid w:val="00C27121"/>
    <w:rsid w:val="00C27B14"/>
    <w:rsid w:val="00C30259"/>
    <w:rsid w:val="00C307C1"/>
    <w:rsid w:val="00C30C0D"/>
    <w:rsid w:val="00C32CF3"/>
    <w:rsid w:val="00C32FCF"/>
    <w:rsid w:val="00C333A1"/>
    <w:rsid w:val="00C335FE"/>
    <w:rsid w:val="00C33AE4"/>
    <w:rsid w:val="00C33D5A"/>
    <w:rsid w:val="00C3415B"/>
    <w:rsid w:val="00C34253"/>
    <w:rsid w:val="00C348A2"/>
    <w:rsid w:val="00C349AB"/>
    <w:rsid w:val="00C34ADF"/>
    <w:rsid w:val="00C34D28"/>
    <w:rsid w:val="00C34D76"/>
    <w:rsid w:val="00C35CDB"/>
    <w:rsid w:val="00C3634E"/>
    <w:rsid w:val="00C36B06"/>
    <w:rsid w:val="00C3742D"/>
    <w:rsid w:val="00C37A47"/>
    <w:rsid w:val="00C4010A"/>
    <w:rsid w:val="00C4064E"/>
    <w:rsid w:val="00C409B1"/>
    <w:rsid w:val="00C41409"/>
    <w:rsid w:val="00C4171A"/>
    <w:rsid w:val="00C41CE7"/>
    <w:rsid w:val="00C41E0B"/>
    <w:rsid w:val="00C42213"/>
    <w:rsid w:val="00C4241D"/>
    <w:rsid w:val="00C43880"/>
    <w:rsid w:val="00C4491C"/>
    <w:rsid w:val="00C45054"/>
    <w:rsid w:val="00C45664"/>
    <w:rsid w:val="00C45ECB"/>
    <w:rsid w:val="00C4653E"/>
    <w:rsid w:val="00C46665"/>
    <w:rsid w:val="00C467A4"/>
    <w:rsid w:val="00C46A88"/>
    <w:rsid w:val="00C46B29"/>
    <w:rsid w:val="00C46E29"/>
    <w:rsid w:val="00C46E6A"/>
    <w:rsid w:val="00C473E3"/>
    <w:rsid w:val="00C47427"/>
    <w:rsid w:val="00C474D1"/>
    <w:rsid w:val="00C47973"/>
    <w:rsid w:val="00C47C34"/>
    <w:rsid w:val="00C47EF8"/>
    <w:rsid w:val="00C50108"/>
    <w:rsid w:val="00C514D5"/>
    <w:rsid w:val="00C51B89"/>
    <w:rsid w:val="00C51CB7"/>
    <w:rsid w:val="00C52C3D"/>
    <w:rsid w:val="00C52E74"/>
    <w:rsid w:val="00C536CF"/>
    <w:rsid w:val="00C53E52"/>
    <w:rsid w:val="00C5490E"/>
    <w:rsid w:val="00C549FC"/>
    <w:rsid w:val="00C552B8"/>
    <w:rsid w:val="00C5577D"/>
    <w:rsid w:val="00C55851"/>
    <w:rsid w:val="00C5585A"/>
    <w:rsid w:val="00C55D78"/>
    <w:rsid w:val="00C55DBC"/>
    <w:rsid w:val="00C55F93"/>
    <w:rsid w:val="00C561B0"/>
    <w:rsid w:val="00C562B0"/>
    <w:rsid w:val="00C57064"/>
    <w:rsid w:val="00C57A10"/>
    <w:rsid w:val="00C60A9F"/>
    <w:rsid w:val="00C61233"/>
    <w:rsid w:val="00C61C11"/>
    <w:rsid w:val="00C620BB"/>
    <w:rsid w:val="00C626D1"/>
    <w:rsid w:val="00C626F6"/>
    <w:rsid w:val="00C62A14"/>
    <w:rsid w:val="00C62BBE"/>
    <w:rsid w:val="00C631C1"/>
    <w:rsid w:val="00C633A9"/>
    <w:rsid w:val="00C63802"/>
    <w:rsid w:val="00C63DD9"/>
    <w:rsid w:val="00C645BD"/>
    <w:rsid w:val="00C64E12"/>
    <w:rsid w:val="00C66035"/>
    <w:rsid w:val="00C66524"/>
    <w:rsid w:val="00C6664F"/>
    <w:rsid w:val="00C66BE8"/>
    <w:rsid w:val="00C66D78"/>
    <w:rsid w:val="00C66DCF"/>
    <w:rsid w:val="00C67517"/>
    <w:rsid w:val="00C67B6F"/>
    <w:rsid w:val="00C67DD0"/>
    <w:rsid w:val="00C7032E"/>
    <w:rsid w:val="00C704E9"/>
    <w:rsid w:val="00C7096E"/>
    <w:rsid w:val="00C70BE4"/>
    <w:rsid w:val="00C711E1"/>
    <w:rsid w:val="00C7175D"/>
    <w:rsid w:val="00C724FE"/>
    <w:rsid w:val="00C7289A"/>
    <w:rsid w:val="00C72943"/>
    <w:rsid w:val="00C72E7D"/>
    <w:rsid w:val="00C7371C"/>
    <w:rsid w:val="00C73A1C"/>
    <w:rsid w:val="00C7418D"/>
    <w:rsid w:val="00C74348"/>
    <w:rsid w:val="00C74603"/>
    <w:rsid w:val="00C74C63"/>
    <w:rsid w:val="00C754E0"/>
    <w:rsid w:val="00C75935"/>
    <w:rsid w:val="00C75B7B"/>
    <w:rsid w:val="00C75D2E"/>
    <w:rsid w:val="00C75F3A"/>
    <w:rsid w:val="00C76035"/>
    <w:rsid w:val="00C76432"/>
    <w:rsid w:val="00C76576"/>
    <w:rsid w:val="00C76741"/>
    <w:rsid w:val="00C76EB0"/>
    <w:rsid w:val="00C77263"/>
    <w:rsid w:val="00C773FC"/>
    <w:rsid w:val="00C77560"/>
    <w:rsid w:val="00C77C5C"/>
    <w:rsid w:val="00C77CFD"/>
    <w:rsid w:val="00C77D55"/>
    <w:rsid w:val="00C80B44"/>
    <w:rsid w:val="00C81A0F"/>
    <w:rsid w:val="00C81FE3"/>
    <w:rsid w:val="00C820C8"/>
    <w:rsid w:val="00C8227B"/>
    <w:rsid w:val="00C83178"/>
    <w:rsid w:val="00C84131"/>
    <w:rsid w:val="00C84CDF"/>
    <w:rsid w:val="00C858E9"/>
    <w:rsid w:val="00C858FA"/>
    <w:rsid w:val="00C85952"/>
    <w:rsid w:val="00C85E24"/>
    <w:rsid w:val="00C8635A"/>
    <w:rsid w:val="00C868D0"/>
    <w:rsid w:val="00C86BE6"/>
    <w:rsid w:val="00C86C90"/>
    <w:rsid w:val="00C86E30"/>
    <w:rsid w:val="00C87403"/>
    <w:rsid w:val="00C87D00"/>
    <w:rsid w:val="00C90249"/>
    <w:rsid w:val="00C9075C"/>
    <w:rsid w:val="00C908B3"/>
    <w:rsid w:val="00C910F0"/>
    <w:rsid w:val="00C91137"/>
    <w:rsid w:val="00C92D1E"/>
    <w:rsid w:val="00C93108"/>
    <w:rsid w:val="00C932B7"/>
    <w:rsid w:val="00C932EF"/>
    <w:rsid w:val="00C935C5"/>
    <w:rsid w:val="00C936EC"/>
    <w:rsid w:val="00C93F31"/>
    <w:rsid w:val="00C947BA"/>
    <w:rsid w:val="00C954EC"/>
    <w:rsid w:val="00C95E5C"/>
    <w:rsid w:val="00C96388"/>
    <w:rsid w:val="00C9648A"/>
    <w:rsid w:val="00C96560"/>
    <w:rsid w:val="00C968D4"/>
    <w:rsid w:val="00C96CE3"/>
    <w:rsid w:val="00C976AD"/>
    <w:rsid w:val="00C97A7A"/>
    <w:rsid w:val="00C97DBD"/>
    <w:rsid w:val="00CA03F6"/>
    <w:rsid w:val="00CA041D"/>
    <w:rsid w:val="00CA0A19"/>
    <w:rsid w:val="00CA0AF7"/>
    <w:rsid w:val="00CA0DC6"/>
    <w:rsid w:val="00CA0E25"/>
    <w:rsid w:val="00CA11F1"/>
    <w:rsid w:val="00CA132F"/>
    <w:rsid w:val="00CA14FA"/>
    <w:rsid w:val="00CA1548"/>
    <w:rsid w:val="00CA1D0A"/>
    <w:rsid w:val="00CA2912"/>
    <w:rsid w:val="00CA3281"/>
    <w:rsid w:val="00CA334B"/>
    <w:rsid w:val="00CA337B"/>
    <w:rsid w:val="00CA3A1B"/>
    <w:rsid w:val="00CA441B"/>
    <w:rsid w:val="00CA44E4"/>
    <w:rsid w:val="00CA472D"/>
    <w:rsid w:val="00CA54B3"/>
    <w:rsid w:val="00CA5746"/>
    <w:rsid w:val="00CA620C"/>
    <w:rsid w:val="00CA6AC5"/>
    <w:rsid w:val="00CA6D9E"/>
    <w:rsid w:val="00CA6E35"/>
    <w:rsid w:val="00CA7831"/>
    <w:rsid w:val="00CA7DB1"/>
    <w:rsid w:val="00CA7E72"/>
    <w:rsid w:val="00CA7FC6"/>
    <w:rsid w:val="00CB0931"/>
    <w:rsid w:val="00CB0F0D"/>
    <w:rsid w:val="00CB0F1B"/>
    <w:rsid w:val="00CB1ECD"/>
    <w:rsid w:val="00CB21E6"/>
    <w:rsid w:val="00CB2674"/>
    <w:rsid w:val="00CB272E"/>
    <w:rsid w:val="00CB2896"/>
    <w:rsid w:val="00CB319B"/>
    <w:rsid w:val="00CB32CE"/>
    <w:rsid w:val="00CB5078"/>
    <w:rsid w:val="00CB5543"/>
    <w:rsid w:val="00CB575F"/>
    <w:rsid w:val="00CB57B6"/>
    <w:rsid w:val="00CB5806"/>
    <w:rsid w:val="00CB583C"/>
    <w:rsid w:val="00CB5CF7"/>
    <w:rsid w:val="00CB5DB7"/>
    <w:rsid w:val="00CB5E40"/>
    <w:rsid w:val="00CB64A1"/>
    <w:rsid w:val="00CB6566"/>
    <w:rsid w:val="00CB6787"/>
    <w:rsid w:val="00CB6EF8"/>
    <w:rsid w:val="00CC0BBF"/>
    <w:rsid w:val="00CC0BCF"/>
    <w:rsid w:val="00CC13C8"/>
    <w:rsid w:val="00CC13D6"/>
    <w:rsid w:val="00CC13ED"/>
    <w:rsid w:val="00CC1AB3"/>
    <w:rsid w:val="00CC27F8"/>
    <w:rsid w:val="00CC2C68"/>
    <w:rsid w:val="00CC354E"/>
    <w:rsid w:val="00CC35A7"/>
    <w:rsid w:val="00CC3BB8"/>
    <w:rsid w:val="00CC3D1D"/>
    <w:rsid w:val="00CC491F"/>
    <w:rsid w:val="00CC49F8"/>
    <w:rsid w:val="00CC4B0F"/>
    <w:rsid w:val="00CC4DE7"/>
    <w:rsid w:val="00CC52E2"/>
    <w:rsid w:val="00CC53CA"/>
    <w:rsid w:val="00CC59F5"/>
    <w:rsid w:val="00CC5A3D"/>
    <w:rsid w:val="00CC5D70"/>
    <w:rsid w:val="00CC6B88"/>
    <w:rsid w:val="00CC6DBE"/>
    <w:rsid w:val="00CC7659"/>
    <w:rsid w:val="00CD03DA"/>
    <w:rsid w:val="00CD0C03"/>
    <w:rsid w:val="00CD140D"/>
    <w:rsid w:val="00CD19EA"/>
    <w:rsid w:val="00CD2496"/>
    <w:rsid w:val="00CD3427"/>
    <w:rsid w:val="00CD3FD6"/>
    <w:rsid w:val="00CD5202"/>
    <w:rsid w:val="00CD524A"/>
    <w:rsid w:val="00CD5442"/>
    <w:rsid w:val="00CD54E3"/>
    <w:rsid w:val="00CD5839"/>
    <w:rsid w:val="00CD5934"/>
    <w:rsid w:val="00CD5FE8"/>
    <w:rsid w:val="00CD6A2F"/>
    <w:rsid w:val="00CD7297"/>
    <w:rsid w:val="00CD7888"/>
    <w:rsid w:val="00CE023D"/>
    <w:rsid w:val="00CE061B"/>
    <w:rsid w:val="00CE0C34"/>
    <w:rsid w:val="00CE1058"/>
    <w:rsid w:val="00CE1062"/>
    <w:rsid w:val="00CE168F"/>
    <w:rsid w:val="00CE1805"/>
    <w:rsid w:val="00CE244D"/>
    <w:rsid w:val="00CE24C6"/>
    <w:rsid w:val="00CE34B0"/>
    <w:rsid w:val="00CE42E6"/>
    <w:rsid w:val="00CE4926"/>
    <w:rsid w:val="00CE4961"/>
    <w:rsid w:val="00CE4E8B"/>
    <w:rsid w:val="00CE64F1"/>
    <w:rsid w:val="00CE796E"/>
    <w:rsid w:val="00CE7BE4"/>
    <w:rsid w:val="00CF0B74"/>
    <w:rsid w:val="00CF1309"/>
    <w:rsid w:val="00CF1951"/>
    <w:rsid w:val="00CF2537"/>
    <w:rsid w:val="00CF2817"/>
    <w:rsid w:val="00CF3079"/>
    <w:rsid w:val="00CF31B0"/>
    <w:rsid w:val="00CF320B"/>
    <w:rsid w:val="00CF3EAB"/>
    <w:rsid w:val="00CF4C94"/>
    <w:rsid w:val="00CF55D9"/>
    <w:rsid w:val="00CF6B9D"/>
    <w:rsid w:val="00CF6FAE"/>
    <w:rsid w:val="00CF78CE"/>
    <w:rsid w:val="00CF7A83"/>
    <w:rsid w:val="00CF7D1B"/>
    <w:rsid w:val="00CF7DB2"/>
    <w:rsid w:val="00CF7DC0"/>
    <w:rsid w:val="00D003C7"/>
    <w:rsid w:val="00D00AD7"/>
    <w:rsid w:val="00D01B96"/>
    <w:rsid w:val="00D01FB9"/>
    <w:rsid w:val="00D0250F"/>
    <w:rsid w:val="00D0285F"/>
    <w:rsid w:val="00D032EF"/>
    <w:rsid w:val="00D03C16"/>
    <w:rsid w:val="00D040AE"/>
    <w:rsid w:val="00D04590"/>
    <w:rsid w:val="00D05061"/>
    <w:rsid w:val="00D05266"/>
    <w:rsid w:val="00D055F7"/>
    <w:rsid w:val="00D057B9"/>
    <w:rsid w:val="00D0589C"/>
    <w:rsid w:val="00D05B67"/>
    <w:rsid w:val="00D05E73"/>
    <w:rsid w:val="00D0642A"/>
    <w:rsid w:val="00D066CF"/>
    <w:rsid w:val="00D06D42"/>
    <w:rsid w:val="00D070E7"/>
    <w:rsid w:val="00D074D9"/>
    <w:rsid w:val="00D075D4"/>
    <w:rsid w:val="00D07849"/>
    <w:rsid w:val="00D07D7E"/>
    <w:rsid w:val="00D10202"/>
    <w:rsid w:val="00D1055A"/>
    <w:rsid w:val="00D1067C"/>
    <w:rsid w:val="00D10732"/>
    <w:rsid w:val="00D10AC5"/>
    <w:rsid w:val="00D10FEC"/>
    <w:rsid w:val="00D11618"/>
    <w:rsid w:val="00D11655"/>
    <w:rsid w:val="00D118C8"/>
    <w:rsid w:val="00D11A94"/>
    <w:rsid w:val="00D12DE0"/>
    <w:rsid w:val="00D12FA9"/>
    <w:rsid w:val="00D13E08"/>
    <w:rsid w:val="00D14064"/>
    <w:rsid w:val="00D14978"/>
    <w:rsid w:val="00D1535B"/>
    <w:rsid w:val="00D15A3A"/>
    <w:rsid w:val="00D15FB6"/>
    <w:rsid w:val="00D15FE2"/>
    <w:rsid w:val="00D1624E"/>
    <w:rsid w:val="00D16B10"/>
    <w:rsid w:val="00D16EFF"/>
    <w:rsid w:val="00D17527"/>
    <w:rsid w:val="00D17818"/>
    <w:rsid w:val="00D17CE0"/>
    <w:rsid w:val="00D2004C"/>
    <w:rsid w:val="00D20352"/>
    <w:rsid w:val="00D203AB"/>
    <w:rsid w:val="00D203CE"/>
    <w:rsid w:val="00D20BBF"/>
    <w:rsid w:val="00D20DA2"/>
    <w:rsid w:val="00D21672"/>
    <w:rsid w:val="00D216B9"/>
    <w:rsid w:val="00D225D9"/>
    <w:rsid w:val="00D225DB"/>
    <w:rsid w:val="00D22733"/>
    <w:rsid w:val="00D22AD9"/>
    <w:rsid w:val="00D2383B"/>
    <w:rsid w:val="00D24105"/>
    <w:rsid w:val="00D24F04"/>
    <w:rsid w:val="00D258C6"/>
    <w:rsid w:val="00D25E06"/>
    <w:rsid w:val="00D25F0D"/>
    <w:rsid w:val="00D26820"/>
    <w:rsid w:val="00D26948"/>
    <w:rsid w:val="00D26959"/>
    <w:rsid w:val="00D270FD"/>
    <w:rsid w:val="00D27BFE"/>
    <w:rsid w:val="00D3015C"/>
    <w:rsid w:val="00D308CA"/>
    <w:rsid w:val="00D30E65"/>
    <w:rsid w:val="00D30FB8"/>
    <w:rsid w:val="00D31063"/>
    <w:rsid w:val="00D31247"/>
    <w:rsid w:val="00D31693"/>
    <w:rsid w:val="00D322AB"/>
    <w:rsid w:val="00D32391"/>
    <w:rsid w:val="00D329BE"/>
    <w:rsid w:val="00D3315C"/>
    <w:rsid w:val="00D331FF"/>
    <w:rsid w:val="00D3348B"/>
    <w:rsid w:val="00D33685"/>
    <w:rsid w:val="00D3392A"/>
    <w:rsid w:val="00D3429E"/>
    <w:rsid w:val="00D343BE"/>
    <w:rsid w:val="00D344B7"/>
    <w:rsid w:val="00D34C5D"/>
    <w:rsid w:val="00D35E61"/>
    <w:rsid w:val="00D36345"/>
    <w:rsid w:val="00D36583"/>
    <w:rsid w:val="00D36C44"/>
    <w:rsid w:val="00D36D51"/>
    <w:rsid w:val="00D374C4"/>
    <w:rsid w:val="00D3753C"/>
    <w:rsid w:val="00D37B3C"/>
    <w:rsid w:val="00D37E7F"/>
    <w:rsid w:val="00D37EAC"/>
    <w:rsid w:val="00D37ED2"/>
    <w:rsid w:val="00D37FAA"/>
    <w:rsid w:val="00D40C93"/>
    <w:rsid w:val="00D4131B"/>
    <w:rsid w:val="00D414B1"/>
    <w:rsid w:val="00D41887"/>
    <w:rsid w:val="00D41DB8"/>
    <w:rsid w:val="00D41E76"/>
    <w:rsid w:val="00D41F9B"/>
    <w:rsid w:val="00D42350"/>
    <w:rsid w:val="00D42BAD"/>
    <w:rsid w:val="00D42F28"/>
    <w:rsid w:val="00D4330B"/>
    <w:rsid w:val="00D43E4A"/>
    <w:rsid w:val="00D43F21"/>
    <w:rsid w:val="00D44055"/>
    <w:rsid w:val="00D442A2"/>
    <w:rsid w:val="00D44801"/>
    <w:rsid w:val="00D453A2"/>
    <w:rsid w:val="00D45760"/>
    <w:rsid w:val="00D45C49"/>
    <w:rsid w:val="00D45CF7"/>
    <w:rsid w:val="00D45D73"/>
    <w:rsid w:val="00D46475"/>
    <w:rsid w:val="00D46785"/>
    <w:rsid w:val="00D46DB8"/>
    <w:rsid w:val="00D47160"/>
    <w:rsid w:val="00D47789"/>
    <w:rsid w:val="00D47BC6"/>
    <w:rsid w:val="00D47E2F"/>
    <w:rsid w:val="00D5008D"/>
    <w:rsid w:val="00D50750"/>
    <w:rsid w:val="00D5079C"/>
    <w:rsid w:val="00D50CD7"/>
    <w:rsid w:val="00D51165"/>
    <w:rsid w:val="00D51AB4"/>
    <w:rsid w:val="00D52C3C"/>
    <w:rsid w:val="00D5325C"/>
    <w:rsid w:val="00D535BF"/>
    <w:rsid w:val="00D53A15"/>
    <w:rsid w:val="00D53ACC"/>
    <w:rsid w:val="00D53CBF"/>
    <w:rsid w:val="00D542FB"/>
    <w:rsid w:val="00D5461F"/>
    <w:rsid w:val="00D5479D"/>
    <w:rsid w:val="00D5485E"/>
    <w:rsid w:val="00D54D49"/>
    <w:rsid w:val="00D54D80"/>
    <w:rsid w:val="00D55513"/>
    <w:rsid w:val="00D55D01"/>
    <w:rsid w:val="00D56036"/>
    <w:rsid w:val="00D56A2C"/>
    <w:rsid w:val="00D56E2D"/>
    <w:rsid w:val="00D56E66"/>
    <w:rsid w:val="00D571A9"/>
    <w:rsid w:val="00D57423"/>
    <w:rsid w:val="00D57C80"/>
    <w:rsid w:val="00D60752"/>
    <w:rsid w:val="00D60CBB"/>
    <w:rsid w:val="00D60E98"/>
    <w:rsid w:val="00D6139A"/>
    <w:rsid w:val="00D61A38"/>
    <w:rsid w:val="00D6246B"/>
    <w:rsid w:val="00D62A3C"/>
    <w:rsid w:val="00D62E5D"/>
    <w:rsid w:val="00D6334F"/>
    <w:rsid w:val="00D636AB"/>
    <w:rsid w:val="00D636CD"/>
    <w:rsid w:val="00D637BB"/>
    <w:rsid w:val="00D63D31"/>
    <w:rsid w:val="00D63EAF"/>
    <w:rsid w:val="00D64113"/>
    <w:rsid w:val="00D64348"/>
    <w:rsid w:val="00D643FC"/>
    <w:rsid w:val="00D64B9B"/>
    <w:rsid w:val="00D64C27"/>
    <w:rsid w:val="00D64D7F"/>
    <w:rsid w:val="00D651B8"/>
    <w:rsid w:val="00D65262"/>
    <w:rsid w:val="00D652BC"/>
    <w:rsid w:val="00D654C9"/>
    <w:rsid w:val="00D65B16"/>
    <w:rsid w:val="00D65CC9"/>
    <w:rsid w:val="00D660A7"/>
    <w:rsid w:val="00D66E2E"/>
    <w:rsid w:val="00D67284"/>
    <w:rsid w:val="00D6771F"/>
    <w:rsid w:val="00D67846"/>
    <w:rsid w:val="00D67FB0"/>
    <w:rsid w:val="00D703E0"/>
    <w:rsid w:val="00D70C40"/>
    <w:rsid w:val="00D71089"/>
    <w:rsid w:val="00D71DC7"/>
    <w:rsid w:val="00D71F59"/>
    <w:rsid w:val="00D722FD"/>
    <w:rsid w:val="00D7271D"/>
    <w:rsid w:val="00D72B00"/>
    <w:rsid w:val="00D72CB9"/>
    <w:rsid w:val="00D73B11"/>
    <w:rsid w:val="00D74083"/>
    <w:rsid w:val="00D74131"/>
    <w:rsid w:val="00D757FC"/>
    <w:rsid w:val="00D75810"/>
    <w:rsid w:val="00D76116"/>
    <w:rsid w:val="00D7686B"/>
    <w:rsid w:val="00D76928"/>
    <w:rsid w:val="00D76984"/>
    <w:rsid w:val="00D769CF"/>
    <w:rsid w:val="00D77CAE"/>
    <w:rsid w:val="00D77DEC"/>
    <w:rsid w:val="00D80685"/>
    <w:rsid w:val="00D80932"/>
    <w:rsid w:val="00D809AC"/>
    <w:rsid w:val="00D80A47"/>
    <w:rsid w:val="00D81997"/>
    <w:rsid w:val="00D82C62"/>
    <w:rsid w:val="00D83E58"/>
    <w:rsid w:val="00D84081"/>
    <w:rsid w:val="00D84EFF"/>
    <w:rsid w:val="00D8572C"/>
    <w:rsid w:val="00D862EF"/>
    <w:rsid w:val="00D866F3"/>
    <w:rsid w:val="00D86794"/>
    <w:rsid w:val="00D86EBC"/>
    <w:rsid w:val="00D87048"/>
    <w:rsid w:val="00D87D77"/>
    <w:rsid w:val="00D9030A"/>
    <w:rsid w:val="00D90393"/>
    <w:rsid w:val="00D9056E"/>
    <w:rsid w:val="00D91040"/>
    <w:rsid w:val="00D91077"/>
    <w:rsid w:val="00D92F42"/>
    <w:rsid w:val="00D93E63"/>
    <w:rsid w:val="00D940A2"/>
    <w:rsid w:val="00D9442D"/>
    <w:rsid w:val="00D94445"/>
    <w:rsid w:val="00D9450F"/>
    <w:rsid w:val="00D950F1"/>
    <w:rsid w:val="00D9524B"/>
    <w:rsid w:val="00D9601B"/>
    <w:rsid w:val="00D96021"/>
    <w:rsid w:val="00D9607B"/>
    <w:rsid w:val="00D961AE"/>
    <w:rsid w:val="00D97794"/>
    <w:rsid w:val="00DA08A2"/>
    <w:rsid w:val="00DA0BF1"/>
    <w:rsid w:val="00DA1546"/>
    <w:rsid w:val="00DA21F0"/>
    <w:rsid w:val="00DA227D"/>
    <w:rsid w:val="00DA3740"/>
    <w:rsid w:val="00DA3D63"/>
    <w:rsid w:val="00DA4945"/>
    <w:rsid w:val="00DA4FA7"/>
    <w:rsid w:val="00DA4FEB"/>
    <w:rsid w:val="00DA51D8"/>
    <w:rsid w:val="00DA5CEB"/>
    <w:rsid w:val="00DA6135"/>
    <w:rsid w:val="00DA6181"/>
    <w:rsid w:val="00DA6339"/>
    <w:rsid w:val="00DA6C9B"/>
    <w:rsid w:val="00DA7339"/>
    <w:rsid w:val="00DA7FC3"/>
    <w:rsid w:val="00DB0088"/>
    <w:rsid w:val="00DB0283"/>
    <w:rsid w:val="00DB05AC"/>
    <w:rsid w:val="00DB0A08"/>
    <w:rsid w:val="00DB1466"/>
    <w:rsid w:val="00DB157C"/>
    <w:rsid w:val="00DB1733"/>
    <w:rsid w:val="00DB1C69"/>
    <w:rsid w:val="00DB29A6"/>
    <w:rsid w:val="00DB2BF9"/>
    <w:rsid w:val="00DB3CF7"/>
    <w:rsid w:val="00DB3D5B"/>
    <w:rsid w:val="00DB40FB"/>
    <w:rsid w:val="00DB4AFC"/>
    <w:rsid w:val="00DB4D19"/>
    <w:rsid w:val="00DB4D5E"/>
    <w:rsid w:val="00DB501E"/>
    <w:rsid w:val="00DB5225"/>
    <w:rsid w:val="00DB580D"/>
    <w:rsid w:val="00DB584D"/>
    <w:rsid w:val="00DB5CB1"/>
    <w:rsid w:val="00DB5D69"/>
    <w:rsid w:val="00DB5DAA"/>
    <w:rsid w:val="00DB65B9"/>
    <w:rsid w:val="00DB67E6"/>
    <w:rsid w:val="00DB6B91"/>
    <w:rsid w:val="00DB6E75"/>
    <w:rsid w:val="00DB7487"/>
    <w:rsid w:val="00DB7488"/>
    <w:rsid w:val="00DC0300"/>
    <w:rsid w:val="00DC0C21"/>
    <w:rsid w:val="00DC18A5"/>
    <w:rsid w:val="00DC1C42"/>
    <w:rsid w:val="00DC1FB0"/>
    <w:rsid w:val="00DC2B35"/>
    <w:rsid w:val="00DC36F0"/>
    <w:rsid w:val="00DC37F0"/>
    <w:rsid w:val="00DC4425"/>
    <w:rsid w:val="00DC4570"/>
    <w:rsid w:val="00DC48BF"/>
    <w:rsid w:val="00DC494E"/>
    <w:rsid w:val="00DC4FC8"/>
    <w:rsid w:val="00DC5DB7"/>
    <w:rsid w:val="00DC6038"/>
    <w:rsid w:val="00DC60F4"/>
    <w:rsid w:val="00DC6429"/>
    <w:rsid w:val="00DC6C95"/>
    <w:rsid w:val="00DC757A"/>
    <w:rsid w:val="00DC761C"/>
    <w:rsid w:val="00DC7EE2"/>
    <w:rsid w:val="00DD079E"/>
    <w:rsid w:val="00DD0FD0"/>
    <w:rsid w:val="00DD13E7"/>
    <w:rsid w:val="00DD1887"/>
    <w:rsid w:val="00DD1C89"/>
    <w:rsid w:val="00DD2533"/>
    <w:rsid w:val="00DD25E8"/>
    <w:rsid w:val="00DD272A"/>
    <w:rsid w:val="00DD2D0D"/>
    <w:rsid w:val="00DD2F98"/>
    <w:rsid w:val="00DD3167"/>
    <w:rsid w:val="00DD33DE"/>
    <w:rsid w:val="00DD358A"/>
    <w:rsid w:val="00DD3A4A"/>
    <w:rsid w:val="00DD3F10"/>
    <w:rsid w:val="00DD4582"/>
    <w:rsid w:val="00DD4CC0"/>
    <w:rsid w:val="00DD518B"/>
    <w:rsid w:val="00DD52EE"/>
    <w:rsid w:val="00DD5403"/>
    <w:rsid w:val="00DD6220"/>
    <w:rsid w:val="00DD6936"/>
    <w:rsid w:val="00DD69EA"/>
    <w:rsid w:val="00DD6C47"/>
    <w:rsid w:val="00DD719C"/>
    <w:rsid w:val="00DD76B9"/>
    <w:rsid w:val="00DD7BF8"/>
    <w:rsid w:val="00DD7FFD"/>
    <w:rsid w:val="00DE0958"/>
    <w:rsid w:val="00DE0A08"/>
    <w:rsid w:val="00DE0E66"/>
    <w:rsid w:val="00DE171A"/>
    <w:rsid w:val="00DE2424"/>
    <w:rsid w:val="00DE2B4A"/>
    <w:rsid w:val="00DE3974"/>
    <w:rsid w:val="00DE3F5B"/>
    <w:rsid w:val="00DE5464"/>
    <w:rsid w:val="00DE5598"/>
    <w:rsid w:val="00DE62A0"/>
    <w:rsid w:val="00DE6432"/>
    <w:rsid w:val="00DE7307"/>
    <w:rsid w:val="00DE7612"/>
    <w:rsid w:val="00DE7AA3"/>
    <w:rsid w:val="00DF009B"/>
    <w:rsid w:val="00DF0180"/>
    <w:rsid w:val="00DF0772"/>
    <w:rsid w:val="00DF09C0"/>
    <w:rsid w:val="00DF09F4"/>
    <w:rsid w:val="00DF0DBB"/>
    <w:rsid w:val="00DF1354"/>
    <w:rsid w:val="00DF1471"/>
    <w:rsid w:val="00DF18C1"/>
    <w:rsid w:val="00DF1AC3"/>
    <w:rsid w:val="00DF2F56"/>
    <w:rsid w:val="00DF3A2E"/>
    <w:rsid w:val="00DF3AAB"/>
    <w:rsid w:val="00DF4423"/>
    <w:rsid w:val="00DF44C9"/>
    <w:rsid w:val="00DF4659"/>
    <w:rsid w:val="00DF4A55"/>
    <w:rsid w:val="00DF60C5"/>
    <w:rsid w:val="00DF68A3"/>
    <w:rsid w:val="00DF69DB"/>
    <w:rsid w:val="00DF6D93"/>
    <w:rsid w:val="00DF6EC3"/>
    <w:rsid w:val="00DF75F6"/>
    <w:rsid w:val="00DF762D"/>
    <w:rsid w:val="00E015F1"/>
    <w:rsid w:val="00E024A2"/>
    <w:rsid w:val="00E0277A"/>
    <w:rsid w:val="00E032C9"/>
    <w:rsid w:val="00E03929"/>
    <w:rsid w:val="00E03A84"/>
    <w:rsid w:val="00E03D4A"/>
    <w:rsid w:val="00E04359"/>
    <w:rsid w:val="00E04483"/>
    <w:rsid w:val="00E045F3"/>
    <w:rsid w:val="00E05030"/>
    <w:rsid w:val="00E053E4"/>
    <w:rsid w:val="00E0545E"/>
    <w:rsid w:val="00E05578"/>
    <w:rsid w:val="00E062D3"/>
    <w:rsid w:val="00E066D4"/>
    <w:rsid w:val="00E0687B"/>
    <w:rsid w:val="00E06ADB"/>
    <w:rsid w:val="00E073A2"/>
    <w:rsid w:val="00E0742A"/>
    <w:rsid w:val="00E07802"/>
    <w:rsid w:val="00E078F9"/>
    <w:rsid w:val="00E10EAA"/>
    <w:rsid w:val="00E11080"/>
    <w:rsid w:val="00E1153E"/>
    <w:rsid w:val="00E1157A"/>
    <w:rsid w:val="00E117DD"/>
    <w:rsid w:val="00E11873"/>
    <w:rsid w:val="00E11D79"/>
    <w:rsid w:val="00E11F85"/>
    <w:rsid w:val="00E1218F"/>
    <w:rsid w:val="00E124D5"/>
    <w:rsid w:val="00E125BC"/>
    <w:rsid w:val="00E12B7B"/>
    <w:rsid w:val="00E13149"/>
    <w:rsid w:val="00E1319C"/>
    <w:rsid w:val="00E133E0"/>
    <w:rsid w:val="00E13514"/>
    <w:rsid w:val="00E13E3C"/>
    <w:rsid w:val="00E13F38"/>
    <w:rsid w:val="00E14006"/>
    <w:rsid w:val="00E14749"/>
    <w:rsid w:val="00E14FAC"/>
    <w:rsid w:val="00E14FDD"/>
    <w:rsid w:val="00E15365"/>
    <w:rsid w:val="00E1544F"/>
    <w:rsid w:val="00E1606A"/>
    <w:rsid w:val="00E16815"/>
    <w:rsid w:val="00E16BED"/>
    <w:rsid w:val="00E174C6"/>
    <w:rsid w:val="00E176C6"/>
    <w:rsid w:val="00E1791D"/>
    <w:rsid w:val="00E1792C"/>
    <w:rsid w:val="00E202F0"/>
    <w:rsid w:val="00E2083A"/>
    <w:rsid w:val="00E20AC6"/>
    <w:rsid w:val="00E211FA"/>
    <w:rsid w:val="00E2172B"/>
    <w:rsid w:val="00E22863"/>
    <w:rsid w:val="00E22ED6"/>
    <w:rsid w:val="00E2318D"/>
    <w:rsid w:val="00E231A1"/>
    <w:rsid w:val="00E23217"/>
    <w:rsid w:val="00E23491"/>
    <w:rsid w:val="00E23C51"/>
    <w:rsid w:val="00E24455"/>
    <w:rsid w:val="00E24675"/>
    <w:rsid w:val="00E24A7C"/>
    <w:rsid w:val="00E24BA3"/>
    <w:rsid w:val="00E25B87"/>
    <w:rsid w:val="00E261E9"/>
    <w:rsid w:val="00E26496"/>
    <w:rsid w:val="00E26B0A"/>
    <w:rsid w:val="00E26B3E"/>
    <w:rsid w:val="00E2723C"/>
    <w:rsid w:val="00E272A8"/>
    <w:rsid w:val="00E2732C"/>
    <w:rsid w:val="00E27A72"/>
    <w:rsid w:val="00E31D87"/>
    <w:rsid w:val="00E31DF0"/>
    <w:rsid w:val="00E32126"/>
    <w:rsid w:val="00E32AD2"/>
    <w:rsid w:val="00E32F66"/>
    <w:rsid w:val="00E331AE"/>
    <w:rsid w:val="00E337E3"/>
    <w:rsid w:val="00E340AE"/>
    <w:rsid w:val="00E342D6"/>
    <w:rsid w:val="00E34359"/>
    <w:rsid w:val="00E34902"/>
    <w:rsid w:val="00E35169"/>
    <w:rsid w:val="00E351F2"/>
    <w:rsid w:val="00E35BD3"/>
    <w:rsid w:val="00E35D9B"/>
    <w:rsid w:val="00E366A2"/>
    <w:rsid w:val="00E36BA5"/>
    <w:rsid w:val="00E376B8"/>
    <w:rsid w:val="00E3789E"/>
    <w:rsid w:val="00E37A04"/>
    <w:rsid w:val="00E37F0A"/>
    <w:rsid w:val="00E4004F"/>
    <w:rsid w:val="00E408A5"/>
    <w:rsid w:val="00E409CC"/>
    <w:rsid w:val="00E41049"/>
    <w:rsid w:val="00E413B8"/>
    <w:rsid w:val="00E41BE3"/>
    <w:rsid w:val="00E41BEC"/>
    <w:rsid w:val="00E41D38"/>
    <w:rsid w:val="00E41EED"/>
    <w:rsid w:val="00E4304E"/>
    <w:rsid w:val="00E44008"/>
    <w:rsid w:val="00E44025"/>
    <w:rsid w:val="00E4413F"/>
    <w:rsid w:val="00E4448E"/>
    <w:rsid w:val="00E4455C"/>
    <w:rsid w:val="00E44784"/>
    <w:rsid w:val="00E44AEC"/>
    <w:rsid w:val="00E44BA9"/>
    <w:rsid w:val="00E44EE3"/>
    <w:rsid w:val="00E459A9"/>
    <w:rsid w:val="00E45A8A"/>
    <w:rsid w:val="00E45C05"/>
    <w:rsid w:val="00E45DFE"/>
    <w:rsid w:val="00E464DB"/>
    <w:rsid w:val="00E46D4B"/>
    <w:rsid w:val="00E4762F"/>
    <w:rsid w:val="00E47884"/>
    <w:rsid w:val="00E478CC"/>
    <w:rsid w:val="00E47AF4"/>
    <w:rsid w:val="00E47DEF"/>
    <w:rsid w:val="00E47EAC"/>
    <w:rsid w:val="00E506AE"/>
    <w:rsid w:val="00E50E52"/>
    <w:rsid w:val="00E5187F"/>
    <w:rsid w:val="00E51FB5"/>
    <w:rsid w:val="00E5344F"/>
    <w:rsid w:val="00E5360F"/>
    <w:rsid w:val="00E539F4"/>
    <w:rsid w:val="00E53FF1"/>
    <w:rsid w:val="00E54271"/>
    <w:rsid w:val="00E5467F"/>
    <w:rsid w:val="00E54A73"/>
    <w:rsid w:val="00E5502D"/>
    <w:rsid w:val="00E5538D"/>
    <w:rsid w:val="00E55680"/>
    <w:rsid w:val="00E558BC"/>
    <w:rsid w:val="00E55C4A"/>
    <w:rsid w:val="00E56ECF"/>
    <w:rsid w:val="00E57142"/>
    <w:rsid w:val="00E5742B"/>
    <w:rsid w:val="00E57776"/>
    <w:rsid w:val="00E57A12"/>
    <w:rsid w:val="00E57AD3"/>
    <w:rsid w:val="00E601E5"/>
    <w:rsid w:val="00E605C2"/>
    <w:rsid w:val="00E60C19"/>
    <w:rsid w:val="00E60CDA"/>
    <w:rsid w:val="00E6107E"/>
    <w:rsid w:val="00E61203"/>
    <w:rsid w:val="00E612B0"/>
    <w:rsid w:val="00E61CE0"/>
    <w:rsid w:val="00E61ECD"/>
    <w:rsid w:val="00E61F6D"/>
    <w:rsid w:val="00E62162"/>
    <w:rsid w:val="00E62209"/>
    <w:rsid w:val="00E624C2"/>
    <w:rsid w:val="00E62594"/>
    <w:rsid w:val="00E625DE"/>
    <w:rsid w:val="00E628DB"/>
    <w:rsid w:val="00E6295A"/>
    <w:rsid w:val="00E6365B"/>
    <w:rsid w:val="00E636C5"/>
    <w:rsid w:val="00E639C9"/>
    <w:rsid w:val="00E63C27"/>
    <w:rsid w:val="00E63C3C"/>
    <w:rsid w:val="00E63C8D"/>
    <w:rsid w:val="00E640FE"/>
    <w:rsid w:val="00E642E2"/>
    <w:rsid w:val="00E64A31"/>
    <w:rsid w:val="00E64E80"/>
    <w:rsid w:val="00E659B3"/>
    <w:rsid w:val="00E6616B"/>
    <w:rsid w:val="00E665E0"/>
    <w:rsid w:val="00E66914"/>
    <w:rsid w:val="00E66A0C"/>
    <w:rsid w:val="00E66B71"/>
    <w:rsid w:val="00E66D56"/>
    <w:rsid w:val="00E67788"/>
    <w:rsid w:val="00E679DB"/>
    <w:rsid w:val="00E67D01"/>
    <w:rsid w:val="00E67D7A"/>
    <w:rsid w:val="00E70B2C"/>
    <w:rsid w:val="00E70EBA"/>
    <w:rsid w:val="00E710E2"/>
    <w:rsid w:val="00E711BB"/>
    <w:rsid w:val="00E71912"/>
    <w:rsid w:val="00E7260E"/>
    <w:rsid w:val="00E72911"/>
    <w:rsid w:val="00E72D69"/>
    <w:rsid w:val="00E73305"/>
    <w:rsid w:val="00E734E5"/>
    <w:rsid w:val="00E73501"/>
    <w:rsid w:val="00E735AD"/>
    <w:rsid w:val="00E735E2"/>
    <w:rsid w:val="00E74814"/>
    <w:rsid w:val="00E74E4D"/>
    <w:rsid w:val="00E74F90"/>
    <w:rsid w:val="00E7503E"/>
    <w:rsid w:val="00E75734"/>
    <w:rsid w:val="00E7596D"/>
    <w:rsid w:val="00E75FBB"/>
    <w:rsid w:val="00E773C4"/>
    <w:rsid w:val="00E777A0"/>
    <w:rsid w:val="00E77AF1"/>
    <w:rsid w:val="00E80322"/>
    <w:rsid w:val="00E805DE"/>
    <w:rsid w:val="00E80F5D"/>
    <w:rsid w:val="00E81AA3"/>
    <w:rsid w:val="00E81B1C"/>
    <w:rsid w:val="00E81F1E"/>
    <w:rsid w:val="00E82224"/>
    <w:rsid w:val="00E8276F"/>
    <w:rsid w:val="00E827B3"/>
    <w:rsid w:val="00E82A00"/>
    <w:rsid w:val="00E82B20"/>
    <w:rsid w:val="00E82D5E"/>
    <w:rsid w:val="00E83929"/>
    <w:rsid w:val="00E83C8C"/>
    <w:rsid w:val="00E84868"/>
    <w:rsid w:val="00E8498E"/>
    <w:rsid w:val="00E85FF5"/>
    <w:rsid w:val="00E86132"/>
    <w:rsid w:val="00E87507"/>
    <w:rsid w:val="00E87743"/>
    <w:rsid w:val="00E8796A"/>
    <w:rsid w:val="00E87B48"/>
    <w:rsid w:val="00E87F12"/>
    <w:rsid w:val="00E90B24"/>
    <w:rsid w:val="00E90B5F"/>
    <w:rsid w:val="00E910C8"/>
    <w:rsid w:val="00E9116E"/>
    <w:rsid w:val="00E92675"/>
    <w:rsid w:val="00E94171"/>
    <w:rsid w:val="00E946AD"/>
    <w:rsid w:val="00E94829"/>
    <w:rsid w:val="00E94979"/>
    <w:rsid w:val="00E954EB"/>
    <w:rsid w:val="00E95FBF"/>
    <w:rsid w:val="00E960B2"/>
    <w:rsid w:val="00E96590"/>
    <w:rsid w:val="00E97B00"/>
    <w:rsid w:val="00EA014B"/>
    <w:rsid w:val="00EA0410"/>
    <w:rsid w:val="00EA0A8A"/>
    <w:rsid w:val="00EA0F40"/>
    <w:rsid w:val="00EA14D6"/>
    <w:rsid w:val="00EA1C6E"/>
    <w:rsid w:val="00EA3355"/>
    <w:rsid w:val="00EA35FD"/>
    <w:rsid w:val="00EA365F"/>
    <w:rsid w:val="00EA383D"/>
    <w:rsid w:val="00EA3A45"/>
    <w:rsid w:val="00EA41D1"/>
    <w:rsid w:val="00EA4A02"/>
    <w:rsid w:val="00EA5E40"/>
    <w:rsid w:val="00EA67A0"/>
    <w:rsid w:val="00EA6ADA"/>
    <w:rsid w:val="00EA782A"/>
    <w:rsid w:val="00EA7A96"/>
    <w:rsid w:val="00EB0023"/>
    <w:rsid w:val="00EB042A"/>
    <w:rsid w:val="00EB0553"/>
    <w:rsid w:val="00EB0ADE"/>
    <w:rsid w:val="00EB0F64"/>
    <w:rsid w:val="00EB1481"/>
    <w:rsid w:val="00EB1CC3"/>
    <w:rsid w:val="00EB20E5"/>
    <w:rsid w:val="00EB269B"/>
    <w:rsid w:val="00EB2948"/>
    <w:rsid w:val="00EB39CA"/>
    <w:rsid w:val="00EB3BCE"/>
    <w:rsid w:val="00EB3C64"/>
    <w:rsid w:val="00EB4A7A"/>
    <w:rsid w:val="00EB4B1C"/>
    <w:rsid w:val="00EB518E"/>
    <w:rsid w:val="00EB519F"/>
    <w:rsid w:val="00EB5392"/>
    <w:rsid w:val="00EB5AD0"/>
    <w:rsid w:val="00EB60B2"/>
    <w:rsid w:val="00EB64B3"/>
    <w:rsid w:val="00EB67CE"/>
    <w:rsid w:val="00EB6A32"/>
    <w:rsid w:val="00EB6C20"/>
    <w:rsid w:val="00EB6FF4"/>
    <w:rsid w:val="00EB7E8D"/>
    <w:rsid w:val="00EC0375"/>
    <w:rsid w:val="00EC03D1"/>
    <w:rsid w:val="00EC0CA5"/>
    <w:rsid w:val="00EC0EE4"/>
    <w:rsid w:val="00EC1E08"/>
    <w:rsid w:val="00EC1E56"/>
    <w:rsid w:val="00EC271C"/>
    <w:rsid w:val="00EC277C"/>
    <w:rsid w:val="00EC2811"/>
    <w:rsid w:val="00EC2AEB"/>
    <w:rsid w:val="00EC2D7D"/>
    <w:rsid w:val="00EC2F7C"/>
    <w:rsid w:val="00EC3238"/>
    <w:rsid w:val="00EC3A73"/>
    <w:rsid w:val="00EC4126"/>
    <w:rsid w:val="00EC4652"/>
    <w:rsid w:val="00EC4701"/>
    <w:rsid w:val="00EC48D6"/>
    <w:rsid w:val="00EC49A7"/>
    <w:rsid w:val="00EC4B4C"/>
    <w:rsid w:val="00EC4CB8"/>
    <w:rsid w:val="00EC5411"/>
    <w:rsid w:val="00EC5A7B"/>
    <w:rsid w:val="00EC5B25"/>
    <w:rsid w:val="00EC5FE0"/>
    <w:rsid w:val="00EC6578"/>
    <w:rsid w:val="00EC68F3"/>
    <w:rsid w:val="00EC6E09"/>
    <w:rsid w:val="00EC6E6A"/>
    <w:rsid w:val="00EC6FDE"/>
    <w:rsid w:val="00EC735A"/>
    <w:rsid w:val="00EC7523"/>
    <w:rsid w:val="00EC7F69"/>
    <w:rsid w:val="00ED02C2"/>
    <w:rsid w:val="00ED039E"/>
    <w:rsid w:val="00ED08E9"/>
    <w:rsid w:val="00ED0ADC"/>
    <w:rsid w:val="00ED0E9E"/>
    <w:rsid w:val="00ED114E"/>
    <w:rsid w:val="00ED1188"/>
    <w:rsid w:val="00ED18B3"/>
    <w:rsid w:val="00ED1FF2"/>
    <w:rsid w:val="00ED2038"/>
    <w:rsid w:val="00ED2259"/>
    <w:rsid w:val="00ED2A30"/>
    <w:rsid w:val="00ED321A"/>
    <w:rsid w:val="00ED4210"/>
    <w:rsid w:val="00ED4589"/>
    <w:rsid w:val="00ED47E6"/>
    <w:rsid w:val="00ED48C5"/>
    <w:rsid w:val="00ED5671"/>
    <w:rsid w:val="00ED5CD5"/>
    <w:rsid w:val="00ED66C0"/>
    <w:rsid w:val="00ED758D"/>
    <w:rsid w:val="00ED76A6"/>
    <w:rsid w:val="00ED7DD0"/>
    <w:rsid w:val="00ED7E47"/>
    <w:rsid w:val="00EE004A"/>
    <w:rsid w:val="00EE00BC"/>
    <w:rsid w:val="00EE0778"/>
    <w:rsid w:val="00EE0CF6"/>
    <w:rsid w:val="00EE1F68"/>
    <w:rsid w:val="00EE295F"/>
    <w:rsid w:val="00EE2BC6"/>
    <w:rsid w:val="00EE384D"/>
    <w:rsid w:val="00EE3E78"/>
    <w:rsid w:val="00EE4061"/>
    <w:rsid w:val="00EE43D1"/>
    <w:rsid w:val="00EE4A97"/>
    <w:rsid w:val="00EE4CB7"/>
    <w:rsid w:val="00EE50D9"/>
    <w:rsid w:val="00EE50DA"/>
    <w:rsid w:val="00EE52EB"/>
    <w:rsid w:val="00EE588D"/>
    <w:rsid w:val="00EE5C7F"/>
    <w:rsid w:val="00EE5F20"/>
    <w:rsid w:val="00EE60E1"/>
    <w:rsid w:val="00EE62E4"/>
    <w:rsid w:val="00EE65C0"/>
    <w:rsid w:val="00EE76D0"/>
    <w:rsid w:val="00EF13AB"/>
    <w:rsid w:val="00EF13D8"/>
    <w:rsid w:val="00EF1F72"/>
    <w:rsid w:val="00EF2328"/>
    <w:rsid w:val="00EF287A"/>
    <w:rsid w:val="00EF2BF7"/>
    <w:rsid w:val="00EF340D"/>
    <w:rsid w:val="00EF347F"/>
    <w:rsid w:val="00EF35B2"/>
    <w:rsid w:val="00EF363E"/>
    <w:rsid w:val="00EF3712"/>
    <w:rsid w:val="00EF38A4"/>
    <w:rsid w:val="00EF4022"/>
    <w:rsid w:val="00EF41DE"/>
    <w:rsid w:val="00EF4DC9"/>
    <w:rsid w:val="00EF4ECC"/>
    <w:rsid w:val="00EF4F87"/>
    <w:rsid w:val="00EF66E8"/>
    <w:rsid w:val="00EF6793"/>
    <w:rsid w:val="00EF6898"/>
    <w:rsid w:val="00EF6B41"/>
    <w:rsid w:val="00EF6F8D"/>
    <w:rsid w:val="00EF71A4"/>
    <w:rsid w:val="00EF7AA1"/>
    <w:rsid w:val="00F004C7"/>
    <w:rsid w:val="00F006EB"/>
    <w:rsid w:val="00F008C0"/>
    <w:rsid w:val="00F00B69"/>
    <w:rsid w:val="00F00F21"/>
    <w:rsid w:val="00F00F49"/>
    <w:rsid w:val="00F013A9"/>
    <w:rsid w:val="00F013F2"/>
    <w:rsid w:val="00F014D7"/>
    <w:rsid w:val="00F01594"/>
    <w:rsid w:val="00F0194F"/>
    <w:rsid w:val="00F01F50"/>
    <w:rsid w:val="00F01FB0"/>
    <w:rsid w:val="00F01FC1"/>
    <w:rsid w:val="00F021F3"/>
    <w:rsid w:val="00F02388"/>
    <w:rsid w:val="00F023E8"/>
    <w:rsid w:val="00F02EA6"/>
    <w:rsid w:val="00F03758"/>
    <w:rsid w:val="00F03EBC"/>
    <w:rsid w:val="00F04351"/>
    <w:rsid w:val="00F0470C"/>
    <w:rsid w:val="00F047C8"/>
    <w:rsid w:val="00F04969"/>
    <w:rsid w:val="00F04B14"/>
    <w:rsid w:val="00F05327"/>
    <w:rsid w:val="00F055EE"/>
    <w:rsid w:val="00F0646F"/>
    <w:rsid w:val="00F06CF5"/>
    <w:rsid w:val="00F079D7"/>
    <w:rsid w:val="00F07BFA"/>
    <w:rsid w:val="00F10299"/>
    <w:rsid w:val="00F107E9"/>
    <w:rsid w:val="00F111C5"/>
    <w:rsid w:val="00F1183C"/>
    <w:rsid w:val="00F11BD7"/>
    <w:rsid w:val="00F11ED7"/>
    <w:rsid w:val="00F12024"/>
    <w:rsid w:val="00F12D13"/>
    <w:rsid w:val="00F12E14"/>
    <w:rsid w:val="00F12E35"/>
    <w:rsid w:val="00F13367"/>
    <w:rsid w:val="00F13D30"/>
    <w:rsid w:val="00F13D51"/>
    <w:rsid w:val="00F14C35"/>
    <w:rsid w:val="00F14F38"/>
    <w:rsid w:val="00F14FE2"/>
    <w:rsid w:val="00F1550A"/>
    <w:rsid w:val="00F156CA"/>
    <w:rsid w:val="00F15806"/>
    <w:rsid w:val="00F2004E"/>
    <w:rsid w:val="00F202A9"/>
    <w:rsid w:val="00F210AE"/>
    <w:rsid w:val="00F21BCC"/>
    <w:rsid w:val="00F22159"/>
    <w:rsid w:val="00F225EA"/>
    <w:rsid w:val="00F226CC"/>
    <w:rsid w:val="00F2277E"/>
    <w:rsid w:val="00F22BBC"/>
    <w:rsid w:val="00F22D38"/>
    <w:rsid w:val="00F2321D"/>
    <w:rsid w:val="00F23BFD"/>
    <w:rsid w:val="00F24ED8"/>
    <w:rsid w:val="00F24EFB"/>
    <w:rsid w:val="00F25308"/>
    <w:rsid w:val="00F2546B"/>
    <w:rsid w:val="00F255BF"/>
    <w:rsid w:val="00F260BD"/>
    <w:rsid w:val="00F260BE"/>
    <w:rsid w:val="00F26376"/>
    <w:rsid w:val="00F2685E"/>
    <w:rsid w:val="00F27236"/>
    <w:rsid w:val="00F27A09"/>
    <w:rsid w:val="00F27ABD"/>
    <w:rsid w:val="00F27C65"/>
    <w:rsid w:val="00F30403"/>
    <w:rsid w:val="00F30902"/>
    <w:rsid w:val="00F30DCF"/>
    <w:rsid w:val="00F3287E"/>
    <w:rsid w:val="00F32C5E"/>
    <w:rsid w:val="00F33528"/>
    <w:rsid w:val="00F335EE"/>
    <w:rsid w:val="00F337A0"/>
    <w:rsid w:val="00F338D7"/>
    <w:rsid w:val="00F33AE0"/>
    <w:rsid w:val="00F33F09"/>
    <w:rsid w:val="00F341A4"/>
    <w:rsid w:val="00F35211"/>
    <w:rsid w:val="00F35446"/>
    <w:rsid w:val="00F357D5"/>
    <w:rsid w:val="00F3582F"/>
    <w:rsid w:val="00F3586A"/>
    <w:rsid w:val="00F361A8"/>
    <w:rsid w:val="00F36CA5"/>
    <w:rsid w:val="00F37090"/>
    <w:rsid w:val="00F37324"/>
    <w:rsid w:val="00F37381"/>
    <w:rsid w:val="00F376E4"/>
    <w:rsid w:val="00F37D4E"/>
    <w:rsid w:val="00F40083"/>
    <w:rsid w:val="00F4025D"/>
    <w:rsid w:val="00F40A60"/>
    <w:rsid w:val="00F40A6B"/>
    <w:rsid w:val="00F410F2"/>
    <w:rsid w:val="00F41461"/>
    <w:rsid w:val="00F41471"/>
    <w:rsid w:val="00F41639"/>
    <w:rsid w:val="00F418E0"/>
    <w:rsid w:val="00F41E18"/>
    <w:rsid w:val="00F41FFF"/>
    <w:rsid w:val="00F428E7"/>
    <w:rsid w:val="00F42AA0"/>
    <w:rsid w:val="00F42B25"/>
    <w:rsid w:val="00F43198"/>
    <w:rsid w:val="00F43496"/>
    <w:rsid w:val="00F434E9"/>
    <w:rsid w:val="00F43548"/>
    <w:rsid w:val="00F43726"/>
    <w:rsid w:val="00F43C10"/>
    <w:rsid w:val="00F43DA8"/>
    <w:rsid w:val="00F43DC9"/>
    <w:rsid w:val="00F43EE1"/>
    <w:rsid w:val="00F43F36"/>
    <w:rsid w:val="00F4405F"/>
    <w:rsid w:val="00F44352"/>
    <w:rsid w:val="00F44CA6"/>
    <w:rsid w:val="00F454DC"/>
    <w:rsid w:val="00F45896"/>
    <w:rsid w:val="00F459D2"/>
    <w:rsid w:val="00F460FC"/>
    <w:rsid w:val="00F463F2"/>
    <w:rsid w:val="00F469B9"/>
    <w:rsid w:val="00F46E0E"/>
    <w:rsid w:val="00F471E9"/>
    <w:rsid w:val="00F47299"/>
    <w:rsid w:val="00F47B4A"/>
    <w:rsid w:val="00F505DB"/>
    <w:rsid w:val="00F50601"/>
    <w:rsid w:val="00F507C6"/>
    <w:rsid w:val="00F509BD"/>
    <w:rsid w:val="00F50A58"/>
    <w:rsid w:val="00F50F99"/>
    <w:rsid w:val="00F516EA"/>
    <w:rsid w:val="00F51EDD"/>
    <w:rsid w:val="00F521F8"/>
    <w:rsid w:val="00F52848"/>
    <w:rsid w:val="00F52D61"/>
    <w:rsid w:val="00F52F52"/>
    <w:rsid w:val="00F53FCD"/>
    <w:rsid w:val="00F5476F"/>
    <w:rsid w:val="00F54AF9"/>
    <w:rsid w:val="00F54DBC"/>
    <w:rsid w:val="00F56746"/>
    <w:rsid w:val="00F567C7"/>
    <w:rsid w:val="00F5691C"/>
    <w:rsid w:val="00F56B81"/>
    <w:rsid w:val="00F56EA5"/>
    <w:rsid w:val="00F56FF2"/>
    <w:rsid w:val="00F57332"/>
    <w:rsid w:val="00F57416"/>
    <w:rsid w:val="00F61924"/>
    <w:rsid w:val="00F619D9"/>
    <w:rsid w:val="00F61F2F"/>
    <w:rsid w:val="00F621E7"/>
    <w:rsid w:val="00F63B72"/>
    <w:rsid w:val="00F63CC0"/>
    <w:rsid w:val="00F63F2C"/>
    <w:rsid w:val="00F645E8"/>
    <w:rsid w:val="00F64904"/>
    <w:rsid w:val="00F649FF"/>
    <w:rsid w:val="00F65FDF"/>
    <w:rsid w:val="00F662D3"/>
    <w:rsid w:val="00F70977"/>
    <w:rsid w:val="00F70C19"/>
    <w:rsid w:val="00F7169F"/>
    <w:rsid w:val="00F718E7"/>
    <w:rsid w:val="00F7192C"/>
    <w:rsid w:val="00F71D34"/>
    <w:rsid w:val="00F71D50"/>
    <w:rsid w:val="00F71D9C"/>
    <w:rsid w:val="00F720AE"/>
    <w:rsid w:val="00F72648"/>
    <w:rsid w:val="00F72BA1"/>
    <w:rsid w:val="00F73679"/>
    <w:rsid w:val="00F737C9"/>
    <w:rsid w:val="00F74470"/>
    <w:rsid w:val="00F744FB"/>
    <w:rsid w:val="00F74640"/>
    <w:rsid w:val="00F7489D"/>
    <w:rsid w:val="00F757BB"/>
    <w:rsid w:val="00F75ABF"/>
    <w:rsid w:val="00F75C53"/>
    <w:rsid w:val="00F75DA5"/>
    <w:rsid w:val="00F7609D"/>
    <w:rsid w:val="00F76FF4"/>
    <w:rsid w:val="00F77369"/>
    <w:rsid w:val="00F773F5"/>
    <w:rsid w:val="00F775A0"/>
    <w:rsid w:val="00F77E31"/>
    <w:rsid w:val="00F80133"/>
    <w:rsid w:val="00F805B7"/>
    <w:rsid w:val="00F80E41"/>
    <w:rsid w:val="00F81D85"/>
    <w:rsid w:val="00F81FC7"/>
    <w:rsid w:val="00F82118"/>
    <w:rsid w:val="00F825E8"/>
    <w:rsid w:val="00F827F5"/>
    <w:rsid w:val="00F82A12"/>
    <w:rsid w:val="00F82A23"/>
    <w:rsid w:val="00F82C5B"/>
    <w:rsid w:val="00F82FCA"/>
    <w:rsid w:val="00F83047"/>
    <w:rsid w:val="00F830D0"/>
    <w:rsid w:val="00F83759"/>
    <w:rsid w:val="00F83BCE"/>
    <w:rsid w:val="00F83BF2"/>
    <w:rsid w:val="00F83FBF"/>
    <w:rsid w:val="00F84564"/>
    <w:rsid w:val="00F853BB"/>
    <w:rsid w:val="00F856C0"/>
    <w:rsid w:val="00F85A70"/>
    <w:rsid w:val="00F85B5E"/>
    <w:rsid w:val="00F85B79"/>
    <w:rsid w:val="00F866E8"/>
    <w:rsid w:val="00F86C17"/>
    <w:rsid w:val="00F86CD1"/>
    <w:rsid w:val="00F87061"/>
    <w:rsid w:val="00F875BA"/>
    <w:rsid w:val="00F901C0"/>
    <w:rsid w:val="00F9040F"/>
    <w:rsid w:val="00F9090D"/>
    <w:rsid w:val="00F91033"/>
    <w:rsid w:val="00F91740"/>
    <w:rsid w:val="00F91EDC"/>
    <w:rsid w:val="00F91EF5"/>
    <w:rsid w:val="00F92846"/>
    <w:rsid w:val="00F92894"/>
    <w:rsid w:val="00F92A1A"/>
    <w:rsid w:val="00F92B2E"/>
    <w:rsid w:val="00F92DCB"/>
    <w:rsid w:val="00F93079"/>
    <w:rsid w:val="00F930FE"/>
    <w:rsid w:val="00F93636"/>
    <w:rsid w:val="00F93F27"/>
    <w:rsid w:val="00F9417D"/>
    <w:rsid w:val="00F94380"/>
    <w:rsid w:val="00F9565C"/>
    <w:rsid w:val="00F95CF7"/>
    <w:rsid w:val="00F960D1"/>
    <w:rsid w:val="00F96287"/>
    <w:rsid w:val="00F9659C"/>
    <w:rsid w:val="00F968FF"/>
    <w:rsid w:val="00F9692D"/>
    <w:rsid w:val="00F96A93"/>
    <w:rsid w:val="00F9743E"/>
    <w:rsid w:val="00F974E2"/>
    <w:rsid w:val="00FA0318"/>
    <w:rsid w:val="00FA0B55"/>
    <w:rsid w:val="00FA0C81"/>
    <w:rsid w:val="00FA0D47"/>
    <w:rsid w:val="00FA0F0B"/>
    <w:rsid w:val="00FA17A9"/>
    <w:rsid w:val="00FA2157"/>
    <w:rsid w:val="00FA22DD"/>
    <w:rsid w:val="00FA2A0C"/>
    <w:rsid w:val="00FA2D8F"/>
    <w:rsid w:val="00FA2E56"/>
    <w:rsid w:val="00FA3194"/>
    <w:rsid w:val="00FA3D0A"/>
    <w:rsid w:val="00FA47D5"/>
    <w:rsid w:val="00FA50FF"/>
    <w:rsid w:val="00FA55DA"/>
    <w:rsid w:val="00FA5F3D"/>
    <w:rsid w:val="00FA6062"/>
    <w:rsid w:val="00FA73B8"/>
    <w:rsid w:val="00FA7493"/>
    <w:rsid w:val="00FA7601"/>
    <w:rsid w:val="00FA7CDB"/>
    <w:rsid w:val="00FB031E"/>
    <w:rsid w:val="00FB05FD"/>
    <w:rsid w:val="00FB064F"/>
    <w:rsid w:val="00FB0691"/>
    <w:rsid w:val="00FB1201"/>
    <w:rsid w:val="00FB1701"/>
    <w:rsid w:val="00FB1808"/>
    <w:rsid w:val="00FB294E"/>
    <w:rsid w:val="00FB3DCD"/>
    <w:rsid w:val="00FB52CA"/>
    <w:rsid w:val="00FB577E"/>
    <w:rsid w:val="00FB5971"/>
    <w:rsid w:val="00FB5F1A"/>
    <w:rsid w:val="00FB6230"/>
    <w:rsid w:val="00FB73C6"/>
    <w:rsid w:val="00FC0073"/>
    <w:rsid w:val="00FC02D5"/>
    <w:rsid w:val="00FC06B8"/>
    <w:rsid w:val="00FC0D5E"/>
    <w:rsid w:val="00FC1A61"/>
    <w:rsid w:val="00FC1CBF"/>
    <w:rsid w:val="00FC4409"/>
    <w:rsid w:val="00FC4860"/>
    <w:rsid w:val="00FC54C1"/>
    <w:rsid w:val="00FC6281"/>
    <w:rsid w:val="00FC69C2"/>
    <w:rsid w:val="00FC6C3B"/>
    <w:rsid w:val="00FC6D20"/>
    <w:rsid w:val="00FC76D3"/>
    <w:rsid w:val="00FC7895"/>
    <w:rsid w:val="00FC7E00"/>
    <w:rsid w:val="00FD0B53"/>
    <w:rsid w:val="00FD1359"/>
    <w:rsid w:val="00FD1680"/>
    <w:rsid w:val="00FD1A66"/>
    <w:rsid w:val="00FD2216"/>
    <w:rsid w:val="00FD2B0B"/>
    <w:rsid w:val="00FD2DBD"/>
    <w:rsid w:val="00FD3133"/>
    <w:rsid w:val="00FD3B73"/>
    <w:rsid w:val="00FD3F35"/>
    <w:rsid w:val="00FD4788"/>
    <w:rsid w:val="00FD4C6A"/>
    <w:rsid w:val="00FD5CB9"/>
    <w:rsid w:val="00FD5FFE"/>
    <w:rsid w:val="00FD621D"/>
    <w:rsid w:val="00FD6344"/>
    <w:rsid w:val="00FD6BAA"/>
    <w:rsid w:val="00FD6C35"/>
    <w:rsid w:val="00FD6CF0"/>
    <w:rsid w:val="00FD7061"/>
    <w:rsid w:val="00FD7496"/>
    <w:rsid w:val="00FD7594"/>
    <w:rsid w:val="00FE03B4"/>
    <w:rsid w:val="00FE0892"/>
    <w:rsid w:val="00FE0B3E"/>
    <w:rsid w:val="00FE106F"/>
    <w:rsid w:val="00FE17E2"/>
    <w:rsid w:val="00FE19F9"/>
    <w:rsid w:val="00FE1E32"/>
    <w:rsid w:val="00FE2033"/>
    <w:rsid w:val="00FE2850"/>
    <w:rsid w:val="00FE2B27"/>
    <w:rsid w:val="00FE332D"/>
    <w:rsid w:val="00FE4FE1"/>
    <w:rsid w:val="00FE5489"/>
    <w:rsid w:val="00FE58A3"/>
    <w:rsid w:val="00FE6EE9"/>
    <w:rsid w:val="00FE6F14"/>
    <w:rsid w:val="00FE713F"/>
    <w:rsid w:val="00FE797A"/>
    <w:rsid w:val="00FF0142"/>
    <w:rsid w:val="00FF0482"/>
    <w:rsid w:val="00FF0660"/>
    <w:rsid w:val="00FF0AFF"/>
    <w:rsid w:val="00FF0C83"/>
    <w:rsid w:val="00FF0DF4"/>
    <w:rsid w:val="00FF18B2"/>
    <w:rsid w:val="00FF1938"/>
    <w:rsid w:val="00FF1CB6"/>
    <w:rsid w:val="00FF2C35"/>
    <w:rsid w:val="00FF3EAA"/>
    <w:rsid w:val="00FF439D"/>
    <w:rsid w:val="00FF48AD"/>
    <w:rsid w:val="00FF4B92"/>
    <w:rsid w:val="00FF51AC"/>
    <w:rsid w:val="00FF5EF9"/>
    <w:rsid w:val="00FF6737"/>
    <w:rsid w:val="00FF6B38"/>
    <w:rsid w:val="00FF73C6"/>
    <w:rsid w:val="00FF73F5"/>
    <w:rsid w:val="00FF75C6"/>
    <w:rsid w:val="00FF7A38"/>
    <w:rsid w:val="00FF7B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33F97E31-4B3C-4180-BAEA-1E2AD02D2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814"/>
    <w:rPr>
      <w:sz w:val="24"/>
      <w:szCs w:val="24"/>
      <w:lang w:eastAsia="es-ES"/>
    </w:rPr>
  </w:style>
  <w:style w:type="paragraph" w:styleId="Ttulo1">
    <w:name w:val="heading 1"/>
    <w:aliases w:val="título 1,Pregunta,MT1"/>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3Car">
    <w:name w:val="Título 3 Car"/>
    <w:aliases w:val="MT3 Car,título 3 Car"/>
    <w:link w:val="Ttulo3"/>
    <w:rsid w:val="00A1341C"/>
    <w:rPr>
      <w:rFonts w:ascii="Britannic Bold" w:hAnsi="Britannic Bold"/>
      <w:color w:val="FF0000"/>
      <w:sz w:val="24"/>
      <w:lang w:val="es-ES_tradnl"/>
    </w:rPr>
  </w:style>
  <w:style w:type="character" w:customStyle="1" w:styleId="Ttulo4Car">
    <w:name w:val="Título 4 Car"/>
    <w:aliases w:val="Edgar 4 Car"/>
    <w:link w:val="Ttulo4"/>
    <w:rsid w:val="00B554C0"/>
    <w:rPr>
      <w:rFonts w:ascii="Arial" w:hAnsi="Arial"/>
      <w:b/>
      <w:bCs/>
      <w:sz w:val="24"/>
      <w:szCs w:val="24"/>
      <w:lang w:val="es-ES_tradnl" w:eastAsia="es-ES"/>
    </w:rPr>
  </w:style>
  <w:style w:type="character" w:customStyle="1" w:styleId="Ttulo5Car">
    <w:name w:val="Título 5 Car"/>
    <w:link w:val="Ttulo5"/>
    <w:rsid w:val="00A1341C"/>
    <w:rPr>
      <w:rFonts w:ascii="Arial" w:hAnsi="Arial"/>
      <w:b/>
      <w:sz w:val="24"/>
      <w:szCs w:val="24"/>
    </w:rPr>
  </w:style>
  <w:style w:type="character" w:customStyle="1" w:styleId="Ttulo6Car">
    <w:name w:val="Título 6 Car"/>
    <w:link w:val="Ttulo6"/>
    <w:rsid w:val="003E0611"/>
    <w:rPr>
      <w:b/>
      <w:bCs/>
      <w:sz w:val="22"/>
      <w:szCs w:val="22"/>
      <w:lang w:eastAsia="es-ES"/>
    </w:rPr>
  </w:style>
  <w:style w:type="character" w:customStyle="1" w:styleId="Ttulo7Car">
    <w:name w:val="Título 7 Car"/>
    <w:aliases w:val=" Car Car"/>
    <w:link w:val="Ttulo7"/>
    <w:rsid w:val="00B77988"/>
    <w:rPr>
      <w:sz w:val="24"/>
      <w:szCs w:val="24"/>
      <w:lang w:eastAsia="es-ES"/>
    </w:rPr>
  </w:style>
  <w:style w:type="character" w:customStyle="1" w:styleId="Ttulo8Car">
    <w:name w:val="Título 8 Car"/>
    <w:link w:val="Ttulo8"/>
    <w:rsid w:val="00A1341C"/>
    <w:rPr>
      <w:i/>
      <w:iCs/>
      <w:sz w:val="24"/>
      <w:szCs w:val="24"/>
      <w:lang w:eastAsia="es-ES"/>
    </w:rPr>
  </w:style>
  <w:style w:type="character" w:customStyle="1" w:styleId="Ttulo9Car">
    <w:name w:val="Título 9 Car"/>
    <w:link w:val="Ttulo9"/>
    <w:rsid w:val="00A1341C"/>
    <w:rPr>
      <w:rFonts w:ascii="Arial" w:hAnsi="Arial" w:cs="Arial"/>
      <w:sz w:val="22"/>
      <w:szCs w:val="22"/>
      <w:lang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ändrad Car Car"/>
    <w:basedOn w:val="Normal"/>
    <w:link w:val="TextoindependienteCar"/>
    <w:uiPriority w:val="99"/>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w:link w:val="Textoindependiente"/>
    <w:rsid w:val="001630BD"/>
    <w:rPr>
      <w:rFonts w:ascii="Arial" w:hAnsi="Arial" w:cs="Arial"/>
      <w:sz w:val="28"/>
      <w:szCs w:val="24"/>
      <w:lang w:val="es-ES" w:eastAsia="es-ES"/>
    </w:rPr>
  </w:style>
  <w:style w:type="paragraph" w:styleId="Textoindependiente2">
    <w:name w:val="Body Text 2"/>
    <w:basedOn w:val="Normal"/>
    <w:link w:val="Textoindependiente2Car"/>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Sangría de t. independiente Car,Sangría de t. independiente,Car11 Car,Car11, Car2"/>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Sangría de t. independiente Car Car,Sangría de t. independiente Car1,Car11 Car Car,Car11 Car1, Car2 Car"/>
    <w:link w:val="Sangradetextonormal"/>
    <w:rsid w:val="00B77988"/>
    <w:rPr>
      <w:rFonts w:ascii="Arial" w:hAnsi="Arial" w:cs="Arial"/>
      <w:sz w:val="24"/>
      <w:szCs w:val="24"/>
      <w:lang w:val="es-ES" w:eastAsia="es-ES" w:bidi="ar-SA"/>
    </w:rPr>
  </w:style>
  <w:style w:type="paragraph" w:styleId="Puesto">
    <w:name w:val="Title"/>
    <w:aliases w:val="Título"/>
    <w:basedOn w:val="Normal"/>
    <w:link w:val="PuestoCar1"/>
    <w:qFormat/>
    <w:rsid w:val="00FC4860"/>
    <w:pPr>
      <w:jc w:val="center"/>
    </w:pPr>
    <w:rPr>
      <w:rFonts w:ascii="Arial" w:hAnsi="Arial" w:cs="Arial"/>
      <w:b/>
      <w:bCs/>
      <w:sz w:val="28"/>
    </w:rPr>
  </w:style>
  <w:style w:type="character" w:customStyle="1" w:styleId="PuestoCar1">
    <w:name w:val="Puesto Car1"/>
    <w:aliases w:val="Título Car"/>
    <w:link w:val="Puest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link w:val="Textocomentario"/>
    <w:rsid w:val="00683B49"/>
    <w:rPr>
      <w:lang w:val="es-ES" w:eastAsia="es-ES"/>
    </w:rPr>
  </w:style>
  <w:style w:type="paragraph" w:styleId="Cierre">
    <w:name w:val="Closing"/>
    <w:basedOn w:val="Normal"/>
    <w:link w:val="CierreCar"/>
    <w:rsid w:val="00FC4860"/>
    <w:pPr>
      <w:ind w:left="4252"/>
    </w:pPr>
    <w:rPr>
      <w:sz w:val="20"/>
    </w:rPr>
  </w:style>
  <w:style w:type="character" w:customStyle="1" w:styleId="CierreCar">
    <w:name w:val="Cierre Car"/>
    <w:link w:val="Cierre"/>
    <w:rsid w:val="00A1341C"/>
    <w:rPr>
      <w:szCs w:val="24"/>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character" w:customStyle="1" w:styleId="TextosinformatoCar">
    <w:name w:val="Texto sin formato Car"/>
    <w:link w:val="Textosinformato"/>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uiPriority w:val="99"/>
    <w:qFormat/>
    <w:rsid w:val="00FC4860"/>
    <w:pPr>
      <w:autoSpaceDE w:val="0"/>
      <w:autoSpaceDN w:val="0"/>
      <w:jc w:val="center"/>
    </w:pPr>
    <w:rPr>
      <w:rFonts w:ascii="Arial" w:hAnsi="Arial"/>
      <w:b/>
      <w:sz w:val="32"/>
    </w:rPr>
  </w:style>
  <w:style w:type="character" w:customStyle="1" w:styleId="SubttuloCar">
    <w:name w:val="Subtítulo Car"/>
    <w:link w:val="Subttulo"/>
    <w:uiPriority w:val="99"/>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
    <w:basedOn w:val="Normal"/>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rPr>
  </w:style>
  <w:style w:type="table" w:styleId="Tablaconcuadrcula">
    <w:name w:val="Table Grid"/>
    <w:basedOn w:val="Tablanormal"/>
    <w:uiPriority w:val="39"/>
    <w:rsid w:val="00B779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aliases w:val="Bullet List,FooterText,numbered,Paragraphe de liste1,lp1,Cuadrícula media 1 - Énfasis 21,Use Case List Paragraph,Ha,titulo 3,HOJA,Bolita,BOLADEF,BOLA,Nivel 1 OS,Normal_viñetas_ICONTEC,Elabor,parrafo"/>
    <w:basedOn w:val="Normal"/>
    <w:link w:val="PrrafodelistaCar"/>
    <w:uiPriority w:val="34"/>
    <w:qFormat/>
    <w:rsid w:val="00473DFC"/>
    <w:pPr>
      <w:ind w:left="720"/>
      <w:contextualSpacing/>
    </w:pPr>
    <w:rPr>
      <w:lang w:eastAsia="x-none"/>
    </w:rPr>
  </w:style>
  <w:style w:type="character" w:customStyle="1" w:styleId="PrrafodelistaCar">
    <w:name w:val="Párrafo de lista Car"/>
    <w:aliases w:val="Bullet List Car,FooterText Car,numbered Car,Paragraphe de liste1 Car,lp1 Car,Cuadrícula media 1 - Énfasis 21 Car,Use Case List Paragraph Car,Ha Car,titulo 3 Car,HOJA Car,Bolita Car,BOLADEF Car,BOLA Car,Nivel 1 OS Car,Elabor Car"/>
    <w:link w:val="Prrafodelista"/>
    <w:uiPriority w:val="34"/>
    <w:rsid w:val="00146390"/>
    <w:rPr>
      <w:sz w:val="24"/>
      <w:szCs w:val="24"/>
      <w:lang w:val="es-CO"/>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eastAsia="en-US"/>
    </w:rPr>
  </w:style>
  <w:style w:type="character" w:styleId="Refdenotaalpie">
    <w:name w:val="footnote reference"/>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 w:val="20"/>
      <w:szCs w:val="20"/>
      <w:lang w:eastAsia="en-US"/>
    </w:rPr>
  </w:style>
  <w:style w:type="paragraph" w:styleId="Sinespaciado">
    <w:name w:val="No Spacing"/>
    <w:link w:val="SinespaciadoCar"/>
    <w:uiPriority w:val="1"/>
    <w:qFormat/>
    <w:rsid w:val="003E0611"/>
    <w:rPr>
      <w:sz w:val="24"/>
      <w:szCs w:val="24"/>
      <w:lang w:eastAsia="es-ES"/>
    </w:rPr>
  </w:style>
  <w:style w:type="character" w:customStyle="1" w:styleId="SinespaciadoCar">
    <w:name w:val="Sin espaciado Car"/>
    <w:link w:val="Sinespaciado"/>
    <w:uiPriority w:val="1"/>
    <w:rsid w:val="009C0E4C"/>
    <w:rPr>
      <w:sz w:val="24"/>
      <w:szCs w:val="24"/>
      <w:lang w:val="es-CO" w:bidi="ar-SA"/>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uiPriority w:val="99"/>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uiPriority w:val="99"/>
    <w:rsid w:val="003E0611"/>
    <w:pPr>
      <w:widowControl w:val="0"/>
      <w:jc w:val="both"/>
    </w:pPr>
    <w:rPr>
      <w:rFonts w:ascii="Arial" w:hAnsi="Arial"/>
      <w:snapToGrid w:val="0"/>
      <w:szCs w:val="20"/>
      <w:lang w:val="es-ES_tradnl"/>
    </w:rPr>
  </w:style>
  <w:style w:type="paragraph" w:customStyle="1" w:styleId="Sinespaciado1">
    <w:name w:val="Sin espaciado1"/>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rsid w:val="00774FDC"/>
    <w:pPr>
      <w:autoSpaceDE w:val="0"/>
      <w:autoSpaceDN w:val="0"/>
      <w:adjustRightInd w:val="0"/>
    </w:pPr>
    <w:rPr>
      <w:rFonts w:ascii="Verdana" w:hAnsi="Verdana"/>
      <w:color w:val="000000"/>
      <w:sz w:val="24"/>
      <w:szCs w:val="24"/>
      <w:lang w:val="es-ES" w:eastAsia="es-ES"/>
    </w:rPr>
  </w:style>
  <w:style w:type="character" w:customStyle="1" w:styleId="DefaultCar">
    <w:name w:val="Default Car"/>
    <w:link w:val="Default"/>
    <w:locked/>
    <w:rsid w:val="000441A2"/>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eastAsia="en-US"/>
    </w:rPr>
  </w:style>
  <w:style w:type="paragraph" w:customStyle="1" w:styleId="Prrafodelista1">
    <w:name w:val="Párrafo de lista1"/>
    <w:basedOn w:val="Normal"/>
    <w:qFormat/>
    <w:rsid w:val="00EF6B41"/>
    <w:pPr>
      <w:ind w:left="720"/>
      <w:contextualSpacing/>
    </w:pPr>
  </w:style>
  <w:style w:type="paragraph" w:styleId="Listaconvietas2">
    <w:name w:val="List Bullet 2"/>
    <w:basedOn w:val="Normal"/>
    <w:rsid w:val="00BC015A"/>
    <w:pPr>
      <w:tabs>
        <w:tab w:val="num" w:pos="643"/>
      </w:tabs>
      <w:ind w:left="643" w:hanging="360"/>
      <w:contextualSpacing/>
    </w:pPr>
  </w:style>
  <w:style w:type="paragraph" w:styleId="Listaconvietas">
    <w:name w:val="List Bullet"/>
    <w:basedOn w:val="Normal"/>
    <w:rsid w:val="00D9030A"/>
    <w:pPr>
      <w:tabs>
        <w:tab w:val="num" w:pos="360"/>
      </w:tabs>
      <w:ind w:left="360" w:hanging="360"/>
      <w:contextualSpacing/>
    </w:p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uiPriority w:val="99"/>
    <w:rsid w:val="00204BEB"/>
    <w:pPr>
      <w:spacing w:after="160" w:line="240" w:lineRule="exact"/>
    </w:pPr>
    <w:rPr>
      <w:rFonts w:ascii="Verdana" w:hAnsi="Verdana"/>
      <w:sz w:val="20"/>
      <w:szCs w:val="20"/>
      <w:lang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
    <w:basedOn w:val="Normal"/>
    <w:next w:val="Normal"/>
    <w:uiPriority w:val="35"/>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basedOn w:val="Normal"/>
    <w:link w:val="EncabezadodemensajeCar"/>
    <w:uiPriority w:val="99"/>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link w:val="Encabezadodemensaje"/>
    <w:uiPriority w:val="99"/>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rPr>
  </w:style>
  <w:style w:type="paragraph" w:styleId="Lista2">
    <w:name w:val="List 2"/>
    <w:basedOn w:val="Normal"/>
    <w:rsid w:val="00683B49"/>
    <w:pPr>
      <w:ind w:left="566" w:hanging="283"/>
    </w:pPr>
    <w:rPr>
      <w:rFonts w:ascii="Arial" w:hAnsi="Arial"/>
    </w:rPr>
  </w:style>
  <w:style w:type="paragraph" w:styleId="Lista3">
    <w:name w:val="List 3"/>
    <w:basedOn w:val="Normal"/>
    <w:rsid w:val="00683B49"/>
    <w:pPr>
      <w:ind w:left="849" w:hanging="283"/>
    </w:pPr>
    <w:rPr>
      <w:rFonts w:ascii="Arial" w:hAnsi="Arial"/>
    </w:rPr>
  </w:style>
  <w:style w:type="paragraph" w:styleId="Lista4">
    <w:name w:val="List 4"/>
    <w:basedOn w:val="Normal"/>
    <w:rsid w:val="00683B49"/>
    <w:pPr>
      <w:ind w:left="1132" w:hanging="283"/>
    </w:pPr>
    <w:rPr>
      <w:rFonts w:ascii="Arial" w:hAnsi="Arial"/>
    </w:rPr>
  </w:style>
  <w:style w:type="paragraph" w:styleId="Saludo">
    <w:name w:val="Salutation"/>
    <w:basedOn w:val="Normal"/>
    <w:next w:val="Normal"/>
    <w:link w:val="SaludoCar"/>
    <w:rsid w:val="00683B49"/>
    <w:rPr>
      <w:rFonts w:ascii="Arial" w:hAnsi="Arial"/>
    </w:rPr>
  </w:style>
  <w:style w:type="character" w:customStyle="1" w:styleId="SaludoCar">
    <w:name w:val="Saludo Car"/>
    <w:link w:val="Saludo"/>
    <w:rsid w:val="00683B49"/>
    <w:rPr>
      <w:rFonts w:ascii="Arial" w:hAnsi="Arial"/>
      <w:sz w:val="24"/>
      <w:szCs w:val="24"/>
      <w:lang w:val="es-ES" w:eastAsia="es-ES"/>
    </w:rPr>
  </w:style>
  <w:style w:type="paragraph" w:styleId="Continuarlista">
    <w:name w:val="List Continue"/>
    <w:basedOn w:val="Normal"/>
    <w:rsid w:val="00683B49"/>
    <w:pPr>
      <w:spacing w:after="120"/>
      <w:ind w:left="283"/>
    </w:pPr>
    <w:rPr>
      <w:rFonts w:ascii="Arial" w:hAnsi="Arial"/>
    </w:rPr>
  </w:style>
  <w:style w:type="paragraph" w:styleId="Continuarlista2">
    <w:name w:val="List Continue 2"/>
    <w:basedOn w:val="Normal"/>
    <w:rsid w:val="00683B49"/>
    <w:pPr>
      <w:spacing w:after="120"/>
      <w:ind w:left="566"/>
    </w:pPr>
    <w:rPr>
      <w:rFonts w:ascii="Arial" w:hAnsi="Arial"/>
    </w:rPr>
  </w:style>
  <w:style w:type="paragraph" w:styleId="Continuarlista3">
    <w:name w:val="List Continue 3"/>
    <w:basedOn w:val="Normal"/>
    <w:rsid w:val="00683B49"/>
    <w:pPr>
      <w:spacing w:after="120"/>
      <w:ind w:left="849"/>
    </w:pPr>
    <w:rPr>
      <w:rFonts w:ascii="Arial" w:hAnsi="Arial"/>
    </w:rPr>
  </w:style>
  <w:style w:type="paragraph" w:styleId="Firma">
    <w:name w:val="Signature"/>
    <w:basedOn w:val="Normal"/>
    <w:link w:val="FirmaCar"/>
    <w:rsid w:val="00683B49"/>
    <w:pPr>
      <w:ind w:left="4252"/>
    </w:pPr>
    <w:rPr>
      <w:rFonts w:ascii="Arial" w:hAnsi="Arial"/>
    </w:rPr>
  </w:style>
  <w:style w:type="character" w:customStyle="1" w:styleId="FirmaCar">
    <w:name w:val="Firma Car"/>
    <w:link w:val="Firma"/>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uiPriority w:val="99"/>
    <w:rsid w:val="00683B49"/>
    <w:pPr>
      <w:shd w:val="clear" w:color="auto" w:fill="000080"/>
    </w:pPr>
    <w:rPr>
      <w:rFonts w:ascii="Tahoma" w:hAnsi="Tahoma"/>
      <w:szCs w:val="20"/>
    </w:rPr>
  </w:style>
  <w:style w:type="character" w:customStyle="1" w:styleId="MapadeldocumentoCar">
    <w:name w:val="Mapa del documento Car"/>
    <w:link w:val="Mapadeldocumento"/>
    <w:uiPriority w:val="99"/>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rPr>
  </w:style>
  <w:style w:type="table" w:styleId="Tablaweb1">
    <w:name w:val="Table Web 1"/>
    <w:aliases w:val="Tabla Web 1"/>
    <w:basedOn w:val="Tablanormal"/>
    <w:rsid w:val="00683B49"/>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rsid w:val="00683B49"/>
    <w:rPr>
      <w:rFonts w:ascii="Arial" w:hAnsi="Arial"/>
      <w:b/>
      <w:bCs/>
    </w:rPr>
  </w:style>
  <w:style w:type="character" w:customStyle="1" w:styleId="AsuntodelcomentarioCar">
    <w:name w:val="Asunto del comentario Car"/>
    <w:link w:val="Asuntodelcomentario"/>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
    <w:rsid w:val="00683B49"/>
    <w:rPr>
      <w:lang w:val="es-ES" w:eastAsia="es-ES"/>
    </w:rPr>
  </w:style>
  <w:style w:type="paragraph" w:customStyle="1" w:styleId="CarCarCar4">
    <w:name w:val="Car Car Car4"/>
    <w:basedOn w:val="Normal"/>
    <w:rsid w:val="00B52AE3"/>
    <w:pPr>
      <w:spacing w:after="160" w:line="240" w:lineRule="exact"/>
    </w:pPr>
    <w:rPr>
      <w:rFonts w:ascii="Verdana" w:hAnsi="Verdana"/>
      <w:sz w:val="20"/>
      <w:szCs w:val="20"/>
      <w:lang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rPr>
  </w:style>
  <w:style w:type="paragraph" w:styleId="Listaconvietas5">
    <w:name w:val="List Bullet 5"/>
    <w:basedOn w:val="Normal"/>
    <w:autoRedefine/>
    <w:rsid w:val="00A1341C"/>
    <w:pPr>
      <w:tabs>
        <w:tab w:val="num" w:pos="4320"/>
      </w:tabs>
      <w:ind w:left="4320" w:hanging="360"/>
    </w:pPr>
    <w:rPr>
      <w:rFonts w:ascii="Arial" w:hAnsi="Arial"/>
      <w:szCs w:val="20"/>
    </w:rPr>
  </w:style>
  <w:style w:type="paragraph" w:styleId="Listaconvietas4">
    <w:name w:val="List Bullet 4"/>
    <w:basedOn w:val="Normal"/>
    <w:autoRedefine/>
    <w:rsid w:val="00A1341C"/>
    <w:pPr>
      <w:tabs>
        <w:tab w:val="num" w:pos="375"/>
      </w:tabs>
      <w:ind w:left="375" w:hanging="375"/>
    </w:pPr>
    <w:rPr>
      <w:rFonts w:ascii="Arial" w:hAnsi="Arial"/>
      <w:szCs w:val="20"/>
    </w:rPr>
  </w:style>
  <w:style w:type="paragraph" w:styleId="Continuarlista4">
    <w:name w:val="List Continue 4"/>
    <w:basedOn w:val="Normal"/>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rsid w:val="00F11BD7"/>
    <w:pPr>
      <w:ind w:left="720"/>
    </w:pPr>
    <w:rPr>
      <w:rFonts w:eastAsia="Calibri"/>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eastAsia="en-US"/>
    </w:rPr>
  </w:style>
  <w:style w:type="character" w:customStyle="1" w:styleId="SangradetextonormalCar1">
    <w:name w:val="Sangría de texto normal Car1"/>
    <w:aliases w:val=" Car1 Car1, Car11 Car1,Car1 Car1"/>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rsid w:val="00A1107A"/>
    <w:pPr>
      <w:ind w:left="1415" w:hanging="283"/>
    </w:pPr>
  </w:style>
  <w:style w:type="paragraph" w:styleId="Continuarlista5">
    <w:name w:val="List Continue 5"/>
    <w:basedOn w:val="Normal"/>
    <w:rsid w:val="00A1107A"/>
    <w:pPr>
      <w:spacing w:after="120"/>
      <w:ind w:left="1415"/>
    </w:pPr>
  </w:style>
  <w:style w:type="paragraph" w:styleId="Textoindependienteprimerasangra">
    <w:name w:val="Body Text First Indent"/>
    <w:basedOn w:val="Textoindependiente"/>
    <w:link w:val="TextoindependienteprimerasangraCar"/>
    <w:rsid w:val="00A1107A"/>
    <w:pPr>
      <w:spacing w:after="120"/>
      <w:ind w:firstLine="21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rsid w:val="00A1107A"/>
    <w:pPr>
      <w:spacing w:after="120"/>
      <w:ind w:left="283" w:firstLine="21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uiPriority w:val="99"/>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rPr>
  </w:style>
  <w:style w:type="paragraph" w:customStyle="1" w:styleId="CarCarCar2">
    <w:name w:val="Car Car Car2"/>
    <w:basedOn w:val="Normal"/>
    <w:rsid w:val="00A1107A"/>
    <w:pPr>
      <w:spacing w:after="160" w:line="240" w:lineRule="exact"/>
    </w:pPr>
    <w:rPr>
      <w:rFonts w:ascii="Verdana" w:hAnsi="Verdana"/>
      <w:sz w:val="20"/>
      <w:szCs w:val="20"/>
      <w:lang w:eastAsia="en-US"/>
    </w:rPr>
  </w:style>
  <w:style w:type="paragraph" w:customStyle="1" w:styleId="Textoindependiente25">
    <w:name w:val="Texto independiente 25"/>
    <w:basedOn w:val="Normal"/>
    <w:rsid w:val="00A1107A"/>
    <w:pPr>
      <w:spacing w:line="360" w:lineRule="auto"/>
      <w:jc w:val="both"/>
    </w:pPr>
    <w:rPr>
      <w:rFonts w:ascii="Arial" w:hAnsi="Arial"/>
      <w:szCs w:val="20"/>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rsid w:val="002E3A8B"/>
    <w:pPr>
      <w:ind w:left="720"/>
    </w:pPr>
    <w:rPr>
      <w:rFonts w:eastAsia="Calibri"/>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paragraph" w:customStyle="1" w:styleId="ListParagraph1">
    <w:name w:val="List Paragraph1"/>
    <w:basedOn w:val="Normal"/>
    <w:uiPriority w:val="99"/>
    <w:rsid w:val="00146390"/>
    <w:pPr>
      <w:ind w:left="720"/>
    </w:pPr>
  </w:style>
  <w:style w:type="paragraph" w:customStyle="1" w:styleId="Listavistosa-nfasis11">
    <w:name w:val="Lista vistosa - Énfasis 11"/>
    <w:aliases w:val="NORMAL"/>
    <w:basedOn w:val="Normal"/>
    <w:link w:val="Listavistosa-nfasis1Car"/>
    <w:qFormat/>
    <w:rsid w:val="008617D4"/>
    <w:pPr>
      <w:ind w:left="720"/>
      <w:contextualSpacing/>
    </w:pPr>
    <w:rPr>
      <w:lang w:eastAsia="x-none"/>
    </w:rPr>
  </w:style>
  <w:style w:type="character" w:customStyle="1" w:styleId="Listavistosa-nfasis1Car">
    <w:name w:val="Lista vistosa - Énfasis 1 Car"/>
    <w:aliases w:val="NORMAL Car"/>
    <w:link w:val="Listavistosa-nfasis11"/>
    <w:uiPriority w:val="34"/>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eastAsia="es-CO"/>
    </w:rPr>
  </w:style>
  <w:style w:type="paragraph" w:customStyle="1" w:styleId="Car1">
    <w:name w:val="Car1"/>
    <w:basedOn w:val="Normal"/>
    <w:rsid w:val="009C0E4C"/>
    <w:pPr>
      <w:spacing w:after="160" w:line="240" w:lineRule="exact"/>
    </w:pPr>
    <w:rPr>
      <w:rFonts w:ascii="Verdana" w:hAnsi="Verdana" w:cs="Verdana"/>
      <w:sz w:val="20"/>
      <w:szCs w:val="20"/>
      <w:lang w:eastAsia="en-US"/>
    </w:rPr>
  </w:style>
  <w:style w:type="paragraph" w:customStyle="1" w:styleId="Pa39">
    <w:name w:val="Pa39"/>
    <w:basedOn w:val="Normal"/>
    <w:next w:val="Normal"/>
    <w:rsid w:val="009C0E4C"/>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9C0E4C"/>
    <w:pPr>
      <w:suppressAutoHyphens/>
      <w:autoSpaceDN/>
      <w:adjustRightInd/>
      <w:spacing w:line="191" w:lineRule="atLeast"/>
    </w:pPr>
    <w:rPr>
      <w:rFonts w:ascii="Times New Roman" w:eastAsia="Calibri" w:hAnsi="Times New Roman"/>
      <w:color w:val="auto"/>
      <w:lang w:val="es-CO" w:eastAsia="ar-SA"/>
    </w:rPr>
  </w:style>
  <w:style w:type="character" w:customStyle="1" w:styleId="ext-mb-text">
    <w:name w:val="ext-mb-text"/>
    <w:rsid w:val="009C0E4C"/>
  </w:style>
  <w:style w:type="paragraph" w:customStyle="1" w:styleId="xl216">
    <w:name w:val="xl216"/>
    <w:basedOn w:val="Normal"/>
    <w:rsid w:val="009C0E4C"/>
    <w:pPr>
      <w:pBdr>
        <w:top w:val="single" w:sz="8" w:space="0" w:color="auto"/>
        <w:left w:val="single" w:sz="8" w:space="0" w:color="auto"/>
        <w:bottom w:val="single" w:sz="8" w:space="0" w:color="auto"/>
      </w:pBdr>
      <w:shd w:val="clear" w:color="000000" w:fill="D8D8D8"/>
      <w:spacing w:before="100" w:beforeAutospacing="1" w:after="100" w:afterAutospacing="1"/>
      <w:jc w:val="center"/>
    </w:pPr>
    <w:rPr>
      <w:b/>
      <w:bCs/>
      <w:color w:val="000000"/>
      <w:sz w:val="28"/>
      <w:szCs w:val="28"/>
    </w:rPr>
  </w:style>
  <w:style w:type="paragraph" w:customStyle="1" w:styleId="xl217">
    <w:name w:val="xl217"/>
    <w:basedOn w:val="Normal"/>
    <w:rsid w:val="009C0E4C"/>
    <w:pPr>
      <w:pBdr>
        <w:top w:val="single" w:sz="8" w:space="0" w:color="auto"/>
        <w:bottom w:val="single" w:sz="8" w:space="0" w:color="auto"/>
        <w:right w:val="single" w:sz="8" w:space="0" w:color="auto"/>
      </w:pBdr>
      <w:shd w:val="clear" w:color="000000" w:fill="D8D8D8"/>
      <w:spacing w:before="100" w:beforeAutospacing="1" w:after="100" w:afterAutospacing="1"/>
      <w:jc w:val="center"/>
    </w:pPr>
    <w:rPr>
      <w:b/>
      <w:bCs/>
      <w:color w:val="000000"/>
      <w:sz w:val="28"/>
      <w:szCs w:val="28"/>
    </w:rPr>
  </w:style>
  <w:style w:type="paragraph" w:customStyle="1" w:styleId="xl218">
    <w:name w:val="xl218"/>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219">
    <w:name w:val="xl219"/>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FF0000"/>
      <w:sz w:val="20"/>
      <w:szCs w:val="20"/>
    </w:rPr>
  </w:style>
  <w:style w:type="paragraph" w:customStyle="1" w:styleId="xl220">
    <w:name w:val="xl220"/>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0"/>
      <w:szCs w:val="20"/>
    </w:rPr>
  </w:style>
  <w:style w:type="paragraph" w:customStyle="1" w:styleId="xl221">
    <w:name w:val="xl221"/>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222">
    <w:name w:val="xl222"/>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223">
    <w:name w:val="xl223"/>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4">
    <w:name w:val="xl224"/>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20"/>
      <w:szCs w:val="20"/>
    </w:rPr>
  </w:style>
  <w:style w:type="paragraph" w:customStyle="1" w:styleId="xl225">
    <w:name w:val="xl225"/>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6">
    <w:name w:val="xl226"/>
    <w:basedOn w:val="Normal"/>
    <w:rsid w:val="009C0E4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27">
    <w:name w:val="xl227"/>
    <w:basedOn w:val="Normal"/>
    <w:rsid w:val="009C0E4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0"/>
      <w:szCs w:val="20"/>
    </w:rPr>
  </w:style>
  <w:style w:type="paragraph" w:customStyle="1" w:styleId="xl228">
    <w:name w:val="xl228"/>
    <w:basedOn w:val="Normal"/>
    <w:rsid w:val="009C0E4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44"/>
      <w:szCs w:val="44"/>
    </w:rPr>
  </w:style>
  <w:style w:type="paragraph" w:customStyle="1" w:styleId="xl229">
    <w:name w:val="xl229"/>
    <w:basedOn w:val="Normal"/>
    <w:rsid w:val="009C0E4C"/>
    <w:pPr>
      <w:pBdr>
        <w:top w:val="single" w:sz="8" w:space="0" w:color="auto"/>
        <w:bottom w:val="single" w:sz="8" w:space="0" w:color="auto"/>
      </w:pBdr>
      <w:spacing w:before="100" w:beforeAutospacing="1" w:after="100" w:afterAutospacing="1"/>
      <w:jc w:val="center"/>
      <w:textAlignment w:val="center"/>
    </w:pPr>
    <w:rPr>
      <w:rFonts w:ascii="Arial" w:hAnsi="Arial" w:cs="Arial"/>
      <w:b/>
      <w:bCs/>
      <w:sz w:val="44"/>
      <w:szCs w:val="44"/>
    </w:rPr>
  </w:style>
  <w:style w:type="paragraph" w:customStyle="1" w:styleId="xl230">
    <w:name w:val="xl230"/>
    <w:basedOn w:val="Normal"/>
    <w:rsid w:val="009C0E4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44"/>
      <w:szCs w:val="44"/>
    </w:rPr>
  </w:style>
  <w:style w:type="paragraph" w:customStyle="1" w:styleId="xl231">
    <w:name w:val="xl231"/>
    <w:basedOn w:val="Normal"/>
    <w:rsid w:val="009C0E4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2">
    <w:name w:val="xl232"/>
    <w:basedOn w:val="Normal"/>
    <w:rsid w:val="009C0E4C"/>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3">
    <w:name w:val="xl233"/>
    <w:basedOn w:val="Normal"/>
    <w:rsid w:val="009C0E4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4">
    <w:name w:val="xl234"/>
    <w:basedOn w:val="Normal"/>
    <w:rsid w:val="009C0E4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35">
    <w:name w:val="xl235"/>
    <w:basedOn w:val="Normal"/>
    <w:rsid w:val="009C0E4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6">
    <w:name w:val="xl236"/>
    <w:basedOn w:val="Normal"/>
    <w:rsid w:val="009C0E4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37">
    <w:name w:val="xl237"/>
    <w:basedOn w:val="Normal"/>
    <w:rsid w:val="009C0E4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38">
    <w:name w:val="xl238"/>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239">
    <w:name w:val="xl239"/>
    <w:basedOn w:val="Normal"/>
    <w:rsid w:val="009C0E4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40">
    <w:name w:val="xl240"/>
    <w:basedOn w:val="Normal"/>
    <w:rsid w:val="009C0E4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41">
    <w:name w:val="xl241"/>
    <w:basedOn w:val="Normal"/>
    <w:rsid w:val="009C0E4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0"/>
      <w:szCs w:val="20"/>
    </w:rPr>
  </w:style>
  <w:style w:type="paragraph" w:customStyle="1" w:styleId="xl242">
    <w:name w:val="xl242"/>
    <w:basedOn w:val="Normal"/>
    <w:rsid w:val="009C0E4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43">
    <w:name w:val="xl243"/>
    <w:basedOn w:val="Normal"/>
    <w:rsid w:val="009C0E4C"/>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FF0000"/>
      <w:sz w:val="20"/>
      <w:szCs w:val="20"/>
    </w:rPr>
  </w:style>
  <w:style w:type="paragraph" w:customStyle="1" w:styleId="xl244">
    <w:name w:val="xl244"/>
    <w:basedOn w:val="Normal"/>
    <w:rsid w:val="009C0E4C"/>
    <w:pPr>
      <w:pBdr>
        <w:top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45">
    <w:name w:val="xl245"/>
    <w:basedOn w:val="Normal"/>
    <w:rsid w:val="009C0E4C"/>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sz w:val="20"/>
      <w:szCs w:val="20"/>
    </w:rPr>
  </w:style>
  <w:style w:type="paragraph" w:customStyle="1" w:styleId="xl246">
    <w:name w:val="xl246"/>
    <w:basedOn w:val="Normal"/>
    <w:rsid w:val="009C0E4C"/>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247">
    <w:name w:val="xl247"/>
    <w:basedOn w:val="Normal"/>
    <w:rsid w:val="009C0E4C"/>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48">
    <w:name w:val="xl248"/>
    <w:basedOn w:val="Normal"/>
    <w:rsid w:val="009C0E4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249">
    <w:name w:val="xl249"/>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0"/>
      <w:szCs w:val="20"/>
    </w:rPr>
  </w:style>
  <w:style w:type="paragraph" w:customStyle="1" w:styleId="xl250">
    <w:name w:val="xl250"/>
    <w:basedOn w:val="Normal"/>
    <w:rsid w:val="009C0E4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251">
    <w:name w:val="xl251"/>
    <w:basedOn w:val="Normal"/>
    <w:rsid w:val="009C0E4C"/>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52">
    <w:name w:val="xl252"/>
    <w:basedOn w:val="Normal"/>
    <w:rsid w:val="009C0E4C"/>
    <w:pPr>
      <w:pBdr>
        <w:right w:val="single" w:sz="8" w:space="0" w:color="auto"/>
      </w:pBdr>
      <w:shd w:val="clear" w:color="000000" w:fill="FFCC99"/>
      <w:spacing w:before="100" w:beforeAutospacing="1" w:after="100" w:afterAutospacing="1"/>
      <w:jc w:val="center"/>
    </w:pPr>
    <w:rPr>
      <w:rFonts w:ascii="Arial" w:hAnsi="Arial" w:cs="Arial"/>
      <w:b/>
      <w:bCs/>
      <w:color w:val="000000"/>
      <w:sz w:val="16"/>
      <w:szCs w:val="16"/>
    </w:rPr>
  </w:style>
  <w:style w:type="paragraph" w:customStyle="1" w:styleId="xl253">
    <w:name w:val="xl253"/>
    <w:basedOn w:val="Normal"/>
    <w:rsid w:val="009C0E4C"/>
    <w:pPr>
      <w:pBdr>
        <w:bottom w:val="single" w:sz="8" w:space="0" w:color="000000"/>
        <w:right w:val="single" w:sz="8" w:space="0" w:color="auto"/>
      </w:pBdr>
      <w:shd w:val="clear" w:color="000000" w:fill="FFCC99"/>
      <w:spacing w:before="100" w:beforeAutospacing="1" w:after="100" w:afterAutospacing="1"/>
      <w:jc w:val="center"/>
    </w:pPr>
    <w:rPr>
      <w:rFonts w:ascii="Arial" w:hAnsi="Arial" w:cs="Arial"/>
      <w:b/>
      <w:bCs/>
      <w:color w:val="000000"/>
    </w:rPr>
  </w:style>
  <w:style w:type="paragraph" w:customStyle="1" w:styleId="xl254">
    <w:name w:val="xl254"/>
    <w:basedOn w:val="Normal"/>
    <w:rsid w:val="009C0E4C"/>
    <w:pPr>
      <w:pBdr>
        <w:top w:val="single" w:sz="8" w:space="0" w:color="auto"/>
        <w:bottom w:val="single" w:sz="8" w:space="0" w:color="auto"/>
        <w:right w:val="single" w:sz="8" w:space="0" w:color="auto"/>
      </w:pBdr>
      <w:shd w:val="clear" w:color="000000" w:fill="93CDDD"/>
      <w:spacing w:before="100" w:beforeAutospacing="1" w:after="100" w:afterAutospacing="1"/>
      <w:jc w:val="right"/>
    </w:pPr>
    <w:rPr>
      <w:b/>
      <w:bCs/>
      <w:color w:val="000000"/>
      <w:sz w:val="32"/>
      <w:szCs w:val="32"/>
    </w:rPr>
  </w:style>
  <w:style w:type="character" w:customStyle="1" w:styleId="TextoindependienteCar1">
    <w:name w:val="Texto independiente Car1"/>
    <w:aliases w:val="bt Car2,TextindepT2 Car2,Table Bullet 1 Car2,body text Car2,body tesx Car2,contents Car1,TABLA DE CONTENIDO 3 Car1,EHPT Car1,Body Text2 Car1,ändrad Car1,TextindepT2 Car1,Table Bullet 1 Car1,body tesx Car1,bt Car Car1,bt Car1"/>
    <w:uiPriority w:val="99"/>
    <w:rsid w:val="009C0E4C"/>
    <w:rPr>
      <w:rFonts w:ascii="Arial" w:hAnsi="Arial" w:cs="Arial"/>
      <w:sz w:val="28"/>
      <w:szCs w:val="24"/>
      <w:lang w:val="es-ES" w:eastAsia="es-ES"/>
    </w:rPr>
  </w:style>
  <w:style w:type="paragraph" w:customStyle="1" w:styleId="CarCarCarCarCarCar1Car">
    <w:name w:val="Car Car Car Car Car Car1 Car"/>
    <w:basedOn w:val="Normal"/>
    <w:rsid w:val="009C0E4C"/>
    <w:pPr>
      <w:spacing w:after="160" w:line="240" w:lineRule="exact"/>
    </w:pPr>
    <w:rPr>
      <w:rFonts w:ascii="Verdana" w:hAnsi="Verdana"/>
      <w:sz w:val="20"/>
      <w:szCs w:val="20"/>
      <w:lang w:val="en-US" w:eastAsia="en-US"/>
    </w:rPr>
  </w:style>
  <w:style w:type="character" w:styleId="Referenciaintensa">
    <w:name w:val="Intense Reference"/>
    <w:uiPriority w:val="32"/>
    <w:qFormat/>
    <w:rsid w:val="009C0E4C"/>
    <w:rPr>
      <w:b/>
      <w:bCs/>
      <w:smallCaps/>
      <w:color w:val="C0504D"/>
      <w:spacing w:val="5"/>
      <w:u w:val="single"/>
    </w:rPr>
  </w:style>
  <w:style w:type="paragraph" w:customStyle="1" w:styleId="Direccininterior">
    <w:name w:val="Dirección interior"/>
    <w:basedOn w:val="Normal"/>
    <w:rsid w:val="005F1C21"/>
  </w:style>
  <w:style w:type="paragraph" w:customStyle="1" w:styleId="Lneadereferencia">
    <w:name w:val="Línea de referencia"/>
    <w:basedOn w:val="Textoindependiente"/>
    <w:rsid w:val="005F1C21"/>
  </w:style>
  <w:style w:type="paragraph" w:customStyle="1" w:styleId="Textoindependiente35">
    <w:name w:val="Texto independiente 35"/>
    <w:basedOn w:val="Normal"/>
    <w:rsid w:val="00697906"/>
    <w:pPr>
      <w:overflowPunct w:val="0"/>
      <w:autoSpaceDE w:val="0"/>
      <w:autoSpaceDN w:val="0"/>
      <w:adjustRightInd w:val="0"/>
      <w:jc w:val="both"/>
      <w:textAlignment w:val="baseline"/>
    </w:pPr>
    <w:rPr>
      <w:rFonts w:ascii="Arial" w:hAnsi="Arial"/>
      <w:szCs w:val="20"/>
    </w:rPr>
  </w:style>
  <w:style w:type="paragraph" w:customStyle="1" w:styleId="CarCarCar5">
    <w:name w:val="Car Car Car5"/>
    <w:basedOn w:val="Normal"/>
    <w:rsid w:val="008D7CE7"/>
    <w:pPr>
      <w:spacing w:after="160" w:line="240" w:lineRule="exact"/>
    </w:pPr>
    <w:rPr>
      <w:rFonts w:ascii="Verdana" w:hAnsi="Verdana"/>
      <w:sz w:val="20"/>
      <w:szCs w:val="20"/>
      <w:lang w:eastAsia="en-US"/>
    </w:rPr>
  </w:style>
  <w:style w:type="paragraph" w:customStyle="1" w:styleId="Char84">
    <w:name w:val="Char84"/>
    <w:basedOn w:val="Normal"/>
    <w:rsid w:val="008D7CE7"/>
    <w:pPr>
      <w:spacing w:after="160" w:line="240" w:lineRule="exact"/>
    </w:pPr>
    <w:rPr>
      <w:rFonts w:ascii="Verdana" w:hAnsi="Verdana"/>
      <w:sz w:val="20"/>
      <w:szCs w:val="20"/>
      <w:lang w:eastAsia="en-US"/>
    </w:rPr>
  </w:style>
  <w:style w:type="paragraph" w:customStyle="1" w:styleId="CarCarCar1Car3">
    <w:name w:val="Car Car Car1 Car3"/>
    <w:basedOn w:val="Normal"/>
    <w:rsid w:val="008D7CE7"/>
    <w:pPr>
      <w:spacing w:after="160" w:line="240" w:lineRule="exact"/>
    </w:pPr>
    <w:rPr>
      <w:rFonts w:ascii="Verdana" w:hAnsi="Verdana" w:cs="Verdana"/>
      <w:sz w:val="20"/>
      <w:szCs w:val="20"/>
      <w:lang w:eastAsia="en-US"/>
    </w:rPr>
  </w:style>
  <w:style w:type="paragraph" w:customStyle="1" w:styleId="subtitulos">
    <w:name w:val="subtitulos"/>
    <w:basedOn w:val="Normal"/>
    <w:rsid w:val="008D7CE7"/>
    <w:pPr>
      <w:spacing w:before="100" w:beforeAutospacing="1" w:after="100" w:afterAutospacing="1"/>
    </w:pPr>
  </w:style>
  <w:style w:type="character" w:customStyle="1" w:styleId="PuestoCar">
    <w:name w:val="Puesto Car"/>
    <w:uiPriority w:val="10"/>
    <w:rsid w:val="00232BF4"/>
    <w:rPr>
      <w:rFonts w:ascii="Arial" w:hAnsi="Arial"/>
      <w:b/>
      <w:sz w:val="24"/>
      <w:lang w:val="es-ES" w:eastAsia="es-ES"/>
    </w:rPr>
  </w:style>
  <w:style w:type="table" w:styleId="Tablaclsica2">
    <w:name w:val="Table Classic 2"/>
    <w:basedOn w:val="Tablanormal"/>
    <w:rsid w:val="00232BF4"/>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32BF4"/>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bsica3">
    <w:name w:val="Table Simple 3"/>
    <w:basedOn w:val="Tablanormal"/>
    <w:rsid w:val="00232BF4"/>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st">
    <w:name w:val="st"/>
    <w:rsid w:val="00232BF4"/>
  </w:style>
  <w:style w:type="character" w:styleId="Textodelmarcadordeposicin">
    <w:name w:val="Placeholder Text"/>
    <w:uiPriority w:val="99"/>
    <w:semiHidden/>
    <w:rsid w:val="00232BF4"/>
    <w:rPr>
      <w:color w:val="808080"/>
    </w:rPr>
  </w:style>
  <w:style w:type="paragraph" w:customStyle="1" w:styleId="CarCarCar1Car1">
    <w:name w:val="Car Car Car1 Car1"/>
    <w:basedOn w:val="Normal"/>
    <w:rsid w:val="006277BE"/>
    <w:pPr>
      <w:spacing w:after="160" w:line="240" w:lineRule="exact"/>
    </w:pPr>
    <w:rPr>
      <w:rFonts w:ascii="Verdana" w:hAnsi="Verdana" w:cs="Verdana"/>
      <w:sz w:val="20"/>
      <w:szCs w:val="20"/>
      <w:lang w:eastAsia="en-US"/>
    </w:rPr>
  </w:style>
  <w:style w:type="paragraph" w:customStyle="1" w:styleId="Car2">
    <w:name w:val="Car2"/>
    <w:basedOn w:val="Normal"/>
    <w:rsid w:val="006277BE"/>
    <w:pPr>
      <w:spacing w:after="160" w:line="240" w:lineRule="exact"/>
    </w:pPr>
    <w:rPr>
      <w:rFonts w:ascii="Verdana" w:hAnsi="Verdana"/>
      <w:sz w:val="20"/>
      <w:szCs w:val="20"/>
      <w:lang w:eastAsia="en-US"/>
    </w:rPr>
  </w:style>
  <w:style w:type="character" w:customStyle="1" w:styleId="content">
    <w:name w:val="content"/>
    <w:rsid w:val="006277BE"/>
  </w:style>
  <w:style w:type="paragraph" w:customStyle="1" w:styleId="pchartsubheadcmt">
    <w:name w:val="pchart_subheadcmt"/>
    <w:basedOn w:val="Normal"/>
    <w:rsid w:val="006277BE"/>
    <w:pPr>
      <w:spacing w:before="100" w:beforeAutospacing="1" w:after="100" w:afterAutospacing="1"/>
    </w:pPr>
    <w:rPr>
      <w:lang w:eastAsia="es-CO"/>
    </w:rPr>
  </w:style>
  <w:style w:type="paragraph" w:customStyle="1" w:styleId="pbullet2cmt">
    <w:name w:val="pbullet2cmt"/>
    <w:basedOn w:val="Normal"/>
    <w:rsid w:val="006277BE"/>
    <w:pPr>
      <w:spacing w:before="100" w:beforeAutospacing="1" w:after="100" w:afterAutospacing="1"/>
    </w:pPr>
    <w:rPr>
      <w:lang w:eastAsia="es-CO"/>
    </w:rPr>
  </w:style>
  <w:style w:type="paragraph" w:customStyle="1" w:styleId="pbulletcmt">
    <w:name w:val="pbulletcmt"/>
    <w:basedOn w:val="Normal"/>
    <w:rsid w:val="006277BE"/>
    <w:pPr>
      <w:spacing w:before="100" w:beforeAutospacing="1" w:after="100" w:afterAutospacing="1"/>
    </w:pPr>
    <w:rPr>
      <w:lang w:eastAsia="es-CO"/>
    </w:rPr>
  </w:style>
  <w:style w:type="character" w:customStyle="1" w:styleId="smallfont">
    <w:name w:val="smallfont"/>
    <w:rsid w:val="006277BE"/>
  </w:style>
  <w:style w:type="character" w:customStyle="1" w:styleId="FontStyle117">
    <w:name w:val="Font Style117"/>
    <w:uiPriority w:val="99"/>
    <w:rsid w:val="003C3CC8"/>
    <w:rPr>
      <w:rFonts w:ascii="Arial" w:hAnsi="Arial" w:cs="Arial"/>
      <w:sz w:val="18"/>
      <w:szCs w:val="18"/>
    </w:rPr>
  </w:style>
  <w:style w:type="paragraph" w:customStyle="1" w:styleId="Style1">
    <w:name w:val="Style1"/>
    <w:basedOn w:val="Normal"/>
    <w:uiPriority w:val="99"/>
    <w:rsid w:val="003C3CC8"/>
    <w:pPr>
      <w:widowControl w:val="0"/>
      <w:autoSpaceDE w:val="0"/>
      <w:autoSpaceDN w:val="0"/>
      <w:adjustRightInd w:val="0"/>
      <w:spacing w:line="240" w:lineRule="exact"/>
      <w:jc w:val="both"/>
    </w:pPr>
    <w:rPr>
      <w:rFonts w:ascii="Arial" w:hAnsi="Arial" w:cs="Arial"/>
      <w:lang w:val="en-US" w:eastAsia="en-US"/>
    </w:rPr>
  </w:style>
  <w:style w:type="paragraph" w:customStyle="1" w:styleId="Style5">
    <w:name w:val="Style5"/>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46">
    <w:name w:val="Style46"/>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50">
    <w:name w:val="Style50"/>
    <w:basedOn w:val="Normal"/>
    <w:uiPriority w:val="99"/>
    <w:rsid w:val="003C3CC8"/>
    <w:pPr>
      <w:widowControl w:val="0"/>
      <w:autoSpaceDE w:val="0"/>
      <w:autoSpaceDN w:val="0"/>
      <w:adjustRightInd w:val="0"/>
      <w:jc w:val="both"/>
    </w:pPr>
    <w:rPr>
      <w:rFonts w:ascii="Arial" w:hAnsi="Arial" w:cs="Arial"/>
      <w:lang w:val="en-US" w:eastAsia="en-US"/>
    </w:rPr>
  </w:style>
  <w:style w:type="character" w:customStyle="1" w:styleId="FontStyle120">
    <w:name w:val="Font Style120"/>
    <w:uiPriority w:val="99"/>
    <w:rsid w:val="003C3CC8"/>
    <w:rPr>
      <w:rFonts w:ascii="Arial" w:hAnsi="Arial" w:cs="Arial"/>
      <w:b/>
      <w:bCs/>
      <w:sz w:val="18"/>
      <w:szCs w:val="18"/>
    </w:rPr>
  </w:style>
  <w:style w:type="paragraph" w:customStyle="1" w:styleId="Style15">
    <w:name w:val="Style15"/>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10">
    <w:name w:val="Style10"/>
    <w:basedOn w:val="Normal"/>
    <w:uiPriority w:val="99"/>
    <w:rsid w:val="003C3CC8"/>
    <w:pPr>
      <w:widowControl w:val="0"/>
      <w:autoSpaceDE w:val="0"/>
      <w:autoSpaceDN w:val="0"/>
      <w:adjustRightInd w:val="0"/>
      <w:jc w:val="both"/>
    </w:pPr>
    <w:rPr>
      <w:rFonts w:ascii="Arial" w:hAnsi="Arial" w:cs="Arial"/>
      <w:lang w:val="en-US" w:eastAsia="en-US"/>
    </w:rPr>
  </w:style>
  <w:style w:type="paragraph" w:customStyle="1" w:styleId="Style63">
    <w:name w:val="Style63"/>
    <w:basedOn w:val="Normal"/>
    <w:uiPriority w:val="99"/>
    <w:rsid w:val="003C3CC8"/>
    <w:pPr>
      <w:widowControl w:val="0"/>
      <w:autoSpaceDE w:val="0"/>
      <w:autoSpaceDN w:val="0"/>
      <w:adjustRightInd w:val="0"/>
      <w:spacing w:line="235" w:lineRule="exact"/>
      <w:ind w:hanging="346"/>
      <w:jc w:val="both"/>
    </w:pPr>
    <w:rPr>
      <w:rFonts w:ascii="Arial" w:hAnsi="Arial" w:cs="Arial"/>
      <w:lang w:val="en-US" w:eastAsia="en-US"/>
    </w:rPr>
  </w:style>
  <w:style w:type="paragraph" w:customStyle="1" w:styleId="Style56">
    <w:name w:val="Style56"/>
    <w:basedOn w:val="Normal"/>
    <w:uiPriority w:val="99"/>
    <w:rsid w:val="003C3CC8"/>
    <w:pPr>
      <w:widowControl w:val="0"/>
      <w:autoSpaceDE w:val="0"/>
      <w:autoSpaceDN w:val="0"/>
      <w:adjustRightInd w:val="0"/>
      <w:spacing w:line="229" w:lineRule="exact"/>
      <w:ind w:hanging="341"/>
      <w:jc w:val="both"/>
    </w:pPr>
    <w:rPr>
      <w:rFonts w:ascii="Arial" w:hAnsi="Arial" w:cs="Arial"/>
      <w:lang w:val="en-US" w:eastAsia="en-US"/>
    </w:rPr>
  </w:style>
  <w:style w:type="paragraph" w:customStyle="1" w:styleId="Style58">
    <w:name w:val="Style58"/>
    <w:basedOn w:val="Normal"/>
    <w:uiPriority w:val="99"/>
    <w:rsid w:val="003C3CC8"/>
    <w:pPr>
      <w:widowControl w:val="0"/>
      <w:autoSpaceDE w:val="0"/>
      <w:autoSpaceDN w:val="0"/>
      <w:adjustRightInd w:val="0"/>
      <w:spacing w:line="230" w:lineRule="exact"/>
      <w:ind w:hanging="350"/>
      <w:jc w:val="both"/>
    </w:pPr>
    <w:rPr>
      <w:rFonts w:ascii="Arial" w:hAnsi="Arial" w:cs="Arial"/>
      <w:lang w:val="en-US" w:eastAsia="en-US"/>
    </w:rPr>
  </w:style>
  <w:style w:type="character" w:customStyle="1" w:styleId="FontStyle107">
    <w:name w:val="Font Style107"/>
    <w:uiPriority w:val="99"/>
    <w:rsid w:val="003C3CC8"/>
    <w:rPr>
      <w:rFonts w:ascii="Arial Narrow" w:hAnsi="Arial Narrow" w:cs="Arial Narrow"/>
      <w:b/>
      <w:bCs/>
      <w:sz w:val="24"/>
      <w:szCs w:val="24"/>
    </w:rPr>
  </w:style>
  <w:style w:type="paragraph" w:customStyle="1" w:styleId="Style6">
    <w:name w:val="Style6"/>
    <w:basedOn w:val="Normal"/>
    <w:uiPriority w:val="99"/>
    <w:rsid w:val="003C3CC8"/>
    <w:pPr>
      <w:widowControl w:val="0"/>
      <w:autoSpaceDE w:val="0"/>
      <w:autoSpaceDN w:val="0"/>
      <w:adjustRightInd w:val="0"/>
      <w:spacing w:line="230" w:lineRule="exact"/>
      <w:jc w:val="both"/>
    </w:pPr>
    <w:rPr>
      <w:rFonts w:ascii="Arial" w:hAnsi="Arial" w:cs="Arial"/>
      <w:lang w:val="en-US" w:eastAsia="en-US"/>
    </w:rPr>
  </w:style>
  <w:style w:type="paragraph" w:customStyle="1" w:styleId="Style33">
    <w:name w:val="Style33"/>
    <w:basedOn w:val="Normal"/>
    <w:uiPriority w:val="99"/>
    <w:rsid w:val="003C3CC8"/>
    <w:pPr>
      <w:widowControl w:val="0"/>
      <w:autoSpaceDE w:val="0"/>
      <w:autoSpaceDN w:val="0"/>
      <w:adjustRightInd w:val="0"/>
      <w:spacing w:line="240" w:lineRule="exact"/>
      <w:ind w:firstLine="394"/>
      <w:jc w:val="both"/>
    </w:pPr>
    <w:rPr>
      <w:rFonts w:ascii="Arial" w:hAnsi="Arial" w:cs="Arial"/>
      <w:lang w:val="en-US" w:eastAsia="en-US"/>
    </w:rPr>
  </w:style>
  <w:style w:type="paragraph" w:customStyle="1" w:styleId="Style41">
    <w:name w:val="Style41"/>
    <w:basedOn w:val="Normal"/>
    <w:uiPriority w:val="99"/>
    <w:rsid w:val="003C3CC8"/>
    <w:pPr>
      <w:widowControl w:val="0"/>
      <w:autoSpaceDE w:val="0"/>
      <w:autoSpaceDN w:val="0"/>
      <w:adjustRightInd w:val="0"/>
      <w:jc w:val="both"/>
    </w:pPr>
    <w:rPr>
      <w:rFonts w:ascii="Arial" w:hAnsi="Arial" w:cs="Arial"/>
      <w:lang w:val="en-US" w:eastAsia="en-US"/>
    </w:rPr>
  </w:style>
  <w:style w:type="character" w:customStyle="1" w:styleId="FontStyle108">
    <w:name w:val="Font Style108"/>
    <w:uiPriority w:val="99"/>
    <w:rsid w:val="003C3CC8"/>
    <w:rPr>
      <w:rFonts w:ascii="Times New Roman" w:hAnsi="Times New Roman" w:cs="Times New Roman"/>
      <w:b/>
      <w:bCs/>
      <w:sz w:val="20"/>
      <w:szCs w:val="20"/>
    </w:rPr>
  </w:style>
  <w:style w:type="paragraph" w:customStyle="1" w:styleId="CarCarCar3">
    <w:name w:val="Car Car Car3"/>
    <w:basedOn w:val="Normal"/>
    <w:rsid w:val="001F4A6F"/>
    <w:pPr>
      <w:spacing w:after="160" w:line="240" w:lineRule="exact"/>
      <w:jc w:val="both"/>
    </w:pPr>
    <w:rPr>
      <w:rFonts w:ascii="Verdana" w:hAnsi="Verdana"/>
      <w:sz w:val="20"/>
      <w:szCs w:val="20"/>
      <w:lang w:eastAsia="en-US"/>
    </w:rPr>
  </w:style>
  <w:style w:type="table" w:customStyle="1" w:styleId="Tablaconcuadrcula1">
    <w:name w:val="Tabla con cuadrícula1"/>
    <w:basedOn w:val="Tablanormal"/>
    <w:next w:val="Tablaconcuadrcula"/>
    <w:uiPriority w:val="59"/>
    <w:rsid w:val="001F4A6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7">
    <w:name w:val="Style37"/>
    <w:basedOn w:val="Normal"/>
    <w:uiPriority w:val="99"/>
    <w:rsid w:val="001F4A6F"/>
    <w:pPr>
      <w:widowControl w:val="0"/>
      <w:autoSpaceDE w:val="0"/>
      <w:autoSpaceDN w:val="0"/>
      <w:adjustRightInd w:val="0"/>
      <w:jc w:val="both"/>
    </w:pPr>
    <w:rPr>
      <w:rFonts w:ascii="Arial" w:hAnsi="Arial" w:cs="Arial"/>
      <w:lang w:val="en-US" w:eastAsia="en-US"/>
    </w:rPr>
  </w:style>
  <w:style w:type="paragraph" w:customStyle="1" w:styleId="Style43">
    <w:name w:val="Style43"/>
    <w:basedOn w:val="Normal"/>
    <w:uiPriority w:val="99"/>
    <w:rsid w:val="001F4A6F"/>
    <w:pPr>
      <w:widowControl w:val="0"/>
      <w:autoSpaceDE w:val="0"/>
      <w:autoSpaceDN w:val="0"/>
      <w:adjustRightInd w:val="0"/>
      <w:jc w:val="both"/>
    </w:pPr>
    <w:rPr>
      <w:rFonts w:ascii="Arial" w:hAnsi="Arial" w:cs="Arial"/>
      <w:lang w:val="en-US" w:eastAsia="en-US"/>
    </w:rPr>
  </w:style>
  <w:style w:type="paragraph" w:customStyle="1" w:styleId="Style71">
    <w:name w:val="Style71"/>
    <w:basedOn w:val="Normal"/>
    <w:uiPriority w:val="99"/>
    <w:rsid w:val="001F4A6F"/>
    <w:pPr>
      <w:widowControl w:val="0"/>
      <w:autoSpaceDE w:val="0"/>
      <w:autoSpaceDN w:val="0"/>
      <w:adjustRightInd w:val="0"/>
      <w:spacing w:line="230" w:lineRule="exact"/>
      <w:ind w:hanging="288"/>
      <w:jc w:val="both"/>
    </w:pPr>
    <w:rPr>
      <w:rFonts w:ascii="Arial" w:hAnsi="Arial" w:cs="Arial"/>
      <w:lang w:val="en-US" w:eastAsia="en-US"/>
    </w:rPr>
  </w:style>
  <w:style w:type="paragraph" w:customStyle="1" w:styleId="Style40">
    <w:name w:val="Style40"/>
    <w:basedOn w:val="Normal"/>
    <w:uiPriority w:val="99"/>
    <w:rsid w:val="001F4A6F"/>
    <w:pPr>
      <w:widowControl w:val="0"/>
      <w:autoSpaceDE w:val="0"/>
      <w:autoSpaceDN w:val="0"/>
      <w:adjustRightInd w:val="0"/>
      <w:jc w:val="both"/>
    </w:pPr>
    <w:rPr>
      <w:rFonts w:ascii="Arial" w:hAnsi="Arial" w:cs="Arial"/>
      <w:lang w:val="en-US" w:eastAsia="en-US"/>
    </w:rPr>
  </w:style>
  <w:style w:type="paragraph" w:customStyle="1" w:styleId="Style55">
    <w:name w:val="Style55"/>
    <w:basedOn w:val="Normal"/>
    <w:uiPriority w:val="99"/>
    <w:rsid w:val="001F4A6F"/>
    <w:pPr>
      <w:widowControl w:val="0"/>
      <w:autoSpaceDE w:val="0"/>
      <w:autoSpaceDN w:val="0"/>
      <w:adjustRightInd w:val="0"/>
      <w:spacing w:line="230" w:lineRule="exact"/>
      <w:jc w:val="center"/>
    </w:pPr>
    <w:rPr>
      <w:rFonts w:ascii="Arial" w:hAnsi="Arial" w:cs="Arial"/>
      <w:lang w:val="en-US" w:eastAsia="en-US"/>
    </w:rPr>
  </w:style>
  <w:style w:type="paragraph" w:customStyle="1" w:styleId="Style49">
    <w:name w:val="Style49"/>
    <w:basedOn w:val="Normal"/>
    <w:uiPriority w:val="99"/>
    <w:rsid w:val="001F4A6F"/>
    <w:pPr>
      <w:widowControl w:val="0"/>
      <w:autoSpaceDE w:val="0"/>
      <w:autoSpaceDN w:val="0"/>
      <w:adjustRightInd w:val="0"/>
      <w:spacing w:line="254" w:lineRule="exact"/>
      <w:ind w:hanging="706"/>
      <w:jc w:val="both"/>
    </w:pPr>
    <w:rPr>
      <w:rFonts w:ascii="Arial" w:hAnsi="Arial" w:cs="Arial"/>
      <w:lang w:val="en-US" w:eastAsia="en-US"/>
    </w:rPr>
  </w:style>
  <w:style w:type="character" w:customStyle="1" w:styleId="FontStyle115">
    <w:name w:val="Font Style115"/>
    <w:uiPriority w:val="99"/>
    <w:rsid w:val="001F4A6F"/>
    <w:rPr>
      <w:rFonts w:ascii="Arial" w:hAnsi="Arial" w:cs="Arial"/>
      <w:b/>
      <w:bCs/>
      <w:sz w:val="18"/>
      <w:szCs w:val="18"/>
    </w:rPr>
  </w:style>
  <w:style w:type="paragraph" w:customStyle="1" w:styleId="Style19">
    <w:name w:val="Style19"/>
    <w:basedOn w:val="Normal"/>
    <w:uiPriority w:val="99"/>
    <w:rsid w:val="001F4A6F"/>
    <w:pPr>
      <w:widowControl w:val="0"/>
      <w:autoSpaceDE w:val="0"/>
      <w:autoSpaceDN w:val="0"/>
      <w:adjustRightInd w:val="0"/>
      <w:jc w:val="both"/>
    </w:pPr>
    <w:rPr>
      <w:rFonts w:ascii="Arial" w:hAnsi="Arial" w:cs="Arial"/>
      <w:lang w:val="en-US" w:eastAsia="en-US"/>
    </w:rPr>
  </w:style>
  <w:style w:type="character" w:customStyle="1" w:styleId="apple-converted-space">
    <w:name w:val="apple-converted-space"/>
    <w:rsid w:val="001F4A6F"/>
  </w:style>
  <w:style w:type="table" w:customStyle="1" w:styleId="Tablaconcuadrcula2">
    <w:name w:val="Tabla con cuadrícula2"/>
    <w:basedOn w:val="Tablanormal"/>
    <w:next w:val="Tablaconcuadrcula"/>
    <w:uiPriority w:val="59"/>
    <w:rsid w:val="00627366"/>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627366"/>
    <w:pPr>
      <w:spacing w:before="100" w:beforeAutospacing="1" w:after="100" w:afterAutospacing="1"/>
    </w:pPr>
    <w:rPr>
      <w:lang w:eastAsia="es-CO"/>
    </w:rPr>
  </w:style>
  <w:style w:type="paragraph" w:customStyle="1" w:styleId="Style3">
    <w:name w:val="Style3"/>
    <w:basedOn w:val="Normal"/>
    <w:uiPriority w:val="99"/>
    <w:rsid w:val="00053D5B"/>
    <w:pPr>
      <w:widowControl w:val="0"/>
      <w:autoSpaceDE w:val="0"/>
      <w:autoSpaceDN w:val="0"/>
      <w:adjustRightInd w:val="0"/>
      <w:spacing w:line="248" w:lineRule="exact"/>
      <w:jc w:val="both"/>
    </w:pPr>
    <w:rPr>
      <w:rFonts w:ascii="Arial" w:hAnsi="Arial" w:cs="Arial"/>
      <w:lang w:eastAsia="es-CO"/>
    </w:rPr>
  </w:style>
  <w:style w:type="character" w:customStyle="1" w:styleId="FontStyle21">
    <w:name w:val="Font Style21"/>
    <w:uiPriority w:val="99"/>
    <w:rsid w:val="00053D5B"/>
    <w:rPr>
      <w:rFonts w:ascii="Arial" w:hAnsi="Arial" w:cs="Arial"/>
      <w:i/>
      <w:iCs/>
      <w:sz w:val="16"/>
      <w:szCs w:val="16"/>
    </w:rPr>
  </w:style>
  <w:style w:type="paragraph" w:customStyle="1" w:styleId="Prrafodelista6">
    <w:name w:val="Párrafo de lista6"/>
    <w:basedOn w:val="Normal"/>
    <w:qFormat/>
    <w:rsid w:val="00053D5B"/>
    <w:pPr>
      <w:ind w:left="720"/>
    </w:pPr>
    <w:rPr>
      <w:rFonts w:eastAsia="Calibri"/>
    </w:rPr>
  </w:style>
  <w:style w:type="paragraph" w:customStyle="1" w:styleId="paragraph">
    <w:name w:val="paragraph"/>
    <w:basedOn w:val="Normal"/>
    <w:rsid w:val="00053D5B"/>
    <w:pPr>
      <w:spacing w:before="100" w:beforeAutospacing="1" w:after="100" w:afterAutospacing="1"/>
    </w:pPr>
    <w:rPr>
      <w:lang w:eastAsia="es-CO"/>
    </w:rPr>
  </w:style>
  <w:style w:type="character" w:customStyle="1" w:styleId="normaltextrun">
    <w:name w:val="normaltextrun"/>
    <w:rsid w:val="00053D5B"/>
  </w:style>
  <w:style w:type="character" w:customStyle="1" w:styleId="eop">
    <w:name w:val="eop"/>
    <w:rsid w:val="00053D5B"/>
  </w:style>
  <w:style w:type="paragraph" w:customStyle="1" w:styleId="xmsonormal">
    <w:name w:val="x_msonormal"/>
    <w:basedOn w:val="Normal"/>
    <w:rsid w:val="00053D5B"/>
    <w:pPr>
      <w:spacing w:before="100" w:beforeAutospacing="1" w:after="100" w:afterAutospacing="1"/>
    </w:pPr>
  </w:style>
  <w:style w:type="paragraph" w:customStyle="1" w:styleId="2">
    <w:name w:val="2"/>
    <w:basedOn w:val="Normal"/>
    <w:next w:val="Normal"/>
    <w:qFormat/>
    <w:rsid w:val="00053D5B"/>
    <w:pPr>
      <w:jc w:val="center"/>
    </w:pPr>
    <w:rPr>
      <w:rFonts w:ascii="Arial" w:eastAsia="Calibri" w:hAnsi="Arial"/>
      <w:b/>
      <w:szCs w:val="22"/>
    </w:rPr>
  </w:style>
  <w:style w:type="paragraph" w:customStyle="1" w:styleId="Prrafodelista12">
    <w:name w:val="Párrafo de lista12"/>
    <w:basedOn w:val="Normal"/>
    <w:rsid w:val="00053D5B"/>
    <w:pPr>
      <w:ind w:left="720"/>
    </w:pPr>
    <w:rPr>
      <w:rFonts w:eastAsia="Calibri"/>
    </w:rPr>
  </w:style>
  <w:style w:type="paragraph" w:customStyle="1" w:styleId="CM42">
    <w:name w:val="CM42"/>
    <w:basedOn w:val="Default"/>
    <w:next w:val="Default"/>
    <w:uiPriority w:val="99"/>
    <w:rsid w:val="00053D5B"/>
    <w:pPr>
      <w:spacing w:after="563"/>
    </w:pPr>
    <w:rPr>
      <w:rFonts w:ascii="Arial" w:eastAsia="Calibri" w:hAnsi="Arial" w:cs="Arial"/>
      <w:color w:val="auto"/>
    </w:rPr>
  </w:style>
  <w:style w:type="paragraph" w:customStyle="1" w:styleId="Prrafodelista11">
    <w:name w:val="Párrafo de lista11"/>
    <w:basedOn w:val="Normal"/>
    <w:rsid w:val="00053D5B"/>
    <w:pPr>
      <w:spacing w:after="200" w:line="276" w:lineRule="auto"/>
      <w:ind w:left="720"/>
    </w:pPr>
    <w:rPr>
      <w:rFonts w:ascii="Calibri" w:hAnsi="Calibri" w:cs="Calibri"/>
      <w:sz w:val="22"/>
      <w:szCs w:val="22"/>
      <w:lang w:eastAsia="en-US"/>
    </w:rPr>
  </w:style>
  <w:style w:type="paragraph" w:customStyle="1" w:styleId="western">
    <w:name w:val="western"/>
    <w:basedOn w:val="Normal"/>
    <w:rsid w:val="00053D5B"/>
    <w:pPr>
      <w:spacing w:before="100" w:beforeAutospacing="1" w:after="100" w:afterAutospacing="1"/>
    </w:pPr>
  </w:style>
  <w:style w:type="paragraph" w:customStyle="1" w:styleId="CM17">
    <w:name w:val="CM17"/>
    <w:basedOn w:val="Default"/>
    <w:next w:val="Default"/>
    <w:uiPriority w:val="99"/>
    <w:rsid w:val="00053D5B"/>
    <w:pPr>
      <w:spacing w:line="273" w:lineRule="atLeast"/>
    </w:pPr>
    <w:rPr>
      <w:rFonts w:ascii="Arial" w:hAnsi="Arial" w:cs="Arial"/>
      <w:color w:val="auto"/>
    </w:rPr>
  </w:style>
  <w:style w:type="character" w:customStyle="1" w:styleId="BodyText2Char">
    <w:name w:val="Body Text 2 Char"/>
    <w:locked/>
    <w:rsid w:val="00053D5B"/>
    <w:rPr>
      <w:rFonts w:ascii="Times New Roman" w:hAnsi="Times New Roman" w:cs="Times New Roman"/>
      <w:sz w:val="24"/>
      <w:szCs w:val="24"/>
      <w:lang w:eastAsia="es-ES"/>
    </w:rPr>
  </w:style>
  <w:style w:type="paragraph" w:customStyle="1" w:styleId="CarCharCharCarCarCarCharCharCar">
    <w:name w:val="Car Char Char Car Car Car Char Char Car"/>
    <w:basedOn w:val="Normal"/>
    <w:rsid w:val="00053D5B"/>
    <w:pPr>
      <w:spacing w:after="160" w:line="240" w:lineRule="exact"/>
    </w:pPr>
    <w:rPr>
      <w:rFonts w:ascii="Verdana" w:hAnsi="Verdana"/>
      <w:sz w:val="20"/>
      <w:szCs w:val="20"/>
      <w:lang w:val="en-US" w:eastAsia="en-US"/>
    </w:rPr>
  </w:style>
  <w:style w:type="paragraph" w:customStyle="1" w:styleId="Prrafodelista21">
    <w:name w:val="Párrafo de lista21"/>
    <w:basedOn w:val="Normal"/>
    <w:rsid w:val="00053D5B"/>
    <w:pPr>
      <w:ind w:left="720"/>
    </w:pPr>
    <w:rPr>
      <w:rFonts w:eastAsia="Calibri"/>
    </w:rPr>
  </w:style>
  <w:style w:type="character" w:customStyle="1" w:styleId="CarCar5">
    <w:name w:val="Car Car5"/>
    <w:rsid w:val="00053D5B"/>
    <w:rPr>
      <w:sz w:val="24"/>
      <w:szCs w:val="24"/>
      <w:lang w:val="es-ES" w:eastAsia="es-ES"/>
    </w:rPr>
  </w:style>
  <w:style w:type="paragraph" w:customStyle="1" w:styleId="Sangradetextonormal31">
    <w:name w:val="Sangría de texto normal31"/>
    <w:basedOn w:val="Normal"/>
    <w:rsid w:val="00053D5B"/>
    <w:pPr>
      <w:autoSpaceDE w:val="0"/>
      <w:autoSpaceDN w:val="0"/>
      <w:ind w:left="426"/>
      <w:jc w:val="both"/>
    </w:pPr>
    <w:rPr>
      <w:rFonts w:ascii="Arial" w:hAnsi="Arial" w:cs="Arial"/>
    </w:rPr>
  </w:style>
  <w:style w:type="paragraph" w:customStyle="1" w:styleId="Char83">
    <w:name w:val="Char83"/>
    <w:basedOn w:val="Normal"/>
    <w:rsid w:val="00053D5B"/>
    <w:pPr>
      <w:spacing w:after="160" w:line="240" w:lineRule="exact"/>
    </w:pPr>
    <w:rPr>
      <w:rFonts w:ascii="Verdana" w:hAnsi="Verdana"/>
      <w:sz w:val="20"/>
      <w:szCs w:val="20"/>
      <w:lang w:eastAsia="en-US"/>
    </w:rPr>
  </w:style>
  <w:style w:type="paragraph" w:customStyle="1" w:styleId="CarCarCar1Car2">
    <w:name w:val="Car Car Car1 Car2"/>
    <w:basedOn w:val="Normal"/>
    <w:rsid w:val="00053D5B"/>
    <w:pPr>
      <w:spacing w:after="160" w:line="240" w:lineRule="exact"/>
    </w:pPr>
    <w:rPr>
      <w:rFonts w:ascii="Verdana" w:hAnsi="Verdana" w:cs="Verdana"/>
      <w:sz w:val="20"/>
      <w:szCs w:val="20"/>
      <w:lang w:eastAsia="en-US"/>
    </w:rPr>
  </w:style>
  <w:style w:type="paragraph" w:customStyle="1" w:styleId="Textoindependiente351">
    <w:name w:val="Texto independiente 351"/>
    <w:basedOn w:val="Normal"/>
    <w:rsid w:val="00053D5B"/>
    <w:pPr>
      <w:overflowPunct w:val="0"/>
      <w:autoSpaceDE w:val="0"/>
      <w:autoSpaceDN w:val="0"/>
      <w:adjustRightInd w:val="0"/>
      <w:jc w:val="both"/>
      <w:textAlignment w:val="baseline"/>
    </w:pPr>
    <w:rPr>
      <w:rFonts w:ascii="Arial" w:hAnsi="Arial"/>
      <w:szCs w:val="20"/>
    </w:rPr>
  </w:style>
  <w:style w:type="paragraph" w:customStyle="1" w:styleId="Car71">
    <w:name w:val="Car71"/>
    <w:basedOn w:val="Normal"/>
    <w:rsid w:val="00053D5B"/>
    <w:pPr>
      <w:spacing w:after="160" w:line="240" w:lineRule="exact"/>
    </w:pPr>
    <w:rPr>
      <w:rFonts w:ascii="Verdana" w:hAnsi="Verdana"/>
      <w:sz w:val="20"/>
      <w:szCs w:val="20"/>
      <w:lang w:val="en-US" w:eastAsia="en-US"/>
    </w:rPr>
  </w:style>
  <w:style w:type="character" w:customStyle="1" w:styleId="CarCar91">
    <w:name w:val="Car Car91"/>
    <w:rsid w:val="00053D5B"/>
    <w:rPr>
      <w:rFonts w:ascii="Times New Roman" w:hAnsi="Times New Roman" w:cs="Times New Roman"/>
      <w:sz w:val="24"/>
      <w:szCs w:val="24"/>
      <w:lang w:val="es-CO" w:eastAsia="x-none"/>
    </w:rPr>
  </w:style>
  <w:style w:type="character" w:customStyle="1" w:styleId="CarCar71">
    <w:name w:val="Car Car71"/>
    <w:rsid w:val="00053D5B"/>
    <w:rPr>
      <w:rFonts w:ascii="Times New Roman" w:hAnsi="Times New Roman" w:cs="Times New Roman"/>
      <w:sz w:val="24"/>
      <w:szCs w:val="24"/>
      <w:lang w:val="es-CO" w:eastAsia="x-none"/>
    </w:rPr>
  </w:style>
  <w:style w:type="character" w:customStyle="1" w:styleId="CarCar81">
    <w:name w:val="Car Car81"/>
    <w:rsid w:val="00053D5B"/>
    <w:rPr>
      <w:sz w:val="24"/>
      <w:szCs w:val="24"/>
      <w:lang w:val="es-ES" w:eastAsia="es-ES" w:bidi="ar-SA"/>
    </w:rPr>
  </w:style>
  <w:style w:type="character" w:customStyle="1" w:styleId="CarCar121">
    <w:name w:val="Car Car121"/>
    <w:rsid w:val="00053D5B"/>
    <w:rPr>
      <w:rFonts w:ascii="Century Schoolbook" w:hAnsi="Century Schoolbook" w:cs="Century Schoolbook"/>
      <w:b/>
      <w:bCs/>
      <w:i/>
      <w:iCs/>
      <w:lang w:val="es-ES" w:eastAsia="es-ES" w:bidi="ar-SA"/>
    </w:rPr>
  </w:style>
  <w:style w:type="character" w:customStyle="1" w:styleId="CarCar101">
    <w:name w:val="Car Car101"/>
    <w:rsid w:val="00053D5B"/>
    <w:rPr>
      <w:lang w:val="es-ES" w:eastAsia="es-ES" w:bidi="ar-SA"/>
    </w:rPr>
  </w:style>
  <w:style w:type="paragraph" w:customStyle="1" w:styleId="CM5">
    <w:name w:val="CM5"/>
    <w:basedOn w:val="Default"/>
    <w:next w:val="Default"/>
    <w:uiPriority w:val="99"/>
    <w:rsid w:val="00053D5B"/>
    <w:pPr>
      <w:spacing w:line="276" w:lineRule="atLeast"/>
    </w:pPr>
    <w:rPr>
      <w:rFonts w:ascii="Arial" w:hAnsi="Arial" w:cs="Arial"/>
      <w:color w:val="auto"/>
    </w:rPr>
  </w:style>
  <w:style w:type="character" w:customStyle="1" w:styleId="BodyText3Char">
    <w:name w:val="Body Text 3 Char"/>
    <w:locked/>
    <w:rsid w:val="00053D5B"/>
    <w:rPr>
      <w:rFonts w:ascii="Times New Roman" w:hAnsi="Times New Roman" w:cs="Times New Roman"/>
      <w:sz w:val="16"/>
      <w:szCs w:val="16"/>
      <w:lang w:val="es-ES" w:eastAsia="es-ES"/>
    </w:rPr>
  </w:style>
  <w:style w:type="paragraph" w:customStyle="1" w:styleId="Char82">
    <w:name w:val="Char82"/>
    <w:basedOn w:val="Normal"/>
    <w:rsid w:val="00053D5B"/>
    <w:pPr>
      <w:spacing w:after="160" w:line="240" w:lineRule="exact"/>
    </w:pPr>
    <w:rPr>
      <w:rFonts w:ascii="Verdana" w:hAnsi="Verdana"/>
      <w:sz w:val="20"/>
      <w:szCs w:val="20"/>
      <w:lang w:eastAsia="en-US"/>
    </w:rPr>
  </w:style>
  <w:style w:type="paragraph" w:customStyle="1" w:styleId="Sangra2detindependiente21">
    <w:name w:val="Sangría 2 de t. independiente21"/>
    <w:basedOn w:val="Normal"/>
    <w:rsid w:val="00053D5B"/>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Textoindependiente251">
    <w:name w:val="Texto independiente 251"/>
    <w:basedOn w:val="Normal"/>
    <w:rsid w:val="00053D5B"/>
    <w:pPr>
      <w:spacing w:line="360" w:lineRule="auto"/>
      <w:jc w:val="both"/>
    </w:pPr>
    <w:rPr>
      <w:rFonts w:ascii="Arial" w:hAnsi="Arial"/>
      <w:szCs w:val="20"/>
    </w:rPr>
  </w:style>
  <w:style w:type="paragraph" w:customStyle="1" w:styleId="CarCarCarCar2CarCar1">
    <w:name w:val="Car Car Car Car2 Car Car1"/>
    <w:basedOn w:val="Normal"/>
    <w:rsid w:val="00053D5B"/>
    <w:pPr>
      <w:spacing w:after="160" w:line="240" w:lineRule="exact"/>
    </w:pPr>
    <w:rPr>
      <w:rFonts w:ascii="Verdana" w:hAnsi="Verdana"/>
      <w:sz w:val="20"/>
      <w:szCs w:val="20"/>
      <w:lang w:val="en-US" w:eastAsia="en-US"/>
    </w:rPr>
  </w:style>
  <w:style w:type="paragraph" w:customStyle="1" w:styleId="CarCarCarCar21">
    <w:name w:val="Car Car Car Car21"/>
    <w:basedOn w:val="Normal"/>
    <w:rsid w:val="00053D5B"/>
    <w:pPr>
      <w:spacing w:after="160" w:line="240" w:lineRule="exact"/>
    </w:pPr>
    <w:rPr>
      <w:rFonts w:ascii="Verdana" w:hAnsi="Verdana"/>
      <w:sz w:val="20"/>
      <w:lang w:val="en-US" w:eastAsia="en-US"/>
    </w:rPr>
  </w:style>
  <w:style w:type="paragraph" w:customStyle="1" w:styleId="CarCarCarCar11">
    <w:name w:val="Car Car Car Car11"/>
    <w:basedOn w:val="Normal"/>
    <w:rsid w:val="00053D5B"/>
    <w:pPr>
      <w:spacing w:after="160" w:line="240" w:lineRule="exact"/>
    </w:pPr>
    <w:rPr>
      <w:rFonts w:ascii="Verdana" w:hAnsi="Verdana"/>
      <w:sz w:val="20"/>
      <w:lang w:val="en-US" w:eastAsia="en-US"/>
    </w:rPr>
  </w:style>
  <w:style w:type="character" w:styleId="Nmerodelnea">
    <w:name w:val="line number"/>
    <w:rsid w:val="00053D5B"/>
  </w:style>
  <w:style w:type="paragraph" w:customStyle="1" w:styleId="xl122">
    <w:name w:val="xl122"/>
    <w:basedOn w:val="Normal"/>
    <w:rsid w:val="00053D5B"/>
    <w:pPr>
      <w:pBdr>
        <w:top w:val="single" w:sz="8" w:space="0" w:color="auto"/>
        <w:left w:val="single" w:sz="4" w:space="0" w:color="auto"/>
        <w:bottom w:val="single" w:sz="8" w:space="0" w:color="auto"/>
      </w:pBdr>
      <w:spacing w:before="100" w:beforeAutospacing="1" w:after="100" w:afterAutospacing="1"/>
      <w:jc w:val="center"/>
    </w:pPr>
    <w:rPr>
      <w:rFonts w:ascii="Arial" w:hAnsi="Arial" w:cs="Arial"/>
      <w:color w:val="000000"/>
      <w:sz w:val="14"/>
      <w:szCs w:val="14"/>
      <w:lang w:eastAsia="es-CO"/>
    </w:rPr>
  </w:style>
  <w:style w:type="paragraph" w:customStyle="1" w:styleId="xl123">
    <w:name w:val="xl123"/>
    <w:basedOn w:val="Normal"/>
    <w:rsid w:val="00053D5B"/>
    <w:pPr>
      <w:pBdr>
        <w:left w:val="single" w:sz="8" w:space="0" w:color="auto"/>
        <w:bottom w:val="single" w:sz="8" w:space="0" w:color="auto"/>
      </w:pBdr>
      <w:shd w:val="clear" w:color="000000" w:fill="FFFFFF"/>
      <w:spacing w:before="100" w:beforeAutospacing="1" w:after="100" w:afterAutospacing="1"/>
      <w:jc w:val="center"/>
    </w:pPr>
    <w:rPr>
      <w:rFonts w:ascii="Arial" w:hAnsi="Arial" w:cs="Arial"/>
      <w:b/>
      <w:bCs/>
      <w:color w:val="000000"/>
      <w:sz w:val="14"/>
      <w:szCs w:val="14"/>
      <w:lang w:eastAsia="es-CO"/>
    </w:rPr>
  </w:style>
  <w:style w:type="paragraph" w:customStyle="1" w:styleId="xl124">
    <w:name w:val="xl124"/>
    <w:basedOn w:val="Normal"/>
    <w:rsid w:val="00053D5B"/>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4"/>
      <w:szCs w:val="14"/>
      <w:lang w:eastAsia="es-CO"/>
    </w:rPr>
  </w:style>
  <w:style w:type="paragraph" w:customStyle="1" w:styleId="xl125">
    <w:name w:val="xl125"/>
    <w:basedOn w:val="Normal"/>
    <w:rsid w:val="00053D5B"/>
    <w:pPr>
      <w:pBdr>
        <w:top w:val="single" w:sz="4" w:space="0" w:color="auto"/>
        <w:left w:val="single" w:sz="4" w:space="0" w:color="auto"/>
      </w:pBdr>
      <w:spacing w:before="100" w:beforeAutospacing="1" w:after="100" w:afterAutospacing="1"/>
      <w:jc w:val="center"/>
    </w:pPr>
    <w:rPr>
      <w:rFonts w:ascii="Arial" w:hAnsi="Arial" w:cs="Arial"/>
      <w:color w:val="000000"/>
      <w:sz w:val="14"/>
      <w:szCs w:val="14"/>
      <w:lang w:eastAsia="es-CO"/>
    </w:rPr>
  </w:style>
  <w:style w:type="paragraph" w:customStyle="1" w:styleId="xl126">
    <w:name w:val="xl126"/>
    <w:basedOn w:val="Normal"/>
    <w:rsid w:val="00053D5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4"/>
      <w:szCs w:val="14"/>
      <w:lang w:eastAsia="es-CO"/>
    </w:rPr>
  </w:style>
  <w:style w:type="paragraph" w:customStyle="1" w:styleId="xl127">
    <w:name w:val="xl127"/>
    <w:basedOn w:val="Normal"/>
    <w:rsid w:val="00053D5B"/>
    <w:pPr>
      <w:pBdr>
        <w:left w:val="single" w:sz="8" w:space="0" w:color="auto"/>
        <w:bottom w:val="single" w:sz="4" w:space="0" w:color="auto"/>
        <w:right w:val="single" w:sz="8" w:space="0" w:color="auto"/>
      </w:pBdr>
      <w:shd w:val="clear" w:color="000000" w:fill="FFFFFF"/>
      <w:spacing w:before="100" w:beforeAutospacing="1" w:after="100" w:afterAutospacing="1"/>
      <w:jc w:val="center"/>
    </w:pPr>
    <w:rPr>
      <w:rFonts w:ascii="Arial" w:hAnsi="Arial" w:cs="Arial"/>
      <w:b/>
      <w:bCs/>
      <w:color w:val="000000"/>
      <w:sz w:val="14"/>
      <w:szCs w:val="14"/>
      <w:lang w:eastAsia="es-CO"/>
    </w:rPr>
  </w:style>
  <w:style w:type="paragraph" w:customStyle="1" w:styleId="xl128">
    <w:name w:val="xl128"/>
    <w:basedOn w:val="Normal"/>
    <w:rsid w:val="00053D5B"/>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4"/>
      <w:szCs w:val="14"/>
      <w:lang w:eastAsia="es-CO"/>
    </w:rPr>
  </w:style>
  <w:style w:type="paragraph" w:customStyle="1" w:styleId="xl129">
    <w:name w:val="xl129"/>
    <w:basedOn w:val="Normal"/>
    <w:rsid w:val="00053D5B"/>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4"/>
      <w:szCs w:val="14"/>
      <w:lang w:eastAsia="es-CO"/>
    </w:rPr>
  </w:style>
  <w:style w:type="character" w:customStyle="1" w:styleId="GRUCO">
    <w:name w:val="GRUCO"/>
    <w:semiHidden/>
    <w:rsid w:val="00CB32CE"/>
    <w:rPr>
      <w:rFonts w:ascii="Arial" w:hAnsi="Arial" w:cs="Arial"/>
      <w:color w:val="auto"/>
      <w:sz w:val="20"/>
      <w:szCs w:val="20"/>
    </w:rPr>
  </w:style>
  <w:style w:type="paragraph" w:customStyle="1" w:styleId="ecxmsolistparagraph">
    <w:name w:val="ecxmsolistparagraph"/>
    <w:basedOn w:val="Normal"/>
    <w:rsid w:val="007C0962"/>
    <w:pPr>
      <w:spacing w:before="100" w:beforeAutospacing="1" w:after="100" w:afterAutospacing="1"/>
    </w:pPr>
  </w:style>
  <w:style w:type="character" w:customStyle="1" w:styleId="rpcj1">
    <w:name w:val="_rpc_j1"/>
    <w:rsid w:val="00C473E3"/>
  </w:style>
  <w:style w:type="paragraph" w:customStyle="1" w:styleId="Contenidodelatabla">
    <w:name w:val="Contenido de la tabla"/>
    <w:basedOn w:val="Normal"/>
    <w:rsid w:val="00B24E21"/>
    <w:pPr>
      <w:widowControl w:val="0"/>
      <w:suppressLineNumbers/>
      <w:suppressAutoHyphens/>
    </w:pPr>
    <w:rPr>
      <w:rFonts w:eastAsia="Arial Unicode MS" w:cs="Arial Unicode MS"/>
      <w:kern w:val="1"/>
      <w:lang w:eastAsia="hi-IN" w:bidi="hi-IN"/>
    </w:rPr>
  </w:style>
  <w:style w:type="paragraph" w:styleId="HTMLconformatoprevio">
    <w:name w:val="HTML Preformatted"/>
    <w:basedOn w:val="Normal"/>
    <w:link w:val="HTMLconformatoprevioCar"/>
    <w:rsid w:val="007608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sz w:val="20"/>
      <w:szCs w:val="20"/>
      <w:lang w:val="x-none" w:eastAsia="ar-SA"/>
    </w:rPr>
  </w:style>
  <w:style w:type="character" w:customStyle="1" w:styleId="HTMLconformatoprevioCar">
    <w:name w:val="HTML con formato previo Car"/>
    <w:link w:val="HTMLconformatoprevio"/>
    <w:rsid w:val="0076088B"/>
    <w:rPr>
      <w:rFonts w:ascii="Courier New" w:hAnsi="Courier New"/>
      <w:lang w:val="x-none" w:eastAsia="ar-SA"/>
    </w:rPr>
  </w:style>
  <w:style w:type="paragraph" w:customStyle="1" w:styleId="Car1CarCarCarCarCarCar">
    <w:name w:val="Car1 Car Car Car Car Car Car"/>
    <w:basedOn w:val="Normal"/>
    <w:rsid w:val="000441A2"/>
    <w:pPr>
      <w:spacing w:after="160" w:line="240" w:lineRule="exact"/>
    </w:pPr>
    <w:rPr>
      <w:rFonts w:ascii="Verdana" w:hAnsi="Verdana"/>
      <w:sz w:val="20"/>
      <w:lang w:val="en-US" w:eastAsia="en-US"/>
    </w:rPr>
  </w:style>
  <w:style w:type="character" w:customStyle="1" w:styleId="yshortcuts">
    <w:name w:val="yshortcuts"/>
    <w:basedOn w:val="Fuentedeprrafopredeter"/>
    <w:rsid w:val="000441A2"/>
  </w:style>
  <w:style w:type="paragraph" w:customStyle="1" w:styleId="textonormal0">
    <w:name w:val="texto_normal"/>
    <w:basedOn w:val="Normal"/>
    <w:rsid w:val="000441A2"/>
    <w:pPr>
      <w:spacing w:before="100" w:beforeAutospacing="1" w:after="100" w:afterAutospacing="1"/>
    </w:pPr>
    <w:rPr>
      <w:lang w:eastAsia="es-CO"/>
    </w:rPr>
  </w:style>
  <w:style w:type="paragraph" w:styleId="TDC1">
    <w:name w:val="toc 1"/>
    <w:basedOn w:val="Normal"/>
    <w:next w:val="Normal"/>
    <w:autoRedefine/>
    <w:uiPriority w:val="39"/>
    <w:qFormat/>
    <w:rsid w:val="000441A2"/>
    <w:pPr>
      <w:spacing w:after="100"/>
    </w:pPr>
  </w:style>
  <w:style w:type="paragraph" w:styleId="TDC3">
    <w:name w:val="toc 3"/>
    <w:basedOn w:val="Normal"/>
    <w:next w:val="Normal"/>
    <w:autoRedefine/>
    <w:uiPriority w:val="39"/>
    <w:qFormat/>
    <w:rsid w:val="000441A2"/>
    <w:pPr>
      <w:spacing w:after="100"/>
      <w:ind w:left="480"/>
    </w:pPr>
  </w:style>
  <w:style w:type="paragraph" w:customStyle="1" w:styleId="Ttulo32">
    <w:name w:val="Título 32"/>
    <w:basedOn w:val="Normal"/>
    <w:rsid w:val="000441A2"/>
    <w:pPr>
      <w:spacing w:before="18" w:after="18"/>
      <w:outlineLvl w:val="3"/>
    </w:pPr>
    <w:rPr>
      <w:b/>
      <w:bCs/>
      <w:color w:val="54328A"/>
      <w:sz w:val="25"/>
      <w:szCs w:val="25"/>
    </w:rPr>
  </w:style>
  <w:style w:type="paragraph" w:customStyle="1" w:styleId="s1ninos">
    <w:name w:val="s1ninos"/>
    <w:basedOn w:val="Normal"/>
    <w:rsid w:val="000441A2"/>
    <w:pPr>
      <w:spacing w:before="100" w:beforeAutospacing="1" w:after="100" w:afterAutospacing="1" w:line="270" w:lineRule="atLeast"/>
    </w:pPr>
    <w:rPr>
      <w:rFonts w:ascii="Verdana" w:hAnsi="Verdana"/>
      <w:color w:val="FF6666"/>
      <w:sz w:val="17"/>
      <w:szCs w:val="17"/>
    </w:rPr>
  </w:style>
  <w:style w:type="paragraph" w:customStyle="1" w:styleId="Pa0">
    <w:name w:val="Pa0"/>
    <w:basedOn w:val="Normal"/>
    <w:next w:val="Normal"/>
    <w:uiPriority w:val="99"/>
    <w:rsid w:val="000441A2"/>
    <w:pPr>
      <w:autoSpaceDE w:val="0"/>
      <w:autoSpaceDN w:val="0"/>
      <w:adjustRightInd w:val="0"/>
      <w:spacing w:line="221" w:lineRule="atLeast"/>
    </w:pPr>
    <w:rPr>
      <w:rFonts w:ascii="CastleT" w:eastAsia="Calibri" w:hAnsi="CastleT"/>
      <w:lang w:eastAsia="en-US"/>
    </w:rPr>
  </w:style>
  <w:style w:type="paragraph" w:styleId="TtulodeTDC">
    <w:name w:val="TOC Heading"/>
    <w:basedOn w:val="Ttulo1"/>
    <w:next w:val="Normal"/>
    <w:uiPriority w:val="39"/>
    <w:unhideWhenUsed/>
    <w:qFormat/>
    <w:rsid w:val="000441A2"/>
    <w:pPr>
      <w:keepLines/>
      <w:spacing w:before="480" w:line="276" w:lineRule="auto"/>
      <w:jc w:val="left"/>
      <w:outlineLvl w:val="9"/>
    </w:pPr>
    <w:rPr>
      <w:rFonts w:ascii="Cambria" w:hAnsi="Cambria" w:cs="Times New Roman"/>
      <w:b/>
      <w:bCs/>
      <w:color w:val="365F91"/>
      <w:szCs w:val="28"/>
      <w:lang w:eastAsia="en-US"/>
    </w:rPr>
  </w:style>
  <w:style w:type="paragraph" w:styleId="TDC2">
    <w:name w:val="toc 2"/>
    <w:basedOn w:val="Normal"/>
    <w:next w:val="Normal"/>
    <w:autoRedefine/>
    <w:uiPriority w:val="39"/>
    <w:unhideWhenUsed/>
    <w:qFormat/>
    <w:rsid w:val="000441A2"/>
    <w:pPr>
      <w:spacing w:before="240"/>
    </w:pPr>
    <w:rPr>
      <w:rFonts w:ascii="Calibri" w:hAnsi="Calibri"/>
      <w:b/>
      <w:bCs/>
      <w:sz w:val="20"/>
      <w:szCs w:val="20"/>
    </w:rPr>
  </w:style>
  <w:style w:type="paragraph" w:styleId="TDC4">
    <w:name w:val="toc 4"/>
    <w:basedOn w:val="Normal"/>
    <w:next w:val="Normal"/>
    <w:autoRedefine/>
    <w:uiPriority w:val="39"/>
    <w:unhideWhenUsed/>
    <w:rsid w:val="000441A2"/>
    <w:pPr>
      <w:ind w:left="480"/>
    </w:pPr>
    <w:rPr>
      <w:rFonts w:ascii="Calibri" w:hAnsi="Calibri"/>
      <w:sz w:val="20"/>
      <w:szCs w:val="20"/>
    </w:rPr>
  </w:style>
  <w:style w:type="paragraph" w:styleId="TDC6">
    <w:name w:val="toc 6"/>
    <w:basedOn w:val="Normal"/>
    <w:next w:val="Normal"/>
    <w:autoRedefine/>
    <w:uiPriority w:val="39"/>
    <w:unhideWhenUsed/>
    <w:rsid w:val="000441A2"/>
    <w:pPr>
      <w:ind w:left="960"/>
    </w:pPr>
    <w:rPr>
      <w:rFonts w:ascii="Calibri" w:hAnsi="Calibri"/>
      <w:sz w:val="20"/>
      <w:szCs w:val="20"/>
    </w:rPr>
  </w:style>
  <w:style w:type="paragraph" w:styleId="TDC7">
    <w:name w:val="toc 7"/>
    <w:basedOn w:val="Normal"/>
    <w:next w:val="Normal"/>
    <w:autoRedefine/>
    <w:uiPriority w:val="39"/>
    <w:unhideWhenUsed/>
    <w:rsid w:val="000441A2"/>
    <w:pPr>
      <w:ind w:left="1200"/>
    </w:pPr>
    <w:rPr>
      <w:rFonts w:ascii="Calibri" w:hAnsi="Calibri"/>
      <w:sz w:val="20"/>
      <w:szCs w:val="20"/>
    </w:rPr>
  </w:style>
  <w:style w:type="paragraph" w:styleId="TDC8">
    <w:name w:val="toc 8"/>
    <w:basedOn w:val="Normal"/>
    <w:next w:val="Normal"/>
    <w:autoRedefine/>
    <w:uiPriority w:val="39"/>
    <w:unhideWhenUsed/>
    <w:rsid w:val="000441A2"/>
    <w:pPr>
      <w:ind w:left="1440"/>
    </w:pPr>
    <w:rPr>
      <w:rFonts w:ascii="Calibri" w:hAnsi="Calibri"/>
      <w:sz w:val="20"/>
      <w:szCs w:val="20"/>
    </w:rPr>
  </w:style>
  <w:style w:type="paragraph" w:styleId="TDC9">
    <w:name w:val="toc 9"/>
    <w:basedOn w:val="Normal"/>
    <w:next w:val="Normal"/>
    <w:autoRedefine/>
    <w:uiPriority w:val="39"/>
    <w:unhideWhenUsed/>
    <w:rsid w:val="000441A2"/>
    <w:pPr>
      <w:ind w:left="1680"/>
    </w:pPr>
    <w:rPr>
      <w:rFonts w:ascii="Calibri" w:hAnsi="Calibri"/>
      <w:sz w:val="20"/>
      <w:szCs w:val="20"/>
    </w:rPr>
  </w:style>
  <w:style w:type="paragraph" w:customStyle="1" w:styleId="Pa19">
    <w:name w:val="Pa19"/>
    <w:basedOn w:val="Default"/>
    <w:next w:val="Default"/>
    <w:uiPriority w:val="99"/>
    <w:rsid w:val="000441A2"/>
    <w:pPr>
      <w:spacing w:line="241" w:lineRule="atLeast"/>
    </w:pPr>
    <w:rPr>
      <w:rFonts w:ascii="Tw Cen MT" w:eastAsia="Calibri" w:hAnsi="Tw Cen MT"/>
      <w:color w:val="auto"/>
    </w:rPr>
  </w:style>
  <w:style w:type="paragraph" w:customStyle="1" w:styleId="Pa20">
    <w:name w:val="Pa20"/>
    <w:basedOn w:val="Default"/>
    <w:next w:val="Default"/>
    <w:uiPriority w:val="99"/>
    <w:rsid w:val="000441A2"/>
    <w:pPr>
      <w:spacing w:line="241" w:lineRule="atLeast"/>
    </w:pPr>
    <w:rPr>
      <w:rFonts w:ascii="Tw Cen MT" w:eastAsia="Calibri" w:hAnsi="Tw Cen MT"/>
      <w:color w:val="auto"/>
    </w:rPr>
  </w:style>
  <w:style w:type="character" w:customStyle="1" w:styleId="A14">
    <w:name w:val="A14"/>
    <w:uiPriority w:val="99"/>
    <w:rsid w:val="000441A2"/>
    <w:rPr>
      <w:rFonts w:cs="Tw Cen MT"/>
      <w:color w:val="000000"/>
    </w:rPr>
  </w:style>
  <w:style w:type="character" w:customStyle="1" w:styleId="contenidos1">
    <w:name w:val="contenidos1"/>
    <w:rsid w:val="000441A2"/>
    <w:rPr>
      <w:rFonts w:ascii="Verdana" w:hAnsi="Verdana" w:hint="default"/>
      <w:b/>
      <w:bCs/>
      <w:i w:val="0"/>
      <w:iCs w:val="0"/>
      <w:color w:val="030303"/>
      <w:sz w:val="14"/>
      <w:szCs w:val="14"/>
    </w:rPr>
  </w:style>
  <w:style w:type="character" w:customStyle="1" w:styleId="tiulares1">
    <w:name w:val="tiulares1"/>
    <w:rsid w:val="000441A2"/>
    <w:rPr>
      <w:rFonts w:ascii="Verdana" w:hAnsi="Verdana" w:hint="default"/>
      <w:b/>
      <w:bCs/>
      <w:color w:val="3C95DD"/>
      <w:sz w:val="14"/>
      <w:szCs w:val="14"/>
    </w:rPr>
  </w:style>
  <w:style w:type="character" w:customStyle="1" w:styleId="style131">
    <w:name w:val="style131"/>
    <w:rsid w:val="000441A2"/>
    <w:rPr>
      <w:sz w:val="14"/>
      <w:szCs w:val="14"/>
    </w:rPr>
  </w:style>
  <w:style w:type="paragraph" w:customStyle="1" w:styleId="Listavistosa-nfasis12">
    <w:name w:val="Lista vistosa - Énfasis 12"/>
    <w:basedOn w:val="Normal"/>
    <w:uiPriority w:val="34"/>
    <w:qFormat/>
    <w:rsid w:val="000441A2"/>
    <w:pPr>
      <w:ind w:left="720"/>
      <w:contextualSpacing/>
    </w:pPr>
    <w:rPr>
      <w:lang w:val="x-none"/>
    </w:rPr>
  </w:style>
  <w:style w:type="paragraph" w:customStyle="1" w:styleId="rtejustify">
    <w:name w:val="rtejustify"/>
    <w:basedOn w:val="Normal"/>
    <w:rsid w:val="000441A2"/>
    <w:pPr>
      <w:spacing w:before="100" w:beforeAutospacing="1" w:after="100" w:afterAutospacing="1"/>
    </w:pPr>
    <w:rPr>
      <w:lang w:eastAsia="es-CO"/>
    </w:rPr>
  </w:style>
  <w:style w:type="paragraph" w:customStyle="1" w:styleId="TableParagraph">
    <w:name w:val="Table Paragraph"/>
    <w:basedOn w:val="Normal"/>
    <w:uiPriority w:val="1"/>
    <w:qFormat/>
    <w:rsid w:val="000441A2"/>
    <w:pPr>
      <w:widowControl w:val="0"/>
      <w:autoSpaceDE w:val="0"/>
      <w:autoSpaceDN w:val="0"/>
    </w:pPr>
    <w:rPr>
      <w:rFonts w:ascii="Arial" w:eastAsia="Arial" w:hAnsi="Arial" w:cs="Arial"/>
      <w:sz w:val="22"/>
      <w:szCs w:val="22"/>
      <w:lang w:bidi="es-ES"/>
    </w:rPr>
  </w:style>
  <w:style w:type="character" w:customStyle="1" w:styleId="vortaltagspan">
    <w:name w:val="vortaltagspan"/>
    <w:basedOn w:val="Fuentedeprrafopredeter"/>
    <w:rsid w:val="000441A2"/>
  </w:style>
  <w:style w:type="character" w:customStyle="1" w:styleId="icon">
    <w:name w:val="icon"/>
    <w:basedOn w:val="Fuentedeprrafopredeter"/>
    <w:rsid w:val="000441A2"/>
  </w:style>
  <w:style w:type="character" w:customStyle="1" w:styleId="contact-emailto">
    <w:name w:val="contact-emailto"/>
    <w:rsid w:val="000441A2"/>
  </w:style>
  <w:style w:type="character" w:customStyle="1" w:styleId="contact-street">
    <w:name w:val="contact-street"/>
    <w:rsid w:val="000441A2"/>
  </w:style>
  <w:style w:type="character" w:customStyle="1" w:styleId="contact-suburb">
    <w:name w:val="contact-suburb"/>
    <w:rsid w:val="000441A2"/>
  </w:style>
  <w:style w:type="paragraph" w:customStyle="1" w:styleId="no-space">
    <w:name w:val="no-space"/>
    <w:basedOn w:val="Normal"/>
    <w:rsid w:val="000441A2"/>
    <w:pPr>
      <w:spacing w:before="100" w:beforeAutospacing="1" w:after="100" w:afterAutospacing="1"/>
    </w:pPr>
  </w:style>
  <w:style w:type="character" w:customStyle="1" w:styleId="category">
    <w:name w:val="category"/>
    <w:rsid w:val="000441A2"/>
  </w:style>
  <w:style w:type="paragraph" w:customStyle="1" w:styleId="paragraphstyle5">
    <w:name w:val="paragraph_style_5"/>
    <w:basedOn w:val="Normal"/>
    <w:rsid w:val="000441A2"/>
    <w:pPr>
      <w:spacing w:before="100" w:beforeAutospacing="1" w:after="100" w:afterAutospacing="1"/>
    </w:pPr>
  </w:style>
  <w:style w:type="paragraph" w:customStyle="1" w:styleId="paragraphstyle6">
    <w:name w:val="paragraph_style_6"/>
    <w:basedOn w:val="Normal"/>
    <w:rsid w:val="000441A2"/>
    <w:pPr>
      <w:spacing w:before="100" w:beforeAutospacing="1" w:after="100" w:afterAutospacing="1"/>
    </w:pPr>
  </w:style>
  <w:style w:type="character" w:customStyle="1" w:styleId="unsafesenderemail">
    <w:name w:val="unsafesenderemail"/>
    <w:rsid w:val="000441A2"/>
  </w:style>
  <w:style w:type="character" w:customStyle="1" w:styleId="mw-headline">
    <w:name w:val="mw-headline"/>
    <w:rsid w:val="000441A2"/>
  </w:style>
  <w:style w:type="character" w:styleId="CitaHTML">
    <w:name w:val="HTML Cite"/>
    <w:uiPriority w:val="99"/>
    <w:unhideWhenUsed/>
    <w:rsid w:val="000441A2"/>
    <w:rPr>
      <w:i/>
      <w:iCs/>
    </w:rPr>
  </w:style>
  <w:style w:type="character" w:customStyle="1" w:styleId="TtuloCar1">
    <w:name w:val="Título Car1"/>
    <w:uiPriority w:val="10"/>
    <w:rsid w:val="000441A2"/>
    <w:rPr>
      <w:rFonts w:ascii="Cambria" w:eastAsia="Times New Roman" w:hAnsi="Cambria" w:cs="Times New Roman"/>
      <w:spacing w:val="-10"/>
      <w:kern w:val="28"/>
      <w:sz w:val="56"/>
      <w:szCs w:val="56"/>
      <w:lang w:val="es-ES" w:eastAsia="es-ES"/>
    </w:rPr>
  </w:style>
  <w:style w:type="table" w:styleId="Listavistosa-nfasis1">
    <w:name w:val="Colorful List Accent 1"/>
    <w:basedOn w:val="Tablanormal"/>
    <w:uiPriority w:val="34"/>
    <w:rsid w:val="00690583"/>
    <w:rPr>
      <w:rFonts w:ascii="Calibri" w:eastAsia="Calibri" w:hAnsi="Calibri"/>
      <w:sz w:val="24"/>
      <w:szCs w:val="24"/>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uadrculadetablaclara">
    <w:name w:val="Grid Table Light"/>
    <w:basedOn w:val="Tablanormal"/>
    <w:uiPriority w:val="40"/>
    <w:rsid w:val="00690583"/>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9648920">
      <w:bodyDiv w:val="1"/>
      <w:marLeft w:val="0"/>
      <w:marRight w:val="0"/>
      <w:marTop w:val="0"/>
      <w:marBottom w:val="0"/>
      <w:divBdr>
        <w:top w:val="none" w:sz="0" w:space="0" w:color="auto"/>
        <w:left w:val="none" w:sz="0" w:space="0" w:color="auto"/>
        <w:bottom w:val="none" w:sz="0" w:space="0" w:color="auto"/>
        <w:right w:val="none" w:sz="0" w:space="0" w:color="auto"/>
      </w:divBdr>
    </w:div>
    <w:div w:id="73742027">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106705904">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02402928">
      <w:bodyDiv w:val="1"/>
      <w:marLeft w:val="0"/>
      <w:marRight w:val="0"/>
      <w:marTop w:val="0"/>
      <w:marBottom w:val="0"/>
      <w:divBdr>
        <w:top w:val="none" w:sz="0" w:space="0" w:color="auto"/>
        <w:left w:val="none" w:sz="0" w:space="0" w:color="auto"/>
        <w:bottom w:val="none" w:sz="0" w:space="0" w:color="auto"/>
        <w:right w:val="none" w:sz="0" w:space="0" w:color="auto"/>
      </w:divBdr>
    </w:div>
    <w:div w:id="210045239">
      <w:bodyDiv w:val="1"/>
      <w:marLeft w:val="0"/>
      <w:marRight w:val="0"/>
      <w:marTop w:val="0"/>
      <w:marBottom w:val="0"/>
      <w:divBdr>
        <w:top w:val="none" w:sz="0" w:space="0" w:color="auto"/>
        <w:left w:val="none" w:sz="0" w:space="0" w:color="auto"/>
        <w:bottom w:val="none" w:sz="0" w:space="0" w:color="auto"/>
        <w:right w:val="none" w:sz="0" w:space="0" w:color="auto"/>
      </w:divBdr>
    </w:div>
    <w:div w:id="218324999">
      <w:bodyDiv w:val="1"/>
      <w:marLeft w:val="0"/>
      <w:marRight w:val="0"/>
      <w:marTop w:val="0"/>
      <w:marBottom w:val="0"/>
      <w:divBdr>
        <w:top w:val="none" w:sz="0" w:space="0" w:color="auto"/>
        <w:left w:val="none" w:sz="0" w:space="0" w:color="auto"/>
        <w:bottom w:val="none" w:sz="0" w:space="0" w:color="auto"/>
        <w:right w:val="none" w:sz="0" w:space="0" w:color="auto"/>
      </w:divBdr>
    </w:div>
    <w:div w:id="222496695">
      <w:bodyDiv w:val="1"/>
      <w:marLeft w:val="0"/>
      <w:marRight w:val="0"/>
      <w:marTop w:val="0"/>
      <w:marBottom w:val="0"/>
      <w:divBdr>
        <w:top w:val="none" w:sz="0" w:space="0" w:color="auto"/>
        <w:left w:val="none" w:sz="0" w:space="0" w:color="auto"/>
        <w:bottom w:val="none" w:sz="0" w:space="0" w:color="auto"/>
        <w:right w:val="none" w:sz="0" w:space="0" w:color="auto"/>
      </w:divBdr>
    </w:div>
    <w:div w:id="276570397">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62899576">
      <w:bodyDiv w:val="1"/>
      <w:marLeft w:val="0"/>
      <w:marRight w:val="0"/>
      <w:marTop w:val="0"/>
      <w:marBottom w:val="0"/>
      <w:divBdr>
        <w:top w:val="none" w:sz="0" w:space="0" w:color="auto"/>
        <w:left w:val="none" w:sz="0" w:space="0" w:color="auto"/>
        <w:bottom w:val="none" w:sz="0" w:space="0" w:color="auto"/>
        <w:right w:val="none" w:sz="0" w:space="0" w:color="auto"/>
      </w:divBdr>
      <w:divsChild>
        <w:div w:id="77406682">
          <w:marLeft w:val="0"/>
          <w:marRight w:val="0"/>
          <w:marTop w:val="0"/>
          <w:marBottom w:val="0"/>
          <w:divBdr>
            <w:top w:val="none" w:sz="0" w:space="0" w:color="auto"/>
            <w:left w:val="none" w:sz="0" w:space="0" w:color="auto"/>
            <w:bottom w:val="none" w:sz="0" w:space="0" w:color="auto"/>
            <w:right w:val="none" w:sz="0" w:space="0" w:color="auto"/>
          </w:divBdr>
        </w:div>
        <w:div w:id="675957486">
          <w:marLeft w:val="0"/>
          <w:marRight w:val="0"/>
          <w:marTop w:val="0"/>
          <w:marBottom w:val="0"/>
          <w:divBdr>
            <w:top w:val="none" w:sz="0" w:space="0" w:color="auto"/>
            <w:left w:val="none" w:sz="0" w:space="0" w:color="auto"/>
            <w:bottom w:val="none" w:sz="0" w:space="0" w:color="auto"/>
            <w:right w:val="none" w:sz="0" w:space="0" w:color="auto"/>
          </w:divBdr>
        </w:div>
        <w:div w:id="922879953">
          <w:marLeft w:val="0"/>
          <w:marRight w:val="0"/>
          <w:marTop w:val="0"/>
          <w:marBottom w:val="0"/>
          <w:divBdr>
            <w:top w:val="none" w:sz="0" w:space="0" w:color="auto"/>
            <w:left w:val="none" w:sz="0" w:space="0" w:color="auto"/>
            <w:bottom w:val="none" w:sz="0" w:space="0" w:color="auto"/>
            <w:right w:val="none" w:sz="0" w:space="0" w:color="auto"/>
          </w:divBdr>
        </w:div>
        <w:div w:id="1027291987">
          <w:marLeft w:val="0"/>
          <w:marRight w:val="0"/>
          <w:marTop w:val="0"/>
          <w:marBottom w:val="0"/>
          <w:divBdr>
            <w:top w:val="none" w:sz="0" w:space="0" w:color="auto"/>
            <w:left w:val="none" w:sz="0" w:space="0" w:color="auto"/>
            <w:bottom w:val="none" w:sz="0" w:space="0" w:color="auto"/>
            <w:right w:val="none" w:sz="0" w:space="0" w:color="auto"/>
          </w:divBdr>
        </w:div>
        <w:div w:id="1764916513">
          <w:marLeft w:val="0"/>
          <w:marRight w:val="0"/>
          <w:marTop w:val="0"/>
          <w:marBottom w:val="0"/>
          <w:divBdr>
            <w:top w:val="none" w:sz="0" w:space="0" w:color="auto"/>
            <w:left w:val="none" w:sz="0" w:space="0" w:color="auto"/>
            <w:bottom w:val="none" w:sz="0" w:space="0" w:color="auto"/>
            <w:right w:val="none" w:sz="0" w:space="0" w:color="auto"/>
          </w:divBdr>
        </w:div>
      </w:divsChild>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51554954">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1728875">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40750701">
      <w:bodyDiv w:val="1"/>
      <w:marLeft w:val="0"/>
      <w:marRight w:val="0"/>
      <w:marTop w:val="0"/>
      <w:marBottom w:val="0"/>
      <w:divBdr>
        <w:top w:val="none" w:sz="0" w:space="0" w:color="auto"/>
        <w:left w:val="none" w:sz="0" w:space="0" w:color="auto"/>
        <w:bottom w:val="none" w:sz="0" w:space="0" w:color="auto"/>
        <w:right w:val="none" w:sz="0" w:space="0" w:color="auto"/>
      </w:divBdr>
    </w:div>
    <w:div w:id="546185478">
      <w:bodyDiv w:val="1"/>
      <w:marLeft w:val="0"/>
      <w:marRight w:val="0"/>
      <w:marTop w:val="0"/>
      <w:marBottom w:val="0"/>
      <w:divBdr>
        <w:top w:val="none" w:sz="0" w:space="0" w:color="auto"/>
        <w:left w:val="none" w:sz="0" w:space="0" w:color="auto"/>
        <w:bottom w:val="none" w:sz="0" w:space="0" w:color="auto"/>
        <w:right w:val="none" w:sz="0" w:space="0" w:color="auto"/>
      </w:divBdr>
    </w:div>
    <w:div w:id="578901529">
      <w:bodyDiv w:val="1"/>
      <w:marLeft w:val="0"/>
      <w:marRight w:val="0"/>
      <w:marTop w:val="0"/>
      <w:marBottom w:val="0"/>
      <w:divBdr>
        <w:top w:val="none" w:sz="0" w:space="0" w:color="auto"/>
        <w:left w:val="none" w:sz="0" w:space="0" w:color="auto"/>
        <w:bottom w:val="none" w:sz="0" w:space="0" w:color="auto"/>
        <w:right w:val="none" w:sz="0" w:space="0" w:color="auto"/>
      </w:divBdr>
    </w:div>
    <w:div w:id="619916624">
      <w:bodyDiv w:val="1"/>
      <w:marLeft w:val="0"/>
      <w:marRight w:val="0"/>
      <w:marTop w:val="0"/>
      <w:marBottom w:val="0"/>
      <w:divBdr>
        <w:top w:val="none" w:sz="0" w:space="0" w:color="auto"/>
        <w:left w:val="none" w:sz="0" w:space="0" w:color="auto"/>
        <w:bottom w:val="none" w:sz="0" w:space="0" w:color="auto"/>
        <w:right w:val="none" w:sz="0" w:space="0" w:color="auto"/>
      </w:divBdr>
    </w:div>
    <w:div w:id="621305470">
      <w:bodyDiv w:val="1"/>
      <w:marLeft w:val="0"/>
      <w:marRight w:val="0"/>
      <w:marTop w:val="0"/>
      <w:marBottom w:val="0"/>
      <w:divBdr>
        <w:top w:val="none" w:sz="0" w:space="0" w:color="auto"/>
        <w:left w:val="none" w:sz="0" w:space="0" w:color="auto"/>
        <w:bottom w:val="none" w:sz="0" w:space="0" w:color="auto"/>
        <w:right w:val="none" w:sz="0" w:space="0" w:color="auto"/>
      </w:divBdr>
    </w:div>
    <w:div w:id="696152837">
      <w:bodyDiv w:val="1"/>
      <w:marLeft w:val="0"/>
      <w:marRight w:val="0"/>
      <w:marTop w:val="0"/>
      <w:marBottom w:val="0"/>
      <w:divBdr>
        <w:top w:val="none" w:sz="0" w:space="0" w:color="auto"/>
        <w:left w:val="none" w:sz="0" w:space="0" w:color="auto"/>
        <w:bottom w:val="none" w:sz="0" w:space="0" w:color="auto"/>
        <w:right w:val="none" w:sz="0" w:space="0" w:color="auto"/>
      </w:divBdr>
    </w:div>
    <w:div w:id="742486587">
      <w:bodyDiv w:val="1"/>
      <w:marLeft w:val="0"/>
      <w:marRight w:val="0"/>
      <w:marTop w:val="0"/>
      <w:marBottom w:val="0"/>
      <w:divBdr>
        <w:top w:val="none" w:sz="0" w:space="0" w:color="auto"/>
        <w:left w:val="none" w:sz="0" w:space="0" w:color="auto"/>
        <w:bottom w:val="none" w:sz="0" w:space="0" w:color="auto"/>
        <w:right w:val="none" w:sz="0" w:space="0" w:color="auto"/>
      </w:divBdr>
    </w:div>
    <w:div w:id="769281553">
      <w:bodyDiv w:val="1"/>
      <w:marLeft w:val="0"/>
      <w:marRight w:val="0"/>
      <w:marTop w:val="0"/>
      <w:marBottom w:val="0"/>
      <w:divBdr>
        <w:top w:val="none" w:sz="0" w:space="0" w:color="auto"/>
        <w:left w:val="none" w:sz="0" w:space="0" w:color="auto"/>
        <w:bottom w:val="none" w:sz="0" w:space="0" w:color="auto"/>
        <w:right w:val="none" w:sz="0" w:space="0" w:color="auto"/>
      </w:divBdr>
    </w:div>
    <w:div w:id="79410756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49880804">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56970205">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23219378">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83334939">
      <w:bodyDiv w:val="1"/>
      <w:marLeft w:val="0"/>
      <w:marRight w:val="0"/>
      <w:marTop w:val="0"/>
      <w:marBottom w:val="0"/>
      <w:divBdr>
        <w:top w:val="none" w:sz="0" w:space="0" w:color="auto"/>
        <w:left w:val="none" w:sz="0" w:space="0" w:color="auto"/>
        <w:bottom w:val="none" w:sz="0" w:space="0" w:color="auto"/>
        <w:right w:val="none" w:sz="0" w:space="0" w:color="auto"/>
      </w:divBdr>
    </w:div>
    <w:div w:id="1113284280">
      <w:bodyDiv w:val="1"/>
      <w:marLeft w:val="0"/>
      <w:marRight w:val="0"/>
      <w:marTop w:val="0"/>
      <w:marBottom w:val="0"/>
      <w:divBdr>
        <w:top w:val="none" w:sz="0" w:space="0" w:color="auto"/>
        <w:left w:val="none" w:sz="0" w:space="0" w:color="auto"/>
        <w:bottom w:val="none" w:sz="0" w:space="0" w:color="auto"/>
        <w:right w:val="none" w:sz="0" w:space="0" w:color="auto"/>
      </w:divBdr>
    </w:div>
    <w:div w:id="1129863097">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43181614">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290749192">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41661508">
      <w:bodyDiv w:val="1"/>
      <w:marLeft w:val="0"/>
      <w:marRight w:val="0"/>
      <w:marTop w:val="0"/>
      <w:marBottom w:val="0"/>
      <w:divBdr>
        <w:top w:val="none" w:sz="0" w:space="0" w:color="auto"/>
        <w:left w:val="none" w:sz="0" w:space="0" w:color="auto"/>
        <w:bottom w:val="none" w:sz="0" w:space="0" w:color="auto"/>
        <w:right w:val="none" w:sz="0" w:space="0" w:color="auto"/>
      </w:divBdr>
    </w:div>
    <w:div w:id="135037206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11586925">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2602769">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07818735">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65140772">
      <w:bodyDiv w:val="1"/>
      <w:marLeft w:val="0"/>
      <w:marRight w:val="0"/>
      <w:marTop w:val="0"/>
      <w:marBottom w:val="0"/>
      <w:divBdr>
        <w:top w:val="none" w:sz="0" w:space="0" w:color="auto"/>
        <w:left w:val="none" w:sz="0" w:space="0" w:color="auto"/>
        <w:bottom w:val="none" w:sz="0" w:space="0" w:color="auto"/>
        <w:right w:val="none" w:sz="0" w:space="0" w:color="auto"/>
      </w:divBdr>
    </w:div>
    <w:div w:id="1575357140">
      <w:bodyDiv w:val="1"/>
      <w:marLeft w:val="0"/>
      <w:marRight w:val="0"/>
      <w:marTop w:val="0"/>
      <w:marBottom w:val="0"/>
      <w:divBdr>
        <w:top w:val="none" w:sz="0" w:space="0" w:color="auto"/>
        <w:left w:val="none" w:sz="0" w:space="0" w:color="auto"/>
        <w:bottom w:val="none" w:sz="0" w:space="0" w:color="auto"/>
        <w:right w:val="none" w:sz="0" w:space="0" w:color="auto"/>
      </w:divBdr>
    </w:div>
    <w:div w:id="1590576164">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68512029">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688167473">
      <w:bodyDiv w:val="1"/>
      <w:marLeft w:val="0"/>
      <w:marRight w:val="0"/>
      <w:marTop w:val="0"/>
      <w:marBottom w:val="0"/>
      <w:divBdr>
        <w:top w:val="none" w:sz="0" w:space="0" w:color="auto"/>
        <w:left w:val="none" w:sz="0" w:space="0" w:color="auto"/>
        <w:bottom w:val="none" w:sz="0" w:space="0" w:color="auto"/>
        <w:right w:val="none" w:sz="0" w:space="0" w:color="auto"/>
      </w:divBdr>
    </w:div>
    <w:div w:id="1719358734">
      <w:bodyDiv w:val="1"/>
      <w:marLeft w:val="0"/>
      <w:marRight w:val="0"/>
      <w:marTop w:val="0"/>
      <w:marBottom w:val="0"/>
      <w:divBdr>
        <w:top w:val="none" w:sz="0" w:space="0" w:color="auto"/>
        <w:left w:val="none" w:sz="0" w:space="0" w:color="auto"/>
        <w:bottom w:val="none" w:sz="0" w:space="0" w:color="auto"/>
        <w:right w:val="none" w:sz="0" w:space="0" w:color="auto"/>
      </w:divBdr>
    </w:div>
    <w:div w:id="1748532985">
      <w:bodyDiv w:val="1"/>
      <w:marLeft w:val="0"/>
      <w:marRight w:val="0"/>
      <w:marTop w:val="0"/>
      <w:marBottom w:val="0"/>
      <w:divBdr>
        <w:top w:val="none" w:sz="0" w:space="0" w:color="auto"/>
        <w:left w:val="none" w:sz="0" w:space="0" w:color="auto"/>
        <w:bottom w:val="none" w:sz="0" w:space="0" w:color="auto"/>
        <w:right w:val="none" w:sz="0" w:space="0" w:color="auto"/>
      </w:divBdr>
    </w:div>
    <w:div w:id="1771972547">
      <w:bodyDiv w:val="1"/>
      <w:marLeft w:val="0"/>
      <w:marRight w:val="0"/>
      <w:marTop w:val="0"/>
      <w:marBottom w:val="0"/>
      <w:divBdr>
        <w:top w:val="none" w:sz="0" w:space="0" w:color="auto"/>
        <w:left w:val="none" w:sz="0" w:space="0" w:color="auto"/>
        <w:bottom w:val="none" w:sz="0" w:space="0" w:color="auto"/>
        <w:right w:val="none" w:sz="0" w:space="0" w:color="auto"/>
      </w:divBdr>
    </w:div>
    <w:div w:id="1842348207">
      <w:bodyDiv w:val="1"/>
      <w:marLeft w:val="0"/>
      <w:marRight w:val="0"/>
      <w:marTop w:val="0"/>
      <w:marBottom w:val="0"/>
      <w:divBdr>
        <w:top w:val="none" w:sz="0" w:space="0" w:color="auto"/>
        <w:left w:val="none" w:sz="0" w:space="0" w:color="auto"/>
        <w:bottom w:val="none" w:sz="0" w:space="0" w:color="auto"/>
        <w:right w:val="none" w:sz="0" w:space="0" w:color="auto"/>
      </w:divBdr>
    </w:div>
    <w:div w:id="1852908345">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90727567">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7741016">
      <w:bodyDiv w:val="1"/>
      <w:marLeft w:val="0"/>
      <w:marRight w:val="0"/>
      <w:marTop w:val="0"/>
      <w:marBottom w:val="0"/>
      <w:divBdr>
        <w:top w:val="none" w:sz="0" w:space="0" w:color="auto"/>
        <w:left w:val="none" w:sz="0" w:space="0" w:color="auto"/>
        <w:bottom w:val="none" w:sz="0" w:space="0" w:color="auto"/>
        <w:right w:val="none" w:sz="0" w:space="0" w:color="auto"/>
      </w:divBdr>
    </w:div>
    <w:div w:id="1921602107">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57177291">
      <w:bodyDiv w:val="1"/>
      <w:marLeft w:val="0"/>
      <w:marRight w:val="0"/>
      <w:marTop w:val="0"/>
      <w:marBottom w:val="0"/>
      <w:divBdr>
        <w:top w:val="none" w:sz="0" w:space="0" w:color="auto"/>
        <w:left w:val="none" w:sz="0" w:space="0" w:color="auto"/>
        <w:bottom w:val="none" w:sz="0" w:space="0" w:color="auto"/>
        <w:right w:val="none" w:sz="0" w:space="0" w:color="auto"/>
      </w:divBdr>
    </w:div>
    <w:div w:id="1961305325">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2588162">
      <w:bodyDiv w:val="1"/>
      <w:marLeft w:val="0"/>
      <w:marRight w:val="0"/>
      <w:marTop w:val="0"/>
      <w:marBottom w:val="0"/>
      <w:divBdr>
        <w:top w:val="none" w:sz="0" w:space="0" w:color="auto"/>
        <w:left w:val="none" w:sz="0" w:space="0" w:color="auto"/>
        <w:bottom w:val="none" w:sz="0" w:space="0" w:color="auto"/>
        <w:right w:val="none" w:sz="0" w:space="0" w:color="auto"/>
      </w:divBdr>
    </w:div>
    <w:div w:id="1997372278">
      <w:bodyDiv w:val="1"/>
      <w:marLeft w:val="0"/>
      <w:marRight w:val="0"/>
      <w:marTop w:val="0"/>
      <w:marBottom w:val="0"/>
      <w:divBdr>
        <w:top w:val="none" w:sz="0" w:space="0" w:color="auto"/>
        <w:left w:val="none" w:sz="0" w:space="0" w:color="auto"/>
        <w:bottom w:val="none" w:sz="0" w:space="0" w:color="auto"/>
        <w:right w:val="none" w:sz="0" w:space="0" w:color="auto"/>
      </w:divBdr>
    </w:div>
    <w:div w:id="201464336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131849639">
      <w:bodyDiv w:val="1"/>
      <w:marLeft w:val="0"/>
      <w:marRight w:val="0"/>
      <w:marTop w:val="0"/>
      <w:marBottom w:val="0"/>
      <w:divBdr>
        <w:top w:val="none" w:sz="0" w:space="0" w:color="auto"/>
        <w:left w:val="none" w:sz="0" w:space="0" w:color="auto"/>
        <w:bottom w:val="none" w:sz="0" w:space="0" w:color="auto"/>
        <w:right w:val="none" w:sz="0" w:space="0" w:color="auto"/>
      </w:divBdr>
    </w:div>
    <w:div w:id="213532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B0EFC-A9E5-4982-B0CE-8BC62278D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CONDICIONES.dotx</Template>
  <TotalTime>1339</TotalTime>
  <Pages>2</Pages>
  <Words>825</Words>
  <Characters>4543</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5358</CharactersWithSpaces>
  <SharedDoc>false</SharedDoc>
  <HLinks>
    <vt:vector size="36" baseType="variant">
      <vt:variant>
        <vt:i4>3735572</vt:i4>
      </vt:variant>
      <vt:variant>
        <vt:i4>18</vt:i4>
      </vt:variant>
      <vt:variant>
        <vt:i4>0</vt:i4>
      </vt:variant>
      <vt:variant>
        <vt:i4>5</vt:i4>
      </vt:variant>
      <vt:variant>
        <vt:lpwstr>mailto:aseocolba@grupocolba.com</vt:lpwstr>
      </vt:variant>
      <vt:variant>
        <vt:lpwstr/>
      </vt:variant>
      <vt:variant>
        <vt:i4>2686981</vt:i4>
      </vt:variant>
      <vt:variant>
        <vt:i4>12</vt:i4>
      </vt:variant>
      <vt:variant>
        <vt:i4>0</vt:i4>
      </vt:variant>
      <vt:variant>
        <vt:i4>5</vt:i4>
      </vt:variant>
      <vt:variant>
        <vt:lpwstr>mailto:Hocen.gucot12@policia.gov.co</vt:lpwstr>
      </vt:variant>
      <vt:variant>
        <vt:lpwstr/>
      </vt:variant>
      <vt:variant>
        <vt:i4>3866668</vt:i4>
      </vt:variant>
      <vt:variant>
        <vt:i4>9</vt:i4>
      </vt:variant>
      <vt:variant>
        <vt:i4>0</vt:i4>
      </vt:variant>
      <vt:variant>
        <vt:i4>5</vt:i4>
      </vt:variant>
      <vt:variant>
        <vt:lpwstr>http://www.secretariasenado.gov.co/senado/basedoc/ley_0361_1997.html</vt:lpwstr>
      </vt:variant>
      <vt:variant>
        <vt:lpwstr/>
      </vt:variant>
      <vt:variant>
        <vt:i4>3014693</vt:i4>
      </vt:variant>
      <vt:variant>
        <vt:i4>6</vt:i4>
      </vt:variant>
      <vt:variant>
        <vt:i4>0</vt:i4>
      </vt:variant>
      <vt:variant>
        <vt:i4>5</vt:i4>
      </vt:variant>
      <vt:variant>
        <vt:lpwstr>http://www.dian.gov.co/</vt:lpwstr>
      </vt:variant>
      <vt:variant>
        <vt:lpwstr/>
      </vt:variant>
      <vt:variant>
        <vt:i4>42</vt:i4>
      </vt:variant>
      <vt:variant>
        <vt:i4>3</vt:i4>
      </vt:variant>
      <vt:variant>
        <vt:i4>0</vt:i4>
      </vt:variant>
      <vt:variant>
        <vt:i4>5</vt:i4>
      </vt:variant>
      <vt:variant>
        <vt:lpwstr>https://www.colombiacompra.gov.co/sites/cce_public/files/cce_documentos/20170323_guia_proponente_plural_version_revisada.pdf</vt:lpwstr>
      </vt:variant>
      <vt:variant>
        <vt:lpwstr/>
      </vt:variant>
      <vt:variant>
        <vt:i4>6226010</vt:i4>
      </vt:variant>
      <vt:variant>
        <vt:i4>0</vt:i4>
      </vt:variant>
      <vt:variant>
        <vt:i4>0</vt:i4>
      </vt:variant>
      <vt:variant>
        <vt:i4>5</vt:i4>
      </vt:variant>
      <vt:variant>
        <vt:lpwstr>https://community.secop.gov.co/STS/CCE/Login.aspx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BLANCA ROCIO AGUDELO CRUZ</cp:lastModifiedBy>
  <cp:revision>115</cp:revision>
  <cp:lastPrinted>2019-06-25T20:47:00Z</cp:lastPrinted>
  <dcterms:created xsi:type="dcterms:W3CDTF">2019-04-16T16:24:00Z</dcterms:created>
  <dcterms:modified xsi:type="dcterms:W3CDTF">2019-07-04T02:01:00Z</dcterms:modified>
</cp:coreProperties>
</file>