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2DCD0" w14:textId="6F456AA7" w:rsidR="00E849F7" w:rsidRDefault="00E849F7" w:rsidP="00E849F7">
      <w:pPr>
        <w:jc w:val="center"/>
        <w:rPr>
          <w:rFonts w:ascii="Verdana" w:hAnsi="Verdana"/>
          <w:b/>
          <w:bCs/>
          <w:color w:val="000000"/>
          <w:sz w:val="20"/>
          <w:szCs w:val="20"/>
        </w:rPr>
      </w:pPr>
      <w:r>
        <w:rPr>
          <w:rFonts w:ascii="Verdana" w:hAnsi="Verdana"/>
          <w:b/>
          <w:bCs/>
          <w:color w:val="000000"/>
          <w:sz w:val="20"/>
          <w:szCs w:val="20"/>
        </w:rPr>
        <w:t xml:space="preserve">ANEXO No. </w:t>
      </w:r>
      <w:r w:rsidR="00A8001D">
        <w:rPr>
          <w:rFonts w:ascii="Verdana" w:hAnsi="Verdana"/>
          <w:b/>
          <w:bCs/>
          <w:color w:val="000000"/>
          <w:sz w:val="20"/>
          <w:szCs w:val="20"/>
        </w:rPr>
        <w:t>0</w:t>
      </w:r>
      <w:r w:rsidR="005B3CD5">
        <w:rPr>
          <w:rFonts w:ascii="Verdana" w:hAnsi="Verdana"/>
          <w:b/>
          <w:bCs/>
          <w:color w:val="000000"/>
          <w:sz w:val="20"/>
          <w:szCs w:val="20"/>
        </w:rPr>
        <w:t>2</w:t>
      </w:r>
    </w:p>
    <w:p w14:paraId="6C9DDA8C" w14:textId="77777777" w:rsidR="00E849F7" w:rsidRDefault="00E849F7" w:rsidP="00E849F7">
      <w:pPr>
        <w:jc w:val="center"/>
        <w:rPr>
          <w:rFonts w:ascii="Verdana" w:hAnsi="Verdana"/>
          <w:b/>
          <w:bCs/>
          <w:color w:val="000000"/>
          <w:sz w:val="20"/>
          <w:szCs w:val="20"/>
        </w:rPr>
      </w:pPr>
    </w:p>
    <w:p w14:paraId="7ED61588" w14:textId="77777777" w:rsidR="00E849F7" w:rsidRDefault="00E849F7" w:rsidP="00E849F7">
      <w:pPr>
        <w:jc w:val="center"/>
        <w:rPr>
          <w:rFonts w:ascii="Verdana" w:hAnsi="Verdana"/>
          <w:b/>
          <w:color w:val="000000"/>
          <w:sz w:val="20"/>
          <w:szCs w:val="20"/>
          <w:lang w:val="es-CO"/>
        </w:rPr>
      </w:pPr>
    </w:p>
    <w:p w14:paraId="7604F92A" w14:textId="77777777" w:rsidR="00E849F7" w:rsidRPr="008F4A8E" w:rsidRDefault="00E849F7" w:rsidP="00E849F7">
      <w:pPr>
        <w:jc w:val="center"/>
        <w:rPr>
          <w:rFonts w:ascii="Verdana" w:hAnsi="Verdana"/>
          <w:b/>
          <w:color w:val="000000"/>
          <w:sz w:val="20"/>
          <w:szCs w:val="20"/>
          <w:u w:val="single"/>
          <w:lang w:val="es-CO"/>
        </w:rPr>
      </w:pPr>
      <w:r w:rsidRPr="008F4A8E">
        <w:rPr>
          <w:rFonts w:ascii="Verdana" w:hAnsi="Verdana"/>
          <w:b/>
          <w:color w:val="000000"/>
          <w:sz w:val="20"/>
          <w:szCs w:val="20"/>
          <w:lang w:val="es-CO"/>
        </w:rPr>
        <w:t xml:space="preserve"> </w:t>
      </w:r>
      <w:r w:rsidRPr="008F4A8E">
        <w:rPr>
          <w:rFonts w:ascii="Verdana" w:hAnsi="Verdana"/>
          <w:b/>
          <w:color w:val="000000"/>
          <w:sz w:val="20"/>
          <w:szCs w:val="20"/>
          <w:u w:val="single"/>
          <w:lang w:val="es-CO"/>
        </w:rPr>
        <w:t>COMPROMISO ANTICORRUPCIÓN</w:t>
      </w:r>
    </w:p>
    <w:p w14:paraId="37D7BCB7" w14:textId="77777777" w:rsidR="00E849F7" w:rsidRDefault="00E849F7" w:rsidP="00E849F7">
      <w:pPr>
        <w:jc w:val="both"/>
        <w:rPr>
          <w:rFonts w:ascii="Verdana" w:hAnsi="Verdana"/>
          <w:color w:val="000000"/>
          <w:sz w:val="20"/>
          <w:szCs w:val="20"/>
          <w:lang w:val="es-CO"/>
        </w:rPr>
      </w:pPr>
    </w:p>
    <w:p w14:paraId="6A6F8714"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Bogotá,</w:t>
      </w:r>
    </w:p>
    <w:p w14:paraId="539DF8DC" w14:textId="77777777" w:rsidR="00E849F7" w:rsidRDefault="00E849F7" w:rsidP="00E849F7">
      <w:pPr>
        <w:jc w:val="both"/>
        <w:rPr>
          <w:rFonts w:ascii="Verdana" w:hAnsi="Verdana"/>
          <w:color w:val="000000"/>
          <w:sz w:val="20"/>
          <w:szCs w:val="20"/>
          <w:lang w:val="es-CO"/>
        </w:rPr>
      </w:pPr>
    </w:p>
    <w:p w14:paraId="6E60EDA8"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Señores:</w:t>
      </w:r>
    </w:p>
    <w:p w14:paraId="178A28CA" w14:textId="77777777" w:rsidR="00E849F7" w:rsidRPr="008F4A8E" w:rsidRDefault="00E849F7" w:rsidP="00E849F7">
      <w:pPr>
        <w:jc w:val="both"/>
        <w:rPr>
          <w:rFonts w:ascii="Verdana" w:hAnsi="Verdana"/>
          <w:b/>
          <w:color w:val="000000"/>
          <w:sz w:val="20"/>
          <w:szCs w:val="20"/>
          <w:lang w:val="es-CO"/>
        </w:rPr>
      </w:pPr>
      <w:r w:rsidRPr="008F4A8E">
        <w:rPr>
          <w:rFonts w:ascii="Verdana" w:hAnsi="Verdana"/>
          <w:b/>
          <w:color w:val="000000"/>
          <w:sz w:val="20"/>
          <w:szCs w:val="20"/>
          <w:lang w:val="es-CO"/>
        </w:rPr>
        <w:t>DEPARTAMENTO ADMINISTRATIVO PARA LA PROSPERIDAD SOCIAL –PROSPERIDAD SOCIAL</w:t>
      </w:r>
    </w:p>
    <w:p w14:paraId="2A4B9072"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Ciudad</w:t>
      </w:r>
    </w:p>
    <w:p w14:paraId="2FF12EB2" w14:textId="77777777" w:rsidR="00E849F7" w:rsidRDefault="00E849F7" w:rsidP="00E849F7">
      <w:pPr>
        <w:jc w:val="both"/>
        <w:rPr>
          <w:rFonts w:ascii="Verdana" w:hAnsi="Verdana"/>
          <w:color w:val="000000"/>
          <w:sz w:val="20"/>
          <w:szCs w:val="20"/>
          <w:lang w:val="es-CO"/>
        </w:rPr>
      </w:pPr>
    </w:p>
    <w:p w14:paraId="52992EDE" w14:textId="77777777" w:rsidR="00E849F7" w:rsidRDefault="00E849F7" w:rsidP="00E849F7">
      <w:pPr>
        <w:jc w:val="both"/>
        <w:rPr>
          <w:rFonts w:ascii="Verdana" w:hAnsi="Verdana"/>
          <w:color w:val="000000"/>
          <w:sz w:val="20"/>
          <w:szCs w:val="20"/>
          <w:lang w:val="es-CO"/>
        </w:rPr>
      </w:pPr>
    </w:p>
    <w:p w14:paraId="59A7CA12" w14:textId="31F2D763" w:rsidR="00E849F7" w:rsidRPr="00197EB3" w:rsidRDefault="00E849F7" w:rsidP="00E849F7">
      <w:pPr>
        <w:jc w:val="both"/>
        <w:rPr>
          <w:rFonts w:ascii="Verdana" w:hAnsi="Verdana"/>
          <w:b/>
          <w:color w:val="000000"/>
          <w:sz w:val="20"/>
          <w:szCs w:val="20"/>
          <w:lang w:val="es-CO"/>
        </w:rPr>
      </w:pPr>
      <w:r w:rsidRPr="008F4A8E">
        <w:rPr>
          <w:rFonts w:ascii="Verdana" w:hAnsi="Verdana"/>
          <w:color w:val="000000"/>
          <w:sz w:val="20"/>
          <w:szCs w:val="20"/>
          <w:lang w:val="es-CO"/>
        </w:rPr>
        <w:t xml:space="preserve">REF: </w:t>
      </w:r>
      <w:r w:rsidRPr="00703927">
        <w:rPr>
          <w:rFonts w:ascii="Verdana" w:hAnsi="Verdana"/>
          <w:b/>
          <w:color w:val="000000"/>
          <w:sz w:val="20"/>
          <w:szCs w:val="20"/>
          <w:lang w:val="es-CO"/>
        </w:rPr>
        <w:t xml:space="preserve">Proceso de Mínima Cuantía No. IMC </w:t>
      </w:r>
      <w:r w:rsidR="005E7ED3">
        <w:rPr>
          <w:rFonts w:ascii="Verdana" w:hAnsi="Verdana"/>
          <w:b/>
          <w:color w:val="000000"/>
          <w:sz w:val="20"/>
          <w:szCs w:val="20"/>
          <w:lang w:val="es-CO"/>
        </w:rPr>
        <w:t xml:space="preserve"> </w:t>
      </w:r>
      <w:r w:rsidR="00F349EA">
        <w:rPr>
          <w:rFonts w:ascii="Verdana" w:hAnsi="Verdana"/>
          <w:b/>
          <w:color w:val="000000"/>
          <w:sz w:val="20"/>
          <w:szCs w:val="20"/>
          <w:lang w:val="es-CO"/>
        </w:rPr>
        <w:t>00</w:t>
      </w:r>
      <w:r w:rsidR="008331FF">
        <w:rPr>
          <w:rFonts w:ascii="Verdana" w:hAnsi="Verdana"/>
          <w:b/>
          <w:color w:val="000000"/>
          <w:sz w:val="20"/>
          <w:szCs w:val="20"/>
          <w:lang w:val="es-CO"/>
        </w:rPr>
        <w:t>8</w:t>
      </w:r>
      <w:r w:rsidRPr="00703927">
        <w:rPr>
          <w:rFonts w:ascii="Verdana" w:hAnsi="Verdana"/>
          <w:b/>
          <w:color w:val="000000"/>
          <w:sz w:val="20"/>
          <w:szCs w:val="20"/>
          <w:lang w:val="es-CO"/>
        </w:rPr>
        <w:t xml:space="preserve"> de 20</w:t>
      </w:r>
      <w:r w:rsidR="00F618B7" w:rsidRPr="00703927">
        <w:rPr>
          <w:rFonts w:ascii="Verdana" w:hAnsi="Verdana"/>
          <w:b/>
          <w:color w:val="000000"/>
          <w:sz w:val="20"/>
          <w:szCs w:val="20"/>
          <w:lang w:val="es-CO"/>
        </w:rPr>
        <w:t>2</w:t>
      </w:r>
      <w:r w:rsidR="00444E6D">
        <w:rPr>
          <w:rFonts w:ascii="Verdana" w:hAnsi="Verdana"/>
          <w:b/>
          <w:color w:val="000000"/>
          <w:sz w:val="20"/>
          <w:szCs w:val="20"/>
          <w:lang w:val="es-CO"/>
        </w:rPr>
        <w:t>3</w:t>
      </w:r>
    </w:p>
    <w:p w14:paraId="15000310" w14:textId="77777777" w:rsidR="00E849F7" w:rsidRPr="00197EB3" w:rsidRDefault="00E849F7" w:rsidP="00E849F7">
      <w:pPr>
        <w:jc w:val="both"/>
        <w:rPr>
          <w:rFonts w:ascii="Verdana" w:hAnsi="Verdana"/>
          <w:b/>
          <w:i/>
          <w:color w:val="000000"/>
          <w:sz w:val="20"/>
          <w:szCs w:val="20"/>
          <w:lang w:val="es-CO"/>
        </w:rPr>
      </w:pPr>
    </w:p>
    <w:p w14:paraId="3C822D37" w14:textId="77777777" w:rsidR="00E849F7" w:rsidRDefault="00E849F7" w:rsidP="00E849F7">
      <w:pPr>
        <w:jc w:val="both"/>
        <w:rPr>
          <w:rFonts w:ascii="Verdana" w:hAnsi="Verdana"/>
          <w:i/>
          <w:color w:val="000000"/>
          <w:sz w:val="20"/>
          <w:szCs w:val="20"/>
          <w:lang w:val="es-CO"/>
        </w:rPr>
      </w:pPr>
    </w:p>
    <w:p w14:paraId="690D7DDB" w14:textId="5020833F" w:rsidR="00E849F7" w:rsidRDefault="00E849F7" w:rsidP="00E849F7">
      <w:pPr>
        <w:jc w:val="both"/>
        <w:rPr>
          <w:rFonts w:ascii="Verdana" w:hAnsi="Verdana"/>
          <w:color w:val="000000"/>
          <w:sz w:val="20"/>
          <w:szCs w:val="20"/>
          <w:lang w:val="es-CO"/>
        </w:rPr>
      </w:pPr>
      <w:r w:rsidRPr="008F4A8E">
        <w:rPr>
          <w:rFonts w:ascii="Verdana" w:hAnsi="Verdana"/>
          <w:i/>
          <w:color w:val="000000"/>
          <w:sz w:val="20"/>
          <w:szCs w:val="20"/>
          <w:lang w:val="es-CO"/>
        </w:rPr>
        <w:t>[Nombre del representante legal o de la persona natural Proponente],</w:t>
      </w:r>
      <w:r w:rsidRPr="008F4A8E">
        <w:rPr>
          <w:rFonts w:ascii="Verdana" w:hAnsi="Verdana"/>
          <w:color w:val="000000"/>
          <w:sz w:val="20"/>
          <w:szCs w:val="20"/>
          <w:lang w:val="es-CO"/>
        </w:rPr>
        <w:t xml:space="preserve"> identificado como aparece al pie de mi firma, [obrando en mi propio nombre o en mi calidad de representante legal de] </w:t>
      </w:r>
      <w:r w:rsidRPr="008F4A8E">
        <w:rPr>
          <w:rFonts w:ascii="Verdana" w:hAnsi="Verdana"/>
          <w:i/>
          <w:color w:val="000000"/>
          <w:sz w:val="20"/>
          <w:szCs w:val="20"/>
          <w:lang w:val="es-CO"/>
        </w:rPr>
        <w:t>[nombre del Proponente], m</w:t>
      </w:r>
      <w:r w:rsidRPr="008F4A8E">
        <w:rPr>
          <w:rFonts w:ascii="Verdana" w:hAnsi="Verdana"/>
          <w:color w:val="000000"/>
          <w:sz w:val="20"/>
          <w:szCs w:val="20"/>
          <w:lang w:val="es-CO"/>
        </w:rPr>
        <w:t xml:space="preserve">anifiesto que: </w:t>
      </w:r>
    </w:p>
    <w:p w14:paraId="0A57F01E" w14:textId="77777777" w:rsidR="00F21089" w:rsidRPr="008F4A8E" w:rsidRDefault="00F21089" w:rsidP="00E849F7">
      <w:pPr>
        <w:jc w:val="both"/>
        <w:rPr>
          <w:rFonts w:ascii="Verdana" w:hAnsi="Verdana"/>
          <w:color w:val="000000"/>
          <w:sz w:val="20"/>
          <w:szCs w:val="20"/>
          <w:lang w:val="es-CO"/>
        </w:rPr>
      </w:pPr>
    </w:p>
    <w:p w14:paraId="45A22375"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Apoyamos la acción del Estado colombiano y de [Nombre de la Entidad Estatal] para fortalecer la transparencia y la rendición de cuentas de la administración pública. </w:t>
      </w:r>
    </w:p>
    <w:p w14:paraId="783724BB"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 estamos en causal de inhabilidad alguna para celebrar el contrato objeto del Proceso de Contratación [Insertar información]. </w:t>
      </w:r>
    </w:p>
    <w:p w14:paraId="768902FB"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444A81"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no efectuar acuerdos, o realizar actos o conductas que tengan por objeto o efecto la colusión en el Proceso de Contratación [Insertar información]. </w:t>
      </w:r>
    </w:p>
    <w:p w14:paraId="33EAD8F5"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revelar la información que sobre el Proceso de Contratación [Insertar información] nos soliciten los organismos de control de la República de Colombia. </w:t>
      </w:r>
    </w:p>
    <w:p w14:paraId="5391FB48"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61DB0D"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Conocemos las consecuencias derivadas del incumplimiento del presente compromiso anticorrupción. </w:t>
      </w:r>
    </w:p>
    <w:p w14:paraId="1F1D5472" w14:textId="77777777" w:rsidR="00E849F7" w:rsidRPr="008F4A8E" w:rsidRDefault="00E849F7" w:rsidP="00E849F7">
      <w:pPr>
        <w:jc w:val="both"/>
        <w:rPr>
          <w:rFonts w:ascii="Verdana" w:hAnsi="Verdana"/>
          <w:color w:val="000000"/>
          <w:sz w:val="20"/>
          <w:szCs w:val="20"/>
          <w:lang w:val="es-CO"/>
        </w:rPr>
      </w:pPr>
    </w:p>
    <w:p w14:paraId="433D6145" w14:textId="6B752600" w:rsidR="00E849F7"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En constancia de lo anterior, y como manifestación de la aceptación de los compromisos incorporados en el presente documento, se firma el mismo en la ciudad de ____________, a los _____________ (fecha en letras y números).</w:t>
      </w:r>
    </w:p>
    <w:p w14:paraId="083FB721" w14:textId="0F611A79" w:rsidR="00055BF7" w:rsidRDefault="00055BF7" w:rsidP="00E849F7">
      <w:pPr>
        <w:jc w:val="both"/>
        <w:rPr>
          <w:rFonts w:ascii="Verdana" w:hAnsi="Verdana"/>
          <w:color w:val="000000"/>
          <w:sz w:val="20"/>
          <w:szCs w:val="20"/>
          <w:lang w:val="es-CO"/>
        </w:rPr>
      </w:pPr>
    </w:p>
    <w:p w14:paraId="1B415140" w14:textId="77777777" w:rsidR="00055BF7" w:rsidRDefault="00055BF7" w:rsidP="00E849F7">
      <w:pPr>
        <w:jc w:val="both"/>
        <w:rPr>
          <w:rFonts w:ascii="Verdana" w:hAnsi="Verdana"/>
          <w:color w:val="000000"/>
          <w:sz w:val="20"/>
          <w:szCs w:val="20"/>
          <w:lang w:val="es-CO"/>
        </w:rPr>
      </w:pPr>
    </w:p>
    <w:p w14:paraId="2936179E" w14:textId="77777777" w:rsidR="00055BF7" w:rsidRPr="008F4A8E" w:rsidRDefault="00055BF7" w:rsidP="00E849F7">
      <w:pPr>
        <w:jc w:val="both"/>
        <w:rPr>
          <w:rFonts w:ascii="Verdana" w:hAnsi="Verdana"/>
          <w:color w:val="000000"/>
          <w:sz w:val="20"/>
          <w:szCs w:val="20"/>
          <w:lang w:val="es-CO"/>
        </w:rPr>
      </w:pPr>
    </w:p>
    <w:p w14:paraId="24C97553"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Firma</w:t>
      </w:r>
    </w:p>
    <w:p w14:paraId="5FA6C226" w14:textId="1B34DD4B" w:rsidR="00E849F7"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C.C.</w:t>
      </w:r>
    </w:p>
    <w:p w14:paraId="561A585E" w14:textId="4BBCEAFC" w:rsidR="00055BF7" w:rsidRDefault="00055BF7" w:rsidP="00E849F7">
      <w:pPr>
        <w:jc w:val="both"/>
        <w:rPr>
          <w:rFonts w:ascii="Verdana" w:hAnsi="Verdana"/>
          <w:color w:val="000000"/>
          <w:sz w:val="20"/>
          <w:szCs w:val="20"/>
          <w:lang w:val="es-CO"/>
        </w:rPr>
      </w:pPr>
    </w:p>
    <w:p w14:paraId="298FA169" w14:textId="06300726" w:rsidR="00055BF7" w:rsidRDefault="00055BF7" w:rsidP="00E849F7">
      <w:pPr>
        <w:jc w:val="both"/>
        <w:rPr>
          <w:rFonts w:ascii="Verdana" w:hAnsi="Verdana"/>
          <w:color w:val="000000"/>
          <w:sz w:val="20"/>
          <w:szCs w:val="20"/>
          <w:lang w:val="es-CO"/>
        </w:rPr>
      </w:pPr>
    </w:p>
    <w:p w14:paraId="28B4A535" w14:textId="47042914" w:rsidR="000D4C9E" w:rsidRPr="00E849F7" w:rsidRDefault="00E849F7" w:rsidP="00A54CA9">
      <w:pPr>
        <w:jc w:val="both"/>
      </w:pPr>
      <w:r w:rsidRPr="008F4A8E">
        <w:rPr>
          <w:rFonts w:ascii="Verdana" w:hAnsi="Verdana"/>
          <w:color w:val="000000"/>
          <w:sz w:val="20"/>
          <w:szCs w:val="20"/>
          <w:lang w:val="es-CO"/>
        </w:rPr>
        <w:t>SUSCRIBIRÁN EL DOCUMENTO TODOS LOS INTEGRANTES DEL PROPONENTE SI ES PLURAL, A TRAVÉS DE LOS REPRESENTANTES LEGALES ACREDITADOS DENTRO DE LOS DOCUMENTOS DE EXISTENCIA Y REPRESENTACIÓN LEGAL Y/O PODERES CONFERIDOS Y ALLEGADOS AL PRESENTE PROCESO.</w:t>
      </w:r>
    </w:p>
    <w:sectPr w:rsidR="000D4C9E" w:rsidRPr="00E849F7" w:rsidSect="00A54CA9">
      <w:headerReference w:type="even" r:id="rId11"/>
      <w:headerReference w:type="default" r:id="rId12"/>
      <w:footerReference w:type="even" r:id="rId13"/>
      <w:footerReference w:type="default" r:id="rId14"/>
      <w:headerReference w:type="first" r:id="rId15"/>
      <w:footerReference w:type="first" r:id="rId16"/>
      <w:pgSz w:w="12240" w:h="15840" w:code="1"/>
      <w:pgMar w:top="1135" w:right="1325"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6332E" w14:textId="77777777" w:rsidR="00AA0C1D" w:rsidRDefault="00AA0C1D">
      <w:r>
        <w:separator/>
      </w:r>
    </w:p>
  </w:endnote>
  <w:endnote w:type="continuationSeparator" w:id="0">
    <w:p w14:paraId="7EF70A0B" w14:textId="77777777" w:rsidR="00AA0C1D" w:rsidRDefault="00AA0C1D">
      <w:r>
        <w:continuationSeparator/>
      </w:r>
    </w:p>
  </w:endnote>
  <w:endnote w:type="continuationNotice" w:id="1">
    <w:p w14:paraId="228953B1" w14:textId="77777777" w:rsidR="00AA0C1D" w:rsidRDefault="00AA0C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77091" w14:textId="77777777" w:rsidR="008A71CD" w:rsidRDefault="008A71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873A" w14:textId="77777777" w:rsidR="00F618B7" w:rsidRPr="006B74B2" w:rsidRDefault="00F618B7" w:rsidP="00F618B7">
    <w:pPr>
      <w:pStyle w:val="Piedepgina"/>
      <w:jc w:val="center"/>
      <w:rPr>
        <w:rFonts w:ascii="Arial Black" w:hAnsi="Arial Black"/>
        <w:color w:val="404040" w:themeColor="text1" w:themeTint="BF"/>
        <w:sz w:val="16"/>
        <w:szCs w:val="16"/>
      </w:rPr>
    </w:pPr>
    <w:r w:rsidRPr="006B74B2">
      <w:rPr>
        <w:rFonts w:ascii="Arial Black" w:hAnsi="Arial Black"/>
        <w:color w:val="404040" w:themeColor="text1" w:themeTint="BF"/>
        <w:sz w:val="16"/>
        <w:szCs w:val="16"/>
      </w:rPr>
      <w:t>SUBDIRECCIÓN DE CONTRATACIÓN</w:t>
    </w:r>
  </w:p>
  <w:p w14:paraId="23ADA5F3" w14:textId="4766D7EB" w:rsidR="00404950" w:rsidRDefault="00F618B7" w:rsidP="00F618B7">
    <w:pPr>
      <w:pStyle w:val="Piedepgina"/>
      <w:jc w:val="center"/>
      <w:rPr>
        <w:rFonts w:ascii="Arial Narrow" w:hAnsi="Arial Narrow"/>
        <w:b/>
        <w:bCs/>
        <w:color w:val="808080"/>
        <w:sz w:val="14"/>
      </w:rPr>
    </w:pPr>
    <w:r w:rsidRPr="006B74B2">
      <w:rPr>
        <w:rFonts w:ascii="Arial Black" w:hAnsi="Arial Black"/>
        <w:color w:val="404040" w:themeColor="text1" w:themeTint="BF"/>
        <w:sz w:val="16"/>
        <w:szCs w:val="16"/>
      </w:rPr>
      <w:t xml:space="preserve">Carrera 7 No. </w:t>
    </w:r>
    <w:r w:rsidR="00444E6D">
      <w:rPr>
        <w:rFonts w:ascii="Arial Black" w:hAnsi="Arial Black"/>
        <w:color w:val="404040" w:themeColor="text1" w:themeTint="BF"/>
        <w:sz w:val="16"/>
        <w:szCs w:val="16"/>
      </w:rPr>
      <w:t>32-12</w:t>
    </w:r>
    <w:r w:rsidRPr="006B74B2">
      <w:rPr>
        <w:rFonts w:ascii="Arial Black" w:hAnsi="Arial Black"/>
        <w:color w:val="404040" w:themeColor="text1" w:themeTint="BF"/>
        <w:sz w:val="16"/>
        <w:szCs w:val="16"/>
      </w:rPr>
      <w:t xml:space="preserve"> Co</w:t>
    </w:r>
    <w:r w:rsidRPr="006B74B2">
      <w:rPr>
        <w:rFonts w:ascii="Arial Black" w:hAnsi="Arial Black"/>
        <w:b/>
        <w:bCs/>
        <w:color w:val="404040" w:themeColor="text1" w:themeTint="BF"/>
        <w:sz w:val="16"/>
        <w:szCs w:val="16"/>
      </w:rPr>
      <w:t xml:space="preserve">nmutador </w:t>
    </w:r>
    <w:r w:rsidR="00AF6932">
      <w:rPr>
        <w:rFonts w:ascii="Arial Black" w:hAnsi="Arial Black"/>
        <w:b/>
        <w:bCs/>
        <w:color w:val="404040" w:themeColor="text1" w:themeTint="BF"/>
        <w:sz w:val="16"/>
        <w:szCs w:val="16"/>
      </w:rPr>
      <w:t>5954410</w:t>
    </w:r>
    <w:r w:rsidRPr="006B74B2">
      <w:rPr>
        <w:rFonts w:ascii="Arial Black" w:hAnsi="Arial Black"/>
        <w:b/>
        <w:bCs/>
        <w:color w:val="404040" w:themeColor="text1" w:themeTint="BF"/>
        <w:sz w:val="16"/>
        <w:szCs w:val="16"/>
      </w:rPr>
      <w:t xml:space="preserve"> * Piso </w:t>
    </w:r>
    <w:r w:rsidR="00444E6D">
      <w:rPr>
        <w:rFonts w:ascii="Arial Black" w:hAnsi="Arial Black"/>
        <w:b/>
        <w:bCs/>
        <w:color w:val="404040" w:themeColor="text1" w:themeTint="BF"/>
        <w:sz w:val="16"/>
        <w:szCs w:val="16"/>
      </w:rPr>
      <w:t>2</w:t>
    </w:r>
    <w:r w:rsidRPr="006B74B2">
      <w:rPr>
        <w:rFonts w:ascii="Arial Black" w:hAnsi="Arial Black"/>
        <w:b/>
        <w:bCs/>
        <w:color w:val="404040" w:themeColor="text1" w:themeTint="BF"/>
        <w:sz w:val="16"/>
        <w:szCs w:val="16"/>
      </w:rPr>
      <w:t>3 - Bogotá</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E787" w14:textId="77777777" w:rsidR="008A71CD" w:rsidRDefault="008A71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0552F" w14:textId="77777777" w:rsidR="00AA0C1D" w:rsidRDefault="00AA0C1D">
      <w:r>
        <w:separator/>
      </w:r>
    </w:p>
  </w:footnote>
  <w:footnote w:type="continuationSeparator" w:id="0">
    <w:p w14:paraId="6C7D0E3B" w14:textId="77777777" w:rsidR="00AA0C1D" w:rsidRDefault="00AA0C1D">
      <w:r>
        <w:continuationSeparator/>
      </w:r>
    </w:p>
  </w:footnote>
  <w:footnote w:type="continuationNotice" w:id="1">
    <w:p w14:paraId="1F822635" w14:textId="77777777" w:rsidR="00AA0C1D" w:rsidRDefault="00AA0C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C56A1" w14:textId="77777777" w:rsidR="008A71CD" w:rsidRDefault="008A71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E11CB" w14:textId="3A384418" w:rsidR="00404950" w:rsidRDefault="00F8747B" w:rsidP="00A54CA9">
    <w:pPr>
      <w:pStyle w:val="Encabezado"/>
      <w:jc w:val="center"/>
      <w:rPr>
        <w:rFonts w:ascii="Arial" w:hAnsi="Arial" w:cs="Arial"/>
        <w:sz w:val="16"/>
        <w:szCs w:val="16"/>
      </w:rPr>
    </w:pPr>
    <w:r>
      <w:rPr>
        <w:noProof/>
      </w:rPr>
      <w:drawing>
        <wp:inline distT="0" distB="0" distL="0" distR="0" wp14:anchorId="28FB6455" wp14:editId="4519BAA0">
          <wp:extent cx="2667000" cy="524653"/>
          <wp:effectExtent l="0" t="0" r="0" b="8890"/>
          <wp:docPr id="7" name="Imagen 7" descr="C:\Users\alejandro.munar\AppData\Local\Microsoft\Windows\INetCache\Content.MSO\DC2CDA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jandro.munar\AppData\Local\Microsoft\Windows\INetCache\Content.MSO\DC2CDAA6.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9239" cy="550667"/>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51A7" w14:textId="77777777" w:rsidR="008A71CD" w:rsidRDefault="008A71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615CA0B2"/>
    <w:lvl w:ilvl="0" w:tplc="240A0019">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60AE0"/>
    <w:multiLevelType w:val="hybridMultilevel"/>
    <w:tmpl w:val="E8907034"/>
    <w:lvl w:ilvl="0" w:tplc="049069C0">
      <w:start w:val="1"/>
      <w:numFmt w:val="decimal"/>
      <w:lvlText w:val="%1."/>
      <w:lvlJc w:val="left"/>
      <w:pPr>
        <w:ind w:left="720" w:hanging="360"/>
      </w:pPr>
    </w:lvl>
    <w:lvl w:ilvl="1" w:tplc="39281B36"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845903588">
    <w:abstractNumId w:val="25"/>
  </w:num>
  <w:num w:numId="2" w16cid:durableId="1705010353">
    <w:abstractNumId w:val="13"/>
  </w:num>
  <w:num w:numId="3" w16cid:durableId="393434946">
    <w:abstractNumId w:val="38"/>
  </w:num>
  <w:num w:numId="4" w16cid:durableId="1622761364">
    <w:abstractNumId w:val="33"/>
  </w:num>
  <w:num w:numId="5" w16cid:durableId="614604536">
    <w:abstractNumId w:val="37"/>
  </w:num>
  <w:num w:numId="6" w16cid:durableId="290792768">
    <w:abstractNumId w:val="30"/>
  </w:num>
  <w:num w:numId="7" w16cid:durableId="627470574">
    <w:abstractNumId w:val="17"/>
  </w:num>
  <w:num w:numId="8" w16cid:durableId="1610702714">
    <w:abstractNumId w:val="10"/>
  </w:num>
  <w:num w:numId="9" w16cid:durableId="75900550">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019972">
    <w:abstractNumId w:val="6"/>
  </w:num>
  <w:num w:numId="11" w16cid:durableId="1264335709">
    <w:abstractNumId w:val="36"/>
  </w:num>
  <w:num w:numId="12" w16cid:durableId="1133254590">
    <w:abstractNumId w:val="42"/>
  </w:num>
  <w:num w:numId="13" w16cid:durableId="203638390">
    <w:abstractNumId w:val="18"/>
  </w:num>
  <w:num w:numId="14" w16cid:durableId="1792703839">
    <w:abstractNumId w:val="0"/>
  </w:num>
  <w:num w:numId="15" w16cid:durableId="1245528397">
    <w:abstractNumId w:val="26"/>
  </w:num>
  <w:num w:numId="16" w16cid:durableId="218395564">
    <w:abstractNumId w:val="2"/>
  </w:num>
  <w:num w:numId="17" w16cid:durableId="1783257118">
    <w:abstractNumId w:val="1"/>
  </w:num>
  <w:num w:numId="18" w16cid:durableId="453671812">
    <w:abstractNumId w:val="41"/>
  </w:num>
  <w:num w:numId="19" w16cid:durableId="826825334">
    <w:abstractNumId w:val="5"/>
  </w:num>
  <w:num w:numId="20" w16cid:durableId="509560608">
    <w:abstractNumId w:val="3"/>
  </w:num>
  <w:num w:numId="21" w16cid:durableId="768043208">
    <w:abstractNumId w:val="19"/>
  </w:num>
  <w:num w:numId="22" w16cid:durableId="1449860132">
    <w:abstractNumId w:val="8"/>
  </w:num>
  <w:num w:numId="23" w16cid:durableId="1928925186">
    <w:abstractNumId w:val="31"/>
  </w:num>
  <w:num w:numId="24" w16cid:durableId="1314486991">
    <w:abstractNumId w:val="9"/>
  </w:num>
  <w:num w:numId="25" w16cid:durableId="1845315874">
    <w:abstractNumId w:val="35"/>
  </w:num>
  <w:num w:numId="26" w16cid:durableId="1911497275">
    <w:abstractNumId w:val="27"/>
  </w:num>
  <w:num w:numId="27" w16cid:durableId="6425875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97131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5779486">
    <w:abstractNumId w:val="12"/>
  </w:num>
  <w:num w:numId="30" w16cid:durableId="1705790810">
    <w:abstractNumId w:val="15"/>
  </w:num>
  <w:num w:numId="31" w16cid:durableId="1243417770">
    <w:abstractNumId w:val="16"/>
  </w:num>
  <w:num w:numId="32" w16cid:durableId="1541934611">
    <w:abstractNumId w:val="23"/>
  </w:num>
  <w:num w:numId="33" w16cid:durableId="1632590216">
    <w:abstractNumId w:val="20"/>
  </w:num>
  <w:num w:numId="34" w16cid:durableId="1236816488">
    <w:abstractNumId w:val="7"/>
  </w:num>
  <w:num w:numId="35" w16cid:durableId="897787453">
    <w:abstractNumId w:val="24"/>
  </w:num>
  <w:num w:numId="36" w16cid:durableId="1338732009">
    <w:abstractNumId w:val="22"/>
  </w:num>
  <w:num w:numId="37" w16cid:durableId="1666785730">
    <w:abstractNumId w:val="29"/>
  </w:num>
  <w:num w:numId="38" w16cid:durableId="922879595">
    <w:abstractNumId w:val="21"/>
  </w:num>
  <w:num w:numId="39" w16cid:durableId="1322076947">
    <w:abstractNumId w:val="28"/>
  </w:num>
  <w:num w:numId="40" w16cid:durableId="2095776972">
    <w:abstractNumId w:val="39"/>
  </w:num>
  <w:num w:numId="41" w16cid:durableId="1346789041">
    <w:abstractNumId w:val="34"/>
  </w:num>
  <w:num w:numId="42" w16cid:durableId="892928060">
    <w:abstractNumId w:val="40"/>
  </w:num>
  <w:num w:numId="43" w16cid:durableId="1998344655">
    <w:abstractNumId w:val="32"/>
  </w:num>
  <w:num w:numId="44" w16cid:durableId="1945455458">
    <w:abstractNumId w:val="11"/>
  </w:num>
  <w:num w:numId="45" w16cid:durableId="7650317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CO"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1257F"/>
    <w:rsid w:val="00014BD3"/>
    <w:rsid w:val="00026353"/>
    <w:rsid w:val="00032BA6"/>
    <w:rsid w:val="000410F3"/>
    <w:rsid w:val="00043143"/>
    <w:rsid w:val="000440F4"/>
    <w:rsid w:val="00044AD8"/>
    <w:rsid w:val="000539AF"/>
    <w:rsid w:val="00055BF7"/>
    <w:rsid w:val="000572C8"/>
    <w:rsid w:val="00063E7C"/>
    <w:rsid w:val="00064792"/>
    <w:rsid w:val="00064CCD"/>
    <w:rsid w:val="00066B85"/>
    <w:rsid w:val="000740B9"/>
    <w:rsid w:val="0007539F"/>
    <w:rsid w:val="00087862"/>
    <w:rsid w:val="00087DE7"/>
    <w:rsid w:val="00090B9B"/>
    <w:rsid w:val="00097C90"/>
    <w:rsid w:val="000B59D3"/>
    <w:rsid w:val="000C16E8"/>
    <w:rsid w:val="000D1D38"/>
    <w:rsid w:val="000D4796"/>
    <w:rsid w:val="000D4C9E"/>
    <w:rsid w:val="000D717E"/>
    <w:rsid w:val="000E2023"/>
    <w:rsid w:val="000F09BC"/>
    <w:rsid w:val="000F6B09"/>
    <w:rsid w:val="00100EF6"/>
    <w:rsid w:val="00103356"/>
    <w:rsid w:val="00104086"/>
    <w:rsid w:val="00105359"/>
    <w:rsid w:val="00111FF4"/>
    <w:rsid w:val="001178B5"/>
    <w:rsid w:val="0012392B"/>
    <w:rsid w:val="00133A33"/>
    <w:rsid w:val="001348C5"/>
    <w:rsid w:val="00144EC2"/>
    <w:rsid w:val="0015484A"/>
    <w:rsid w:val="0015504D"/>
    <w:rsid w:val="00164B42"/>
    <w:rsid w:val="001654F0"/>
    <w:rsid w:val="00171C0E"/>
    <w:rsid w:val="00175681"/>
    <w:rsid w:val="001804EF"/>
    <w:rsid w:val="00184173"/>
    <w:rsid w:val="00185A6A"/>
    <w:rsid w:val="001C2CA2"/>
    <w:rsid w:val="001D5010"/>
    <w:rsid w:val="001D6ECA"/>
    <w:rsid w:val="001D6FD0"/>
    <w:rsid w:val="001D770D"/>
    <w:rsid w:val="001F0BE5"/>
    <w:rsid w:val="001F7AC0"/>
    <w:rsid w:val="00210946"/>
    <w:rsid w:val="00211348"/>
    <w:rsid w:val="0021704D"/>
    <w:rsid w:val="00220A2C"/>
    <w:rsid w:val="0024332D"/>
    <w:rsid w:val="0024559D"/>
    <w:rsid w:val="0025523E"/>
    <w:rsid w:val="00261698"/>
    <w:rsid w:val="002622E5"/>
    <w:rsid w:val="00267FA0"/>
    <w:rsid w:val="00282E23"/>
    <w:rsid w:val="0029791F"/>
    <w:rsid w:val="002A1367"/>
    <w:rsid w:val="002A69ED"/>
    <w:rsid w:val="002B0E2A"/>
    <w:rsid w:val="002C4D84"/>
    <w:rsid w:val="002C67A2"/>
    <w:rsid w:val="002C746D"/>
    <w:rsid w:val="002C7739"/>
    <w:rsid w:val="002D0EFA"/>
    <w:rsid w:val="002D38F5"/>
    <w:rsid w:val="002E274D"/>
    <w:rsid w:val="002E689E"/>
    <w:rsid w:val="002F058E"/>
    <w:rsid w:val="002F1725"/>
    <w:rsid w:val="002F18A4"/>
    <w:rsid w:val="002F4031"/>
    <w:rsid w:val="002F408F"/>
    <w:rsid w:val="003017E4"/>
    <w:rsid w:val="003075F2"/>
    <w:rsid w:val="00316169"/>
    <w:rsid w:val="00321BD8"/>
    <w:rsid w:val="00322454"/>
    <w:rsid w:val="00327AF9"/>
    <w:rsid w:val="003472C5"/>
    <w:rsid w:val="00355FCA"/>
    <w:rsid w:val="00360279"/>
    <w:rsid w:val="0036506A"/>
    <w:rsid w:val="00374894"/>
    <w:rsid w:val="00377D50"/>
    <w:rsid w:val="0038271C"/>
    <w:rsid w:val="003A01CE"/>
    <w:rsid w:val="003A159A"/>
    <w:rsid w:val="003A2EDC"/>
    <w:rsid w:val="003B50AE"/>
    <w:rsid w:val="003C361C"/>
    <w:rsid w:val="003C7E1E"/>
    <w:rsid w:val="003D5F4A"/>
    <w:rsid w:val="003D68CE"/>
    <w:rsid w:val="003E2C68"/>
    <w:rsid w:val="003E3C86"/>
    <w:rsid w:val="003F5CEC"/>
    <w:rsid w:val="003F754B"/>
    <w:rsid w:val="00402B81"/>
    <w:rsid w:val="00404950"/>
    <w:rsid w:val="00406C5B"/>
    <w:rsid w:val="00414079"/>
    <w:rsid w:val="00414562"/>
    <w:rsid w:val="004363D8"/>
    <w:rsid w:val="00444E6D"/>
    <w:rsid w:val="00456D0E"/>
    <w:rsid w:val="004634A7"/>
    <w:rsid w:val="0046595D"/>
    <w:rsid w:val="004719ED"/>
    <w:rsid w:val="00490DD1"/>
    <w:rsid w:val="004963B4"/>
    <w:rsid w:val="004B5989"/>
    <w:rsid w:val="004C23D6"/>
    <w:rsid w:val="004C4AAD"/>
    <w:rsid w:val="004C4F24"/>
    <w:rsid w:val="004C6D4D"/>
    <w:rsid w:val="004D2511"/>
    <w:rsid w:val="004D4FB9"/>
    <w:rsid w:val="004E2740"/>
    <w:rsid w:val="004E49D4"/>
    <w:rsid w:val="004E684B"/>
    <w:rsid w:val="004E6AF9"/>
    <w:rsid w:val="00507885"/>
    <w:rsid w:val="00507E46"/>
    <w:rsid w:val="005200BA"/>
    <w:rsid w:val="005376F0"/>
    <w:rsid w:val="00546FFB"/>
    <w:rsid w:val="005476E8"/>
    <w:rsid w:val="00550D22"/>
    <w:rsid w:val="005511C7"/>
    <w:rsid w:val="00552CC0"/>
    <w:rsid w:val="00552E2B"/>
    <w:rsid w:val="005615C8"/>
    <w:rsid w:val="00562E6F"/>
    <w:rsid w:val="00564BB9"/>
    <w:rsid w:val="005659AF"/>
    <w:rsid w:val="005709FA"/>
    <w:rsid w:val="00574F8E"/>
    <w:rsid w:val="005A0532"/>
    <w:rsid w:val="005A5341"/>
    <w:rsid w:val="005A720C"/>
    <w:rsid w:val="005B13EC"/>
    <w:rsid w:val="005B3CD5"/>
    <w:rsid w:val="005B5ACF"/>
    <w:rsid w:val="005C5983"/>
    <w:rsid w:val="005C5DD5"/>
    <w:rsid w:val="005D16AB"/>
    <w:rsid w:val="005D247E"/>
    <w:rsid w:val="005E6174"/>
    <w:rsid w:val="005E72B4"/>
    <w:rsid w:val="005E7ED3"/>
    <w:rsid w:val="005F117E"/>
    <w:rsid w:val="005F5B5A"/>
    <w:rsid w:val="00614335"/>
    <w:rsid w:val="00615F0D"/>
    <w:rsid w:val="006167B9"/>
    <w:rsid w:val="00617ED2"/>
    <w:rsid w:val="00624CA7"/>
    <w:rsid w:val="00632604"/>
    <w:rsid w:val="00645F82"/>
    <w:rsid w:val="00652A2E"/>
    <w:rsid w:val="00675825"/>
    <w:rsid w:val="00676A27"/>
    <w:rsid w:val="00681240"/>
    <w:rsid w:val="006824B2"/>
    <w:rsid w:val="00686382"/>
    <w:rsid w:val="00693B2A"/>
    <w:rsid w:val="006A6C97"/>
    <w:rsid w:val="006C0E27"/>
    <w:rsid w:val="006C364F"/>
    <w:rsid w:val="006C36FF"/>
    <w:rsid w:val="006C44C7"/>
    <w:rsid w:val="006C7B5D"/>
    <w:rsid w:val="006E40CA"/>
    <w:rsid w:val="00703665"/>
    <w:rsid w:val="00703927"/>
    <w:rsid w:val="007046A4"/>
    <w:rsid w:val="007059CD"/>
    <w:rsid w:val="00714024"/>
    <w:rsid w:val="007151D6"/>
    <w:rsid w:val="007251B1"/>
    <w:rsid w:val="0073495F"/>
    <w:rsid w:val="00734F30"/>
    <w:rsid w:val="00753630"/>
    <w:rsid w:val="00754AB7"/>
    <w:rsid w:val="00756362"/>
    <w:rsid w:val="00763DD2"/>
    <w:rsid w:val="00763F01"/>
    <w:rsid w:val="00764FB6"/>
    <w:rsid w:val="00780C76"/>
    <w:rsid w:val="0078127E"/>
    <w:rsid w:val="00792638"/>
    <w:rsid w:val="00795332"/>
    <w:rsid w:val="007A4A14"/>
    <w:rsid w:val="007A7505"/>
    <w:rsid w:val="007B550A"/>
    <w:rsid w:val="007B6725"/>
    <w:rsid w:val="007B74C0"/>
    <w:rsid w:val="007C2EE2"/>
    <w:rsid w:val="007D43DB"/>
    <w:rsid w:val="007D7258"/>
    <w:rsid w:val="007D7E27"/>
    <w:rsid w:val="007F3595"/>
    <w:rsid w:val="00800110"/>
    <w:rsid w:val="00800501"/>
    <w:rsid w:val="00822C9F"/>
    <w:rsid w:val="008235EE"/>
    <w:rsid w:val="008302CA"/>
    <w:rsid w:val="008331FF"/>
    <w:rsid w:val="00833938"/>
    <w:rsid w:val="00836C6B"/>
    <w:rsid w:val="008521B3"/>
    <w:rsid w:val="00856CCF"/>
    <w:rsid w:val="00862D5B"/>
    <w:rsid w:val="00864FCC"/>
    <w:rsid w:val="0086701F"/>
    <w:rsid w:val="00885E15"/>
    <w:rsid w:val="0089389B"/>
    <w:rsid w:val="008A23A0"/>
    <w:rsid w:val="008A71CD"/>
    <w:rsid w:val="008D6E1F"/>
    <w:rsid w:val="008F40C4"/>
    <w:rsid w:val="008F7388"/>
    <w:rsid w:val="00904387"/>
    <w:rsid w:val="009115C2"/>
    <w:rsid w:val="00913381"/>
    <w:rsid w:val="0091471A"/>
    <w:rsid w:val="009331D1"/>
    <w:rsid w:val="0093545D"/>
    <w:rsid w:val="009374AA"/>
    <w:rsid w:val="00946911"/>
    <w:rsid w:val="009509C1"/>
    <w:rsid w:val="00952BA4"/>
    <w:rsid w:val="00954FE4"/>
    <w:rsid w:val="00962054"/>
    <w:rsid w:val="0096435F"/>
    <w:rsid w:val="00996303"/>
    <w:rsid w:val="009966F5"/>
    <w:rsid w:val="0099689B"/>
    <w:rsid w:val="00997613"/>
    <w:rsid w:val="009A2A06"/>
    <w:rsid w:val="009B3A32"/>
    <w:rsid w:val="009C1473"/>
    <w:rsid w:val="009D6B96"/>
    <w:rsid w:val="009D6D10"/>
    <w:rsid w:val="009D72B0"/>
    <w:rsid w:val="009E7DA3"/>
    <w:rsid w:val="009F002E"/>
    <w:rsid w:val="009F7A9E"/>
    <w:rsid w:val="00A061D0"/>
    <w:rsid w:val="00A068CC"/>
    <w:rsid w:val="00A1459B"/>
    <w:rsid w:val="00A404EF"/>
    <w:rsid w:val="00A40B34"/>
    <w:rsid w:val="00A45A22"/>
    <w:rsid w:val="00A47511"/>
    <w:rsid w:val="00A54C13"/>
    <w:rsid w:val="00A54CA9"/>
    <w:rsid w:val="00A61184"/>
    <w:rsid w:val="00A61FDA"/>
    <w:rsid w:val="00A64A32"/>
    <w:rsid w:val="00A650E5"/>
    <w:rsid w:val="00A7239B"/>
    <w:rsid w:val="00A728BF"/>
    <w:rsid w:val="00A8001D"/>
    <w:rsid w:val="00A81A7D"/>
    <w:rsid w:val="00A925F9"/>
    <w:rsid w:val="00AA0C1D"/>
    <w:rsid w:val="00AC2995"/>
    <w:rsid w:val="00AC2C41"/>
    <w:rsid w:val="00AC6801"/>
    <w:rsid w:val="00AE3BFB"/>
    <w:rsid w:val="00AE42F0"/>
    <w:rsid w:val="00AF66CA"/>
    <w:rsid w:val="00AF6932"/>
    <w:rsid w:val="00B01262"/>
    <w:rsid w:val="00B034CB"/>
    <w:rsid w:val="00B07EAF"/>
    <w:rsid w:val="00B12145"/>
    <w:rsid w:val="00B13A7C"/>
    <w:rsid w:val="00B20FDC"/>
    <w:rsid w:val="00B21495"/>
    <w:rsid w:val="00B303EF"/>
    <w:rsid w:val="00B41020"/>
    <w:rsid w:val="00B52500"/>
    <w:rsid w:val="00B549F2"/>
    <w:rsid w:val="00B54A73"/>
    <w:rsid w:val="00B6020B"/>
    <w:rsid w:val="00B640C0"/>
    <w:rsid w:val="00B65B74"/>
    <w:rsid w:val="00B7388C"/>
    <w:rsid w:val="00B75F4C"/>
    <w:rsid w:val="00B80A3C"/>
    <w:rsid w:val="00B80CC6"/>
    <w:rsid w:val="00B811B7"/>
    <w:rsid w:val="00B8287B"/>
    <w:rsid w:val="00B871B8"/>
    <w:rsid w:val="00B87C98"/>
    <w:rsid w:val="00B90D99"/>
    <w:rsid w:val="00B953EE"/>
    <w:rsid w:val="00BA0475"/>
    <w:rsid w:val="00BA0CA0"/>
    <w:rsid w:val="00BA704C"/>
    <w:rsid w:val="00BB6CDD"/>
    <w:rsid w:val="00BC0673"/>
    <w:rsid w:val="00BC1936"/>
    <w:rsid w:val="00BC1A47"/>
    <w:rsid w:val="00BC7C20"/>
    <w:rsid w:val="00BE3FCD"/>
    <w:rsid w:val="00BE483A"/>
    <w:rsid w:val="00BF1170"/>
    <w:rsid w:val="00BF3506"/>
    <w:rsid w:val="00BF7540"/>
    <w:rsid w:val="00C00E97"/>
    <w:rsid w:val="00C044D4"/>
    <w:rsid w:val="00C11CE0"/>
    <w:rsid w:val="00C14B7C"/>
    <w:rsid w:val="00C15832"/>
    <w:rsid w:val="00C15EB8"/>
    <w:rsid w:val="00C15FE3"/>
    <w:rsid w:val="00C16687"/>
    <w:rsid w:val="00C25F72"/>
    <w:rsid w:val="00C54471"/>
    <w:rsid w:val="00C608BD"/>
    <w:rsid w:val="00C63C31"/>
    <w:rsid w:val="00C6491D"/>
    <w:rsid w:val="00C66FE0"/>
    <w:rsid w:val="00C72A27"/>
    <w:rsid w:val="00C72FF1"/>
    <w:rsid w:val="00C7325C"/>
    <w:rsid w:val="00C73C0C"/>
    <w:rsid w:val="00C7796B"/>
    <w:rsid w:val="00C864DE"/>
    <w:rsid w:val="00C92317"/>
    <w:rsid w:val="00CA478D"/>
    <w:rsid w:val="00CB57CC"/>
    <w:rsid w:val="00CB7904"/>
    <w:rsid w:val="00CD4728"/>
    <w:rsid w:val="00CE269D"/>
    <w:rsid w:val="00CE2706"/>
    <w:rsid w:val="00CE354B"/>
    <w:rsid w:val="00CE3D8D"/>
    <w:rsid w:val="00CE4920"/>
    <w:rsid w:val="00CF2BC5"/>
    <w:rsid w:val="00CF2C2A"/>
    <w:rsid w:val="00CF513F"/>
    <w:rsid w:val="00D0213A"/>
    <w:rsid w:val="00D03651"/>
    <w:rsid w:val="00D04E9E"/>
    <w:rsid w:val="00D05284"/>
    <w:rsid w:val="00D16333"/>
    <w:rsid w:val="00D16792"/>
    <w:rsid w:val="00D2742C"/>
    <w:rsid w:val="00D34A8A"/>
    <w:rsid w:val="00D36E0F"/>
    <w:rsid w:val="00D37457"/>
    <w:rsid w:val="00D40CF9"/>
    <w:rsid w:val="00D427E6"/>
    <w:rsid w:val="00D52ADF"/>
    <w:rsid w:val="00D61A51"/>
    <w:rsid w:val="00D67734"/>
    <w:rsid w:val="00D745CB"/>
    <w:rsid w:val="00D96433"/>
    <w:rsid w:val="00D96B0D"/>
    <w:rsid w:val="00DA3D3D"/>
    <w:rsid w:val="00DA6F56"/>
    <w:rsid w:val="00DA6F5F"/>
    <w:rsid w:val="00DB46F5"/>
    <w:rsid w:val="00DB5B49"/>
    <w:rsid w:val="00DC18E8"/>
    <w:rsid w:val="00DD2D94"/>
    <w:rsid w:val="00DD5E38"/>
    <w:rsid w:val="00DD72FE"/>
    <w:rsid w:val="00DE036D"/>
    <w:rsid w:val="00DF0304"/>
    <w:rsid w:val="00E01734"/>
    <w:rsid w:val="00E062C0"/>
    <w:rsid w:val="00E07974"/>
    <w:rsid w:val="00E15484"/>
    <w:rsid w:val="00E2194E"/>
    <w:rsid w:val="00E24BB3"/>
    <w:rsid w:val="00E256DC"/>
    <w:rsid w:val="00E43423"/>
    <w:rsid w:val="00E57C54"/>
    <w:rsid w:val="00E602FA"/>
    <w:rsid w:val="00E6156E"/>
    <w:rsid w:val="00E65A43"/>
    <w:rsid w:val="00E722C0"/>
    <w:rsid w:val="00E72782"/>
    <w:rsid w:val="00E750DF"/>
    <w:rsid w:val="00E75401"/>
    <w:rsid w:val="00E8401C"/>
    <w:rsid w:val="00E849F7"/>
    <w:rsid w:val="00E87F72"/>
    <w:rsid w:val="00E932E2"/>
    <w:rsid w:val="00E95EC8"/>
    <w:rsid w:val="00EA2EB2"/>
    <w:rsid w:val="00EA6C74"/>
    <w:rsid w:val="00EC2CCD"/>
    <w:rsid w:val="00EC4BAF"/>
    <w:rsid w:val="00EC7584"/>
    <w:rsid w:val="00ED2FDB"/>
    <w:rsid w:val="00ED4594"/>
    <w:rsid w:val="00ED685C"/>
    <w:rsid w:val="00EF36F8"/>
    <w:rsid w:val="00F04878"/>
    <w:rsid w:val="00F1579B"/>
    <w:rsid w:val="00F21089"/>
    <w:rsid w:val="00F27C2F"/>
    <w:rsid w:val="00F349EA"/>
    <w:rsid w:val="00F474CE"/>
    <w:rsid w:val="00F50CE9"/>
    <w:rsid w:val="00F57A92"/>
    <w:rsid w:val="00F618B7"/>
    <w:rsid w:val="00F62D3C"/>
    <w:rsid w:val="00F64B28"/>
    <w:rsid w:val="00F65089"/>
    <w:rsid w:val="00F8135D"/>
    <w:rsid w:val="00F81831"/>
    <w:rsid w:val="00F81E0F"/>
    <w:rsid w:val="00F8747B"/>
    <w:rsid w:val="00F875FC"/>
    <w:rsid w:val="00F90FCE"/>
    <w:rsid w:val="00F942DE"/>
    <w:rsid w:val="00FA1CF1"/>
    <w:rsid w:val="00FA4E00"/>
    <w:rsid w:val="00FB3634"/>
    <w:rsid w:val="00FC31C7"/>
    <w:rsid w:val="00FC6B3B"/>
    <w:rsid w:val="00FD62A3"/>
    <w:rsid w:val="00FF1D35"/>
    <w:rsid w:val="00FF6F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C8CEC1"/>
  <w15:chartTrackingRefBased/>
  <w15:docId w15:val="{9769D9E9-E3DD-4982-9CDA-AF755FD4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Textoennegrita">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5E82A459C9B64D8A8DAD8CB04954C2" ma:contentTypeVersion="10" ma:contentTypeDescription="Crear nuevo documento." ma:contentTypeScope="" ma:versionID="a0d12b99b90f1727d58dbf1d86a58a63">
  <xsd:schema xmlns:xsd="http://www.w3.org/2001/XMLSchema" xmlns:xs="http://www.w3.org/2001/XMLSchema" xmlns:p="http://schemas.microsoft.com/office/2006/metadata/properties" xmlns:ns3="17a2abef-79d9-4102-88e8-77e2adc1dc55" xmlns:ns4="ab8aacf3-b345-47ed-bb3c-6f0590859936" targetNamespace="http://schemas.microsoft.com/office/2006/metadata/properties" ma:root="true" ma:fieldsID="7cd4c0808534ff8e0dfee9f9454e6b01" ns3:_="" ns4:_="">
    <xsd:import namespace="17a2abef-79d9-4102-88e8-77e2adc1dc55"/>
    <xsd:import namespace="ab8aacf3-b345-47ed-bb3c-6f05908599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2abef-79d9-4102-88e8-77e2adc1d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aacf3-b345-47ed-bb3c-6f059085993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45C9C-541E-4869-970D-919ECEAE5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2abef-79d9-4102-88e8-77e2adc1dc55"/>
    <ds:schemaRef ds:uri="ab8aacf3-b345-47ed-bb3c-6f0590859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0F3C97-2664-4350-9592-76ACEC02D340}">
  <ds:schemaRefs>
    <ds:schemaRef ds:uri="http://schemas.openxmlformats.org/officeDocument/2006/bibliography"/>
  </ds:schemaRefs>
</ds:datastoreItem>
</file>

<file path=customXml/itemProps3.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4.xml><?xml version="1.0" encoding="utf-8"?>
<ds:datastoreItem xmlns:ds="http://schemas.openxmlformats.org/officeDocument/2006/customXml" ds:itemID="{F1A4ABC0-8C6F-417B-960A-B27DE4ED03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plantilla_Memorando_ORFEO.dot</Template>
  <TotalTime>3</TotalTime>
  <Pages>1</Pages>
  <Words>327</Words>
  <Characters>1801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2124</CharactersWithSpaces>
  <SharedDoc>false</SharedDoc>
  <HLinks>
    <vt:vector size="6" baseType="variant">
      <vt:variant>
        <vt:i4>7929935</vt:i4>
      </vt:variant>
      <vt:variant>
        <vt:i4>-1</vt:i4>
      </vt:variant>
      <vt:variant>
        <vt:i4>2081</vt:i4>
      </vt:variant>
      <vt:variant>
        <vt:i4>1</vt:i4>
      </vt:variant>
      <vt:variant>
        <vt:lpwstr>cid:image001.jpg@01D4B328.C03DDB10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Ricardo Rincón Plazas</cp:lastModifiedBy>
  <cp:revision>10</cp:revision>
  <cp:lastPrinted>2022-09-15T12:00:00Z</cp:lastPrinted>
  <dcterms:created xsi:type="dcterms:W3CDTF">2022-08-31T15:05:00Z</dcterms:created>
  <dcterms:modified xsi:type="dcterms:W3CDTF">2023-03-17T23:21:00Z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0x010100895E82A459C9B64D8A8DAD8CB04954C2</vt:lpwstr>
  </property>
  <property fmtid="{D5CDD505-2E9C-101B-9397-08002B2CF9AE}" pid="3" name="IdNivel">
    <vt:lpwstr>NIVEL-1</vt:lpwstr>
  </property>
  <property fmtid="{D5CDD505-2E9C-101B-9397-08002B2CF9AE}" pid="4" name="IdTipoDoc">
    <vt:lpwstr>TIPODOC-1</vt:lpwstr>
  </property>
  <property fmtid="{D5CDD505-2E9C-101B-9397-08002B2CF9AE}" pid="5" name="IdDocTMS">
    <vt:lpwstr>DOCTMS-1</vt:lpwstr>
  </property>
  <property fmtid="{D5CDD505-2E9C-101B-9397-08002B2CF9AE}" pid="6" name="PublicarPDF">
    <vt:lpwstr>1</vt:lpwstr>
  </property>
</Properties>
</file>