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837" w:rsidRPr="004A099B" w:rsidRDefault="00FD3837" w:rsidP="00FD3837">
      <w:pPr>
        <w:rPr>
          <w:rFonts w:ascii="Arial" w:hAnsi="Arial" w:cs="Arial"/>
          <w:sz w:val="18"/>
          <w:szCs w:val="18"/>
          <w:lang w:val="es-MX"/>
        </w:rPr>
      </w:pPr>
    </w:p>
    <w:p w:rsidR="00FD3837" w:rsidRPr="004A099B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Ciudad y fecha _____________________________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</w:t>
      </w:r>
    </w:p>
    <w:p w:rsidR="004727BB" w:rsidRPr="004A099B" w:rsidRDefault="004727BB" w:rsidP="00FD3837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FD3837" w:rsidRPr="00453A2C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b/>
          <w:sz w:val="18"/>
          <w:szCs w:val="18"/>
        </w:rPr>
      </w:pPr>
      <w:r w:rsidRPr="00453A2C">
        <w:rPr>
          <w:rStyle w:val="EquationCaption"/>
          <w:rFonts w:ascii="Arial" w:hAnsi="Arial" w:cs="Arial"/>
          <w:b/>
          <w:sz w:val="18"/>
          <w:szCs w:val="18"/>
        </w:rPr>
        <w:t>INSTITUTO NACIONAL DE MEDICINA LEGAL Y CIENCIAS FORENSES</w:t>
      </w:r>
    </w:p>
    <w:p w:rsidR="00FD3837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:rsidR="004727BB" w:rsidRPr="004A099B" w:rsidRDefault="004727BB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REFERENCIA: Invitación Pública</w:t>
      </w:r>
      <w:r w:rsidR="003201D2">
        <w:rPr>
          <w:rStyle w:val="EquationCaption"/>
          <w:rFonts w:ascii="Arial" w:hAnsi="Arial" w:cs="Arial"/>
          <w:sz w:val="18"/>
          <w:szCs w:val="18"/>
        </w:rPr>
        <w:t xml:space="preserve"> Nro.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EC2C52">
        <w:rPr>
          <w:rStyle w:val="EquationCaption"/>
          <w:rFonts w:ascii="Arial" w:hAnsi="Arial" w:cs="Arial"/>
          <w:sz w:val="18"/>
          <w:szCs w:val="18"/>
        </w:rPr>
        <w:t>MiC</w:t>
      </w:r>
      <w:r w:rsidR="00372FA9" w:rsidRPr="00147695">
        <w:rPr>
          <w:rStyle w:val="EquationCaption"/>
          <w:rFonts w:ascii="Arial" w:hAnsi="Arial" w:cs="Arial"/>
          <w:sz w:val="18"/>
          <w:szCs w:val="18"/>
        </w:rPr>
        <w:t>-</w:t>
      </w:r>
      <w:r w:rsidR="0062019A">
        <w:rPr>
          <w:rStyle w:val="EquationCaption"/>
          <w:rFonts w:ascii="Arial" w:hAnsi="Arial" w:cs="Arial"/>
          <w:sz w:val="18"/>
          <w:szCs w:val="18"/>
        </w:rPr>
        <w:t>00</w:t>
      </w:r>
      <w:r w:rsidR="005705E0">
        <w:rPr>
          <w:rStyle w:val="EquationCaption"/>
          <w:rFonts w:ascii="Arial" w:hAnsi="Arial" w:cs="Arial"/>
          <w:sz w:val="18"/>
          <w:szCs w:val="18"/>
        </w:rPr>
        <w:t>0</w:t>
      </w:r>
      <w:r w:rsidR="003132B5">
        <w:rPr>
          <w:rStyle w:val="EquationCaption"/>
          <w:rFonts w:ascii="Arial" w:hAnsi="Arial" w:cs="Arial"/>
          <w:sz w:val="18"/>
          <w:szCs w:val="18"/>
        </w:rPr>
        <w:t>8</w:t>
      </w:r>
      <w:r w:rsidRPr="00147695">
        <w:rPr>
          <w:rStyle w:val="EquationCaption"/>
          <w:rFonts w:ascii="Arial" w:hAnsi="Arial" w:cs="Arial"/>
          <w:sz w:val="18"/>
          <w:szCs w:val="18"/>
        </w:rPr>
        <w:t>-</w:t>
      </w:r>
      <w:r w:rsidRPr="006035F1">
        <w:rPr>
          <w:rStyle w:val="EquationCaption"/>
          <w:rFonts w:ascii="Arial" w:hAnsi="Arial" w:cs="Arial"/>
          <w:sz w:val="18"/>
          <w:szCs w:val="18"/>
        </w:rPr>
        <w:t>DROC-</w:t>
      </w:r>
      <w:r w:rsidR="00BC5822">
        <w:rPr>
          <w:rStyle w:val="EquationCaption"/>
          <w:rFonts w:ascii="Arial" w:hAnsi="Arial" w:cs="Arial"/>
          <w:sz w:val="18"/>
          <w:szCs w:val="18"/>
        </w:rPr>
        <w:t>2023</w:t>
      </w:r>
      <w:r w:rsidR="00EC2C52">
        <w:rPr>
          <w:rStyle w:val="EquationCaption"/>
          <w:rFonts w:ascii="Arial" w:hAnsi="Arial" w:cs="Arial"/>
          <w:sz w:val="18"/>
          <w:szCs w:val="18"/>
        </w:rPr>
        <w:t>.</w:t>
      </w:r>
    </w:p>
    <w:p w:rsidR="00FD3837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</w:t>
      </w:r>
      <w:r w:rsidR="00F84302">
        <w:rPr>
          <w:rStyle w:val="EquationCaption"/>
          <w:rFonts w:ascii="Arial" w:hAnsi="Arial" w:cs="Arial"/>
          <w:sz w:val="18"/>
          <w:szCs w:val="18"/>
        </w:rPr>
        <w:t>.</w:t>
      </w:r>
    </w:p>
    <w:p w:rsidR="00FD3837" w:rsidRPr="004A099B" w:rsidRDefault="00FD3837" w:rsidP="00FD3837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:rsidR="004B4598" w:rsidRDefault="00FD3837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993D3B">
        <w:rPr>
          <w:rStyle w:val="EquationCaption"/>
          <w:rFonts w:ascii="Arial" w:hAnsi="Arial" w:cs="Arial"/>
          <w:sz w:val="18"/>
          <w:szCs w:val="18"/>
        </w:rPr>
        <w:t>El suscrito ___________________________________________________, obrando en su ca</w:t>
      </w:r>
      <w:r w:rsidR="00372FA9">
        <w:rPr>
          <w:rStyle w:val="EquationCaption"/>
          <w:rFonts w:ascii="Arial" w:hAnsi="Arial" w:cs="Arial"/>
          <w:sz w:val="18"/>
          <w:szCs w:val="18"/>
        </w:rPr>
        <w:t>lidad de Representante Legal de la firm</w:t>
      </w:r>
      <w:r w:rsidR="008D7986">
        <w:rPr>
          <w:rStyle w:val="EquationCaption"/>
          <w:rFonts w:ascii="Arial" w:hAnsi="Arial" w:cs="Arial"/>
          <w:sz w:val="18"/>
          <w:szCs w:val="18"/>
        </w:rPr>
        <w:t>a, consorcio, unión temporal o e</w:t>
      </w:r>
      <w:r w:rsidR="00372FA9">
        <w:rPr>
          <w:rStyle w:val="EquationCaption"/>
          <w:rFonts w:ascii="Arial" w:hAnsi="Arial" w:cs="Arial"/>
          <w:sz w:val="18"/>
          <w:szCs w:val="18"/>
        </w:rPr>
        <w:t xml:space="preserve">n mi calidad de persona natural </w:t>
      </w:r>
      <w:r w:rsidRPr="00993D3B"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___________________________________________________________, con</w:t>
      </w:r>
      <w:r w:rsidR="00372FA9">
        <w:rPr>
          <w:rStyle w:val="EquationCaption"/>
          <w:rFonts w:ascii="Arial" w:hAnsi="Arial" w:cs="Arial"/>
          <w:sz w:val="18"/>
          <w:szCs w:val="18"/>
        </w:rPr>
        <w:t xml:space="preserve"> NIT ___________________________, </w:t>
      </w:r>
    </w:p>
    <w:p w:rsidR="004B4598" w:rsidRDefault="004B4598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4B4598" w:rsidRDefault="00372FA9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Domicilio _______________________________________, Dirección_________________________________________, </w:t>
      </w:r>
    </w:p>
    <w:p w:rsidR="004B4598" w:rsidRDefault="004B4598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4B4598" w:rsidRDefault="00372FA9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Teléfonos________________________________, Celular empresa_________________________________ Correo </w:t>
      </w:r>
    </w:p>
    <w:p w:rsidR="004B4598" w:rsidRDefault="004B4598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292E80" w:rsidRDefault="00372FA9" w:rsidP="00FD3837">
      <w:pPr>
        <w:jc w:val="both"/>
        <w:rPr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electrónico____________________________________</w:t>
      </w:r>
      <w:r w:rsidR="004B4598">
        <w:rPr>
          <w:rStyle w:val="EquationCaption"/>
          <w:rFonts w:ascii="Arial" w:hAnsi="Arial" w:cs="Arial"/>
          <w:sz w:val="18"/>
          <w:szCs w:val="18"/>
        </w:rPr>
        <w:t>____________________</w:t>
      </w:r>
      <w:r>
        <w:rPr>
          <w:rFonts w:ascii="Arial" w:hAnsi="Arial" w:cs="Arial"/>
          <w:sz w:val="18"/>
          <w:szCs w:val="18"/>
        </w:rPr>
        <w:t xml:space="preserve">, </w:t>
      </w:r>
      <w:r w:rsidR="004B4598">
        <w:rPr>
          <w:rFonts w:ascii="Arial" w:hAnsi="Arial" w:cs="Arial"/>
          <w:sz w:val="18"/>
          <w:szCs w:val="18"/>
        </w:rPr>
        <w:t>d</w:t>
      </w:r>
      <w:r>
        <w:rPr>
          <w:rFonts w:ascii="Arial" w:hAnsi="Arial" w:cs="Arial"/>
          <w:sz w:val="18"/>
          <w:szCs w:val="18"/>
        </w:rPr>
        <w:t xml:space="preserve">ebidamente autorizado por la Junta de Socios (si es el caso), somete a </w:t>
      </w:r>
      <w:r w:rsidRPr="00292E80">
        <w:rPr>
          <w:rFonts w:ascii="Arial" w:hAnsi="Arial" w:cs="Arial"/>
          <w:sz w:val="18"/>
          <w:szCs w:val="18"/>
        </w:rPr>
        <w:t xml:space="preserve">consideración del INSTITUTO NACIONAL DE MEDICINA LEGAL Y CIENCIAS FORENSES – REGIONAL OCCIDENTE la siguiente oferta </w:t>
      </w:r>
      <w:r w:rsidR="00292E80">
        <w:rPr>
          <w:rFonts w:ascii="Arial" w:hAnsi="Arial" w:cs="Arial"/>
          <w:sz w:val="18"/>
          <w:szCs w:val="18"/>
        </w:rPr>
        <w:t>cuyo</w:t>
      </w:r>
      <w:r w:rsidRPr="00292E80">
        <w:rPr>
          <w:rFonts w:ascii="Arial" w:hAnsi="Arial" w:cs="Arial"/>
          <w:sz w:val="18"/>
          <w:szCs w:val="18"/>
        </w:rPr>
        <w:t xml:space="preserve"> objeto </w:t>
      </w:r>
      <w:r w:rsidR="00212603">
        <w:rPr>
          <w:rFonts w:ascii="Arial" w:hAnsi="Arial" w:cs="Arial"/>
          <w:sz w:val="18"/>
          <w:szCs w:val="18"/>
        </w:rPr>
        <w:t>es la a</w:t>
      </w:r>
      <w:r w:rsidR="00212603" w:rsidRPr="00212603">
        <w:rPr>
          <w:rFonts w:ascii="Arial" w:hAnsi="Arial" w:cs="Arial"/>
          <w:sz w:val="18"/>
          <w:szCs w:val="18"/>
        </w:rPr>
        <w:t xml:space="preserve">dquisición </w:t>
      </w:r>
      <w:r w:rsidR="00707147">
        <w:rPr>
          <w:rFonts w:ascii="Arial" w:hAnsi="Arial" w:cs="Arial"/>
          <w:sz w:val="18"/>
          <w:szCs w:val="18"/>
        </w:rPr>
        <w:t xml:space="preserve">de </w:t>
      </w:r>
      <w:r w:rsidR="003132B5" w:rsidRPr="003132B5">
        <w:rPr>
          <w:rFonts w:ascii="Arial" w:hAnsi="Arial" w:cs="Arial"/>
          <w:sz w:val="18"/>
          <w:szCs w:val="18"/>
          <w:lang w:val="es-ES"/>
        </w:rPr>
        <w:t xml:space="preserve">mesa </w:t>
      </w:r>
      <w:r w:rsidR="003132B5" w:rsidRPr="003132B5">
        <w:rPr>
          <w:rFonts w:ascii="Arial" w:hAnsi="Arial" w:cs="Arial"/>
          <w:sz w:val="18"/>
          <w:szCs w:val="18"/>
          <w:lang w:val="es-CO"/>
        </w:rPr>
        <w:t>para necropsias</w:t>
      </w:r>
      <w:r w:rsidR="003132B5" w:rsidRPr="003132B5">
        <w:rPr>
          <w:rFonts w:ascii="Arial" w:hAnsi="Arial" w:cs="Arial"/>
          <w:sz w:val="18"/>
          <w:szCs w:val="18"/>
          <w:lang w:val="es-ES"/>
        </w:rPr>
        <w:t xml:space="preserve"> en acero inoxidable con destino a la Unidad Básica de Aguadas - Caldas de la Regional Occidente</w:t>
      </w:r>
      <w:r w:rsidR="00707147">
        <w:rPr>
          <w:rFonts w:ascii="Arial" w:hAnsi="Arial" w:cs="Arial"/>
          <w:sz w:val="18"/>
          <w:szCs w:val="18"/>
        </w:rPr>
        <w:t xml:space="preserve"> </w:t>
      </w:r>
      <w:bookmarkStart w:id="0" w:name="_GoBack"/>
      <w:bookmarkEnd w:id="0"/>
      <w:r w:rsidR="001A53AE" w:rsidRPr="001A53AE">
        <w:rPr>
          <w:rFonts w:ascii="Arial" w:hAnsi="Arial" w:cs="Arial"/>
          <w:sz w:val="18"/>
          <w:szCs w:val="18"/>
        </w:rPr>
        <w:t>del Instituto Nacional de Med</w:t>
      </w:r>
      <w:r w:rsidR="001A53AE">
        <w:rPr>
          <w:rFonts w:ascii="Arial" w:hAnsi="Arial" w:cs="Arial"/>
          <w:sz w:val="18"/>
          <w:szCs w:val="18"/>
        </w:rPr>
        <w:t xml:space="preserve">icina Legal y Ciencias Forenses, </w:t>
      </w:r>
      <w:r w:rsidRPr="00292E80">
        <w:rPr>
          <w:rFonts w:ascii="Arial" w:hAnsi="Arial" w:cs="Arial"/>
          <w:sz w:val="18"/>
          <w:szCs w:val="18"/>
        </w:rPr>
        <w:t>por lo que dejo constancia de lo siguiente:</w:t>
      </w:r>
    </w:p>
    <w:p w:rsidR="00372FA9" w:rsidRPr="00292E80" w:rsidRDefault="00372FA9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126E4C" w:rsidRDefault="00126E4C" w:rsidP="00126E4C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he leído los términos de </w:t>
      </w:r>
      <w:r>
        <w:rPr>
          <w:rStyle w:val="EquationCaption"/>
          <w:rFonts w:ascii="Arial" w:hAnsi="Arial" w:cs="Arial"/>
          <w:sz w:val="18"/>
          <w:szCs w:val="18"/>
        </w:rPr>
        <w:t>la citada invitación pública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sus anexos</w:t>
      </w:r>
      <w:r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aceptando los requisitos y condiciones en ell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Pr="004A099B">
        <w:rPr>
          <w:rStyle w:val="EquationCaption"/>
          <w:rFonts w:ascii="Arial" w:hAnsi="Arial" w:cs="Arial"/>
          <w:sz w:val="18"/>
          <w:szCs w:val="18"/>
        </w:rPr>
        <w:t>contenidos.</w:t>
      </w:r>
    </w:p>
    <w:p w:rsidR="00637E67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Default="00126E4C" w:rsidP="00126E4C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he revisado detenidamente la oferta </w:t>
      </w:r>
      <w:r>
        <w:rPr>
          <w:rStyle w:val="EquationCaption"/>
          <w:rFonts w:ascii="Arial" w:hAnsi="Arial" w:cs="Arial"/>
          <w:sz w:val="18"/>
          <w:szCs w:val="18"/>
        </w:rPr>
        <w:t xml:space="preserve">que presento </w:t>
      </w:r>
      <w:r w:rsidRPr="004A099B">
        <w:rPr>
          <w:rStyle w:val="EquationCaption"/>
          <w:rFonts w:ascii="Arial" w:hAnsi="Arial" w:cs="Arial"/>
          <w:sz w:val="18"/>
          <w:szCs w:val="18"/>
        </w:rPr>
        <w:t>y no encontré ningún error.</w:t>
      </w:r>
    </w:p>
    <w:p w:rsidR="00637E67" w:rsidRPr="00126E4C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Default="00FD3837" w:rsidP="00FD3837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renuncio a cualquier reclamación por desconocimiento de las condiciones</w:t>
      </w:r>
      <w:r w:rsidR="004B4598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o errónea interpretación de los documentos de </w:t>
      </w:r>
      <w:r>
        <w:rPr>
          <w:rStyle w:val="EquationCaption"/>
          <w:rFonts w:ascii="Arial" w:hAnsi="Arial" w:cs="Arial"/>
          <w:sz w:val="18"/>
          <w:szCs w:val="18"/>
        </w:rPr>
        <w:t>la citada invitación pública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637E67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296E46" w:rsidRDefault="00296E46" w:rsidP="00296E46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la información dada en los documentos y anexos incluidos en esta oferta me compromete</w:t>
      </w:r>
      <w:r>
        <w:rPr>
          <w:rStyle w:val="EquationCaption"/>
          <w:rFonts w:ascii="Arial" w:hAnsi="Arial" w:cs="Arial"/>
          <w:sz w:val="18"/>
          <w:szCs w:val="18"/>
        </w:rPr>
        <w:t>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garantiza la veracidad de la informaci</w:t>
      </w:r>
      <w:r>
        <w:rPr>
          <w:rStyle w:val="EquationCaption"/>
          <w:rFonts w:ascii="Arial" w:hAnsi="Arial" w:cs="Arial"/>
          <w:sz w:val="18"/>
          <w:szCs w:val="18"/>
        </w:rPr>
        <w:t>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datos </w:t>
      </w:r>
      <w:r>
        <w:rPr>
          <w:rStyle w:val="EquationCaption"/>
          <w:rFonts w:ascii="Arial" w:hAnsi="Arial" w:cs="Arial"/>
          <w:sz w:val="18"/>
          <w:szCs w:val="18"/>
        </w:rPr>
        <w:t>contenidos en ella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637E67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2F38E8" w:rsidRDefault="002F38E8" w:rsidP="002F38E8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acepto y me someto a las disposiciones legales colombianas sobre esta materia y que por lo tanto, la oferta y el </w:t>
      </w:r>
      <w:r>
        <w:rPr>
          <w:rStyle w:val="EquationCaption"/>
          <w:rFonts w:ascii="Arial" w:hAnsi="Arial" w:cs="Arial"/>
          <w:sz w:val="18"/>
          <w:szCs w:val="18"/>
        </w:rPr>
        <w:t>comunicado de aceptación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que llegase a celebrarse no podrá estar sujeto ni condicionado a leyes diferentes.</w:t>
      </w:r>
    </w:p>
    <w:p w:rsidR="00637E67" w:rsidRPr="004A099B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2F38E8" w:rsidRDefault="002F38E8" w:rsidP="002F38E8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ninguna entidad o persona diferente al suscrito tiene interés en ésta </w:t>
      </w:r>
      <w:r>
        <w:rPr>
          <w:rStyle w:val="EquationCaption"/>
          <w:rFonts w:ascii="Arial" w:hAnsi="Arial" w:cs="Arial"/>
          <w:sz w:val="18"/>
          <w:szCs w:val="18"/>
        </w:rPr>
        <w:t>oferta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ni en el c</w:t>
      </w:r>
      <w:r>
        <w:rPr>
          <w:rStyle w:val="EquationCaption"/>
          <w:rFonts w:ascii="Arial" w:hAnsi="Arial" w:cs="Arial"/>
          <w:sz w:val="18"/>
          <w:szCs w:val="18"/>
        </w:rPr>
        <w:t>omunicado de aceptación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que de ella se derive</w:t>
      </w:r>
      <w:r>
        <w:rPr>
          <w:rStyle w:val="EquationCaption"/>
          <w:rFonts w:ascii="Arial" w:hAnsi="Arial" w:cs="Arial"/>
          <w:sz w:val="18"/>
          <w:szCs w:val="18"/>
        </w:rPr>
        <w:t>, en caso de ser adjudicado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637E67" w:rsidRPr="004A099B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126E4C" w:rsidP="00FD3837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Que en la eventualidad de que e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 xml:space="preserve">sta oferta fuese aceptada y esa entidad me adjudique total o parcialmente la contratación, me comprometo a </w:t>
      </w:r>
      <w:r w:rsidR="00FD3837">
        <w:rPr>
          <w:rStyle w:val="EquationCaption"/>
          <w:rFonts w:ascii="Arial" w:hAnsi="Arial" w:cs="Arial"/>
          <w:sz w:val="18"/>
          <w:szCs w:val="18"/>
        </w:rPr>
        <w:t xml:space="preserve">aceptar el </w:t>
      </w:r>
      <w:r>
        <w:rPr>
          <w:rStyle w:val="EquationCaption"/>
          <w:rFonts w:ascii="Arial" w:hAnsi="Arial" w:cs="Arial"/>
          <w:sz w:val="18"/>
          <w:szCs w:val="18"/>
        </w:rPr>
        <w:t>comunicado de aceptación</w:t>
      </w:r>
      <w:r w:rsidR="00FD3837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 xml:space="preserve">correspondiente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bajo mi exclusiva responsabilidad 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 xml:space="preserve">y 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>efectuar los trámites de legalización a cargo del contratista, dentro del término señalado para el efecto.</w:t>
      </w:r>
    </w:p>
    <w:p w:rsidR="00FD3837" w:rsidRPr="004A099B" w:rsidRDefault="00FD3837" w:rsidP="00FD3837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Hasta otra oportunidad.</w:t>
      </w:r>
    </w:p>
    <w:p w:rsidR="00FD3837" w:rsidRPr="004A099B" w:rsidRDefault="00FD3837" w:rsidP="00FD3837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FD3837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 REPRESENTANTE LEGAL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________________________________________________________</w:t>
      </w:r>
    </w:p>
    <w:p w:rsidR="00FD3837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O PERSONA NATURAL</w:t>
      </w:r>
    </w:p>
    <w:p w:rsidR="00FD3837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372FA9" w:rsidRDefault="00372FA9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E926E2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NIT O DOCUMENTO DE IDENTIDAD</w:t>
      </w:r>
      <w:r w:rsidR="00FD3837">
        <w:rPr>
          <w:rStyle w:val="EquationCaption"/>
          <w:rFonts w:ascii="Arial" w:hAnsi="Arial" w:cs="Arial"/>
          <w:sz w:val="18"/>
          <w:szCs w:val="18"/>
        </w:rPr>
        <w:t>: __________________________________________________________</w:t>
      </w:r>
    </w:p>
    <w:p w:rsidR="00FD3837" w:rsidRDefault="00FD3837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372FA9" w:rsidRDefault="00372FA9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372FA9" w:rsidRPr="004A099B" w:rsidRDefault="00372FA9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FD3837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FIRMA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</w:t>
      </w:r>
    </w:p>
    <w:p w:rsidR="00FD3837" w:rsidRDefault="00FD3837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CF6A2E" w:rsidRPr="00372FA9" w:rsidRDefault="00CF6A2E" w:rsidP="004727BB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sectPr w:rsidR="00CF6A2E" w:rsidRPr="00372FA9" w:rsidSect="00F622A5">
      <w:headerReference w:type="default" r:id="rId8"/>
      <w:footerReference w:type="even" r:id="rId9"/>
      <w:footerReference w:type="default" r:id="rId10"/>
      <w:pgSz w:w="12242" w:h="19295" w:code="166"/>
      <w:pgMar w:top="1701" w:right="1134" w:bottom="1701" w:left="1418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DA4" w:rsidRDefault="006F2DA4">
      <w:r>
        <w:separator/>
      </w:r>
    </w:p>
  </w:endnote>
  <w:endnote w:type="continuationSeparator" w:id="0">
    <w:p w:rsidR="006F2DA4" w:rsidRDefault="006F2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umanst521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774" w:rsidRDefault="00AD4A5B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E177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E1774" w:rsidRDefault="002E1774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774" w:rsidRPr="003261B4" w:rsidRDefault="00C41633" w:rsidP="00446692">
    <w:pPr>
      <w:pStyle w:val="Encabezado"/>
      <w:jc w:val="center"/>
      <w:rPr>
        <w:rFonts w:ascii="Monotype Corsiva" w:hAnsi="Monotype Corsiva"/>
        <w:sz w:val="24"/>
        <w:szCs w:val="24"/>
      </w:rPr>
    </w:pPr>
    <w:r>
      <w:rPr>
        <w:rFonts w:ascii="Monotype Corsiva" w:hAnsi="Monotype Corsiva"/>
        <w:sz w:val="24"/>
        <w:szCs w:val="24"/>
      </w:rPr>
      <w:t>“Ciencia con sentido humanitario, un mejor país”</w:t>
    </w:r>
  </w:p>
  <w:p w:rsidR="002E1774" w:rsidRPr="003261B4" w:rsidRDefault="002E1774" w:rsidP="00446692">
    <w:pPr>
      <w:pStyle w:val="Piedepgina"/>
      <w:jc w:val="center"/>
      <w:rPr>
        <w:rFonts w:ascii="Humanst521 BT" w:hAnsi="Humanst521 BT"/>
        <w:sz w:val="16"/>
        <w:szCs w:val="16"/>
      </w:rPr>
    </w:pPr>
    <w:r>
      <w:rPr>
        <w:rFonts w:ascii="Humanst521 BT" w:hAnsi="Humanst521 BT"/>
        <w:sz w:val="16"/>
        <w:szCs w:val="16"/>
      </w:rPr>
      <w:t>Avenida de las Américas #98</w:t>
    </w:r>
    <w:r w:rsidRPr="003261B4">
      <w:rPr>
        <w:rFonts w:ascii="Humanst521 BT" w:hAnsi="Humanst521 BT"/>
        <w:sz w:val="16"/>
        <w:szCs w:val="16"/>
      </w:rPr>
      <w:t>-25 Pereira -  Risaralda. Conmuta</w:t>
    </w:r>
    <w:r w:rsidR="00D23CC0">
      <w:rPr>
        <w:rFonts w:ascii="Humanst521 BT" w:hAnsi="Humanst521 BT"/>
        <w:sz w:val="16"/>
        <w:szCs w:val="16"/>
      </w:rPr>
      <w:t>dor 3136200 Ext. 2631 – Fax 2660</w:t>
    </w:r>
  </w:p>
  <w:p w:rsidR="002E1774" w:rsidRDefault="006F2DA4" w:rsidP="00B839AF">
    <w:pPr>
      <w:pStyle w:val="Piedepgina"/>
      <w:jc w:val="center"/>
      <w:rPr>
        <w:rFonts w:ascii="Humanst521 BT" w:hAnsi="Humanst521 BT"/>
      </w:rPr>
    </w:pPr>
    <w:hyperlink r:id="rId1" w:history="1">
      <w:r w:rsidR="002E1774">
        <w:rPr>
          <w:rStyle w:val="Hipervnculo"/>
          <w:rFonts w:ascii="Humanst521 BT" w:hAnsi="Humanst521 BT"/>
        </w:rPr>
        <w:t>drocadministrativa@medicinalegal.gov.co</w:t>
      </w:r>
    </w:hyperlink>
    <w:r w:rsidR="002E1774">
      <w:rPr>
        <w:rFonts w:ascii="Humanst521 BT" w:hAnsi="Humanst521 BT"/>
      </w:rPr>
      <w:t xml:space="preserve">  - </w:t>
    </w:r>
    <w:hyperlink r:id="rId2" w:history="1">
      <w:r w:rsidR="002E1774">
        <w:rPr>
          <w:rStyle w:val="Hipervnculo"/>
          <w:rFonts w:ascii="Humanst521 BT" w:hAnsi="Humanst521 BT"/>
        </w:rPr>
        <w:t>www.medicinalegal.gov.co</w:t>
      </w:r>
    </w:hyperlink>
  </w:p>
  <w:p w:rsidR="002E1774" w:rsidRDefault="002E1774" w:rsidP="00446692">
    <w:pPr>
      <w:pStyle w:val="Piedepgina"/>
    </w:pPr>
  </w:p>
  <w:p w:rsidR="002E1774" w:rsidRPr="00872629" w:rsidRDefault="002E1774" w:rsidP="006A6BAC">
    <w:pPr>
      <w:pStyle w:val="Encabezado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DA4" w:rsidRDefault="006F2DA4">
      <w:r>
        <w:separator/>
      </w:r>
    </w:p>
  </w:footnote>
  <w:footnote w:type="continuationSeparator" w:id="0">
    <w:p w:rsidR="006F2DA4" w:rsidRDefault="006F2D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774" w:rsidRDefault="002E1774">
    <w:pPr>
      <w:pStyle w:val="Encabezado"/>
      <w:jc w:val="center"/>
      <w:rPr>
        <w:rFonts w:ascii="Humanst521 BT" w:hAnsi="Humanst521 BT"/>
        <w:caps/>
      </w:rPr>
    </w:pPr>
  </w:p>
  <w:p w:rsidR="002E1774" w:rsidRDefault="002E1774">
    <w:pPr>
      <w:pStyle w:val="Encabezado"/>
      <w:jc w:val="center"/>
      <w:rPr>
        <w:rFonts w:ascii="Humanst521 BT" w:hAnsi="Humanst521 BT"/>
        <w:caps/>
      </w:rPr>
    </w:pPr>
  </w:p>
  <w:p w:rsidR="002E1774" w:rsidRPr="00651D18" w:rsidRDefault="002E1774" w:rsidP="00651D18">
    <w:pPr>
      <w:pStyle w:val="Encabezado"/>
      <w:jc w:val="center"/>
      <w:rPr>
        <w:rFonts w:ascii="Humanst521 BT" w:hAnsi="Humanst521 BT"/>
        <w:caps/>
      </w:rPr>
    </w:pPr>
    <w:r>
      <w:rPr>
        <w:rFonts w:ascii="Humanst521 BT" w:hAnsi="Humanst521 BT"/>
        <w:caps/>
        <w:noProof/>
        <w:lang w:val="es-CO" w:eastAsia="es-CO"/>
      </w:rPr>
      <w:drawing>
        <wp:inline distT="0" distB="0" distL="0" distR="0" wp14:anchorId="689F2705" wp14:editId="3CA8CE19">
          <wp:extent cx="466090" cy="431165"/>
          <wp:effectExtent l="0" t="0" r="0" b="698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090" cy="431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1774" w:rsidRDefault="002E1774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bCs/>
      </w:rPr>
    </w:pPr>
    <w:r>
      <w:rPr>
        <w:rFonts w:ascii="Humanst521 BT" w:hAnsi="Humanst521 BT"/>
        <w:b/>
        <w:bCs/>
        <w:caps/>
      </w:rPr>
      <w:t>INSTITUTO NACIONAL DE MEDICINA LEGAL Y CIENCIAS FORENSES</w:t>
    </w:r>
  </w:p>
  <w:p w:rsidR="002E1774" w:rsidRPr="001D1B44" w:rsidRDefault="002E1774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1D1B44">
      <w:rPr>
        <w:rFonts w:ascii="Arial" w:hAnsi="Arial" w:cs="Arial"/>
        <w:b/>
      </w:rPr>
      <w:t>Regional Occidente – Grupo Regional Administrativo y Financiero</w:t>
    </w:r>
  </w:p>
  <w:p w:rsidR="002E1774" w:rsidRDefault="002E177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3374C2" w:rsidRDefault="003374C2" w:rsidP="003374C2">
    <w:pPr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ANEXO 1</w:t>
    </w:r>
  </w:p>
  <w:p w:rsidR="00F84302" w:rsidRPr="003374C2" w:rsidRDefault="00F84302" w:rsidP="003374C2">
    <w:pPr>
      <w:jc w:val="center"/>
      <w:rPr>
        <w:rFonts w:ascii="Arial" w:hAnsi="Arial" w:cs="Arial"/>
        <w:b/>
        <w:sz w:val="18"/>
        <w:szCs w:val="18"/>
      </w:rPr>
    </w:pPr>
  </w:p>
  <w:p w:rsidR="002E1774" w:rsidRDefault="002E177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  <w:r>
      <w:rPr>
        <w:rFonts w:ascii="Arial" w:hAnsi="Arial" w:cs="Arial"/>
      </w:rPr>
      <w:t xml:space="preserve">Carta Presentación </w:t>
    </w:r>
    <w:r w:rsidR="003374C2">
      <w:rPr>
        <w:rFonts w:ascii="Arial" w:hAnsi="Arial" w:cs="Arial"/>
      </w:rPr>
      <w:t xml:space="preserve">de la </w:t>
    </w:r>
    <w:r>
      <w:rPr>
        <w:rFonts w:ascii="Arial" w:hAnsi="Arial" w:cs="Arial"/>
      </w:rPr>
      <w:t>O</w:t>
    </w:r>
    <w:r w:rsidR="00EC2C52">
      <w:rPr>
        <w:rFonts w:ascii="Arial" w:hAnsi="Arial" w:cs="Arial"/>
      </w:rPr>
      <w:t>ferta Invitación Pública Nro. MiC</w:t>
    </w:r>
    <w:r>
      <w:rPr>
        <w:rFonts w:ascii="Arial" w:hAnsi="Arial" w:cs="Arial"/>
      </w:rPr>
      <w:t>-</w:t>
    </w:r>
    <w:r w:rsidR="0062019A">
      <w:rPr>
        <w:rFonts w:ascii="Arial" w:hAnsi="Arial" w:cs="Arial"/>
      </w:rPr>
      <w:t>00</w:t>
    </w:r>
    <w:r w:rsidR="005705E0">
      <w:rPr>
        <w:rFonts w:ascii="Arial" w:hAnsi="Arial" w:cs="Arial"/>
      </w:rPr>
      <w:t>0</w:t>
    </w:r>
    <w:r w:rsidR="003132B5">
      <w:rPr>
        <w:rFonts w:ascii="Arial" w:hAnsi="Arial" w:cs="Arial"/>
      </w:rPr>
      <w:t>8</w:t>
    </w:r>
    <w:r w:rsidR="00BC5822">
      <w:rPr>
        <w:rFonts w:ascii="Arial" w:hAnsi="Arial" w:cs="Arial"/>
      </w:rPr>
      <w:t>-DROC-2023</w:t>
    </w:r>
  </w:p>
  <w:p w:rsidR="002E1774" w:rsidRPr="00D9763D" w:rsidRDefault="00707147" w:rsidP="00707147">
    <w:pPr>
      <w:pStyle w:val="Encabezado"/>
      <w:tabs>
        <w:tab w:val="clear" w:pos="4419"/>
        <w:tab w:val="center" w:pos="3402"/>
      </w:tabs>
      <w:jc w:val="center"/>
      <w:rPr>
        <w:rFonts w:ascii="Monotype Corsiva" w:hAnsi="Monotype Corsiva"/>
        <w:szCs w:val="16"/>
      </w:rPr>
    </w:pPr>
    <w:r w:rsidRPr="00707147">
      <w:rPr>
        <w:rFonts w:ascii="Arial" w:eastAsia="Arial" w:hAnsi="Arial" w:cs="Arial"/>
        <w:lang w:val="es-ES" w:eastAsia="en-US"/>
      </w:rPr>
      <w:t xml:space="preserve">Adquisición </w:t>
    </w:r>
    <w:r w:rsidR="003132B5">
      <w:rPr>
        <w:rFonts w:ascii="Arial" w:eastAsia="Arial" w:hAnsi="Arial" w:cs="Arial"/>
        <w:lang w:val="es-ES" w:eastAsia="en-US"/>
      </w:rPr>
      <w:t xml:space="preserve">mesa para necropsias </w:t>
    </w:r>
    <w:r w:rsidRPr="00707147">
      <w:rPr>
        <w:rFonts w:ascii="Arial" w:eastAsia="Arial" w:hAnsi="Arial" w:cs="Arial"/>
        <w:lang w:val="es-ES" w:eastAsia="en-US"/>
      </w:rPr>
      <w:t xml:space="preserve"> </w:t>
    </w:r>
    <w:r w:rsidR="003132B5">
      <w:rPr>
        <w:rFonts w:ascii="Arial" w:eastAsia="Arial" w:hAnsi="Arial" w:cs="Arial"/>
        <w:lang w:val="es-ES" w:eastAsia="en-US"/>
      </w:rPr>
      <w:t>en acero inoxidable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5"/>
      </v:shape>
    </w:pict>
  </w:numPicBullet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>
    <w:nsid w:val="00C8190A"/>
    <w:multiLevelType w:val="multilevel"/>
    <w:tmpl w:val="6F2C7934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2D00274"/>
    <w:multiLevelType w:val="hybridMultilevel"/>
    <w:tmpl w:val="A57037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69B223A"/>
    <w:multiLevelType w:val="hybridMultilevel"/>
    <w:tmpl w:val="262A636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9425B74"/>
    <w:multiLevelType w:val="hybridMultilevel"/>
    <w:tmpl w:val="74C0624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0D7C0747"/>
    <w:multiLevelType w:val="hybridMultilevel"/>
    <w:tmpl w:val="7AEE617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0DB19DE"/>
    <w:multiLevelType w:val="multilevel"/>
    <w:tmpl w:val="398CFB92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8">
    <w:nsid w:val="24790038"/>
    <w:multiLevelType w:val="hybridMultilevel"/>
    <w:tmpl w:val="9A786E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61944AF"/>
    <w:multiLevelType w:val="multilevel"/>
    <w:tmpl w:val="014C2F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34382F"/>
    <w:multiLevelType w:val="hybridMultilevel"/>
    <w:tmpl w:val="8D3482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3DE83720"/>
    <w:multiLevelType w:val="hybridMultilevel"/>
    <w:tmpl w:val="42A04E62"/>
    <w:lvl w:ilvl="0" w:tplc="6B7E2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CE4FE50">
      <w:numFmt w:val="none"/>
      <w:lvlText w:val=""/>
      <w:lvlJc w:val="left"/>
      <w:pPr>
        <w:tabs>
          <w:tab w:val="num" w:pos="360"/>
        </w:tabs>
      </w:pPr>
    </w:lvl>
    <w:lvl w:ilvl="2" w:tplc="E974CE80">
      <w:numFmt w:val="none"/>
      <w:lvlText w:val=""/>
      <w:lvlJc w:val="left"/>
      <w:pPr>
        <w:tabs>
          <w:tab w:val="num" w:pos="360"/>
        </w:tabs>
      </w:pPr>
    </w:lvl>
    <w:lvl w:ilvl="3" w:tplc="C0169C92">
      <w:numFmt w:val="none"/>
      <w:lvlText w:val=""/>
      <w:lvlJc w:val="left"/>
      <w:pPr>
        <w:tabs>
          <w:tab w:val="num" w:pos="360"/>
        </w:tabs>
      </w:pPr>
    </w:lvl>
    <w:lvl w:ilvl="4" w:tplc="FA7C22B6">
      <w:numFmt w:val="none"/>
      <w:lvlText w:val=""/>
      <w:lvlJc w:val="left"/>
      <w:pPr>
        <w:tabs>
          <w:tab w:val="num" w:pos="360"/>
        </w:tabs>
      </w:pPr>
    </w:lvl>
    <w:lvl w:ilvl="5" w:tplc="1BD62E4E">
      <w:numFmt w:val="none"/>
      <w:lvlText w:val=""/>
      <w:lvlJc w:val="left"/>
      <w:pPr>
        <w:tabs>
          <w:tab w:val="num" w:pos="360"/>
        </w:tabs>
      </w:pPr>
    </w:lvl>
    <w:lvl w:ilvl="6" w:tplc="D54204D6">
      <w:numFmt w:val="none"/>
      <w:lvlText w:val=""/>
      <w:lvlJc w:val="left"/>
      <w:pPr>
        <w:tabs>
          <w:tab w:val="num" w:pos="360"/>
        </w:tabs>
      </w:pPr>
    </w:lvl>
    <w:lvl w:ilvl="7" w:tplc="C382EF1E">
      <w:numFmt w:val="none"/>
      <w:lvlText w:val=""/>
      <w:lvlJc w:val="left"/>
      <w:pPr>
        <w:tabs>
          <w:tab w:val="num" w:pos="360"/>
        </w:tabs>
      </w:pPr>
    </w:lvl>
    <w:lvl w:ilvl="8" w:tplc="02AE0EA2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0473581"/>
    <w:multiLevelType w:val="hybridMultilevel"/>
    <w:tmpl w:val="9F48368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BD61ADC"/>
    <w:multiLevelType w:val="multilevel"/>
    <w:tmpl w:val="1A50DCF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A2E4F49"/>
    <w:multiLevelType w:val="hybridMultilevel"/>
    <w:tmpl w:val="0016B05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60847AF2"/>
    <w:multiLevelType w:val="multilevel"/>
    <w:tmpl w:val="B4A80C04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7">
    <w:nsid w:val="60D76BA7"/>
    <w:multiLevelType w:val="multilevel"/>
    <w:tmpl w:val="74B848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619A0CC2"/>
    <w:multiLevelType w:val="multilevel"/>
    <w:tmpl w:val="52BA1D3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CD85F10"/>
    <w:multiLevelType w:val="multilevel"/>
    <w:tmpl w:val="BBA091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>
    <w:nsid w:val="7A944DF1"/>
    <w:multiLevelType w:val="hybridMultilevel"/>
    <w:tmpl w:val="CA2477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7C9E79D9"/>
    <w:multiLevelType w:val="multilevel"/>
    <w:tmpl w:val="B32639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4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26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22"/>
  </w:num>
  <w:num w:numId="5">
    <w:abstractNumId w:val="24"/>
  </w:num>
  <w:num w:numId="6">
    <w:abstractNumId w:val="16"/>
  </w:num>
  <w:num w:numId="7">
    <w:abstractNumId w:val="14"/>
  </w:num>
  <w:num w:numId="8">
    <w:abstractNumId w:val="3"/>
  </w:num>
  <w:num w:numId="9">
    <w:abstractNumId w:val="26"/>
  </w:num>
  <w:num w:numId="10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8"/>
  </w:num>
  <w:num w:numId="12">
    <w:abstractNumId w:val="17"/>
  </w:num>
  <w:num w:numId="13">
    <w:abstractNumId w:val="5"/>
  </w:num>
  <w:num w:numId="14">
    <w:abstractNumId w:val="10"/>
  </w:num>
  <w:num w:numId="15">
    <w:abstractNumId w:val="15"/>
  </w:num>
  <w:num w:numId="16">
    <w:abstractNumId w:val="4"/>
  </w:num>
  <w:num w:numId="17">
    <w:abstractNumId w:val="23"/>
  </w:num>
  <w:num w:numId="18">
    <w:abstractNumId w:val="2"/>
  </w:num>
  <w:num w:numId="19">
    <w:abstractNumId w:val="7"/>
  </w:num>
  <w:num w:numId="20">
    <w:abstractNumId w:val="6"/>
  </w:num>
  <w:num w:numId="21">
    <w:abstractNumId w:val="12"/>
  </w:num>
  <w:num w:numId="22">
    <w:abstractNumId w:val="8"/>
  </w:num>
  <w:num w:numId="23">
    <w:abstractNumId w:val="11"/>
  </w:num>
  <w:num w:numId="24">
    <w:abstractNumId w:val="21"/>
  </w:num>
  <w:num w:numId="25">
    <w:abstractNumId w:val="2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es-ES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38"/>
    <w:rsid w:val="0000068E"/>
    <w:rsid w:val="00001262"/>
    <w:rsid w:val="000014E5"/>
    <w:rsid w:val="00003BB5"/>
    <w:rsid w:val="000042C5"/>
    <w:rsid w:val="0000519E"/>
    <w:rsid w:val="0000611B"/>
    <w:rsid w:val="00006126"/>
    <w:rsid w:val="00006CF8"/>
    <w:rsid w:val="000076F2"/>
    <w:rsid w:val="00010E6B"/>
    <w:rsid w:val="00012EE1"/>
    <w:rsid w:val="00015196"/>
    <w:rsid w:val="000151AC"/>
    <w:rsid w:val="00015741"/>
    <w:rsid w:val="00017AE3"/>
    <w:rsid w:val="00017F17"/>
    <w:rsid w:val="0002183C"/>
    <w:rsid w:val="00021A99"/>
    <w:rsid w:val="00021CCD"/>
    <w:rsid w:val="00023C4D"/>
    <w:rsid w:val="0002588E"/>
    <w:rsid w:val="0002599E"/>
    <w:rsid w:val="00027328"/>
    <w:rsid w:val="0002754E"/>
    <w:rsid w:val="00027870"/>
    <w:rsid w:val="00031C1C"/>
    <w:rsid w:val="00032103"/>
    <w:rsid w:val="00032361"/>
    <w:rsid w:val="000338E2"/>
    <w:rsid w:val="000364F6"/>
    <w:rsid w:val="00037604"/>
    <w:rsid w:val="00037A4D"/>
    <w:rsid w:val="00037E3E"/>
    <w:rsid w:val="00037FBF"/>
    <w:rsid w:val="00041725"/>
    <w:rsid w:val="00043A1D"/>
    <w:rsid w:val="00043D24"/>
    <w:rsid w:val="000447E7"/>
    <w:rsid w:val="00044846"/>
    <w:rsid w:val="00044F02"/>
    <w:rsid w:val="00045097"/>
    <w:rsid w:val="000455CF"/>
    <w:rsid w:val="00045C60"/>
    <w:rsid w:val="00047185"/>
    <w:rsid w:val="00050D35"/>
    <w:rsid w:val="00050DFB"/>
    <w:rsid w:val="00052A22"/>
    <w:rsid w:val="0005405B"/>
    <w:rsid w:val="00055B7A"/>
    <w:rsid w:val="00055E64"/>
    <w:rsid w:val="00055F2F"/>
    <w:rsid w:val="00056F3A"/>
    <w:rsid w:val="000570C4"/>
    <w:rsid w:val="000571AF"/>
    <w:rsid w:val="000575A4"/>
    <w:rsid w:val="000605D4"/>
    <w:rsid w:val="0006060D"/>
    <w:rsid w:val="00060779"/>
    <w:rsid w:val="000636B2"/>
    <w:rsid w:val="000645CD"/>
    <w:rsid w:val="0006479A"/>
    <w:rsid w:val="00064A4C"/>
    <w:rsid w:val="00066752"/>
    <w:rsid w:val="00070240"/>
    <w:rsid w:val="00071C57"/>
    <w:rsid w:val="000720C6"/>
    <w:rsid w:val="000722D7"/>
    <w:rsid w:val="00073F5F"/>
    <w:rsid w:val="000746A7"/>
    <w:rsid w:val="00074BB4"/>
    <w:rsid w:val="00075756"/>
    <w:rsid w:val="000763A0"/>
    <w:rsid w:val="00076990"/>
    <w:rsid w:val="00081918"/>
    <w:rsid w:val="00083313"/>
    <w:rsid w:val="0009041A"/>
    <w:rsid w:val="0009177C"/>
    <w:rsid w:val="00092B12"/>
    <w:rsid w:val="00094843"/>
    <w:rsid w:val="00095209"/>
    <w:rsid w:val="00097090"/>
    <w:rsid w:val="000A1A38"/>
    <w:rsid w:val="000A4DC2"/>
    <w:rsid w:val="000A6FEC"/>
    <w:rsid w:val="000B4943"/>
    <w:rsid w:val="000C15B4"/>
    <w:rsid w:val="000C26CE"/>
    <w:rsid w:val="000C3257"/>
    <w:rsid w:val="000C3A05"/>
    <w:rsid w:val="000C418A"/>
    <w:rsid w:val="000C4251"/>
    <w:rsid w:val="000C5148"/>
    <w:rsid w:val="000C6C15"/>
    <w:rsid w:val="000C70D4"/>
    <w:rsid w:val="000D01B7"/>
    <w:rsid w:val="000D3708"/>
    <w:rsid w:val="000D4953"/>
    <w:rsid w:val="000D54FB"/>
    <w:rsid w:val="000D55A0"/>
    <w:rsid w:val="000D6FF3"/>
    <w:rsid w:val="000D71D9"/>
    <w:rsid w:val="000D735C"/>
    <w:rsid w:val="000E0539"/>
    <w:rsid w:val="000E0847"/>
    <w:rsid w:val="000E1B79"/>
    <w:rsid w:val="000E2475"/>
    <w:rsid w:val="000E2CF2"/>
    <w:rsid w:val="000E41E6"/>
    <w:rsid w:val="000E5B19"/>
    <w:rsid w:val="000E6CBF"/>
    <w:rsid w:val="000E6D58"/>
    <w:rsid w:val="000E75D0"/>
    <w:rsid w:val="000F00D6"/>
    <w:rsid w:val="000F0C58"/>
    <w:rsid w:val="000F14E7"/>
    <w:rsid w:val="000F1B62"/>
    <w:rsid w:val="000F3575"/>
    <w:rsid w:val="000F3B28"/>
    <w:rsid w:val="000F5977"/>
    <w:rsid w:val="000F7302"/>
    <w:rsid w:val="000F753A"/>
    <w:rsid w:val="000F7EDE"/>
    <w:rsid w:val="0010046C"/>
    <w:rsid w:val="00101F58"/>
    <w:rsid w:val="00102A18"/>
    <w:rsid w:val="00105484"/>
    <w:rsid w:val="00105F81"/>
    <w:rsid w:val="00110484"/>
    <w:rsid w:val="001113B5"/>
    <w:rsid w:val="0011238B"/>
    <w:rsid w:val="00113FB0"/>
    <w:rsid w:val="00114C8D"/>
    <w:rsid w:val="00115E8D"/>
    <w:rsid w:val="00121EDF"/>
    <w:rsid w:val="00124CD6"/>
    <w:rsid w:val="00126E4C"/>
    <w:rsid w:val="001273F8"/>
    <w:rsid w:val="00132BAC"/>
    <w:rsid w:val="001336B4"/>
    <w:rsid w:val="00133A80"/>
    <w:rsid w:val="00133C2D"/>
    <w:rsid w:val="00133D89"/>
    <w:rsid w:val="001346D6"/>
    <w:rsid w:val="00136C43"/>
    <w:rsid w:val="001378A9"/>
    <w:rsid w:val="00140A15"/>
    <w:rsid w:val="001413B7"/>
    <w:rsid w:val="00141593"/>
    <w:rsid w:val="00142476"/>
    <w:rsid w:val="00142743"/>
    <w:rsid w:val="00142940"/>
    <w:rsid w:val="001451A2"/>
    <w:rsid w:val="00146BBA"/>
    <w:rsid w:val="00146BF9"/>
    <w:rsid w:val="00147118"/>
    <w:rsid w:val="0014766E"/>
    <w:rsid w:val="00147695"/>
    <w:rsid w:val="00150555"/>
    <w:rsid w:val="00150718"/>
    <w:rsid w:val="00150ED0"/>
    <w:rsid w:val="00151E4C"/>
    <w:rsid w:val="0015218A"/>
    <w:rsid w:val="001533C6"/>
    <w:rsid w:val="00153707"/>
    <w:rsid w:val="00154387"/>
    <w:rsid w:val="0015501B"/>
    <w:rsid w:val="00155CC1"/>
    <w:rsid w:val="00160CE9"/>
    <w:rsid w:val="00161C01"/>
    <w:rsid w:val="00161C1C"/>
    <w:rsid w:val="00162469"/>
    <w:rsid w:val="00162B92"/>
    <w:rsid w:val="001639DC"/>
    <w:rsid w:val="00163C92"/>
    <w:rsid w:val="00163EE3"/>
    <w:rsid w:val="00164517"/>
    <w:rsid w:val="00164692"/>
    <w:rsid w:val="00165B14"/>
    <w:rsid w:val="00167749"/>
    <w:rsid w:val="0017434E"/>
    <w:rsid w:val="00174C90"/>
    <w:rsid w:val="0017524C"/>
    <w:rsid w:val="00175975"/>
    <w:rsid w:val="00175A95"/>
    <w:rsid w:val="00177C5B"/>
    <w:rsid w:val="001813BF"/>
    <w:rsid w:val="001819D7"/>
    <w:rsid w:val="00181A57"/>
    <w:rsid w:val="00183A5E"/>
    <w:rsid w:val="00183E4B"/>
    <w:rsid w:val="00185321"/>
    <w:rsid w:val="00187662"/>
    <w:rsid w:val="00187CD9"/>
    <w:rsid w:val="00190645"/>
    <w:rsid w:val="001911B3"/>
    <w:rsid w:val="00191F8C"/>
    <w:rsid w:val="001930BF"/>
    <w:rsid w:val="00193450"/>
    <w:rsid w:val="0019473E"/>
    <w:rsid w:val="00196171"/>
    <w:rsid w:val="001A04B7"/>
    <w:rsid w:val="001A0FE0"/>
    <w:rsid w:val="001A17A2"/>
    <w:rsid w:val="001A21F4"/>
    <w:rsid w:val="001A2254"/>
    <w:rsid w:val="001A3CF8"/>
    <w:rsid w:val="001A53AE"/>
    <w:rsid w:val="001A5531"/>
    <w:rsid w:val="001A58FB"/>
    <w:rsid w:val="001A59FC"/>
    <w:rsid w:val="001B0A27"/>
    <w:rsid w:val="001B1870"/>
    <w:rsid w:val="001B22BE"/>
    <w:rsid w:val="001B24ED"/>
    <w:rsid w:val="001B3A98"/>
    <w:rsid w:val="001B7F14"/>
    <w:rsid w:val="001C13F5"/>
    <w:rsid w:val="001C1514"/>
    <w:rsid w:val="001C20A9"/>
    <w:rsid w:val="001C3267"/>
    <w:rsid w:val="001C3CCC"/>
    <w:rsid w:val="001C676D"/>
    <w:rsid w:val="001C6B49"/>
    <w:rsid w:val="001C76E2"/>
    <w:rsid w:val="001C7E13"/>
    <w:rsid w:val="001D1A8E"/>
    <w:rsid w:val="001D1B44"/>
    <w:rsid w:val="001D40CF"/>
    <w:rsid w:val="001D456B"/>
    <w:rsid w:val="001D5DD0"/>
    <w:rsid w:val="001E0780"/>
    <w:rsid w:val="001E0E6C"/>
    <w:rsid w:val="001E13A8"/>
    <w:rsid w:val="001E203A"/>
    <w:rsid w:val="001E5A8A"/>
    <w:rsid w:val="001F3753"/>
    <w:rsid w:val="001F49AE"/>
    <w:rsid w:val="002005E0"/>
    <w:rsid w:val="002023DE"/>
    <w:rsid w:val="002034C3"/>
    <w:rsid w:val="00204E65"/>
    <w:rsid w:val="00205881"/>
    <w:rsid w:val="00205BBB"/>
    <w:rsid w:val="00206232"/>
    <w:rsid w:val="0020633F"/>
    <w:rsid w:val="002064A3"/>
    <w:rsid w:val="00206FC0"/>
    <w:rsid w:val="0021081F"/>
    <w:rsid w:val="00210846"/>
    <w:rsid w:val="00210ACB"/>
    <w:rsid w:val="0021114F"/>
    <w:rsid w:val="00212603"/>
    <w:rsid w:val="00212FC1"/>
    <w:rsid w:val="00215846"/>
    <w:rsid w:val="00216030"/>
    <w:rsid w:val="00216259"/>
    <w:rsid w:val="0021726F"/>
    <w:rsid w:val="002179CC"/>
    <w:rsid w:val="002201D5"/>
    <w:rsid w:val="00220C2F"/>
    <w:rsid w:val="00222396"/>
    <w:rsid w:val="00222433"/>
    <w:rsid w:val="0022498A"/>
    <w:rsid w:val="002251C5"/>
    <w:rsid w:val="0022531D"/>
    <w:rsid w:val="002257E4"/>
    <w:rsid w:val="00225C41"/>
    <w:rsid w:val="00230DB1"/>
    <w:rsid w:val="00233AE3"/>
    <w:rsid w:val="00233D47"/>
    <w:rsid w:val="00233FA3"/>
    <w:rsid w:val="0023416F"/>
    <w:rsid w:val="0023757B"/>
    <w:rsid w:val="00240DB0"/>
    <w:rsid w:val="0024115C"/>
    <w:rsid w:val="0024394D"/>
    <w:rsid w:val="00244B68"/>
    <w:rsid w:val="0024602F"/>
    <w:rsid w:val="00247FBD"/>
    <w:rsid w:val="00251E1F"/>
    <w:rsid w:val="00252A41"/>
    <w:rsid w:val="00253262"/>
    <w:rsid w:val="00254B9E"/>
    <w:rsid w:val="0025577A"/>
    <w:rsid w:val="00257233"/>
    <w:rsid w:val="00257AB5"/>
    <w:rsid w:val="00260D6A"/>
    <w:rsid w:val="00262270"/>
    <w:rsid w:val="00262368"/>
    <w:rsid w:val="00264D7F"/>
    <w:rsid w:val="002663D6"/>
    <w:rsid w:val="002723E7"/>
    <w:rsid w:val="00272428"/>
    <w:rsid w:val="0027274B"/>
    <w:rsid w:val="002729DA"/>
    <w:rsid w:val="00274574"/>
    <w:rsid w:val="0027611D"/>
    <w:rsid w:val="0027624F"/>
    <w:rsid w:val="0027678F"/>
    <w:rsid w:val="002820E9"/>
    <w:rsid w:val="002831FE"/>
    <w:rsid w:val="0028440A"/>
    <w:rsid w:val="00285830"/>
    <w:rsid w:val="00285B2E"/>
    <w:rsid w:val="002903CF"/>
    <w:rsid w:val="00291BAD"/>
    <w:rsid w:val="00292E80"/>
    <w:rsid w:val="00292EBF"/>
    <w:rsid w:val="00293523"/>
    <w:rsid w:val="00294A23"/>
    <w:rsid w:val="00296797"/>
    <w:rsid w:val="00296E46"/>
    <w:rsid w:val="00297016"/>
    <w:rsid w:val="002970CA"/>
    <w:rsid w:val="00297335"/>
    <w:rsid w:val="002A07EF"/>
    <w:rsid w:val="002A10EB"/>
    <w:rsid w:val="002A1F57"/>
    <w:rsid w:val="002A20DD"/>
    <w:rsid w:val="002A29BF"/>
    <w:rsid w:val="002A3C98"/>
    <w:rsid w:val="002A447A"/>
    <w:rsid w:val="002A6161"/>
    <w:rsid w:val="002A6532"/>
    <w:rsid w:val="002A707F"/>
    <w:rsid w:val="002A77D3"/>
    <w:rsid w:val="002B052D"/>
    <w:rsid w:val="002B10D0"/>
    <w:rsid w:val="002B179C"/>
    <w:rsid w:val="002B1B08"/>
    <w:rsid w:val="002B1DED"/>
    <w:rsid w:val="002B214C"/>
    <w:rsid w:val="002B2D3E"/>
    <w:rsid w:val="002B2F45"/>
    <w:rsid w:val="002B3DDA"/>
    <w:rsid w:val="002B6629"/>
    <w:rsid w:val="002B6EB3"/>
    <w:rsid w:val="002B6ECD"/>
    <w:rsid w:val="002B78B6"/>
    <w:rsid w:val="002B7A6B"/>
    <w:rsid w:val="002C16AD"/>
    <w:rsid w:val="002C2D48"/>
    <w:rsid w:val="002C2E4A"/>
    <w:rsid w:val="002C4477"/>
    <w:rsid w:val="002C48B2"/>
    <w:rsid w:val="002C4D17"/>
    <w:rsid w:val="002C53ED"/>
    <w:rsid w:val="002C5860"/>
    <w:rsid w:val="002D0804"/>
    <w:rsid w:val="002D1931"/>
    <w:rsid w:val="002D2531"/>
    <w:rsid w:val="002D363E"/>
    <w:rsid w:val="002D4A9F"/>
    <w:rsid w:val="002D604B"/>
    <w:rsid w:val="002D66B4"/>
    <w:rsid w:val="002E1322"/>
    <w:rsid w:val="002E1774"/>
    <w:rsid w:val="002E2239"/>
    <w:rsid w:val="002E60BA"/>
    <w:rsid w:val="002E7C21"/>
    <w:rsid w:val="002F1BB2"/>
    <w:rsid w:val="002F2A07"/>
    <w:rsid w:val="002F32BC"/>
    <w:rsid w:val="002F38E8"/>
    <w:rsid w:val="002F42CE"/>
    <w:rsid w:val="002F47BD"/>
    <w:rsid w:val="002F6695"/>
    <w:rsid w:val="002F79FC"/>
    <w:rsid w:val="002F7ED3"/>
    <w:rsid w:val="0030056B"/>
    <w:rsid w:val="00301973"/>
    <w:rsid w:val="003024D7"/>
    <w:rsid w:val="00302505"/>
    <w:rsid w:val="00303D9B"/>
    <w:rsid w:val="00303EC1"/>
    <w:rsid w:val="0030414E"/>
    <w:rsid w:val="003043BF"/>
    <w:rsid w:val="00307D28"/>
    <w:rsid w:val="00311BD7"/>
    <w:rsid w:val="00312EA5"/>
    <w:rsid w:val="003132B5"/>
    <w:rsid w:val="00313AE2"/>
    <w:rsid w:val="00313DAB"/>
    <w:rsid w:val="0031689D"/>
    <w:rsid w:val="003178CA"/>
    <w:rsid w:val="00317C94"/>
    <w:rsid w:val="003201D2"/>
    <w:rsid w:val="00323424"/>
    <w:rsid w:val="00326164"/>
    <w:rsid w:val="00326317"/>
    <w:rsid w:val="00331AE2"/>
    <w:rsid w:val="00333514"/>
    <w:rsid w:val="00334DED"/>
    <w:rsid w:val="00334E5F"/>
    <w:rsid w:val="0033620E"/>
    <w:rsid w:val="003374C2"/>
    <w:rsid w:val="00337856"/>
    <w:rsid w:val="003410E5"/>
    <w:rsid w:val="00341610"/>
    <w:rsid w:val="00341BF6"/>
    <w:rsid w:val="003427D7"/>
    <w:rsid w:val="00346337"/>
    <w:rsid w:val="00346D26"/>
    <w:rsid w:val="00346DD0"/>
    <w:rsid w:val="00347986"/>
    <w:rsid w:val="00347E2D"/>
    <w:rsid w:val="00350DCC"/>
    <w:rsid w:val="00351820"/>
    <w:rsid w:val="003523D4"/>
    <w:rsid w:val="0035358C"/>
    <w:rsid w:val="00354095"/>
    <w:rsid w:val="00357F7F"/>
    <w:rsid w:val="0036094A"/>
    <w:rsid w:val="00360B75"/>
    <w:rsid w:val="0036175B"/>
    <w:rsid w:val="00361F20"/>
    <w:rsid w:val="00363662"/>
    <w:rsid w:val="003639E6"/>
    <w:rsid w:val="00363E0A"/>
    <w:rsid w:val="00365320"/>
    <w:rsid w:val="00366E0B"/>
    <w:rsid w:val="00366F36"/>
    <w:rsid w:val="00370018"/>
    <w:rsid w:val="00372308"/>
    <w:rsid w:val="00372FA9"/>
    <w:rsid w:val="003737DF"/>
    <w:rsid w:val="00373A84"/>
    <w:rsid w:val="0037525A"/>
    <w:rsid w:val="00375C64"/>
    <w:rsid w:val="00375FE7"/>
    <w:rsid w:val="003763F6"/>
    <w:rsid w:val="00377966"/>
    <w:rsid w:val="003807E1"/>
    <w:rsid w:val="00380821"/>
    <w:rsid w:val="003828A8"/>
    <w:rsid w:val="00384284"/>
    <w:rsid w:val="00384FD3"/>
    <w:rsid w:val="003855F0"/>
    <w:rsid w:val="00390849"/>
    <w:rsid w:val="003927FC"/>
    <w:rsid w:val="00393D06"/>
    <w:rsid w:val="0039534D"/>
    <w:rsid w:val="00395B76"/>
    <w:rsid w:val="00395D9E"/>
    <w:rsid w:val="003A02A8"/>
    <w:rsid w:val="003A3AD7"/>
    <w:rsid w:val="003A3C75"/>
    <w:rsid w:val="003A6510"/>
    <w:rsid w:val="003A65B5"/>
    <w:rsid w:val="003B0D32"/>
    <w:rsid w:val="003B27A8"/>
    <w:rsid w:val="003B294E"/>
    <w:rsid w:val="003B2E07"/>
    <w:rsid w:val="003B36DB"/>
    <w:rsid w:val="003B49B4"/>
    <w:rsid w:val="003B5194"/>
    <w:rsid w:val="003B5316"/>
    <w:rsid w:val="003B547B"/>
    <w:rsid w:val="003B60B5"/>
    <w:rsid w:val="003B6383"/>
    <w:rsid w:val="003C0429"/>
    <w:rsid w:val="003C1725"/>
    <w:rsid w:val="003C411D"/>
    <w:rsid w:val="003C4823"/>
    <w:rsid w:val="003C6E3A"/>
    <w:rsid w:val="003D0B63"/>
    <w:rsid w:val="003D11C0"/>
    <w:rsid w:val="003D1CBD"/>
    <w:rsid w:val="003D2378"/>
    <w:rsid w:val="003D282D"/>
    <w:rsid w:val="003D28EF"/>
    <w:rsid w:val="003D60AF"/>
    <w:rsid w:val="003D62F2"/>
    <w:rsid w:val="003D6407"/>
    <w:rsid w:val="003E029E"/>
    <w:rsid w:val="003E3387"/>
    <w:rsid w:val="003E3BEC"/>
    <w:rsid w:val="003E3E21"/>
    <w:rsid w:val="003E40E2"/>
    <w:rsid w:val="003E432F"/>
    <w:rsid w:val="003E507C"/>
    <w:rsid w:val="003E5496"/>
    <w:rsid w:val="003E66EB"/>
    <w:rsid w:val="003E6AD5"/>
    <w:rsid w:val="003E71A6"/>
    <w:rsid w:val="003E7AF0"/>
    <w:rsid w:val="003F2785"/>
    <w:rsid w:val="003F2831"/>
    <w:rsid w:val="003F307F"/>
    <w:rsid w:val="003F3D67"/>
    <w:rsid w:val="003F4089"/>
    <w:rsid w:val="003F4955"/>
    <w:rsid w:val="003F606A"/>
    <w:rsid w:val="003F647C"/>
    <w:rsid w:val="003F6788"/>
    <w:rsid w:val="003F6A4E"/>
    <w:rsid w:val="003F7AAD"/>
    <w:rsid w:val="00400E15"/>
    <w:rsid w:val="0040132F"/>
    <w:rsid w:val="00404256"/>
    <w:rsid w:val="004056D0"/>
    <w:rsid w:val="00405D9C"/>
    <w:rsid w:val="0040609B"/>
    <w:rsid w:val="00406F22"/>
    <w:rsid w:val="0040785A"/>
    <w:rsid w:val="00407EAB"/>
    <w:rsid w:val="00411190"/>
    <w:rsid w:val="0041156E"/>
    <w:rsid w:val="00411E3C"/>
    <w:rsid w:val="00412635"/>
    <w:rsid w:val="004127D9"/>
    <w:rsid w:val="00414A1D"/>
    <w:rsid w:val="00414FC5"/>
    <w:rsid w:val="0041618B"/>
    <w:rsid w:val="00416F08"/>
    <w:rsid w:val="00416F1D"/>
    <w:rsid w:val="00417BC6"/>
    <w:rsid w:val="004212BB"/>
    <w:rsid w:val="00421F36"/>
    <w:rsid w:val="00423A14"/>
    <w:rsid w:val="004270CD"/>
    <w:rsid w:val="00427580"/>
    <w:rsid w:val="0042768C"/>
    <w:rsid w:val="00430EFE"/>
    <w:rsid w:val="00430F53"/>
    <w:rsid w:val="00434016"/>
    <w:rsid w:val="004344FB"/>
    <w:rsid w:val="00434784"/>
    <w:rsid w:val="0043490A"/>
    <w:rsid w:val="00435E21"/>
    <w:rsid w:val="00436490"/>
    <w:rsid w:val="00436736"/>
    <w:rsid w:val="0043773D"/>
    <w:rsid w:val="00437996"/>
    <w:rsid w:val="0044002E"/>
    <w:rsid w:val="00440A9D"/>
    <w:rsid w:val="0044203B"/>
    <w:rsid w:val="004420BC"/>
    <w:rsid w:val="004434C4"/>
    <w:rsid w:val="00443725"/>
    <w:rsid w:val="00443771"/>
    <w:rsid w:val="00443AB7"/>
    <w:rsid w:val="00445591"/>
    <w:rsid w:val="004462C2"/>
    <w:rsid w:val="00446667"/>
    <w:rsid w:val="00446692"/>
    <w:rsid w:val="004469C4"/>
    <w:rsid w:val="00453F92"/>
    <w:rsid w:val="00455874"/>
    <w:rsid w:val="00457BAC"/>
    <w:rsid w:val="00457F17"/>
    <w:rsid w:val="00461954"/>
    <w:rsid w:val="00461966"/>
    <w:rsid w:val="004620BD"/>
    <w:rsid w:val="00464304"/>
    <w:rsid w:val="00464767"/>
    <w:rsid w:val="00464B5B"/>
    <w:rsid w:val="004666C3"/>
    <w:rsid w:val="00466720"/>
    <w:rsid w:val="004671C8"/>
    <w:rsid w:val="0046779B"/>
    <w:rsid w:val="00470260"/>
    <w:rsid w:val="00470BD0"/>
    <w:rsid w:val="004727B1"/>
    <w:rsid w:val="004727BB"/>
    <w:rsid w:val="00474EA9"/>
    <w:rsid w:val="0047627B"/>
    <w:rsid w:val="00477E46"/>
    <w:rsid w:val="00480681"/>
    <w:rsid w:val="00482C2A"/>
    <w:rsid w:val="00486E41"/>
    <w:rsid w:val="00487D16"/>
    <w:rsid w:val="00487E9C"/>
    <w:rsid w:val="00490F72"/>
    <w:rsid w:val="0049240F"/>
    <w:rsid w:val="00492790"/>
    <w:rsid w:val="00494C60"/>
    <w:rsid w:val="0049549C"/>
    <w:rsid w:val="00496A12"/>
    <w:rsid w:val="004976DA"/>
    <w:rsid w:val="004A067C"/>
    <w:rsid w:val="004A0717"/>
    <w:rsid w:val="004A099B"/>
    <w:rsid w:val="004A1FCC"/>
    <w:rsid w:val="004A373A"/>
    <w:rsid w:val="004A5C99"/>
    <w:rsid w:val="004A6B38"/>
    <w:rsid w:val="004A7947"/>
    <w:rsid w:val="004B20D6"/>
    <w:rsid w:val="004B2BA5"/>
    <w:rsid w:val="004B2C5D"/>
    <w:rsid w:val="004B3FB8"/>
    <w:rsid w:val="004B42C6"/>
    <w:rsid w:val="004B4598"/>
    <w:rsid w:val="004B45A9"/>
    <w:rsid w:val="004B7222"/>
    <w:rsid w:val="004B7238"/>
    <w:rsid w:val="004B7495"/>
    <w:rsid w:val="004C1548"/>
    <w:rsid w:val="004C26FE"/>
    <w:rsid w:val="004C2BB8"/>
    <w:rsid w:val="004C408F"/>
    <w:rsid w:val="004C56B1"/>
    <w:rsid w:val="004C65F8"/>
    <w:rsid w:val="004C77D4"/>
    <w:rsid w:val="004D030E"/>
    <w:rsid w:val="004D0CD1"/>
    <w:rsid w:val="004D1985"/>
    <w:rsid w:val="004D270C"/>
    <w:rsid w:val="004D2859"/>
    <w:rsid w:val="004D2DDB"/>
    <w:rsid w:val="004D46B5"/>
    <w:rsid w:val="004D46F2"/>
    <w:rsid w:val="004D4937"/>
    <w:rsid w:val="004D4CFF"/>
    <w:rsid w:val="004D5D55"/>
    <w:rsid w:val="004D63A2"/>
    <w:rsid w:val="004D77BD"/>
    <w:rsid w:val="004E1D1F"/>
    <w:rsid w:val="004E2EFE"/>
    <w:rsid w:val="004E35E3"/>
    <w:rsid w:val="004E3D22"/>
    <w:rsid w:val="004E5E7B"/>
    <w:rsid w:val="004E5F17"/>
    <w:rsid w:val="004E5FA6"/>
    <w:rsid w:val="004E6AF9"/>
    <w:rsid w:val="004F0C12"/>
    <w:rsid w:val="004F35EC"/>
    <w:rsid w:val="004F5EC8"/>
    <w:rsid w:val="004F5F71"/>
    <w:rsid w:val="00501621"/>
    <w:rsid w:val="005021AF"/>
    <w:rsid w:val="00503362"/>
    <w:rsid w:val="005055DD"/>
    <w:rsid w:val="00505BC8"/>
    <w:rsid w:val="00507751"/>
    <w:rsid w:val="005079B1"/>
    <w:rsid w:val="005131CC"/>
    <w:rsid w:val="00516FF2"/>
    <w:rsid w:val="00517CEB"/>
    <w:rsid w:val="00517DA7"/>
    <w:rsid w:val="005220E8"/>
    <w:rsid w:val="005221AC"/>
    <w:rsid w:val="00523538"/>
    <w:rsid w:val="00523AF7"/>
    <w:rsid w:val="00524875"/>
    <w:rsid w:val="00525C44"/>
    <w:rsid w:val="00526566"/>
    <w:rsid w:val="00526E8F"/>
    <w:rsid w:val="00530ACD"/>
    <w:rsid w:val="00530F39"/>
    <w:rsid w:val="00531CEF"/>
    <w:rsid w:val="00531F10"/>
    <w:rsid w:val="005326A4"/>
    <w:rsid w:val="00534CBC"/>
    <w:rsid w:val="00535CAA"/>
    <w:rsid w:val="005375C0"/>
    <w:rsid w:val="00540D70"/>
    <w:rsid w:val="00541396"/>
    <w:rsid w:val="0054181B"/>
    <w:rsid w:val="0054279A"/>
    <w:rsid w:val="0054323F"/>
    <w:rsid w:val="0054355A"/>
    <w:rsid w:val="00543BDE"/>
    <w:rsid w:val="00543EDD"/>
    <w:rsid w:val="00544F8F"/>
    <w:rsid w:val="00545FFB"/>
    <w:rsid w:val="0054639E"/>
    <w:rsid w:val="0055052A"/>
    <w:rsid w:val="00550D4A"/>
    <w:rsid w:val="00550ED3"/>
    <w:rsid w:val="005521E8"/>
    <w:rsid w:val="005531E1"/>
    <w:rsid w:val="005543D0"/>
    <w:rsid w:val="005567D4"/>
    <w:rsid w:val="00556CBB"/>
    <w:rsid w:val="00556EBD"/>
    <w:rsid w:val="005605D4"/>
    <w:rsid w:val="00562DDE"/>
    <w:rsid w:val="00562F16"/>
    <w:rsid w:val="00563C00"/>
    <w:rsid w:val="00566176"/>
    <w:rsid w:val="0056736A"/>
    <w:rsid w:val="0056782A"/>
    <w:rsid w:val="00567ED6"/>
    <w:rsid w:val="005705E0"/>
    <w:rsid w:val="00571E32"/>
    <w:rsid w:val="0057282B"/>
    <w:rsid w:val="00572ADF"/>
    <w:rsid w:val="00574E98"/>
    <w:rsid w:val="00577A8E"/>
    <w:rsid w:val="00580E80"/>
    <w:rsid w:val="00581CC5"/>
    <w:rsid w:val="00581D50"/>
    <w:rsid w:val="0058214F"/>
    <w:rsid w:val="00582A93"/>
    <w:rsid w:val="00583CB0"/>
    <w:rsid w:val="005840E1"/>
    <w:rsid w:val="00584A47"/>
    <w:rsid w:val="00585340"/>
    <w:rsid w:val="00585B51"/>
    <w:rsid w:val="00585C0E"/>
    <w:rsid w:val="00585FF2"/>
    <w:rsid w:val="005912EC"/>
    <w:rsid w:val="0059282D"/>
    <w:rsid w:val="005931FD"/>
    <w:rsid w:val="00594268"/>
    <w:rsid w:val="0059749C"/>
    <w:rsid w:val="0059774F"/>
    <w:rsid w:val="005A168C"/>
    <w:rsid w:val="005A1F66"/>
    <w:rsid w:val="005A4EC5"/>
    <w:rsid w:val="005A5A11"/>
    <w:rsid w:val="005A5DBF"/>
    <w:rsid w:val="005A6D30"/>
    <w:rsid w:val="005A74BB"/>
    <w:rsid w:val="005B1535"/>
    <w:rsid w:val="005B2570"/>
    <w:rsid w:val="005B536D"/>
    <w:rsid w:val="005B7B2A"/>
    <w:rsid w:val="005C3B17"/>
    <w:rsid w:val="005C47EC"/>
    <w:rsid w:val="005C4897"/>
    <w:rsid w:val="005C515F"/>
    <w:rsid w:val="005C5B61"/>
    <w:rsid w:val="005C61CC"/>
    <w:rsid w:val="005C667C"/>
    <w:rsid w:val="005D0685"/>
    <w:rsid w:val="005D0C41"/>
    <w:rsid w:val="005D27D3"/>
    <w:rsid w:val="005D28CC"/>
    <w:rsid w:val="005D28FF"/>
    <w:rsid w:val="005D2931"/>
    <w:rsid w:val="005D474F"/>
    <w:rsid w:val="005D51A8"/>
    <w:rsid w:val="005D6013"/>
    <w:rsid w:val="005D68A1"/>
    <w:rsid w:val="005D6D0E"/>
    <w:rsid w:val="005E1557"/>
    <w:rsid w:val="005E1BA3"/>
    <w:rsid w:val="005E66BA"/>
    <w:rsid w:val="005E6AA8"/>
    <w:rsid w:val="005E6DA2"/>
    <w:rsid w:val="005E75A7"/>
    <w:rsid w:val="005F0463"/>
    <w:rsid w:val="005F086D"/>
    <w:rsid w:val="005F13EB"/>
    <w:rsid w:val="005F2394"/>
    <w:rsid w:val="005F2396"/>
    <w:rsid w:val="005F38EF"/>
    <w:rsid w:val="005F4DE2"/>
    <w:rsid w:val="005F643F"/>
    <w:rsid w:val="0060067C"/>
    <w:rsid w:val="00600BC6"/>
    <w:rsid w:val="00600FC4"/>
    <w:rsid w:val="00601FB2"/>
    <w:rsid w:val="00602AE6"/>
    <w:rsid w:val="006035F1"/>
    <w:rsid w:val="00603C38"/>
    <w:rsid w:val="00603E3E"/>
    <w:rsid w:val="00607B2E"/>
    <w:rsid w:val="00607F02"/>
    <w:rsid w:val="00611644"/>
    <w:rsid w:val="00612A22"/>
    <w:rsid w:val="00614E28"/>
    <w:rsid w:val="00615B7C"/>
    <w:rsid w:val="00615EF1"/>
    <w:rsid w:val="00617963"/>
    <w:rsid w:val="0062019A"/>
    <w:rsid w:val="0062047D"/>
    <w:rsid w:val="00620A62"/>
    <w:rsid w:val="0062118F"/>
    <w:rsid w:val="00621819"/>
    <w:rsid w:val="00622507"/>
    <w:rsid w:val="006239D0"/>
    <w:rsid w:val="00623A8F"/>
    <w:rsid w:val="00623F94"/>
    <w:rsid w:val="006247A9"/>
    <w:rsid w:val="00626BAB"/>
    <w:rsid w:val="0063079D"/>
    <w:rsid w:val="00630F2C"/>
    <w:rsid w:val="00631EA6"/>
    <w:rsid w:val="00633599"/>
    <w:rsid w:val="0063718D"/>
    <w:rsid w:val="00637A30"/>
    <w:rsid w:val="00637E67"/>
    <w:rsid w:val="0064129F"/>
    <w:rsid w:val="00641921"/>
    <w:rsid w:val="00641A68"/>
    <w:rsid w:val="00641AE0"/>
    <w:rsid w:val="006421B4"/>
    <w:rsid w:val="006427DD"/>
    <w:rsid w:val="006430C2"/>
    <w:rsid w:val="00645004"/>
    <w:rsid w:val="00645006"/>
    <w:rsid w:val="00645204"/>
    <w:rsid w:val="00645918"/>
    <w:rsid w:val="00645C1F"/>
    <w:rsid w:val="00646525"/>
    <w:rsid w:val="00646A87"/>
    <w:rsid w:val="00646E0A"/>
    <w:rsid w:val="00651B34"/>
    <w:rsid w:val="00651D18"/>
    <w:rsid w:val="00652F8D"/>
    <w:rsid w:val="00653080"/>
    <w:rsid w:val="0065364F"/>
    <w:rsid w:val="00653AA6"/>
    <w:rsid w:val="00656675"/>
    <w:rsid w:val="00656C61"/>
    <w:rsid w:val="006604B2"/>
    <w:rsid w:val="0066107A"/>
    <w:rsid w:val="006619C5"/>
    <w:rsid w:val="00661C22"/>
    <w:rsid w:val="00663D25"/>
    <w:rsid w:val="00664932"/>
    <w:rsid w:val="006666D9"/>
    <w:rsid w:val="0066706F"/>
    <w:rsid w:val="006672DE"/>
    <w:rsid w:val="00671C1F"/>
    <w:rsid w:val="00673A8F"/>
    <w:rsid w:val="00673C74"/>
    <w:rsid w:val="00673F8C"/>
    <w:rsid w:val="00674D8C"/>
    <w:rsid w:val="006751F2"/>
    <w:rsid w:val="006754AE"/>
    <w:rsid w:val="00677607"/>
    <w:rsid w:val="006800C3"/>
    <w:rsid w:val="0068010B"/>
    <w:rsid w:val="00680642"/>
    <w:rsid w:val="00681E64"/>
    <w:rsid w:val="006834AC"/>
    <w:rsid w:val="00683D88"/>
    <w:rsid w:val="006849AA"/>
    <w:rsid w:val="00684E98"/>
    <w:rsid w:val="006855C2"/>
    <w:rsid w:val="006855E6"/>
    <w:rsid w:val="00685CDE"/>
    <w:rsid w:val="00686089"/>
    <w:rsid w:val="00692AF5"/>
    <w:rsid w:val="00692D01"/>
    <w:rsid w:val="00692FCF"/>
    <w:rsid w:val="00693877"/>
    <w:rsid w:val="006939B6"/>
    <w:rsid w:val="00693CEE"/>
    <w:rsid w:val="006942FA"/>
    <w:rsid w:val="0069715B"/>
    <w:rsid w:val="006A2A55"/>
    <w:rsid w:val="006A2C13"/>
    <w:rsid w:val="006A3082"/>
    <w:rsid w:val="006A3DC0"/>
    <w:rsid w:val="006A5301"/>
    <w:rsid w:val="006A5BE2"/>
    <w:rsid w:val="006A5CCE"/>
    <w:rsid w:val="006A5E48"/>
    <w:rsid w:val="006A622C"/>
    <w:rsid w:val="006A6BAC"/>
    <w:rsid w:val="006A6E59"/>
    <w:rsid w:val="006B2C9A"/>
    <w:rsid w:val="006B33B3"/>
    <w:rsid w:val="006B638C"/>
    <w:rsid w:val="006B7262"/>
    <w:rsid w:val="006B7D7A"/>
    <w:rsid w:val="006C04AD"/>
    <w:rsid w:val="006C1DFD"/>
    <w:rsid w:val="006C21F8"/>
    <w:rsid w:val="006C25A2"/>
    <w:rsid w:val="006C5424"/>
    <w:rsid w:val="006C5A7F"/>
    <w:rsid w:val="006D0E5B"/>
    <w:rsid w:val="006D10EF"/>
    <w:rsid w:val="006D1BDA"/>
    <w:rsid w:val="006D26A8"/>
    <w:rsid w:val="006D3827"/>
    <w:rsid w:val="006D3FD0"/>
    <w:rsid w:val="006D46A7"/>
    <w:rsid w:val="006D493A"/>
    <w:rsid w:val="006D5A4C"/>
    <w:rsid w:val="006E0BB8"/>
    <w:rsid w:val="006E169E"/>
    <w:rsid w:val="006E1C71"/>
    <w:rsid w:val="006E2052"/>
    <w:rsid w:val="006E3956"/>
    <w:rsid w:val="006E3B4D"/>
    <w:rsid w:val="006E4483"/>
    <w:rsid w:val="006E5FB1"/>
    <w:rsid w:val="006E660E"/>
    <w:rsid w:val="006F0FA2"/>
    <w:rsid w:val="006F1267"/>
    <w:rsid w:val="006F1AC6"/>
    <w:rsid w:val="006F2DA4"/>
    <w:rsid w:val="006F3636"/>
    <w:rsid w:val="006F54C7"/>
    <w:rsid w:val="006F5EB4"/>
    <w:rsid w:val="006F642B"/>
    <w:rsid w:val="00700317"/>
    <w:rsid w:val="007004A5"/>
    <w:rsid w:val="0070174D"/>
    <w:rsid w:val="007022FF"/>
    <w:rsid w:val="0070389A"/>
    <w:rsid w:val="00704DF1"/>
    <w:rsid w:val="0070511A"/>
    <w:rsid w:val="00706F20"/>
    <w:rsid w:val="00707069"/>
    <w:rsid w:val="00707147"/>
    <w:rsid w:val="0070723B"/>
    <w:rsid w:val="00707582"/>
    <w:rsid w:val="00711716"/>
    <w:rsid w:val="00711AD7"/>
    <w:rsid w:val="007141EC"/>
    <w:rsid w:val="00715875"/>
    <w:rsid w:val="00715FD4"/>
    <w:rsid w:val="00716024"/>
    <w:rsid w:val="00716621"/>
    <w:rsid w:val="00716626"/>
    <w:rsid w:val="0071674F"/>
    <w:rsid w:val="007201FE"/>
    <w:rsid w:val="00720468"/>
    <w:rsid w:val="00721D77"/>
    <w:rsid w:val="00723F6F"/>
    <w:rsid w:val="0072783E"/>
    <w:rsid w:val="00732501"/>
    <w:rsid w:val="0073260F"/>
    <w:rsid w:val="0073287B"/>
    <w:rsid w:val="00732B96"/>
    <w:rsid w:val="00732C31"/>
    <w:rsid w:val="00732DF9"/>
    <w:rsid w:val="007334EA"/>
    <w:rsid w:val="00733F96"/>
    <w:rsid w:val="007343AC"/>
    <w:rsid w:val="007360EC"/>
    <w:rsid w:val="00736B0A"/>
    <w:rsid w:val="00736C9A"/>
    <w:rsid w:val="0074022F"/>
    <w:rsid w:val="00741344"/>
    <w:rsid w:val="00743291"/>
    <w:rsid w:val="00744784"/>
    <w:rsid w:val="00745609"/>
    <w:rsid w:val="00746F15"/>
    <w:rsid w:val="00747CAE"/>
    <w:rsid w:val="00751D05"/>
    <w:rsid w:val="007533C8"/>
    <w:rsid w:val="0075402B"/>
    <w:rsid w:val="00754293"/>
    <w:rsid w:val="00754783"/>
    <w:rsid w:val="00754D94"/>
    <w:rsid w:val="007562A4"/>
    <w:rsid w:val="00756EE4"/>
    <w:rsid w:val="007572A8"/>
    <w:rsid w:val="00760A1D"/>
    <w:rsid w:val="00760DDC"/>
    <w:rsid w:val="00762032"/>
    <w:rsid w:val="00763548"/>
    <w:rsid w:val="00763716"/>
    <w:rsid w:val="007649AD"/>
    <w:rsid w:val="00766D3F"/>
    <w:rsid w:val="00770380"/>
    <w:rsid w:val="00770C30"/>
    <w:rsid w:val="0077214C"/>
    <w:rsid w:val="007727FA"/>
    <w:rsid w:val="007732D7"/>
    <w:rsid w:val="0077434D"/>
    <w:rsid w:val="007758FF"/>
    <w:rsid w:val="00776D4E"/>
    <w:rsid w:val="00780792"/>
    <w:rsid w:val="00781D85"/>
    <w:rsid w:val="00782EBE"/>
    <w:rsid w:val="00784C2B"/>
    <w:rsid w:val="00785F73"/>
    <w:rsid w:val="00792E48"/>
    <w:rsid w:val="00793A53"/>
    <w:rsid w:val="00794A0F"/>
    <w:rsid w:val="00794E18"/>
    <w:rsid w:val="007A2D18"/>
    <w:rsid w:val="007A7A64"/>
    <w:rsid w:val="007A7AFC"/>
    <w:rsid w:val="007B1030"/>
    <w:rsid w:val="007B121B"/>
    <w:rsid w:val="007B1D77"/>
    <w:rsid w:val="007B2546"/>
    <w:rsid w:val="007B2B2E"/>
    <w:rsid w:val="007B2EAA"/>
    <w:rsid w:val="007B4FDE"/>
    <w:rsid w:val="007B528B"/>
    <w:rsid w:val="007B550B"/>
    <w:rsid w:val="007B5DD5"/>
    <w:rsid w:val="007C15FD"/>
    <w:rsid w:val="007C4ECC"/>
    <w:rsid w:val="007C7818"/>
    <w:rsid w:val="007C7A39"/>
    <w:rsid w:val="007C7AE4"/>
    <w:rsid w:val="007C7D9C"/>
    <w:rsid w:val="007D3BA1"/>
    <w:rsid w:val="007D4836"/>
    <w:rsid w:val="007D48F0"/>
    <w:rsid w:val="007D5082"/>
    <w:rsid w:val="007D652D"/>
    <w:rsid w:val="007D686E"/>
    <w:rsid w:val="007D6C2B"/>
    <w:rsid w:val="007D7135"/>
    <w:rsid w:val="007D715A"/>
    <w:rsid w:val="007D7380"/>
    <w:rsid w:val="007D7B44"/>
    <w:rsid w:val="007E1341"/>
    <w:rsid w:val="007E2ADD"/>
    <w:rsid w:val="007E2FCC"/>
    <w:rsid w:val="007E31E6"/>
    <w:rsid w:val="007E4274"/>
    <w:rsid w:val="007E5BF9"/>
    <w:rsid w:val="007F0090"/>
    <w:rsid w:val="007F033E"/>
    <w:rsid w:val="007F23CC"/>
    <w:rsid w:val="007F5271"/>
    <w:rsid w:val="007F6145"/>
    <w:rsid w:val="007F645C"/>
    <w:rsid w:val="007F6B91"/>
    <w:rsid w:val="0080011D"/>
    <w:rsid w:val="008003F3"/>
    <w:rsid w:val="00800693"/>
    <w:rsid w:val="00800E9B"/>
    <w:rsid w:val="00801FD4"/>
    <w:rsid w:val="00802354"/>
    <w:rsid w:val="00802DD3"/>
    <w:rsid w:val="00803909"/>
    <w:rsid w:val="00803AFB"/>
    <w:rsid w:val="008040B7"/>
    <w:rsid w:val="00804F67"/>
    <w:rsid w:val="0080708B"/>
    <w:rsid w:val="00810D0D"/>
    <w:rsid w:val="008117D6"/>
    <w:rsid w:val="0081649F"/>
    <w:rsid w:val="008174F0"/>
    <w:rsid w:val="00821291"/>
    <w:rsid w:val="008221A7"/>
    <w:rsid w:val="00822DD5"/>
    <w:rsid w:val="00823474"/>
    <w:rsid w:val="0082412B"/>
    <w:rsid w:val="0082550D"/>
    <w:rsid w:val="00825CBB"/>
    <w:rsid w:val="0082626F"/>
    <w:rsid w:val="00830348"/>
    <w:rsid w:val="00831B99"/>
    <w:rsid w:val="0083234F"/>
    <w:rsid w:val="008333D1"/>
    <w:rsid w:val="00833A8E"/>
    <w:rsid w:val="00833E54"/>
    <w:rsid w:val="00834C83"/>
    <w:rsid w:val="00835859"/>
    <w:rsid w:val="00837FF4"/>
    <w:rsid w:val="008404B4"/>
    <w:rsid w:val="00840BDF"/>
    <w:rsid w:val="008414EE"/>
    <w:rsid w:val="00843432"/>
    <w:rsid w:val="00843A65"/>
    <w:rsid w:val="00845BD1"/>
    <w:rsid w:val="00845C86"/>
    <w:rsid w:val="008460EC"/>
    <w:rsid w:val="00847967"/>
    <w:rsid w:val="008512FB"/>
    <w:rsid w:val="0085264A"/>
    <w:rsid w:val="00853A4E"/>
    <w:rsid w:val="00857049"/>
    <w:rsid w:val="00857D1B"/>
    <w:rsid w:val="00862320"/>
    <w:rsid w:val="00863D3A"/>
    <w:rsid w:val="008645AC"/>
    <w:rsid w:val="00864D33"/>
    <w:rsid w:val="00865D7E"/>
    <w:rsid w:val="00866577"/>
    <w:rsid w:val="00867FD7"/>
    <w:rsid w:val="00870182"/>
    <w:rsid w:val="00870421"/>
    <w:rsid w:val="00872010"/>
    <w:rsid w:val="00872629"/>
    <w:rsid w:val="00872BE6"/>
    <w:rsid w:val="0087570C"/>
    <w:rsid w:val="008769F5"/>
    <w:rsid w:val="00880D45"/>
    <w:rsid w:val="0088106D"/>
    <w:rsid w:val="00881ADD"/>
    <w:rsid w:val="0088205D"/>
    <w:rsid w:val="00882780"/>
    <w:rsid w:val="00882D71"/>
    <w:rsid w:val="008833D6"/>
    <w:rsid w:val="008835AE"/>
    <w:rsid w:val="008839AA"/>
    <w:rsid w:val="00883B2D"/>
    <w:rsid w:val="0088407B"/>
    <w:rsid w:val="0088644E"/>
    <w:rsid w:val="00886E9B"/>
    <w:rsid w:val="00891AFC"/>
    <w:rsid w:val="00892034"/>
    <w:rsid w:val="0089515E"/>
    <w:rsid w:val="00897554"/>
    <w:rsid w:val="008A0B7A"/>
    <w:rsid w:val="008A5085"/>
    <w:rsid w:val="008A57BC"/>
    <w:rsid w:val="008A69C2"/>
    <w:rsid w:val="008A7E64"/>
    <w:rsid w:val="008B0959"/>
    <w:rsid w:val="008B2225"/>
    <w:rsid w:val="008B2D1A"/>
    <w:rsid w:val="008B64AE"/>
    <w:rsid w:val="008B7498"/>
    <w:rsid w:val="008C44BB"/>
    <w:rsid w:val="008C6469"/>
    <w:rsid w:val="008C69FF"/>
    <w:rsid w:val="008C6CBD"/>
    <w:rsid w:val="008C73A2"/>
    <w:rsid w:val="008D0BBB"/>
    <w:rsid w:val="008D383B"/>
    <w:rsid w:val="008D3BDB"/>
    <w:rsid w:val="008D50C0"/>
    <w:rsid w:val="008D634C"/>
    <w:rsid w:val="008D7986"/>
    <w:rsid w:val="008E0257"/>
    <w:rsid w:val="008E155B"/>
    <w:rsid w:val="008E4071"/>
    <w:rsid w:val="008E69E7"/>
    <w:rsid w:val="008E6D48"/>
    <w:rsid w:val="008E7660"/>
    <w:rsid w:val="008E7EB6"/>
    <w:rsid w:val="008F072D"/>
    <w:rsid w:val="008F15B8"/>
    <w:rsid w:val="008F2A54"/>
    <w:rsid w:val="008F3D9F"/>
    <w:rsid w:val="008F43C6"/>
    <w:rsid w:val="008F45DC"/>
    <w:rsid w:val="008F48A6"/>
    <w:rsid w:val="008F48EC"/>
    <w:rsid w:val="008F5BA0"/>
    <w:rsid w:val="008F67BC"/>
    <w:rsid w:val="008F7033"/>
    <w:rsid w:val="008F77CA"/>
    <w:rsid w:val="009019D7"/>
    <w:rsid w:val="00902CE2"/>
    <w:rsid w:val="009030A5"/>
    <w:rsid w:val="00903651"/>
    <w:rsid w:val="00904BE9"/>
    <w:rsid w:val="00907408"/>
    <w:rsid w:val="00907A56"/>
    <w:rsid w:val="009108FE"/>
    <w:rsid w:val="0091111D"/>
    <w:rsid w:val="00916613"/>
    <w:rsid w:val="0091716A"/>
    <w:rsid w:val="00920A2C"/>
    <w:rsid w:val="00921B56"/>
    <w:rsid w:val="0092245A"/>
    <w:rsid w:val="00922A01"/>
    <w:rsid w:val="00924BC8"/>
    <w:rsid w:val="00925533"/>
    <w:rsid w:val="00925E94"/>
    <w:rsid w:val="009274F0"/>
    <w:rsid w:val="009276F7"/>
    <w:rsid w:val="009314F1"/>
    <w:rsid w:val="00933749"/>
    <w:rsid w:val="00934CEA"/>
    <w:rsid w:val="00935D7D"/>
    <w:rsid w:val="009374B3"/>
    <w:rsid w:val="00937D7A"/>
    <w:rsid w:val="00937DFC"/>
    <w:rsid w:val="00941356"/>
    <w:rsid w:val="009417FF"/>
    <w:rsid w:val="00943F45"/>
    <w:rsid w:val="00944229"/>
    <w:rsid w:val="00944749"/>
    <w:rsid w:val="00945E92"/>
    <w:rsid w:val="00951536"/>
    <w:rsid w:val="00951640"/>
    <w:rsid w:val="0095217D"/>
    <w:rsid w:val="00954336"/>
    <w:rsid w:val="00955884"/>
    <w:rsid w:val="00955A42"/>
    <w:rsid w:val="009568B8"/>
    <w:rsid w:val="0095766A"/>
    <w:rsid w:val="00961934"/>
    <w:rsid w:val="0096213E"/>
    <w:rsid w:val="00963AF5"/>
    <w:rsid w:val="009641E1"/>
    <w:rsid w:val="0096715E"/>
    <w:rsid w:val="00970291"/>
    <w:rsid w:val="00974132"/>
    <w:rsid w:val="00977066"/>
    <w:rsid w:val="0097777C"/>
    <w:rsid w:val="00977A4E"/>
    <w:rsid w:val="00980264"/>
    <w:rsid w:val="0098124E"/>
    <w:rsid w:val="009836AF"/>
    <w:rsid w:val="009846E7"/>
    <w:rsid w:val="009854EE"/>
    <w:rsid w:val="009862D1"/>
    <w:rsid w:val="009863D8"/>
    <w:rsid w:val="00986D2D"/>
    <w:rsid w:val="00987C76"/>
    <w:rsid w:val="00987CDD"/>
    <w:rsid w:val="0099017F"/>
    <w:rsid w:val="009905A9"/>
    <w:rsid w:val="00993B09"/>
    <w:rsid w:val="00993D3B"/>
    <w:rsid w:val="0099662E"/>
    <w:rsid w:val="00996DD7"/>
    <w:rsid w:val="0099787C"/>
    <w:rsid w:val="009A0A31"/>
    <w:rsid w:val="009A1B00"/>
    <w:rsid w:val="009A234C"/>
    <w:rsid w:val="009A2500"/>
    <w:rsid w:val="009A2D24"/>
    <w:rsid w:val="009A3D6C"/>
    <w:rsid w:val="009A6218"/>
    <w:rsid w:val="009B0B55"/>
    <w:rsid w:val="009B2728"/>
    <w:rsid w:val="009B29F0"/>
    <w:rsid w:val="009B3004"/>
    <w:rsid w:val="009B4D5F"/>
    <w:rsid w:val="009B5392"/>
    <w:rsid w:val="009B57C5"/>
    <w:rsid w:val="009B5D7A"/>
    <w:rsid w:val="009B70BE"/>
    <w:rsid w:val="009C049A"/>
    <w:rsid w:val="009C0E69"/>
    <w:rsid w:val="009C0F71"/>
    <w:rsid w:val="009C1884"/>
    <w:rsid w:val="009C2F92"/>
    <w:rsid w:val="009C31B8"/>
    <w:rsid w:val="009C44C5"/>
    <w:rsid w:val="009C450D"/>
    <w:rsid w:val="009C4DD6"/>
    <w:rsid w:val="009C7EF6"/>
    <w:rsid w:val="009D0AEA"/>
    <w:rsid w:val="009D0C75"/>
    <w:rsid w:val="009D1B15"/>
    <w:rsid w:val="009D2E04"/>
    <w:rsid w:val="009D3250"/>
    <w:rsid w:val="009D367C"/>
    <w:rsid w:val="009D42C6"/>
    <w:rsid w:val="009D4B5A"/>
    <w:rsid w:val="009D6455"/>
    <w:rsid w:val="009D7ED7"/>
    <w:rsid w:val="009E0DFE"/>
    <w:rsid w:val="009E2A75"/>
    <w:rsid w:val="009E3C2F"/>
    <w:rsid w:val="009E3C4A"/>
    <w:rsid w:val="009E48F7"/>
    <w:rsid w:val="009E668D"/>
    <w:rsid w:val="009E70BD"/>
    <w:rsid w:val="009F0142"/>
    <w:rsid w:val="009F182A"/>
    <w:rsid w:val="009F21A0"/>
    <w:rsid w:val="009F2EBB"/>
    <w:rsid w:val="009F3478"/>
    <w:rsid w:val="009F36FD"/>
    <w:rsid w:val="009F42E6"/>
    <w:rsid w:val="009F4384"/>
    <w:rsid w:val="009F599C"/>
    <w:rsid w:val="009F5D3A"/>
    <w:rsid w:val="009F6325"/>
    <w:rsid w:val="009F6CA5"/>
    <w:rsid w:val="00A00429"/>
    <w:rsid w:val="00A005CE"/>
    <w:rsid w:val="00A00B54"/>
    <w:rsid w:val="00A0160D"/>
    <w:rsid w:val="00A016F3"/>
    <w:rsid w:val="00A01F29"/>
    <w:rsid w:val="00A03D3B"/>
    <w:rsid w:val="00A040FC"/>
    <w:rsid w:val="00A04A3E"/>
    <w:rsid w:val="00A10E29"/>
    <w:rsid w:val="00A111A0"/>
    <w:rsid w:val="00A12C9A"/>
    <w:rsid w:val="00A13F9F"/>
    <w:rsid w:val="00A14D0A"/>
    <w:rsid w:val="00A17B51"/>
    <w:rsid w:val="00A17BCD"/>
    <w:rsid w:val="00A20F15"/>
    <w:rsid w:val="00A21DDD"/>
    <w:rsid w:val="00A2310E"/>
    <w:rsid w:val="00A23459"/>
    <w:rsid w:val="00A2487C"/>
    <w:rsid w:val="00A264D9"/>
    <w:rsid w:val="00A27C3E"/>
    <w:rsid w:val="00A3306E"/>
    <w:rsid w:val="00A334BD"/>
    <w:rsid w:val="00A34927"/>
    <w:rsid w:val="00A36B5F"/>
    <w:rsid w:val="00A37734"/>
    <w:rsid w:val="00A40279"/>
    <w:rsid w:val="00A40960"/>
    <w:rsid w:val="00A40FF6"/>
    <w:rsid w:val="00A41D8C"/>
    <w:rsid w:val="00A4731C"/>
    <w:rsid w:val="00A51CF5"/>
    <w:rsid w:val="00A555F1"/>
    <w:rsid w:val="00A55797"/>
    <w:rsid w:val="00A56F74"/>
    <w:rsid w:val="00A574C4"/>
    <w:rsid w:val="00A579A1"/>
    <w:rsid w:val="00A600C8"/>
    <w:rsid w:val="00A60F21"/>
    <w:rsid w:val="00A612F2"/>
    <w:rsid w:val="00A628D2"/>
    <w:rsid w:val="00A63F5D"/>
    <w:rsid w:val="00A65DB1"/>
    <w:rsid w:val="00A670F7"/>
    <w:rsid w:val="00A703F2"/>
    <w:rsid w:val="00A71E24"/>
    <w:rsid w:val="00A72207"/>
    <w:rsid w:val="00A7248C"/>
    <w:rsid w:val="00A73B61"/>
    <w:rsid w:val="00A7551F"/>
    <w:rsid w:val="00A77AED"/>
    <w:rsid w:val="00A80179"/>
    <w:rsid w:val="00A809C1"/>
    <w:rsid w:val="00A815A7"/>
    <w:rsid w:val="00A82F2D"/>
    <w:rsid w:val="00A83D62"/>
    <w:rsid w:val="00A84CF6"/>
    <w:rsid w:val="00A8569B"/>
    <w:rsid w:val="00A87EFB"/>
    <w:rsid w:val="00A90B5E"/>
    <w:rsid w:val="00A91E48"/>
    <w:rsid w:val="00A9419D"/>
    <w:rsid w:val="00A958D3"/>
    <w:rsid w:val="00A96FF9"/>
    <w:rsid w:val="00A97135"/>
    <w:rsid w:val="00A973CE"/>
    <w:rsid w:val="00AA2307"/>
    <w:rsid w:val="00AA3747"/>
    <w:rsid w:val="00AA3953"/>
    <w:rsid w:val="00AA5CCA"/>
    <w:rsid w:val="00AA6100"/>
    <w:rsid w:val="00AA728B"/>
    <w:rsid w:val="00AB01B3"/>
    <w:rsid w:val="00AB1115"/>
    <w:rsid w:val="00AB1C32"/>
    <w:rsid w:val="00AB363C"/>
    <w:rsid w:val="00AB5D80"/>
    <w:rsid w:val="00AB76F1"/>
    <w:rsid w:val="00AB7A2C"/>
    <w:rsid w:val="00AC0653"/>
    <w:rsid w:val="00AC0800"/>
    <w:rsid w:val="00AC155F"/>
    <w:rsid w:val="00AC181E"/>
    <w:rsid w:val="00AC274A"/>
    <w:rsid w:val="00AC2B30"/>
    <w:rsid w:val="00AC3369"/>
    <w:rsid w:val="00AC76A4"/>
    <w:rsid w:val="00AD2392"/>
    <w:rsid w:val="00AD4103"/>
    <w:rsid w:val="00AD4A5B"/>
    <w:rsid w:val="00AD5837"/>
    <w:rsid w:val="00AD59FF"/>
    <w:rsid w:val="00AD6BDC"/>
    <w:rsid w:val="00AD76A4"/>
    <w:rsid w:val="00AD78F8"/>
    <w:rsid w:val="00AE022C"/>
    <w:rsid w:val="00AE4030"/>
    <w:rsid w:val="00AE4302"/>
    <w:rsid w:val="00AE4546"/>
    <w:rsid w:val="00AE5254"/>
    <w:rsid w:val="00AE6F67"/>
    <w:rsid w:val="00AE7801"/>
    <w:rsid w:val="00AF2840"/>
    <w:rsid w:val="00AF48F9"/>
    <w:rsid w:val="00AF4D4E"/>
    <w:rsid w:val="00AF4D7D"/>
    <w:rsid w:val="00AF791F"/>
    <w:rsid w:val="00B00AD0"/>
    <w:rsid w:val="00B0265B"/>
    <w:rsid w:val="00B028BF"/>
    <w:rsid w:val="00B03EBF"/>
    <w:rsid w:val="00B03FE5"/>
    <w:rsid w:val="00B043BC"/>
    <w:rsid w:val="00B05DF8"/>
    <w:rsid w:val="00B071DF"/>
    <w:rsid w:val="00B0757B"/>
    <w:rsid w:val="00B075FA"/>
    <w:rsid w:val="00B10A53"/>
    <w:rsid w:val="00B113F6"/>
    <w:rsid w:val="00B11C72"/>
    <w:rsid w:val="00B11E9C"/>
    <w:rsid w:val="00B13685"/>
    <w:rsid w:val="00B13E1B"/>
    <w:rsid w:val="00B142F1"/>
    <w:rsid w:val="00B176B9"/>
    <w:rsid w:val="00B20938"/>
    <w:rsid w:val="00B25450"/>
    <w:rsid w:val="00B26450"/>
    <w:rsid w:val="00B27B71"/>
    <w:rsid w:val="00B3055E"/>
    <w:rsid w:val="00B34005"/>
    <w:rsid w:val="00B348BA"/>
    <w:rsid w:val="00B379D4"/>
    <w:rsid w:val="00B41D9C"/>
    <w:rsid w:val="00B42520"/>
    <w:rsid w:val="00B45701"/>
    <w:rsid w:val="00B46FBD"/>
    <w:rsid w:val="00B503A8"/>
    <w:rsid w:val="00B50675"/>
    <w:rsid w:val="00B51B97"/>
    <w:rsid w:val="00B5519E"/>
    <w:rsid w:val="00B56D1C"/>
    <w:rsid w:val="00B61222"/>
    <w:rsid w:val="00B63109"/>
    <w:rsid w:val="00B6373B"/>
    <w:rsid w:val="00B63975"/>
    <w:rsid w:val="00B64647"/>
    <w:rsid w:val="00B65AD0"/>
    <w:rsid w:val="00B66905"/>
    <w:rsid w:val="00B6737A"/>
    <w:rsid w:val="00B71EBE"/>
    <w:rsid w:val="00B71FAC"/>
    <w:rsid w:val="00B72EBE"/>
    <w:rsid w:val="00B75C3D"/>
    <w:rsid w:val="00B761C6"/>
    <w:rsid w:val="00B77A35"/>
    <w:rsid w:val="00B80ACC"/>
    <w:rsid w:val="00B80C2F"/>
    <w:rsid w:val="00B80EE6"/>
    <w:rsid w:val="00B839AF"/>
    <w:rsid w:val="00B862E1"/>
    <w:rsid w:val="00B87583"/>
    <w:rsid w:val="00B90979"/>
    <w:rsid w:val="00B90D68"/>
    <w:rsid w:val="00B91571"/>
    <w:rsid w:val="00B91A16"/>
    <w:rsid w:val="00B92B0D"/>
    <w:rsid w:val="00B93F05"/>
    <w:rsid w:val="00B9458A"/>
    <w:rsid w:val="00B94A0F"/>
    <w:rsid w:val="00B94CE3"/>
    <w:rsid w:val="00B9528E"/>
    <w:rsid w:val="00B95F21"/>
    <w:rsid w:val="00BA1C2D"/>
    <w:rsid w:val="00BA1D6C"/>
    <w:rsid w:val="00BA2FA2"/>
    <w:rsid w:val="00BA5C33"/>
    <w:rsid w:val="00BB01AA"/>
    <w:rsid w:val="00BB02CE"/>
    <w:rsid w:val="00BB071C"/>
    <w:rsid w:val="00BB07D5"/>
    <w:rsid w:val="00BB1160"/>
    <w:rsid w:val="00BB1811"/>
    <w:rsid w:val="00BB4C86"/>
    <w:rsid w:val="00BB5BFC"/>
    <w:rsid w:val="00BC100F"/>
    <w:rsid w:val="00BC136A"/>
    <w:rsid w:val="00BC1B62"/>
    <w:rsid w:val="00BC26DD"/>
    <w:rsid w:val="00BC2B2C"/>
    <w:rsid w:val="00BC4C30"/>
    <w:rsid w:val="00BC4F07"/>
    <w:rsid w:val="00BC5822"/>
    <w:rsid w:val="00BD1D05"/>
    <w:rsid w:val="00BD3524"/>
    <w:rsid w:val="00BD3A51"/>
    <w:rsid w:val="00BD55CC"/>
    <w:rsid w:val="00BD6EDC"/>
    <w:rsid w:val="00BE0900"/>
    <w:rsid w:val="00BE0AE9"/>
    <w:rsid w:val="00BE1FB4"/>
    <w:rsid w:val="00BE2E63"/>
    <w:rsid w:val="00BE305F"/>
    <w:rsid w:val="00BE3CA2"/>
    <w:rsid w:val="00BE50E7"/>
    <w:rsid w:val="00BE5A74"/>
    <w:rsid w:val="00BE5CEF"/>
    <w:rsid w:val="00BE6C17"/>
    <w:rsid w:val="00BF0434"/>
    <w:rsid w:val="00BF0A31"/>
    <w:rsid w:val="00BF1075"/>
    <w:rsid w:val="00BF1CFB"/>
    <w:rsid w:val="00BF2958"/>
    <w:rsid w:val="00BF2E10"/>
    <w:rsid w:val="00BF3CFC"/>
    <w:rsid w:val="00BF681A"/>
    <w:rsid w:val="00C01D0D"/>
    <w:rsid w:val="00C02F09"/>
    <w:rsid w:val="00C043B0"/>
    <w:rsid w:val="00C062D4"/>
    <w:rsid w:val="00C0797C"/>
    <w:rsid w:val="00C07C8E"/>
    <w:rsid w:val="00C07E5B"/>
    <w:rsid w:val="00C1078F"/>
    <w:rsid w:val="00C107F1"/>
    <w:rsid w:val="00C10AE7"/>
    <w:rsid w:val="00C10E00"/>
    <w:rsid w:val="00C11453"/>
    <w:rsid w:val="00C126F2"/>
    <w:rsid w:val="00C12C27"/>
    <w:rsid w:val="00C134FD"/>
    <w:rsid w:val="00C1400A"/>
    <w:rsid w:val="00C1509C"/>
    <w:rsid w:val="00C164A7"/>
    <w:rsid w:val="00C17463"/>
    <w:rsid w:val="00C17B37"/>
    <w:rsid w:val="00C17F65"/>
    <w:rsid w:val="00C211D1"/>
    <w:rsid w:val="00C220A5"/>
    <w:rsid w:val="00C24AE9"/>
    <w:rsid w:val="00C25406"/>
    <w:rsid w:val="00C25FA7"/>
    <w:rsid w:val="00C27016"/>
    <w:rsid w:val="00C316E1"/>
    <w:rsid w:val="00C325B5"/>
    <w:rsid w:val="00C326A6"/>
    <w:rsid w:val="00C32937"/>
    <w:rsid w:val="00C32AD5"/>
    <w:rsid w:val="00C349B9"/>
    <w:rsid w:val="00C354B3"/>
    <w:rsid w:val="00C36EF1"/>
    <w:rsid w:val="00C371D4"/>
    <w:rsid w:val="00C3722E"/>
    <w:rsid w:val="00C40865"/>
    <w:rsid w:val="00C40BC3"/>
    <w:rsid w:val="00C40C13"/>
    <w:rsid w:val="00C41633"/>
    <w:rsid w:val="00C41A52"/>
    <w:rsid w:val="00C426D0"/>
    <w:rsid w:val="00C428E2"/>
    <w:rsid w:val="00C4504D"/>
    <w:rsid w:val="00C453DA"/>
    <w:rsid w:val="00C45F6D"/>
    <w:rsid w:val="00C4678B"/>
    <w:rsid w:val="00C473C2"/>
    <w:rsid w:val="00C51AD8"/>
    <w:rsid w:val="00C521D7"/>
    <w:rsid w:val="00C526F5"/>
    <w:rsid w:val="00C52EBE"/>
    <w:rsid w:val="00C555C1"/>
    <w:rsid w:val="00C5588B"/>
    <w:rsid w:val="00C55C4D"/>
    <w:rsid w:val="00C57AF2"/>
    <w:rsid w:val="00C60CAD"/>
    <w:rsid w:val="00C625BB"/>
    <w:rsid w:val="00C62D0F"/>
    <w:rsid w:val="00C62D4E"/>
    <w:rsid w:val="00C63569"/>
    <w:rsid w:val="00C645E6"/>
    <w:rsid w:val="00C64D71"/>
    <w:rsid w:val="00C659B4"/>
    <w:rsid w:val="00C66E70"/>
    <w:rsid w:val="00C67565"/>
    <w:rsid w:val="00C67EC4"/>
    <w:rsid w:val="00C7056E"/>
    <w:rsid w:val="00C70797"/>
    <w:rsid w:val="00C70FE0"/>
    <w:rsid w:val="00C71735"/>
    <w:rsid w:val="00C72F38"/>
    <w:rsid w:val="00C73395"/>
    <w:rsid w:val="00C7537A"/>
    <w:rsid w:val="00C81219"/>
    <w:rsid w:val="00C81CD3"/>
    <w:rsid w:val="00C81D6B"/>
    <w:rsid w:val="00C83DB0"/>
    <w:rsid w:val="00C858E4"/>
    <w:rsid w:val="00C86029"/>
    <w:rsid w:val="00C86BCE"/>
    <w:rsid w:val="00C872AF"/>
    <w:rsid w:val="00C872F5"/>
    <w:rsid w:val="00C87D3F"/>
    <w:rsid w:val="00C907EE"/>
    <w:rsid w:val="00C924B1"/>
    <w:rsid w:val="00C93BE8"/>
    <w:rsid w:val="00C941DA"/>
    <w:rsid w:val="00C94A3A"/>
    <w:rsid w:val="00C97FED"/>
    <w:rsid w:val="00CA1ABF"/>
    <w:rsid w:val="00CA2ECE"/>
    <w:rsid w:val="00CA4A5D"/>
    <w:rsid w:val="00CA5EF7"/>
    <w:rsid w:val="00CA6021"/>
    <w:rsid w:val="00CA615C"/>
    <w:rsid w:val="00CA6CB3"/>
    <w:rsid w:val="00CB0E17"/>
    <w:rsid w:val="00CB204D"/>
    <w:rsid w:val="00CB3EA4"/>
    <w:rsid w:val="00CB41B6"/>
    <w:rsid w:val="00CB7603"/>
    <w:rsid w:val="00CB7EA8"/>
    <w:rsid w:val="00CC0494"/>
    <w:rsid w:val="00CC081C"/>
    <w:rsid w:val="00CC3C60"/>
    <w:rsid w:val="00CC3D63"/>
    <w:rsid w:val="00CC4E02"/>
    <w:rsid w:val="00CC5195"/>
    <w:rsid w:val="00CD07F9"/>
    <w:rsid w:val="00CD0AA6"/>
    <w:rsid w:val="00CD276D"/>
    <w:rsid w:val="00CD381B"/>
    <w:rsid w:val="00CD41F8"/>
    <w:rsid w:val="00CD4E28"/>
    <w:rsid w:val="00CD55C7"/>
    <w:rsid w:val="00CD6887"/>
    <w:rsid w:val="00CD73AF"/>
    <w:rsid w:val="00CD750A"/>
    <w:rsid w:val="00CD7986"/>
    <w:rsid w:val="00CE0A66"/>
    <w:rsid w:val="00CE305B"/>
    <w:rsid w:val="00CE3A88"/>
    <w:rsid w:val="00CE446C"/>
    <w:rsid w:val="00CE4F8B"/>
    <w:rsid w:val="00CE6602"/>
    <w:rsid w:val="00CE79C4"/>
    <w:rsid w:val="00CE7AAE"/>
    <w:rsid w:val="00CE7F07"/>
    <w:rsid w:val="00CF15E1"/>
    <w:rsid w:val="00CF1DEF"/>
    <w:rsid w:val="00CF2DE6"/>
    <w:rsid w:val="00CF2F10"/>
    <w:rsid w:val="00CF37E0"/>
    <w:rsid w:val="00CF3F62"/>
    <w:rsid w:val="00CF51A0"/>
    <w:rsid w:val="00CF5EC7"/>
    <w:rsid w:val="00CF6A2E"/>
    <w:rsid w:val="00CF6B42"/>
    <w:rsid w:val="00CF7486"/>
    <w:rsid w:val="00CF76BF"/>
    <w:rsid w:val="00D004BE"/>
    <w:rsid w:val="00D00F3D"/>
    <w:rsid w:val="00D01796"/>
    <w:rsid w:val="00D0389E"/>
    <w:rsid w:val="00D0459F"/>
    <w:rsid w:val="00D048F0"/>
    <w:rsid w:val="00D0571C"/>
    <w:rsid w:val="00D064F3"/>
    <w:rsid w:val="00D07EED"/>
    <w:rsid w:val="00D113A0"/>
    <w:rsid w:val="00D11844"/>
    <w:rsid w:val="00D124B9"/>
    <w:rsid w:val="00D133AB"/>
    <w:rsid w:val="00D1395D"/>
    <w:rsid w:val="00D13B41"/>
    <w:rsid w:val="00D13EE9"/>
    <w:rsid w:val="00D1498D"/>
    <w:rsid w:val="00D156CC"/>
    <w:rsid w:val="00D15A9B"/>
    <w:rsid w:val="00D15D70"/>
    <w:rsid w:val="00D16D51"/>
    <w:rsid w:val="00D20FA0"/>
    <w:rsid w:val="00D23CC0"/>
    <w:rsid w:val="00D23DF3"/>
    <w:rsid w:val="00D247BD"/>
    <w:rsid w:val="00D24A58"/>
    <w:rsid w:val="00D24CB7"/>
    <w:rsid w:val="00D25308"/>
    <w:rsid w:val="00D26121"/>
    <w:rsid w:val="00D26A23"/>
    <w:rsid w:val="00D326BA"/>
    <w:rsid w:val="00D35161"/>
    <w:rsid w:val="00D36CA5"/>
    <w:rsid w:val="00D3737D"/>
    <w:rsid w:val="00D3783A"/>
    <w:rsid w:val="00D4024B"/>
    <w:rsid w:val="00D40647"/>
    <w:rsid w:val="00D41CF9"/>
    <w:rsid w:val="00D44D45"/>
    <w:rsid w:val="00D4610E"/>
    <w:rsid w:val="00D462DF"/>
    <w:rsid w:val="00D47296"/>
    <w:rsid w:val="00D50BDD"/>
    <w:rsid w:val="00D52E9C"/>
    <w:rsid w:val="00D5316B"/>
    <w:rsid w:val="00D53EDC"/>
    <w:rsid w:val="00D5547D"/>
    <w:rsid w:val="00D55E5D"/>
    <w:rsid w:val="00D56D89"/>
    <w:rsid w:val="00D57FD5"/>
    <w:rsid w:val="00D608EF"/>
    <w:rsid w:val="00D60A10"/>
    <w:rsid w:val="00D61EBB"/>
    <w:rsid w:val="00D62BD1"/>
    <w:rsid w:val="00D63027"/>
    <w:rsid w:val="00D6385C"/>
    <w:rsid w:val="00D63DB0"/>
    <w:rsid w:val="00D64FF4"/>
    <w:rsid w:val="00D65494"/>
    <w:rsid w:val="00D71F66"/>
    <w:rsid w:val="00D73AA3"/>
    <w:rsid w:val="00D73D37"/>
    <w:rsid w:val="00D74545"/>
    <w:rsid w:val="00D74A50"/>
    <w:rsid w:val="00D74F2C"/>
    <w:rsid w:val="00D77CA6"/>
    <w:rsid w:val="00D84777"/>
    <w:rsid w:val="00D86700"/>
    <w:rsid w:val="00D87564"/>
    <w:rsid w:val="00D909F0"/>
    <w:rsid w:val="00D91EE2"/>
    <w:rsid w:val="00D92559"/>
    <w:rsid w:val="00D92643"/>
    <w:rsid w:val="00D92675"/>
    <w:rsid w:val="00D92D6A"/>
    <w:rsid w:val="00D96031"/>
    <w:rsid w:val="00D97223"/>
    <w:rsid w:val="00D9763D"/>
    <w:rsid w:val="00DA235A"/>
    <w:rsid w:val="00DA3675"/>
    <w:rsid w:val="00DA409E"/>
    <w:rsid w:val="00DA429A"/>
    <w:rsid w:val="00DA46CC"/>
    <w:rsid w:val="00DB0348"/>
    <w:rsid w:val="00DB3415"/>
    <w:rsid w:val="00DB532C"/>
    <w:rsid w:val="00DB625F"/>
    <w:rsid w:val="00DB74B7"/>
    <w:rsid w:val="00DB7C26"/>
    <w:rsid w:val="00DC3A1F"/>
    <w:rsid w:val="00DC3A7C"/>
    <w:rsid w:val="00DC3D41"/>
    <w:rsid w:val="00DC43DB"/>
    <w:rsid w:val="00DC47B4"/>
    <w:rsid w:val="00DC6EDA"/>
    <w:rsid w:val="00DD1BB1"/>
    <w:rsid w:val="00DD4B45"/>
    <w:rsid w:val="00DD5390"/>
    <w:rsid w:val="00DE054F"/>
    <w:rsid w:val="00DE199D"/>
    <w:rsid w:val="00DE319B"/>
    <w:rsid w:val="00DE3E22"/>
    <w:rsid w:val="00DE43F2"/>
    <w:rsid w:val="00DE6254"/>
    <w:rsid w:val="00DE6F4D"/>
    <w:rsid w:val="00DE7930"/>
    <w:rsid w:val="00DF0DBE"/>
    <w:rsid w:val="00DF1875"/>
    <w:rsid w:val="00DF395F"/>
    <w:rsid w:val="00DF3A5C"/>
    <w:rsid w:val="00DF3C3E"/>
    <w:rsid w:val="00DF700B"/>
    <w:rsid w:val="00E01069"/>
    <w:rsid w:val="00E01D1E"/>
    <w:rsid w:val="00E0291C"/>
    <w:rsid w:val="00E04484"/>
    <w:rsid w:val="00E044AF"/>
    <w:rsid w:val="00E04FC3"/>
    <w:rsid w:val="00E064C1"/>
    <w:rsid w:val="00E06585"/>
    <w:rsid w:val="00E0712A"/>
    <w:rsid w:val="00E10CA1"/>
    <w:rsid w:val="00E10E44"/>
    <w:rsid w:val="00E11C18"/>
    <w:rsid w:val="00E12826"/>
    <w:rsid w:val="00E154D2"/>
    <w:rsid w:val="00E15F18"/>
    <w:rsid w:val="00E169D6"/>
    <w:rsid w:val="00E16E15"/>
    <w:rsid w:val="00E211DD"/>
    <w:rsid w:val="00E219D9"/>
    <w:rsid w:val="00E23063"/>
    <w:rsid w:val="00E235DB"/>
    <w:rsid w:val="00E239F7"/>
    <w:rsid w:val="00E24D02"/>
    <w:rsid w:val="00E24EEF"/>
    <w:rsid w:val="00E2560A"/>
    <w:rsid w:val="00E25B6C"/>
    <w:rsid w:val="00E269C7"/>
    <w:rsid w:val="00E2752F"/>
    <w:rsid w:val="00E27705"/>
    <w:rsid w:val="00E30FCD"/>
    <w:rsid w:val="00E31BA8"/>
    <w:rsid w:val="00E31EE5"/>
    <w:rsid w:val="00E323E2"/>
    <w:rsid w:val="00E436D6"/>
    <w:rsid w:val="00E4400B"/>
    <w:rsid w:val="00E45020"/>
    <w:rsid w:val="00E46AE9"/>
    <w:rsid w:val="00E50177"/>
    <w:rsid w:val="00E5213E"/>
    <w:rsid w:val="00E53C2E"/>
    <w:rsid w:val="00E54601"/>
    <w:rsid w:val="00E550B9"/>
    <w:rsid w:val="00E55F9E"/>
    <w:rsid w:val="00E5696F"/>
    <w:rsid w:val="00E57FF2"/>
    <w:rsid w:val="00E600B1"/>
    <w:rsid w:val="00E6045E"/>
    <w:rsid w:val="00E61596"/>
    <w:rsid w:val="00E62233"/>
    <w:rsid w:val="00E6352C"/>
    <w:rsid w:val="00E66D4C"/>
    <w:rsid w:val="00E670DA"/>
    <w:rsid w:val="00E70826"/>
    <w:rsid w:val="00E7142D"/>
    <w:rsid w:val="00E71AF4"/>
    <w:rsid w:val="00E73577"/>
    <w:rsid w:val="00E74735"/>
    <w:rsid w:val="00E74EDB"/>
    <w:rsid w:val="00E77912"/>
    <w:rsid w:val="00E7799A"/>
    <w:rsid w:val="00E82184"/>
    <w:rsid w:val="00E82518"/>
    <w:rsid w:val="00E834DF"/>
    <w:rsid w:val="00E8351B"/>
    <w:rsid w:val="00E8459A"/>
    <w:rsid w:val="00E86B4C"/>
    <w:rsid w:val="00E907D8"/>
    <w:rsid w:val="00E90A0E"/>
    <w:rsid w:val="00E90B6D"/>
    <w:rsid w:val="00E91518"/>
    <w:rsid w:val="00E92432"/>
    <w:rsid w:val="00E926E2"/>
    <w:rsid w:val="00E92AB4"/>
    <w:rsid w:val="00E92AC6"/>
    <w:rsid w:val="00E93E44"/>
    <w:rsid w:val="00E94542"/>
    <w:rsid w:val="00E947CF"/>
    <w:rsid w:val="00E954A7"/>
    <w:rsid w:val="00E97980"/>
    <w:rsid w:val="00E97E3A"/>
    <w:rsid w:val="00E97F5C"/>
    <w:rsid w:val="00E97FEB"/>
    <w:rsid w:val="00EA1938"/>
    <w:rsid w:val="00EA2C40"/>
    <w:rsid w:val="00EA3ACF"/>
    <w:rsid w:val="00EA57EF"/>
    <w:rsid w:val="00EA6A26"/>
    <w:rsid w:val="00EA72EE"/>
    <w:rsid w:val="00EA774A"/>
    <w:rsid w:val="00EA7E33"/>
    <w:rsid w:val="00EB017D"/>
    <w:rsid w:val="00EB05B7"/>
    <w:rsid w:val="00EB0B0A"/>
    <w:rsid w:val="00EB1109"/>
    <w:rsid w:val="00EB28D5"/>
    <w:rsid w:val="00EB300B"/>
    <w:rsid w:val="00EB64F9"/>
    <w:rsid w:val="00EB6E31"/>
    <w:rsid w:val="00EC2C52"/>
    <w:rsid w:val="00EC363C"/>
    <w:rsid w:val="00EC4A19"/>
    <w:rsid w:val="00EC7A72"/>
    <w:rsid w:val="00ED1586"/>
    <w:rsid w:val="00ED4DBC"/>
    <w:rsid w:val="00ED5920"/>
    <w:rsid w:val="00ED690E"/>
    <w:rsid w:val="00ED6BB5"/>
    <w:rsid w:val="00ED7822"/>
    <w:rsid w:val="00EE0AEC"/>
    <w:rsid w:val="00EE189A"/>
    <w:rsid w:val="00EE3C34"/>
    <w:rsid w:val="00EE6243"/>
    <w:rsid w:val="00EE6ED6"/>
    <w:rsid w:val="00EF0E9A"/>
    <w:rsid w:val="00EF36E3"/>
    <w:rsid w:val="00EF5B3A"/>
    <w:rsid w:val="00EF7707"/>
    <w:rsid w:val="00F00747"/>
    <w:rsid w:val="00F019F7"/>
    <w:rsid w:val="00F0284E"/>
    <w:rsid w:val="00F02D65"/>
    <w:rsid w:val="00F03AEA"/>
    <w:rsid w:val="00F043A0"/>
    <w:rsid w:val="00F04E72"/>
    <w:rsid w:val="00F10292"/>
    <w:rsid w:val="00F14106"/>
    <w:rsid w:val="00F17425"/>
    <w:rsid w:val="00F200D2"/>
    <w:rsid w:val="00F203D6"/>
    <w:rsid w:val="00F21D05"/>
    <w:rsid w:val="00F227A0"/>
    <w:rsid w:val="00F23115"/>
    <w:rsid w:val="00F234CA"/>
    <w:rsid w:val="00F23CE1"/>
    <w:rsid w:val="00F26D9A"/>
    <w:rsid w:val="00F32452"/>
    <w:rsid w:val="00F32C3C"/>
    <w:rsid w:val="00F34EE7"/>
    <w:rsid w:val="00F35975"/>
    <w:rsid w:val="00F377F2"/>
    <w:rsid w:val="00F40C5A"/>
    <w:rsid w:val="00F420C2"/>
    <w:rsid w:val="00F43548"/>
    <w:rsid w:val="00F44F1C"/>
    <w:rsid w:val="00F45C58"/>
    <w:rsid w:val="00F46072"/>
    <w:rsid w:val="00F463CC"/>
    <w:rsid w:val="00F50811"/>
    <w:rsid w:val="00F51494"/>
    <w:rsid w:val="00F5451A"/>
    <w:rsid w:val="00F546C1"/>
    <w:rsid w:val="00F56F90"/>
    <w:rsid w:val="00F6024F"/>
    <w:rsid w:val="00F60923"/>
    <w:rsid w:val="00F60B31"/>
    <w:rsid w:val="00F622A5"/>
    <w:rsid w:val="00F62587"/>
    <w:rsid w:val="00F62EE8"/>
    <w:rsid w:val="00F65BE5"/>
    <w:rsid w:val="00F6650A"/>
    <w:rsid w:val="00F66AD0"/>
    <w:rsid w:val="00F724FF"/>
    <w:rsid w:val="00F73D8B"/>
    <w:rsid w:val="00F74EE6"/>
    <w:rsid w:val="00F76A2B"/>
    <w:rsid w:val="00F775FE"/>
    <w:rsid w:val="00F77610"/>
    <w:rsid w:val="00F80806"/>
    <w:rsid w:val="00F809D2"/>
    <w:rsid w:val="00F80AB9"/>
    <w:rsid w:val="00F820B5"/>
    <w:rsid w:val="00F82C38"/>
    <w:rsid w:val="00F84302"/>
    <w:rsid w:val="00F849E9"/>
    <w:rsid w:val="00F905C3"/>
    <w:rsid w:val="00F91A5E"/>
    <w:rsid w:val="00F93666"/>
    <w:rsid w:val="00F970F7"/>
    <w:rsid w:val="00F97416"/>
    <w:rsid w:val="00FA2635"/>
    <w:rsid w:val="00FA276A"/>
    <w:rsid w:val="00FA579F"/>
    <w:rsid w:val="00FA5925"/>
    <w:rsid w:val="00FA699E"/>
    <w:rsid w:val="00FA6EDB"/>
    <w:rsid w:val="00FA7098"/>
    <w:rsid w:val="00FA774B"/>
    <w:rsid w:val="00FA7A89"/>
    <w:rsid w:val="00FA7F73"/>
    <w:rsid w:val="00FB25DB"/>
    <w:rsid w:val="00FB26E5"/>
    <w:rsid w:val="00FB52A0"/>
    <w:rsid w:val="00FB5A44"/>
    <w:rsid w:val="00FB7466"/>
    <w:rsid w:val="00FC0996"/>
    <w:rsid w:val="00FC7A80"/>
    <w:rsid w:val="00FC7E00"/>
    <w:rsid w:val="00FD09EF"/>
    <w:rsid w:val="00FD270D"/>
    <w:rsid w:val="00FD3655"/>
    <w:rsid w:val="00FD3837"/>
    <w:rsid w:val="00FD4740"/>
    <w:rsid w:val="00FD568A"/>
    <w:rsid w:val="00FD7848"/>
    <w:rsid w:val="00FE06AC"/>
    <w:rsid w:val="00FE13D9"/>
    <w:rsid w:val="00FE142C"/>
    <w:rsid w:val="00FE4D08"/>
    <w:rsid w:val="00FE50C2"/>
    <w:rsid w:val="00FE5785"/>
    <w:rsid w:val="00FE582B"/>
    <w:rsid w:val="00FE5874"/>
    <w:rsid w:val="00FE5CD9"/>
    <w:rsid w:val="00FE6AF4"/>
    <w:rsid w:val="00FE71DB"/>
    <w:rsid w:val="00FF07F3"/>
    <w:rsid w:val="00FF1B47"/>
    <w:rsid w:val="00FF1CD9"/>
    <w:rsid w:val="00FF1D28"/>
    <w:rsid w:val="00FF35E6"/>
    <w:rsid w:val="00FF42EF"/>
    <w:rsid w:val="00FF6763"/>
    <w:rsid w:val="00FF6A69"/>
    <w:rsid w:val="00FF73B6"/>
    <w:rsid w:val="00FF7401"/>
    <w:rsid w:val="00FF7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408"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rsid w:val="00907408"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rsid w:val="00907408"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rsid w:val="00907408"/>
    <w:pPr>
      <w:keepNext/>
      <w:jc w:val="center"/>
      <w:outlineLvl w:val="2"/>
    </w:pPr>
    <w:rPr>
      <w:rFonts w:ascii="Arial" w:hAnsi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rsid w:val="00907408"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rsid w:val="00907408"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rsid w:val="00907408"/>
    <w:pPr>
      <w:keepNext/>
      <w:jc w:val="center"/>
      <w:outlineLvl w:val="5"/>
    </w:pPr>
    <w:rPr>
      <w:rFonts w:ascii="Verdana" w:hAnsi="Verdana"/>
      <w:b/>
      <w:bCs/>
      <w:sz w:val="16"/>
      <w:szCs w:val="22"/>
    </w:rPr>
  </w:style>
  <w:style w:type="paragraph" w:styleId="Ttulo7">
    <w:name w:val="heading 7"/>
    <w:basedOn w:val="Normal"/>
    <w:next w:val="Normal"/>
    <w:qFormat/>
    <w:rsid w:val="00907408"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rsid w:val="00907408"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rsid w:val="00907408"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rsid w:val="00907408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07408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sid w:val="00907408"/>
    <w:rPr>
      <w:rFonts w:ascii="Tahoma" w:hAnsi="Tahoma" w:cs="Tahoma"/>
      <w:sz w:val="16"/>
      <w:szCs w:val="16"/>
    </w:rPr>
  </w:style>
  <w:style w:type="character" w:styleId="Hipervnculo">
    <w:name w:val="Hyperlink"/>
    <w:rsid w:val="00907408"/>
    <w:rPr>
      <w:color w:val="0000FF"/>
      <w:u w:val="single"/>
    </w:rPr>
  </w:style>
  <w:style w:type="paragraph" w:styleId="Textoindependiente">
    <w:name w:val="Body Text"/>
    <w:basedOn w:val="Normal"/>
    <w:rsid w:val="00907408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rsid w:val="00907408"/>
    <w:pPr>
      <w:jc w:val="both"/>
    </w:pPr>
    <w:rPr>
      <w:rFonts w:ascii="Arial" w:hAnsi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rsid w:val="00907408"/>
    <w:pPr>
      <w:jc w:val="center"/>
    </w:pPr>
    <w:rPr>
      <w:rFonts w:ascii="Arial" w:hAnsi="Arial"/>
      <w:b/>
      <w:bCs/>
      <w:sz w:val="22"/>
      <w:szCs w:val="22"/>
    </w:rPr>
  </w:style>
  <w:style w:type="character" w:customStyle="1" w:styleId="EquationCaption">
    <w:name w:val="_Equation Caption"/>
    <w:basedOn w:val="Fuentedeprrafopredeter"/>
    <w:rsid w:val="00907408"/>
  </w:style>
  <w:style w:type="character" w:styleId="Hipervnculovisitado">
    <w:name w:val="FollowedHyperlink"/>
    <w:rsid w:val="00907408"/>
    <w:rPr>
      <w:color w:val="800080"/>
      <w:u w:val="single"/>
    </w:rPr>
  </w:style>
  <w:style w:type="paragraph" w:customStyle="1" w:styleId="Default">
    <w:name w:val="Default"/>
    <w:rsid w:val="00907408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rsid w:val="00907408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rsid w:val="00907408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rsid w:val="00907408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408"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rsid w:val="00907408"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rsid w:val="00907408"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rsid w:val="00907408"/>
    <w:pPr>
      <w:keepNext/>
      <w:jc w:val="center"/>
      <w:outlineLvl w:val="2"/>
    </w:pPr>
    <w:rPr>
      <w:rFonts w:ascii="Arial" w:hAnsi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rsid w:val="00907408"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rsid w:val="00907408"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rsid w:val="00907408"/>
    <w:pPr>
      <w:keepNext/>
      <w:jc w:val="center"/>
      <w:outlineLvl w:val="5"/>
    </w:pPr>
    <w:rPr>
      <w:rFonts w:ascii="Verdana" w:hAnsi="Verdana"/>
      <w:b/>
      <w:bCs/>
      <w:sz w:val="16"/>
      <w:szCs w:val="22"/>
    </w:rPr>
  </w:style>
  <w:style w:type="paragraph" w:styleId="Ttulo7">
    <w:name w:val="heading 7"/>
    <w:basedOn w:val="Normal"/>
    <w:next w:val="Normal"/>
    <w:qFormat/>
    <w:rsid w:val="00907408"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rsid w:val="00907408"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rsid w:val="00907408"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rsid w:val="00907408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07408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sid w:val="00907408"/>
    <w:rPr>
      <w:rFonts w:ascii="Tahoma" w:hAnsi="Tahoma" w:cs="Tahoma"/>
      <w:sz w:val="16"/>
      <w:szCs w:val="16"/>
    </w:rPr>
  </w:style>
  <w:style w:type="character" w:styleId="Hipervnculo">
    <w:name w:val="Hyperlink"/>
    <w:rsid w:val="00907408"/>
    <w:rPr>
      <w:color w:val="0000FF"/>
      <w:u w:val="single"/>
    </w:rPr>
  </w:style>
  <w:style w:type="paragraph" w:styleId="Textoindependiente">
    <w:name w:val="Body Text"/>
    <w:basedOn w:val="Normal"/>
    <w:rsid w:val="00907408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rsid w:val="00907408"/>
    <w:pPr>
      <w:jc w:val="both"/>
    </w:pPr>
    <w:rPr>
      <w:rFonts w:ascii="Arial" w:hAnsi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rsid w:val="00907408"/>
    <w:pPr>
      <w:jc w:val="center"/>
    </w:pPr>
    <w:rPr>
      <w:rFonts w:ascii="Arial" w:hAnsi="Arial"/>
      <w:b/>
      <w:bCs/>
      <w:sz w:val="22"/>
      <w:szCs w:val="22"/>
    </w:rPr>
  </w:style>
  <w:style w:type="character" w:customStyle="1" w:styleId="EquationCaption">
    <w:name w:val="_Equation Caption"/>
    <w:basedOn w:val="Fuentedeprrafopredeter"/>
    <w:rsid w:val="00907408"/>
  </w:style>
  <w:style w:type="character" w:styleId="Hipervnculovisitado">
    <w:name w:val="FollowedHyperlink"/>
    <w:rsid w:val="00907408"/>
    <w:rPr>
      <w:color w:val="800080"/>
      <w:u w:val="single"/>
    </w:rPr>
  </w:style>
  <w:style w:type="paragraph" w:customStyle="1" w:styleId="Default">
    <w:name w:val="Default"/>
    <w:rsid w:val="00907408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rsid w:val="00907408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rsid w:val="00907408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rsid w:val="00907408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5</TotalTime>
  <Pages>1</Pages>
  <Words>430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2790</CharactersWithSpaces>
  <SharedDoc>false</SharedDoc>
  <HLinks>
    <vt:vector size="12" baseType="variant">
      <vt:variant>
        <vt:i4>1376336</vt:i4>
      </vt:variant>
      <vt:variant>
        <vt:i4>5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Funcionario</cp:lastModifiedBy>
  <cp:revision>4</cp:revision>
  <cp:lastPrinted>2019-01-14T17:18:00Z</cp:lastPrinted>
  <dcterms:created xsi:type="dcterms:W3CDTF">2023-01-25T17:45:00Z</dcterms:created>
  <dcterms:modified xsi:type="dcterms:W3CDTF">2023-04-09T10:46:00Z</dcterms:modified>
</cp:coreProperties>
</file>