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D5FBC0" w14:textId="77777777" w:rsidR="00295405" w:rsidRDefault="00295405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p w14:paraId="3F5C8603" w14:textId="4ADB2677" w:rsidR="00462709" w:rsidRDefault="001077D6" w:rsidP="00EA6758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Con la finalidad de participar en el Pr</w:t>
      </w:r>
      <w:r w:rsidR="000269BC">
        <w:rPr>
          <w:rFonts w:ascii="Arial" w:hAnsi="Arial" w:cs="Arial"/>
        </w:rPr>
        <w:t>oceso de Selección Nro. Mic-00</w:t>
      </w:r>
      <w:r w:rsidR="00CF0C95">
        <w:rPr>
          <w:rFonts w:ascii="Arial" w:hAnsi="Arial" w:cs="Arial"/>
        </w:rPr>
        <w:t>11</w:t>
      </w:r>
      <w:r w:rsidR="00C649F1">
        <w:rPr>
          <w:rFonts w:ascii="Arial" w:hAnsi="Arial" w:cs="Arial"/>
        </w:rPr>
        <w:t>-DROC-2023</w:t>
      </w:r>
      <w:r>
        <w:rPr>
          <w:rFonts w:ascii="Arial" w:hAnsi="Arial" w:cs="Arial"/>
        </w:rPr>
        <w:t xml:space="preserve">, cuyo objeto </w:t>
      </w:r>
      <w:r w:rsidR="000027C6">
        <w:rPr>
          <w:rFonts w:ascii="Arial" w:hAnsi="Arial" w:cs="Arial"/>
        </w:rPr>
        <w:t>son</w:t>
      </w:r>
      <w:r>
        <w:rPr>
          <w:rFonts w:ascii="Arial" w:hAnsi="Arial" w:cs="Arial"/>
        </w:rPr>
        <w:t xml:space="preserve"> </w:t>
      </w:r>
      <w:r w:rsidR="00C66031">
        <w:rPr>
          <w:rFonts w:ascii="Arial" w:hAnsi="Arial" w:cs="Arial"/>
        </w:rPr>
        <w:t>los</w:t>
      </w:r>
      <w:r w:rsidR="000027C6">
        <w:rPr>
          <w:rFonts w:ascii="Arial" w:hAnsi="Arial" w:cs="Arial"/>
        </w:rPr>
        <w:t xml:space="preserve"> e</w:t>
      </w:r>
      <w:r w:rsidR="000027C6" w:rsidRPr="000027C6">
        <w:rPr>
          <w:rFonts w:ascii="Arial" w:hAnsi="Arial" w:cs="Arial"/>
        </w:rPr>
        <w:t>xámenes médico ocupacionales para los funcionarios de la Regional Occidente</w:t>
      </w:r>
      <w:r w:rsidR="0017350B">
        <w:rPr>
          <w:rFonts w:ascii="Arial" w:hAnsi="Arial" w:cs="Arial"/>
        </w:rPr>
        <w:t xml:space="preserve">, </w:t>
      </w:r>
      <w:r w:rsidR="001D3D37">
        <w:rPr>
          <w:rFonts w:ascii="Arial" w:hAnsi="Arial" w:cs="Arial"/>
        </w:rPr>
        <w:t xml:space="preserve">me comprometo con la excelente calidad de los </w:t>
      </w:r>
      <w:r w:rsidR="0017350B">
        <w:rPr>
          <w:rFonts w:ascii="Arial" w:hAnsi="Arial" w:cs="Arial"/>
        </w:rPr>
        <w:t>servicios</w:t>
      </w:r>
      <w:r w:rsidR="003F556E">
        <w:rPr>
          <w:rFonts w:ascii="Arial" w:hAnsi="Arial" w:cs="Arial"/>
        </w:rPr>
        <w:t xml:space="preserve"> </w:t>
      </w:r>
      <w:r w:rsidR="001D3D37">
        <w:rPr>
          <w:rFonts w:ascii="Arial" w:hAnsi="Arial" w:cs="Arial"/>
        </w:rPr>
        <w:t>ofertados</w:t>
      </w:r>
      <w:r w:rsidR="0017350B">
        <w:rPr>
          <w:rFonts w:ascii="Arial" w:hAnsi="Arial" w:cs="Arial"/>
        </w:rPr>
        <w:t xml:space="preserve">, </w:t>
      </w:r>
      <w:r w:rsidR="001D3D37">
        <w:rPr>
          <w:rFonts w:ascii="Arial" w:hAnsi="Arial" w:cs="Arial"/>
        </w:rPr>
        <w:t>queda</w:t>
      </w:r>
      <w:r w:rsidR="0017350B">
        <w:rPr>
          <w:rFonts w:ascii="Arial" w:hAnsi="Arial" w:cs="Arial"/>
        </w:rPr>
        <w:t>ndo</w:t>
      </w:r>
      <w:r w:rsidR="001D3D37">
        <w:rPr>
          <w:rFonts w:ascii="Arial" w:hAnsi="Arial" w:cs="Arial"/>
        </w:rPr>
        <w:t xml:space="preserve"> bajo mi absoluta re</w:t>
      </w:r>
      <w:r w:rsidR="001C7676">
        <w:rPr>
          <w:rFonts w:ascii="Arial" w:hAnsi="Arial" w:cs="Arial"/>
        </w:rPr>
        <w:t xml:space="preserve">sponsabilidad el cumplimiento </w:t>
      </w:r>
      <w:r w:rsidR="001D3D37">
        <w:rPr>
          <w:rFonts w:ascii="Arial" w:hAnsi="Arial" w:cs="Arial"/>
        </w:rPr>
        <w:t>en el tiempo requerido por el Instituto.</w:t>
      </w:r>
    </w:p>
    <w:p w14:paraId="545F7FFE" w14:textId="1D1AFCF2" w:rsidR="00B51F5D" w:rsidRDefault="00B51F5D" w:rsidP="00EA6758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p w14:paraId="2F6688B6" w14:textId="28922D29" w:rsidR="00B51F5D" w:rsidRDefault="00B51F5D" w:rsidP="00EA6758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  <w:r w:rsidRPr="00B51F5D">
        <w:rPr>
          <w:rFonts w:ascii="Arial" w:hAnsi="Arial" w:cs="Arial"/>
          <w:b/>
        </w:rPr>
        <w:t>Nota:</w:t>
      </w:r>
      <w:r>
        <w:rPr>
          <w:rFonts w:ascii="Arial" w:hAnsi="Arial" w:cs="Arial"/>
        </w:rPr>
        <w:t xml:space="preserve"> Tener presente que estos exámenes médicos incluyen unos complementarios.</w:t>
      </w:r>
    </w:p>
    <w:p w14:paraId="43A1248D" w14:textId="77777777" w:rsidR="003A385D" w:rsidRDefault="003A385D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977"/>
        <w:gridCol w:w="2268"/>
        <w:gridCol w:w="1276"/>
        <w:gridCol w:w="992"/>
        <w:gridCol w:w="1134"/>
      </w:tblGrid>
      <w:tr w:rsidR="00B51F5D" w:rsidRPr="00C649F1" w14:paraId="4C63539A" w14:textId="4D57852E" w:rsidTr="00B51F5D">
        <w:trPr>
          <w:trHeight w:val="1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A15B" w14:textId="643C3350" w:rsidR="009C5BC6" w:rsidRDefault="009C5BC6" w:rsidP="009C5BC6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eastAsia="x-none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x-none"/>
              </w:rPr>
              <w:t>ITEM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0771" w14:textId="7489792C" w:rsidR="009C5BC6" w:rsidRDefault="009C5BC6" w:rsidP="009C5BC6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eastAsia="x-none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x-none"/>
              </w:rPr>
              <w:t>EXÁMENES A CONTRATAR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2E4C" w14:textId="61B2E3CD" w:rsidR="009C5BC6" w:rsidRPr="009E3E57" w:rsidRDefault="009C5BC6" w:rsidP="009C5BC6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eastAsia="x-none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x-none"/>
              </w:rPr>
              <w:t>PRESENTACIÓN Y/O COMPLEMENTARIOS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1910" w14:textId="1336D480" w:rsidR="009C5BC6" w:rsidRPr="009E3E57" w:rsidRDefault="009C5BC6" w:rsidP="009C5BC6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eastAsia="x-none"/>
              </w:rPr>
            </w:pPr>
            <w:r w:rsidRPr="009E3E57">
              <w:rPr>
                <w:rFonts w:ascii="Arial" w:hAnsi="Arial" w:cs="Arial"/>
                <w:b/>
                <w:sz w:val="18"/>
                <w:szCs w:val="18"/>
                <w:lang w:eastAsia="x-none"/>
              </w:rPr>
              <w:t>CANTIDAD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EECF" w14:textId="77777777" w:rsidR="009C5BC6" w:rsidRPr="009E3E57" w:rsidRDefault="009C5BC6" w:rsidP="009C5BC6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ES" w:eastAsia="x-none"/>
              </w:rPr>
            </w:pPr>
            <w:r w:rsidRPr="009E3E57">
              <w:rPr>
                <w:rFonts w:ascii="Arial" w:hAnsi="Arial" w:cs="Arial"/>
                <w:b/>
                <w:sz w:val="18"/>
                <w:szCs w:val="18"/>
                <w:lang w:val="es-ES" w:eastAsia="x-none"/>
              </w:rPr>
              <w:t>PRECIO</w:t>
            </w:r>
          </w:p>
          <w:p w14:paraId="47B73BE1" w14:textId="44353D36" w:rsidR="009C5BC6" w:rsidRPr="009E3E57" w:rsidRDefault="009C5BC6" w:rsidP="009C5BC6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eastAsia="x-none"/>
              </w:rPr>
            </w:pPr>
            <w:r w:rsidRPr="009E3E57">
              <w:rPr>
                <w:rFonts w:ascii="Arial" w:hAnsi="Arial" w:cs="Arial"/>
                <w:b/>
                <w:sz w:val="18"/>
                <w:szCs w:val="18"/>
                <w:lang w:val="es-ES" w:eastAsia="x-none"/>
              </w:rPr>
              <w:t>UNIDAD SIN IVA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9A4B" w14:textId="77777777" w:rsidR="009C5BC6" w:rsidRPr="009E3E57" w:rsidRDefault="009C5BC6" w:rsidP="009C5BC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9E3E57">
              <w:rPr>
                <w:rFonts w:ascii="Arial" w:hAnsi="Arial" w:cs="Arial"/>
                <w:b/>
                <w:sz w:val="18"/>
                <w:szCs w:val="18"/>
                <w:lang w:val="es-ES"/>
              </w:rPr>
              <w:t>SUBTOTAL</w:t>
            </w:r>
          </w:p>
          <w:p w14:paraId="319D2608" w14:textId="2E3F3476" w:rsidR="009C5BC6" w:rsidRPr="009E3E57" w:rsidRDefault="009C5BC6" w:rsidP="009C5BC6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eastAsia="x-none"/>
              </w:rPr>
            </w:pPr>
            <w:r w:rsidRPr="009E3E57">
              <w:rPr>
                <w:rFonts w:ascii="Arial" w:hAnsi="Arial" w:cs="Arial"/>
                <w:b/>
                <w:sz w:val="18"/>
                <w:szCs w:val="18"/>
                <w:lang w:val="es-ES"/>
              </w:rPr>
              <w:t>EXAMEN SIN IVA</w:t>
            </w:r>
          </w:p>
        </w:tc>
      </w:tr>
      <w:tr w:rsidR="00B51F5D" w:rsidRPr="00C649F1" w14:paraId="29EE7A65" w14:textId="74C8BF18" w:rsidTr="00B51F5D">
        <w:trPr>
          <w:trHeight w:val="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537E" w14:textId="7B4A434F" w:rsidR="00B62B39" w:rsidRPr="00B51F5D" w:rsidRDefault="00B62B39" w:rsidP="00DC07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61A3" w14:textId="724B7EBC" w:rsidR="00B62B39" w:rsidRPr="00B51F5D" w:rsidRDefault="00B62B39" w:rsidP="00B62B39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Énfasis músculo esquelético.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EE6E" w14:textId="77777777" w:rsidR="00B62B39" w:rsidRPr="00DC07BD" w:rsidRDefault="003E1157" w:rsidP="003E11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Servicio</w:t>
            </w:r>
          </w:p>
          <w:p w14:paraId="280FD4E0" w14:textId="3D2F0E14" w:rsidR="003E1157" w:rsidRPr="00DC07BD" w:rsidRDefault="003E1157" w:rsidP="003E11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4EED" w14:textId="0AB2DF59" w:rsidR="00B62B39" w:rsidRPr="00DC07BD" w:rsidRDefault="00C36333" w:rsidP="00B62B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 xml:space="preserve">15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884B" w14:textId="77777777" w:rsidR="00B62B39" w:rsidRPr="00DC07BD" w:rsidRDefault="00B62B39" w:rsidP="00B62B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F2C7" w14:textId="77777777" w:rsidR="00B62B39" w:rsidRPr="00DC07BD" w:rsidRDefault="00B62B39" w:rsidP="00B62B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26A76A58" w14:textId="4D09AE42" w:rsidTr="00B51F5D">
        <w:trPr>
          <w:trHeight w:val="3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CDEB" w14:textId="069E08CE" w:rsidR="003E1157" w:rsidRPr="00B51F5D" w:rsidRDefault="003E1157" w:rsidP="00DC07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FFCF" w14:textId="5549EFCD" w:rsidR="003E1157" w:rsidRPr="00B51F5D" w:rsidRDefault="003E1157" w:rsidP="003E115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Examen psicológico.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A6AE" w14:textId="310F320F" w:rsidR="003E1157" w:rsidRPr="00DC07BD" w:rsidRDefault="003E1157" w:rsidP="003E11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Servicio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404B" w14:textId="004797DE" w:rsidR="003E1157" w:rsidRPr="00DC07BD" w:rsidRDefault="00C36333" w:rsidP="003E11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F2CA" w14:textId="77777777" w:rsidR="003E1157" w:rsidRPr="00DC07BD" w:rsidRDefault="003E1157" w:rsidP="003E11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FE62" w14:textId="77777777" w:rsidR="003E1157" w:rsidRPr="00DC07BD" w:rsidRDefault="003E1157" w:rsidP="003E11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45CDB13C" w14:textId="4821B85D" w:rsidTr="00B51F5D">
        <w:trPr>
          <w:trHeight w:val="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E852" w14:textId="4FFEB855" w:rsidR="003E1157" w:rsidRPr="00B51F5D" w:rsidRDefault="003E1157" w:rsidP="00DC07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D342" w14:textId="77777777" w:rsidR="003E1157" w:rsidRPr="00B51F5D" w:rsidRDefault="003E1157" w:rsidP="003E115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Optometría. </w:t>
            </w:r>
          </w:p>
          <w:p w14:paraId="755909C0" w14:textId="00A4E409" w:rsidR="00DC07BD" w:rsidRPr="00B51F5D" w:rsidRDefault="00DC07BD" w:rsidP="003E115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373C" w14:textId="2F003714" w:rsidR="003E1157" w:rsidRPr="00DC07BD" w:rsidRDefault="003E1157" w:rsidP="003E11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Servicio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BB42" w14:textId="61E870AF" w:rsidR="003E1157" w:rsidRPr="00DC07BD" w:rsidRDefault="00C36333" w:rsidP="003E11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C27C" w14:textId="77777777" w:rsidR="003E1157" w:rsidRPr="00DC07BD" w:rsidRDefault="003E1157" w:rsidP="003E11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9B8E" w14:textId="77777777" w:rsidR="003E1157" w:rsidRPr="00DC07BD" w:rsidRDefault="003E1157" w:rsidP="003E11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39F66BCF" w14:textId="3C1E7346" w:rsidTr="00B51F5D">
        <w:trPr>
          <w:trHeight w:val="1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8BAB" w14:textId="520D8781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6F2E" w14:textId="6C867035" w:rsidR="0074018A" w:rsidRPr="00B51F5D" w:rsidRDefault="007E78DE" w:rsidP="0074018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bCs/>
                <w:sz w:val="16"/>
                <w:szCs w:val="16"/>
              </w:rPr>
              <w:t>Perfil Hepático</w:t>
            </w:r>
            <w:r w:rsidR="0074018A" w:rsidRPr="00B51F5D">
              <w:rPr>
                <w:rFonts w:ascii="Arial" w:hAnsi="Arial" w:cs="Arial"/>
                <w:b/>
                <w:bCs/>
                <w:sz w:val="16"/>
                <w:szCs w:val="16"/>
              </w:rPr>
              <w:t>: transaminasa glutámica oxaloacetica- SGOT,</w:t>
            </w:r>
          </w:p>
          <w:p w14:paraId="315ABD85" w14:textId="77777777" w:rsidR="0074018A" w:rsidRPr="00B51F5D" w:rsidRDefault="0074018A" w:rsidP="0074018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bCs/>
                <w:sz w:val="16"/>
                <w:szCs w:val="16"/>
              </w:rPr>
              <w:t>transaminasa glutámico pirúvica - SGPT, fosfatasa alcalina, gamaglutilaminotransferasa, bilirrubina directa, bilirrubina indirecta, bilirrubina total.</w:t>
            </w:r>
          </w:p>
          <w:p w14:paraId="4074180C" w14:textId="3C91684A" w:rsidR="00DC07BD" w:rsidRPr="00B51F5D" w:rsidRDefault="00DC07BD" w:rsidP="0074018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1F2B" w14:textId="78DEFBA1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>Incl</w:t>
            </w:r>
            <w:r w:rsidR="00DC07BD">
              <w:rPr>
                <w:rFonts w:ascii="Arial" w:hAnsi="Arial" w:cs="Arial"/>
                <w:bCs/>
                <w:sz w:val="16"/>
                <w:szCs w:val="16"/>
              </w:rPr>
              <w:t xml:space="preserve">uye: Formaldehído, lindano (ver </w:t>
            </w:r>
            <w:r w:rsidRPr="00DC07BD">
              <w:rPr>
                <w:rFonts w:ascii="Arial" w:hAnsi="Arial" w:cs="Arial"/>
                <w:bCs/>
                <w:sz w:val="16"/>
                <w:szCs w:val="16"/>
              </w:rPr>
              <w:t>también Hexaclorociclohexanos)y heptacloro.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B9D8" w14:textId="75338A31" w:rsidR="0074018A" w:rsidRPr="00DC07BD" w:rsidRDefault="00C36333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BDCF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125A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2E1FE1DF" w14:textId="6382034D" w:rsidTr="00B51F5D">
        <w:trPr>
          <w:trHeight w:val="1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E42D" w14:textId="7E6E14F8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D01E" w14:textId="77777777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BEI (cadmio en sangre o cadmio en orina).</w:t>
            </w:r>
          </w:p>
          <w:p w14:paraId="5209BD4E" w14:textId="4A7A1FB3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81D0" w14:textId="186A8E7C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>Incluye: Cadmio y compuestos de cadmio.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F104" w14:textId="652EEC22" w:rsidR="00DC07BD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  <w:p w14:paraId="5E6E5338" w14:textId="77777777" w:rsidR="0074018A" w:rsidRPr="00DC07BD" w:rsidRDefault="0074018A" w:rsidP="00DC07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72BA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7D83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41CB14A4" w14:textId="6C6CCA94" w:rsidTr="00B51F5D">
        <w:trPr>
          <w:trHeight w:val="1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413B" w14:textId="686A7FE0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E43E" w14:textId="21AC5BFB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Frotis Sangre Periférica.</w:t>
            </w:r>
          </w:p>
          <w:p w14:paraId="3776B6B0" w14:textId="1E247D7F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2944" w14:textId="62B33939" w:rsidR="0074018A" w:rsidRPr="00DC07BD" w:rsidRDefault="00DC07BD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Incluye: </w:t>
            </w:r>
            <w:r w:rsidR="0074018A" w:rsidRPr="00DC07BD">
              <w:rPr>
                <w:rFonts w:ascii="Arial" w:hAnsi="Arial" w:cs="Arial"/>
                <w:bCs/>
                <w:sz w:val="16"/>
                <w:szCs w:val="16"/>
              </w:rPr>
              <w:t>2-naftilamina y Naftaleno.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F229" w14:textId="56226ADB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5982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6E41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354EA006" w14:textId="53266909" w:rsidTr="00B51F5D">
        <w:trPr>
          <w:trHeight w:val="2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3760" w14:textId="49BFB5BE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F418" w14:textId="77777777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BEI (ácido fenilmercapturico en orina o ácido mucónico en orina).</w:t>
            </w:r>
          </w:p>
          <w:p w14:paraId="4636B62C" w14:textId="0DA67B4F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429E" w14:textId="631C375F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 xml:space="preserve">Incluye: </w:t>
            </w:r>
            <w:r w:rsidRPr="00DC07BD">
              <w:rPr>
                <w:rFonts w:ascii="Arial" w:hAnsi="Arial" w:cs="Arial"/>
                <w:sz w:val="16"/>
                <w:szCs w:val="16"/>
              </w:rPr>
              <w:t>BencenoC9C9:L9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7998" w14:textId="444D0418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93F3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6BAB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15FEB442" w14:textId="09673A18" w:rsidTr="00B51F5D">
        <w:trPr>
          <w:trHeight w:val="2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BCD5" w14:textId="1D39A145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00D4" w14:textId="26B5D080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Carboxihemoglobina.</w:t>
            </w:r>
          </w:p>
          <w:p w14:paraId="2183B847" w14:textId="7CBA481F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E05" w14:textId="5A7A34D0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>Incluye:</w:t>
            </w:r>
            <w:r w:rsidR="00DC07BD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DC07BD">
              <w:rPr>
                <w:rFonts w:ascii="Arial" w:hAnsi="Arial" w:cs="Arial"/>
                <w:sz w:val="16"/>
                <w:szCs w:val="16"/>
              </w:rPr>
              <w:t>Diclorometano.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A772" w14:textId="6311B819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A896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5C52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306315A5" w14:textId="77777777" w:rsidTr="00B51F5D">
        <w:trPr>
          <w:trHeight w:val="2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C674" w14:textId="27FF2798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A321" w14:textId="052BFF91" w:rsidR="0074018A" w:rsidRPr="00B51F5D" w:rsidRDefault="007E78DE" w:rsidP="0074018A">
            <w:pPr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Diclorimetano En Orina.</w:t>
            </w:r>
          </w:p>
          <w:p w14:paraId="42FE21E0" w14:textId="39F1FCB0" w:rsidR="0074018A" w:rsidRPr="00B51F5D" w:rsidRDefault="0074018A" w:rsidP="007401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A653" w14:textId="2750077F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>Incluye:</w:t>
            </w:r>
            <w:r w:rsidR="00DC07BD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DC07BD">
              <w:rPr>
                <w:rFonts w:ascii="Arial" w:hAnsi="Arial" w:cs="Arial"/>
                <w:sz w:val="16"/>
                <w:szCs w:val="16"/>
              </w:rPr>
              <w:t>Diclorometano.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6976" w14:textId="69D8D8D9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AD41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8B34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1B15D334" w14:textId="77777777" w:rsidTr="00B51F5D">
        <w:trPr>
          <w:trHeight w:val="2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7A22" w14:textId="67D89684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E1DD" w14:textId="5FD36A09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Colinesterasa Eritrocitaria.</w:t>
            </w:r>
          </w:p>
          <w:p w14:paraId="32DEB881" w14:textId="750513CC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2023" w14:textId="540D7CBF" w:rsidR="0074018A" w:rsidRPr="00DC07BD" w:rsidRDefault="0074018A" w:rsidP="00C660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Incluye: Diazinon, aratión, diclorvos, triclorfón aldicarb y metil paratión.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8E00" w14:textId="0B9C0BE2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3AB8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5879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73EA5E30" w14:textId="38DE9912" w:rsidTr="00B51F5D">
        <w:trPr>
          <w:trHeight w:val="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293A" w14:textId="5617BE1B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8998" w14:textId="75140D6F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Cisteína En Orina.</w:t>
            </w:r>
          </w:p>
          <w:p w14:paraId="5F35A92C" w14:textId="3EBB6276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51CF" w14:textId="26988E88" w:rsidR="0074018A" w:rsidRPr="00DC07BD" w:rsidRDefault="00DC07BD" w:rsidP="00C660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Incluye: </w:t>
            </w:r>
            <w:r>
              <w:rPr>
                <w:rFonts w:ascii="Arial" w:hAnsi="Arial" w:cs="Arial"/>
                <w:sz w:val="16"/>
                <w:szCs w:val="16"/>
              </w:rPr>
              <w:t>N,N</w:t>
            </w:r>
            <w:r w:rsidR="0074018A" w:rsidRPr="00DC07BD">
              <w:rPr>
                <w:rFonts w:ascii="Arial" w:hAnsi="Arial" w:cs="Arial"/>
                <w:sz w:val="16"/>
                <w:szCs w:val="16"/>
              </w:rPr>
              <w:t>– Dimetilformamida.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2FB7" w14:textId="6224E2F1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EE24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14DD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65450475" w14:textId="61644D81" w:rsidTr="00B51F5D">
        <w:trPr>
          <w:trHeight w:val="1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6A7A" w14:textId="16103445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496F" w14:textId="45AA59FF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Perfil Renal.</w:t>
            </w:r>
          </w:p>
          <w:p w14:paraId="499E71B0" w14:textId="34E3602D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F52A" w14:textId="68C66558" w:rsidR="0074018A" w:rsidRPr="00DC07BD" w:rsidRDefault="0074018A" w:rsidP="00C6603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>Incluye:</w:t>
            </w:r>
            <w:r w:rsidR="00DC07BD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DC07BD">
              <w:rPr>
                <w:rFonts w:ascii="Arial" w:hAnsi="Arial" w:cs="Arial"/>
                <w:sz w:val="16"/>
                <w:szCs w:val="16"/>
              </w:rPr>
              <w:t>Tetrahidrofurano.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FDB6" w14:textId="7B39EB13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84BA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4B4B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3143EEE8" w14:textId="399B58A2" w:rsidTr="00B51F5D">
        <w:trPr>
          <w:trHeight w:val="1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A893" w14:textId="2D6E01A2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1087" w14:textId="70B151C5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Metahemoglobina.</w:t>
            </w:r>
          </w:p>
          <w:p w14:paraId="5F722073" w14:textId="5C1A92C6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B795" w14:textId="0458B5FF" w:rsidR="0074018A" w:rsidRPr="00DC07BD" w:rsidRDefault="0074018A" w:rsidP="00C660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>Incluye</w:t>
            </w:r>
            <w:r w:rsidRPr="00DC07BD">
              <w:rPr>
                <w:rFonts w:ascii="Arial" w:hAnsi="Arial" w:cs="Arial"/>
                <w:bCs/>
                <w:sz w:val="16"/>
                <w:szCs w:val="16"/>
                <w:lang w:val="es-CO"/>
              </w:rPr>
              <w:t>:</w:t>
            </w:r>
            <w:r w:rsidRPr="00DC07BD">
              <w:rPr>
                <w:rFonts w:ascii="Arial" w:hAnsi="Arial" w:cs="Arial"/>
                <w:sz w:val="16"/>
                <w:szCs w:val="16"/>
              </w:rPr>
              <w:t>Nitrobenceno.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7D70" w14:textId="5F1BF4DF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F2B7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1745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098EF136" w14:textId="0D1D726F" w:rsidTr="00B51F5D">
        <w:trPr>
          <w:trHeight w:val="1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C95D" w14:textId="34DBFB45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BF6B" w14:textId="1C9C9E86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Ácido Furoico.</w:t>
            </w:r>
          </w:p>
          <w:p w14:paraId="7E87FEC6" w14:textId="0192F4EB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AA1B" w14:textId="5A4AA2DE" w:rsidR="0074018A" w:rsidRPr="00DC07BD" w:rsidRDefault="0074018A" w:rsidP="00C660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 xml:space="preserve">Incluye: </w:t>
            </w:r>
            <w:r w:rsidRPr="00DC07BD">
              <w:rPr>
                <w:rFonts w:ascii="Arial" w:hAnsi="Arial" w:cs="Arial"/>
                <w:sz w:val="16"/>
                <w:szCs w:val="16"/>
              </w:rPr>
              <w:t>Furfural.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AE78" w14:textId="65F3C9F5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D3FF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C0ED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7261A006" w14:textId="66E50B34" w:rsidTr="00B51F5D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E0F8" w14:textId="49BD0559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4470" w14:textId="77777777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BEI (Mercurio elemental en orina).</w:t>
            </w:r>
          </w:p>
          <w:p w14:paraId="0FE859CB" w14:textId="79FDBC90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176E" w14:textId="217C7F40" w:rsidR="0074018A" w:rsidRPr="00DC07BD" w:rsidRDefault="0074018A" w:rsidP="00C6603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Incluye: Mercurio II cloruro y mercurio II oxido rojo.</w:t>
            </w:r>
          </w:p>
          <w:p w14:paraId="792FDA2B" w14:textId="6BCB151D" w:rsidR="0074018A" w:rsidRPr="00DC07BD" w:rsidRDefault="0074018A" w:rsidP="0074018A">
            <w:pPr>
              <w:numPr>
                <w:ilvl w:val="0"/>
                <w:numId w:val="1"/>
              </w:numPr>
              <w:ind w:left="0" w:hanging="357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9583" w14:textId="34F9FE77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8FD2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B230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34C06524" w14:textId="1C1FD5A6" w:rsidTr="00B51F5D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A3BB" w14:textId="0D5C7AD3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4AFD" w14:textId="77777777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BEI (Acido metil hipúrico en orina).</w:t>
            </w:r>
          </w:p>
          <w:p w14:paraId="4DE4273C" w14:textId="78BE38EC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7BFE" w14:textId="73C4E158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>Incluye: Xilenos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BAC1" w14:textId="7CB2F8E3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68D6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FEAD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5A19FA68" w14:textId="0D5DDD43" w:rsidTr="00B51F5D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12E2" w14:textId="35D0755A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9EA1" w14:textId="35631983" w:rsidR="0074018A" w:rsidRPr="00B51F5D" w:rsidRDefault="007E78DE" w:rsidP="0074018A">
            <w:pPr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BEI (</w:t>
            </w:r>
            <w:r w:rsidR="0074018A" w:rsidRPr="00B51F5D">
              <w:rPr>
                <w:rFonts w:ascii="Arial" w:hAnsi="Arial" w:cs="Arial"/>
                <w:b/>
                <w:sz w:val="16"/>
                <w:szCs w:val="16"/>
              </w:rPr>
              <w:t>Tolueno en sangre, Tolueno en Orina).</w:t>
            </w:r>
          </w:p>
          <w:p w14:paraId="60176DF7" w14:textId="2B880949" w:rsidR="0074018A" w:rsidRPr="00B51F5D" w:rsidRDefault="0074018A" w:rsidP="007401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59D7" w14:textId="696DC4EF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 xml:space="preserve">Incluye: </w:t>
            </w:r>
            <w:r w:rsidRPr="00DC07BD">
              <w:rPr>
                <w:rFonts w:ascii="Arial" w:hAnsi="Arial" w:cs="Arial"/>
                <w:sz w:val="16"/>
                <w:szCs w:val="16"/>
              </w:rPr>
              <w:t>Tolueno.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916D" w14:textId="711D999E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7D9C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FF78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5A770FDF" w14:textId="7F3E9E45" w:rsidTr="00B51F5D"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F8F8" w14:textId="0658C3E1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lastRenderedPageBreak/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74B5" w14:textId="594F2AE4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Perfil Renal: BUN, Creatinina.</w:t>
            </w:r>
          </w:p>
          <w:p w14:paraId="76C88FBB" w14:textId="4EB62804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5509" w14:textId="15C15D18" w:rsidR="0074018A" w:rsidRPr="00DC07BD" w:rsidRDefault="0074018A" w:rsidP="00DC07B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 xml:space="preserve">Incluye; </w:t>
            </w:r>
            <w:r w:rsidRPr="00DC07BD">
              <w:rPr>
                <w:rFonts w:ascii="Arial" w:hAnsi="Arial" w:cs="Arial"/>
                <w:sz w:val="16"/>
                <w:szCs w:val="16"/>
              </w:rPr>
              <w:t>Ciclo hexano.</w:t>
            </w:r>
          </w:p>
          <w:p w14:paraId="3BBF29F0" w14:textId="2C47F59F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AAA4" w14:textId="513BD13E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6B26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AAB0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43BB028F" w14:textId="6B82F1E2" w:rsidTr="00B51F5D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6726" w14:textId="2FF1FB64" w:rsidR="0074018A" w:rsidRPr="00B51F5D" w:rsidRDefault="0074018A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2503" w14:textId="77777777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BEI (Yodo en sangre).</w:t>
            </w:r>
          </w:p>
          <w:p w14:paraId="1398601B" w14:textId="0E4121EE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E3C8" w14:textId="1AE5E31E" w:rsidR="0074018A" w:rsidRPr="00DC07BD" w:rsidRDefault="00DC07BD" w:rsidP="00DC07B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            </w:t>
            </w:r>
            <w:r w:rsidR="0074018A" w:rsidRPr="00DC07BD">
              <w:rPr>
                <w:rFonts w:ascii="Arial" w:hAnsi="Arial" w:cs="Arial"/>
                <w:bCs/>
                <w:sz w:val="16"/>
                <w:szCs w:val="16"/>
              </w:rPr>
              <w:t xml:space="preserve">Incluye: </w:t>
            </w:r>
            <w:r w:rsidR="0074018A" w:rsidRPr="00DC07BD">
              <w:rPr>
                <w:rFonts w:ascii="Arial" w:hAnsi="Arial" w:cs="Arial"/>
                <w:sz w:val="16"/>
                <w:szCs w:val="16"/>
              </w:rPr>
              <w:t>Yodo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4752" w14:textId="7C8BDB73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A81C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640A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1C9211F6" w14:textId="53B88DB4" w:rsidTr="00B51F5D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8F91" w14:textId="0D9391E1" w:rsidR="0074018A" w:rsidRPr="00B51F5D" w:rsidRDefault="00DC07BD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B516" w14:textId="14D617F9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 xml:space="preserve">Acetona En Orina. </w:t>
            </w:r>
          </w:p>
          <w:p w14:paraId="6FC25167" w14:textId="10E505C8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FF7F" w14:textId="05EF4A99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>Incluye: Acetona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788A" w14:textId="3EDE9558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13A0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0376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50471AAE" w14:textId="0F8EB43D" w:rsidTr="00B51F5D">
        <w:trPr>
          <w:trHeight w:val="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A7AD" w14:textId="7B9DD4A8" w:rsidR="0074018A" w:rsidRPr="00B51F5D" w:rsidRDefault="00DC07BD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F465" w14:textId="0A167774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 xml:space="preserve">Perfil Hepático </w:t>
            </w:r>
          </w:p>
          <w:p w14:paraId="4EBF4F33" w14:textId="655F7335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45FB" w14:textId="3DE37276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>Completo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8B05" w14:textId="153ED5EA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A6A0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50FD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714AF490" w14:textId="1120E908" w:rsidTr="00B51F5D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1A3A" w14:textId="2EA07215" w:rsidR="0074018A" w:rsidRPr="00B51F5D" w:rsidRDefault="00DC07BD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7BA0" w14:textId="67B8E181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 xml:space="preserve">Perfil Renal </w:t>
            </w:r>
          </w:p>
          <w:p w14:paraId="7E80D80D" w14:textId="67D44F25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BED2" w14:textId="51CEFDB2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>Completo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3728" w14:textId="0BEC63A1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BBA5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99C5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1F5D" w:rsidRPr="00C649F1" w14:paraId="208FBE22" w14:textId="174FE772" w:rsidTr="00B51F5D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8690" w14:textId="2FABEF6D" w:rsidR="0074018A" w:rsidRPr="00B51F5D" w:rsidRDefault="00DC07BD" w:rsidP="00DC07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8C41" w14:textId="15A1A45E" w:rsidR="0074018A" w:rsidRPr="00B51F5D" w:rsidRDefault="007E78DE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 w:eastAsia="es-CO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Frotis De Sangre Periférica.</w:t>
            </w:r>
          </w:p>
          <w:p w14:paraId="404BCD5E" w14:textId="61141077" w:rsidR="0074018A" w:rsidRPr="00B51F5D" w:rsidRDefault="0074018A" w:rsidP="0074018A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D305" w14:textId="0CE76EFB" w:rsidR="0074018A" w:rsidRPr="00DC07BD" w:rsidRDefault="0074018A" w:rsidP="00DC07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bCs/>
                <w:sz w:val="16"/>
                <w:szCs w:val="16"/>
              </w:rPr>
              <w:t>Completo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2E72" w14:textId="15406C37" w:rsidR="0074018A" w:rsidRPr="00DC07BD" w:rsidRDefault="00DC07BD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011D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C1D3" w14:textId="77777777" w:rsidR="0074018A" w:rsidRPr="00DC07BD" w:rsidRDefault="0074018A" w:rsidP="007401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C5BC6" w:rsidRPr="00C649F1" w14:paraId="293B2C53" w14:textId="77777777" w:rsidTr="00B51F5D">
        <w:trPr>
          <w:trHeight w:val="64"/>
        </w:trPr>
        <w:tc>
          <w:tcPr>
            <w:tcW w:w="5954" w:type="dxa"/>
            <w:gridSpan w:val="3"/>
            <w:tcBorders>
              <w:top w:val="single" w:sz="4" w:space="0" w:color="auto"/>
            </w:tcBorders>
          </w:tcPr>
          <w:p w14:paraId="52F26198" w14:textId="77777777" w:rsidR="009C5BC6" w:rsidRPr="00B51F5D" w:rsidRDefault="009C5BC6" w:rsidP="00B51F5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SUBTOTAL</w:t>
            </w:r>
          </w:p>
          <w:p w14:paraId="24870548" w14:textId="6D75956D" w:rsidR="007E78DE" w:rsidRPr="00B51F5D" w:rsidRDefault="007E78DE" w:rsidP="00B51F5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AE26329" w14:textId="77777777" w:rsidR="009C5BC6" w:rsidRPr="00DC07BD" w:rsidRDefault="009C5BC6" w:rsidP="009C5B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A030B17" w14:textId="77777777" w:rsidR="009C5BC6" w:rsidRPr="00DC07BD" w:rsidRDefault="009C5BC6" w:rsidP="009C5B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1CD3A1D" w14:textId="6ADBB1FB" w:rsidR="009C5BC6" w:rsidRPr="00DC07BD" w:rsidRDefault="009C5BC6" w:rsidP="009C5BC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$XXXXX</w:t>
            </w:r>
          </w:p>
        </w:tc>
      </w:tr>
      <w:tr w:rsidR="009C5BC6" w:rsidRPr="00C649F1" w14:paraId="0444199E" w14:textId="77777777" w:rsidTr="00B51F5D">
        <w:trPr>
          <w:trHeight w:val="243"/>
        </w:trPr>
        <w:tc>
          <w:tcPr>
            <w:tcW w:w="5954" w:type="dxa"/>
            <w:gridSpan w:val="3"/>
          </w:tcPr>
          <w:p w14:paraId="2D37F5D3" w14:textId="77777777" w:rsidR="009C5BC6" w:rsidRPr="00B51F5D" w:rsidRDefault="009C5BC6" w:rsidP="00B51F5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</w:rPr>
              <w:t>IVA</w:t>
            </w:r>
          </w:p>
          <w:p w14:paraId="5C52722A" w14:textId="6B6C1A40" w:rsidR="007E78DE" w:rsidRPr="00B51F5D" w:rsidRDefault="007E78DE" w:rsidP="00B51F5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61F28D12" w14:textId="77777777" w:rsidR="009C5BC6" w:rsidRPr="00DC07BD" w:rsidRDefault="009C5BC6" w:rsidP="009C5B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311AE73F" w14:textId="77777777" w:rsidR="009C5BC6" w:rsidRPr="00DC07BD" w:rsidRDefault="009C5BC6" w:rsidP="009C5B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0263174" w14:textId="62D22EE5" w:rsidR="009C5BC6" w:rsidRPr="00DC07BD" w:rsidRDefault="009C5BC6" w:rsidP="009C5BC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07BD">
              <w:rPr>
                <w:rFonts w:ascii="Arial" w:hAnsi="Arial" w:cs="Arial"/>
                <w:sz w:val="16"/>
                <w:szCs w:val="16"/>
              </w:rPr>
              <w:t>$XXX</w:t>
            </w:r>
          </w:p>
        </w:tc>
      </w:tr>
      <w:tr w:rsidR="009C5BC6" w:rsidRPr="00C649F1" w14:paraId="1F3354EB" w14:textId="77777777" w:rsidTr="00B51F5D">
        <w:trPr>
          <w:trHeight w:val="243"/>
        </w:trPr>
        <w:tc>
          <w:tcPr>
            <w:tcW w:w="5954" w:type="dxa"/>
            <w:gridSpan w:val="3"/>
          </w:tcPr>
          <w:p w14:paraId="3C6F5893" w14:textId="11D9707D" w:rsidR="009C5BC6" w:rsidRPr="00B51F5D" w:rsidRDefault="007E78DE" w:rsidP="00B51F5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1F5D">
              <w:rPr>
                <w:rFonts w:ascii="Arial" w:hAnsi="Arial" w:cs="Arial"/>
                <w:b/>
                <w:sz w:val="16"/>
                <w:szCs w:val="16"/>
                <w:lang w:val="es-ES"/>
              </w:rPr>
              <w:t>TOTAL,</w:t>
            </w:r>
            <w:r w:rsidR="009C5BC6" w:rsidRPr="00B51F5D">
              <w:rPr>
                <w:rFonts w:ascii="Arial" w:hAnsi="Arial" w:cs="Arial"/>
                <w:b/>
                <w:sz w:val="16"/>
                <w:szCs w:val="16"/>
                <w:lang w:val="es-ES"/>
              </w:rPr>
              <w:t xml:space="preserve"> OFERTA ECONÓMICA </w:t>
            </w:r>
            <w:r w:rsidRPr="00B51F5D">
              <w:rPr>
                <w:rFonts w:ascii="Arial" w:hAnsi="Arial" w:cs="Arial"/>
                <w:b/>
                <w:sz w:val="16"/>
                <w:szCs w:val="16"/>
              </w:rPr>
              <w:t>GLOBAL</w:t>
            </w:r>
          </w:p>
          <w:p w14:paraId="7297BE73" w14:textId="69AD67AD" w:rsidR="007E78DE" w:rsidRPr="00B51F5D" w:rsidRDefault="007E78DE" w:rsidP="00B51F5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42723D69" w14:textId="77777777" w:rsidR="009C5BC6" w:rsidRPr="00DC07BD" w:rsidRDefault="009C5BC6" w:rsidP="009C5BC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14:paraId="33AAB3E5" w14:textId="77777777" w:rsidR="009C5BC6" w:rsidRPr="00DC07BD" w:rsidRDefault="009C5BC6" w:rsidP="009C5BC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36C42E5C" w14:textId="235CF34D" w:rsidR="009C5BC6" w:rsidRPr="00DC07BD" w:rsidRDefault="009C5BC6" w:rsidP="009C5BC6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DC07BD">
              <w:rPr>
                <w:rFonts w:ascii="Arial" w:hAnsi="Arial" w:cs="Arial"/>
                <w:b/>
                <w:sz w:val="16"/>
                <w:szCs w:val="16"/>
              </w:rPr>
              <w:t>$XXXXXX</w:t>
            </w:r>
          </w:p>
        </w:tc>
      </w:tr>
    </w:tbl>
    <w:p w14:paraId="7E9EAF33" w14:textId="77777777" w:rsidR="00EA6758" w:rsidRPr="00C649F1" w:rsidRDefault="00EA6758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color w:val="FF0000"/>
        </w:rPr>
      </w:pPr>
    </w:p>
    <w:p w14:paraId="14F9CDE1" w14:textId="77777777" w:rsidR="00B51F5D" w:rsidRDefault="00B51F5D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</w:p>
    <w:p w14:paraId="05D82389" w14:textId="77777777" w:rsidR="00B51F5D" w:rsidRDefault="00B51F5D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</w:p>
    <w:p w14:paraId="082D0599" w14:textId="61835170" w:rsidR="00DB3EB1" w:rsidRPr="009E3E57" w:rsidRDefault="003F5A9E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  <w:r w:rsidRPr="009E3E57">
        <w:rPr>
          <w:rFonts w:ascii="Arial" w:hAnsi="Arial" w:cs="Arial"/>
          <w:b/>
          <w:sz w:val="18"/>
          <w:szCs w:val="18"/>
        </w:rPr>
        <w:t>RESUMEN OFERTA ECONÓMICA, LA CUAL ES IGUAL A LA CONSOLIDADA DEL SECOP II</w:t>
      </w:r>
      <w:r w:rsidR="00E35BFA" w:rsidRPr="009E3E57">
        <w:rPr>
          <w:rFonts w:ascii="Arial" w:hAnsi="Arial" w:cs="Arial"/>
          <w:b/>
          <w:sz w:val="18"/>
          <w:szCs w:val="18"/>
        </w:rPr>
        <w:t>, INCLUIDO EL IVA</w:t>
      </w:r>
    </w:p>
    <w:p w14:paraId="0E824174" w14:textId="77777777" w:rsidR="003F5A9E" w:rsidRPr="009E3E57" w:rsidRDefault="003F5A9E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</w:p>
    <w:p w14:paraId="423C652C" w14:textId="0295E512" w:rsidR="00DB3EB1" w:rsidRDefault="00DB3EB1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</w:p>
    <w:p w14:paraId="4B81822F" w14:textId="3B040E9F" w:rsidR="00B51F5D" w:rsidRDefault="00B51F5D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</w:p>
    <w:p w14:paraId="25B1C0AE" w14:textId="77777777" w:rsidR="00B51F5D" w:rsidRPr="009E3E57" w:rsidRDefault="00B51F5D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</w:p>
    <w:p w14:paraId="43EB18C9" w14:textId="32E4C6A5" w:rsidR="009C6C8A" w:rsidRPr="009E3E57" w:rsidRDefault="009E3E57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  <w:r w:rsidRPr="009E3E57">
        <w:rPr>
          <w:rFonts w:ascii="Arial" w:hAnsi="Arial" w:cs="Arial"/>
          <w:b/>
          <w:sz w:val="18"/>
          <w:szCs w:val="18"/>
        </w:rPr>
        <w:t>PROPONENTE:</w:t>
      </w:r>
      <w:r>
        <w:rPr>
          <w:rFonts w:ascii="Arial" w:hAnsi="Arial" w:cs="Arial"/>
          <w:b/>
          <w:sz w:val="18"/>
          <w:szCs w:val="18"/>
        </w:rPr>
        <w:t xml:space="preserve"> _________________________________________</w:t>
      </w:r>
    </w:p>
    <w:p w14:paraId="06EA0973" w14:textId="5D484A12" w:rsidR="009C6C8A" w:rsidRPr="009E3E57" w:rsidRDefault="009E3E57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  <w:r w:rsidRPr="009E3E57">
        <w:rPr>
          <w:rFonts w:ascii="Arial" w:hAnsi="Arial" w:cs="Arial"/>
          <w:b/>
          <w:sz w:val="18"/>
          <w:szCs w:val="18"/>
        </w:rPr>
        <w:t>NIT:</w:t>
      </w:r>
      <w:r>
        <w:rPr>
          <w:rFonts w:ascii="Arial" w:hAnsi="Arial" w:cs="Arial"/>
          <w:b/>
          <w:sz w:val="18"/>
          <w:szCs w:val="18"/>
        </w:rPr>
        <w:t xml:space="preserve"> ___________________________________________________</w:t>
      </w:r>
    </w:p>
    <w:p w14:paraId="21F9415F" w14:textId="35D16069" w:rsidR="001077D6" w:rsidRPr="009E3E57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  <w:r w:rsidRPr="009E3E57">
        <w:rPr>
          <w:rFonts w:ascii="Arial" w:hAnsi="Arial" w:cs="Arial"/>
          <w:b/>
          <w:sz w:val="18"/>
          <w:szCs w:val="18"/>
        </w:rPr>
        <w:t xml:space="preserve">NOMBRE REPRESENTANTE LEGAL: </w:t>
      </w:r>
      <w:r w:rsidR="009E3E57">
        <w:rPr>
          <w:rFonts w:ascii="Arial" w:hAnsi="Arial" w:cs="Arial"/>
          <w:b/>
          <w:sz w:val="18"/>
          <w:szCs w:val="18"/>
        </w:rPr>
        <w:t>_______________________</w:t>
      </w:r>
    </w:p>
    <w:p w14:paraId="6D67650F" w14:textId="4FCE56FF" w:rsidR="009C6C8A" w:rsidRPr="009E3E57" w:rsidRDefault="009E3E57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  <w:r w:rsidRPr="009E3E57">
        <w:rPr>
          <w:rFonts w:ascii="Arial" w:hAnsi="Arial" w:cs="Arial"/>
          <w:b/>
          <w:sz w:val="18"/>
          <w:szCs w:val="18"/>
        </w:rPr>
        <w:t>CÉDULA:</w:t>
      </w:r>
      <w:r>
        <w:rPr>
          <w:rFonts w:ascii="Arial" w:hAnsi="Arial" w:cs="Arial"/>
          <w:b/>
          <w:sz w:val="18"/>
          <w:szCs w:val="18"/>
        </w:rPr>
        <w:t xml:space="preserve"> _______________________________________________</w:t>
      </w:r>
    </w:p>
    <w:p w14:paraId="54382EE3" w14:textId="77777777" w:rsidR="009C6C8A" w:rsidRPr="009E3E57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</w:p>
    <w:p w14:paraId="0A6BA132" w14:textId="1E23BB58" w:rsidR="009C6C8A" w:rsidRPr="009E3E57" w:rsidRDefault="009E3E57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_______________________________________________________</w:t>
      </w:r>
    </w:p>
    <w:p w14:paraId="459BB886" w14:textId="52DC8F88" w:rsidR="009C6C8A" w:rsidRPr="009E3E57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sz w:val="18"/>
          <w:szCs w:val="18"/>
        </w:rPr>
      </w:pPr>
      <w:r w:rsidRPr="009E3E57">
        <w:rPr>
          <w:rFonts w:ascii="Arial" w:hAnsi="Arial" w:cs="Arial"/>
          <w:b/>
          <w:sz w:val="18"/>
          <w:szCs w:val="18"/>
        </w:rPr>
        <w:t>FIRMA:</w:t>
      </w:r>
    </w:p>
    <w:sectPr w:rsidR="009C6C8A" w:rsidRPr="009E3E57" w:rsidSect="00EC4DCD">
      <w:headerReference w:type="default" r:id="rId8"/>
      <w:footerReference w:type="even" r:id="rId9"/>
      <w:footerReference w:type="default" r:id="rId10"/>
      <w:pgSz w:w="12240" w:h="15840" w:code="1"/>
      <w:pgMar w:top="1440" w:right="1440" w:bottom="1800" w:left="1440" w:header="454" w:footer="34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4D5B2" w14:textId="77777777" w:rsidR="00007069" w:rsidRDefault="00007069">
      <w:r>
        <w:separator/>
      </w:r>
    </w:p>
  </w:endnote>
  <w:endnote w:type="continuationSeparator" w:id="0">
    <w:p w14:paraId="61BCF9BD" w14:textId="77777777" w:rsidR="00007069" w:rsidRDefault="00007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7505A" w14:textId="77777777" w:rsidR="00E35BFA" w:rsidRDefault="00E35BFA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07326D95" w14:textId="77777777" w:rsidR="00E35BFA" w:rsidRDefault="00E35BFA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C1529" w14:textId="77777777" w:rsidR="00E35BFA" w:rsidRDefault="00E35BFA" w:rsidP="000420C1">
    <w:pPr>
      <w:pStyle w:val="Piedepgina"/>
      <w:pBdr>
        <w:bottom w:val="single" w:sz="12" w:space="1" w:color="auto"/>
      </w:pBdr>
      <w:jc w:val="center"/>
      <w:rPr>
        <w:rFonts w:ascii="Arial" w:hAnsi="Arial"/>
        <w:color w:val="000000"/>
        <w:sz w:val="16"/>
      </w:rPr>
    </w:pPr>
  </w:p>
  <w:p w14:paraId="7F34B755" w14:textId="77777777" w:rsidR="00E35BFA" w:rsidRDefault="00E35BFA" w:rsidP="000420C1">
    <w:pPr>
      <w:pStyle w:val="Piedepgina"/>
      <w:jc w:val="center"/>
      <w:rPr>
        <w:rFonts w:ascii="Arial" w:hAnsi="Arial"/>
        <w:color w:val="000000"/>
        <w:sz w:val="16"/>
      </w:rPr>
    </w:pPr>
  </w:p>
  <w:p w14:paraId="246A383C" w14:textId="77777777" w:rsidR="00E35BFA" w:rsidRPr="00384870" w:rsidRDefault="00E35BFA" w:rsidP="000420C1">
    <w:pPr>
      <w:pStyle w:val="Piedepgina"/>
      <w:jc w:val="center"/>
      <w:rPr>
        <w:rFonts w:ascii="Arial" w:hAnsi="Arial"/>
        <w:color w:val="000000"/>
        <w:sz w:val="16"/>
      </w:rPr>
    </w:pPr>
    <w:r>
      <w:rPr>
        <w:rFonts w:ascii="Arial" w:hAnsi="Arial"/>
        <w:color w:val="000000"/>
        <w:sz w:val="16"/>
      </w:rPr>
      <w:t>“Ciencia con sentido humanitario, un mejor país”</w:t>
    </w:r>
    <w:r w:rsidRPr="00384870">
      <w:rPr>
        <w:rFonts w:ascii="Arial" w:hAnsi="Arial"/>
        <w:color w:val="000000"/>
        <w:sz w:val="16"/>
      </w:rPr>
      <w:t xml:space="preserve"> </w:t>
    </w:r>
  </w:p>
  <w:p w14:paraId="19FC0F1F" w14:textId="0321C399" w:rsidR="00E35BFA" w:rsidRPr="00384870" w:rsidRDefault="00E35BFA" w:rsidP="000420C1">
    <w:pPr>
      <w:pStyle w:val="Piedepgina"/>
      <w:jc w:val="center"/>
      <w:rPr>
        <w:rFonts w:ascii="Arial" w:hAnsi="Arial"/>
        <w:b/>
        <w:color w:val="000000"/>
        <w:sz w:val="16"/>
      </w:rPr>
    </w:pPr>
    <w:r w:rsidRPr="00384870">
      <w:rPr>
        <w:rFonts w:ascii="Arial" w:hAnsi="Arial"/>
        <w:sz w:val="16"/>
      </w:rPr>
      <w:t>Avenida de las Américas #</w:t>
    </w:r>
    <w:r>
      <w:rPr>
        <w:rFonts w:ascii="Arial" w:hAnsi="Arial"/>
        <w:sz w:val="16"/>
      </w:rPr>
      <w:t xml:space="preserve"> </w:t>
    </w:r>
    <w:r w:rsidRPr="00384870">
      <w:rPr>
        <w:rFonts w:ascii="Arial" w:hAnsi="Arial"/>
        <w:sz w:val="16"/>
      </w:rPr>
      <w:t xml:space="preserve">98-25 Pereira -  Risaralda, Telefax </w:t>
    </w:r>
    <w:r w:rsidR="00347382">
      <w:rPr>
        <w:rFonts w:ascii="Arial" w:hAnsi="Arial"/>
        <w:sz w:val="16"/>
      </w:rPr>
      <w:t>(606)</w:t>
    </w:r>
    <w:r w:rsidRPr="00384870">
      <w:rPr>
        <w:rFonts w:ascii="Arial" w:hAnsi="Arial"/>
        <w:sz w:val="16"/>
      </w:rPr>
      <w:t xml:space="preserve"> </w:t>
    </w:r>
    <w:proofErr w:type="gramStart"/>
    <w:r w:rsidRPr="00384870">
      <w:rPr>
        <w:rFonts w:ascii="Arial" w:hAnsi="Arial"/>
        <w:sz w:val="16"/>
      </w:rPr>
      <w:t>3136200  Ext.</w:t>
    </w:r>
    <w:proofErr w:type="gramEnd"/>
    <w:r>
      <w:rPr>
        <w:rFonts w:ascii="Arial" w:hAnsi="Arial"/>
        <w:sz w:val="16"/>
      </w:rPr>
      <w:t xml:space="preserve"> </w:t>
    </w:r>
    <w:r w:rsidRPr="00384870">
      <w:rPr>
        <w:rFonts w:ascii="Arial" w:hAnsi="Arial"/>
        <w:sz w:val="16"/>
      </w:rPr>
      <w:t>26</w:t>
    </w:r>
    <w:r>
      <w:rPr>
        <w:rFonts w:ascii="Arial" w:hAnsi="Arial"/>
        <w:sz w:val="16"/>
      </w:rPr>
      <w:t xml:space="preserve">60 </w:t>
    </w:r>
    <w:r w:rsidRPr="00384870">
      <w:rPr>
        <w:rFonts w:ascii="Arial" w:hAnsi="Arial"/>
        <w:sz w:val="16"/>
      </w:rPr>
      <w:t>-</w:t>
    </w:r>
    <w:r>
      <w:rPr>
        <w:rFonts w:ascii="Arial" w:hAnsi="Arial"/>
        <w:sz w:val="16"/>
      </w:rPr>
      <w:t xml:space="preserve"> </w:t>
    </w:r>
    <w:r w:rsidRPr="00384870">
      <w:rPr>
        <w:rFonts w:ascii="Arial" w:hAnsi="Arial"/>
        <w:sz w:val="16"/>
      </w:rPr>
      <w:t>26</w:t>
    </w:r>
    <w:r>
      <w:rPr>
        <w:rFonts w:ascii="Arial" w:hAnsi="Arial"/>
        <w:sz w:val="16"/>
      </w:rPr>
      <w:t>31</w:t>
    </w:r>
    <w:r w:rsidRPr="00384870">
      <w:rPr>
        <w:rFonts w:ascii="Arial" w:hAnsi="Arial"/>
        <w:sz w:val="16"/>
      </w:rPr>
      <w:t xml:space="preserve"> </w:t>
    </w:r>
  </w:p>
  <w:p w14:paraId="75DCCA03" w14:textId="77777777" w:rsidR="00E35BFA" w:rsidRPr="00384870" w:rsidRDefault="0095634D" w:rsidP="000420C1">
    <w:pPr>
      <w:pStyle w:val="Piedepgina"/>
      <w:jc w:val="center"/>
      <w:rPr>
        <w:rFonts w:ascii="Arial" w:hAnsi="Arial"/>
        <w:color w:val="000000"/>
        <w:sz w:val="16"/>
      </w:rPr>
    </w:pPr>
    <w:hyperlink r:id="rId1" w:history="1">
      <w:r w:rsidR="00E35BFA" w:rsidRPr="00080C1B">
        <w:rPr>
          <w:rStyle w:val="Hipervnculo"/>
          <w:rFonts w:ascii="Arial" w:hAnsi="Arial"/>
          <w:sz w:val="16"/>
        </w:rPr>
        <w:t>drocadministrativa@medicinalegal.gov.co</w:t>
      </w:r>
    </w:hyperlink>
    <w:r w:rsidR="00E35BFA">
      <w:rPr>
        <w:rFonts w:ascii="Arial" w:hAnsi="Arial"/>
        <w:sz w:val="16"/>
      </w:rPr>
      <w:t xml:space="preserve">  -  </w:t>
    </w:r>
    <w:r w:rsidR="00E35BFA" w:rsidRPr="00384870">
      <w:rPr>
        <w:rFonts w:ascii="Arial" w:hAnsi="Arial"/>
        <w:sz w:val="16"/>
      </w:rPr>
      <w:t xml:space="preserve"> </w:t>
    </w:r>
    <w:r w:rsidR="00E35BFA" w:rsidRPr="001D358D">
      <w:rPr>
        <w:rFonts w:ascii="Arial" w:hAnsi="Arial"/>
        <w:b/>
        <w:color w:val="000000"/>
        <w:sz w:val="16"/>
      </w:rPr>
      <w:t>www.medicinalegal.gov.co</w:t>
    </w:r>
  </w:p>
  <w:p w14:paraId="323EC64F" w14:textId="4D03E5B8" w:rsidR="00E35BFA" w:rsidRDefault="00E35BFA" w:rsidP="001D358D">
    <w:pPr>
      <w:jc w:val="center"/>
      <w:rPr>
        <w:rFonts w:ascii="Humanst521 BT" w:hAnsi="Humanst521 BT"/>
      </w:rPr>
    </w:pPr>
    <w:r w:rsidRPr="00384870">
      <w:rPr>
        <w:rFonts w:ascii="Arial" w:hAnsi="Arial" w:cs="Arial"/>
        <w:sz w:val="16"/>
        <w:szCs w:val="16"/>
      </w:rPr>
      <w:t xml:space="preserve">Página </w:t>
    </w:r>
    <w:r w:rsidRPr="00384870">
      <w:rPr>
        <w:rFonts w:ascii="Arial" w:hAnsi="Arial" w:cs="Arial"/>
        <w:sz w:val="16"/>
        <w:szCs w:val="16"/>
      </w:rPr>
      <w:fldChar w:fldCharType="begin"/>
    </w:r>
    <w:r w:rsidRPr="00384870">
      <w:rPr>
        <w:rFonts w:ascii="Arial" w:hAnsi="Arial" w:cs="Arial"/>
        <w:sz w:val="16"/>
        <w:szCs w:val="16"/>
      </w:rPr>
      <w:instrText xml:space="preserve"> PAGE </w:instrText>
    </w:r>
    <w:r w:rsidRPr="00384870">
      <w:rPr>
        <w:rFonts w:ascii="Arial" w:hAnsi="Arial" w:cs="Arial"/>
        <w:sz w:val="16"/>
        <w:szCs w:val="16"/>
      </w:rPr>
      <w:fldChar w:fldCharType="separate"/>
    </w:r>
    <w:r w:rsidR="0095634D">
      <w:rPr>
        <w:rFonts w:ascii="Arial" w:hAnsi="Arial" w:cs="Arial"/>
        <w:noProof/>
        <w:sz w:val="16"/>
        <w:szCs w:val="16"/>
      </w:rPr>
      <w:t>1</w:t>
    </w:r>
    <w:r w:rsidRPr="00384870">
      <w:rPr>
        <w:rFonts w:ascii="Arial" w:hAnsi="Arial" w:cs="Arial"/>
        <w:sz w:val="16"/>
        <w:szCs w:val="16"/>
      </w:rPr>
      <w:fldChar w:fldCharType="end"/>
    </w:r>
    <w:r w:rsidRPr="00384870">
      <w:rPr>
        <w:rFonts w:ascii="Arial" w:hAnsi="Arial" w:cs="Arial"/>
        <w:sz w:val="16"/>
        <w:szCs w:val="16"/>
      </w:rPr>
      <w:t xml:space="preserve"> de </w:t>
    </w:r>
    <w:r w:rsidRPr="00384870">
      <w:rPr>
        <w:rFonts w:ascii="Arial" w:hAnsi="Arial" w:cs="Arial"/>
        <w:sz w:val="16"/>
        <w:szCs w:val="16"/>
      </w:rPr>
      <w:fldChar w:fldCharType="begin"/>
    </w:r>
    <w:r w:rsidRPr="00384870">
      <w:rPr>
        <w:rFonts w:ascii="Arial" w:hAnsi="Arial" w:cs="Arial"/>
        <w:sz w:val="16"/>
        <w:szCs w:val="16"/>
      </w:rPr>
      <w:instrText xml:space="preserve"> NUMPAGES  </w:instrText>
    </w:r>
    <w:r w:rsidRPr="00384870">
      <w:rPr>
        <w:rFonts w:ascii="Arial" w:hAnsi="Arial" w:cs="Arial"/>
        <w:sz w:val="16"/>
        <w:szCs w:val="16"/>
      </w:rPr>
      <w:fldChar w:fldCharType="separate"/>
    </w:r>
    <w:r w:rsidR="0095634D">
      <w:rPr>
        <w:rFonts w:ascii="Arial" w:hAnsi="Arial" w:cs="Arial"/>
        <w:noProof/>
        <w:sz w:val="16"/>
        <w:szCs w:val="16"/>
      </w:rPr>
      <w:t>2</w:t>
    </w:r>
    <w:r w:rsidRPr="00384870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76681" w14:textId="77777777" w:rsidR="00007069" w:rsidRDefault="00007069">
      <w:r>
        <w:separator/>
      </w:r>
    </w:p>
  </w:footnote>
  <w:footnote w:type="continuationSeparator" w:id="0">
    <w:p w14:paraId="37953BE8" w14:textId="77777777" w:rsidR="00007069" w:rsidRDefault="00007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330C3" w14:textId="77777777" w:rsidR="00E35BFA" w:rsidRDefault="00E35BFA" w:rsidP="004050A7">
    <w:pPr>
      <w:pStyle w:val="Encabezado"/>
      <w:jc w:val="center"/>
      <w:rPr>
        <w:rFonts w:ascii="Humanst521 BT" w:hAnsi="Humanst521 BT"/>
        <w:b/>
        <w:bCs/>
        <w:caps/>
        <w:sz w:val="12"/>
        <w:szCs w:val="12"/>
      </w:rPr>
    </w:pPr>
  </w:p>
  <w:p w14:paraId="166268FB" w14:textId="77777777" w:rsidR="00E35BFA" w:rsidRDefault="00E35BFA" w:rsidP="004050A7">
    <w:pPr>
      <w:pStyle w:val="Encabezado"/>
      <w:jc w:val="center"/>
      <w:rPr>
        <w:rFonts w:ascii="Humanst521 BT" w:hAnsi="Humanst521 BT"/>
        <w:caps/>
        <w:noProof/>
        <w:lang w:val="es-ES"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1382BF68" wp14:editId="19F5AC56">
          <wp:extent cx="402590" cy="373380"/>
          <wp:effectExtent l="0" t="0" r="0" b="762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59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622B3E" w14:textId="77777777" w:rsidR="00E35BFA" w:rsidRPr="004050A7" w:rsidRDefault="00E35BFA" w:rsidP="004050A7">
    <w:pPr>
      <w:pStyle w:val="Encabezado"/>
      <w:jc w:val="center"/>
      <w:rPr>
        <w:rFonts w:ascii="Humanst521 BT" w:hAnsi="Humanst521 BT"/>
        <w:b/>
        <w:bCs/>
        <w:caps/>
        <w:sz w:val="12"/>
        <w:szCs w:val="12"/>
      </w:rPr>
    </w:pPr>
  </w:p>
  <w:p w14:paraId="4921BCFE" w14:textId="77777777" w:rsidR="00E35BFA" w:rsidRPr="00CA4C90" w:rsidRDefault="00E35BFA" w:rsidP="00BE59CA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  <w:bCs/>
      </w:rPr>
    </w:pPr>
    <w:r w:rsidRPr="00CA4C90">
      <w:rPr>
        <w:rFonts w:ascii="Arial" w:hAnsi="Arial" w:cs="Arial"/>
        <w:b/>
        <w:bCs/>
        <w:caps/>
      </w:rPr>
      <w:t>INSTITUTO NACIONAL DE MEDICINA LEGAL Y CIENCIAS FORENSES</w:t>
    </w:r>
  </w:p>
  <w:p w14:paraId="2E5C4373" w14:textId="77777777" w:rsidR="00E35BFA" w:rsidRPr="00C706E3" w:rsidRDefault="00E35BFA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REGIONAL OCCIDENTE – GRUPO</w:t>
    </w:r>
    <w:r w:rsidRPr="00C706E3">
      <w:rPr>
        <w:rFonts w:ascii="Arial" w:hAnsi="Arial" w:cs="Arial"/>
        <w:sz w:val="18"/>
        <w:szCs w:val="18"/>
      </w:rPr>
      <w:t xml:space="preserve"> REGIONAL ADMINISTRATIVO Y FINANCIERO</w:t>
    </w:r>
  </w:p>
  <w:p w14:paraId="24947130" w14:textId="77777777" w:rsidR="00E35BFA" w:rsidRDefault="00E35BFA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</w:p>
  <w:p w14:paraId="64DE2106" w14:textId="6A5AB5A6" w:rsidR="00E35BFA" w:rsidRPr="001077D6" w:rsidRDefault="00E35BFA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077D6">
      <w:rPr>
        <w:rFonts w:ascii="Arial" w:hAnsi="Arial" w:cs="Arial"/>
        <w:b/>
      </w:rPr>
      <w:t>ANEXO 5</w:t>
    </w:r>
    <w:r>
      <w:rPr>
        <w:rFonts w:ascii="Arial" w:hAnsi="Arial" w:cs="Arial"/>
        <w:b/>
      </w:rPr>
      <w:t>: OFERTA TÉCNICA</w:t>
    </w:r>
  </w:p>
  <w:p w14:paraId="38A5C436" w14:textId="77777777" w:rsidR="00E35BFA" w:rsidRDefault="00E35BFA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</w:p>
  <w:p w14:paraId="7FF24ECC" w14:textId="4646238D" w:rsidR="00E35BFA" w:rsidRPr="00C649F1" w:rsidRDefault="00E35BFA" w:rsidP="00462709">
    <w:pPr>
      <w:pStyle w:val="Encabezado"/>
      <w:pBdr>
        <w:bottom w:val="single" w:sz="12" w:space="1" w:color="auto"/>
      </w:pBdr>
      <w:tabs>
        <w:tab w:val="clear" w:pos="4419"/>
        <w:tab w:val="center" w:pos="3402"/>
      </w:tabs>
      <w:jc w:val="center"/>
      <w:rPr>
        <w:rFonts w:ascii="Arial" w:hAnsi="Arial" w:cs="Arial"/>
      </w:rPr>
    </w:pPr>
    <w:r w:rsidRPr="00C649F1">
      <w:rPr>
        <w:rFonts w:ascii="Arial" w:hAnsi="Arial" w:cs="Arial"/>
      </w:rPr>
      <w:t>Invitación Pública Nro. MiC-00</w:t>
    </w:r>
    <w:r w:rsidR="00CF0C95">
      <w:rPr>
        <w:rFonts w:ascii="Arial" w:hAnsi="Arial" w:cs="Arial"/>
      </w:rPr>
      <w:t>11</w:t>
    </w:r>
    <w:r w:rsidR="00C649F1" w:rsidRPr="00C649F1">
      <w:rPr>
        <w:rFonts w:ascii="Arial" w:hAnsi="Arial" w:cs="Arial"/>
      </w:rPr>
      <w:t>-DROC-2023</w:t>
    </w:r>
    <w:r w:rsidRPr="00C649F1">
      <w:rPr>
        <w:rFonts w:ascii="Arial" w:hAnsi="Arial" w:cs="Arial"/>
      </w:rPr>
      <w:t xml:space="preserve"> </w:t>
    </w:r>
  </w:p>
  <w:p w14:paraId="208BAC74" w14:textId="0DC5F2CE" w:rsidR="00E35BFA" w:rsidRPr="00C649F1" w:rsidRDefault="00E35BFA" w:rsidP="00462709">
    <w:pPr>
      <w:pStyle w:val="Encabezado"/>
      <w:pBdr>
        <w:bottom w:val="single" w:sz="12" w:space="1" w:color="auto"/>
      </w:pBdr>
      <w:tabs>
        <w:tab w:val="clear" w:pos="4419"/>
        <w:tab w:val="center" w:pos="3402"/>
      </w:tabs>
      <w:jc w:val="center"/>
      <w:rPr>
        <w:rFonts w:ascii="Arial" w:hAnsi="Arial" w:cs="Arial"/>
      </w:rPr>
    </w:pPr>
    <w:r w:rsidRPr="00C649F1">
      <w:rPr>
        <w:rFonts w:ascii="Arial" w:hAnsi="Arial" w:cs="Arial"/>
      </w:rPr>
      <w:t>Exámenes médico ocupacionales para los funcionarios de la Regional Occidente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19A87BAC"/>
    <w:multiLevelType w:val="hybridMultilevel"/>
    <w:tmpl w:val="82F4539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mirrorMargin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1241"/>
    <w:rsid w:val="00001262"/>
    <w:rsid w:val="000014E5"/>
    <w:rsid w:val="00001AAA"/>
    <w:rsid w:val="000027C6"/>
    <w:rsid w:val="000034EB"/>
    <w:rsid w:val="00003BB5"/>
    <w:rsid w:val="000042C5"/>
    <w:rsid w:val="00004F6D"/>
    <w:rsid w:val="0000519E"/>
    <w:rsid w:val="00005738"/>
    <w:rsid w:val="000060ED"/>
    <w:rsid w:val="00006126"/>
    <w:rsid w:val="000063ED"/>
    <w:rsid w:val="00006CF8"/>
    <w:rsid w:val="00006F8F"/>
    <w:rsid w:val="00007069"/>
    <w:rsid w:val="000076F2"/>
    <w:rsid w:val="00007936"/>
    <w:rsid w:val="00007DB2"/>
    <w:rsid w:val="00010E6B"/>
    <w:rsid w:val="000116FA"/>
    <w:rsid w:val="00012CF9"/>
    <w:rsid w:val="00012EE1"/>
    <w:rsid w:val="00012F88"/>
    <w:rsid w:val="0001303B"/>
    <w:rsid w:val="000138FE"/>
    <w:rsid w:val="00015025"/>
    <w:rsid w:val="00015196"/>
    <w:rsid w:val="000151AC"/>
    <w:rsid w:val="0001671D"/>
    <w:rsid w:val="00017972"/>
    <w:rsid w:val="00017AE3"/>
    <w:rsid w:val="00017EE8"/>
    <w:rsid w:val="00017F17"/>
    <w:rsid w:val="00020090"/>
    <w:rsid w:val="0002036B"/>
    <w:rsid w:val="000206D4"/>
    <w:rsid w:val="00020FCB"/>
    <w:rsid w:val="0002183C"/>
    <w:rsid w:val="0002236F"/>
    <w:rsid w:val="0002337E"/>
    <w:rsid w:val="000233A0"/>
    <w:rsid w:val="00024893"/>
    <w:rsid w:val="00024A72"/>
    <w:rsid w:val="0002588E"/>
    <w:rsid w:val="00025C28"/>
    <w:rsid w:val="0002610A"/>
    <w:rsid w:val="00026531"/>
    <w:rsid w:val="0002663F"/>
    <w:rsid w:val="000269BC"/>
    <w:rsid w:val="0002713E"/>
    <w:rsid w:val="00027328"/>
    <w:rsid w:val="0002754E"/>
    <w:rsid w:val="00027870"/>
    <w:rsid w:val="00030CC9"/>
    <w:rsid w:val="00031C1C"/>
    <w:rsid w:val="00031E4B"/>
    <w:rsid w:val="00032103"/>
    <w:rsid w:val="00032361"/>
    <w:rsid w:val="0003262C"/>
    <w:rsid w:val="0003286F"/>
    <w:rsid w:val="000338E2"/>
    <w:rsid w:val="00034782"/>
    <w:rsid w:val="00034A28"/>
    <w:rsid w:val="00034B10"/>
    <w:rsid w:val="000364F6"/>
    <w:rsid w:val="00036EF2"/>
    <w:rsid w:val="00037243"/>
    <w:rsid w:val="00037604"/>
    <w:rsid w:val="00037A4D"/>
    <w:rsid w:val="00037E3E"/>
    <w:rsid w:val="00037FBF"/>
    <w:rsid w:val="00040761"/>
    <w:rsid w:val="00040E3B"/>
    <w:rsid w:val="000412ED"/>
    <w:rsid w:val="000415E0"/>
    <w:rsid w:val="00041725"/>
    <w:rsid w:val="00041EBA"/>
    <w:rsid w:val="00041FF3"/>
    <w:rsid w:val="000420C1"/>
    <w:rsid w:val="00042112"/>
    <w:rsid w:val="000422E3"/>
    <w:rsid w:val="000428FE"/>
    <w:rsid w:val="00043024"/>
    <w:rsid w:val="00043105"/>
    <w:rsid w:val="0004328E"/>
    <w:rsid w:val="000432B7"/>
    <w:rsid w:val="00043A1D"/>
    <w:rsid w:val="00043D0B"/>
    <w:rsid w:val="00043D24"/>
    <w:rsid w:val="000447E7"/>
    <w:rsid w:val="00044846"/>
    <w:rsid w:val="00044D0F"/>
    <w:rsid w:val="00044F02"/>
    <w:rsid w:val="000455C4"/>
    <w:rsid w:val="000455CF"/>
    <w:rsid w:val="00045C60"/>
    <w:rsid w:val="00046012"/>
    <w:rsid w:val="00046551"/>
    <w:rsid w:val="00047140"/>
    <w:rsid w:val="00047185"/>
    <w:rsid w:val="000475B8"/>
    <w:rsid w:val="00050070"/>
    <w:rsid w:val="000505A5"/>
    <w:rsid w:val="00050DFB"/>
    <w:rsid w:val="000517C4"/>
    <w:rsid w:val="00051BF7"/>
    <w:rsid w:val="00051E80"/>
    <w:rsid w:val="00052A22"/>
    <w:rsid w:val="00052E0C"/>
    <w:rsid w:val="00053B02"/>
    <w:rsid w:val="00053CFB"/>
    <w:rsid w:val="0005405B"/>
    <w:rsid w:val="0005453E"/>
    <w:rsid w:val="00054838"/>
    <w:rsid w:val="00055B7A"/>
    <w:rsid w:val="00055D23"/>
    <w:rsid w:val="00055E64"/>
    <w:rsid w:val="00055EEE"/>
    <w:rsid w:val="00055F2F"/>
    <w:rsid w:val="00056064"/>
    <w:rsid w:val="0005610E"/>
    <w:rsid w:val="000564AB"/>
    <w:rsid w:val="00056EB1"/>
    <w:rsid w:val="00056F3A"/>
    <w:rsid w:val="000570C4"/>
    <w:rsid w:val="0005742B"/>
    <w:rsid w:val="000575A4"/>
    <w:rsid w:val="000602FC"/>
    <w:rsid w:val="000605D4"/>
    <w:rsid w:val="00060779"/>
    <w:rsid w:val="00061459"/>
    <w:rsid w:val="000619D0"/>
    <w:rsid w:val="00061EA5"/>
    <w:rsid w:val="000622FD"/>
    <w:rsid w:val="00062CFE"/>
    <w:rsid w:val="00062FBE"/>
    <w:rsid w:val="000634D6"/>
    <w:rsid w:val="000636B2"/>
    <w:rsid w:val="000645CD"/>
    <w:rsid w:val="0006479A"/>
    <w:rsid w:val="00064A4C"/>
    <w:rsid w:val="0006563B"/>
    <w:rsid w:val="00065699"/>
    <w:rsid w:val="00065A71"/>
    <w:rsid w:val="00066042"/>
    <w:rsid w:val="000665F0"/>
    <w:rsid w:val="00066752"/>
    <w:rsid w:val="000669DA"/>
    <w:rsid w:val="00066E66"/>
    <w:rsid w:val="00067928"/>
    <w:rsid w:val="00067D1E"/>
    <w:rsid w:val="00070240"/>
    <w:rsid w:val="000713E4"/>
    <w:rsid w:val="00071C57"/>
    <w:rsid w:val="000720C6"/>
    <w:rsid w:val="000722D7"/>
    <w:rsid w:val="000728F1"/>
    <w:rsid w:val="00072992"/>
    <w:rsid w:val="00073A44"/>
    <w:rsid w:val="00073F5F"/>
    <w:rsid w:val="000746A7"/>
    <w:rsid w:val="00074BB4"/>
    <w:rsid w:val="00074E8D"/>
    <w:rsid w:val="0007567D"/>
    <w:rsid w:val="00075700"/>
    <w:rsid w:val="00075756"/>
    <w:rsid w:val="00075B37"/>
    <w:rsid w:val="00076019"/>
    <w:rsid w:val="0007616B"/>
    <w:rsid w:val="0007643A"/>
    <w:rsid w:val="0007673C"/>
    <w:rsid w:val="00076862"/>
    <w:rsid w:val="00076990"/>
    <w:rsid w:val="000769BA"/>
    <w:rsid w:val="0007781E"/>
    <w:rsid w:val="00077881"/>
    <w:rsid w:val="000805B5"/>
    <w:rsid w:val="00081918"/>
    <w:rsid w:val="000819FC"/>
    <w:rsid w:val="00082343"/>
    <w:rsid w:val="00082C2A"/>
    <w:rsid w:val="00082C3A"/>
    <w:rsid w:val="00082DF4"/>
    <w:rsid w:val="00082E08"/>
    <w:rsid w:val="00083037"/>
    <w:rsid w:val="00083313"/>
    <w:rsid w:val="00083FC3"/>
    <w:rsid w:val="000860BE"/>
    <w:rsid w:val="00086B11"/>
    <w:rsid w:val="00086D22"/>
    <w:rsid w:val="000901C8"/>
    <w:rsid w:val="000904B5"/>
    <w:rsid w:val="0009177C"/>
    <w:rsid w:val="00091AF5"/>
    <w:rsid w:val="00091C5A"/>
    <w:rsid w:val="00091F46"/>
    <w:rsid w:val="00092320"/>
    <w:rsid w:val="00092E6E"/>
    <w:rsid w:val="00093432"/>
    <w:rsid w:val="00093EB4"/>
    <w:rsid w:val="00094758"/>
    <w:rsid w:val="00094843"/>
    <w:rsid w:val="00094E3F"/>
    <w:rsid w:val="00095158"/>
    <w:rsid w:val="00095209"/>
    <w:rsid w:val="000959BE"/>
    <w:rsid w:val="00096045"/>
    <w:rsid w:val="00096123"/>
    <w:rsid w:val="00097090"/>
    <w:rsid w:val="000977F4"/>
    <w:rsid w:val="00097C93"/>
    <w:rsid w:val="000A0747"/>
    <w:rsid w:val="000A0987"/>
    <w:rsid w:val="000A0C19"/>
    <w:rsid w:val="000A13D7"/>
    <w:rsid w:val="000A1AA1"/>
    <w:rsid w:val="000A3220"/>
    <w:rsid w:val="000A3574"/>
    <w:rsid w:val="000A3ED9"/>
    <w:rsid w:val="000A4DC2"/>
    <w:rsid w:val="000A5992"/>
    <w:rsid w:val="000A63A1"/>
    <w:rsid w:val="000A6D56"/>
    <w:rsid w:val="000A6FEC"/>
    <w:rsid w:val="000B089D"/>
    <w:rsid w:val="000B0F97"/>
    <w:rsid w:val="000B1213"/>
    <w:rsid w:val="000B1F47"/>
    <w:rsid w:val="000B24F5"/>
    <w:rsid w:val="000B256B"/>
    <w:rsid w:val="000B261B"/>
    <w:rsid w:val="000B283D"/>
    <w:rsid w:val="000B2ECD"/>
    <w:rsid w:val="000B2F73"/>
    <w:rsid w:val="000B2F8E"/>
    <w:rsid w:val="000B40D3"/>
    <w:rsid w:val="000B4943"/>
    <w:rsid w:val="000B536F"/>
    <w:rsid w:val="000B5AC0"/>
    <w:rsid w:val="000B5FE7"/>
    <w:rsid w:val="000B76FF"/>
    <w:rsid w:val="000B7746"/>
    <w:rsid w:val="000C0BE3"/>
    <w:rsid w:val="000C11B0"/>
    <w:rsid w:val="000C11DC"/>
    <w:rsid w:val="000C1262"/>
    <w:rsid w:val="000C1D54"/>
    <w:rsid w:val="000C2158"/>
    <w:rsid w:val="000C24C0"/>
    <w:rsid w:val="000C26CE"/>
    <w:rsid w:val="000C3022"/>
    <w:rsid w:val="000C3257"/>
    <w:rsid w:val="000C3A05"/>
    <w:rsid w:val="000C3DC0"/>
    <w:rsid w:val="000C4251"/>
    <w:rsid w:val="000C46CF"/>
    <w:rsid w:val="000C4C86"/>
    <w:rsid w:val="000C5148"/>
    <w:rsid w:val="000C516F"/>
    <w:rsid w:val="000C51EB"/>
    <w:rsid w:val="000C58D1"/>
    <w:rsid w:val="000C5FC8"/>
    <w:rsid w:val="000C63BF"/>
    <w:rsid w:val="000C6C15"/>
    <w:rsid w:val="000C70D4"/>
    <w:rsid w:val="000C7187"/>
    <w:rsid w:val="000D013C"/>
    <w:rsid w:val="000D01B7"/>
    <w:rsid w:val="000D0F26"/>
    <w:rsid w:val="000D13A9"/>
    <w:rsid w:val="000D203F"/>
    <w:rsid w:val="000D21EC"/>
    <w:rsid w:val="000D2431"/>
    <w:rsid w:val="000D2595"/>
    <w:rsid w:val="000D264A"/>
    <w:rsid w:val="000D43B7"/>
    <w:rsid w:val="000D4953"/>
    <w:rsid w:val="000D54FB"/>
    <w:rsid w:val="000D55A0"/>
    <w:rsid w:val="000D55DB"/>
    <w:rsid w:val="000D5B57"/>
    <w:rsid w:val="000D61CE"/>
    <w:rsid w:val="000D66D6"/>
    <w:rsid w:val="000D6A80"/>
    <w:rsid w:val="000D6F1D"/>
    <w:rsid w:val="000D6FF3"/>
    <w:rsid w:val="000D700A"/>
    <w:rsid w:val="000D716C"/>
    <w:rsid w:val="000D71D9"/>
    <w:rsid w:val="000D735C"/>
    <w:rsid w:val="000D7992"/>
    <w:rsid w:val="000D7A72"/>
    <w:rsid w:val="000E0539"/>
    <w:rsid w:val="000E05B0"/>
    <w:rsid w:val="000E06A6"/>
    <w:rsid w:val="000E0847"/>
    <w:rsid w:val="000E0E67"/>
    <w:rsid w:val="000E1165"/>
    <w:rsid w:val="000E19BE"/>
    <w:rsid w:val="000E1B79"/>
    <w:rsid w:val="000E1C4F"/>
    <w:rsid w:val="000E1E20"/>
    <w:rsid w:val="000E2475"/>
    <w:rsid w:val="000E2CF2"/>
    <w:rsid w:val="000E30E1"/>
    <w:rsid w:val="000E3310"/>
    <w:rsid w:val="000E400B"/>
    <w:rsid w:val="000E41E6"/>
    <w:rsid w:val="000E4869"/>
    <w:rsid w:val="000E5B19"/>
    <w:rsid w:val="000E5BE8"/>
    <w:rsid w:val="000E6A4C"/>
    <w:rsid w:val="000E6CBF"/>
    <w:rsid w:val="000E6D58"/>
    <w:rsid w:val="000E6D5B"/>
    <w:rsid w:val="000E7157"/>
    <w:rsid w:val="000E75D0"/>
    <w:rsid w:val="000E782C"/>
    <w:rsid w:val="000F00D6"/>
    <w:rsid w:val="000F084F"/>
    <w:rsid w:val="000F0C58"/>
    <w:rsid w:val="000F0C6A"/>
    <w:rsid w:val="000F0C8C"/>
    <w:rsid w:val="000F0CF6"/>
    <w:rsid w:val="000F12E7"/>
    <w:rsid w:val="000F14E7"/>
    <w:rsid w:val="000F1760"/>
    <w:rsid w:val="000F178F"/>
    <w:rsid w:val="000F1CF2"/>
    <w:rsid w:val="000F31BE"/>
    <w:rsid w:val="000F3575"/>
    <w:rsid w:val="000F3A5D"/>
    <w:rsid w:val="000F3B28"/>
    <w:rsid w:val="000F3E79"/>
    <w:rsid w:val="000F48A1"/>
    <w:rsid w:val="000F4D09"/>
    <w:rsid w:val="000F50AA"/>
    <w:rsid w:val="000F5977"/>
    <w:rsid w:val="000F63BC"/>
    <w:rsid w:val="000F658D"/>
    <w:rsid w:val="000F6D82"/>
    <w:rsid w:val="000F7093"/>
    <w:rsid w:val="000F7302"/>
    <w:rsid w:val="000F753A"/>
    <w:rsid w:val="00100147"/>
    <w:rsid w:val="0010046C"/>
    <w:rsid w:val="00100B52"/>
    <w:rsid w:val="0010109B"/>
    <w:rsid w:val="001012E4"/>
    <w:rsid w:val="00101F58"/>
    <w:rsid w:val="00102A18"/>
    <w:rsid w:val="00103143"/>
    <w:rsid w:val="001046B6"/>
    <w:rsid w:val="001046BB"/>
    <w:rsid w:val="00104903"/>
    <w:rsid w:val="00104EC2"/>
    <w:rsid w:val="00105484"/>
    <w:rsid w:val="0010561B"/>
    <w:rsid w:val="00105BA4"/>
    <w:rsid w:val="00105DE3"/>
    <w:rsid w:val="00105F81"/>
    <w:rsid w:val="00106503"/>
    <w:rsid w:val="0010651D"/>
    <w:rsid w:val="001067E8"/>
    <w:rsid w:val="00106D3E"/>
    <w:rsid w:val="00106FDD"/>
    <w:rsid w:val="001075FF"/>
    <w:rsid w:val="001077D6"/>
    <w:rsid w:val="00110484"/>
    <w:rsid w:val="00110D30"/>
    <w:rsid w:val="001110C3"/>
    <w:rsid w:val="001115B2"/>
    <w:rsid w:val="00111DC6"/>
    <w:rsid w:val="0011238B"/>
    <w:rsid w:val="001124BC"/>
    <w:rsid w:val="001126DD"/>
    <w:rsid w:val="00113D29"/>
    <w:rsid w:val="00113E2E"/>
    <w:rsid w:val="00113FB0"/>
    <w:rsid w:val="0011441F"/>
    <w:rsid w:val="0011452A"/>
    <w:rsid w:val="00115223"/>
    <w:rsid w:val="00115E8D"/>
    <w:rsid w:val="00115FC3"/>
    <w:rsid w:val="00116B10"/>
    <w:rsid w:val="00120D50"/>
    <w:rsid w:val="00120FED"/>
    <w:rsid w:val="00121258"/>
    <w:rsid w:val="00121421"/>
    <w:rsid w:val="00121523"/>
    <w:rsid w:val="0012187A"/>
    <w:rsid w:val="00121EDF"/>
    <w:rsid w:val="001239CE"/>
    <w:rsid w:val="00123CAA"/>
    <w:rsid w:val="00124366"/>
    <w:rsid w:val="00124F71"/>
    <w:rsid w:val="00125140"/>
    <w:rsid w:val="0012654D"/>
    <w:rsid w:val="00126D96"/>
    <w:rsid w:val="00127359"/>
    <w:rsid w:val="001273F8"/>
    <w:rsid w:val="00127857"/>
    <w:rsid w:val="00127CD5"/>
    <w:rsid w:val="0013031E"/>
    <w:rsid w:val="00130BED"/>
    <w:rsid w:val="00131F49"/>
    <w:rsid w:val="00132BAC"/>
    <w:rsid w:val="00132BD4"/>
    <w:rsid w:val="00132D35"/>
    <w:rsid w:val="00132E92"/>
    <w:rsid w:val="001334C2"/>
    <w:rsid w:val="001337E6"/>
    <w:rsid w:val="0013382A"/>
    <w:rsid w:val="00133A00"/>
    <w:rsid w:val="00133A80"/>
    <w:rsid w:val="00133C2D"/>
    <w:rsid w:val="001346D6"/>
    <w:rsid w:val="00134CDD"/>
    <w:rsid w:val="00135558"/>
    <w:rsid w:val="00135A2F"/>
    <w:rsid w:val="00136424"/>
    <w:rsid w:val="00136C43"/>
    <w:rsid w:val="001378A9"/>
    <w:rsid w:val="00137ADB"/>
    <w:rsid w:val="00140A15"/>
    <w:rsid w:val="00140C3E"/>
    <w:rsid w:val="001411FF"/>
    <w:rsid w:val="001413B7"/>
    <w:rsid w:val="00141C2A"/>
    <w:rsid w:val="00142351"/>
    <w:rsid w:val="00142476"/>
    <w:rsid w:val="001425E2"/>
    <w:rsid w:val="00142743"/>
    <w:rsid w:val="00142940"/>
    <w:rsid w:val="00142E31"/>
    <w:rsid w:val="0014448F"/>
    <w:rsid w:val="00144619"/>
    <w:rsid w:val="00144868"/>
    <w:rsid w:val="001449CF"/>
    <w:rsid w:val="00144CDD"/>
    <w:rsid w:val="001451A2"/>
    <w:rsid w:val="00145235"/>
    <w:rsid w:val="00145B26"/>
    <w:rsid w:val="00146BBA"/>
    <w:rsid w:val="00146BF9"/>
    <w:rsid w:val="00146F88"/>
    <w:rsid w:val="00147118"/>
    <w:rsid w:val="0014766E"/>
    <w:rsid w:val="001478A5"/>
    <w:rsid w:val="00147A3D"/>
    <w:rsid w:val="00147A42"/>
    <w:rsid w:val="00147CC8"/>
    <w:rsid w:val="00150555"/>
    <w:rsid w:val="00150718"/>
    <w:rsid w:val="00151E4C"/>
    <w:rsid w:val="0015212C"/>
    <w:rsid w:val="0015218A"/>
    <w:rsid w:val="001522D4"/>
    <w:rsid w:val="001524C4"/>
    <w:rsid w:val="0015284A"/>
    <w:rsid w:val="00152AD6"/>
    <w:rsid w:val="001533C6"/>
    <w:rsid w:val="0015363E"/>
    <w:rsid w:val="00153707"/>
    <w:rsid w:val="00153D58"/>
    <w:rsid w:val="00153EE4"/>
    <w:rsid w:val="00154387"/>
    <w:rsid w:val="0015501B"/>
    <w:rsid w:val="0015516B"/>
    <w:rsid w:val="00155CC1"/>
    <w:rsid w:val="00156835"/>
    <w:rsid w:val="00156E82"/>
    <w:rsid w:val="00157749"/>
    <w:rsid w:val="00157BC6"/>
    <w:rsid w:val="00157F10"/>
    <w:rsid w:val="0016003C"/>
    <w:rsid w:val="001608D2"/>
    <w:rsid w:val="00160B1A"/>
    <w:rsid w:val="00161C01"/>
    <w:rsid w:val="00161C1C"/>
    <w:rsid w:val="00162469"/>
    <w:rsid w:val="001625CD"/>
    <w:rsid w:val="00162B92"/>
    <w:rsid w:val="00162C06"/>
    <w:rsid w:val="001639DC"/>
    <w:rsid w:val="00163C92"/>
    <w:rsid w:val="00163EE3"/>
    <w:rsid w:val="00164517"/>
    <w:rsid w:val="00164692"/>
    <w:rsid w:val="0016484A"/>
    <w:rsid w:val="00164A05"/>
    <w:rsid w:val="0016506E"/>
    <w:rsid w:val="00165A8A"/>
    <w:rsid w:val="00165ACB"/>
    <w:rsid w:val="00165B14"/>
    <w:rsid w:val="001666C1"/>
    <w:rsid w:val="00166719"/>
    <w:rsid w:val="00166D99"/>
    <w:rsid w:val="00167749"/>
    <w:rsid w:val="00167A23"/>
    <w:rsid w:val="00167D2C"/>
    <w:rsid w:val="001708A2"/>
    <w:rsid w:val="00171944"/>
    <w:rsid w:val="00172415"/>
    <w:rsid w:val="0017350B"/>
    <w:rsid w:val="0017434E"/>
    <w:rsid w:val="0017524C"/>
    <w:rsid w:val="0017552F"/>
    <w:rsid w:val="00175975"/>
    <w:rsid w:val="00175A95"/>
    <w:rsid w:val="001763D5"/>
    <w:rsid w:val="00176BF5"/>
    <w:rsid w:val="00176D24"/>
    <w:rsid w:val="00176DA5"/>
    <w:rsid w:val="0017740B"/>
    <w:rsid w:val="00177C5B"/>
    <w:rsid w:val="00177F26"/>
    <w:rsid w:val="001802EE"/>
    <w:rsid w:val="0018057F"/>
    <w:rsid w:val="00180CF2"/>
    <w:rsid w:val="00180DB9"/>
    <w:rsid w:val="001813BF"/>
    <w:rsid w:val="001815F5"/>
    <w:rsid w:val="00181673"/>
    <w:rsid w:val="001819D7"/>
    <w:rsid w:val="00181A57"/>
    <w:rsid w:val="00182062"/>
    <w:rsid w:val="00182CB8"/>
    <w:rsid w:val="0018310F"/>
    <w:rsid w:val="00183452"/>
    <w:rsid w:val="00183A5E"/>
    <w:rsid w:val="00183B88"/>
    <w:rsid w:val="00183C41"/>
    <w:rsid w:val="00183E4B"/>
    <w:rsid w:val="00184258"/>
    <w:rsid w:val="00184776"/>
    <w:rsid w:val="0018490A"/>
    <w:rsid w:val="0018518B"/>
    <w:rsid w:val="00185321"/>
    <w:rsid w:val="001859F7"/>
    <w:rsid w:val="00186477"/>
    <w:rsid w:val="0018711A"/>
    <w:rsid w:val="0018718E"/>
    <w:rsid w:val="001872EA"/>
    <w:rsid w:val="0018760E"/>
    <w:rsid w:val="00187662"/>
    <w:rsid w:val="001878A7"/>
    <w:rsid w:val="00187CD9"/>
    <w:rsid w:val="001905A7"/>
    <w:rsid w:val="00190645"/>
    <w:rsid w:val="00190C61"/>
    <w:rsid w:val="00190F18"/>
    <w:rsid w:val="001911B3"/>
    <w:rsid w:val="001919C9"/>
    <w:rsid w:val="00191F8C"/>
    <w:rsid w:val="001930BF"/>
    <w:rsid w:val="00193450"/>
    <w:rsid w:val="00193E99"/>
    <w:rsid w:val="0019473E"/>
    <w:rsid w:val="0019483A"/>
    <w:rsid w:val="00194D32"/>
    <w:rsid w:val="00194DCD"/>
    <w:rsid w:val="00195614"/>
    <w:rsid w:val="00195ED5"/>
    <w:rsid w:val="00196171"/>
    <w:rsid w:val="00196B15"/>
    <w:rsid w:val="00196E49"/>
    <w:rsid w:val="00197900"/>
    <w:rsid w:val="001A0133"/>
    <w:rsid w:val="001A04B7"/>
    <w:rsid w:val="001A0FE0"/>
    <w:rsid w:val="001A17A2"/>
    <w:rsid w:val="001A1D06"/>
    <w:rsid w:val="001A21F4"/>
    <w:rsid w:val="001A2254"/>
    <w:rsid w:val="001A2640"/>
    <w:rsid w:val="001A2936"/>
    <w:rsid w:val="001A2C98"/>
    <w:rsid w:val="001A3CF8"/>
    <w:rsid w:val="001A49DE"/>
    <w:rsid w:val="001A4A51"/>
    <w:rsid w:val="001A5313"/>
    <w:rsid w:val="001A5531"/>
    <w:rsid w:val="001A562F"/>
    <w:rsid w:val="001A5663"/>
    <w:rsid w:val="001A58FB"/>
    <w:rsid w:val="001A59FC"/>
    <w:rsid w:val="001A6F34"/>
    <w:rsid w:val="001A7118"/>
    <w:rsid w:val="001A7B5A"/>
    <w:rsid w:val="001A7C47"/>
    <w:rsid w:val="001B0A27"/>
    <w:rsid w:val="001B0DF3"/>
    <w:rsid w:val="001B15BD"/>
    <w:rsid w:val="001B1870"/>
    <w:rsid w:val="001B1A0C"/>
    <w:rsid w:val="001B1DC5"/>
    <w:rsid w:val="001B22BE"/>
    <w:rsid w:val="001B22D7"/>
    <w:rsid w:val="001B24ED"/>
    <w:rsid w:val="001B298A"/>
    <w:rsid w:val="001B3113"/>
    <w:rsid w:val="001B3A98"/>
    <w:rsid w:val="001B3E9F"/>
    <w:rsid w:val="001B4437"/>
    <w:rsid w:val="001B4514"/>
    <w:rsid w:val="001B4721"/>
    <w:rsid w:val="001B4D6B"/>
    <w:rsid w:val="001B4FC4"/>
    <w:rsid w:val="001B52BE"/>
    <w:rsid w:val="001B594F"/>
    <w:rsid w:val="001B5C21"/>
    <w:rsid w:val="001B6752"/>
    <w:rsid w:val="001B6BFB"/>
    <w:rsid w:val="001B7F14"/>
    <w:rsid w:val="001C0069"/>
    <w:rsid w:val="001C055F"/>
    <w:rsid w:val="001C09B5"/>
    <w:rsid w:val="001C0ED7"/>
    <w:rsid w:val="001C10A6"/>
    <w:rsid w:val="001C10AF"/>
    <w:rsid w:val="001C10CF"/>
    <w:rsid w:val="001C1514"/>
    <w:rsid w:val="001C20A9"/>
    <w:rsid w:val="001C29D6"/>
    <w:rsid w:val="001C31AC"/>
    <w:rsid w:val="001C3267"/>
    <w:rsid w:val="001C34C6"/>
    <w:rsid w:val="001C3CCC"/>
    <w:rsid w:val="001C4A4C"/>
    <w:rsid w:val="001C5C5D"/>
    <w:rsid w:val="001C662D"/>
    <w:rsid w:val="001C676D"/>
    <w:rsid w:val="001C6B49"/>
    <w:rsid w:val="001C7249"/>
    <w:rsid w:val="001C7676"/>
    <w:rsid w:val="001C76C3"/>
    <w:rsid w:val="001C76E2"/>
    <w:rsid w:val="001C7D09"/>
    <w:rsid w:val="001C7E13"/>
    <w:rsid w:val="001D023E"/>
    <w:rsid w:val="001D0263"/>
    <w:rsid w:val="001D1110"/>
    <w:rsid w:val="001D1686"/>
    <w:rsid w:val="001D1A8E"/>
    <w:rsid w:val="001D2C8D"/>
    <w:rsid w:val="001D2DD5"/>
    <w:rsid w:val="001D30B7"/>
    <w:rsid w:val="001D358D"/>
    <w:rsid w:val="001D3C42"/>
    <w:rsid w:val="001D3D37"/>
    <w:rsid w:val="001D40CF"/>
    <w:rsid w:val="001D456B"/>
    <w:rsid w:val="001D528F"/>
    <w:rsid w:val="001D52DF"/>
    <w:rsid w:val="001D5313"/>
    <w:rsid w:val="001D5818"/>
    <w:rsid w:val="001D58AC"/>
    <w:rsid w:val="001D599D"/>
    <w:rsid w:val="001D5DD0"/>
    <w:rsid w:val="001D5FCE"/>
    <w:rsid w:val="001D6759"/>
    <w:rsid w:val="001D70A7"/>
    <w:rsid w:val="001D7563"/>
    <w:rsid w:val="001D7913"/>
    <w:rsid w:val="001D7E4C"/>
    <w:rsid w:val="001D7F95"/>
    <w:rsid w:val="001E0243"/>
    <w:rsid w:val="001E0367"/>
    <w:rsid w:val="001E0489"/>
    <w:rsid w:val="001E05D8"/>
    <w:rsid w:val="001E0780"/>
    <w:rsid w:val="001E0BC4"/>
    <w:rsid w:val="001E0E6C"/>
    <w:rsid w:val="001E13A8"/>
    <w:rsid w:val="001E2006"/>
    <w:rsid w:val="001E36AE"/>
    <w:rsid w:val="001E3CF6"/>
    <w:rsid w:val="001E4AC3"/>
    <w:rsid w:val="001E51C0"/>
    <w:rsid w:val="001E57BB"/>
    <w:rsid w:val="001E73F2"/>
    <w:rsid w:val="001F0636"/>
    <w:rsid w:val="001F0BC5"/>
    <w:rsid w:val="001F2AFF"/>
    <w:rsid w:val="001F3753"/>
    <w:rsid w:val="001F39FF"/>
    <w:rsid w:val="001F3F04"/>
    <w:rsid w:val="001F3FE7"/>
    <w:rsid w:val="001F4172"/>
    <w:rsid w:val="001F4397"/>
    <w:rsid w:val="001F4959"/>
    <w:rsid w:val="001F49AE"/>
    <w:rsid w:val="001F4ADD"/>
    <w:rsid w:val="001F5597"/>
    <w:rsid w:val="001F6C8C"/>
    <w:rsid w:val="001F7036"/>
    <w:rsid w:val="002001E3"/>
    <w:rsid w:val="00200260"/>
    <w:rsid w:val="002005E0"/>
    <w:rsid w:val="00201C5A"/>
    <w:rsid w:val="002021F0"/>
    <w:rsid w:val="002023DE"/>
    <w:rsid w:val="00202E45"/>
    <w:rsid w:val="00202E4B"/>
    <w:rsid w:val="00202F63"/>
    <w:rsid w:val="00203175"/>
    <w:rsid w:val="002034C3"/>
    <w:rsid w:val="00204E65"/>
    <w:rsid w:val="00204EE0"/>
    <w:rsid w:val="00205133"/>
    <w:rsid w:val="00205881"/>
    <w:rsid w:val="00205BBB"/>
    <w:rsid w:val="00206232"/>
    <w:rsid w:val="0020633F"/>
    <w:rsid w:val="002064A3"/>
    <w:rsid w:val="00206FC0"/>
    <w:rsid w:val="00207284"/>
    <w:rsid w:val="0020759F"/>
    <w:rsid w:val="00207AF4"/>
    <w:rsid w:val="00207E81"/>
    <w:rsid w:val="002106D3"/>
    <w:rsid w:val="002107B2"/>
    <w:rsid w:val="0021081F"/>
    <w:rsid w:val="00210846"/>
    <w:rsid w:val="00210ACB"/>
    <w:rsid w:val="00210ACE"/>
    <w:rsid w:val="00210EF4"/>
    <w:rsid w:val="0021114F"/>
    <w:rsid w:val="00212315"/>
    <w:rsid w:val="002124EB"/>
    <w:rsid w:val="00212813"/>
    <w:rsid w:val="002152F8"/>
    <w:rsid w:val="00215527"/>
    <w:rsid w:val="00215846"/>
    <w:rsid w:val="00215D54"/>
    <w:rsid w:val="00216030"/>
    <w:rsid w:val="002160EA"/>
    <w:rsid w:val="00216259"/>
    <w:rsid w:val="00216EC7"/>
    <w:rsid w:val="0021726F"/>
    <w:rsid w:val="002173BF"/>
    <w:rsid w:val="00217A49"/>
    <w:rsid w:val="002201D5"/>
    <w:rsid w:val="002205D2"/>
    <w:rsid w:val="002207E3"/>
    <w:rsid w:val="00220C2F"/>
    <w:rsid w:val="00222396"/>
    <w:rsid w:val="00222433"/>
    <w:rsid w:val="00222D5F"/>
    <w:rsid w:val="00223809"/>
    <w:rsid w:val="002239E0"/>
    <w:rsid w:val="00223B5A"/>
    <w:rsid w:val="0022458B"/>
    <w:rsid w:val="002245DE"/>
    <w:rsid w:val="00224658"/>
    <w:rsid w:val="00224686"/>
    <w:rsid w:val="002248E6"/>
    <w:rsid w:val="0022498A"/>
    <w:rsid w:val="002252E5"/>
    <w:rsid w:val="0022531D"/>
    <w:rsid w:val="002257E4"/>
    <w:rsid w:val="00225A04"/>
    <w:rsid w:val="00225C41"/>
    <w:rsid w:val="002271A3"/>
    <w:rsid w:val="00227473"/>
    <w:rsid w:val="00227DB9"/>
    <w:rsid w:val="00227F2E"/>
    <w:rsid w:val="00230DB1"/>
    <w:rsid w:val="00231907"/>
    <w:rsid w:val="002328F7"/>
    <w:rsid w:val="00233048"/>
    <w:rsid w:val="00233D47"/>
    <w:rsid w:val="00233FA3"/>
    <w:rsid w:val="0023416F"/>
    <w:rsid w:val="00236541"/>
    <w:rsid w:val="00236AB5"/>
    <w:rsid w:val="00237216"/>
    <w:rsid w:val="0023757B"/>
    <w:rsid w:val="002379BB"/>
    <w:rsid w:val="00237A09"/>
    <w:rsid w:val="00237CC4"/>
    <w:rsid w:val="00240DB0"/>
    <w:rsid w:val="00240E61"/>
    <w:rsid w:val="0024115C"/>
    <w:rsid w:val="002411DC"/>
    <w:rsid w:val="00241A9E"/>
    <w:rsid w:val="00241DE4"/>
    <w:rsid w:val="0024201B"/>
    <w:rsid w:val="00242997"/>
    <w:rsid w:val="002429A1"/>
    <w:rsid w:val="002431A8"/>
    <w:rsid w:val="0024394D"/>
    <w:rsid w:val="00244B68"/>
    <w:rsid w:val="002454E1"/>
    <w:rsid w:val="00246153"/>
    <w:rsid w:val="00246F8D"/>
    <w:rsid w:val="00247110"/>
    <w:rsid w:val="0024722B"/>
    <w:rsid w:val="00247FBD"/>
    <w:rsid w:val="00250438"/>
    <w:rsid w:val="002505F8"/>
    <w:rsid w:val="002506F3"/>
    <w:rsid w:val="00250EA1"/>
    <w:rsid w:val="00251BE6"/>
    <w:rsid w:val="00251E1F"/>
    <w:rsid w:val="00252070"/>
    <w:rsid w:val="002524A0"/>
    <w:rsid w:val="00252A41"/>
    <w:rsid w:val="00252D92"/>
    <w:rsid w:val="00253262"/>
    <w:rsid w:val="002542BB"/>
    <w:rsid w:val="00254570"/>
    <w:rsid w:val="002547C6"/>
    <w:rsid w:val="00254B9E"/>
    <w:rsid w:val="00255562"/>
    <w:rsid w:val="0025567A"/>
    <w:rsid w:val="0025577A"/>
    <w:rsid w:val="00255B85"/>
    <w:rsid w:val="00255F92"/>
    <w:rsid w:val="002564D2"/>
    <w:rsid w:val="00257233"/>
    <w:rsid w:val="002573A3"/>
    <w:rsid w:val="002573DB"/>
    <w:rsid w:val="00257AB5"/>
    <w:rsid w:val="00257C75"/>
    <w:rsid w:val="00260D6A"/>
    <w:rsid w:val="002612A2"/>
    <w:rsid w:val="00261D50"/>
    <w:rsid w:val="00262270"/>
    <w:rsid w:val="00262368"/>
    <w:rsid w:val="00262BF3"/>
    <w:rsid w:val="00262E7F"/>
    <w:rsid w:val="002631E1"/>
    <w:rsid w:val="002634C9"/>
    <w:rsid w:val="00263A45"/>
    <w:rsid w:val="00263C95"/>
    <w:rsid w:val="00263DD5"/>
    <w:rsid w:val="00264A30"/>
    <w:rsid w:val="00264D5F"/>
    <w:rsid w:val="00264D7F"/>
    <w:rsid w:val="0026528E"/>
    <w:rsid w:val="002663D6"/>
    <w:rsid w:val="00266881"/>
    <w:rsid w:val="00267301"/>
    <w:rsid w:val="00267AB7"/>
    <w:rsid w:val="0027041F"/>
    <w:rsid w:val="002707C8"/>
    <w:rsid w:val="00271133"/>
    <w:rsid w:val="00271A63"/>
    <w:rsid w:val="00271E34"/>
    <w:rsid w:val="002723E7"/>
    <w:rsid w:val="00272428"/>
    <w:rsid w:val="0027274B"/>
    <w:rsid w:val="002729DA"/>
    <w:rsid w:val="00272A72"/>
    <w:rsid w:val="00272FEA"/>
    <w:rsid w:val="0027339C"/>
    <w:rsid w:val="002735C0"/>
    <w:rsid w:val="00273A5C"/>
    <w:rsid w:val="00274284"/>
    <w:rsid w:val="00274574"/>
    <w:rsid w:val="0027579D"/>
    <w:rsid w:val="0027605C"/>
    <w:rsid w:val="0027611D"/>
    <w:rsid w:val="0027624F"/>
    <w:rsid w:val="0027678F"/>
    <w:rsid w:val="00277220"/>
    <w:rsid w:val="0027734E"/>
    <w:rsid w:val="00277A6E"/>
    <w:rsid w:val="00277C10"/>
    <w:rsid w:val="00280A0C"/>
    <w:rsid w:val="00280BE2"/>
    <w:rsid w:val="00280FC6"/>
    <w:rsid w:val="002820E9"/>
    <w:rsid w:val="002830CE"/>
    <w:rsid w:val="002831FE"/>
    <w:rsid w:val="002836DD"/>
    <w:rsid w:val="00283874"/>
    <w:rsid w:val="0028440A"/>
    <w:rsid w:val="00285207"/>
    <w:rsid w:val="002856A0"/>
    <w:rsid w:val="00285830"/>
    <w:rsid w:val="00286983"/>
    <w:rsid w:val="00287226"/>
    <w:rsid w:val="002873DF"/>
    <w:rsid w:val="002874F3"/>
    <w:rsid w:val="0029167F"/>
    <w:rsid w:val="002916D1"/>
    <w:rsid w:val="00291BAD"/>
    <w:rsid w:val="0029286A"/>
    <w:rsid w:val="002929EA"/>
    <w:rsid w:val="00293523"/>
    <w:rsid w:val="00294390"/>
    <w:rsid w:val="00294600"/>
    <w:rsid w:val="00294A23"/>
    <w:rsid w:val="00295033"/>
    <w:rsid w:val="00295405"/>
    <w:rsid w:val="00295484"/>
    <w:rsid w:val="0029649D"/>
    <w:rsid w:val="00296797"/>
    <w:rsid w:val="00296C27"/>
    <w:rsid w:val="00296F74"/>
    <w:rsid w:val="00297016"/>
    <w:rsid w:val="002970CA"/>
    <w:rsid w:val="00297335"/>
    <w:rsid w:val="002975A7"/>
    <w:rsid w:val="00297BFC"/>
    <w:rsid w:val="002A01B7"/>
    <w:rsid w:val="002A048D"/>
    <w:rsid w:val="002A04DA"/>
    <w:rsid w:val="002A07EF"/>
    <w:rsid w:val="002A095C"/>
    <w:rsid w:val="002A0C57"/>
    <w:rsid w:val="002A10EB"/>
    <w:rsid w:val="002A11BE"/>
    <w:rsid w:val="002A170B"/>
    <w:rsid w:val="002A1F57"/>
    <w:rsid w:val="002A207F"/>
    <w:rsid w:val="002A20DD"/>
    <w:rsid w:val="002A23D5"/>
    <w:rsid w:val="002A29BF"/>
    <w:rsid w:val="002A3C98"/>
    <w:rsid w:val="002A447A"/>
    <w:rsid w:val="002A4826"/>
    <w:rsid w:val="002A5989"/>
    <w:rsid w:val="002A5EFF"/>
    <w:rsid w:val="002A6161"/>
    <w:rsid w:val="002A6237"/>
    <w:rsid w:val="002A6532"/>
    <w:rsid w:val="002A707F"/>
    <w:rsid w:val="002A77D3"/>
    <w:rsid w:val="002A7D8F"/>
    <w:rsid w:val="002B0180"/>
    <w:rsid w:val="002B04D1"/>
    <w:rsid w:val="002B052D"/>
    <w:rsid w:val="002B0660"/>
    <w:rsid w:val="002B10D0"/>
    <w:rsid w:val="002B17A3"/>
    <w:rsid w:val="002B1B08"/>
    <w:rsid w:val="002B214C"/>
    <w:rsid w:val="002B222C"/>
    <w:rsid w:val="002B2D3E"/>
    <w:rsid w:val="002B2F45"/>
    <w:rsid w:val="002B3DDA"/>
    <w:rsid w:val="002B3F7A"/>
    <w:rsid w:val="002B42EF"/>
    <w:rsid w:val="002B46D2"/>
    <w:rsid w:val="002B49E0"/>
    <w:rsid w:val="002B57AE"/>
    <w:rsid w:val="002B694F"/>
    <w:rsid w:val="002B6CEE"/>
    <w:rsid w:val="002B6ECD"/>
    <w:rsid w:val="002B6EDE"/>
    <w:rsid w:val="002C0660"/>
    <w:rsid w:val="002C09A5"/>
    <w:rsid w:val="002C12A0"/>
    <w:rsid w:val="002C1A35"/>
    <w:rsid w:val="002C1B00"/>
    <w:rsid w:val="002C1E4B"/>
    <w:rsid w:val="002C2813"/>
    <w:rsid w:val="002C2D48"/>
    <w:rsid w:val="002C2E4A"/>
    <w:rsid w:val="002C305F"/>
    <w:rsid w:val="002C4477"/>
    <w:rsid w:val="002C48B2"/>
    <w:rsid w:val="002C4D17"/>
    <w:rsid w:val="002C53ED"/>
    <w:rsid w:val="002C557E"/>
    <w:rsid w:val="002C5860"/>
    <w:rsid w:val="002C62E5"/>
    <w:rsid w:val="002D0804"/>
    <w:rsid w:val="002D0E78"/>
    <w:rsid w:val="002D1931"/>
    <w:rsid w:val="002D1D40"/>
    <w:rsid w:val="002D1E73"/>
    <w:rsid w:val="002D2531"/>
    <w:rsid w:val="002D363E"/>
    <w:rsid w:val="002D3D6F"/>
    <w:rsid w:val="002D4A9F"/>
    <w:rsid w:val="002D57D1"/>
    <w:rsid w:val="002D5C3F"/>
    <w:rsid w:val="002D604B"/>
    <w:rsid w:val="002D6600"/>
    <w:rsid w:val="002D66B4"/>
    <w:rsid w:val="002D680F"/>
    <w:rsid w:val="002D6C26"/>
    <w:rsid w:val="002D79D0"/>
    <w:rsid w:val="002E0361"/>
    <w:rsid w:val="002E0E3E"/>
    <w:rsid w:val="002E11AD"/>
    <w:rsid w:val="002E12EA"/>
    <w:rsid w:val="002E1322"/>
    <w:rsid w:val="002E19F2"/>
    <w:rsid w:val="002E1EDA"/>
    <w:rsid w:val="002E2090"/>
    <w:rsid w:val="002E21C1"/>
    <w:rsid w:val="002E2CDA"/>
    <w:rsid w:val="002E3CAC"/>
    <w:rsid w:val="002E4561"/>
    <w:rsid w:val="002E4950"/>
    <w:rsid w:val="002E57E5"/>
    <w:rsid w:val="002E5B40"/>
    <w:rsid w:val="002E60BA"/>
    <w:rsid w:val="002E6DA0"/>
    <w:rsid w:val="002E6DF4"/>
    <w:rsid w:val="002E7C21"/>
    <w:rsid w:val="002E7C60"/>
    <w:rsid w:val="002F10AB"/>
    <w:rsid w:val="002F1437"/>
    <w:rsid w:val="002F1BB2"/>
    <w:rsid w:val="002F2A07"/>
    <w:rsid w:val="002F32BC"/>
    <w:rsid w:val="002F42CE"/>
    <w:rsid w:val="002F49F3"/>
    <w:rsid w:val="002F568F"/>
    <w:rsid w:val="002F5D2D"/>
    <w:rsid w:val="002F6426"/>
    <w:rsid w:val="002F6695"/>
    <w:rsid w:val="002F673F"/>
    <w:rsid w:val="002F682D"/>
    <w:rsid w:val="002F6E33"/>
    <w:rsid w:val="002F79FC"/>
    <w:rsid w:val="002F7C4C"/>
    <w:rsid w:val="002F7ED3"/>
    <w:rsid w:val="00300114"/>
    <w:rsid w:val="00300380"/>
    <w:rsid w:val="0030056B"/>
    <w:rsid w:val="00300664"/>
    <w:rsid w:val="00300A0B"/>
    <w:rsid w:val="00300A63"/>
    <w:rsid w:val="00301973"/>
    <w:rsid w:val="00301B78"/>
    <w:rsid w:val="003024D7"/>
    <w:rsid w:val="00302505"/>
    <w:rsid w:val="003029E9"/>
    <w:rsid w:val="00303812"/>
    <w:rsid w:val="00303944"/>
    <w:rsid w:val="00303D9B"/>
    <w:rsid w:val="00303E08"/>
    <w:rsid w:val="00303EC1"/>
    <w:rsid w:val="003040BB"/>
    <w:rsid w:val="003043BF"/>
    <w:rsid w:val="003044CF"/>
    <w:rsid w:val="00304905"/>
    <w:rsid w:val="00304A6F"/>
    <w:rsid w:val="00304B70"/>
    <w:rsid w:val="0030563A"/>
    <w:rsid w:val="0030578D"/>
    <w:rsid w:val="00305B9B"/>
    <w:rsid w:val="003068AE"/>
    <w:rsid w:val="00307C8E"/>
    <w:rsid w:val="00307D28"/>
    <w:rsid w:val="0031009E"/>
    <w:rsid w:val="00310148"/>
    <w:rsid w:val="00310525"/>
    <w:rsid w:val="00310704"/>
    <w:rsid w:val="00311473"/>
    <w:rsid w:val="003119DC"/>
    <w:rsid w:val="00311BD7"/>
    <w:rsid w:val="003122F8"/>
    <w:rsid w:val="003123CD"/>
    <w:rsid w:val="003127FC"/>
    <w:rsid w:val="00312DEA"/>
    <w:rsid w:val="00312EA5"/>
    <w:rsid w:val="003135DC"/>
    <w:rsid w:val="003136A2"/>
    <w:rsid w:val="003136AF"/>
    <w:rsid w:val="00313DAB"/>
    <w:rsid w:val="00314FBC"/>
    <w:rsid w:val="0031512E"/>
    <w:rsid w:val="0031549A"/>
    <w:rsid w:val="003154CD"/>
    <w:rsid w:val="00315E7B"/>
    <w:rsid w:val="00315E92"/>
    <w:rsid w:val="0031611E"/>
    <w:rsid w:val="00316388"/>
    <w:rsid w:val="0031689D"/>
    <w:rsid w:val="003168B3"/>
    <w:rsid w:val="00316E3B"/>
    <w:rsid w:val="00316F4E"/>
    <w:rsid w:val="00316F54"/>
    <w:rsid w:val="00317582"/>
    <w:rsid w:val="003178CA"/>
    <w:rsid w:val="00317C94"/>
    <w:rsid w:val="00320EB2"/>
    <w:rsid w:val="00321168"/>
    <w:rsid w:val="00321A44"/>
    <w:rsid w:val="00321ABA"/>
    <w:rsid w:val="00321D62"/>
    <w:rsid w:val="00322029"/>
    <w:rsid w:val="003222CF"/>
    <w:rsid w:val="00323424"/>
    <w:rsid w:val="00323556"/>
    <w:rsid w:val="00323570"/>
    <w:rsid w:val="00324BC3"/>
    <w:rsid w:val="0032537F"/>
    <w:rsid w:val="00326317"/>
    <w:rsid w:val="00326B55"/>
    <w:rsid w:val="00326DFE"/>
    <w:rsid w:val="0032730E"/>
    <w:rsid w:val="00327CA0"/>
    <w:rsid w:val="003307E7"/>
    <w:rsid w:val="00330C1A"/>
    <w:rsid w:val="003315B7"/>
    <w:rsid w:val="0033167F"/>
    <w:rsid w:val="00331AE2"/>
    <w:rsid w:val="00331BCD"/>
    <w:rsid w:val="00331FF9"/>
    <w:rsid w:val="00332AFF"/>
    <w:rsid w:val="00332CEB"/>
    <w:rsid w:val="00333514"/>
    <w:rsid w:val="00333E29"/>
    <w:rsid w:val="00333E6C"/>
    <w:rsid w:val="00334DED"/>
    <w:rsid w:val="00334E5F"/>
    <w:rsid w:val="00335197"/>
    <w:rsid w:val="0033551F"/>
    <w:rsid w:val="0033620E"/>
    <w:rsid w:val="00337569"/>
    <w:rsid w:val="00337856"/>
    <w:rsid w:val="00337E09"/>
    <w:rsid w:val="00340D57"/>
    <w:rsid w:val="003410E5"/>
    <w:rsid w:val="00341610"/>
    <w:rsid w:val="00341BF6"/>
    <w:rsid w:val="003427D7"/>
    <w:rsid w:val="00342B71"/>
    <w:rsid w:val="00342D95"/>
    <w:rsid w:val="00344039"/>
    <w:rsid w:val="00344B8F"/>
    <w:rsid w:val="0034586D"/>
    <w:rsid w:val="00345FE2"/>
    <w:rsid w:val="0034623B"/>
    <w:rsid w:val="00346337"/>
    <w:rsid w:val="00346D26"/>
    <w:rsid w:val="00346DD0"/>
    <w:rsid w:val="00347328"/>
    <w:rsid w:val="00347382"/>
    <w:rsid w:val="00347986"/>
    <w:rsid w:val="00347E2D"/>
    <w:rsid w:val="00347F3D"/>
    <w:rsid w:val="003500D6"/>
    <w:rsid w:val="00350631"/>
    <w:rsid w:val="00350DCC"/>
    <w:rsid w:val="00351428"/>
    <w:rsid w:val="00351820"/>
    <w:rsid w:val="0035186C"/>
    <w:rsid w:val="00351F03"/>
    <w:rsid w:val="003523D4"/>
    <w:rsid w:val="00352CEE"/>
    <w:rsid w:val="00352FFF"/>
    <w:rsid w:val="0035358C"/>
    <w:rsid w:val="0035385B"/>
    <w:rsid w:val="00354095"/>
    <w:rsid w:val="00354570"/>
    <w:rsid w:val="00354CC3"/>
    <w:rsid w:val="00355981"/>
    <w:rsid w:val="00355F0A"/>
    <w:rsid w:val="00356044"/>
    <w:rsid w:val="003561E0"/>
    <w:rsid w:val="00356BE8"/>
    <w:rsid w:val="00357F7F"/>
    <w:rsid w:val="0036033F"/>
    <w:rsid w:val="0036094A"/>
    <w:rsid w:val="00360E2D"/>
    <w:rsid w:val="003610D8"/>
    <w:rsid w:val="00361205"/>
    <w:rsid w:val="0036175B"/>
    <w:rsid w:val="00361841"/>
    <w:rsid w:val="00361A64"/>
    <w:rsid w:val="003621BE"/>
    <w:rsid w:val="0036238C"/>
    <w:rsid w:val="00362C76"/>
    <w:rsid w:val="00362E58"/>
    <w:rsid w:val="00363009"/>
    <w:rsid w:val="003630AC"/>
    <w:rsid w:val="00363662"/>
    <w:rsid w:val="003639E6"/>
    <w:rsid w:val="00363B06"/>
    <w:rsid w:val="00363CC9"/>
    <w:rsid w:val="00363E0A"/>
    <w:rsid w:val="003648FD"/>
    <w:rsid w:val="00365320"/>
    <w:rsid w:val="0036598C"/>
    <w:rsid w:val="00365F76"/>
    <w:rsid w:val="003666C7"/>
    <w:rsid w:val="003667AC"/>
    <w:rsid w:val="00366E0B"/>
    <w:rsid w:val="00366F36"/>
    <w:rsid w:val="0036744A"/>
    <w:rsid w:val="00367BD7"/>
    <w:rsid w:val="00367EB8"/>
    <w:rsid w:val="00370018"/>
    <w:rsid w:val="00370B4D"/>
    <w:rsid w:val="00371AED"/>
    <w:rsid w:val="00371E31"/>
    <w:rsid w:val="00372308"/>
    <w:rsid w:val="00372358"/>
    <w:rsid w:val="003737DF"/>
    <w:rsid w:val="00375286"/>
    <w:rsid w:val="00375C64"/>
    <w:rsid w:val="00375EF9"/>
    <w:rsid w:val="00375FE7"/>
    <w:rsid w:val="00376031"/>
    <w:rsid w:val="003763F6"/>
    <w:rsid w:val="00377104"/>
    <w:rsid w:val="00377966"/>
    <w:rsid w:val="003804BC"/>
    <w:rsid w:val="003807E1"/>
    <w:rsid w:val="00380821"/>
    <w:rsid w:val="00380975"/>
    <w:rsid w:val="00381300"/>
    <w:rsid w:val="0038165E"/>
    <w:rsid w:val="00381D58"/>
    <w:rsid w:val="00382104"/>
    <w:rsid w:val="00382514"/>
    <w:rsid w:val="003828A8"/>
    <w:rsid w:val="00382DB7"/>
    <w:rsid w:val="0038336C"/>
    <w:rsid w:val="00384284"/>
    <w:rsid w:val="00384FD3"/>
    <w:rsid w:val="0038531B"/>
    <w:rsid w:val="003855F0"/>
    <w:rsid w:val="00385E9D"/>
    <w:rsid w:val="00386226"/>
    <w:rsid w:val="003869C3"/>
    <w:rsid w:val="00386F02"/>
    <w:rsid w:val="003872F5"/>
    <w:rsid w:val="00387E3C"/>
    <w:rsid w:val="00387E55"/>
    <w:rsid w:val="00390824"/>
    <w:rsid w:val="00390849"/>
    <w:rsid w:val="00390BD1"/>
    <w:rsid w:val="00390E71"/>
    <w:rsid w:val="00391201"/>
    <w:rsid w:val="003927FC"/>
    <w:rsid w:val="00392846"/>
    <w:rsid w:val="00393D06"/>
    <w:rsid w:val="003943CB"/>
    <w:rsid w:val="003947BF"/>
    <w:rsid w:val="00394FFB"/>
    <w:rsid w:val="0039524B"/>
    <w:rsid w:val="0039534D"/>
    <w:rsid w:val="003953DC"/>
    <w:rsid w:val="00395B76"/>
    <w:rsid w:val="00395C43"/>
    <w:rsid w:val="00395D9E"/>
    <w:rsid w:val="00396D48"/>
    <w:rsid w:val="00396DBB"/>
    <w:rsid w:val="003A02A8"/>
    <w:rsid w:val="003A0377"/>
    <w:rsid w:val="003A050E"/>
    <w:rsid w:val="003A0A0F"/>
    <w:rsid w:val="003A12E9"/>
    <w:rsid w:val="003A1E60"/>
    <w:rsid w:val="003A2215"/>
    <w:rsid w:val="003A272B"/>
    <w:rsid w:val="003A27D0"/>
    <w:rsid w:val="003A2B1B"/>
    <w:rsid w:val="003A3745"/>
    <w:rsid w:val="003A385D"/>
    <w:rsid w:val="003A3AD7"/>
    <w:rsid w:val="003A3C75"/>
    <w:rsid w:val="003A40D3"/>
    <w:rsid w:val="003A4926"/>
    <w:rsid w:val="003A4DE8"/>
    <w:rsid w:val="003A5147"/>
    <w:rsid w:val="003A51DB"/>
    <w:rsid w:val="003A53B0"/>
    <w:rsid w:val="003A54E1"/>
    <w:rsid w:val="003A5D4D"/>
    <w:rsid w:val="003A65B5"/>
    <w:rsid w:val="003A67F9"/>
    <w:rsid w:val="003A72A1"/>
    <w:rsid w:val="003A72EA"/>
    <w:rsid w:val="003B0A14"/>
    <w:rsid w:val="003B0A50"/>
    <w:rsid w:val="003B0D32"/>
    <w:rsid w:val="003B1700"/>
    <w:rsid w:val="003B27A8"/>
    <w:rsid w:val="003B27E4"/>
    <w:rsid w:val="003B294E"/>
    <w:rsid w:val="003B2A53"/>
    <w:rsid w:val="003B2E07"/>
    <w:rsid w:val="003B36DB"/>
    <w:rsid w:val="003B494D"/>
    <w:rsid w:val="003B49B4"/>
    <w:rsid w:val="003B5194"/>
    <w:rsid w:val="003B5316"/>
    <w:rsid w:val="003B547B"/>
    <w:rsid w:val="003B5BF5"/>
    <w:rsid w:val="003B5E7C"/>
    <w:rsid w:val="003B60B5"/>
    <w:rsid w:val="003B61FB"/>
    <w:rsid w:val="003B6383"/>
    <w:rsid w:val="003B6D0F"/>
    <w:rsid w:val="003B7089"/>
    <w:rsid w:val="003B76E4"/>
    <w:rsid w:val="003B7F24"/>
    <w:rsid w:val="003C0429"/>
    <w:rsid w:val="003C1725"/>
    <w:rsid w:val="003C1AE7"/>
    <w:rsid w:val="003C1BE5"/>
    <w:rsid w:val="003C213A"/>
    <w:rsid w:val="003C27F9"/>
    <w:rsid w:val="003C411D"/>
    <w:rsid w:val="003C4357"/>
    <w:rsid w:val="003C4823"/>
    <w:rsid w:val="003C4860"/>
    <w:rsid w:val="003C48D8"/>
    <w:rsid w:val="003C5B7D"/>
    <w:rsid w:val="003C661D"/>
    <w:rsid w:val="003C6E3A"/>
    <w:rsid w:val="003C78C2"/>
    <w:rsid w:val="003D05BB"/>
    <w:rsid w:val="003D0B63"/>
    <w:rsid w:val="003D0B70"/>
    <w:rsid w:val="003D0FCB"/>
    <w:rsid w:val="003D11C0"/>
    <w:rsid w:val="003D196C"/>
    <w:rsid w:val="003D19B9"/>
    <w:rsid w:val="003D1C5C"/>
    <w:rsid w:val="003D1CBD"/>
    <w:rsid w:val="003D1D5A"/>
    <w:rsid w:val="003D207B"/>
    <w:rsid w:val="003D2378"/>
    <w:rsid w:val="003D282D"/>
    <w:rsid w:val="003D28EF"/>
    <w:rsid w:val="003D29EB"/>
    <w:rsid w:val="003D334B"/>
    <w:rsid w:val="003D37ED"/>
    <w:rsid w:val="003D3CE0"/>
    <w:rsid w:val="003D49D2"/>
    <w:rsid w:val="003D5449"/>
    <w:rsid w:val="003D5B27"/>
    <w:rsid w:val="003D5F6A"/>
    <w:rsid w:val="003D60AF"/>
    <w:rsid w:val="003D62F2"/>
    <w:rsid w:val="003D6407"/>
    <w:rsid w:val="003D6D4F"/>
    <w:rsid w:val="003D7F3F"/>
    <w:rsid w:val="003D7FB0"/>
    <w:rsid w:val="003E0076"/>
    <w:rsid w:val="003E029E"/>
    <w:rsid w:val="003E111D"/>
    <w:rsid w:val="003E1157"/>
    <w:rsid w:val="003E1EF9"/>
    <w:rsid w:val="003E3387"/>
    <w:rsid w:val="003E3E21"/>
    <w:rsid w:val="003E432F"/>
    <w:rsid w:val="003E4904"/>
    <w:rsid w:val="003E507C"/>
    <w:rsid w:val="003E5AAF"/>
    <w:rsid w:val="003E5CE6"/>
    <w:rsid w:val="003E6250"/>
    <w:rsid w:val="003E66EB"/>
    <w:rsid w:val="003E6AD5"/>
    <w:rsid w:val="003E6E16"/>
    <w:rsid w:val="003E70B2"/>
    <w:rsid w:val="003E71A6"/>
    <w:rsid w:val="003E7AF0"/>
    <w:rsid w:val="003F038F"/>
    <w:rsid w:val="003F0FB2"/>
    <w:rsid w:val="003F1572"/>
    <w:rsid w:val="003F2785"/>
    <w:rsid w:val="003F2831"/>
    <w:rsid w:val="003F307F"/>
    <w:rsid w:val="003F3AE0"/>
    <w:rsid w:val="003F3D67"/>
    <w:rsid w:val="003F4089"/>
    <w:rsid w:val="003F4955"/>
    <w:rsid w:val="003F556E"/>
    <w:rsid w:val="003F56C1"/>
    <w:rsid w:val="003F5866"/>
    <w:rsid w:val="003F5928"/>
    <w:rsid w:val="003F5A9E"/>
    <w:rsid w:val="003F606A"/>
    <w:rsid w:val="003F6467"/>
    <w:rsid w:val="003F647C"/>
    <w:rsid w:val="003F6788"/>
    <w:rsid w:val="003F6A4E"/>
    <w:rsid w:val="003F736B"/>
    <w:rsid w:val="003F767B"/>
    <w:rsid w:val="003F7AAD"/>
    <w:rsid w:val="004000FE"/>
    <w:rsid w:val="00400950"/>
    <w:rsid w:val="00400D8F"/>
    <w:rsid w:val="00400E15"/>
    <w:rsid w:val="00400E2D"/>
    <w:rsid w:val="00400FC4"/>
    <w:rsid w:val="0040132F"/>
    <w:rsid w:val="00401884"/>
    <w:rsid w:val="00401A6A"/>
    <w:rsid w:val="00402994"/>
    <w:rsid w:val="00402A44"/>
    <w:rsid w:val="00402E19"/>
    <w:rsid w:val="00404256"/>
    <w:rsid w:val="004048C9"/>
    <w:rsid w:val="004050A7"/>
    <w:rsid w:val="004056D0"/>
    <w:rsid w:val="00405D9C"/>
    <w:rsid w:val="0040609B"/>
    <w:rsid w:val="00406798"/>
    <w:rsid w:val="00406F22"/>
    <w:rsid w:val="00407070"/>
    <w:rsid w:val="00407717"/>
    <w:rsid w:val="0040785A"/>
    <w:rsid w:val="00407E82"/>
    <w:rsid w:val="00407EAB"/>
    <w:rsid w:val="00410E64"/>
    <w:rsid w:val="00411190"/>
    <w:rsid w:val="00411264"/>
    <w:rsid w:val="0041143D"/>
    <w:rsid w:val="004114FD"/>
    <w:rsid w:val="0041156E"/>
    <w:rsid w:val="00411BF5"/>
    <w:rsid w:val="00411E3C"/>
    <w:rsid w:val="00412635"/>
    <w:rsid w:val="0041266D"/>
    <w:rsid w:val="004127D9"/>
    <w:rsid w:val="00412FDF"/>
    <w:rsid w:val="0041329E"/>
    <w:rsid w:val="004137EE"/>
    <w:rsid w:val="0041395D"/>
    <w:rsid w:val="00414485"/>
    <w:rsid w:val="00414A1D"/>
    <w:rsid w:val="00414FC5"/>
    <w:rsid w:val="0041618B"/>
    <w:rsid w:val="00416CC6"/>
    <w:rsid w:val="00416F1D"/>
    <w:rsid w:val="00416FDC"/>
    <w:rsid w:val="00417155"/>
    <w:rsid w:val="00417BC6"/>
    <w:rsid w:val="00420562"/>
    <w:rsid w:val="004212BB"/>
    <w:rsid w:val="00421F36"/>
    <w:rsid w:val="004231A1"/>
    <w:rsid w:val="004235BC"/>
    <w:rsid w:val="00423A14"/>
    <w:rsid w:val="00423B89"/>
    <w:rsid w:val="00425969"/>
    <w:rsid w:val="00425F84"/>
    <w:rsid w:val="00426024"/>
    <w:rsid w:val="004260DA"/>
    <w:rsid w:val="00426638"/>
    <w:rsid w:val="00426B93"/>
    <w:rsid w:val="004270CD"/>
    <w:rsid w:val="00427580"/>
    <w:rsid w:val="0042768C"/>
    <w:rsid w:val="00430440"/>
    <w:rsid w:val="00430708"/>
    <w:rsid w:val="004309AD"/>
    <w:rsid w:val="00430EFE"/>
    <w:rsid w:val="00430F53"/>
    <w:rsid w:val="004310A5"/>
    <w:rsid w:val="00432160"/>
    <w:rsid w:val="004324AE"/>
    <w:rsid w:val="00433D05"/>
    <w:rsid w:val="00433D4D"/>
    <w:rsid w:val="00434016"/>
    <w:rsid w:val="004344FB"/>
    <w:rsid w:val="00434784"/>
    <w:rsid w:val="00434866"/>
    <w:rsid w:val="0043490A"/>
    <w:rsid w:val="004352C3"/>
    <w:rsid w:val="004353F3"/>
    <w:rsid w:val="00435E21"/>
    <w:rsid w:val="00436434"/>
    <w:rsid w:val="00436490"/>
    <w:rsid w:val="00436736"/>
    <w:rsid w:val="00436E65"/>
    <w:rsid w:val="00436F06"/>
    <w:rsid w:val="0043773D"/>
    <w:rsid w:val="00437D47"/>
    <w:rsid w:val="0044002E"/>
    <w:rsid w:val="004404E9"/>
    <w:rsid w:val="00440A9D"/>
    <w:rsid w:val="00440BDA"/>
    <w:rsid w:val="004419C8"/>
    <w:rsid w:val="00441B7F"/>
    <w:rsid w:val="0044203B"/>
    <w:rsid w:val="004420BC"/>
    <w:rsid w:val="00442565"/>
    <w:rsid w:val="00442E08"/>
    <w:rsid w:val="004434C4"/>
    <w:rsid w:val="00443725"/>
    <w:rsid w:val="00443771"/>
    <w:rsid w:val="00443866"/>
    <w:rsid w:val="00443A27"/>
    <w:rsid w:val="00443AB7"/>
    <w:rsid w:val="00443E8F"/>
    <w:rsid w:val="00444545"/>
    <w:rsid w:val="00444B47"/>
    <w:rsid w:val="00445361"/>
    <w:rsid w:val="00445591"/>
    <w:rsid w:val="004457A5"/>
    <w:rsid w:val="00445A06"/>
    <w:rsid w:val="00445A5D"/>
    <w:rsid w:val="004462C2"/>
    <w:rsid w:val="0044631F"/>
    <w:rsid w:val="00446667"/>
    <w:rsid w:val="00446692"/>
    <w:rsid w:val="004469C4"/>
    <w:rsid w:val="00447619"/>
    <w:rsid w:val="00447E4F"/>
    <w:rsid w:val="00451048"/>
    <w:rsid w:val="004510CC"/>
    <w:rsid w:val="00453F92"/>
    <w:rsid w:val="004548AA"/>
    <w:rsid w:val="00455874"/>
    <w:rsid w:val="004558BB"/>
    <w:rsid w:val="004558BD"/>
    <w:rsid w:val="00455AF0"/>
    <w:rsid w:val="00456674"/>
    <w:rsid w:val="00456AAC"/>
    <w:rsid w:val="00456DE8"/>
    <w:rsid w:val="00457440"/>
    <w:rsid w:val="00457BAC"/>
    <w:rsid w:val="00457F17"/>
    <w:rsid w:val="00457FD4"/>
    <w:rsid w:val="004614E7"/>
    <w:rsid w:val="00461954"/>
    <w:rsid w:val="00461966"/>
    <w:rsid w:val="004620BD"/>
    <w:rsid w:val="0046216C"/>
    <w:rsid w:val="004622AE"/>
    <w:rsid w:val="00462709"/>
    <w:rsid w:val="00462D2E"/>
    <w:rsid w:val="00463806"/>
    <w:rsid w:val="00464304"/>
    <w:rsid w:val="00464767"/>
    <w:rsid w:val="00464B5B"/>
    <w:rsid w:val="004651BD"/>
    <w:rsid w:val="004651C4"/>
    <w:rsid w:val="00465752"/>
    <w:rsid w:val="00466173"/>
    <w:rsid w:val="00466720"/>
    <w:rsid w:val="004669D1"/>
    <w:rsid w:val="004671C8"/>
    <w:rsid w:val="0046741E"/>
    <w:rsid w:val="004700EE"/>
    <w:rsid w:val="00470260"/>
    <w:rsid w:val="004706CF"/>
    <w:rsid w:val="004707EE"/>
    <w:rsid w:val="00470890"/>
    <w:rsid w:val="00470BD0"/>
    <w:rsid w:val="00472732"/>
    <w:rsid w:val="004727B1"/>
    <w:rsid w:val="00472CA9"/>
    <w:rsid w:val="00472F07"/>
    <w:rsid w:val="004731DE"/>
    <w:rsid w:val="0047371D"/>
    <w:rsid w:val="0047415D"/>
    <w:rsid w:val="00474EA9"/>
    <w:rsid w:val="00474FEF"/>
    <w:rsid w:val="0047502B"/>
    <w:rsid w:val="00475886"/>
    <w:rsid w:val="00475923"/>
    <w:rsid w:val="00475B5F"/>
    <w:rsid w:val="0047627B"/>
    <w:rsid w:val="004764A9"/>
    <w:rsid w:val="00477BF3"/>
    <w:rsid w:val="00477E46"/>
    <w:rsid w:val="00480681"/>
    <w:rsid w:val="00480A3E"/>
    <w:rsid w:val="0048175E"/>
    <w:rsid w:val="0048176F"/>
    <w:rsid w:val="00482C2A"/>
    <w:rsid w:val="00483899"/>
    <w:rsid w:val="004839F9"/>
    <w:rsid w:val="00483EC1"/>
    <w:rsid w:val="00484086"/>
    <w:rsid w:val="00485264"/>
    <w:rsid w:val="0048540E"/>
    <w:rsid w:val="00485C24"/>
    <w:rsid w:val="00486A4B"/>
    <w:rsid w:val="00486E41"/>
    <w:rsid w:val="00487CE5"/>
    <w:rsid w:val="00487D16"/>
    <w:rsid w:val="00487D82"/>
    <w:rsid w:val="00487E9C"/>
    <w:rsid w:val="00487F15"/>
    <w:rsid w:val="0049055B"/>
    <w:rsid w:val="00490C13"/>
    <w:rsid w:val="00490F72"/>
    <w:rsid w:val="00491450"/>
    <w:rsid w:val="0049177B"/>
    <w:rsid w:val="00491E11"/>
    <w:rsid w:val="004921F6"/>
    <w:rsid w:val="00492790"/>
    <w:rsid w:val="00492BB4"/>
    <w:rsid w:val="00492FB4"/>
    <w:rsid w:val="0049379A"/>
    <w:rsid w:val="00494C60"/>
    <w:rsid w:val="00494D59"/>
    <w:rsid w:val="0049505D"/>
    <w:rsid w:val="0049549C"/>
    <w:rsid w:val="0049572A"/>
    <w:rsid w:val="00496A12"/>
    <w:rsid w:val="00496F27"/>
    <w:rsid w:val="0049701F"/>
    <w:rsid w:val="00497250"/>
    <w:rsid w:val="004972C1"/>
    <w:rsid w:val="004976DA"/>
    <w:rsid w:val="00497EAF"/>
    <w:rsid w:val="004A01D0"/>
    <w:rsid w:val="004A067C"/>
    <w:rsid w:val="004A0717"/>
    <w:rsid w:val="004A0800"/>
    <w:rsid w:val="004A099B"/>
    <w:rsid w:val="004A1D6A"/>
    <w:rsid w:val="004A1FAE"/>
    <w:rsid w:val="004A1FCC"/>
    <w:rsid w:val="004A2115"/>
    <w:rsid w:val="004A2C88"/>
    <w:rsid w:val="004A373A"/>
    <w:rsid w:val="004A4219"/>
    <w:rsid w:val="004A4249"/>
    <w:rsid w:val="004A43C0"/>
    <w:rsid w:val="004A47BE"/>
    <w:rsid w:val="004A5804"/>
    <w:rsid w:val="004A5C99"/>
    <w:rsid w:val="004A5CDE"/>
    <w:rsid w:val="004A6170"/>
    <w:rsid w:val="004A7947"/>
    <w:rsid w:val="004B05F2"/>
    <w:rsid w:val="004B10B1"/>
    <w:rsid w:val="004B20D6"/>
    <w:rsid w:val="004B2ABD"/>
    <w:rsid w:val="004B2BA5"/>
    <w:rsid w:val="004B2C5D"/>
    <w:rsid w:val="004B2CD2"/>
    <w:rsid w:val="004B3288"/>
    <w:rsid w:val="004B3889"/>
    <w:rsid w:val="004B3FB8"/>
    <w:rsid w:val="004B42C6"/>
    <w:rsid w:val="004B45A9"/>
    <w:rsid w:val="004B4A4F"/>
    <w:rsid w:val="004B6AEA"/>
    <w:rsid w:val="004B71C1"/>
    <w:rsid w:val="004B7222"/>
    <w:rsid w:val="004B7238"/>
    <w:rsid w:val="004B7495"/>
    <w:rsid w:val="004C0721"/>
    <w:rsid w:val="004C11A2"/>
    <w:rsid w:val="004C1548"/>
    <w:rsid w:val="004C17D2"/>
    <w:rsid w:val="004C1EBB"/>
    <w:rsid w:val="004C26FE"/>
    <w:rsid w:val="004C28E2"/>
    <w:rsid w:val="004C2B35"/>
    <w:rsid w:val="004C2BB8"/>
    <w:rsid w:val="004C3D45"/>
    <w:rsid w:val="004C408F"/>
    <w:rsid w:val="004C4DFF"/>
    <w:rsid w:val="004C53F3"/>
    <w:rsid w:val="004C56B1"/>
    <w:rsid w:val="004C5FAD"/>
    <w:rsid w:val="004C63C1"/>
    <w:rsid w:val="004C65B4"/>
    <w:rsid w:val="004C65F8"/>
    <w:rsid w:val="004C660B"/>
    <w:rsid w:val="004C69EE"/>
    <w:rsid w:val="004C7078"/>
    <w:rsid w:val="004C77D3"/>
    <w:rsid w:val="004D030E"/>
    <w:rsid w:val="004D07A7"/>
    <w:rsid w:val="004D0CD1"/>
    <w:rsid w:val="004D185B"/>
    <w:rsid w:val="004D1985"/>
    <w:rsid w:val="004D218B"/>
    <w:rsid w:val="004D270C"/>
    <w:rsid w:val="004D2859"/>
    <w:rsid w:val="004D2DDB"/>
    <w:rsid w:val="004D2FD5"/>
    <w:rsid w:val="004D3038"/>
    <w:rsid w:val="004D33A4"/>
    <w:rsid w:val="004D3593"/>
    <w:rsid w:val="004D4065"/>
    <w:rsid w:val="004D40E3"/>
    <w:rsid w:val="004D428B"/>
    <w:rsid w:val="004D46B5"/>
    <w:rsid w:val="004D46F2"/>
    <w:rsid w:val="004D4937"/>
    <w:rsid w:val="004D516C"/>
    <w:rsid w:val="004D551F"/>
    <w:rsid w:val="004D5D55"/>
    <w:rsid w:val="004D63A2"/>
    <w:rsid w:val="004D67C6"/>
    <w:rsid w:val="004D7CC3"/>
    <w:rsid w:val="004D7CC5"/>
    <w:rsid w:val="004E08CC"/>
    <w:rsid w:val="004E0E97"/>
    <w:rsid w:val="004E11DE"/>
    <w:rsid w:val="004E1A23"/>
    <w:rsid w:val="004E1B72"/>
    <w:rsid w:val="004E1D1F"/>
    <w:rsid w:val="004E23CD"/>
    <w:rsid w:val="004E2D91"/>
    <w:rsid w:val="004E2EFE"/>
    <w:rsid w:val="004E35E3"/>
    <w:rsid w:val="004E3615"/>
    <w:rsid w:val="004E3D22"/>
    <w:rsid w:val="004E47C6"/>
    <w:rsid w:val="004E4DF3"/>
    <w:rsid w:val="004E5074"/>
    <w:rsid w:val="004E590D"/>
    <w:rsid w:val="004E5E7B"/>
    <w:rsid w:val="004E5F17"/>
    <w:rsid w:val="004E5FA6"/>
    <w:rsid w:val="004E60ED"/>
    <w:rsid w:val="004E6844"/>
    <w:rsid w:val="004E6A21"/>
    <w:rsid w:val="004E6AF9"/>
    <w:rsid w:val="004E752E"/>
    <w:rsid w:val="004E7678"/>
    <w:rsid w:val="004F0641"/>
    <w:rsid w:val="004F0C12"/>
    <w:rsid w:val="004F0D63"/>
    <w:rsid w:val="004F1F5E"/>
    <w:rsid w:val="004F35EC"/>
    <w:rsid w:val="004F5EC8"/>
    <w:rsid w:val="004F5F71"/>
    <w:rsid w:val="004F7091"/>
    <w:rsid w:val="00501267"/>
    <w:rsid w:val="00501621"/>
    <w:rsid w:val="00501CCE"/>
    <w:rsid w:val="00501F36"/>
    <w:rsid w:val="005021AF"/>
    <w:rsid w:val="00502A54"/>
    <w:rsid w:val="00502A97"/>
    <w:rsid w:val="00502D28"/>
    <w:rsid w:val="00502DB3"/>
    <w:rsid w:val="0050318F"/>
    <w:rsid w:val="00503362"/>
    <w:rsid w:val="0050342B"/>
    <w:rsid w:val="005034F8"/>
    <w:rsid w:val="00504A94"/>
    <w:rsid w:val="00504F38"/>
    <w:rsid w:val="005051CB"/>
    <w:rsid w:val="005055DD"/>
    <w:rsid w:val="00505BC8"/>
    <w:rsid w:val="00506BA7"/>
    <w:rsid w:val="00507751"/>
    <w:rsid w:val="005079B1"/>
    <w:rsid w:val="00507CD6"/>
    <w:rsid w:val="00510A87"/>
    <w:rsid w:val="00510BC5"/>
    <w:rsid w:val="00511228"/>
    <w:rsid w:val="00511ED4"/>
    <w:rsid w:val="00512418"/>
    <w:rsid w:val="0051289E"/>
    <w:rsid w:val="00512960"/>
    <w:rsid w:val="005129F1"/>
    <w:rsid w:val="00512D90"/>
    <w:rsid w:val="005131CC"/>
    <w:rsid w:val="005133F6"/>
    <w:rsid w:val="00513BC5"/>
    <w:rsid w:val="005149CE"/>
    <w:rsid w:val="00514A9D"/>
    <w:rsid w:val="00516286"/>
    <w:rsid w:val="005166DD"/>
    <w:rsid w:val="00516D62"/>
    <w:rsid w:val="00516FF2"/>
    <w:rsid w:val="00517558"/>
    <w:rsid w:val="00517CEB"/>
    <w:rsid w:val="00517DA7"/>
    <w:rsid w:val="00520C57"/>
    <w:rsid w:val="00521EC2"/>
    <w:rsid w:val="00521ED5"/>
    <w:rsid w:val="005220E8"/>
    <w:rsid w:val="005221AC"/>
    <w:rsid w:val="0052261E"/>
    <w:rsid w:val="00522674"/>
    <w:rsid w:val="00523538"/>
    <w:rsid w:val="005236F2"/>
    <w:rsid w:val="005238A1"/>
    <w:rsid w:val="00523AF7"/>
    <w:rsid w:val="00524446"/>
    <w:rsid w:val="00524875"/>
    <w:rsid w:val="005255ED"/>
    <w:rsid w:val="00525C44"/>
    <w:rsid w:val="00526B9A"/>
    <w:rsid w:val="00526E01"/>
    <w:rsid w:val="00526E8F"/>
    <w:rsid w:val="00527129"/>
    <w:rsid w:val="005307B4"/>
    <w:rsid w:val="00530ACD"/>
    <w:rsid w:val="00530F39"/>
    <w:rsid w:val="00531827"/>
    <w:rsid w:val="00531962"/>
    <w:rsid w:val="00531CEF"/>
    <w:rsid w:val="00531F10"/>
    <w:rsid w:val="00531FDF"/>
    <w:rsid w:val="00532889"/>
    <w:rsid w:val="00534CBC"/>
    <w:rsid w:val="00535CAA"/>
    <w:rsid w:val="00535EA8"/>
    <w:rsid w:val="00536125"/>
    <w:rsid w:val="005374BA"/>
    <w:rsid w:val="005375C0"/>
    <w:rsid w:val="00540599"/>
    <w:rsid w:val="00540D70"/>
    <w:rsid w:val="00541396"/>
    <w:rsid w:val="00541493"/>
    <w:rsid w:val="005417E5"/>
    <w:rsid w:val="0054181B"/>
    <w:rsid w:val="00541B40"/>
    <w:rsid w:val="005426F5"/>
    <w:rsid w:val="0054279A"/>
    <w:rsid w:val="00542EBF"/>
    <w:rsid w:val="0054323F"/>
    <w:rsid w:val="005432C9"/>
    <w:rsid w:val="00543BDE"/>
    <w:rsid w:val="00543C1A"/>
    <w:rsid w:val="00543E19"/>
    <w:rsid w:val="00543ECD"/>
    <w:rsid w:val="00543EDD"/>
    <w:rsid w:val="00544F81"/>
    <w:rsid w:val="00544F8F"/>
    <w:rsid w:val="00545895"/>
    <w:rsid w:val="005459F9"/>
    <w:rsid w:val="00545FFB"/>
    <w:rsid w:val="0054631C"/>
    <w:rsid w:val="0054639E"/>
    <w:rsid w:val="005463A0"/>
    <w:rsid w:val="005474F0"/>
    <w:rsid w:val="005478A8"/>
    <w:rsid w:val="00547E8C"/>
    <w:rsid w:val="0055052A"/>
    <w:rsid w:val="00550B90"/>
    <w:rsid w:val="00550C69"/>
    <w:rsid w:val="00550E74"/>
    <w:rsid w:val="00550ED3"/>
    <w:rsid w:val="0055128C"/>
    <w:rsid w:val="00551DDA"/>
    <w:rsid w:val="005521E8"/>
    <w:rsid w:val="005525F8"/>
    <w:rsid w:val="00552FCF"/>
    <w:rsid w:val="005531E1"/>
    <w:rsid w:val="00553333"/>
    <w:rsid w:val="00553B29"/>
    <w:rsid w:val="00553E00"/>
    <w:rsid w:val="005543D0"/>
    <w:rsid w:val="005549CA"/>
    <w:rsid w:val="00556CBB"/>
    <w:rsid w:val="005576A6"/>
    <w:rsid w:val="00557AA0"/>
    <w:rsid w:val="00557BF6"/>
    <w:rsid w:val="005605D4"/>
    <w:rsid w:val="0056070F"/>
    <w:rsid w:val="0056086B"/>
    <w:rsid w:val="00560B5E"/>
    <w:rsid w:val="00562230"/>
    <w:rsid w:val="00562ACF"/>
    <w:rsid w:val="00562DDE"/>
    <w:rsid w:val="00562F16"/>
    <w:rsid w:val="00563348"/>
    <w:rsid w:val="005636E0"/>
    <w:rsid w:val="00563C00"/>
    <w:rsid w:val="00565454"/>
    <w:rsid w:val="00565511"/>
    <w:rsid w:val="00566176"/>
    <w:rsid w:val="00566B18"/>
    <w:rsid w:val="00566C85"/>
    <w:rsid w:val="00566F32"/>
    <w:rsid w:val="0056736A"/>
    <w:rsid w:val="0056782A"/>
    <w:rsid w:val="00567B4A"/>
    <w:rsid w:val="00567ED6"/>
    <w:rsid w:val="0057037F"/>
    <w:rsid w:val="00570868"/>
    <w:rsid w:val="0057123E"/>
    <w:rsid w:val="00571594"/>
    <w:rsid w:val="00571E32"/>
    <w:rsid w:val="005726E5"/>
    <w:rsid w:val="0057282B"/>
    <w:rsid w:val="00573385"/>
    <w:rsid w:val="005738B2"/>
    <w:rsid w:val="00574E98"/>
    <w:rsid w:val="00574F28"/>
    <w:rsid w:val="00575238"/>
    <w:rsid w:val="00575FAD"/>
    <w:rsid w:val="005763FA"/>
    <w:rsid w:val="0057672D"/>
    <w:rsid w:val="00576B8D"/>
    <w:rsid w:val="005770CF"/>
    <w:rsid w:val="005778AA"/>
    <w:rsid w:val="00577A8E"/>
    <w:rsid w:val="00577BBD"/>
    <w:rsid w:val="00577BFC"/>
    <w:rsid w:val="00577CDF"/>
    <w:rsid w:val="0058046B"/>
    <w:rsid w:val="00580717"/>
    <w:rsid w:val="005809E5"/>
    <w:rsid w:val="00580DDD"/>
    <w:rsid w:val="00580E80"/>
    <w:rsid w:val="00580F93"/>
    <w:rsid w:val="0058177F"/>
    <w:rsid w:val="00581CC5"/>
    <w:rsid w:val="00581D50"/>
    <w:rsid w:val="0058214F"/>
    <w:rsid w:val="00582233"/>
    <w:rsid w:val="00582A93"/>
    <w:rsid w:val="00582C08"/>
    <w:rsid w:val="0058360E"/>
    <w:rsid w:val="00583CB0"/>
    <w:rsid w:val="00584399"/>
    <w:rsid w:val="00584A47"/>
    <w:rsid w:val="00585212"/>
    <w:rsid w:val="00585340"/>
    <w:rsid w:val="00585C0E"/>
    <w:rsid w:val="00585D76"/>
    <w:rsid w:val="00585DB6"/>
    <w:rsid w:val="00585FF2"/>
    <w:rsid w:val="00586B40"/>
    <w:rsid w:val="00587BA4"/>
    <w:rsid w:val="00590553"/>
    <w:rsid w:val="005912EC"/>
    <w:rsid w:val="0059276B"/>
    <w:rsid w:val="0059282D"/>
    <w:rsid w:val="00592960"/>
    <w:rsid w:val="00592A11"/>
    <w:rsid w:val="00592E0F"/>
    <w:rsid w:val="005930F9"/>
    <w:rsid w:val="005931FD"/>
    <w:rsid w:val="00593F9F"/>
    <w:rsid w:val="00594268"/>
    <w:rsid w:val="005943DC"/>
    <w:rsid w:val="005947DF"/>
    <w:rsid w:val="0059489F"/>
    <w:rsid w:val="00594EAA"/>
    <w:rsid w:val="00594F13"/>
    <w:rsid w:val="00595A58"/>
    <w:rsid w:val="00596A64"/>
    <w:rsid w:val="00596AA2"/>
    <w:rsid w:val="00596E1B"/>
    <w:rsid w:val="0059749C"/>
    <w:rsid w:val="005974EF"/>
    <w:rsid w:val="0059774F"/>
    <w:rsid w:val="005A05D4"/>
    <w:rsid w:val="005A0AAE"/>
    <w:rsid w:val="005A0BD6"/>
    <w:rsid w:val="005A137F"/>
    <w:rsid w:val="005A1462"/>
    <w:rsid w:val="005A168C"/>
    <w:rsid w:val="005A38B2"/>
    <w:rsid w:val="005A3CBF"/>
    <w:rsid w:val="005A44B6"/>
    <w:rsid w:val="005A4AB1"/>
    <w:rsid w:val="005A4EC5"/>
    <w:rsid w:val="005A4FF8"/>
    <w:rsid w:val="005A5724"/>
    <w:rsid w:val="005A5A11"/>
    <w:rsid w:val="005A5D6D"/>
    <w:rsid w:val="005A5DBF"/>
    <w:rsid w:val="005A5F6F"/>
    <w:rsid w:val="005A65F1"/>
    <w:rsid w:val="005A6D30"/>
    <w:rsid w:val="005A6E53"/>
    <w:rsid w:val="005A74BB"/>
    <w:rsid w:val="005A7827"/>
    <w:rsid w:val="005A7A18"/>
    <w:rsid w:val="005A7F84"/>
    <w:rsid w:val="005B0165"/>
    <w:rsid w:val="005B01BF"/>
    <w:rsid w:val="005B1535"/>
    <w:rsid w:val="005B1728"/>
    <w:rsid w:val="005B184A"/>
    <w:rsid w:val="005B2304"/>
    <w:rsid w:val="005B2A69"/>
    <w:rsid w:val="005B30AC"/>
    <w:rsid w:val="005B390E"/>
    <w:rsid w:val="005B40FD"/>
    <w:rsid w:val="005B496D"/>
    <w:rsid w:val="005B4F2C"/>
    <w:rsid w:val="005B528A"/>
    <w:rsid w:val="005B536D"/>
    <w:rsid w:val="005B53E2"/>
    <w:rsid w:val="005B53E4"/>
    <w:rsid w:val="005B691C"/>
    <w:rsid w:val="005B729F"/>
    <w:rsid w:val="005B7AAE"/>
    <w:rsid w:val="005B7AF4"/>
    <w:rsid w:val="005B7B2A"/>
    <w:rsid w:val="005C0BF9"/>
    <w:rsid w:val="005C0D45"/>
    <w:rsid w:val="005C11DC"/>
    <w:rsid w:val="005C165F"/>
    <w:rsid w:val="005C1946"/>
    <w:rsid w:val="005C272F"/>
    <w:rsid w:val="005C3B17"/>
    <w:rsid w:val="005C3C06"/>
    <w:rsid w:val="005C515F"/>
    <w:rsid w:val="005C53AA"/>
    <w:rsid w:val="005C5B61"/>
    <w:rsid w:val="005C5B75"/>
    <w:rsid w:val="005C61CC"/>
    <w:rsid w:val="005C79C3"/>
    <w:rsid w:val="005C7D8B"/>
    <w:rsid w:val="005D0272"/>
    <w:rsid w:val="005D037E"/>
    <w:rsid w:val="005D0685"/>
    <w:rsid w:val="005D0C41"/>
    <w:rsid w:val="005D1188"/>
    <w:rsid w:val="005D160B"/>
    <w:rsid w:val="005D1D77"/>
    <w:rsid w:val="005D2119"/>
    <w:rsid w:val="005D27D3"/>
    <w:rsid w:val="005D28CC"/>
    <w:rsid w:val="005D28FF"/>
    <w:rsid w:val="005D2931"/>
    <w:rsid w:val="005D304B"/>
    <w:rsid w:val="005D30C6"/>
    <w:rsid w:val="005D38A7"/>
    <w:rsid w:val="005D4062"/>
    <w:rsid w:val="005D474F"/>
    <w:rsid w:val="005D4BDD"/>
    <w:rsid w:val="005D51A8"/>
    <w:rsid w:val="005D5363"/>
    <w:rsid w:val="005D57E3"/>
    <w:rsid w:val="005D61A0"/>
    <w:rsid w:val="005D6219"/>
    <w:rsid w:val="005D68A1"/>
    <w:rsid w:val="005D6D0E"/>
    <w:rsid w:val="005D6E22"/>
    <w:rsid w:val="005D76B8"/>
    <w:rsid w:val="005E12A9"/>
    <w:rsid w:val="005E152F"/>
    <w:rsid w:val="005E1804"/>
    <w:rsid w:val="005E1BA3"/>
    <w:rsid w:val="005E2515"/>
    <w:rsid w:val="005E2719"/>
    <w:rsid w:val="005E2C03"/>
    <w:rsid w:val="005E34D5"/>
    <w:rsid w:val="005E39B0"/>
    <w:rsid w:val="005E3D38"/>
    <w:rsid w:val="005E3EC8"/>
    <w:rsid w:val="005E41D6"/>
    <w:rsid w:val="005E5B96"/>
    <w:rsid w:val="005E6AA8"/>
    <w:rsid w:val="005E6DA2"/>
    <w:rsid w:val="005E7001"/>
    <w:rsid w:val="005E72F5"/>
    <w:rsid w:val="005E75A7"/>
    <w:rsid w:val="005E78F8"/>
    <w:rsid w:val="005F0463"/>
    <w:rsid w:val="005F04C8"/>
    <w:rsid w:val="005F086D"/>
    <w:rsid w:val="005F0F4F"/>
    <w:rsid w:val="005F112C"/>
    <w:rsid w:val="005F138F"/>
    <w:rsid w:val="005F13EB"/>
    <w:rsid w:val="005F1582"/>
    <w:rsid w:val="005F200D"/>
    <w:rsid w:val="005F2394"/>
    <w:rsid w:val="005F2396"/>
    <w:rsid w:val="005F29CE"/>
    <w:rsid w:val="005F2D97"/>
    <w:rsid w:val="005F3228"/>
    <w:rsid w:val="005F3483"/>
    <w:rsid w:val="005F3B12"/>
    <w:rsid w:val="005F3D6C"/>
    <w:rsid w:val="005F3E1B"/>
    <w:rsid w:val="005F4464"/>
    <w:rsid w:val="005F49A8"/>
    <w:rsid w:val="005F4DE2"/>
    <w:rsid w:val="005F5DC2"/>
    <w:rsid w:val="005F643F"/>
    <w:rsid w:val="005F6BF5"/>
    <w:rsid w:val="005F6D1C"/>
    <w:rsid w:val="005F719C"/>
    <w:rsid w:val="005F746B"/>
    <w:rsid w:val="0060067C"/>
    <w:rsid w:val="006007F0"/>
    <w:rsid w:val="006008F8"/>
    <w:rsid w:val="00600BC6"/>
    <w:rsid w:val="00600D36"/>
    <w:rsid w:val="00600FC4"/>
    <w:rsid w:val="00601C14"/>
    <w:rsid w:val="00601DC6"/>
    <w:rsid w:val="00601FB2"/>
    <w:rsid w:val="00602AE6"/>
    <w:rsid w:val="00603C38"/>
    <w:rsid w:val="00603E3E"/>
    <w:rsid w:val="006045E9"/>
    <w:rsid w:val="0060527C"/>
    <w:rsid w:val="00605370"/>
    <w:rsid w:val="00605482"/>
    <w:rsid w:val="0060640F"/>
    <w:rsid w:val="00606D0D"/>
    <w:rsid w:val="00607B2E"/>
    <w:rsid w:val="00607C94"/>
    <w:rsid w:val="00607F02"/>
    <w:rsid w:val="00610E0B"/>
    <w:rsid w:val="00610E66"/>
    <w:rsid w:val="00611644"/>
    <w:rsid w:val="0061180C"/>
    <w:rsid w:val="00611843"/>
    <w:rsid w:val="00612A22"/>
    <w:rsid w:val="0061401D"/>
    <w:rsid w:val="006143AD"/>
    <w:rsid w:val="00614E28"/>
    <w:rsid w:val="00614F60"/>
    <w:rsid w:val="006151EF"/>
    <w:rsid w:val="006156E3"/>
    <w:rsid w:val="00615B7C"/>
    <w:rsid w:val="00615EF1"/>
    <w:rsid w:val="00617963"/>
    <w:rsid w:val="00617CF9"/>
    <w:rsid w:val="00620A62"/>
    <w:rsid w:val="0062118F"/>
    <w:rsid w:val="00621819"/>
    <w:rsid w:val="00621D65"/>
    <w:rsid w:val="00621DAB"/>
    <w:rsid w:val="00621E8A"/>
    <w:rsid w:val="00622507"/>
    <w:rsid w:val="0062253B"/>
    <w:rsid w:val="00622B53"/>
    <w:rsid w:val="00622E83"/>
    <w:rsid w:val="00622EA1"/>
    <w:rsid w:val="006232DB"/>
    <w:rsid w:val="00623712"/>
    <w:rsid w:val="006239D0"/>
    <w:rsid w:val="00623A8F"/>
    <w:rsid w:val="00623F94"/>
    <w:rsid w:val="006247A9"/>
    <w:rsid w:val="00625524"/>
    <w:rsid w:val="00625697"/>
    <w:rsid w:val="0062576F"/>
    <w:rsid w:val="006259B0"/>
    <w:rsid w:val="00626151"/>
    <w:rsid w:val="00626455"/>
    <w:rsid w:val="0062669D"/>
    <w:rsid w:val="006267B7"/>
    <w:rsid w:val="00626BAB"/>
    <w:rsid w:val="006300D9"/>
    <w:rsid w:val="0063059A"/>
    <w:rsid w:val="0063079D"/>
    <w:rsid w:val="00630DA0"/>
    <w:rsid w:val="00630F2C"/>
    <w:rsid w:val="00631050"/>
    <w:rsid w:val="00631EA6"/>
    <w:rsid w:val="00632667"/>
    <w:rsid w:val="00632B67"/>
    <w:rsid w:val="0063356A"/>
    <w:rsid w:val="00633599"/>
    <w:rsid w:val="00633FB5"/>
    <w:rsid w:val="006346A4"/>
    <w:rsid w:val="00634825"/>
    <w:rsid w:val="00634954"/>
    <w:rsid w:val="00634CC4"/>
    <w:rsid w:val="00634E12"/>
    <w:rsid w:val="00635FEF"/>
    <w:rsid w:val="006360EF"/>
    <w:rsid w:val="00636107"/>
    <w:rsid w:val="006363E9"/>
    <w:rsid w:val="00636CAD"/>
    <w:rsid w:val="006371B5"/>
    <w:rsid w:val="0063728A"/>
    <w:rsid w:val="00637463"/>
    <w:rsid w:val="00637A30"/>
    <w:rsid w:val="00637DF8"/>
    <w:rsid w:val="00640FC4"/>
    <w:rsid w:val="0064129F"/>
    <w:rsid w:val="0064149B"/>
    <w:rsid w:val="0064150B"/>
    <w:rsid w:val="00641921"/>
    <w:rsid w:val="00641A68"/>
    <w:rsid w:val="00641AE0"/>
    <w:rsid w:val="00641B00"/>
    <w:rsid w:val="00641B5F"/>
    <w:rsid w:val="006421B4"/>
    <w:rsid w:val="006427DD"/>
    <w:rsid w:val="00642D63"/>
    <w:rsid w:val="00642E72"/>
    <w:rsid w:val="006430C2"/>
    <w:rsid w:val="006433A6"/>
    <w:rsid w:val="00644F9F"/>
    <w:rsid w:val="00645004"/>
    <w:rsid w:val="00645006"/>
    <w:rsid w:val="00645204"/>
    <w:rsid w:val="006455E2"/>
    <w:rsid w:val="00645765"/>
    <w:rsid w:val="00645918"/>
    <w:rsid w:val="00645938"/>
    <w:rsid w:val="00645C1F"/>
    <w:rsid w:val="00645E02"/>
    <w:rsid w:val="00646525"/>
    <w:rsid w:val="0064655F"/>
    <w:rsid w:val="00646A87"/>
    <w:rsid w:val="00646E0A"/>
    <w:rsid w:val="0064760E"/>
    <w:rsid w:val="00647FEF"/>
    <w:rsid w:val="006505BA"/>
    <w:rsid w:val="006506F5"/>
    <w:rsid w:val="00651B34"/>
    <w:rsid w:val="00652264"/>
    <w:rsid w:val="00652656"/>
    <w:rsid w:val="006526C1"/>
    <w:rsid w:val="006528D1"/>
    <w:rsid w:val="00652B2D"/>
    <w:rsid w:val="00653080"/>
    <w:rsid w:val="006530F6"/>
    <w:rsid w:val="00653446"/>
    <w:rsid w:val="0065364F"/>
    <w:rsid w:val="00653954"/>
    <w:rsid w:val="00653AA6"/>
    <w:rsid w:val="006547B9"/>
    <w:rsid w:val="00654A32"/>
    <w:rsid w:val="00654BE3"/>
    <w:rsid w:val="00654D28"/>
    <w:rsid w:val="00655173"/>
    <w:rsid w:val="00656675"/>
    <w:rsid w:val="006567B9"/>
    <w:rsid w:val="00657451"/>
    <w:rsid w:val="00657922"/>
    <w:rsid w:val="00660013"/>
    <w:rsid w:val="006604B2"/>
    <w:rsid w:val="0066086F"/>
    <w:rsid w:val="00660AB6"/>
    <w:rsid w:val="0066107A"/>
    <w:rsid w:val="00661963"/>
    <w:rsid w:val="00661BB6"/>
    <w:rsid w:val="00661C22"/>
    <w:rsid w:val="00663D25"/>
    <w:rsid w:val="006643BE"/>
    <w:rsid w:val="00664932"/>
    <w:rsid w:val="006650F4"/>
    <w:rsid w:val="00665338"/>
    <w:rsid w:val="0066567A"/>
    <w:rsid w:val="00665A87"/>
    <w:rsid w:val="00665C34"/>
    <w:rsid w:val="00665D68"/>
    <w:rsid w:val="0066625F"/>
    <w:rsid w:val="00666363"/>
    <w:rsid w:val="006663FF"/>
    <w:rsid w:val="006666D9"/>
    <w:rsid w:val="0066706F"/>
    <w:rsid w:val="006672DE"/>
    <w:rsid w:val="0067081F"/>
    <w:rsid w:val="0067083D"/>
    <w:rsid w:val="00670F4B"/>
    <w:rsid w:val="0067140A"/>
    <w:rsid w:val="0067184A"/>
    <w:rsid w:val="00671C1F"/>
    <w:rsid w:val="00671FD5"/>
    <w:rsid w:val="00671FF5"/>
    <w:rsid w:val="00673430"/>
    <w:rsid w:val="006735DB"/>
    <w:rsid w:val="00673A8F"/>
    <w:rsid w:val="00673B9C"/>
    <w:rsid w:val="0067459D"/>
    <w:rsid w:val="0067466D"/>
    <w:rsid w:val="0067485C"/>
    <w:rsid w:val="00674887"/>
    <w:rsid w:val="00674D8C"/>
    <w:rsid w:val="006750E0"/>
    <w:rsid w:val="006751F2"/>
    <w:rsid w:val="006754AE"/>
    <w:rsid w:val="006759CB"/>
    <w:rsid w:val="006766EC"/>
    <w:rsid w:val="00677607"/>
    <w:rsid w:val="006800C3"/>
    <w:rsid w:val="0068010B"/>
    <w:rsid w:val="0068031D"/>
    <w:rsid w:val="00680642"/>
    <w:rsid w:val="00680EDE"/>
    <w:rsid w:val="0068123A"/>
    <w:rsid w:val="006814F2"/>
    <w:rsid w:val="00681DBF"/>
    <w:rsid w:val="00681E64"/>
    <w:rsid w:val="00682272"/>
    <w:rsid w:val="00682367"/>
    <w:rsid w:val="006828CF"/>
    <w:rsid w:val="0068352D"/>
    <w:rsid w:val="006839E3"/>
    <w:rsid w:val="00683AC3"/>
    <w:rsid w:val="00683D88"/>
    <w:rsid w:val="00684016"/>
    <w:rsid w:val="00684654"/>
    <w:rsid w:val="00684C89"/>
    <w:rsid w:val="00684D5A"/>
    <w:rsid w:val="00684E98"/>
    <w:rsid w:val="00685569"/>
    <w:rsid w:val="006855BC"/>
    <w:rsid w:val="006855C2"/>
    <w:rsid w:val="006855E6"/>
    <w:rsid w:val="0068580B"/>
    <w:rsid w:val="00685A33"/>
    <w:rsid w:val="00685A62"/>
    <w:rsid w:val="00685CDE"/>
    <w:rsid w:val="00685D9C"/>
    <w:rsid w:val="00686089"/>
    <w:rsid w:val="006862A3"/>
    <w:rsid w:val="00686433"/>
    <w:rsid w:val="00686C95"/>
    <w:rsid w:val="00687FEA"/>
    <w:rsid w:val="00690C2F"/>
    <w:rsid w:val="00690F3E"/>
    <w:rsid w:val="0069105E"/>
    <w:rsid w:val="0069292D"/>
    <w:rsid w:val="006929A5"/>
    <w:rsid w:val="00692AF5"/>
    <w:rsid w:val="00692D01"/>
    <w:rsid w:val="00692FCF"/>
    <w:rsid w:val="006930FD"/>
    <w:rsid w:val="00693449"/>
    <w:rsid w:val="00693877"/>
    <w:rsid w:val="0069388B"/>
    <w:rsid w:val="006939B6"/>
    <w:rsid w:val="00693CEE"/>
    <w:rsid w:val="006942FA"/>
    <w:rsid w:val="00694F7D"/>
    <w:rsid w:val="0069569F"/>
    <w:rsid w:val="006956FA"/>
    <w:rsid w:val="00695CD5"/>
    <w:rsid w:val="006968A5"/>
    <w:rsid w:val="0069715B"/>
    <w:rsid w:val="006976B4"/>
    <w:rsid w:val="006A0519"/>
    <w:rsid w:val="006A06E3"/>
    <w:rsid w:val="006A0A87"/>
    <w:rsid w:val="006A1215"/>
    <w:rsid w:val="006A1638"/>
    <w:rsid w:val="006A247C"/>
    <w:rsid w:val="006A2A55"/>
    <w:rsid w:val="006A3082"/>
    <w:rsid w:val="006A366E"/>
    <w:rsid w:val="006A391C"/>
    <w:rsid w:val="006A3DC0"/>
    <w:rsid w:val="006A4748"/>
    <w:rsid w:val="006A5020"/>
    <w:rsid w:val="006A509D"/>
    <w:rsid w:val="006A5130"/>
    <w:rsid w:val="006A5301"/>
    <w:rsid w:val="006A5B8B"/>
    <w:rsid w:val="006A5BE2"/>
    <w:rsid w:val="006A5C94"/>
    <w:rsid w:val="006A5CCE"/>
    <w:rsid w:val="006A5E48"/>
    <w:rsid w:val="006A617E"/>
    <w:rsid w:val="006A622C"/>
    <w:rsid w:val="006A63DE"/>
    <w:rsid w:val="006A6BAC"/>
    <w:rsid w:val="006A6E59"/>
    <w:rsid w:val="006A709F"/>
    <w:rsid w:val="006A766E"/>
    <w:rsid w:val="006B01DB"/>
    <w:rsid w:val="006B0C24"/>
    <w:rsid w:val="006B0CC2"/>
    <w:rsid w:val="006B3173"/>
    <w:rsid w:val="006B3352"/>
    <w:rsid w:val="006B33B3"/>
    <w:rsid w:val="006B3A0B"/>
    <w:rsid w:val="006B3C14"/>
    <w:rsid w:val="006B4A2A"/>
    <w:rsid w:val="006B5C44"/>
    <w:rsid w:val="006B5CAA"/>
    <w:rsid w:val="006B638C"/>
    <w:rsid w:val="006B6566"/>
    <w:rsid w:val="006B67BF"/>
    <w:rsid w:val="006B7262"/>
    <w:rsid w:val="006B7D7A"/>
    <w:rsid w:val="006C04AD"/>
    <w:rsid w:val="006C068D"/>
    <w:rsid w:val="006C1113"/>
    <w:rsid w:val="006C1987"/>
    <w:rsid w:val="006C1DFD"/>
    <w:rsid w:val="006C1F1D"/>
    <w:rsid w:val="006C25A2"/>
    <w:rsid w:val="006C3C4A"/>
    <w:rsid w:val="006C3DE2"/>
    <w:rsid w:val="006C4D01"/>
    <w:rsid w:val="006C5424"/>
    <w:rsid w:val="006C57F4"/>
    <w:rsid w:val="006C592C"/>
    <w:rsid w:val="006C59D6"/>
    <w:rsid w:val="006C5A7F"/>
    <w:rsid w:val="006C61FD"/>
    <w:rsid w:val="006C64B7"/>
    <w:rsid w:val="006C6D96"/>
    <w:rsid w:val="006C73F8"/>
    <w:rsid w:val="006C775B"/>
    <w:rsid w:val="006D0439"/>
    <w:rsid w:val="006D0B2E"/>
    <w:rsid w:val="006D0E5B"/>
    <w:rsid w:val="006D1974"/>
    <w:rsid w:val="006D1A09"/>
    <w:rsid w:val="006D1A0A"/>
    <w:rsid w:val="006D1AA5"/>
    <w:rsid w:val="006D1BDA"/>
    <w:rsid w:val="006D1EE1"/>
    <w:rsid w:val="006D26A8"/>
    <w:rsid w:val="006D2CEC"/>
    <w:rsid w:val="006D38D3"/>
    <w:rsid w:val="006D3ECD"/>
    <w:rsid w:val="006D3FD0"/>
    <w:rsid w:val="006D4356"/>
    <w:rsid w:val="006D4435"/>
    <w:rsid w:val="006D44F2"/>
    <w:rsid w:val="006D46A7"/>
    <w:rsid w:val="006D4923"/>
    <w:rsid w:val="006D493A"/>
    <w:rsid w:val="006D49AF"/>
    <w:rsid w:val="006D4B1B"/>
    <w:rsid w:val="006D532B"/>
    <w:rsid w:val="006D53E3"/>
    <w:rsid w:val="006D5A4C"/>
    <w:rsid w:val="006D6004"/>
    <w:rsid w:val="006D65DF"/>
    <w:rsid w:val="006D6A3F"/>
    <w:rsid w:val="006D6D2E"/>
    <w:rsid w:val="006D6D81"/>
    <w:rsid w:val="006D72C7"/>
    <w:rsid w:val="006E0298"/>
    <w:rsid w:val="006E0BB8"/>
    <w:rsid w:val="006E169E"/>
    <w:rsid w:val="006E1860"/>
    <w:rsid w:val="006E1C71"/>
    <w:rsid w:val="006E1E71"/>
    <w:rsid w:val="006E2052"/>
    <w:rsid w:val="006E2CCF"/>
    <w:rsid w:val="006E2D99"/>
    <w:rsid w:val="006E3670"/>
    <w:rsid w:val="006E3956"/>
    <w:rsid w:val="006E3A2A"/>
    <w:rsid w:val="006E3B4D"/>
    <w:rsid w:val="006E40C1"/>
    <w:rsid w:val="006E479F"/>
    <w:rsid w:val="006E502B"/>
    <w:rsid w:val="006E5FB1"/>
    <w:rsid w:val="006E660E"/>
    <w:rsid w:val="006E73C0"/>
    <w:rsid w:val="006F023F"/>
    <w:rsid w:val="006F0A0B"/>
    <w:rsid w:val="006F0EEF"/>
    <w:rsid w:val="006F0FA2"/>
    <w:rsid w:val="006F1267"/>
    <w:rsid w:val="006F142B"/>
    <w:rsid w:val="006F1AC6"/>
    <w:rsid w:val="006F21E6"/>
    <w:rsid w:val="006F22D8"/>
    <w:rsid w:val="006F2542"/>
    <w:rsid w:val="006F336B"/>
    <w:rsid w:val="006F3636"/>
    <w:rsid w:val="006F3EA7"/>
    <w:rsid w:val="006F417C"/>
    <w:rsid w:val="006F42BC"/>
    <w:rsid w:val="006F442C"/>
    <w:rsid w:val="006F4813"/>
    <w:rsid w:val="006F54C7"/>
    <w:rsid w:val="006F57EC"/>
    <w:rsid w:val="006F596A"/>
    <w:rsid w:val="006F5EB4"/>
    <w:rsid w:val="006F63E7"/>
    <w:rsid w:val="006F642B"/>
    <w:rsid w:val="006F6689"/>
    <w:rsid w:val="006F6701"/>
    <w:rsid w:val="006F6780"/>
    <w:rsid w:val="006F7276"/>
    <w:rsid w:val="006F758E"/>
    <w:rsid w:val="006F78DD"/>
    <w:rsid w:val="00700317"/>
    <w:rsid w:val="007004A5"/>
    <w:rsid w:val="007011C0"/>
    <w:rsid w:val="0070136D"/>
    <w:rsid w:val="0070174D"/>
    <w:rsid w:val="00701D18"/>
    <w:rsid w:val="0070210D"/>
    <w:rsid w:val="007028D3"/>
    <w:rsid w:val="00702F13"/>
    <w:rsid w:val="00703469"/>
    <w:rsid w:val="007035CB"/>
    <w:rsid w:val="0070389A"/>
    <w:rsid w:val="0070439D"/>
    <w:rsid w:val="007044A7"/>
    <w:rsid w:val="00704A46"/>
    <w:rsid w:val="00704DF1"/>
    <w:rsid w:val="0070511A"/>
    <w:rsid w:val="00705BE5"/>
    <w:rsid w:val="00706F20"/>
    <w:rsid w:val="00706F64"/>
    <w:rsid w:val="00706F6F"/>
    <w:rsid w:val="0070702E"/>
    <w:rsid w:val="00707069"/>
    <w:rsid w:val="0070723B"/>
    <w:rsid w:val="00707258"/>
    <w:rsid w:val="0070733D"/>
    <w:rsid w:val="007074AD"/>
    <w:rsid w:val="00707582"/>
    <w:rsid w:val="00707B6B"/>
    <w:rsid w:val="00707DF3"/>
    <w:rsid w:val="00710262"/>
    <w:rsid w:val="00710567"/>
    <w:rsid w:val="00710DE3"/>
    <w:rsid w:val="0071166F"/>
    <w:rsid w:val="00711716"/>
    <w:rsid w:val="00711AD7"/>
    <w:rsid w:val="00712002"/>
    <w:rsid w:val="0071248D"/>
    <w:rsid w:val="007124DC"/>
    <w:rsid w:val="007125E9"/>
    <w:rsid w:val="0071357B"/>
    <w:rsid w:val="00713ED6"/>
    <w:rsid w:val="00714138"/>
    <w:rsid w:val="007141EC"/>
    <w:rsid w:val="007148CA"/>
    <w:rsid w:val="00714AF9"/>
    <w:rsid w:val="00714D85"/>
    <w:rsid w:val="00715559"/>
    <w:rsid w:val="00715875"/>
    <w:rsid w:val="00715FBA"/>
    <w:rsid w:val="00715FD4"/>
    <w:rsid w:val="00716024"/>
    <w:rsid w:val="00716621"/>
    <w:rsid w:val="00716626"/>
    <w:rsid w:val="00716A02"/>
    <w:rsid w:val="00716BF0"/>
    <w:rsid w:val="00717834"/>
    <w:rsid w:val="00717932"/>
    <w:rsid w:val="00720468"/>
    <w:rsid w:val="00720E49"/>
    <w:rsid w:val="00721618"/>
    <w:rsid w:val="007218C6"/>
    <w:rsid w:val="00721D77"/>
    <w:rsid w:val="00721E5C"/>
    <w:rsid w:val="0072201A"/>
    <w:rsid w:val="00722383"/>
    <w:rsid w:val="00722655"/>
    <w:rsid w:val="007230BB"/>
    <w:rsid w:val="00723C51"/>
    <w:rsid w:val="00723F19"/>
    <w:rsid w:val="00723F6F"/>
    <w:rsid w:val="00724718"/>
    <w:rsid w:val="00724B38"/>
    <w:rsid w:val="0072523B"/>
    <w:rsid w:val="00725B5E"/>
    <w:rsid w:val="00725ED2"/>
    <w:rsid w:val="007261BA"/>
    <w:rsid w:val="007272F0"/>
    <w:rsid w:val="0072783E"/>
    <w:rsid w:val="00727C85"/>
    <w:rsid w:val="00727D04"/>
    <w:rsid w:val="007300EF"/>
    <w:rsid w:val="00730AC2"/>
    <w:rsid w:val="00730B79"/>
    <w:rsid w:val="00732501"/>
    <w:rsid w:val="0073260F"/>
    <w:rsid w:val="0073262A"/>
    <w:rsid w:val="00732B96"/>
    <w:rsid w:val="00732C31"/>
    <w:rsid w:val="00732DF9"/>
    <w:rsid w:val="007338F6"/>
    <w:rsid w:val="00733F96"/>
    <w:rsid w:val="007343AC"/>
    <w:rsid w:val="0073450A"/>
    <w:rsid w:val="007345B2"/>
    <w:rsid w:val="0073492D"/>
    <w:rsid w:val="00734EC3"/>
    <w:rsid w:val="007360EC"/>
    <w:rsid w:val="0073639A"/>
    <w:rsid w:val="00736B0A"/>
    <w:rsid w:val="00736C9A"/>
    <w:rsid w:val="00740077"/>
    <w:rsid w:val="0074018A"/>
    <w:rsid w:val="0074022A"/>
    <w:rsid w:val="0074022F"/>
    <w:rsid w:val="00740421"/>
    <w:rsid w:val="00741344"/>
    <w:rsid w:val="00741FD2"/>
    <w:rsid w:val="00742626"/>
    <w:rsid w:val="007428D4"/>
    <w:rsid w:val="00743291"/>
    <w:rsid w:val="00743848"/>
    <w:rsid w:val="00743BB9"/>
    <w:rsid w:val="0074435C"/>
    <w:rsid w:val="0074490F"/>
    <w:rsid w:val="007450F7"/>
    <w:rsid w:val="0074527C"/>
    <w:rsid w:val="007452F2"/>
    <w:rsid w:val="00745609"/>
    <w:rsid w:val="007456CA"/>
    <w:rsid w:val="00745743"/>
    <w:rsid w:val="007457DD"/>
    <w:rsid w:val="007470CA"/>
    <w:rsid w:val="00747CC4"/>
    <w:rsid w:val="00750D23"/>
    <w:rsid w:val="00750EE0"/>
    <w:rsid w:val="007515E1"/>
    <w:rsid w:val="0075182D"/>
    <w:rsid w:val="00751AF1"/>
    <w:rsid w:val="00751C01"/>
    <w:rsid w:val="00751D05"/>
    <w:rsid w:val="007523A6"/>
    <w:rsid w:val="007533C8"/>
    <w:rsid w:val="00753692"/>
    <w:rsid w:val="0075402B"/>
    <w:rsid w:val="00754168"/>
    <w:rsid w:val="00754293"/>
    <w:rsid w:val="00754389"/>
    <w:rsid w:val="00754783"/>
    <w:rsid w:val="00754D94"/>
    <w:rsid w:val="00754E50"/>
    <w:rsid w:val="00754EDA"/>
    <w:rsid w:val="00755185"/>
    <w:rsid w:val="00755243"/>
    <w:rsid w:val="00755D0F"/>
    <w:rsid w:val="007561D6"/>
    <w:rsid w:val="007562A4"/>
    <w:rsid w:val="007564A1"/>
    <w:rsid w:val="00756EE4"/>
    <w:rsid w:val="0075719C"/>
    <w:rsid w:val="007572A8"/>
    <w:rsid w:val="007601B8"/>
    <w:rsid w:val="00760A1D"/>
    <w:rsid w:val="00760DDC"/>
    <w:rsid w:val="00761696"/>
    <w:rsid w:val="00762032"/>
    <w:rsid w:val="00762116"/>
    <w:rsid w:val="0076232D"/>
    <w:rsid w:val="00762FB8"/>
    <w:rsid w:val="00763548"/>
    <w:rsid w:val="00763716"/>
    <w:rsid w:val="00763D14"/>
    <w:rsid w:val="007649AD"/>
    <w:rsid w:val="00764F7A"/>
    <w:rsid w:val="0076574B"/>
    <w:rsid w:val="00765D30"/>
    <w:rsid w:val="00766A82"/>
    <w:rsid w:val="00766D3F"/>
    <w:rsid w:val="00767437"/>
    <w:rsid w:val="00770380"/>
    <w:rsid w:val="007704C1"/>
    <w:rsid w:val="00770C30"/>
    <w:rsid w:val="00770DB6"/>
    <w:rsid w:val="007719D8"/>
    <w:rsid w:val="00771CBF"/>
    <w:rsid w:val="0077214C"/>
    <w:rsid w:val="007727FA"/>
    <w:rsid w:val="00772C27"/>
    <w:rsid w:val="00772C29"/>
    <w:rsid w:val="0077376F"/>
    <w:rsid w:val="00774087"/>
    <w:rsid w:val="0077434D"/>
    <w:rsid w:val="007744B9"/>
    <w:rsid w:val="0077470B"/>
    <w:rsid w:val="007761B2"/>
    <w:rsid w:val="007768FD"/>
    <w:rsid w:val="00776913"/>
    <w:rsid w:val="00776D4E"/>
    <w:rsid w:val="007777FF"/>
    <w:rsid w:val="00777FBB"/>
    <w:rsid w:val="007801F0"/>
    <w:rsid w:val="007802F6"/>
    <w:rsid w:val="00780324"/>
    <w:rsid w:val="00780707"/>
    <w:rsid w:val="00780792"/>
    <w:rsid w:val="00780C3B"/>
    <w:rsid w:val="00781025"/>
    <w:rsid w:val="00781D85"/>
    <w:rsid w:val="00781EF7"/>
    <w:rsid w:val="00782116"/>
    <w:rsid w:val="0078232E"/>
    <w:rsid w:val="007823DA"/>
    <w:rsid w:val="00782FCA"/>
    <w:rsid w:val="00784723"/>
    <w:rsid w:val="00784800"/>
    <w:rsid w:val="00784BC4"/>
    <w:rsid w:val="00784C2B"/>
    <w:rsid w:val="0078569F"/>
    <w:rsid w:val="00785F73"/>
    <w:rsid w:val="00786D0F"/>
    <w:rsid w:val="00786ED1"/>
    <w:rsid w:val="007875CD"/>
    <w:rsid w:val="00787890"/>
    <w:rsid w:val="00790079"/>
    <w:rsid w:val="0079187F"/>
    <w:rsid w:val="00792203"/>
    <w:rsid w:val="00792E48"/>
    <w:rsid w:val="007930D9"/>
    <w:rsid w:val="00793A53"/>
    <w:rsid w:val="00794A0F"/>
    <w:rsid w:val="00794D19"/>
    <w:rsid w:val="00794E18"/>
    <w:rsid w:val="007952E8"/>
    <w:rsid w:val="00795861"/>
    <w:rsid w:val="00795D39"/>
    <w:rsid w:val="00796267"/>
    <w:rsid w:val="00797391"/>
    <w:rsid w:val="00797746"/>
    <w:rsid w:val="007A0AA6"/>
    <w:rsid w:val="007A0D7D"/>
    <w:rsid w:val="007A0D82"/>
    <w:rsid w:val="007A2099"/>
    <w:rsid w:val="007A279E"/>
    <w:rsid w:val="007A2D18"/>
    <w:rsid w:val="007A3229"/>
    <w:rsid w:val="007A4282"/>
    <w:rsid w:val="007A48EB"/>
    <w:rsid w:val="007A4F55"/>
    <w:rsid w:val="007A51E0"/>
    <w:rsid w:val="007A5535"/>
    <w:rsid w:val="007A595A"/>
    <w:rsid w:val="007A602A"/>
    <w:rsid w:val="007A671F"/>
    <w:rsid w:val="007A798F"/>
    <w:rsid w:val="007A7A64"/>
    <w:rsid w:val="007A7AFC"/>
    <w:rsid w:val="007B0AAB"/>
    <w:rsid w:val="007B121B"/>
    <w:rsid w:val="007B1940"/>
    <w:rsid w:val="007B1D77"/>
    <w:rsid w:val="007B2546"/>
    <w:rsid w:val="007B282A"/>
    <w:rsid w:val="007B2B2E"/>
    <w:rsid w:val="007B2B61"/>
    <w:rsid w:val="007B2C04"/>
    <w:rsid w:val="007B2C63"/>
    <w:rsid w:val="007B2EAA"/>
    <w:rsid w:val="007B3007"/>
    <w:rsid w:val="007B332E"/>
    <w:rsid w:val="007B3554"/>
    <w:rsid w:val="007B38D3"/>
    <w:rsid w:val="007B3A6F"/>
    <w:rsid w:val="007B3D27"/>
    <w:rsid w:val="007B494F"/>
    <w:rsid w:val="007B4B2C"/>
    <w:rsid w:val="007B4C23"/>
    <w:rsid w:val="007B4F96"/>
    <w:rsid w:val="007B4FDE"/>
    <w:rsid w:val="007B528B"/>
    <w:rsid w:val="007B550B"/>
    <w:rsid w:val="007B5843"/>
    <w:rsid w:val="007B5DD5"/>
    <w:rsid w:val="007B6CD7"/>
    <w:rsid w:val="007B6D34"/>
    <w:rsid w:val="007B7520"/>
    <w:rsid w:val="007B7CA6"/>
    <w:rsid w:val="007B7D19"/>
    <w:rsid w:val="007B7E01"/>
    <w:rsid w:val="007C0385"/>
    <w:rsid w:val="007C098E"/>
    <w:rsid w:val="007C11AE"/>
    <w:rsid w:val="007C14B9"/>
    <w:rsid w:val="007C15FD"/>
    <w:rsid w:val="007C18CB"/>
    <w:rsid w:val="007C1BF1"/>
    <w:rsid w:val="007C1E40"/>
    <w:rsid w:val="007C212E"/>
    <w:rsid w:val="007C2C0F"/>
    <w:rsid w:val="007C3782"/>
    <w:rsid w:val="007C3873"/>
    <w:rsid w:val="007C3F06"/>
    <w:rsid w:val="007C4A4D"/>
    <w:rsid w:val="007C4ECC"/>
    <w:rsid w:val="007C5180"/>
    <w:rsid w:val="007C58AA"/>
    <w:rsid w:val="007C6474"/>
    <w:rsid w:val="007C7038"/>
    <w:rsid w:val="007C7156"/>
    <w:rsid w:val="007C7544"/>
    <w:rsid w:val="007C7818"/>
    <w:rsid w:val="007C7855"/>
    <w:rsid w:val="007C78DD"/>
    <w:rsid w:val="007C7A39"/>
    <w:rsid w:val="007C7D2C"/>
    <w:rsid w:val="007C7D7E"/>
    <w:rsid w:val="007C7D98"/>
    <w:rsid w:val="007C7D9C"/>
    <w:rsid w:val="007D0AA8"/>
    <w:rsid w:val="007D0D20"/>
    <w:rsid w:val="007D14D4"/>
    <w:rsid w:val="007D2213"/>
    <w:rsid w:val="007D3BA1"/>
    <w:rsid w:val="007D419E"/>
    <w:rsid w:val="007D4836"/>
    <w:rsid w:val="007D48AD"/>
    <w:rsid w:val="007D48F0"/>
    <w:rsid w:val="007D4CF1"/>
    <w:rsid w:val="007D4DD8"/>
    <w:rsid w:val="007D5082"/>
    <w:rsid w:val="007D5D7D"/>
    <w:rsid w:val="007D652D"/>
    <w:rsid w:val="007D670A"/>
    <w:rsid w:val="007D686E"/>
    <w:rsid w:val="007D6ABB"/>
    <w:rsid w:val="007D6C2B"/>
    <w:rsid w:val="007D7135"/>
    <w:rsid w:val="007D715A"/>
    <w:rsid w:val="007D7380"/>
    <w:rsid w:val="007D7B44"/>
    <w:rsid w:val="007D7F0E"/>
    <w:rsid w:val="007E05DD"/>
    <w:rsid w:val="007E1341"/>
    <w:rsid w:val="007E18BA"/>
    <w:rsid w:val="007E1BF9"/>
    <w:rsid w:val="007E1CB4"/>
    <w:rsid w:val="007E204F"/>
    <w:rsid w:val="007E2123"/>
    <w:rsid w:val="007E2ADD"/>
    <w:rsid w:val="007E2FCC"/>
    <w:rsid w:val="007E31E6"/>
    <w:rsid w:val="007E36FC"/>
    <w:rsid w:val="007E394C"/>
    <w:rsid w:val="007E3BFF"/>
    <w:rsid w:val="007E3E31"/>
    <w:rsid w:val="007E4274"/>
    <w:rsid w:val="007E466A"/>
    <w:rsid w:val="007E4B83"/>
    <w:rsid w:val="007E4F8F"/>
    <w:rsid w:val="007E55EF"/>
    <w:rsid w:val="007E5993"/>
    <w:rsid w:val="007E5BF9"/>
    <w:rsid w:val="007E630D"/>
    <w:rsid w:val="007E6784"/>
    <w:rsid w:val="007E67EB"/>
    <w:rsid w:val="007E67F9"/>
    <w:rsid w:val="007E708D"/>
    <w:rsid w:val="007E78DE"/>
    <w:rsid w:val="007F0090"/>
    <w:rsid w:val="007F033E"/>
    <w:rsid w:val="007F07B7"/>
    <w:rsid w:val="007F0A8C"/>
    <w:rsid w:val="007F0AE0"/>
    <w:rsid w:val="007F0F12"/>
    <w:rsid w:val="007F1384"/>
    <w:rsid w:val="007F14F3"/>
    <w:rsid w:val="007F23CC"/>
    <w:rsid w:val="007F39F5"/>
    <w:rsid w:val="007F5271"/>
    <w:rsid w:val="007F5657"/>
    <w:rsid w:val="007F6145"/>
    <w:rsid w:val="007F61F4"/>
    <w:rsid w:val="007F6D2E"/>
    <w:rsid w:val="0080011D"/>
    <w:rsid w:val="008003F3"/>
    <w:rsid w:val="00800693"/>
    <w:rsid w:val="00800E31"/>
    <w:rsid w:val="00800E9B"/>
    <w:rsid w:val="00801284"/>
    <w:rsid w:val="0080177D"/>
    <w:rsid w:val="008017BE"/>
    <w:rsid w:val="00801855"/>
    <w:rsid w:val="00801C20"/>
    <w:rsid w:val="00801FD4"/>
    <w:rsid w:val="00802354"/>
    <w:rsid w:val="00802AD3"/>
    <w:rsid w:val="00802C5C"/>
    <w:rsid w:val="00803110"/>
    <w:rsid w:val="00803540"/>
    <w:rsid w:val="00803909"/>
    <w:rsid w:val="00803AFB"/>
    <w:rsid w:val="00803DBA"/>
    <w:rsid w:val="008040B7"/>
    <w:rsid w:val="00804F67"/>
    <w:rsid w:val="00805071"/>
    <w:rsid w:val="00805C98"/>
    <w:rsid w:val="00806569"/>
    <w:rsid w:val="00806F48"/>
    <w:rsid w:val="0080701F"/>
    <w:rsid w:val="0080708B"/>
    <w:rsid w:val="00807470"/>
    <w:rsid w:val="008079EA"/>
    <w:rsid w:val="00807D37"/>
    <w:rsid w:val="00807DB2"/>
    <w:rsid w:val="00810188"/>
    <w:rsid w:val="00810864"/>
    <w:rsid w:val="00810D0D"/>
    <w:rsid w:val="00810D96"/>
    <w:rsid w:val="00811152"/>
    <w:rsid w:val="008117D6"/>
    <w:rsid w:val="00811BB8"/>
    <w:rsid w:val="00811CA3"/>
    <w:rsid w:val="00811CB7"/>
    <w:rsid w:val="008126D3"/>
    <w:rsid w:val="00812F95"/>
    <w:rsid w:val="008137F6"/>
    <w:rsid w:val="0081407C"/>
    <w:rsid w:val="00814A8A"/>
    <w:rsid w:val="00814C23"/>
    <w:rsid w:val="00814C34"/>
    <w:rsid w:val="00814D7E"/>
    <w:rsid w:val="00815C1B"/>
    <w:rsid w:val="00815CC3"/>
    <w:rsid w:val="008161AE"/>
    <w:rsid w:val="00816235"/>
    <w:rsid w:val="0081649F"/>
    <w:rsid w:val="00816690"/>
    <w:rsid w:val="008166FA"/>
    <w:rsid w:val="00816E22"/>
    <w:rsid w:val="008174F0"/>
    <w:rsid w:val="00817579"/>
    <w:rsid w:val="008178A9"/>
    <w:rsid w:val="0082002B"/>
    <w:rsid w:val="008201FC"/>
    <w:rsid w:val="00821291"/>
    <w:rsid w:val="00821682"/>
    <w:rsid w:val="00821D18"/>
    <w:rsid w:val="008221A7"/>
    <w:rsid w:val="0082252F"/>
    <w:rsid w:val="00822581"/>
    <w:rsid w:val="00822DD5"/>
    <w:rsid w:val="00823474"/>
    <w:rsid w:val="0082412B"/>
    <w:rsid w:val="00824C2C"/>
    <w:rsid w:val="008254AD"/>
    <w:rsid w:val="0082550D"/>
    <w:rsid w:val="00825C0A"/>
    <w:rsid w:val="00825CBB"/>
    <w:rsid w:val="00825DFA"/>
    <w:rsid w:val="00826FA0"/>
    <w:rsid w:val="00827262"/>
    <w:rsid w:val="00827C7A"/>
    <w:rsid w:val="00830F8D"/>
    <w:rsid w:val="00831245"/>
    <w:rsid w:val="00831B99"/>
    <w:rsid w:val="0083234F"/>
    <w:rsid w:val="00832BD6"/>
    <w:rsid w:val="008333D1"/>
    <w:rsid w:val="00833A8E"/>
    <w:rsid w:val="00833E54"/>
    <w:rsid w:val="008347A1"/>
    <w:rsid w:val="00834C83"/>
    <w:rsid w:val="00835859"/>
    <w:rsid w:val="00835F4D"/>
    <w:rsid w:val="00836188"/>
    <w:rsid w:val="00836E38"/>
    <w:rsid w:val="0083797C"/>
    <w:rsid w:val="0084001D"/>
    <w:rsid w:val="008404B4"/>
    <w:rsid w:val="00840BDF"/>
    <w:rsid w:val="00840E81"/>
    <w:rsid w:val="00840F2F"/>
    <w:rsid w:val="008414EE"/>
    <w:rsid w:val="0084219C"/>
    <w:rsid w:val="008428E3"/>
    <w:rsid w:val="00842DAE"/>
    <w:rsid w:val="008433B4"/>
    <w:rsid w:val="00843432"/>
    <w:rsid w:val="00843A65"/>
    <w:rsid w:val="0084476F"/>
    <w:rsid w:val="00845BD1"/>
    <w:rsid w:val="00845C86"/>
    <w:rsid w:val="008460EC"/>
    <w:rsid w:val="008465FF"/>
    <w:rsid w:val="00847967"/>
    <w:rsid w:val="0085020F"/>
    <w:rsid w:val="008512FB"/>
    <w:rsid w:val="00851505"/>
    <w:rsid w:val="0085172F"/>
    <w:rsid w:val="008517EE"/>
    <w:rsid w:val="00851983"/>
    <w:rsid w:val="00851A2E"/>
    <w:rsid w:val="00851D57"/>
    <w:rsid w:val="00851FE9"/>
    <w:rsid w:val="00852781"/>
    <w:rsid w:val="00852C87"/>
    <w:rsid w:val="008539A7"/>
    <w:rsid w:val="00853A4E"/>
    <w:rsid w:val="00854137"/>
    <w:rsid w:val="00854264"/>
    <w:rsid w:val="00854870"/>
    <w:rsid w:val="008555E0"/>
    <w:rsid w:val="00855B9A"/>
    <w:rsid w:val="00856F68"/>
    <w:rsid w:val="00857049"/>
    <w:rsid w:val="008570AB"/>
    <w:rsid w:val="00857AE8"/>
    <w:rsid w:val="00857BC6"/>
    <w:rsid w:val="00857D1B"/>
    <w:rsid w:val="00857D23"/>
    <w:rsid w:val="00857ED5"/>
    <w:rsid w:val="008608B2"/>
    <w:rsid w:val="00860C79"/>
    <w:rsid w:val="00862320"/>
    <w:rsid w:val="008624AF"/>
    <w:rsid w:val="00863147"/>
    <w:rsid w:val="00863250"/>
    <w:rsid w:val="008632E3"/>
    <w:rsid w:val="0086352E"/>
    <w:rsid w:val="00863D3A"/>
    <w:rsid w:val="008642E8"/>
    <w:rsid w:val="00864458"/>
    <w:rsid w:val="008645AC"/>
    <w:rsid w:val="008659A3"/>
    <w:rsid w:val="00865D7E"/>
    <w:rsid w:val="0086643B"/>
    <w:rsid w:val="00866577"/>
    <w:rsid w:val="008667B0"/>
    <w:rsid w:val="008679B1"/>
    <w:rsid w:val="00870182"/>
    <w:rsid w:val="008703FE"/>
    <w:rsid w:val="00870421"/>
    <w:rsid w:val="0087098E"/>
    <w:rsid w:val="008711FB"/>
    <w:rsid w:val="0087122E"/>
    <w:rsid w:val="00871D0B"/>
    <w:rsid w:val="00872010"/>
    <w:rsid w:val="00872629"/>
    <w:rsid w:val="00872BE6"/>
    <w:rsid w:val="00872F40"/>
    <w:rsid w:val="0087352A"/>
    <w:rsid w:val="008756B8"/>
    <w:rsid w:val="0087570C"/>
    <w:rsid w:val="00875AA8"/>
    <w:rsid w:val="00875E10"/>
    <w:rsid w:val="008765D7"/>
    <w:rsid w:val="008769F5"/>
    <w:rsid w:val="00880453"/>
    <w:rsid w:val="008808FE"/>
    <w:rsid w:val="00880D45"/>
    <w:rsid w:val="00880FA0"/>
    <w:rsid w:val="0088106D"/>
    <w:rsid w:val="00881ADD"/>
    <w:rsid w:val="0088205D"/>
    <w:rsid w:val="00882780"/>
    <w:rsid w:val="0088278D"/>
    <w:rsid w:val="00882829"/>
    <w:rsid w:val="00882D71"/>
    <w:rsid w:val="008833D6"/>
    <w:rsid w:val="008835AE"/>
    <w:rsid w:val="00883944"/>
    <w:rsid w:val="008839AA"/>
    <w:rsid w:val="00883B2D"/>
    <w:rsid w:val="0088466C"/>
    <w:rsid w:val="00885714"/>
    <w:rsid w:val="0088644E"/>
    <w:rsid w:val="00886E9B"/>
    <w:rsid w:val="00887AB3"/>
    <w:rsid w:val="00887DDF"/>
    <w:rsid w:val="00890474"/>
    <w:rsid w:val="008907EA"/>
    <w:rsid w:val="008919B6"/>
    <w:rsid w:val="00891AFC"/>
    <w:rsid w:val="00892034"/>
    <w:rsid w:val="00892BC1"/>
    <w:rsid w:val="00892F4F"/>
    <w:rsid w:val="00894174"/>
    <w:rsid w:val="008945D3"/>
    <w:rsid w:val="00894806"/>
    <w:rsid w:val="00894EE8"/>
    <w:rsid w:val="0089515E"/>
    <w:rsid w:val="008955BD"/>
    <w:rsid w:val="0089614E"/>
    <w:rsid w:val="00897296"/>
    <w:rsid w:val="00897554"/>
    <w:rsid w:val="008975C3"/>
    <w:rsid w:val="00897DAF"/>
    <w:rsid w:val="00897DBD"/>
    <w:rsid w:val="008A004D"/>
    <w:rsid w:val="008A05B4"/>
    <w:rsid w:val="008A05EF"/>
    <w:rsid w:val="008A0B7A"/>
    <w:rsid w:val="008A11D8"/>
    <w:rsid w:val="008A124C"/>
    <w:rsid w:val="008A17CD"/>
    <w:rsid w:val="008A2278"/>
    <w:rsid w:val="008A3772"/>
    <w:rsid w:val="008A39A8"/>
    <w:rsid w:val="008A3DBE"/>
    <w:rsid w:val="008A438D"/>
    <w:rsid w:val="008A4AA7"/>
    <w:rsid w:val="008A5085"/>
    <w:rsid w:val="008A50D7"/>
    <w:rsid w:val="008A52B8"/>
    <w:rsid w:val="008A57BC"/>
    <w:rsid w:val="008A69C2"/>
    <w:rsid w:val="008A73ED"/>
    <w:rsid w:val="008A7D4F"/>
    <w:rsid w:val="008A7E64"/>
    <w:rsid w:val="008B0935"/>
    <w:rsid w:val="008B0959"/>
    <w:rsid w:val="008B2225"/>
    <w:rsid w:val="008B2D1A"/>
    <w:rsid w:val="008B428C"/>
    <w:rsid w:val="008B46EE"/>
    <w:rsid w:val="008B49D9"/>
    <w:rsid w:val="008B64AE"/>
    <w:rsid w:val="008B6A78"/>
    <w:rsid w:val="008B6E55"/>
    <w:rsid w:val="008B7498"/>
    <w:rsid w:val="008B7699"/>
    <w:rsid w:val="008B7BBF"/>
    <w:rsid w:val="008C0058"/>
    <w:rsid w:val="008C0975"/>
    <w:rsid w:val="008C0A65"/>
    <w:rsid w:val="008C0AE2"/>
    <w:rsid w:val="008C11E0"/>
    <w:rsid w:val="008C14E7"/>
    <w:rsid w:val="008C25A0"/>
    <w:rsid w:val="008C2B72"/>
    <w:rsid w:val="008C313D"/>
    <w:rsid w:val="008C3888"/>
    <w:rsid w:val="008C5616"/>
    <w:rsid w:val="008C5924"/>
    <w:rsid w:val="008C5EDE"/>
    <w:rsid w:val="008C643F"/>
    <w:rsid w:val="008C6469"/>
    <w:rsid w:val="008C69FF"/>
    <w:rsid w:val="008C6CBD"/>
    <w:rsid w:val="008C7099"/>
    <w:rsid w:val="008C73A2"/>
    <w:rsid w:val="008D01C3"/>
    <w:rsid w:val="008D03F1"/>
    <w:rsid w:val="008D0858"/>
    <w:rsid w:val="008D0BBB"/>
    <w:rsid w:val="008D0C6C"/>
    <w:rsid w:val="008D0FB4"/>
    <w:rsid w:val="008D1DA5"/>
    <w:rsid w:val="008D2A85"/>
    <w:rsid w:val="008D2E04"/>
    <w:rsid w:val="008D383B"/>
    <w:rsid w:val="008D3A3C"/>
    <w:rsid w:val="008D3BDB"/>
    <w:rsid w:val="008D3FFA"/>
    <w:rsid w:val="008D40FA"/>
    <w:rsid w:val="008D4CC3"/>
    <w:rsid w:val="008D50C0"/>
    <w:rsid w:val="008D5234"/>
    <w:rsid w:val="008D59DB"/>
    <w:rsid w:val="008D611D"/>
    <w:rsid w:val="008D6133"/>
    <w:rsid w:val="008D634C"/>
    <w:rsid w:val="008D6F62"/>
    <w:rsid w:val="008D787B"/>
    <w:rsid w:val="008E0257"/>
    <w:rsid w:val="008E056F"/>
    <w:rsid w:val="008E155B"/>
    <w:rsid w:val="008E26A5"/>
    <w:rsid w:val="008E27B8"/>
    <w:rsid w:val="008E2A13"/>
    <w:rsid w:val="008E2F57"/>
    <w:rsid w:val="008E3A8D"/>
    <w:rsid w:val="008E3CB4"/>
    <w:rsid w:val="008E4071"/>
    <w:rsid w:val="008E4F11"/>
    <w:rsid w:val="008E549C"/>
    <w:rsid w:val="008E56B7"/>
    <w:rsid w:val="008E5BE5"/>
    <w:rsid w:val="008E69E7"/>
    <w:rsid w:val="008E6B01"/>
    <w:rsid w:val="008E70F7"/>
    <w:rsid w:val="008E7660"/>
    <w:rsid w:val="008E7B1C"/>
    <w:rsid w:val="008E7EB6"/>
    <w:rsid w:val="008F01A6"/>
    <w:rsid w:val="008F072D"/>
    <w:rsid w:val="008F07F4"/>
    <w:rsid w:val="008F08EA"/>
    <w:rsid w:val="008F1022"/>
    <w:rsid w:val="008F146D"/>
    <w:rsid w:val="008F15B8"/>
    <w:rsid w:val="008F18AF"/>
    <w:rsid w:val="008F1A20"/>
    <w:rsid w:val="008F28E4"/>
    <w:rsid w:val="008F2987"/>
    <w:rsid w:val="008F2A54"/>
    <w:rsid w:val="008F2C57"/>
    <w:rsid w:val="008F3D9F"/>
    <w:rsid w:val="008F43C6"/>
    <w:rsid w:val="008F45DC"/>
    <w:rsid w:val="008F48A6"/>
    <w:rsid w:val="008F48EC"/>
    <w:rsid w:val="008F4D4A"/>
    <w:rsid w:val="008F5397"/>
    <w:rsid w:val="008F5B85"/>
    <w:rsid w:val="008F5BA0"/>
    <w:rsid w:val="008F67BC"/>
    <w:rsid w:val="008F6C30"/>
    <w:rsid w:val="008F7033"/>
    <w:rsid w:val="008F77CA"/>
    <w:rsid w:val="008F7C98"/>
    <w:rsid w:val="0090060B"/>
    <w:rsid w:val="0090068F"/>
    <w:rsid w:val="00900D8D"/>
    <w:rsid w:val="0090174A"/>
    <w:rsid w:val="00901868"/>
    <w:rsid w:val="009019D7"/>
    <w:rsid w:val="009020F5"/>
    <w:rsid w:val="00902253"/>
    <w:rsid w:val="0090273C"/>
    <w:rsid w:val="00902C11"/>
    <w:rsid w:val="00902CE2"/>
    <w:rsid w:val="009030A5"/>
    <w:rsid w:val="00903651"/>
    <w:rsid w:val="0090381B"/>
    <w:rsid w:val="009039F9"/>
    <w:rsid w:val="00903B65"/>
    <w:rsid w:val="00903CEC"/>
    <w:rsid w:val="00904A92"/>
    <w:rsid w:val="00904BDD"/>
    <w:rsid w:val="00905505"/>
    <w:rsid w:val="009055F4"/>
    <w:rsid w:val="00905F1A"/>
    <w:rsid w:val="009064D1"/>
    <w:rsid w:val="00907805"/>
    <w:rsid w:val="00907A56"/>
    <w:rsid w:val="00907D1E"/>
    <w:rsid w:val="009102D7"/>
    <w:rsid w:val="009106F8"/>
    <w:rsid w:val="009108FE"/>
    <w:rsid w:val="0091111D"/>
    <w:rsid w:val="0091193A"/>
    <w:rsid w:val="00913581"/>
    <w:rsid w:val="00913824"/>
    <w:rsid w:val="00913944"/>
    <w:rsid w:val="009142E9"/>
    <w:rsid w:val="0091446A"/>
    <w:rsid w:val="009149B7"/>
    <w:rsid w:val="00916613"/>
    <w:rsid w:val="0091661B"/>
    <w:rsid w:val="0091716A"/>
    <w:rsid w:val="00917C37"/>
    <w:rsid w:val="00917E59"/>
    <w:rsid w:val="00917FD3"/>
    <w:rsid w:val="00917FE0"/>
    <w:rsid w:val="00920A2C"/>
    <w:rsid w:val="00920A78"/>
    <w:rsid w:val="00920CD5"/>
    <w:rsid w:val="0092108A"/>
    <w:rsid w:val="00921735"/>
    <w:rsid w:val="00921B56"/>
    <w:rsid w:val="00921DE5"/>
    <w:rsid w:val="0092204D"/>
    <w:rsid w:val="0092245A"/>
    <w:rsid w:val="00922528"/>
    <w:rsid w:val="00922703"/>
    <w:rsid w:val="00922A01"/>
    <w:rsid w:val="00922C52"/>
    <w:rsid w:val="00924753"/>
    <w:rsid w:val="00924BC8"/>
    <w:rsid w:val="00924FB8"/>
    <w:rsid w:val="00925533"/>
    <w:rsid w:val="00925C0B"/>
    <w:rsid w:val="0092745A"/>
    <w:rsid w:val="009274F0"/>
    <w:rsid w:val="009276F7"/>
    <w:rsid w:val="009278AE"/>
    <w:rsid w:val="00927D33"/>
    <w:rsid w:val="00927D55"/>
    <w:rsid w:val="009309EF"/>
    <w:rsid w:val="009314F1"/>
    <w:rsid w:val="0093236C"/>
    <w:rsid w:val="00933749"/>
    <w:rsid w:val="009339A0"/>
    <w:rsid w:val="00934213"/>
    <w:rsid w:val="009343F4"/>
    <w:rsid w:val="00934CB8"/>
    <w:rsid w:val="00934CEA"/>
    <w:rsid w:val="009354B1"/>
    <w:rsid w:val="009357D2"/>
    <w:rsid w:val="00935D7D"/>
    <w:rsid w:val="009361DA"/>
    <w:rsid w:val="00937284"/>
    <w:rsid w:val="00937ABF"/>
    <w:rsid w:val="00937D7A"/>
    <w:rsid w:val="00937DFC"/>
    <w:rsid w:val="0094017E"/>
    <w:rsid w:val="00940D0B"/>
    <w:rsid w:val="00940E88"/>
    <w:rsid w:val="00941356"/>
    <w:rsid w:val="009417FF"/>
    <w:rsid w:val="009424F2"/>
    <w:rsid w:val="009428B7"/>
    <w:rsid w:val="00942AE1"/>
    <w:rsid w:val="009435FA"/>
    <w:rsid w:val="00943F45"/>
    <w:rsid w:val="00943F9D"/>
    <w:rsid w:val="00944229"/>
    <w:rsid w:val="00944F9F"/>
    <w:rsid w:val="0094508C"/>
    <w:rsid w:val="00945E92"/>
    <w:rsid w:val="00945F41"/>
    <w:rsid w:val="0094750A"/>
    <w:rsid w:val="00947B28"/>
    <w:rsid w:val="00947E15"/>
    <w:rsid w:val="00950351"/>
    <w:rsid w:val="009503C7"/>
    <w:rsid w:val="00950701"/>
    <w:rsid w:val="00951193"/>
    <w:rsid w:val="009511EC"/>
    <w:rsid w:val="009513B5"/>
    <w:rsid w:val="00951536"/>
    <w:rsid w:val="0095217D"/>
    <w:rsid w:val="00952AD6"/>
    <w:rsid w:val="00952F6F"/>
    <w:rsid w:val="00953651"/>
    <w:rsid w:val="0095431C"/>
    <w:rsid w:val="00954336"/>
    <w:rsid w:val="0095471B"/>
    <w:rsid w:val="009550AD"/>
    <w:rsid w:val="009555C0"/>
    <w:rsid w:val="00955A42"/>
    <w:rsid w:val="0095621F"/>
    <w:rsid w:val="0095634D"/>
    <w:rsid w:val="009568B8"/>
    <w:rsid w:val="00956D67"/>
    <w:rsid w:val="0095766A"/>
    <w:rsid w:val="009603B7"/>
    <w:rsid w:val="009613D9"/>
    <w:rsid w:val="00961934"/>
    <w:rsid w:val="00961BB3"/>
    <w:rsid w:val="0096216A"/>
    <w:rsid w:val="0096342F"/>
    <w:rsid w:val="00963AF5"/>
    <w:rsid w:val="0096406E"/>
    <w:rsid w:val="009641E1"/>
    <w:rsid w:val="00964651"/>
    <w:rsid w:val="0096466A"/>
    <w:rsid w:val="00964B16"/>
    <w:rsid w:val="0096554B"/>
    <w:rsid w:val="0096715E"/>
    <w:rsid w:val="0096760A"/>
    <w:rsid w:val="00967B9E"/>
    <w:rsid w:val="00967C1D"/>
    <w:rsid w:val="00970291"/>
    <w:rsid w:val="00970718"/>
    <w:rsid w:val="009709F0"/>
    <w:rsid w:val="009709FE"/>
    <w:rsid w:val="009720C1"/>
    <w:rsid w:val="00972328"/>
    <w:rsid w:val="00973821"/>
    <w:rsid w:val="009738F6"/>
    <w:rsid w:val="00973A8D"/>
    <w:rsid w:val="00973AD9"/>
    <w:rsid w:val="00973CE9"/>
    <w:rsid w:val="00974132"/>
    <w:rsid w:val="00974229"/>
    <w:rsid w:val="00976A3D"/>
    <w:rsid w:val="00976B6B"/>
    <w:rsid w:val="00977066"/>
    <w:rsid w:val="0097777C"/>
    <w:rsid w:val="00977A4E"/>
    <w:rsid w:val="00977AAA"/>
    <w:rsid w:val="00980264"/>
    <w:rsid w:val="00980600"/>
    <w:rsid w:val="00980C3D"/>
    <w:rsid w:val="0098124E"/>
    <w:rsid w:val="009817E1"/>
    <w:rsid w:val="00981C2B"/>
    <w:rsid w:val="009820A5"/>
    <w:rsid w:val="009820AC"/>
    <w:rsid w:val="0098256D"/>
    <w:rsid w:val="009836AF"/>
    <w:rsid w:val="00983C74"/>
    <w:rsid w:val="009846E7"/>
    <w:rsid w:val="00984A35"/>
    <w:rsid w:val="009854EE"/>
    <w:rsid w:val="00985EC1"/>
    <w:rsid w:val="009862D1"/>
    <w:rsid w:val="009863D8"/>
    <w:rsid w:val="00986D2D"/>
    <w:rsid w:val="00987154"/>
    <w:rsid w:val="00987AF7"/>
    <w:rsid w:val="00987C76"/>
    <w:rsid w:val="00987CDD"/>
    <w:rsid w:val="0099017F"/>
    <w:rsid w:val="009905A9"/>
    <w:rsid w:val="00991982"/>
    <w:rsid w:val="00991BA3"/>
    <w:rsid w:val="00992BCE"/>
    <w:rsid w:val="009930A1"/>
    <w:rsid w:val="009934BB"/>
    <w:rsid w:val="00993A82"/>
    <w:rsid w:val="00993B09"/>
    <w:rsid w:val="00994340"/>
    <w:rsid w:val="00994D7C"/>
    <w:rsid w:val="009952C2"/>
    <w:rsid w:val="00995399"/>
    <w:rsid w:val="00996157"/>
    <w:rsid w:val="00996301"/>
    <w:rsid w:val="0099662E"/>
    <w:rsid w:val="009966CC"/>
    <w:rsid w:val="00997868"/>
    <w:rsid w:val="0099787C"/>
    <w:rsid w:val="009A0CC9"/>
    <w:rsid w:val="009A17EF"/>
    <w:rsid w:val="009A1B00"/>
    <w:rsid w:val="009A1B77"/>
    <w:rsid w:val="009A234C"/>
    <w:rsid w:val="009A2500"/>
    <w:rsid w:val="009A2D24"/>
    <w:rsid w:val="009A30DA"/>
    <w:rsid w:val="009A323D"/>
    <w:rsid w:val="009A3287"/>
    <w:rsid w:val="009A3887"/>
    <w:rsid w:val="009A3D6C"/>
    <w:rsid w:val="009A589A"/>
    <w:rsid w:val="009A5F7C"/>
    <w:rsid w:val="009A5FCB"/>
    <w:rsid w:val="009A6218"/>
    <w:rsid w:val="009A65FC"/>
    <w:rsid w:val="009A78E2"/>
    <w:rsid w:val="009B06AA"/>
    <w:rsid w:val="009B0B55"/>
    <w:rsid w:val="009B19E8"/>
    <w:rsid w:val="009B2025"/>
    <w:rsid w:val="009B2728"/>
    <w:rsid w:val="009B29F0"/>
    <w:rsid w:val="009B2EF4"/>
    <w:rsid w:val="009B3004"/>
    <w:rsid w:val="009B3880"/>
    <w:rsid w:val="009B3B4C"/>
    <w:rsid w:val="009B40D8"/>
    <w:rsid w:val="009B4D5F"/>
    <w:rsid w:val="009B5392"/>
    <w:rsid w:val="009B57C5"/>
    <w:rsid w:val="009B5879"/>
    <w:rsid w:val="009B5A84"/>
    <w:rsid w:val="009B5D7A"/>
    <w:rsid w:val="009B5E4D"/>
    <w:rsid w:val="009B635E"/>
    <w:rsid w:val="009B6894"/>
    <w:rsid w:val="009B70BE"/>
    <w:rsid w:val="009B7475"/>
    <w:rsid w:val="009B75A3"/>
    <w:rsid w:val="009B767F"/>
    <w:rsid w:val="009B7ECE"/>
    <w:rsid w:val="009C049A"/>
    <w:rsid w:val="009C0E69"/>
    <w:rsid w:val="009C0F71"/>
    <w:rsid w:val="009C106A"/>
    <w:rsid w:val="009C166A"/>
    <w:rsid w:val="009C188D"/>
    <w:rsid w:val="009C1BF3"/>
    <w:rsid w:val="009C1E50"/>
    <w:rsid w:val="009C2D6B"/>
    <w:rsid w:val="009C2F92"/>
    <w:rsid w:val="009C31B8"/>
    <w:rsid w:val="009C32E4"/>
    <w:rsid w:val="009C418E"/>
    <w:rsid w:val="009C44C5"/>
    <w:rsid w:val="009C450D"/>
    <w:rsid w:val="009C45E9"/>
    <w:rsid w:val="009C4DD6"/>
    <w:rsid w:val="009C5603"/>
    <w:rsid w:val="009C5BC6"/>
    <w:rsid w:val="009C6067"/>
    <w:rsid w:val="009C6525"/>
    <w:rsid w:val="009C69CD"/>
    <w:rsid w:val="009C6C8A"/>
    <w:rsid w:val="009C72A6"/>
    <w:rsid w:val="009C73B5"/>
    <w:rsid w:val="009C7EF6"/>
    <w:rsid w:val="009C7F76"/>
    <w:rsid w:val="009D0AEA"/>
    <w:rsid w:val="009D0C75"/>
    <w:rsid w:val="009D14BD"/>
    <w:rsid w:val="009D169A"/>
    <w:rsid w:val="009D18EA"/>
    <w:rsid w:val="009D1A2D"/>
    <w:rsid w:val="009D1B07"/>
    <w:rsid w:val="009D1B15"/>
    <w:rsid w:val="009D2782"/>
    <w:rsid w:val="009D2E04"/>
    <w:rsid w:val="009D2EFE"/>
    <w:rsid w:val="009D3250"/>
    <w:rsid w:val="009D367C"/>
    <w:rsid w:val="009D4B5A"/>
    <w:rsid w:val="009D515F"/>
    <w:rsid w:val="009D5292"/>
    <w:rsid w:val="009D5A9A"/>
    <w:rsid w:val="009D5CEC"/>
    <w:rsid w:val="009D600E"/>
    <w:rsid w:val="009D6455"/>
    <w:rsid w:val="009D64D7"/>
    <w:rsid w:val="009D696C"/>
    <w:rsid w:val="009D7C3A"/>
    <w:rsid w:val="009D7ED7"/>
    <w:rsid w:val="009E01CA"/>
    <w:rsid w:val="009E0496"/>
    <w:rsid w:val="009E0DFE"/>
    <w:rsid w:val="009E0FE1"/>
    <w:rsid w:val="009E1209"/>
    <w:rsid w:val="009E20E6"/>
    <w:rsid w:val="009E2A75"/>
    <w:rsid w:val="009E2B3F"/>
    <w:rsid w:val="009E32FD"/>
    <w:rsid w:val="009E3C2F"/>
    <w:rsid w:val="009E3C4A"/>
    <w:rsid w:val="009E3E57"/>
    <w:rsid w:val="009E43E5"/>
    <w:rsid w:val="009E489F"/>
    <w:rsid w:val="009E48F7"/>
    <w:rsid w:val="009E4AB8"/>
    <w:rsid w:val="009E4BBA"/>
    <w:rsid w:val="009E551E"/>
    <w:rsid w:val="009E5FE1"/>
    <w:rsid w:val="009E668D"/>
    <w:rsid w:val="009E688C"/>
    <w:rsid w:val="009E70BD"/>
    <w:rsid w:val="009E712C"/>
    <w:rsid w:val="009E754E"/>
    <w:rsid w:val="009E7BB8"/>
    <w:rsid w:val="009F0142"/>
    <w:rsid w:val="009F01D2"/>
    <w:rsid w:val="009F1267"/>
    <w:rsid w:val="009F182A"/>
    <w:rsid w:val="009F1AD0"/>
    <w:rsid w:val="009F21A0"/>
    <w:rsid w:val="009F2EBB"/>
    <w:rsid w:val="009F3478"/>
    <w:rsid w:val="009F35E3"/>
    <w:rsid w:val="009F36FD"/>
    <w:rsid w:val="009F3741"/>
    <w:rsid w:val="009F42E6"/>
    <w:rsid w:val="009F4753"/>
    <w:rsid w:val="009F4868"/>
    <w:rsid w:val="009F56F0"/>
    <w:rsid w:val="009F599C"/>
    <w:rsid w:val="009F5B2D"/>
    <w:rsid w:val="009F5D2E"/>
    <w:rsid w:val="009F5D3A"/>
    <w:rsid w:val="009F6325"/>
    <w:rsid w:val="009F6CA5"/>
    <w:rsid w:val="009F7611"/>
    <w:rsid w:val="009F7CD2"/>
    <w:rsid w:val="00A00429"/>
    <w:rsid w:val="00A005CE"/>
    <w:rsid w:val="00A00B54"/>
    <w:rsid w:val="00A0127B"/>
    <w:rsid w:val="00A014E7"/>
    <w:rsid w:val="00A0160D"/>
    <w:rsid w:val="00A01F29"/>
    <w:rsid w:val="00A026A5"/>
    <w:rsid w:val="00A031F4"/>
    <w:rsid w:val="00A03664"/>
    <w:rsid w:val="00A03D3B"/>
    <w:rsid w:val="00A040FC"/>
    <w:rsid w:val="00A04A3E"/>
    <w:rsid w:val="00A04F5C"/>
    <w:rsid w:val="00A05BB9"/>
    <w:rsid w:val="00A05C11"/>
    <w:rsid w:val="00A07FD0"/>
    <w:rsid w:val="00A10E29"/>
    <w:rsid w:val="00A111A0"/>
    <w:rsid w:val="00A11228"/>
    <w:rsid w:val="00A11347"/>
    <w:rsid w:val="00A11CA7"/>
    <w:rsid w:val="00A12693"/>
    <w:rsid w:val="00A12845"/>
    <w:rsid w:val="00A12C9A"/>
    <w:rsid w:val="00A13C95"/>
    <w:rsid w:val="00A13F9F"/>
    <w:rsid w:val="00A1444F"/>
    <w:rsid w:val="00A14D0A"/>
    <w:rsid w:val="00A14D74"/>
    <w:rsid w:val="00A163AF"/>
    <w:rsid w:val="00A1676A"/>
    <w:rsid w:val="00A167ED"/>
    <w:rsid w:val="00A16FDD"/>
    <w:rsid w:val="00A1730F"/>
    <w:rsid w:val="00A17BCD"/>
    <w:rsid w:val="00A20F15"/>
    <w:rsid w:val="00A2181D"/>
    <w:rsid w:val="00A21884"/>
    <w:rsid w:val="00A21A47"/>
    <w:rsid w:val="00A21DDD"/>
    <w:rsid w:val="00A220F5"/>
    <w:rsid w:val="00A22D9F"/>
    <w:rsid w:val="00A2310E"/>
    <w:rsid w:val="00A23459"/>
    <w:rsid w:val="00A23DD0"/>
    <w:rsid w:val="00A24A5C"/>
    <w:rsid w:val="00A253B9"/>
    <w:rsid w:val="00A2578F"/>
    <w:rsid w:val="00A264D9"/>
    <w:rsid w:val="00A26942"/>
    <w:rsid w:val="00A269DB"/>
    <w:rsid w:val="00A26F2A"/>
    <w:rsid w:val="00A27C3E"/>
    <w:rsid w:val="00A309A9"/>
    <w:rsid w:val="00A30C7C"/>
    <w:rsid w:val="00A30F2F"/>
    <w:rsid w:val="00A31138"/>
    <w:rsid w:val="00A31504"/>
    <w:rsid w:val="00A31AEA"/>
    <w:rsid w:val="00A33231"/>
    <w:rsid w:val="00A334BD"/>
    <w:rsid w:val="00A33515"/>
    <w:rsid w:val="00A33C5B"/>
    <w:rsid w:val="00A33DE6"/>
    <w:rsid w:val="00A34AEF"/>
    <w:rsid w:val="00A34B94"/>
    <w:rsid w:val="00A34E04"/>
    <w:rsid w:val="00A36593"/>
    <w:rsid w:val="00A36B5F"/>
    <w:rsid w:val="00A36C69"/>
    <w:rsid w:val="00A37164"/>
    <w:rsid w:val="00A37734"/>
    <w:rsid w:val="00A37D03"/>
    <w:rsid w:val="00A37EFE"/>
    <w:rsid w:val="00A40960"/>
    <w:rsid w:val="00A40DFD"/>
    <w:rsid w:val="00A40FF6"/>
    <w:rsid w:val="00A41D8C"/>
    <w:rsid w:val="00A43718"/>
    <w:rsid w:val="00A443ED"/>
    <w:rsid w:val="00A45D53"/>
    <w:rsid w:val="00A46228"/>
    <w:rsid w:val="00A463EF"/>
    <w:rsid w:val="00A46D9B"/>
    <w:rsid w:val="00A470FA"/>
    <w:rsid w:val="00A47235"/>
    <w:rsid w:val="00A472E9"/>
    <w:rsid w:val="00A4731C"/>
    <w:rsid w:val="00A475F0"/>
    <w:rsid w:val="00A47C00"/>
    <w:rsid w:val="00A50AD1"/>
    <w:rsid w:val="00A50FD6"/>
    <w:rsid w:val="00A514B8"/>
    <w:rsid w:val="00A51CF5"/>
    <w:rsid w:val="00A52C30"/>
    <w:rsid w:val="00A52CA5"/>
    <w:rsid w:val="00A53A5B"/>
    <w:rsid w:val="00A540AB"/>
    <w:rsid w:val="00A540C3"/>
    <w:rsid w:val="00A548E5"/>
    <w:rsid w:val="00A5537E"/>
    <w:rsid w:val="00A553E1"/>
    <w:rsid w:val="00A555F1"/>
    <w:rsid w:val="00A55797"/>
    <w:rsid w:val="00A56650"/>
    <w:rsid w:val="00A566E5"/>
    <w:rsid w:val="00A56F62"/>
    <w:rsid w:val="00A56F74"/>
    <w:rsid w:val="00A5787A"/>
    <w:rsid w:val="00A579A1"/>
    <w:rsid w:val="00A57A48"/>
    <w:rsid w:val="00A57BFC"/>
    <w:rsid w:val="00A60F21"/>
    <w:rsid w:val="00A612F2"/>
    <w:rsid w:val="00A614BC"/>
    <w:rsid w:val="00A615A6"/>
    <w:rsid w:val="00A61630"/>
    <w:rsid w:val="00A61AA1"/>
    <w:rsid w:val="00A620C6"/>
    <w:rsid w:val="00A620FA"/>
    <w:rsid w:val="00A625B7"/>
    <w:rsid w:val="00A625D9"/>
    <w:rsid w:val="00A628D2"/>
    <w:rsid w:val="00A63F5D"/>
    <w:rsid w:val="00A6592F"/>
    <w:rsid w:val="00A65992"/>
    <w:rsid w:val="00A65E65"/>
    <w:rsid w:val="00A65EE0"/>
    <w:rsid w:val="00A66193"/>
    <w:rsid w:val="00A66214"/>
    <w:rsid w:val="00A670F7"/>
    <w:rsid w:val="00A6718C"/>
    <w:rsid w:val="00A703F2"/>
    <w:rsid w:val="00A70C61"/>
    <w:rsid w:val="00A71E24"/>
    <w:rsid w:val="00A72207"/>
    <w:rsid w:val="00A7248C"/>
    <w:rsid w:val="00A734AE"/>
    <w:rsid w:val="00A73B61"/>
    <w:rsid w:val="00A744C9"/>
    <w:rsid w:val="00A7551F"/>
    <w:rsid w:val="00A75B3B"/>
    <w:rsid w:val="00A7625C"/>
    <w:rsid w:val="00A76646"/>
    <w:rsid w:val="00A76C46"/>
    <w:rsid w:val="00A773B0"/>
    <w:rsid w:val="00A77AED"/>
    <w:rsid w:val="00A80290"/>
    <w:rsid w:val="00A802D5"/>
    <w:rsid w:val="00A805F8"/>
    <w:rsid w:val="00A809C1"/>
    <w:rsid w:val="00A80A7B"/>
    <w:rsid w:val="00A80B6F"/>
    <w:rsid w:val="00A80C47"/>
    <w:rsid w:val="00A80ECC"/>
    <w:rsid w:val="00A81140"/>
    <w:rsid w:val="00A81370"/>
    <w:rsid w:val="00A815A7"/>
    <w:rsid w:val="00A81761"/>
    <w:rsid w:val="00A822E6"/>
    <w:rsid w:val="00A82F0E"/>
    <w:rsid w:val="00A82F2D"/>
    <w:rsid w:val="00A830B4"/>
    <w:rsid w:val="00A833FD"/>
    <w:rsid w:val="00A837E1"/>
    <w:rsid w:val="00A83D36"/>
    <w:rsid w:val="00A83D55"/>
    <w:rsid w:val="00A83D62"/>
    <w:rsid w:val="00A84037"/>
    <w:rsid w:val="00A876F7"/>
    <w:rsid w:val="00A90539"/>
    <w:rsid w:val="00A90B5E"/>
    <w:rsid w:val="00A90BE3"/>
    <w:rsid w:val="00A91852"/>
    <w:rsid w:val="00A91E48"/>
    <w:rsid w:val="00A93273"/>
    <w:rsid w:val="00A93943"/>
    <w:rsid w:val="00A93F6C"/>
    <w:rsid w:val="00A949C5"/>
    <w:rsid w:val="00A958D3"/>
    <w:rsid w:val="00A95BDA"/>
    <w:rsid w:val="00A960E6"/>
    <w:rsid w:val="00A96804"/>
    <w:rsid w:val="00A96D83"/>
    <w:rsid w:val="00A97135"/>
    <w:rsid w:val="00A973CE"/>
    <w:rsid w:val="00AA005C"/>
    <w:rsid w:val="00AA0472"/>
    <w:rsid w:val="00AA0660"/>
    <w:rsid w:val="00AA0BDA"/>
    <w:rsid w:val="00AA13E1"/>
    <w:rsid w:val="00AA2307"/>
    <w:rsid w:val="00AA245D"/>
    <w:rsid w:val="00AA251C"/>
    <w:rsid w:val="00AA3747"/>
    <w:rsid w:val="00AA3760"/>
    <w:rsid w:val="00AA392C"/>
    <w:rsid w:val="00AA3953"/>
    <w:rsid w:val="00AA56D5"/>
    <w:rsid w:val="00AA59E5"/>
    <w:rsid w:val="00AA6100"/>
    <w:rsid w:val="00AA7232"/>
    <w:rsid w:val="00AA728B"/>
    <w:rsid w:val="00AA75B0"/>
    <w:rsid w:val="00AA7B20"/>
    <w:rsid w:val="00AB01B3"/>
    <w:rsid w:val="00AB05EB"/>
    <w:rsid w:val="00AB06FF"/>
    <w:rsid w:val="00AB1115"/>
    <w:rsid w:val="00AB1C32"/>
    <w:rsid w:val="00AB1E97"/>
    <w:rsid w:val="00AB1F5F"/>
    <w:rsid w:val="00AB363C"/>
    <w:rsid w:val="00AB3D50"/>
    <w:rsid w:val="00AB3DD6"/>
    <w:rsid w:val="00AB4A35"/>
    <w:rsid w:val="00AB5A2F"/>
    <w:rsid w:val="00AB5D80"/>
    <w:rsid w:val="00AB5E07"/>
    <w:rsid w:val="00AB6314"/>
    <w:rsid w:val="00AB642C"/>
    <w:rsid w:val="00AB76F1"/>
    <w:rsid w:val="00AB7A2C"/>
    <w:rsid w:val="00AB7B91"/>
    <w:rsid w:val="00AC0653"/>
    <w:rsid w:val="00AC0800"/>
    <w:rsid w:val="00AC0A32"/>
    <w:rsid w:val="00AC13BF"/>
    <w:rsid w:val="00AC155F"/>
    <w:rsid w:val="00AC181E"/>
    <w:rsid w:val="00AC186F"/>
    <w:rsid w:val="00AC274A"/>
    <w:rsid w:val="00AC2968"/>
    <w:rsid w:val="00AC2B11"/>
    <w:rsid w:val="00AC2B30"/>
    <w:rsid w:val="00AC2C4C"/>
    <w:rsid w:val="00AC2FD5"/>
    <w:rsid w:val="00AC3369"/>
    <w:rsid w:val="00AC3828"/>
    <w:rsid w:val="00AC516D"/>
    <w:rsid w:val="00AC655E"/>
    <w:rsid w:val="00AC6CFD"/>
    <w:rsid w:val="00AC76A4"/>
    <w:rsid w:val="00AC7BB6"/>
    <w:rsid w:val="00AD00ED"/>
    <w:rsid w:val="00AD022C"/>
    <w:rsid w:val="00AD0473"/>
    <w:rsid w:val="00AD0CA4"/>
    <w:rsid w:val="00AD12C1"/>
    <w:rsid w:val="00AD172D"/>
    <w:rsid w:val="00AD1B94"/>
    <w:rsid w:val="00AD231A"/>
    <w:rsid w:val="00AD2392"/>
    <w:rsid w:val="00AD23BC"/>
    <w:rsid w:val="00AD2F32"/>
    <w:rsid w:val="00AD3311"/>
    <w:rsid w:val="00AD3DD1"/>
    <w:rsid w:val="00AD3ECE"/>
    <w:rsid w:val="00AD3EE2"/>
    <w:rsid w:val="00AD4103"/>
    <w:rsid w:val="00AD418F"/>
    <w:rsid w:val="00AD43D5"/>
    <w:rsid w:val="00AD5837"/>
    <w:rsid w:val="00AD59FF"/>
    <w:rsid w:val="00AD6818"/>
    <w:rsid w:val="00AD6ABC"/>
    <w:rsid w:val="00AD6BDC"/>
    <w:rsid w:val="00AD7278"/>
    <w:rsid w:val="00AD72A3"/>
    <w:rsid w:val="00AD76A4"/>
    <w:rsid w:val="00AD7799"/>
    <w:rsid w:val="00AD77BD"/>
    <w:rsid w:val="00AD7868"/>
    <w:rsid w:val="00AD78F8"/>
    <w:rsid w:val="00AD7C5C"/>
    <w:rsid w:val="00AD7F9A"/>
    <w:rsid w:val="00AE022C"/>
    <w:rsid w:val="00AE06E1"/>
    <w:rsid w:val="00AE15D8"/>
    <w:rsid w:val="00AE1D74"/>
    <w:rsid w:val="00AE24C9"/>
    <w:rsid w:val="00AE253F"/>
    <w:rsid w:val="00AE2705"/>
    <w:rsid w:val="00AE2C20"/>
    <w:rsid w:val="00AE3352"/>
    <w:rsid w:val="00AE3891"/>
    <w:rsid w:val="00AE392B"/>
    <w:rsid w:val="00AE4030"/>
    <w:rsid w:val="00AE4302"/>
    <w:rsid w:val="00AE4546"/>
    <w:rsid w:val="00AE476C"/>
    <w:rsid w:val="00AE4E06"/>
    <w:rsid w:val="00AE5254"/>
    <w:rsid w:val="00AE6C92"/>
    <w:rsid w:val="00AE6F67"/>
    <w:rsid w:val="00AE7042"/>
    <w:rsid w:val="00AE77F2"/>
    <w:rsid w:val="00AE7960"/>
    <w:rsid w:val="00AF041A"/>
    <w:rsid w:val="00AF0DC6"/>
    <w:rsid w:val="00AF2840"/>
    <w:rsid w:val="00AF2C33"/>
    <w:rsid w:val="00AF35CD"/>
    <w:rsid w:val="00AF425A"/>
    <w:rsid w:val="00AF48F9"/>
    <w:rsid w:val="00AF4A6F"/>
    <w:rsid w:val="00AF4A9F"/>
    <w:rsid w:val="00AF4D7D"/>
    <w:rsid w:val="00AF5D3F"/>
    <w:rsid w:val="00AF603E"/>
    <w:rsid w:val="00AF6056"/>
    <w:rsid w:val="00AF633A"/>
    <w:rsid w:val="00AF6D4A"/>
    <w:rsid w:val="00AF7729"/>
    <w:rsid w:val="00AF791F"/>
    <w:rsid w:val="00AF7D10"/>
    <w:rsid w:val="00AF7D80"/>
    <w:rsid w:val="00B00CAC"/>
    <w:rsid w:val="00B00EC8"/>
    <w:rsid w:val="00B02636"/>
    <w:rsid w:val="00B0265B"/>
    <w:rsid w:val="00B027A1"/>
    <w:rsid w:val="00B028BF"/>
    <w:rsid w:val="00B02C5E"/>
    <w:rsid w:val="00B0377F"/>
    <w:rsid w:val="00B0395A"/>
    <w:rsid w:val="00B03DDE"/>
    <w:rsid w:val="00B03EBF"/>
    <w:rsid w:val="00B03FE5"/>
    <w:rsid w:val="00B043BC"/>
    <w:rsid w:val="00B04EC4"/>
    <w:rsid w:val="00B05381"/>
    <w:rsid w:val="00B05F30"/>
    <w:rsid w:val="00B068A2"/>
    <w:rsid w:val="00B068DB"/>
    <w:rsid w:val="00B06B26"/>
    <w:rsid w:val="00B0716C"/>
    <w:rsid w:val="00B0757B"/>
    <w:rsid w:val="00B075FA"/>
    <w:rsid w:val="00B104FF"/>
    <w:rsid w:val="00B109E0"/>
    <w:rsid w:val="00B113F6"/>
    <w:rsid w:val="00B11DAF"/>
    <w:rsid w:val="00B11E9C"/>
    <w:rsid w:val="00B12631"/>
    <w:rsid w:val="00B12CD6"/>
    <w:rsid w:val="00B13685"/>
    <w:rsid w:val="00B13E1B"/>
    <w:rsid w:val="00B1420B"/>
    <w:rsid w:val="00B142F1"/>
    <w:rsid w:val="00B155B0"/>
    <w:rsid w:val="00B157C5"/>
    <w:rsid w:val="00B1591D"/>
    <w:rsid w:val="00B159B7"/>
    <w:rsid w:val="00B15B0C"/>
    <w:rsid w:val="00B16739"/>
    <w:rsid w:val="00B16825"/>
    <w:rsid w:val="00B176B9"/>
    <w:rsid w:val="00B203CE"/>
    <w:rsid w:val="00B2070C"/>
    <w:rsid w:val="00B20938"/>
    <w:rsid w:val="00B21466"/>
    <w:rsid w:val="00B2234E"/>
    <w:rsid w:val="00B23612"/>
    <w:rsid w:val="00B238CF"/>
    <w:rsid w:val="00B23B50"/>
    <w:rsid w:val="00B248B4"/>
    <w:rsid w:val="00B24A75"/>
    <w:rsid w:val="00B2518A"/>
    <w:rsid w:val="00B252BB"/>
    <w:rsid w:val="00B25450"/>
    <w:rsid w:val="00B254F6"/>
    <w:rsid w:val="00B25F29"/>
    <w:rsid w:val="00B26084"/>
    <w:rsid w:val="00B2633E"/>
    <w:rsid w:val="00B26450"/>
    <w:rsid w:val="00B266FA"/>
    <w:rsid w:val="00B26E78"/>
    <w:rsid w:val="00B278A8"/>
    <w:rsid w:val="00B27970"/>
    <w:rsid w:val="00B27B71"/>
    <w:rsid w:val="00B27C39"/>
    <w:rsid w:val="00B3055E"/>
    <w:rsid w:val="00B308E7"/>
    <w:rsid w:val="00B31084"/>
    <w:rsid w:val="00B3127C"/>
    <w:rsid w:val="00B31C01"/>
    <w:rsid w:val="00B34405"/>
    <w:rsid w:val="00B348BA"/>
    <w:rsid w:val="00B36252"/>
    <w:rsid w:val="00B368B3"/>
    <w:rsid w:val="00B379D4"/>
    <w:rsid w:val="00B37E38"/>
    <w:rsid w:val="00B40D5A"/>
    <w:rsid w:val="00B415A8"/>
    <w:rsid w:val="00B41A48"/>
    <w:rsid w:val="00B41AA2"/>
    <w:rsid w:val="00B41BEA"/>
    <w:rsid w:val="00B41EF7"/>
    <w:rsid w:val="00B4225A"/>
    <w:rsid w:val="00B423F1"/>
    <w:rsid w:val="00B4269F"/>
    <w:rsid w:val="00B42C98"/>
    <w:rsid w:val="00B43488"/>
    <w:rsid w:val="00B44089"/>
    <w:rsid w:val="00B44536"/>
    <w:rsid w:val="00B44F70"/>
    <w:rsid w:val="00B45701"/>
    <w:rsid w:val="00B45947"/>
    <w:rsid w:val="00B461BA"/>
    <w:rsid w:val="00B46999"/>
    <w:rsid w:val="00B46DA2"/>
    <w:rsid w:val="00B46FBD"/>
    <w:rsid w:val="00B47116"/>
    <w:rsid w:val="00B4765C"/>
    <w:rsid w:val="00B47980"/>
    <w:rsid w:val="00B47BF5"/>
    <w:rsid w:val="00B47D9D"/>
    <w:rsid w:val="00B47E04"/>
    <w:rsid w:val="00B503A8"/>
    <w:rsid w:val="00B50675"/>
    <w:rsid w:val="00B509E5"/>
    <w:rsid w:val="00B50AF7"/>
    <w:rsid w:val="00B514C4"/>
    <w:rsid w:val="00B51B97"/>
    <w:rsid w:val="00B51F5D"/>
    <w:rsid w:val="00B53EEB"/>
    <w:rsid w:val="00B54DB6"/>
    <w:rsid w:val="00B5519E"/>
    <w:rsid w:val="00B553ED"/>
    <w:rsid w:val="00B55448"/>
    <w:rsid w:val="00B5583D"/>
    <w:rsid w:val="00B55BDD"/>
    <w:rsid w:val="00B56082"/>
    <w:rsid w:val="00B5633B"/>
    <w:rsid w:val="00B569EF"/>
    <w:rsid w:val="00B56D1C"/>
    <w:rsid w:val="00B57078"/>
    <w:rsid w:val="00B571A1"/>
    <w:rsid w:val="00B57E97"/>
    <w:rsid w:val="00B60E98"/>
    <w:rsid w:val="00B6111D"/>
    <w:rsid w:val="00B61222"/>
    <w:rsid w:val="00B62155"/>
    <w:rsid w:val="00B627B6"/>
    <w:rsid w:val="00B62B39"/>
    <w:rsid w:val="00B6373B"/>
    <w:rsid w:val="00B63975"/>
    <w:rsid w:val="00B64647"/>
    <w:rsid w:val="00B64F5A"/>
    <w:rsid w:val="00B6584A"/>
    <w:rsid w:val="00B65AD0"/>
    <w:rsid w:val="00B65CEA"/>
    <w:rsid w:val="00B6634C"/>
    <w:rsid w:val="00B66905"/>
    <w:rsid w:val="00B6737A"/>
    <w:rsid w:val="00B674C9"/>
    <w:rsid w:val="00B67884"/>
    <w:rsid w:val="00B67A61"/>
    <w:rsid w:val="00B67C79"/>
    <w:rsid w:val="00B67DF7"/>
    <w:rsid w:val="00B67E13"/>
    <w:rsid w:val="00B67EF4"/>
    <w:rsid w:val="00B70FCD"/>
    <w:rsid w:val="00B71EBE"/>
    <w:rsid w:val="00B71FAC"/>
    <w:rsid w:val="00B726EA"/>
    <w:rsid w:val="00B7276A"/>
    <w:rsid w:val="00B727E6"/>
    <w:rsid w:val="00B72EBE"/>
    <w:rsid w:val="00B7353B"/>
    <w:rsid w:val="00B74BAA"/>
    <w:rsid w:val="00B7537E"/>
    <w:rsid w:val="00B75C3D"/>
    <w:rsid w:val="00B761C6"/>
    <w:rsid w:val="00B77380"/>
    <w:rsid w:val="00B7746A"/>
    <w:rsid w:val="00B7763C"/>
    <w:rsid w:val="00B80C16"/>
    <w:rsid w:val="00B80C2F"/>
    <w:rsid w:val="00B80EE6"/>
    <w:rsid w:val="00B8109E"/>
    <w:rsid w:val="00B830C1"/>
    <w:rsid w:val="00B83108"/>
    <w:rsid w:val="00B839AF"/>
    <w:rsid w:val="00B85DBA"/>
    <w:rsid w:val="00B862E1"/>
    <w:rsid w:val="00B867EA"/>
    <w:rsid w:val="00B86ACB"/>
    <w:rsid w:val="00B86BB4"/>
    <w:rsid w:val="00B86CA7"/>
    <w:rsid w:val="00B87583"/>
    <w:rsid w:val="00B87A74"/>
    <w:rsid w:val="00B87B6A"/>
    <w:rsid w:val="00B901E4"/>
    <w:rsid w:val="00B90979"/>
    <w:rsid w:val="00B90D68"/>
    <w:rsid w:val="00B90DE5"/>
    <w:rsid w:val="00B90FB2"/>
    <w:rsid w:val="00B913DA"/>
    <w:rsid w:val="00B91571"/>
    <w:rsid w:val="00B91A16"/>
    <w:rsid w:val="00B91BFB"/>
    <w:rsid w:val="00B91D3E"/>
    <w:rsid w:val="00B921A6"/>
    <w:rsid w:val="00B9258C"/>
    <w:rsid w:val="00B92B0D"/>
    <w:rsid w:val="00B9320B"/>
    <w:rsid w:val="00B93F05"/>
    <w:rsid w:val="00B942DF"/>
    <w:rsid w:val="00B9458A"/>
    <w:rsid w:val="00B94CE3"/>
    <w:rsid w:val="00B9528E"/>
    <w:rsid w:val="00B95F21"/>
    <w:rsid w:val="00B966A1"/>
    <w:rsid w:val="00B967BC"/>
    <w:rsid w:val="00B9727C"/>
    <w:rsid w:val="00BA041C"/>
    <w:rsid w:val="00BA1768"/>
    <w:rsid w:val="00BA1A8E"/>
    <w:rsid w:val="00BA1C2D"/>
    <w:rsid w:val="00BA1D6C"/>
    <w:rsid w:val="00BA2FA2"/>
    <w:rsid w:val="00BA33DD"/>
    <w:rsid w:val="00BA4026"/>
    <w:rsid w:val="00BA4678"/>
    <w:rsid w:val="00BA4E51"/>
    <w:rsid w:val="00BA544D"/>
    <w:rsid w:val="00BA5F84"/>
    <w:rsid w:val="00BA5F9D"/>
    <w:rsid w:val="00BA5FF9"/>
    <w:rsid w:val="00BA6121"/>
    <w:rsid w:val="00BA6134"/>
    <w:rsid w:val="00BA7687"/>
    <w:rsid w:val="00BA78A2"/>
    <w:rsid w:val="00BA7F42"/>
    <w:rsid w:val="00BB01AA"/>
    <w:rsid w:val="00BB071C"/>
    <w:rsid w:val="00BB07D5"/>
    <w:rsid w:val="00BB1811"/>
    <w:rsid w:val="00BB2DF6"/>
    <w:rsid w:val="00BB37C3"/>
    <w:rsid w:val="00BB4990"/>
    <w:rsid w:val="00BB4A2F"/>
    <w:rsid w:val="00BB4C86"/>
    <w:rsid w:val="00BB5777"/>
    <w:rsid w:val="00BB57A8"/>
    <w:rsid w:val="00BB59E6"/>
    <w:rsid w:val="00BB5BFC"/>
    <w:rsid w:val="00BB7BA8"/>
    <w:rsid w:val="00BB7FEF"/>
    <w:rsid w:val="00BC08DB"/>
    <w:rsid w:val="00BC0A5B"/>
    <w:rsid w:val="00BC11C3"/>
    <w:rsid w:val="00BC136A"/>
    <w:rsid w:val="00BC1B62"/>
    <w:rsid w:val="00BC1E06"/>
    <w:rsid w:val="00BC2158"/>
    <w:rsid w:val="00BC26DD"/>
    <w:rsid w:val="00BC2B2C"/>
    <w:rsid w:val="00BC310A"/>
    <w:rsid w:val="00BC3A97"/>
    <w:rsid w:val="00BC444B"/>
    <w:rsid w:val="00BC4C30"/>
    <w:rsid w:val="00BC4F07"/>
    <w:rsid w:val="00BC4F1A"/>
    <w:rsid w:val="00BC5802"/>
    <w:rsid w:val="00BC5F97"/>
    <w:rsid w:val="00BC6283"/>
    <w:rsid w:val="00BC6B2E"/>
    <w:rsid w:val="00BC7C38"/>
    <w:rsid w:val="00BD0040"/>
    <w:rsid w:val="00BD0292"/>
    <w:rsid w:val="00BD1D05"/>
    <w:rsid w:val="00BD1FD2"/>
    <w:rsid w:val="00BD33F0"/>
    <w:rsid w:val="00BD351E"/>
    <w:rsid w:val="00BD3524"/>
    <w:rsid w:val="00BD3A51"/>
    <w:rsid w:val="00BD3D6B"/>
    <w:rsid w:val="00BD55CC"/>
    <w:rsid w:val="00BD575B"/>
    <w:rsid w:val="00BD6C55"/>
    <w:rsid w:val="00BD6EDC"/>
    <w:rsid w:val="00BD75DF"/>
    <w:rsid w:val="00BD78A8"/>
    <w:rsid w:val="00BD7D2E"/>
    <w:rsid w:val="00BE085B"/>
    <w:rsid w:val="00BE0900"/>
    <w:rsid w:val="00BE0AE9"/>
    <w:rsid w:val="00BE0D4D"/>
    <w:rsid w:val="00BE1147"/>
    <w:rsid w:val="00BE1165"/>
    <w:rsid w:val="00BE1FB4"/>
    <w:rsid w:val="00BE282F"/>
    <w:rsid w:val="00BE2A76"/>
    <w:rsid w:val="00BE2E63"/>
    <w:rsid w:val="00BE305F"/>
    <w:rsid w:val="00BE3311"/>
    <w:rsid w:val="00BE3CA2"/>
    <w:rsid w:val="00BE49D7"/>
    <w:rsid w:val="00BE4AD4"/>
    <w:rsid w:val="00BE4DE9"/>
    <w:rsid w:val="00BE4F63"/>
    <w:rsid w:val="00BE50E7"/>
    <w:rsid w:val="00BE59CA"/>
    <w:rsid w:val="00BE5A74"/>
    <w:rsid w:val="00BE5C58"/>
    <w:rsid w:val="00BE5CEF"/>
    <w:rsid w:val="00BE5E55"/>
    <w:rsid w:val="00BE63C6"/>
    <w:rsid w:val="00BE6B6B"/>
    <w:rsid w:val="00BE6C17"/>
    <w:rsid w:val="00BE72A7"/>
    <w:rsid w:val="00BF0434"/>
    <w:rsid w:val="00BF068F"/>
    <w:rsid w:val="00BF0745"/>
    <w:rsid w:val="00BF0E3C"/>
    <w:rsid w:val="00BF1075"/>
    <w:rsid w:val="00BF1CFB"/>
    <w:rsid w:val="00BF2958"/>
    <w:rsid w:val="00BF2C2E"/>
    <w:rsid w:val="00BF2E10"/>
    <w:rsid w:val="00BF34AA"/>
    <w:rsid w:val="00BF38FD"/>
    <w:rsid w:val="00BF3CFC"/>
    <w:rsid w:val="00BF49CB"/>
    <w:rsid w:val="00BF5169"/>
    <w:rsid w:val="00BF5C4B"/>
    <w:rsid w:val="00BF681A"/>
    <w:rsid w:val="00BF6A6C"/>
    <w:rsid w:val="00C00197"/>
    <w:rsid w:val="00C0065E"/>
    <w:rsid w:val="00C0186A"/>
    <w:rsid w:val="00C02EBE"/>
    <w:rsid w:val="00C02F09"/>
    <w:rsid w:val="00C03051"/>
    <w:rsid w:val="00C043B0"/>
    <w:rsid w:val="00C04783"/>
    <w:rsid w:val="00C04988"/>
    <w:rsid w:val="00C049D3"/>
    <w:rsid w:val="00C04AC2"/>
    <w:rsid w:val="00C05013"/>
    <w:rsid w:val="00C05A4A"/>
    <w:rsid w:val="00C060D9"/>
    <w:rsid w:val="00C0622A"/>
    <w:rsid w:val="00C062D4"/>
    <w:rsid w:val="00C065EC"/>
    <w:rsid w:val="00C069D1"/>
    <w:rsid w:val="00C06D4C"/>
    <w:rsid w:val="00C06F40"/>
    <w:rsid w:val="00C074C4"/>
    <w:rsid w:val="00C0797C"/>
    <w:rsid w:val="00C07B01"/>
    <w:rsid w:val="00C07C8E"/>
    <w:rsid w:val="00C07E16"/>
    <w:rsid w:val="00C07E5B"/>
    <w:rsid w:val="00C10134"/>
    <w:rsid w:val="00C1078F"/>
    <w:rsid w:val="00C107F1"/>
    <w:rsid w:val="00C10A9D"/>
    <w:rsid w:val="00C10AE7"/>
    <w:rsid w:val="00C10ECB"/>
    <w:rsid w:val="00C112CC"/>
    <w:rsid w:val="00C11453"/>
    <w:rsid w:val="00C118AB"/>
    <w:rsid w:val="00C11B10"/>
    <w:rsid w:val="00C126F2"/>
    <w:rsid w:val="00C12EDE"/>
    <w:rsid w:val="00C130C5"/>
    <w:rsid w:val="00C134FD"/>
    <w:rsid w:val="00C13867"/>
    <w:rsid w:val="00C13AE8"/>
    <w:rsid w:val="00C1400A"/>
    <w:rsid w:val="00C14AEE"/>
    <w:rsid w:val="00C14CB7"/>
    <w:rsid w:val="00C1509C"/>
    <w:rsid w:val="00C152F0"/>
    <w:rsid w:val="00C157B1"/>
    <w:rsid w:val="00C15EF4"/>
    <w:rsid w:val="00C164A7"/>
    <w:rsid w:val="00C1722F"/>
    <w:rsid w:val="00C17463"/>
    <w:rsid w:val="00C1794A"/>
    <w:rsid w:val="00C17B37"/>
    <w:rsid w:val="00C17C65"/>
    <w:rsid w:val="00C17F65"/>
    <w:rsid w:val="00C20501"/>
    <w:rsid w:val="00C20504"/>
    <w:rsid w:val="00C20C71"/>
    <w:rsid w:val="00C210E9"/>
    <w:rsid w:val="00C211D1"/>
    <w:rsid w:val="00C21A91"/>
    <w:rsid w:val="00C21BA1"/>
    <w:rsid w:val="00C230FB"/>
    <w:rsid w:val="00C237D2"/>
    <w:rsid w:val="00C23DBD"/>
    <w:rsid w:val="00C24307"/>
    <w:rsid w:val="00C2488B"/>
    <w:rsid w:val="00C25406"/>
    <w:rsid w:val="00C255D0"/>
    <w:rsid w:val="00C25C34"/>
    <w:rsid w:val="00C25FA7"/>
    <w:rsid w:val="00C26BE2"/>
    <w:rsid w:val="00C27016"/>
    <w:rsid w:val="00C316E1"/>
    <w:rsid w:val="00C31860"/>
    <w:rsid w:val="00C31EE6"/>
    <w:rsid w:val="00C32120"/>
    <w:rsid w:val="00C32127"/>
    <w:rsid w:val="00C325B5"/>
    <w:rsid w:val="00C326A6"/>
    <w:rsid w:val="00C328AE"/>
    <w:rsid w:val="00C32937"/>
    <w:rsid w:val="00C32AD5"/>
    <w:rsid w:val="00C339EE"/>
    <w:rsid w:val="00C349B9"/>
    <w:rsid w:val="00C34C98"/>
    <w:rsid w:val="00C354B3"/>
    <w:rsid w:val="00C3577A"/>
    <w:rsid w:val="00C35BA7"/>
    <w:rsid w:val="00C36333"/>
    <w:rsid w:val="00C371D4"/>
    <w:rsid w:val="00C3722E"/>
    <w:rsid w:val="00C37846"/>
    <w:rsid w:val="00C37A47"/>
    <w:rsid w:val="00C37E52"/>
    <w:rsid w:val="00C40865"/>
    <w:rsid w:val="00C40BC3"/>
    <w:rsid w:val="00C40C13"/>
    <w:rsid w:val="00C41A52"/>
    <w:rsid w:val="00C41BD0"/>
    <w:rsid w:val="00C41EE9"/>
    <w:rsid w:val="00C423BF"/>
    <w:rsid w:val="00C425C9"/>
    <w:rsid w:val="00C426D0"/>
    <w:rsid w:val="00C428E2"/>
    <w:rsid w:val="00C42DC4"/>
    <w:rsid w:val="00C4313C"/>
    <w:rsid w:val="00C43267"/>
    <w:rsid w:val="00C43F6D"/>
    <w:rsid w:val="00C44D54"/>
    <w:rsid w:val="00C4504D"/>
    <w:rsid w:val="00C453DA"/>
    <w:rsid w:val="00C45F6D"/>
    <w:rsid w:val="00C462E4"/>
    <w:rsid w:val="00C4678B"/>
    <w:rsid w:val="00C473C2"/>
    <w:rsid w:val="00C475D7"/>
    <w:rsid w:val="00C47BC0"/>
    <w:rsid w:val="00C47F3F"/>
    <w:rsid w:val="00C50879"/>
    <w:rsid w:val="00C512CF"/>
    <w:rsid w:val="00C51337"/>
    <w:rsid w:val="00C516E6"/>
    <w:rsid w:val="00C51AD8"/>
    <w:rsid w:val="00C521D7"/>
    <w:rsid w:val="00C524DE"/>
    <w:rsid w:val="00C52625"/>
    <w:rsid w:val="00C526F5"/>
    <w:rsid w:val="00C52EBE"/>
    <w:rsid w:val="00C543A1"/>
    <w:rsid w:val="00C545C3"/>
    <w:rsid w:val="00C54AA9"/>
    <w:rsid w:val="00C55103"/>
    <w:rsid w:val="00C555C1"/>
    <w:rsid w:val="00C5588B"/>
    <w:rsid w:val="00C561BA"/>
    <w:rsid w:val="00C56299"/>
    <w:rsid w:val="00C56942"/>
    <w:rsid w:val="00C570DE"/>
    <w:rsid w:val="00C573E1"/>
    <w:rsid w:val="00C57CAF"/>
    <w:rsid w:val="00C60545"/>
    <w:rsid w:val="00C6069F"/>
    <w:rsid w:val="00C60CAD"/>
    <w:rsid w:val="00C612FB"/>
    <w:rsid w:val="00C618CF"/>
    <w:rsid w:val="00C62412"/>
    <w:rsid w:val="00C62495"/>
    <w:rsid w:val="00C625BB"/>
    <w:rsid w:val="00C62C00"/>
    <w:rsid w:val="00C62CFC"/>
    <w:rsid w:val="00C62D0F"/>
    <w:rsid w:val="00C6339F"/>
    <w:rsid w:val="00C6398E"/>
    <w:rsid w:val="00C63D32"/>
    <w:rsid w:val="00C64140"/>
    <w:rsid w:val="00C641D0"/>
    <w:rsid w:val="00C642AC"/>
    <w:rsid w:val="00C645E6"/>
    <w:rsid w:val="00C6473B"/>
    <w:rsid w:val="00C649F1"/>
    <w:rsid w:val="00C64AAF"/>
    <w:rsid w:val="00C65415"/>
    <w:rsid w:val="00C656DF"/>
    <w:rsid w:val="00C659B4"/>
    <w:rsid w:val="00C66031"/>
    <w:rsid w:val="00C66493"/>
    <w:rsid w:val="00C66E70"/>
    <w:rsid w:val="00C67565"/>
    <w:rsid w:val="00C67598"/>
    <w:rsid w:val="00C67EC4"/>
    <w:rsid w:val="00C7056E"/>
    <w:rsid w:val="00C70797"/>
    <w:rsid w:val="00C70F97"/>
    <w:rsid w:val="00C70FE0"/>
    <w:rsid w:val="00C71735"/>
    <w:rsid w:val="00C72998"/>
    <w:rsid w:val="00C72D62"/>
    <w:rsid w:val="00C72F38"/>
    <w:rsid w:val="00C73351"/>
    <w:rsid w:val="00C73395"/>
    <w:rsid w:val="00C7488A"/>
    <w:rsid w:val="00C7537A"/>
    <w:rsid w:val="00C75558"/>
    <w:rsid w:val="00C75E95"/>
    <w:rsid w:val="00C769BF"/>
    <w:rsid w:val="00C7704C"/>
    <w:rsid w:val="00C80961"/>
    <w:rsid w:val="00C81219"/>
    <w:rsid w:val="00C81583"/>
    <w:rsid w:val="00C81CD3"/>
    <w:rsid w:val="00C81D6B"/>
    <w:rsid w:val="00C8312C"/>
    <w:rsid w:val="00C83DB0"/>
    <w:rsid w:val="00C8485B"/>
    <w:rsid w:val="00C84C29"/>
    <w:rsid w:val="00C8557C"/>
    <w:rsid w:val="00C855A0"/>
    <w:rsid w:val="00C858E4"/>
    <w:rsid w:val="00C85B43"/>
    <w:rsid w:val="00C8639A"/>
    <w:rsid w:val="00C86BCE"/>
    <w:rsid w:val="00C872AF"/>
    <w:rsid w:val="00C87D3F"/>
    <w:rsid w:val="00C9044E"/>
    <w:rsid w:val="00C907EE"/>
    <w:rsid w:val="00C90B0B"/>
    <w:rsid w:val="00C91163"/>
    <w:rsid w:val="00C921A1"/>
    <w:rsid w:val="00C924B1"/>
    <w:rsid w:val="00C927BE"/>
    <w:rsid w:val="00C92BE9"/>
    <w:rsid w:val="00C92F3A"/>
    <w:rsid w:val="00C931C3"/>
    <w:rsid w:val="00C93BE8"/>
    <w:rsid w:val="00C941DA"/>
    <w:rsid w:val="00C94733"/>
    <w:rsid w:val="00C94A3A"/>
    <w:rsid w:val="00C94CD1"/>
    <w:rsid w:val="00C94F95"/>
    <w:rsid w:val="00C95A40"/>
    <w:rsid w:val="00C95E77"/>
    <w:rsid w:val="00C95EFD"/>
    <w:rsid w:val="00C95F79"/>
    <w:rsid w:val="00C96F9E"/>
    <w:rsid w:val="00C97BE3"/>
    <w:rsid w:val="00C97E3A"/>
    <w:rsid w:val="00C97FED"/>
    <w:rsid w:val="00CA135C"/>
    <w:rsid w:val="00CA1ABF"/>
    <w:rsid w:val="00CA2B8F"/>
    <w:rsid w:val="00CA2DD9"/>
    <w:rsid w:val="00CA2E4A"/>
    <w:rsid w:val="00CA2ECE"/>
    <w:rsid w:val="00CA3DFD"/>
    <w:rsid w:val="00CA4186"/>
    <w:rsid w:val="00CA4673"/>
    <w:rsid w:val="00CA4A5D"/>
    <w:rsid w:val="00CA4BA9"/>
    <w:rsid w:val="00CA5282"/>
    <w:rsid w:val="00CA53EB"/>
    <w:rsid w:val="00CA576B"/>
    <w:rsid w:val="00CA6021"/>
    <w:rsid w:val="00CA60F8"/>
    <w:rsid w:val="00CA615C"/>
    <w:rsid w:val="00CA6CB3"/>
    <w:rsid w:val="00CA7205"/>
    <w:rsid w:val="00CA7CD0"/>
    <w:rsid w:val="00CB0975"/>
    <w:rsid w:val="00CB0C23"/>
    <w:rsid w:val="00CB0E6A"/>
    <w:rsid w:val="00CB161D"/>
    <w:rsid w:val="00CB1855"/>
    <w:rsid w:val="00CB1CE3"/>
    <w:rsid w:val="00CB204D"/>
    <w:rsid w:val="00CB2580"/>
    <w:rsid w:val="00CB2E83"/>
    <w:rsid w:val="00CB3B6F"/>
    <w:rsid w:val="00CB3C25"/>
    <w:rsid w:val="00CB3DB9"/>
    <w:rsid w:val="00CB3EA4"/>
    <w:rsid w:val="00CB3FFF"/>
    <w:rsid w:val="00CB41B6"/>
    <w:rsid w:val="00CB4B22"/>
    <w:rsid w:val="00CB58D1"/>
    <w:rsid w:val="00CB5FA9"/>
    <w:rsid w:val="00CB67AC"/>
    <w:rsid w:val="00CB6964"/>
    <w:rsid w:val="00CB6965"/>
    <w:rsid w:val="00CB7603"/>
    <w:rsid w:val="00CB7971"/>
    <w:rsid w:val="00CB7EA8"/>
    <w:rsid w:val="00CC0494"/>
    <w:rsid w:val="00CC081C"/>
    <w:rsid w:val="00CC0B4A"/>
    <w:rsid w:val="00CC0CFC"/>
    <w:rsid w:val="00CC14B1"/>
    <w:rsid w:val="00CC25FC"/>
    <w:rsid w:val="00CC3C60"/>
    <w:rsid w:val="00CC3D63"/>
    <w:rsid w:val="00CC3FD9"/>
    <w:rsid w:val="00CC430A"/>
    <w:rsid w:val="00CC43C6"/>
    <w:rsid w:val="00CC4E02"/>
    <w:rsid w:val="00CC4F00"/>
    <w:rsid w:val="00CC5195"/>
    <w:rsid w:val="00CC5E72"/>
    <w:rsid w:val="00CC6300"/>
    <w:rsid w:val="00CC638F"/>
    <w:rsid w:val="00CC6401"/>
    <w:rsid w:val="00CC7440"/>
    <w:rsid w:val="00CC78EF"/>
    <w:rsid w:val="00CC7F88"/>
    <w:rsid w:val="00CD07F9"/>
    <w:rsid w:val="00CD0AA6"/>
    <w:rsid w:val="00CD1233"/>
    <w:rsid w:val="00CD1EA4"/>
    <w:rsid w:val="00CD24C0"/>
    <w:rsid w:val="00CD251C"/>
    <w:rsid w:val="00CD276D"/>
    <w:rsid w:val="00CD287A"/>
    <w:rsid w:val="00CD3740"/>
    <w:rsid w:val="00CD381B"/>
    <w:rsid w:val="00CD403D"/>
    <w:rsid w:val="00CD44BE"/>
    <w:rsid w:val="00CD490C"/>
    <w:rsid w:val="00CD4C90"/>
    <w:rsid w:val="00CD4CDF"/>
    <w:rsid w:val="00CD4E28"/>
    <w:rsid w:val="00CD50A5"/>
    <w:rsid w:val="00CD55C7"/>
    <w:rsid w:val="00CD5B83"/>
    <w:rsid w:val="00CD5CF5"/>
    <w:rsid w:val="00CD5F11"/>
    <w:rsid w:val="00CD6036"/>
    <w:rsid w:val="00CD62FE"/>
    <w:rsid w:val="00CD6BD9"/>
    <w:rsid w:val="00CD7236"/>
    <w:rsid w:val="00CD73AF"/>
    <w:rsid w:val="00CD74A4"/>
    <w:rsid w:val="00CD750A"/>
    <w:rsid w:val="00CD7986"/>
    <w:rsid w:val="00CD7EAE"/>
    <w:rsid w:val="00CE0A66"/>
    <w:rsid w:val="00CE1545"/>
    <w:rsid w:val="00CE1AF0"/>
    <w:rsid w:val="00CE2604"/>
    <w:rsid w:val="00CE3751"/>
    <w:rsid w:val="00CE387A"/>
    <w:rsid w:val="00CE3A88"/>
    <w:rsid w:val="00CE4035"/>
    <w:rsid w:val="00CE4289"/>
    <w:rsid w:val="00CE446C"/>
    <w:rsid w:val="00CE4F8B"/>
    <w:rsid w:val="00CE5999"/>
    <w:rsid w:val="00CE5BB1"/>
    <w:rsid w:val="00CE5BBE"/>
    <w:rsid w:val="00CE6602"/>
    <w:rsid w:val="00CE76E0"/>
    <w:rsid w:val="00CE79C4"/>
    <w:rsid w:val="00CE7AAE"/>
    <w:rsid w:val="00CE7F07"/>
    <w:rsid w:val="00CF0508"/>
    <w:rsid w:val="00CF0C95"/>
    <w:rsid w:val="00CF0F9E"/>
    <w:rsid w:val="00CF15E1"/>
    <w:rsid w:val="00CF1804"/>
    <w:rsid w:val="00CF1D11"/>
    <w:rsid w:val="00CF1DEF"/>
    <w:rsid w:val="00CF1FCF"/>
    <w:rsid w:val="00CF203F"/>
    <w:rsid w:val="00CF21ED"/>
    <w:rsid w:val="00CF2DCE"/>
    <w:rsid w:val="00CF2DE6"/>
    <w:rsid w:val="00CF2F10"/>
    <w:rsid w:val="00CF36DC"/>
    <w:rsid w:val="00CF37E0"/>
    <w:rsid w:val="00CF3F62"/>
    <w:rsid w:val="00CF4077"/>
    <w:rsid w:val="00CF4586"/>
    <w:rsid w:val="00CF51A0"/>
    <w:rsid w:val="00CF5480"/>
    <w:rsid w:val="00CF5EC7"/>
    <w:rsid w:val="00CF61D1"/>
    <w:rsid w:val="00CF68BA"/>
    <w:rsid w:val="00CF6B42"/>
    <w:rsid w:val="00CF6C33"/>
    <w:rsid w:val="00CF7134"/>
    <w:rsid w:val="00CF7486"/>
    <w:rsid w:val="00CF7504"/>
    <w:rsid w:val="00CF7633"/>
    <w:rsid w:val="00CF76BF"/>
    <w:rsid w:val="00CF7B59"/>
    <w:rsid w:val="00D004BE"/>
    <w:rsid w:val="00D00E1B"/>
    <w:rsid w:val="00D00F3D"/>
    <w:rsid w:val="00D014D2"/>
    <w:rsid w:val="00D01C3F"/>
    <w:rsid w:val="00D01E1D"/>
    <w:rsid w:val="00D0219F"/>
    <w:rsid w:val="00D021AF"/>
    <w:rsid w:val="00D0389E"/>
    <w:rsid w:val="00D03B2B"/>
    <w:rsid w:val="00D03BBC"/>
    <w:rsid w:val="00D0459F"/>
    <w:rsid w:val="00D0571C"/>
    <w:rsid w:val="00D064F3"/>
    <w:rsid w:val="00D077BE"/>
    <w:rsid w:val="00D07DC2"/>
    <w:rsid w:val="00D07EED"/>
    <w:rsid w:val="00D113A0"/>
    <w:rsid w:val="00D11844"/>
    <w:rsid w:val="00D11F27"/>
    <w:rsid w:val="00D120FC"/>
    <w:rsid w:val="00D124B9"/>
    <w:rsid w:val="00D126BE"/>
    <w:rsid w:val="00D13096"/>
    <w:rsid w:val="00D133AB"/>
    <w:rsid w:val="00D134A5"/>
    <w:rsid w:val="00D1395D"/>
    <w:rsid w:val="00D13B41"/>
    <w:rsid w:val="00D13EE5"/>
    <w:rsid w:val="00D13EE9"/>
    <w:rsid w:val="00D1498D"/>
    <w:rsid w:val="00D14B77"/>
    <w:rsid w:val="00D14E2D"/>
    <w:rsid w:val="00D156CC"/>
    <w:rsid w:val="00D15719"/>
    <w:rsid w:val="00D15A9B"/>
    <w:rsid w:val="00D15CC1"/>
    <w:rsid w:val="00D15D70"/>
    <w:rsid w:val="00D160F9"/>
    <w:rsid w:val="00D16D51"/>
    <w:rsid w:val="00D1718E"/>
    <w:rsid w:val="00D17566"/>
    <w:rsid w:val="00D17A92"/>
    <w:rsid w:val="00D2036B"/>
    <w:rsid w:val="00D20C5D"/>
    <w:rsid w:val="00D20D15"/>
    <w:rsid w:val="00D20E51"/>
    <w:rsid w:val="00D20E6D"/>
    <w:rsid w:val="00D20FA0"/>
    <w:rsid w:val="00D214B9"/>
    <w:rsid w:val="00D216FB"/>
    <w:rsid w:val="00D2206D"/>
    <w:rsid w:val="00D22331"/>
    <w:rsid w:val="00D228D8"/>
    <w:rsid w:val="00D23225"/>
    <w:rsid w:val="00D23C8A"/>
    <w:rsid w:val="00D23DF3"/>
    <w:rsid w:val="00D2417F"/>
    <w:rsid w:val="00D247BD"/>
    <w:rsid w:val="00D24A58"/>
    <w:rsid w:val="00D24CB7"/>
    <w:rsid w:val="00D24E9A"/>
    <w:rsid w:val="00D24F2D"/>
    <w:rsid w:val="00D26121"/>
    <w:rsid w:val="00D2616E"/>
    <w:rsid w:val="00D26910"/>
    <w:rsid w:val="00D26A23"/>
    <w:rsid w:val="00D26B4E"/>
    <w:rsid w:val="00D26CAC"/>
    <w:rsid w:val="00D26E9B"/>
    <w:rsid w:val="00D31BE6"/>
    <w:rsid w:val="00D31D48"/>
    <w:rsid w:val="00D326BA"/>
    <w:rsid w:val="00D32AC0"/>
    <w:rsid w:val="00D32F48"/>
    <w:rsid w:val="00D3369A"/>
    <w:rsid w:val="00D3415D"/>
    <w:rsid w:val="00D345D9"/>
    <w:rsid w:val="00D34A32"/>
    <w:rsid w:val="00D34D75"/>
    <w:rsid w:val="00D34E01"/>
    <w:rsid w:val="00D35161"/>
    <w:rsid w:val="00D35D5F"/>
    <w:rsid w:val="00D35DEE"/>
    <w:rsid w:val="00D36CA5"/>
    <w:rsid w:val="00D36E90"/>
    <w:rsid w:val="00D3737D"/>
    <w:rsid w:val="00D3783A"/>
    <w:rsid w:val="00D3786F"/>
    <w:rsid w:val="00D37EAC"/>
    <w:rsid w:val="00D4024B"/>
    <w:rsid w:val="00D405AF"/>
    <w:rsid w:val="00D40647"/>
    <w:rsid w:val="00D412E4"/>
    <w:rsid w:val="00D4167F"/>
    <w:rsid w:val="00D41BC3"/>
    <w:rsid w:val="00D41CF9"/>
    <w:rsid w:val="00D43A20"/>
    <w:rsid w:val="00D43E5C"/>
    <w:rsid w:val="00D4456A"/>
    <w:rsid w:val="00D44D45"/>
    <w:rsid w:val="00D4520F"/>
    <w:rsid w:val="00D45643"/>
    <w:rsid w:val="00D45EC6"/>
    <w:rsid w:val="00D4610E"/>
    <w:rsid w:val="00D462DF"/>
    <w:rsid w:val="00D47296"/>
    <w:rsid w:val="00D475E0"/>
    <w:rsid w:val="00D4784E"/>
    <w:rsid w:val="00D47AB2"/>
    <w:rsid w:val="00D47EC4"/>
    <w:rsid w:val="00D50BDD"/>
    <w:rsid w:val="00D50C42"/>
    <w:rsid w:val="00D50D0E"/>
    <w:rsid w:val="00D50E6D"/>
    <w:rsid w:val="00D527D5"/>
    <w:rsid w:val="00D52E9C"/>
    <w:rsid w:val="00D5316B"/>
    <w:rsid w:val="00D5381C"/>
    <w:rsid w:val="00D53EDC"/>
    <w:rsid w:val="00D54599"/>
    <w:rsid w:val="00D5547D"/>
    <w:rsid w:val="00D55E5D"/>
    <w:rsid w:val="00D5693C"/>
    <w:rsid w:val="00D56C77"/>
    <w:rsid w:val="00D56D89"/>
    <w:rsid w:val="00D57B47"/>
    <w:rsid w:val="00D57E5C"/>
    <w:rsid w:val="00D57FD5"/>
    <w:rsid w:val="00D608EF"/>
    <w:rsid w:val="00D60A10"/>
    <w:rsid w:val="00D60B61"/>
    <w:rsid w:val="00D6183F"/>
    <w:rsid w:val="00D619D7"/>
    <w:rsid w:val="00D61C66"/>
    <w:rsid w:val="00D61CD3"/>
    <w:rsid w:val="00D61E26"/>
    <w:rsid w:val="00D61EBB"/>
    <w:rsid w:val="00D62A91"/>
    <w:rsid w:val="00D62BD1"/>
    <w:rsid w:val="00D62DA7"/>
    <w:rsid w:val="00D62DF5"/>
    <w:rsid w:val="00D62F1B"/>
    <w:rsid w:val="00D63027"/>
    <w:rsid w:val="00D63DB0"/>
    <w:rsid w:val="00D64FF4"/>
    <w:rsid w:val="00D65494"/>
    <w:rsid w:val="00D6594B"/>
    <w:rsid w:val="00D67455"/>
    <w:rsid w:val="00D674A2"/>
    <w:rsid w:val="00D67652"/>
    <w:rsid w:val="00D67CC4"/>
    <w:rsid w:val="00D7001D"/>
    <w:rsid w:val="00D70129"/>
    <w:rsid w:val="00D70183"/>
    <w:rsid w:val="00D71F66"/>
    <w:rsid w:val="00D722E9"/>
    <w:rsid w:val="00D72938"/>
    <w:rsid w:val="00D72F1C"/>
    <w:rsid w:val="00D73AA3"/>
    <w:rsid w:val="00D73B84"/>
    <w:rsid w:val="00D73D37"/>
    <w:rsid w:val="00D74180"/>
    <w:rsid w:val="00D74545"/>
    <w:rsid w:val="00D74A50"/>
    <w:rsid w:val="00D74D36"/>
    <w:rsid w:val="00D74DF6"/>
    <w:rsid w:val="00D75894"/>
    <w:rsid w:val="00D75A38"/>
    <w:rsid w:val="00D75AC3"/>
    <w:rsid w:val="00D76491"/>
    <w:rsid w:val="00D76C09"/>
    <w:rsid w:val="00D77CA6"/>
    <w:rsid w:val="00D80115"/>
    <w:rsid w:val="00D80182"/>
    <w:rsid w:val="00D81928"/>
    <w:rsid w:val="00D81FF2"/>
    <w:rsid w:val="00D8218D"/>
    <w:rsid w:val="00D8278A"/>
    <w:rsid w:val="00D828F2"/>
    <w:rsid w:val="00D82C4D"/>
    <w:rsid w:val="00D83BCE"/>
    <w:rsid w:val="00D84328"/>
    <w:rsid w:val="00D84777"/>
    <w:rsid w:val="00D84C59"/>
    <w:rsid w:val="00D8635E"/>
    <w:rsid w:val="00D86700"/>
    <w:rsid w:val="00D87173"/>
    <w:rsid w:val="00D8742F"/>
    <w:rsid w:val="00D87564"/>
    <w:rsid w:val="00D87D70"/>
    <w:rsid w:val="00D90A99"/>
    <w:rsid w:val="00D90BC9"/>
    <w:rsid w:val="00D90BCD"/>
    <w:rsid w:val="00D90C0E"/>
    <w:rsid w:val="00D914B6"/>
    <w:rsid w:val="00D91D6A"/>
    <w:rsid w:val="00D91EE2"/>
    <w:rsid w:val="00D92559"/>
    <w:rsid w:val="00D92643"/>
    <w:rsid w:val="00D92675"/>
    <w:rsid w:val="00D92A7C"/>
    <w:rsid w:val="00D92AAA"/>
    <w:rsid w:val="00D92C82"/>
    <w:rsid w:val="00D92D6A"/>
    <w:rsid w:val="00D93D10"/>
    <w:rsid w:val="00D93E67"/>
    <w:rsid w:val="00D94AFF"/>
    <w:rsid w:val="00D94E21"/>
    <w:rsid w:val="00D96031"/>
    <w:rsid w:val="00D96085"/>
    <w:rsid w:val="00D96390"/>
    <w:rsid w:val="00D97223"/>
    <w:rsid w:val="00DA0407"/>
    <w:rsid w:val="00DA09EC"/>
    <w:rsid w:val="00DA179C"/>
    <w:rsid w:val="00DA1D7F"/>
    <w:rsid w:val="00DA235A"/>
    <w:rsid w:val="00DA29D3"/>
    <w:rsid w:val="00DA3675"/>
    <w:rsid w:val="00DA3727"/>
    <w:rsid w:val="00DA39B5"/>
    <w:rsid w:val="00DA409E"/>
    <w:rsid w:val="00DA429A"/>
    <w:rsid w:val="00DA46CC"/>
    <w:rsid w:val="00DA4D66"/>
    <w:rsid w:val="00DA5240"/>
    <w:rsid w:val="00DA62B9"/>
    <w:rsid w:val="00DA6550"/>
    <w:rsid w:val="00DA6C5D"/>
    <w:rsid w:val="00DA701E"/>
    <w:rsid w:val="00DA75FD"/>
    <w:rsid w:val="00DA795D"/>
    <w:rsid w:val="00DA7C7E"/>
    <w:rsid w:val="00DB01A5"/>
    <w:rsid w:val="00DB02EB"/>
    <w:rsid w:val="00DB0348"/>
    <w:rsid w:val="00DB061A"/>
    <w:rsid w:val="00DB0A53"/>
    <w:rsid w:val="00DB122C"/>
    <w:rsid w:val="00DB2733"/>
    <w:rsid w:val="00DB3415"/>
    <w:rsid w:val="00DB3DB6"/>
    <w:rsid w:val="00DB3EB1"/>
    <w:rsid w:val="00DB4345"/>
    <w:rsid w:val="00DB4560"/>
    <w:rsid w:val="00DB474F"/>
    <w:rsid w:val="00DB47FD"/>
    <w:rsid w:val="00DB4C0A"/>
    <w:rsid w:val="00DB52B4"/>
    <w:rsid w:val="00DB532C"/>
    <w:rsid w:val="00DB55CD"/>
    <w:rsid w:val="00DB5631"/>
    <w:rsid w:val="00DB5944"/>
    <w:rsid w:val="00DB625F"/>
    <w:rsid w:val="00DB6849"/>
    <w:rsid w:val="00DB694C"/>
    <w:rsid w:val="00DB6E37"/>
    <w:rsid w:val="00DB70B8"/>
    <w:rsid w:val="00DB73C7"/>
    <w:rsid w:val="00DB74B7"/>
    <w:rsid w:val="00DB74EE"/>
    <w:rsid w:val="00DB7C26"/>
    <w:rsid w:val="00DC039E"/>
    <w:rsid w:val="00DC07BD"/>
    <w:rsid w:val="00DC17C2"/>
    <w:rsid w:val="00DC199A"/>
    <w:rsid w:val="00DC19F7"/>
    <w:rsid w:val="00DC21F5"/>
    <w:rsid w:val="00DC3209"/>
    <w:rsid w:val="00DC330A"/>
    <w:rsid w:val="00DC3A1F"/>
    <w:rsid w:val="00DC3A7C"/>
    <w:rsid w:val="00DC3D33"/>
    <w:rsid w:val="00DC3D41"/>
    <w:rsid w:val="00DC43DB"/>
    <w:rsid w:val="00DC47B4"/>
    <w:rsid w:val="00DC5F4F"/>
    <w:rsid w:val="00DC5F60"/>
    <w:rsid w:val="00DC6158"/>
    <w:rsid w:val="00DC65C4"/>
    <w:rsid w:val="00DC7EA2"/>
    <w:rsid w:val="00DD042F"/>
    <w:rsid w:val="00DD052E"/>
    <w:rsid w:val="00DD101E"/>
    <w:rsid w:val="00DD1BB1"/>
    <w:rsid w:val="00DD29AC"/>
    <w:rsid w:val="00DD301B"/>
    <w:rsid w:val="00DD393B"/>
    <w:rsid w:val="00DD3DE5"/>
    <w:rsid w:val="00DD4B45"/>
    <w:rsid w:val="00DD5208"/>
    <w:rsid w:val="00DD5390"/>
    <w:rsid w:val="00DD60F0"/>
    <w:rsid w:val="00DD660F"/>
    <w:rsid w:val="00DD698D"/>
    <w:rsid w:val="00DD6AE7"/>
    <w:rsid w:val="00DE054F"/>
    <w:rsid w:val="00DE065E"/>
    <w:rsid w:val="00DE0F2C"/>
    <w:rsid w:val="00DE199D"/>
    <w:rsid w:val="00DE33E2"/>
    <w:rsid w:val="00DE43F2"/>
    <w:rsid w:val="00DE44FD"/>
    <w:rsid w:val="00DE4873"/>
    <w:rsid w:val="00DE489C"/>
    <w:rsid w:val="00DE4A68"/>
    <w:rsid w:val="00DE50CC"/>
    <w:rsid w:val="00DE5177"/>
    <w:rsid w:val="00DE5991"/>
    <w:rsid w:val="00DE5CED"/>
    <w:rsid w:val="00DE60B7"/>
    <w:rsid w:val="00DE6254"/>
    <w:rsid w:val="00DE6436"/>
    <w:rsid w:val="00DE6937"/>
    <w:rsid w:val="00DE6F4D"/>
    <w:rsid w:val="00DE7930"/>
    <w:rsid w:val="00DF01B5"/>
    <w:rsid w:val="00DF0262"/>
    <w:rsid w:val="00DF0DBE"/>
    <w:rsid w:val="00DF1387"/>
    <w:rsid w:val="00DF15FE"/>
    <w:rsid w:val="00DF1875"/>
    <w:rsid w:val="00DF375B"/>
    <w:rsid w:val="00DF395F"/>
    <w:rsid w:val="00DF3A5C"/>
    <w:rsid w:val="00DF3C3E"/>
    <w:rsid w:val="00DF459B"/>
    <w:rsid w:val="00DF4927"/>
    <w:rsid w:val="00DF4B07"/>
    <w:rsid w:val="00DF6569"/>
    <w:rsid w:val="00DF66EE"/>
    <w:rsid w:val="00DF700B"/>
    <w:rsid w:val="00DF7022"/>
    <w:rsid w:val="00DF7770"/>
    <w:rsid w:val="00DF77D9"/>
    <w:rsid w:val="00E00323"/>
    <w:rsid w:val="00E01069"/>
    <w:rsid w:val="00E01645"/>
    <w:rsid w:val="00E01D1E"/>
    <w:rsid w:val="00E02778"/>
    <w:rsid w:val="00E0291C"/>
    <w:rsid w:val="00E03F4A"/>
    <w:rsid w:val="00E04484"/>
    <w:rsid w:val="00E044AF"/>
    <w:rsid w:val="00E04FC3"/>
    <w:rsid w:val="00E052C9"/>
    <w:rsid w:val="00E057A3"/>
    <w:rsid w:val="00E06585"/>
    <w:rsid w:val="00E066B1"/>
    <w:rsid w:val="00E0712A"/>
    <w:rsid w:val="00E07352"/>
    <w:rsid w:val="00E075A6"/>
    <w:rsid w:val="00E07BC2"/>
    <w:rsid w:val="00E07D83"/>
    <w:rsid w:val="00E07F07"/>
    <w:rsid w:val="00E10CA1"/>
    <w:rsid w:val="00E10E44"/>
    <w:rsid w:val="00E10E81"/>
    <w:rsid w:val="00E115ED"/>
    <w:rsid w:val="00E115F9"/>
    <w:rsid w:val="00E11C18"/>
    <w:rsid w:val="00E12826"/>
    <w:rsid w:val="00E12E8B"/>
    <w:rsid w:val="00E1308B"/>
    <w:rsid w:val="00E134F9"/>
    <w:rsid w:val="00E13CB9"/>
    <w:rsid w:val="00E154D2"/>
    <w:rsid w:val="00E157D0"/>
    <w:rsid w:val="00E15F18"/>
    <w:rsid w:val="00E169D6"/>
    <w:rsid w:val="00E16E15"/>
    <w:rsid w:val="00E17DD3"/>
    <w:rsid w:val="00E17E80"/>
    <w:rsid w:val="00E20673"/>
    <w:rsid w:val="00E209E3"/>
    <w:rsid w:val="00E20BD8"/>
    <w:rsid w:val="00E211DD"/>
    <w:rsid w:val="00E212A3"/>
    <w:rsid w:val="00E21632"/>
    <w:rsid w:val="00E22EEA"/>
    <w:rsid w:val="00E2304E"/>
    <w:rsid w:val="00E23063"/>
    <w:rsid w:val="00E235DB"/>
    <w:rsid w:val="00E239F7"/>
    <w:rsid w:val="00E2417D"/>
    <w:rsid w:val="00E24673"/>
    <w:rsid w:val="00E24A4F"/>
    <w:rsid w:val="00E24D02"/>
    <w:rsid w:val="00E24EEF"/>
    <w:rsid w:val="00E24FE7"/>
    <w:rsid w:val="00E2560A"/>
    <w:rsid w:val="00E256E8"/>
    <w:rsid w:val="00E25B3F"/>
    <w:rsid w:val="00E25E2E"/>
    <w:rsid w:val="00E26088"/>
    <w:rsid w:val="00E26124"/>
    <w:rsid w:val="00E263A1"/>
    <w:rsid w:val="00E2684F"/>
    <w:rsid w:val="00E269C7"/>
    <w:rsid w:val="00E26BC5"/>
    <w:rsid w:val="00E26CD7"/>
    <w:rsid w:val="00E27351"/>
    <w:rsid w:val="00E2752F"/>
    <w:rsid w:val="00E27705"/>
    <w:rsid w:val="00E27C44"/>
    <w:rsid w:val="00E27E5E"/>
    <w:rsid w:val="00E27FAB"/>
    <w:rsid w:val="00E3069E"/>
    <w:rsid w:val="00E3095A"/>
    <w:rsid w:val="00E30FCC"/>
    <w:rsid w:val="00E30FCD"/>
    <w:rsid w:val="00E31BA8"/>
    <w:rsid w:val="00E32350"/>
    <w:rsid w:val="00E323E2"/>
    <w:rsid w:val="00E325F0"/>
    <w:rsid w:val="00E32ED3"/>
    <w:rsid w:val="00E33A3F"/>
    <w:rsid w:val="00E33B93"/>
    <w:rsid w:val="00E35950"/>
    <w:rsid w:val="00E35AF8"/>
    <w:rsid w:val="00E35BFA"/>
    <w:rsid w:val="00E35EFF"/>
    <w:rsid w:val="00E36156"/>
    <w:rsid w:val="00E367F1"/>
    <w:rsid w:val="00E36B91"/>
    <w:rsid w:val="00E36CC6"/>
    <w:rsid w:val="00E379EC"/>
    <w:rsid w:val="00E37C6F"/>
    <w:rsid w:val="00E40786"/>
    <w:rsid w:val="00E418DA"/>
    <w:rsid w:val="00E4199D"/>
    <w:rsid w:val="00E41E7C"/>
    <w:rsid w:val="00E41F63"/>
    <w:rsid w:val="00E42EC2"/>
    <w:rsid w:val="00E432C7"/>
    <w:rsid w:val="00E436D6"/>
    <w:rsid w:val="00E4400B"/>
    <w:rsid w:val="00E44120"/>
    <w:rsid w:val="00E448E9"/>
    <w:rsid w:val="00E45020"/>
    <w:rsid w:val="00E458A5"/>
    <w:rsid w:val="00E46AE9"/>
    <w:rsid w:val="00E46B19"/>
    <w:rsid w:val="00E475F0"/>
    <w:rsid w:val="00E50177"/>
    <w:rsid w:val="00E502D6"/>
    <w:rsid w:val="00E5031F"/>
    <w:rsid w:val="00E505A1"/>
    <w:rsid w:val="00E50774"/>
    <w:rsid w:val="00E50B45"/>
    <w:rsid w:val="00E50FA4"/>
    <w:rsid w:val="00E510BB"/>
    <w:rsid w:val="00E5142F"/>
    <w:rsid w:val="00E514DB"/>
    <w:rsid w:val="00E51C3B"/>
    <w:rsid w:val="00E51D9F"/>
    <w:rsid w:val="00E5213E"/>
    <w:rsid w:val="00E52695"/>
    <w:rsid w:val="00E53187"/>
    <w:rsid w:val="00E53AB4"/>
    <w:rsid w:val="00E53C2E"/>
    <w:rsid w:val="00E54601"/>
    <w:rsid w:val="00E54B35"/>
    <w:rsid w:val="00E550B9"/>
    <w:rsid w:val="00E558D8"/>
    <w:rsid w:val="00E55F9E"/>
    <w:rsid w:val="00E56038"/>
    <w:rsid w:val="00E560F4"/>
    <w:rsid w:val="00E56771"/>
    <w:rsid w:val="00E56860"/>
    <w:rsid w:val="00E5696F"/>
    <w:rsid w:val="00E56D04"/>
    <w:rsid w:val="00E56FA7"/>
    <w:rsid w:val="00E575C1"/>
    <w:rsid w:val="00E57CD7"/>
    <w:rsid w:val="00E57E91"/>
    <w:rsid w:val="00E57FF2"/>
    <w:rsid w:val="00E600B1"/>
    <w:rsid w:val="00E6045E"/>
    <w:rsid w:val="00E6133F"/>
    <w:rsid w:val="00E61939"/>
    <w:rsid w:val="00E62233"/>
    <w:rsid w:val="00E6236B"/>
    <w:rsid w:val="00E6352C"/>
    <w:rsid w:val="00E636AD"/>
    <w:rsid w:val="00E64C46"/>
    <w:rsid w:val="00E6504A"/>
    <w:rsid w:val="00E65CEA"/>
    <w:rsid w:val="00E66313"/>
    <w:rsid w:val="00E66906"/>
    <w:rsid w:val="00E66D4C"/>
    <w:rsid w:val="00E66ECA"/>
    <w:rsid w:val="00E670DA"/>
    <w:rsid w:val="00E67340"/>
    <w:rsid w:val="00E7034D"/>
    <w:rsid w:val="00E705E1"/>
    <w:rsid w:val="00E70826"/>
    <w:rsid w:val="00E7096E"/>
    <w:rsid w:val="00E7142D"/>
    <w:rsid w:val="00E7148B"/>
    <w:rsid w:val="00E71AF4"/>
    <w:rsid w:val="00E71F37"/>
    <w:rsid w:val="00E73577"/>
    <w:rsid w:val="00E73C01"/>
    <w:rsid w:val="00E74735"/>
    <w:rsid w:val="00E747F9"/>
    <w:rsid w:val="00E752DF"/>
    <w:rsid w:val="00E753F1"/>
    <w:rsid w:val="00E75543"/>
    <w:rsid w:val="00E76AE2"/>
    <w:rsid w:val="00E774E6"/>
    <w:rsid w:val="00E77912"/>
    <w:rsid w:val="00E7799A"/>
    <w:rsid w:val="00E7799D"/>
    <w:rsid w:val="00E809EB"/>
    <w:rsid w:val="00E810AD"/>
    <w:rsid w:val="00E81A3F"/>
    <w:rsid w:val="00E81F73"/>
    <w:rsid w:val="00E82184"/>
    <w:rsid w:val="00E82518"/>
    <w:rsid w:val="00E82D27"/>
    <w:rsid w:val="00E82F7C"/>
    <w:rsid w:val="00E8329F"/>
    <w:rsid w:val="00E834DF"/>
    <w:rsid w:val="00E8351B"/>
    <w:rsid w:val="00E83C26"/>
    <w:rsid w:val="00E8459A"/>
    <w:rsid w:val="00E846DF"/>
    <w:rsid w:val="00E85764"/>
    <w:rsid w:val="00E85BA9"/>
    <w:rsid w:val="00E865CD"/>
    <w:rsid w:val="00E86B4C"/>
    <w:rsid w:val="00E86FAC"/>
    <w:rsid w:val="00E87B0D"/>
    <w:rsid w:val="00E87B2C"/>
    <w:rsid w:val="00E906E5"/>
    <w:rsid w:val="00E90752"/>
    <w:rsid w:val="00E907D8"/>
    <w:rsid w:val="00E90986"/>
    <w:rsid w:val="00E90A0E"/>
    <w:rsid w:val="00E90B6D"/>
    <w:rsid w:val="00E90D02"/>
    <w:rsid w:val="00E90D8F"/>
    <w:rsid w:val="00E90DF3"/>
    <w:rsid w:val="00E91111"/>
    <w:rsid w:val="00E914CA"/>
    <w:rsid w:val="00E91518"/>
    <w:rsid w:val="00E9188D"/>
    <w:rsid w:val="00E91EB3"/>
    <w:rsid w:val="00E92432"/>
    <w:rsid w:val="00E92AB4"/>
    <w:rsid w:val="00E92AC6"/>
    <w:rsid w:val="00E92AE5"/>
    <w:rsid w:val="00E92E6A"/>
    <w:rsid w:val="00E933FC"/>
    <w:rsid w:val="00E93689"/>
    <w:rsid w:val="00E93A18"/>
    <w:rsid w:val="00E93E44"/>
    <w:rsid w:val="00E93EA6"/>
    <w:rsid w:val="00E94542"/>
    <w:rsid w:val="00E947CF"/>
    <w:rsid w:val="00E954A7"/>
    <w:rsid w:val="00E95A17"/>
    <w:rsid w:val="00E965CF"/>
    <w:rsid w:val="00E9731F"/>
    <w:rsid w:val="00E97980"/>
    <w:rsid w:val="00E97E3A"/>
    <w:rsid w:val="00E97F5C"/>
    <w:rsid w:val="00E97FEB"/>
    <w:rsid w:val="00EA0092"/>
    <w:rsid w:val="00EA022E"/>
    <w:rsid w:val="00EA0B46"/>
    <w:rsid w:val="00EA0E74"/>
    <w:rsid w:val="00EA18E2"/>
    <w:rsid w:val="00EA1938"/>
    <w:rsid w:val="00EA2C40"/>
    <w:rsid w:val="00EA31E1"/>
    <w:rsid w:val="00EA3ACF"/>
    <w:rsid w:val="00EA46F4"/>
    <w:rsid w:val="00EA5529"/>
    <w:rsid w:val="00EA57EF"/>
    <w:rsid w:val="00EA587F"/>
    <w:rsid w:val="00EA5A0E"/>
    <w:rsid w:val="00EA6758"/>
    <w:rsid w:val="00EA6A26"/>
    <w:rsid w:val="00EA6A90"/>
    <w:rsid w:val="00EA6D66"/>
    <w:rsid w:val="00EA72EE"/>
    <w:rsid w:val="00EA774A"/>
    <w:rsid w:val="00EA7E33"/>
    <w:rsid w:val="00EB017D"/>
    <w:rsid w:val="00EB05B7"/>
    <w:rsid w:val="00EB0B0A"/>
    <w:rsid w:val="00EB0B5A"/>
    <w:rsid w:val="00EB1109"/>
    <w:rsid w:val="00EB18C3"/>
    <w:rsid w:val="00EB1CD0"/>
    <w:rsid w:val="00EB2306"/>
    <w:rsid w:val="00EB2490"/>
    <w:rsid w:val="00EB28D5"/>
    <w:rsid w:val="00EB300B"/>
    <w:rsid w:val="00EB327B"/>
    <w:rsid w:val="00EB334D"/>
    <w:rsid w:val="00EB456C"/>
    <w:rsid w:val="00EB4C5F"/>
    <w:rsid w:val="00EB5188"/>
    <w:rsid w:val="00EB5E7E"/>
    <w:rsid w:val="00EB64F9"/>
    <w:rsid w:val="00EB6E31"/>
    <w:rsid w:val="00EB7BEF"/>
    <w:rsid w:val="00EC0B22"/>
    <w:rsid w:val="00EC1B53"/>
    <w:rsid w:val="00EC282C"/>
    <w:rsid w:val="00EC363C"/>
    <w:rsid w:val="00EC38C1"/>
    <w:rsid w:val="00EC4A19"/>
    <w:rsid w:val="00EC4C53"/>
    <w:rsid w:val="00EC4DCD"/>
    <w:rsid w:val="00EC4F4F"/>
    <w:rsid w:val="00EC59A6"/>
    <w:rsid w:val="00EC5B41"/>
    <w:rsid w:val="00EC5C46"/>
    <w:rsid w:val="00EC60D7"/>
    <w:rsid w:val="00EC61D9"/>
    <w:rsid w:val="00EC6FF4"/>
    <w:rsid w:val="00EC7A72"/>
    <w:rsid w:val="00EC7BF2"/>
    <w:rsid w:val="00ED0240"/>
    <w:rsid w:val="00ED0BB1"/>
    <w:rsid w:val="00ED0DAF"/>
    <w:rsid w:val="00ED1586"/>
    <w:rsid w:val="00ED1C26"/>
    <w:rsid w:val="00ED345D"/>
    <w:rsid w:val="00ED3C6B"/>
    <w:rsid w:val="00ED4447"/>
    <w:rsid w:val="00ED46E0"/>
    <w:rsid w:val="00ED47A4"/>
    <w:rsid w:val="00ED4DBC"/>
    <w:rsid w:val="00ED4E71"/>
    <w:rsid w:val="00ED52CE"/>
    <w:rsid w:val="00ED52DE"/>
    <w:rsid w:val="00ED5920"/>
    <w:rsid w:val="00ED5BDD"/>
    <w:rsid w:val="00ED5FB7"/>
    <w:rsid w:val="00ED64B9"/>
    <w:rsid w:val="00ED65AE"/>
    <w:rsid w:val="00ED690E"/>
    <w:rsid w:val="00ED6BB5"/>
    <w:rsid w:val="00ED6E6F"/>
    <w:rsid w:val="00ED7822"/>
    <w:rsid w:val="00ED7877"/>
    <w:rsid w:val="00ED791F"/>
    <w:rsid w:val="00EE069D"/>
    <w:rsid w:val="00EE07EB"/>
    <w:rsid w:val="00EE0AEC"/>
    <w:rsid w:val="00EE0CE1"/>
    <w:rsid w:val="00EE0D19"/>
    <w:rsid w:val="00EE17DA"/>
    <w:rsid w:val="00EE189A"/>
    <w:rsid w:val="00EE27AD"/>
    <w:rsid w:val="00EE2E43"/>
    <w:rsid w:val="00EE3769"/>
    <w:rsid w:val="00EE3C34"/>
    <w:rsid w:val="00EE4E3F"/>
    <w:rsid w:val="00EE5584"/>
    <w:rsid w:val="00EE5DA9"/>
    <w:rsid w:val="00EE5E75"/>
    <w:rsid w:val="00EE6243"/>
    <w:rsid w:val="00EE6AB6"/>
    <w:rsid w:val="00EE6ED6"/>
    <w:rsid w:val="00EE7176"/>
    <w:rsid w:val="00EF09F8"/>
    <w:rsid w:val="00EF0F97"/>
    <w:rsid w:val="00EF1DF7"/>
    <w:rsid w:val="00EF211C"/>
    <w:rsid w:val="00EF217D"/>
    <w:rsid w:val="00EF2A59"/>
    <w:rsid w:val="00EF335A"/>
    <w:rsid w:val="00EF3DBB"/>
    <w:rsid w:val="00EF3F2F"/>
    <w:rsid w:val="00EF4793"/>
    <w:rsid w:val="00EF5906"/>
    <w:rsid w:val="00EF5B3A"/>
    <w:rsid w:val="00EF699F"/>
    <w:rsid w:val="00EF6D35"/>
    <w:rsid w:val="00EF764F"/>
    <w:rsid w:val="00EF7707"/>
    <w:rsid w:val="00F00747"/>
    <w:rsid w:val="00F0284E"/>
    <w:rsid w:val="00F02D65"/>
    <w:rsid w:val="00F0380E"/>
    <w:rsid w:val="00F03AEA"/>
    <w:rsid w:val="00F043A0"/>
    <w:rsid w:val="00F04E72"/>
    <w:rsid w:val="00F051CD"/>
    <w:rsid w:val="00F052E3"/>
    <w:rsid w:val="00F06996"/>
    <w:rsid w:val="00F06AE0"/>
    <w:rsid w:val="00F072D8"/>
    <w:rsid w:val="00F10292"/>
    <w:rsid w:val="00F1036B"/>
    <w:rsid w:val="00F108EA"/>
    <w:rsid w:val="00F11843"/>
    <w:rsid w:val="00F11D7D"/>
    <w:rsid w:val="00F12005"/>
    <w:rsid w:val="00F124E2"/>
    <w:rsid w:val="00F139CB"/>
    <w:rsid w:val="00F14106"/>
    <w:rsid w:val="00F14445"/>
    <w:rsid w:val="00F1617A"/>
    <w:rsid w:val="00F17425"/>
    <w:rsid w:val="00F177D1"/>
    <w:rsid w:val="00F200D2"/>
    <w:rsid w:val="00F203D6"/>
    <w:rsid w:val="00F20BAE"/>
    <w:rsid w:val="00F2125D"/>
    <w:rsid w:val="00F21D05"/>
    <w:rsid w:val="00F22578"/>
    <w:rsid w:val="00F22712"/>
    <w:rsid w:val="00F227A0"/>
    <w:rsid w:val="00F22C04"/>
    <w:rsid w:val="00F23115"/>
    <w:rsid w:val="00F234C5"/>
    <w:rsid w:val="00F23539"/>
    <w:rsid w:val="00F23CE1"/>
    <w:rsid w:val="00F23DEB"/>
    <w:rsid w:val="00F23F00"/>
    <w:rsid w:val="00F23FA4"/>
    <w:rsid w:val="00F2451A"/>
    <w:rsid w:val="00F25769"/>
    <w:rsid w:val="00F25A7B"/>
    <w:rsid w:val="00F261F5"/>
    <w:rsid w:val="00F26228"/>
    <w:rsid w:val="00F26259"/>
    <w:rsid w:val="00F26A8A"/>
    <w:rsid w:val="00F26D9A"/>
    <w:rsid w:val="00F27437"/>
    <w:rsid w:val="00F27508"/>
    <w:rsid w:val="00F2790E"/>
    <w:rsid w:val="00F279CC"/>
    <w:rsid w:val="00F30B06"/>
    <w:rsid w:val="00F317D1"/>
    <w:rsid w:val="00F31D85"/>
    <w:rsid w:val="00F32223"/>
    <w:rsid w:val="00F32452"/>
    <w:rsid w:val="00F3272B"/>
    <w:rsid w:val="00F32C3C"/>
    <w:rsid w:val="00F3328A"/>
    <w:rsid w:val="00F34EE7"/>
    <w:rsid w:val="00F354FB"/>
    <w:rsid w:val="00F35975"/>
    <w:rsid w:val="00F36A83"/>
    <w:rsid w:val="00F36D12"/>
    <w:rsid w:val="00F377F2"/>
    <w:rsid w:val="00F37877"/>
    <w:rsid w:val="00F378BA"/>
    <w:rsid w:val="00F400F8"/>
    <w:rsid w:val="00F4068A"/>
    <w:rsid w:val="00F40C5A"/>
    <w:rsid w:val="00F40D8D"/>
    <w:rsid w:val="00F420C2"/>
    <w:rsid w:val="00F431C0"/>
    <w:rsid w:val="00F43548"/>
    <w:rsid w:val="00F43586"/>
    <w:rsid w:val="00F43820"/>
    <w:rsid w:val="00F44805"/>
    <w:rsid w:val="00F44A01"/>
    <w:rsid w:val="00F44DE0"/>
    <w:rsid w:val="00F44F1C"/>
    <w:rsid w:val="00F45802"/>
    <w:rsid w:val="00F45C58"/>
    <w:rsid w:val="00F45F36"/>
    <w:rsid w:val="00F461E9"/>
    <w:rsid w:val="00F46F07"/>
    <w:rsid w:val="00F4767B"/>
    <w:rsid w:val="00F47758"/>
    <w:rsid w:val="00F47F78"/>
    <w:rsid w:val="00F501B2"/>
    <w:rsid w:val="00F50811"/>
    <w:rsid w:val="00F50DAD"/>
    <w:rsid w:val="00F50E1D"/>
    <w:rsid w:val="00F5137B"/>
    <w:rsid w:val="00F51494"/>
    <w:rsid w:val="00F5258C"/>
    <w:rsid w:val="00F52769"/>
    <w:rsid w:val="00F52FF6"/>
    <w:rsid w:val="00F53ADE"/>
    <w:rsid w:val="00F53FA1"/>
    <w:rsid w:val="00F541EB"/>
    <w:rsid w:val="00F5451A"/>
    <w:rsid w:val="00F546C1"/>
    <w:rsid w:val="00F54812"/>
    <w:rsid w:val="00F5489B"/>
    <w:rsid w:val="00F54BA7"/>
    <w:rsid w:val="00F54C8F"/>
    <w:rsid w:val="00F554CC"/>
    <w:rsid w:val="00F55D64"/>
    <w:rsid w:val="00F55F8D"/>
    <w:rsid w:val="00F56A8E"/>
    <w:rsid w:val="00F56E64"/>
    <w:rsid w:val="00F56F90"/>
    <w:rsid w:val="00F573E7"/>
    <w:rsid w:val="00F57908"/>
    <w:rsid w:val="00F6024F"/>
    <w:rsid w:val="00F60923"/>
    <w:rsid w:val="00F60B31"/>
    <w:rsid w:val="00F611BD"/>
    <w:rsid w:val="00F615BF"/>
    <w:rsid w:val="00F61654"/>
    <w:rsid w:val="00F61E0A"/>
    <w:rsid w:val="00F621DE"/>
    <w:rsid w:val="00F62587"/>
    <w:rsid w:val="00F625AF"/>
    <w:rsid w:val="00F62B97"/>
    <w:rsid w:val="00F6339C"/>
    <w:rsid w:val="00F633C5"/>
    <w:rsid w:val="00F6387D"/>
    <w:rsid w:val="00F655F3"/>
    <w:rsid w:val="00F65BE5"/>
    <w:rsid w:val="00F6650A"/>
    <w:rsid w:val="00F66AD0"/>
    <w:rsid w:val="00F66E23"/>
    <w:rsid w:val="00F672FA"/>
    <w:rsid w:val="00F67D50"/>
    <w:rsid w:val="00F718F3"/>
    <w:rsid w:val="00F722B8"/>
    <w:rsid w:val="00F72F27"/>
    <w:rsid w:val="00F7399C"/>
    <w:rsid w:val="00F73D8B"/>
    <w:rsid w:val="00F74330"/>
    <w:rsid w:val="00F7454B"/>
    <w:rsid w:val="00F749A6"/>
    <w:rsid w:val="00F74BD0"/>
    <w:rsid w:val="00F74EE6"/>
    <w:rsid w:val="00F76A2B"/>
    <w:rsid w:val="00F76C72"/>
    <w:rsid w:val="00F774B4"/>
    <w:rsid w:val="00F775FE"/>
    <w:rsid w:val="00F77610"/>
    <w:rsid w:val="00F7766C"/>
    <w:rsid w:val="00F77EDC"/>
    <w:rsid w:val="00F8018C"/>
    <w:rsid w:val="00F805DD"/>
    <w:rsid w:val="00F80675"/>
    <w:rsid w:val="00F80806"/>
    <w:rsid w:val="00F80836"/>
    <w:rsid w:val="00F809D2"/>
    <w:rsid w:val="00F80A00"/>
    <w:rsid w:val="00F80AB9"/>
    <w:rsid w:val="00F81907"/>
    <w:rsid w:val="00F81FFB"/>
    <w:rsid w:val="00F82082"/>
    <w:rsid w:val="00F820B5"/>
    <w:rsid w:val="00F82536"/>
    <w:rsid w:val="00F8254D"/>
    <w:rsid w:val="00F82C38"/>
    <w:rsid w:val="00F83119"/>
    <w:rsid w:val="00F83593"/>
    <w:rsid w:val="00F83DB2"/>
    <w:rsid w:val="00F84934"/>
    <w:rsid w:val="00F849E9"/>
    <w:rsid w:val="00F84A4B"/>
    <w:rsid w:val="00F84E58"/>
    <w:rsid w:val="00F85554"/>
    <w:rsid w:val="00F8569A"/>
    <w:rsid w:val="00F8623E"/>
    <w:rsid w:val="00F86387"/>
    <w:rsid w:val="00F86D81"/>
    <w:rsid w:val="00F86F1B"/>
    <w:rsid w:val="00F86FCB"/>
    <w:rsid w:val="00F87B81"/>
    <w:rsid w:val="00F87DEC"/>
    <w:rsid w:val="00F905C3"/>
    <w:rsid w:val="00F907BA"/>
    <w:rsid w:val="00F91A5E"/>
    <w:rsid w:val="00F91BA4"/>
    <w:rsid w:val="00F91E8C"/>
    <w:rsid w:val="00F929A6"/>
    <w:rsid w:val="00F93666"/>
    <w:rsid w:val="00F93D5E"/>
    <w:rsid w:val="00F93D98"/>
    <w:rsid w:val="00F94000"/>
    <w:rsid w:val="00F9485F"/>
    <w:rsid w:val="00F94C49"/>
    <w:rsid w:val="00F951DF"/>
    <w:rsid w:val="00F95323"/>
    <w:rsid w:val="00F95C4F"/>
    <w:rsid w:val="00F95C71"/>
    <w:rsid w:val="00F95E36"/>
    <w:rsid w:val="00F95FC4"/>
    <w:rsid w:val="00F963CC"/>
    <w:rsid w:val="00F96B77"/>
    <w:rsid w:val="00F96E4F"/>
    <w:rsid w:val="00F970F7"/>
    <w:rsid w:val="00F97383"/>
    <w:rsid w:val="00F97416"/>
    <w:rsid w:val="00FA0F71"/>
    <w:rsid w:val="00FA24E4"/>
    <w:rsid w:val="00FA2517"/>
    <w:rsid w:val="00FA2635"/>
    <w:rsid w:val="00FA276A"/>
    <w:rsid w:val="00FA4753"/>
    <w:rsid w:val="00FA579F"/>
    <w:rsid w:val="00FA5925"/>
    <w:rsid w:val="00FA5C7F"/>
    <w:rsid w:val="00FA5D5A"/>
    <w:rsid w:val="00FA6194"/>
    <w:rsid w:val="00FA699E"/>
    <w:rsid w:val="00FA6EDB"/>
    <w:rsid w:val="00FA7098"/>
    <w:rsid w:val="00FA7A89"/>
    <w:rsid w:val="00FA7E61"/>
    <w:rsid w:val="00FA7F73"/>
    <w:rsid w:val="00FB0411"/>
    <w:rsid w:val="00FB06B9"/>
    <w:rsid w:val="00FB0EBD"/>
    <w:rsid w:val="00FB1FF5"/>
    <w:rsid w:val="00FB25DB"/>
    <w:rsid w:val="00FB2E33"/>
    <w:rsid w:val="00FB36D1"/>
    <w:rsid w:val="00FB3DCF"/>
    <w:rsid w:val="00FB412D"/>
    <w:rsid w:val="00FB52A0"/>
    <w:rsid w:val="00FB56A6"/>
    <w:rsid w:val="00FB5A44"/>
    <w:rsid w:val="00FB5BEE"/>
    <w:rsid w:val="00FB5FCA"/>
    <w:rsid w:val="00FB6001"/>
    <w:rsid w:val="00FB674B"/>
    <w:rsid w:val="00FB7466"/>
    <w:rsid w:val="00FB7EBC"/>
    <w:rsid w:val="00FC01CA"/>
    <w:rsid w:val="00FC03EA"/>
    <w:rsid w:val="00FC0996"/>
    <w:rsid w:val="00FC0E3C"/>
    <w:rsid w:val="00FC188B"/>
    <w:rsid w:val="00FC1935"/>
    <w:rsid w:val="00FC1E81"/>
    <w:rsid w:val="00FC20EE"/>
    <w:rsid w:val="00FC2217"/>
    <w:rsid w:val="00FC23E7"/>
    <w:rsid w:val="00FC3242"/>
    <w:rsid w:val="00FC40F9"/>
    <w:rsid w:val="00FC4227"/>
    <w:rsid w:val="00FC432A"/>
    <w:rsid w:val="00FC4AE5"/>
    <w:rsid w:val="00FC4EC0"/>
    <w:rsid w:val="00FC4F88"/>
    <w:rsid w:val="00FC540B"/>
    <w:rsid w:val="00FC5668"/>
    <w:rsid w:val="00FC5796"/>
    <w:rsid w:val="00FC62E5"/>
    <w:rsid w:val="00FC6393"/>
    <w:rsid w:val="00FC6495"/>
    <w:rsid w:val="00FC6DDA"/>
    <w:rsid w:val="00FC7A80"/>
    <w:rsid w:val="00FC7E00"/>
    <w:rsid w:val="00FD069C"/>
    <w:rsid w:val="00FD06C4"/>
    <w:rsid w:val="00FD09EF"/>
    <w:rsid w:val="00FD1567"/>
    <w:rsid w:val="00FD2020"/>
    <w:rsid w:val="00FD258A"/>
    <w:rsid w:val="00FD267B"/>
    <w:rsid w:val="00FD3132"/>
    <w:rsid w:val="00FD341D"/>
    <w:rsid w:val="00FD3482"/>
    <w:rsid w:val="00FD3655"/>
    <w:rsid w:val="00FD3AFB"/>
    <w:rsid w:val="00FD3F12"/>
    <w:rsid w:val="00FD4740"/>
    <w:rsid w:val="00FD4CF3"/>
    <w:rsid w:val="00FD568A"/>
    <w:rsid w:val="00FD5CEF"/>
    <w:rsid w:val="00FD6D99"/>
    <w:rsid w:val="00FD700A"/>
    <w:rsid w:val="00FD7848"/>
    <w:rsid w:val="00FD7BA8"/>
    <w:rsid w:val="00FE06AC"/>
    <w:rsid w:val="00FE13D9"/>
    <w:rsid w:val="00FE142C"/>
    <w:rsid w:val="00FE376B"/>
    <w:rsid w:val="00FE3C4C"/>
    <w:rsid w:val="00FE489A"/>
    <w:rsid w:val="00FE4D08"/>
    <w:rsid w:val="00FE50C2"/>
    <w:rsid w:val="00FE5785"/>
    <w:rsid w:val="00FE5874"/>
    <w:rsid w:val="00FE5A90"/>
    <w:rsid w:val="00FE5CD9"/>
    <w:rsid w:val="00FE63D7"/>
    <w:rsid w:val="00FE6433"/>
    <w:rsid w:val="00FE6496"/>
    <w:rsid w:val="00FE6716"/>
    <w:rsid w:val="00FE6843"/>
    <w:rsid w:val="00FE6AF4"/>
    <w:rsid w:val="00FE7065"/>
    <w:rsid w:val="00FE70E6"/>
    <w:rsid w:val="00FE71DB"/>
    <w:rsid w:val="00FE71FE"/>
    <w:rsid w:val="00FF0080"/>
    <w:rsid w:val="00FF036D"/>
    <w:rsid w:val="00FF059A"/>
    <w:rsid w:val="00FF07F3"/>
    <w:rsid w:val="00FF111C"/>
    <w:rsid w:val="00FF13AB"/>
    <w:rsid w:val="00FF1445"/>
    <w:rsid w:val="00FF1B47"/>
    <w:rsid w:val="00FF1CD9"/>
    <w:rsid w:val="00FF1D28"/>
    <w:rsid w:val="00FF1DEF"/>
    <w:rsid w:val="00FF20DB"/>
    <w:rsid w:val="00FF22D2"/>
    <w:rsid w:val="00FF2553"/>
    <w:rsid w:val="00FF2A45"/>
    <w:rsid w:val="00FF35E6"/>
    <w:rsid w:val="00FF42EF"/>
    <w:rsid w:val="00FF44F5"/>
    <w:rsid w:val="00FF454E"/>
    <w:rsid w:val="00FF4A60"/>
    <w:rsid w:val="00FF6763"/>
    <w:rsid w:val="00FF6A69"/>
    <w:rsid w:val="00FF6AD2"/>
    <w:rsid w:val="00FF6D05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569F095"/>
  <w15:docId w15:val="{97A8AFC8-DD9A-49A1-A2C0-D4E5EB379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/>
      <w:b/>
      <w:bCs/>
      <w:sz w:val="22"/>
      <w:szCs w:val="22"/>
      <w:lang w:eastAsia="x-none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aliases w:val=" Car Car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/>
      <w:b/>
      <w:bCs/>
      <w:sz w:val="16"/>
      <w:szCs w:val="22"/>
      <w:lang w:val="x-none" w:eastAsia="x-none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,h18 Car Car Car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aliases w:val=" Car Ca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, Car"/>
    <w:basedOn w:val="Normal"/>
    <w:link w:val="Textoindependiente2Car"/>
    <w:pPr>
      <w:jc w:val="both"/>
    </w:pPr>
    <w:rPr>
      <w:rFonts w:ascii="Arial" w:hAnsi="Arial"/>
      <w:sz w:val="22"/>
      <w:szCs w:val="22"/>
      <w:lang w:eastAsia="x-none"/>
    </w:rPr>
  </w:style>
  <w:style w:type="paragraph" w:styleId="Textoindependiente3">
    <w:name w:val="Body Text 3"/>
    <w:aliases w:val=" Car Car Car"/>
    <w:basedOn w:val="Normal"/>
    <w:link w:val="Textoindependiente3Car"/>
    <w:pPr>
      <w:jc w:val="center"/>
    </w:pPr>
    <w:rPr>
      <w:rFonts w:ascii="Arial" w:hAnsi="Arial"/>
      <w:b/>
      <w:bCs/>
      <w:sz w:val="22"/>
      <w:szCs w:val="22"/>
      <w:lang w:val="x-none" w:eastAsia="x-none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link w:val="Sangra2detindependienteCar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uiPriority w:val="59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link w:val="Sangra3detindependienteCar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,h18 Car Car1,h18 Car Car Car Car Car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aliases w:val=" Car Car Car3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aliases w:val=" Car Car Car2"/>
    <w:link w:val="Piedepgina"/>
    <w:rsid w:val="006A6BAC"/>
    <w:rPr>
      <w:lang w:val="es-ES_tradnl"/>
    </w:rPr>
  </w:style>
  <w:style w:type="paragraph" w:styleId="Prrafodelista">
    <w:name w:val="List Paragraph"/>
    <w:basedOn w:val="Normal"/>
    <w:link w:val="PrrafodelistaCar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1,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4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paragraph" w:styleId="Sinespaciado">
    <w:name w:val="No Spacing"/>
    <w:uiPriority w:val="1"/>
    <w:qFormat/>
    <w:rsid w:val="00A65EE0"/>
    <w:rPr>
      <w:rFonts w:ascii="Arial" w:eastAsia="Calibri" w:hAnsi="Arial" w:cs="Arial"/>
      <w:lang w:val="es-ES" w:eastAsia="en-US"/>
    </w:rPr>
  </w:style>
  <w:style w:type="paragraph" w:customStyle="1" w:styleId="western">
    <w:name w:val="western"/>
    <w:basedOn w:val="Normal"/>
    <w:rsid w:val="009339A0"/>
    <w:pPr>
      <w:overflowPunct/>
      <w:autoSpaceDE/>
      <w:autoSpaceDN/>
      <w:adjustRightInd/>
      <w:textAlignment w:val="auto"/>
    </w:pPr>
    <w:rPr>
      <w:sz w:val="24"/>
      <w:szCs w:val="24"/>
      <w:lang w:val="es-ES"/>
    </w:rPr>
  </w:style>
  <w:style w:type="character" w:customStyle="1" w:styleId="SangradetextonormalCar">
    <w:name w:val="Sangría de texto normal Car"/>
    <w:link w:val="Sangradetextonormal"/>
    <w:rsid w:val="002C12A0"/>
    <w:rPr>
      <w:lang w:val="es-ES_tradnl"/>
    </w:rPr>
  </w:style>
  <w:style w:type="paragraph" w:customStyle="1" w:styleId="Prrafodelista2">
    <w:name w:val="Párrafo de lista2"/>
    <w:basedOn w:val="Normal"/>
    <w:rsid w:val="00C04AC2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paragraph" w:customStyle="1" w:styleId="Prrafodelista3">
    <w:name w:val="Párrafo de lista3"/>
    <w:basedOn w:val="Normal"/>
    <w:rsid w:val="00487F15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60E2D"/>
    <w:rPr>
      <w:lang w:val="es-ES_tradnl" w:eastAsia="es-ES"/>
    </w:rPr>
  </w:style>
  <w:style w:type="character" w:customStyle="1" w:styleId="Sangra2detindependienteCar">
    <w:name w:val="Sangría 2 de t. independiente Car"/>
    <w:link w:val="Sangra2detindependiente"/>
    <w:rsid w:val="00EA6758"/>
    <w:rPr>
      <w:rFonts w:ascii="Arial" w:hAnsi="Arial" w:cs="Arial"/>
      <w:i/>
      <w:iCs/>
      <w:sz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67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A6758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ngra3detindependienteCar">
    <w:name w:val="Sangría 3 de t. independiente Car"/>
    <w:basedOn w:val="Fuentedeprrafopredeter"/>
    <w:link w:val="Sangra3detindependiente"/>
    <w:rsid w:val="00EA6758"/>
    <w:rPr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5EB60-DB7E-4E4C-8174-DE0CE2B40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direccion.dot</Template>
  <TotalTime>280</TotalTime>
  <Pages>2</Pages>
  <Words>323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2612</CharactersWithSpaces>
  <SharedDoc>false</SharedDoc>
  <HLinks>
    <vt:vector size="3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917573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4718643</vt:i4>
      </vt:variant>
      <vt:variant>
        <vt:i4>3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Ivan Dario Alzate Betancurt</cp:lastModifiedBy>
  <cp:revision>69</cp:revision>
  <cp:lastPrinted>2022-04-07T19:02:00Z</cp:lastPrinted>
  <dcterms:created xsi:type="dcterms:W3CDTF">2021-11-13T15:42:00Z</dcterms:created>
  <dcterms:modified xsi:type="dcterms:W3CDTF">2023-04-24T19:03:00Z</dcterms:modified>
</cp:coreProperties>
</file>