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53" w:rsidRDefault="00BA2253">
      <w:pPr>
        <w:pStyle w:val="Textoindependiente3"/>
      </w:pP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>Ciudad y Fecha: _______________________ NIT__</w:t>
      </w:r>
      <w:proofErr w:type="gramStart"/>
      <w:r>
        <w:t>_  C.</w:t>
      </w:r>
      <w:proofErr w:type="gramEnd"/>
      <w:r>
        <w:t xml:space="preserve">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Pública_______Si marco X </w:t>
      </w:r>
      <w:r w:rsidR="00BB4855">
        <w:rPr>
          <w:sz w:val="20"/>
        </w:rPr>
        <w:t>escriba el</w:t>
      </w:r>
      <w:r>
        <w:rPr>
          <w:sz w:val="20"/>
        </w:rPr>
        <w:t xml:space="preserve"> Código asignado </w:t>
      </w:r>
      <w:r w:rsidR="00BB4855">
        <w:rPr>
          <w:sz w:val="20"/>
        </w:rPr>
        <w:t>por la</w:t>
      </w:r>
      <w:r>
        <w:rPr>
          <w:sz w:val="20"/>
        </w:rPr>
        <w:t xml:space="preserve"> Contaduría Pública_______________________.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Dirección  Principal_______________________Ciudad: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  <w:bookmarkStart w:id="0" w:name="_GoBack"/>
      <w:bookmarkEnd w:id="0"/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BB4855" w:rsidP="00BA2253">
      <w:pPr>
        <w:jc w:val="both"/>
        <w:rPr>
          <w:b/>
          <w:i/>
        </w:rPr>
      </w:pPr>
      <w:r w:rsidRPr="00BA2253">
        <w:rPr>
          <w:b/>
          <w:sz w:val="24"/>
          <w:u w:val="single"/>
        </w:rPr>
        <w:t>NOTA:</w:t>
      </w:r>
      <w:r w:rsidR="00C7073C" w:rsidRPr="00BA2253">
        <w:rPr>
          <w:b/>
          <w:sz w:val="24"/>
          <w:u w:val="single"/>
        </w:rPr>
        <w:t xml:space="preserve">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7"/>
      <w:footerReference w:type="even" r:id="rId8"/>
      <w:footerReference w:type="default" r:id="rId9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4CDE" w:rsidRDefault="00A14CDE">
      <w:r>
        <w:separator/>
      </w:r>
    </w:p>
  </w:endnote>
  <w:endnote w:type="continuationSeparator" w:id="0">
    <w:p w:rsidR="00A14CDE" w:rsidRDefault="00A1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048E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</w:t>
    </w:r>
    <w:proofErr w:type="gramStart"/>
    <w:r w:rsidR="00014218">
      <w:t xml:space="preserve">97  </w:t>
    </w:r>
    <w:r>
      <w:t>PISO</w:t>
    </w:r>
    <w:proofErr w:type="gramEnd"/>
    <w:r>
      <w:t xml:space="preserve"> 1 Edificio Docencia Teléfono  4069977- 6061106 Ext.1831-1832 </w:t>
    </w:r>
  </w:p>
  <w:p w:rsidR="00C7073C" w:rsidRDefault="00A14CDE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4CDE" w:rsidRDefault="00A14CDE">
      <w:r>
        <w:separator/>
      </w:r>
    </w:p>
  </w:footnote>
  <w:footnote w:type="continuationSeparator" w:id="0">
    <w:p w:rsidR="00A14CDE" w:rsidRDefault="00A14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D63F0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ED9C42F" wp14:editId="2347FC1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TRIBUTARIA- 20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2</w:t>
                          </w:r>
                          <w:r w:rsidR="00DA32D8">
                            <w:rPr>
                              <w:rFonts w:ascii="Arial Black" w:hAnsi="Arial Black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9C4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TRIBUTARIA- 20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2</w:t>
                    </w:r>
                    <w:r w:rsidR="00DA32D8">
                      <w:rPr>
                        <w:rFonts w:ascii="Arial Black" w:hAnsi="Arial Black"/>
                        <w:sz w:val="24"/>
                      </w:rPr>
                      <w:t>3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1B9DEC79" wp14:editId="14859EB3">
          <wp:extent cx="846161" cy="819991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005" cy="824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045AA"/>
    <w:rsid w:val="00014218"/>
    <w:rsid w:val="00034245"/>
    <w:rsid w:val="00036D5B"/>
    <w:rsid w:val="000C571C"/>
    <w:rsid w:val="00144813"/>
    <w:rsid w:val="001B74A3"/>
    <w:rsid w:val="00210705"/>
    <w:rsid w:val="00256675"/>
    <w:rsid w:val="00257A91"/>
    <w:rsid w:val="002F1AC0"/>
    <w:rsid w:val="003A65D7"/>
    <w:rsid w:val="003D33E9"/>
    <w:rsid w:val="003F63E4"/>
    <w:rsid w:val="003F69F9"/>
    <w:rsid w:val="004856AF"/>
    <w:rsid w:val="004B0AD5"/>
    <w:rsid w:val="004C094D"/>
    <w:rsid w:val="006753F4"/>
    <w:rsid w:val="006E248C"/>
    <w:rsid w:val="006E6D38"/>
    <w:rsid w:val="00752EBD"/>
    <w:rsid w:val="00861AFC"/>
    <w:rsid w:val="00A14CDE"/>
    <w:rsid w:val="00A56D32"/>
    <w:rsid w:val="00A57168"/>
    <w:rsid w:val="00A63460"/>
    <w:rsid w:val="00B95105"/>
    <w:rsid w:val="00B97604"/>
    <w:rsid w:val="00BA2253"/>
    <w:rsid w:val="00BA2832"/>
    <w:rsid w:val="00BB4855"/>
    <w:rsid w:val="00BC659B"/>
    <w:rsid w:val="00BE64C7"/>
    <w:rsid w:val="00C0159B"/>
    <w:rsid w:val="00C31C29"/>
    <w:rsid w:val="00C7073C"/>
    <w:rsid w:val="00C97A45"/>
    <w:rsid w:val="00D04713"/>
    <w:rsid w:val="00D048E1"/>
    <w:rsid w:val="00D63F08"/>
    <w:rsid w:val="00DA32D8"/>
    <w:rsid w:val="00DF596E"/>
    <w:rsid w:val="00E153C6"/>
    <w:rsid w:val="00E6127A"/>
    <w:rsid w:val="00E654B6"/>
    <w:rsid w:val="00E903FB"/>
    <w:rsid w:val="00F44DC0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E7F88EE0-A529-4063-BB5A-1998D5BC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E383C-D0D4-4979-883B-6368AE9A2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</TotalTime>
  <Pages>1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2641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Claudia Yaneth Rojas Carreño</cp:lastModifiedBy>
  <cp:revision>10</cp:revision>
  <cp:lastPrinted>2019-10-10T16:08:00Z</cp:lastPrinted>
  <dcterms:created xsi:type="dcterms:W3CDTF">2020-02-21T14:46:00Z</dcterms:created>
  <dcterms:modified xsi:type="dcterms:W3CDTF">2023-07-21T16:33:00Z</dcterms:modified>
</cp:coreProperties>
</file>