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CE" w:rsidRPr="00C36339" w:rsidRDefault="00BB79CE" w:rsidP="00BB79CE">
      <w:pPr>
        <w:keepNext/>
        <w:widowControl w:val="0"/>
        <w:rPr>
          <w:rFonts w:ascii="Arial" w:hAnsi="Arial" w:cs="Arial"/>
          <w:b/>
          <w:snapToGrid w:val="0"/>
          <w:sz w:val="18"/>
          <w:szCs w:val="18"/>
        </w:rPr>
      </w:pPr>
    </w:p>
    <w:p w:rsidR="00BB79CE" w:rsidRPr="00C36339" w:rsidRDefault="00BB79CE" w:rsidP="00BB79CE">
      <w:pPr>
        <w:keepNext/>
        <w:widowControl w:val="0"/>
        <w:jc w:val="center"/>
        <w:rPr>
          <w:rFonts w:ascii="Arial" w:hAnsi="Arial" w:cs="Arial"/>
          <w:b/>
          <w:snapToGrid w:val="0"/>
          <w:sz w:val="18"/>
          <w:szCs w:val="18"/>
        </w:rPr>
      </w:pPr>
      <w:r w:rsidRPr="00C36339">
        <w:rPr>
          <w:rFonts w:ascii="Arial" w:hAnsi="Arial" w:cs="Arial"/>
          <w:b/>
          <w:snapToGrid w:val="0"/>
          <w:sz w:val="18"/>
          <w:szCs w:val="18"/>
        </w:rPr>
        <w:t>ANEXO No. 1</w:t>
      </w:r>
    </w:p>
    <w:p w:rsidR="00BB79CE" w:rsidRPr="00C36339" w:rsidRDefault="00BB79CE" w:rsidP="00BB79CE">
      <w:pPr>
        <w:keepNext/>
        <w:widowControl w:val="0"/>
        <w:jc w:val="center"/>
        <w:rPr>
          <w:rFonts w:ascii="Arial" w:hAnsi="Arial" w:cs="Arial"/>
          <w:b/>
          <w:snapToGrid w:val="0"/>
          <w:sz w:val="18"/>
          <w:szCs w:val="18"/>
        </w:rPr>
      </w:pPr>
    </w:p>
    <w:p w:rsidR="007C5ACF" w:rsidRPr="00DB64A6" w:rsidRDefault="007C5ACF" w:rsidP="007C5ACF">
      <w:pPr>
        <w:spacing w:after="160" w:line="259" w:lineRule="auto"/>
        <w:jc w:val="center"/>
        <w:rPr>
          <w:rFonts w:ascii="Garamond" w:hAnsi="Garamond" w:cs="Arial"/>
          <w:b/>
          <w:sz w:val="22"/>
          <w:szCs w:val="22"/>
        </w:rPr>
      </w:pPr>
      <w:r w:rsidRPr="00DB64A6">
        <w:rPr>
          <w:rFonts w:ascii="Garamond" w:hAnsi="Garamond" w:cs="Arial"/>
          <w:b/>
          <w:sz w:val="22"/>
          <w:szCs w:val="22"/>
        </w:rPr>
        <w:t>CARTA DE PRESENTACIÓN DE LA PROPUESTA</w:t>
      </w:r>
    </w:p>
    <w:p w:rsidR="007C5ACF" w:rsidRPr="00B5736A" w:rsidRDefault="007C5ACF" w:rsidP="007C5ACF">
      <w:pPr>
        <w:spacing w:after="160" w:line="259" w:lineRule="auto"/>
        <w:jc w:val="both"/>
        <w:rPr>
          <w:rFonts w:ascii="Garamond" w:hAnsi="Garamond" w:cs="Arial"/>
          <w:color w:val="A6A6A6"/>
          <w:sz w:val="22"/>
          <w:szCs w:val="22"/>
        </w:rPr>
      </w:pPr>
      <w:r w:rsidRPr="00B5736A">
        <w:rPr>
          <w:rFonts w:ascii="Garamond" w:hAnsi="Garamond" w:cs="Arial"/>
          <w:color w:val="A6A6A6"/>
          <w:sz w:val="22"/>
          <w:szCs w:val="22"/>
        </w:rPr>
        <w:t>Ciudad y fecha</w:t>
      </w:r>
    </w:p>
    <w:p w:rsidR="007C5ACF" w:rsidRPr="00DB64A6" w:rsidRDefault="007C5ACF" w:rsidP="007C5ACF">
      <w:pPr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>Señores</w:t>
      </w:r>
    </w:p>
    <w:p w:rsidR="007C5ACF" w:rsidRPr="00AD4731" w:rsidRDefault="007C5ACF" w:rsidP="007C5ACF">
      <w:pPr>
        <w:suppressAutoHyphens/>
        <w:jc w:val="both"/>
        <w:rPr>
          <w:rFonts w:ascii="Garamond" w:hAnsi="Garamond" w:cs="Arial"/>
          <w:b/>
          <w:sz w:val="22"/>
          <w:szCs w:val="22"/>
        </w:rPr>
      </w:pPr>
      <w:r w:rsidRPr="00AD4731">
        <w:rPr>
          <w:rFonts w:ascii="Garamond" w:hAnsi="Garamond" w:cs="Arial"/>
          <w:b/>
          <w:sz w:val="22"/>
          <w:szCs w:val="22"/>
        </w:rPr>
        <w:t>FONDO DE DESARROLLO LOCAL DE USME</w:t>
      </w:r>
    </w:p>
    <w:p w:rsidR="007C5ACF" w:rsidRPr="00DB64A6" w:rsidRDefault="007C5ACF" w:rsidP="007C5ACF">
      <w:pPr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>Bogotá D. C.</w:t>
      </w:r>
    </w:p>
    <w:p w:rsidR="007C5ACF" w:rsidRPr="00DB64A6" w:rsidRDefault="007C5ACF" w:rsidP="007C5ACF">
      <w:pPr>
        <w:spacing w:after="160" w:line="259" w:lineRule="auto"/>
        <w:jc w:val="both"/>
        <w:rPr>
          <w:rFonts w:ascii="Garamond" w:hAnsi="Garamond" w:cs="Arial"/>
          <w:sz w:val="22"/>
          <w:szCs w:val="22"/>
        </w:rPr>
      </w:pPr>
    </w:p>
    <w:p w:rsidR="007C5ACF" w:rsidRPr="00DB64A6" w:rsidRDefault="007C5ACF" w:rsidP="007C5ACF">
      <w:pPr>
        <w:spacing w:after="198" w:line="100" w:lineRule="atLeast"/>
        <w:contextualSpacing/>
        <w:rPr>
          <w:rFonts w:ascii="Garamond" w:hAnsi="Garamond" w:cs="Arial"/>
          <w:color w:val="FF0000"/>
          <w:sz w:val="22"/>
          <w:szCs w:val="22"/>
        </w:rPr>
      </w:pPr>
      <w:r w:rsidRPr="00DB64A6">
        <w:rPr>
          <w:rFonts w:ascii="Garamond" w:hAnsi="Garamond" w:cs="Arial"/>
          <w:b/>
          <w:sz w:val="22"/>
          <w:szCs w:val="22"/>
        </w:rPr>
        <w:t>ASUNTO</w:t>
      </w:r>
      <w:r w:rsidRPr="00DB64A6">
        <w:rPr>
          <w:rFonts w:ascii="Garamond" w:hAnsi="Garamond" w:cs="Arial"/>
          <w:b/>
          <w:color w:val="000000"/>
          <w:sz w:val="22"/>
          <w:szCs w:val="22"/>
        </w:rPr>
        <w:t>:</w:t>
      </w:r>
      <w:r w:rsidRPr="00DB64A6">
        <w:rPr>
          <w:rFonts w:ascii="Garamond" w:hAnsi="Garamond" w:cs="Arial"/>
          <w:b/>
          <w:color w:val="FF0000"/>
          <w:sz w:val="22"/>
          <w:szCs w:val="22"/>
        </w:rPr>
        <w:t xml:space="preserve"> </w:t>
      </w:r>
      <w:r w:rsidRPr="00DB64A6">
        <w:rPr>
          <w:rFonts w:ascii="Garamond" w:hAnsi="Garamond"/>
          <w:sz w:val="22"/>
          <w:szCs w:val="22"/>
        </w:rPr>
        <w:t xml:space="preserve">Proceso de Selección por Mínima Cuantía No. </w:t>
      </w:r>
      <w:r w:rsidRPr="00AD4731">
        <w:rPr>
          <w:rFonts w:ascii="Garamond" w:hAnsi="Garamond"/>
          <w:sz w:val="22"/>
          <w:szCs w:val="22"/>
        </w:rPr>
        <w:t>FDLU-MC-XXX-20</w:t>
      </w:r>
      <w:r>
        <w:rPr>
          <w:rFonts w:ascii="Garamond" w:hAnsi="Garamond"/>
          <w:sz w:val="22"/>
          <w:szCs w:val="22"/>
        </w:rPr>
        <w:t>23</w:t>
      </w:r>
      <w:r w:rsidRPr="00AD4731">
        <w:rPr>
          <w:rFonts w:ascii="Garamond" w:hAnsi="Garamond"/>
          <w:sz w:val="22"/>
          <w:szCs w:val="22"/>
        </w:rPr>
        <w:t xml:space="preserve"> (XXXXX)</w:t>
      </w:r>
    </w:p>
    <w:p w:rsidR="007C5ACF" w:rsidRPr="00DB64A6" w:rsidRDefault="007C5ACF" w:rsidP="007C5ACF">
      <w:pPr>
        <w:spacing w:after="160" w:line="259" w:lineRule="auto"/>
        <w:jc w:val="both"/>
        <w:rPr>
          <w:rFonts w:ascii="Garamond" w:hAnsi="Garamond" w:cs="Arial"/>
          <w:sz w:val="22"/>
          <w:szCs w:val="22"/>
        </w:rPr>
      </w:pPr>
    </w:p>
    <w:p w:rsidR="007C5ACF" w:rsidRPr="00DB64A6" w:rsidRDefault="007C5ACF" w:rsidP="007C5ACF">
      <w:pPr>
        <w:spacing w:after="198" w:line="100" w:lineRule="atLeast"/>
        <w:contextualSpacing/>
        <w:jc w:val="both"/>
        <w:rPr>
          <w:rFonts w:ascii="Garamond" w:hAnsi="Garamond"/>
          <w:b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 xml:space="preserve">El </w:t>
      </w:r>
      <w:proofErr w:type="gramStart"/>
      <w:r w:rsidRPr="00DB64A6">
        <w:rPr>
          <w:rFonts w:ascii="Garamond" w:hAnsi="Garamond" w:cs="Arial"/>
          <w:sz w:val="22"/>
          <w:szCs w:val="22"/>
        </w:rPr>
        <w:t>suscrito  _</w:t>
      </w:r>
      <w:proofErr w:type="gramEnd"/>
      <w:r w:rsidRPr="00DB64A6">
        <w:rPr>
          <w:rFonts w:ascii="Garamond" w:hAnsi="Garamond" w:cs="Arial"/>
          <w:sz w:val="22"/>
          <w:szCs w:val="22"/>
        </w:rPr>
        <w:t xml:space="preserve">__________________________ obrando en su calidad de ________, en nombre y representación de ___________ con domicilio en ___________, debidamente autorizado por la Junta de Socios </w:t>
      </w:r>
      <w:r w:rsidRPr="00B5736A">
        <w:rPr>
          <w:rFonts w:ascii="Garamond" w:hAnsi="Garamond" w:cs="Arial"/>
          <w:color w:val="A6A6A6"/>
          <w:sz w:val="22"/>
          <w:szCs w:val="22"/>
        </w:rPr>
        <w:t>(si es el caso)</w:t>
      </w:r>
      <w:r w:rsidRPr="00DB64A6">
        <w:rPr>
          <w:rFonts w:ascii="Garamond" w:hAnsi="Garamond" w:cs="Arial"/>
          <w:sz w:val="22"/>
          <w:szCs w:val="22"/>
        </w:rPr>
        <w:t xml:space="preserve">, de conformidad con las condiciones que se estipulan en los documentos del Proceso de Selección de Mínima Cuantía No. </w:t>
      </w:r>
      <w:r w:rsidRPr="00AD4731">
        <w:rPr>
          <w:rFonts w:ascii="Garamond" w:hAnsi="Garamond" w:cs="Arial"/>
          <w:sz w:val="22"/>
          <w:szCs w:val="22"/>
        </w:rPr>
        <w:t>FDLU-MC-XXX-2023 (XXXXX)</w:t>
      </w:r>
      <w:r w:rsidRPr="00DB64A6">
        <w:rPr>
          <w:rFonts w:ascii="Garamond" w:hAnsi="Garamond" w:cs="Arial"/>
          <w:sz w:val="22"/>
          <w:szCs w:val="22"/>
        </w:rPr>
        <w:t>, someto a consideración de</w:t>
      </w:r>
      <w:r>
        <w:rPr>
          <w:rFonts w:ascii="Garamond" w:hAnsi="Garamond" w:cs="Arial"/>
          <w:sz w:val="22"/>
          <w:szCs w:val="22"/>
        </w:rPr>
        <w:t>l</w:t>
      </w:r>
      <w:r w:rsidRPr="00DB64A6">
        <w:rPr>
          <w:rFonts w:ascii="Garamond" w:hAnsi="Garamond" w:cs="Arial"/>
          <w:sz w:val="22"/>
          <w:szCs w:val="22"/>
        </w:rPr>
        <w:t xml:space="preserve"> </w:t>
      </w:r>
      <w:r w:rsidRPr="00AD4731">
        <w:rPr>
          <w:rFonts w:ascii="Garamond" w:hAnsi="Garamond" w:cs="Arial"/>
          <w:sz w:val="22"/>
          <w:szCs w:val="22"/>
        </w:rPr>
        <w:t>FONDO DE DESARROLLO LOCAL DE USME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 w:rsidRPr="00DB64A6">
        <w:rPr>
          <w:rFonts w:ascii="Garamond" w:hAnsi="Garamond" w:cs="Arial"/>
          <w:sz w:val="22"/>
          <w:szCs w:val="22"/>
        </w:rPr>
        <w:t>, la siguiente propuesta cuyo objeto e</w:t>
      </w:r>
      <w:r w:rsidRPr="00DB64A6">
        <w:rPr>
          <w:rFonts w:ascii="Garamond" w:hAnsi="Garamond" w:cs="Arial"/>
          <w:color w:val="000000"/>
          <w:sz w:val="22"/>
          <w:szCs w:val="22"/>
        </w:rPr>
        <w:t>s: “</w:t>
      </w:r>
      <w:r w:rsidRPr="00B5736A">
        <w:rPr>
          <w:rFonts w:ascii="Garamond" w:hAnsi="Garamond" w:cs="Arial"/>
          <w:color w:val="A6A6A6"/>
          <w:sz w:val="22"/>
          <w:szCs w:val="22"/>
        </w:rPr>
        <w:t>XXXXXXXXXXX</w:t>
      </w:r>
      <w:r w:rsidRPr="00DB64A6">
        <w:rPr>
          <w:rFonts w:ascii="Garamond" w:hAnsi="Garamond" w:cs="Arial"/>
          <w:sz w:val="22"/>
          <w:szCs w:val="22"/>
        </w:rPr>
        <w:t>.</w:t>
      </w:r>
      <w:r w:rsidRPr="00DB64A6">
        <w:rPr>
          <w:rFonts w:ascii="Garamond" w:hAnsi="Garamond" w:cs="Arial"/>
          <w:color w:val="000000"/>
          <w:sz w:val="22"/>
          <w:szCs w:val="22"/>
        </w:rPr>
        <w:t>”</w:t>
      </w:r>
    </w:p>
    <w:p w:rsidR="007C5ACF" w:rsidRPr="00DB64A6" w:rsidRDefault="007C5ACF" w:rsidP="007C5A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pacing w:line="259" w:lineRule="auto"/>
        <w:jc w:val="both"/>
        <w:rPr>
          <w:rFonts w:ascii="Garamond" w:hAnsi="Garamond" w:cs="Arial"/>
          <w:sz w:val="22"/>
          <w:szCs w:val="22"/>
        </w:rPr>
      </w:pPr>
    </w:p>
    <w:p w:rsidR="007C5ACF" w:rsidRPr="00DB64A6" w:rsidRDefault="007C5ACF" w:rsidP="007C5A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pacing w:line="259" w:lineRule="auto"/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 xml:space="preserve">Manifestamos bajo la gravedad del juramento lo siguiente: </w:t>
      </w:r>
    </w:p>
    <w:p w:rsidR="007C5ACF" w:rsidRPr="00DB64A6" w:rsidRDefault="007C5ACF" w:rsidP="007C5AC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7230"/>
        </w:tabs>
        <w:spacing w:line="259" w:lineRule="auto"/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ab/>
      </w:r>
      <w:r w:rsidRPr="00DB64A6">
        <w:rPr>
          <w:rFonts w:ascii="Garamond" w:hAnsi="Garamond" w:cs="Arial"/>
          <w:sz w:val="22"/>
          <w:szCs w:val="22"/>
        </w:rPr>
        <w:tab/>
      </w:r>
    </w:p>
    <w:p w:rsidR="007C5ACF" w:rsidRDefault="007C5ACF" w:rsidP="007C5ACF">
      <w:pPr>
        <w:numPr>
          <w:ilvl w:val="0"/>
          <w:numId w:val="12"/>
        </w:numPr>
        <w:suppressAutoHyphens/>
        <w:spacing w:line="259" w:lineRule="auto"/>
        <w:jc w:val="both"/>
        <w:textAlignment w:val="baseline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>Que conocemos la información general, los estudios previos, la invitación pública y aceptamos su contenido y los requisitos en ellos establecidos.</w:t>
      </w:r>
    </w:p>
    <w:p w:rsidR="007C5ACF" w:rsidRPr="00B5736A" w:rsidRDefault="007C5ACF" w:rsidP="007C5ACF">
      <w:pPr>
        <w:numPr>
          <w:ilvl w:val="0"/>
          <w:numId w:val="12"/>
        </w:numPr>
        <w:suppressAutoHyphens/>
        <w:spacing w:line="259" w:lineRule="auto"/>
        <w:jc w:val="both"/>
        <w:textAlignment w:val="baseline"/>
        <w:rPr>
          <w:rFonts w:ascii="Garamond" w:hAnsi="Garamond" w:cs="Arial"/>
          <w:color w:val="A6A6A6"/>
          <w:sz w:val="22"/>
          <w:szCs w:val="22"/>
        </w:rPr>
      </w:pPr>
      <w:r w:rsidRPr="009B05A3">
        <w:rPr>
          <w:rFonts w:ascii="Garamond" w:hAnsi="Garamond" w:cs="Arial"/>
          <w:sz w:val="22"/>
          <w:szCs w:val="22"/>
        </w:rPr>
        <w:t xml:space="preserve">Que no nos encontramos incursos en alguna de las causales de inhabilidad e incompatibilidad para licitar o contratar consagradas en las disposiciones contenidas en la Constitución Política, en los artículos 8º y 9º de la Ley 80 de 1993, y las consagradas en los artículos 4 y 5 de la Ley 828 de 2004, artículo 66 de la Ley 863 de 2003 y en las demás disposiciones legales vigentes sobre la materia. </w:t>
      </w:r>
      <w:r w:rsidRPr="00B5736A">
        <w:rPr>
          <w:rFonts w:ascii="Garamond" w:hAnsi="Garamond" w:cs="Arial"/>
          <w:color w:val="A6A6A6"/>
          <w:sz w:val="22"/>
          <w:szCs w:val="22"/>
        </w:rPr>
        <w:t xml:space="preserve">(En caso de tratarse de un consorcio o unión temporal deberá manifestarse que ninguno de sus integrantes se encuentra en dicha situación). </w:t>
      </w:r>
    </w:p>
    <w:p w:rsidR="007C5ACF" w:rsidRPr="00DB64A6" w:rsidRDefault="007C5ACF" w:rsidP="007C5ACF">
      <w:pPr>
        <w:numPr>
          <w:ilvl w:val="0"/>
          <w:numId w:val="12"/>
        </w:numPr>
        <w:suppressAutoHyphens/>
        <w:spacing w:line="259" w:lineRule="auto"/>
        <w:jc w:val="both"/>
        <w:textAlignment w:val="baseline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>Que la información suministrada en los documentos y anexos incluidos en esta propuesta me (nos) compromete(n) y garantizan la veracidad de las informaciones y datos de la propuesta.</w:t>
      </w:r>
    </w:p>
    <w:p w:rsidR="007C5ACF" w:rsidRPr="00DB64A6" w:rsidRDefault="007C5ACF" w:rsidP="007C5ACF">
      <w:pPr>
        <w:numPr>
          <w:ilvl w:val="0"/>
          <w:numId w:val="12"/>
        </w:numPr>
        <w:suppressAutoHyphens/>
        <w:spacing w:line="259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DB64A6">
        <w:rPr>
          <w:rFonts w:ascii="Garamond" w:hAnsi="Garamond" w:cs="Arial"/>
          <w:color w:val="000000"/>
          <w:sz w:val="22"/>
          <w:szCs w:val="22"/>
        </w:rPr>
        <w:t>Que, si se nos acepta la oferta, nos comprometemos a constituir las garantías requeridas dentro de los términos señalados para ello.</w:t>
      </w:r>
    </w:p>
    <w:p w:rsidR="007C5ACF" w:rsidRPr="00DB64A6" w:rsidRDefault="007C5ACF" w:rsidP="007C5ACF">
      <w:pPr>
        <w:numPr>
          <w:ilvl w:val="0"/>
          <w:numId w:val="12"/>
        </w:numPr>
        <w:contextualSpacing/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 xml:space="preserve">Que entiendo que el valor del Contrato, será conforme con el valor presentado en la propuesta seleccionada e incluye todos los impuestos, tasas o contribuciones directas o indirectas que sean aplicables, así como todos los costos directos e indirectos que se causen con ocasión a la ejecución del contrato. </w:t>
      </w:r>
    </w:p>
    <w:p w:rsidR="007C5ACF" w:rsidRPr="00AD4731" w:rsidRDefault="007C5ACF" w:rsidP="007C5ACF">
      <w:pPr>
        <w:numPr>
          <w:ilvl w:val="0"/>
          <w:numId w:val="12"/>
        </w:numPr>
        <w:suppressAutoHyphens/>
        <w:spacing w:line="259" w:lineRule="auto"/>
        <w:jc w:val="both"/>
        <w:textAlignment w:val="baseline"/>
        <w:rPr>
          <w:rFonts w:ascii="Garamond" w:hAnsi="Garamond" w:cs="Arial"/>
          <w:b/>
          <w:color w:val="000000"/>
          <w:sz w:val="22"/>
          <w:szCs w:val="22"/>
        </w:rPr>
      </w:pPr>
      <w:r w:rsidRPr="00DB64A6">
        <w:rPr>
          <w:rFonts w:ascii="Garamond" w:hAnsi="Garamond" w:cs="Arial"/>
          <w:color w:val="000000"/>
          <w:sz w:val="22"/>
          <w:szCs w:val="22"/>
        </w:rPr>
        <w:t xml:space="preserve">Que en caso de que me fuere adjudicado el presente proceso de mínima cuantía, me comprometo a ejecutar todas las obligaciones del contrato que celebre con la </w:t>
      </w:r>
      <w:r w:rsidRPr="00AD4731">
        <w:rPr>
          <w:rFonts w:ascii="Garamond" w:hAnsi="Garamond" w:cs="Arial"/>
          <w:color w:val="000000"/>
          <w:sz w:val="22"/>
          <w:szCs w:val="22"/>
        </w:rPr>
        <w:t>FONDO DE DESARROLLO LOCAL DE USME y al terminar el contrato me comprometo a suscribir el acta de liquidación (si a ello hubiere lugar) dentro de los plazos contractuales previstos.</w:t>
      </w:r>
    </w:p>
    <w:p w:rsidR="007C5ACF" w:rsidRPr="00DB64A6" w:rsidRDefault="007C5ACF" w:rsidP="007C5ACF">
      <w:pPr>
        <w:numPr>
          <w:ilvl w:val="0"/>
          <w:numId w:val="12"/>
        </w:numPr>
        <w:contextualSpacing/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 xml:space="preserve">Que la presente oferta tiene una vigencia de tres (3) meses a partir de la fecha de cierre del presente proceso de selección. </w:t>
      </w:r>
    </w:p>
    <w:p w:rsidR="007C5ACF" w:rsidRPr="00AD4731" w:rsidRDefault="007C5ACF" w:rsidP="007C5ACF">
      <w:pPr>
        <w:numPr>
          <w:ilvl w:val="0"/>
          <w:numId w:val="12"/>
        </w:numPr>
        <w:suppressAutoHyphens/>
        <w:jc w:val="both"/>
        <w:rPr>
          <w:rFonts w:ascii="Garamond" w:hAnsi="Garamond" w:cs="Arial"/>
          <w:sz w:val="22"/>
          <w:szCs w:val="22"/>
        </w:rPr>
      </w:pPr>
      <w:r w:rsidRPr="00AD4731">
        <w:rPr>
          <w:rFonts w:ascii="Garamond" w:hAnsi="Garamond" w:cs="Arial"/>
          <w:sz w:val="22"/>
          <w:szCs w:val="22"/>
        </w:rPr>
        <w:t>Que a solicitud del FONDO DE DESARROLLO LOCAL DE USME</w:t>
      </w:r>
      <w:r w:rsidRPr="00AD4731">
        <w:rPr>
          <w:rFonts w:ascii="Garamond" w:hAnsi="Garamond" w:cs="Arial"/>
          <w:b/>
          <w:sz w:val="22"/>
          <w:szCs w:val="22"/>
        </w:rPr>
        <w:t xml:space="preserve"> </w:t>
      </w:r>
      <w:r w:rsidRPr="00AD4731">
        <w:rPr>
          <w:rFonts w:ascii="Garamond" w:hAnsi="Garamond" w:cs="Arial"/>
          <w:sz w:val="22"/>
          <w:szCs w:val="22"/>
        </w:rPr>
        <w:t>me obligo a suministrar cualquier información adicional necesaria para la correcta verificación y evaluación de la propuesta.</w:t>
      </w:r>
    </w:p>
    <w:p w:rsidR="007C5ACF" w:rsidRPr="00DB64A6" w:rsidRDefault="007C5ACF" w:rsidP="007C5ACF">
      <w:pPr>
        <w:numPr>
          <w:ilvl w:val="0"/>
          <w:numId w:val="12"/>
        </w:numPr>
        <w:suppressAutoHyphens/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 xml:space="preserve">Que manifestamos nuestro compromiso de no ejercer prácticas colusorias o restrictivas de la competencia y que en nuestra participación dentro del presente proceso no realizaremos ofrecimientos por comisiones o dádivas para obtener favorecimientos y mantendremos probidad a lo largo del mismo. </w:t>
      </w:r>
    </w:p>
    <w:p w:rsidR="007C5ACF" w:rsidRDefault="007C5ACF" w:rsidP="007C5ACF">
      <w:pPr>
        <w:numPr>
          <w:ilvl w:val="0"/>
          <w:numId w:val="12"/>
        </w:numPr>
        <w:suppressAutoHyphens/>
        <w:jc w:val="both"/>
        <w:rPr>
          <w:rFonts w:ascii="Garamond" w:hAnsi="Garamond" w:cs="Arial"/>
          <w:sz w:val="22"/>
          <w:szCs w:val="22"/>
        </w:rPr>
      </w:pPr>
      <w:proofErr w:type="gramStart"/>
      <w:r w:rsidRPr="00DB64A6">
        <w:rPr>
          <w:rFonts w:ascii="Garamond" w:hAnsi="Garamond" w:cs="Arial"/>
          <w:sz w:val="22"/>
          <w:szCs w:val="22"/>
        </w:rPr>
        <w:t>Que</w:t>
      </w:r>
      <w:proofErr w:type="gramEnd"/>
      <w:r w:rsidRPr="00DB64A6">
        <w:rPr>
          <w:rFonts w:ascii="Garamond" w:hAnsi="Garamond" w:cs="Arial"/>
          <w:sz w:val="22"/>
          <w:szCs w:val="22"/>
        </w:rPr>
        <w:t xml:space="preserve"> en todas las actuaciones derivadas de las estipulaciones de la presente Invitación Pública, obraremos con la transparencia y la moralidad que la Constitución Política y las Leyes consagran, e</w:t>
      </w:r>
      <w:bookmarkStart w:id="0" w:name="_GoBack"/>
      <w:bookmarkEnd w:id="0"/>
      <w:r w:rsidRPr="00DB64A6">
        <w:rPr>
          <w:rFonts w:ascii="Garamond" w:hAnsi="Garamond" w:cs="Arial"/>
          <w:sz w:val="22"/>
          <w:szCs w:val="22"/>
        </w:rPr>
        <w:t>n atención al Programa Gubernamental de Lucha Contra la Corrupción.</w:t>
      </w:r>
    </w:p>
    <w:p w:rsidR="007C5ACF" w:rsidRPr="00B5736A" w:rsidRDefault="007C5ACF" w:rsidP="007C5ACF">
      <w:pPr>
        <w:numPr>
          <w:ilvl w:val="0"/>
          <w:numId w:val="12"/>
        </w:numPr>
        <w:suppressAutoHyphens/>
        <w:jc w:val="both"/>
        <w:rPr>
          <w:rFonts w:ascii="Garamond" w:hAnsi="Garamond" w:cs="Arial"/>
          <w:color w:val="A6A6A6"/>
          <w:sz w:val="22"/>
          <w:szCs w:val="22"/>
        </w:rPr>
      </w:pPr>
      <w:r w:rsidRPr="009B05A3">
        <w:rPr>
          <w:rFonts w:ascii="Garamond" w:hAnsi="Garamond" w:cs="Arial"/>
          <w:color w:val="000000"/>
          <w:sz w:val="22"/>
          <w:szCs w:val="22"/>
        </w:rPr>
        <w:t xml:space="preserve">Que no hemos sido sancionados por ninguna Entidad Oficial por incumplimiento de contratos estatales, mediante providencia ejecutoriada dentro de los últimos tres (3) años anteriores a la fecha de presentación de esta propuesta. </w:t>
      </w:r>
      <w:r w:rsidRPr="00B5736A">
        <w:rPr>
          <w:rFonts w:ascii="Garamond" w:hAnsi="Garamond" w:cs="Arial"/>
          <w:color w:val="A6A6A6"/>
          <w:sz w:val="22"/>
          <w:szCs w:val="22"/>
        </w:rPr>
        <w:t>(NOTA: Si el (la) proponente es un Consorcio o una Unión Temporal, deberá tener en cuenta a cada uno de sus miembros individualmente considerados. Si durante dicho período el (la) proponente ha sido objeto de sanciones contractuales (multas y/o cláusula penal) por parte de cualquier entidad estatal, en lugar de hacer este juramento debe indicar las sanciones y la entidad que las impuso).</w:t>
      </w:r>
    </w:p>
    <w:p w:rsidR="007C5ACF" w:rsidRPr="00DB64A6" w:rsidRDefault="007C5ACF" w:rsidP="007C5ACF">
      <w:pPr>
        <w:numPr>
          <w:ilvl w:val="0"/>
          <w:numId w:val="12"/>
        </w:numPr>
        <w:suppressAutoHyphens/>
        <w:spacing w:line="259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lastRenderedPageBreak/>
        <w:t>Que los siguientes documentos de nuestra propuesta cuentan con reserva legal: _______________________, según las siguientes normas: _____________________________</w:t>
      </w:r>
    </w:p>
    <w:p w:rsidR="007C5ACF" w:rsidRPr="00DB64A6" w:rsidRDefault="007C5ACF" w:rsidP="007C5ACF">
      <w:pPr>
        <w:numPr>
          <w:ilvl w:val="0"/>
          <w:numId w:val="12"/>
        </w:numPr>
        <w:suppressAutoHyphens/>
        <w:spacing w:line="259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>Que una vez conocidas y tenidas las oportunidades para ello, conocemos plenamente los riesgos que se puedan producir en su desarrollo y por lo tanto nos comprometemos a ejecutar el contrato por el término y cumpliendo con cada uno de los requisitos establecidos en la invitación contados a partir del cumplimiento de los requisitos de ejecución. En consecuencia, renunciamos a cualquier controversia posterior derivada de una posible información incorrecta.</w:t>
      </w:r>
    </w:p>
    <w:p w:rsidR="007C5ACF" w:rsidRPr="00DB64A6" w:rsidRDefault="007C5ACF" w:rsidP="007C5ACF">
      <w:pPr>
        <w:numPr>
          <w:ilvl w:val="0"/>
          <w:numId w:val="12"/>
        </w:numPr>
        <w:suppressAutoHyphens/>
        <w:spacing w:after="160" w:line="259" w:lineRule="auto"/>
        <w:jc w:val="both"/>
        <w:textAlignment w:val="baseline"/>
        <w:rPr>
          <w:rFonts w:ascii="Garamond" w:hAnsi="Garamond" w:cs="Arial"/>
          <w:color w:val="000000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>Que la clasificación de mi empresa es: pequeña: ________ mediana _____grande______</w:t>
      </w:r>
    </w:p>
    <w:p w:rsidR="007C5ACF" w:rsidRPr="00DB64A6" w:rsidRDefault="007C5ACF" w:rsidP="007C5ACF">
      <w:pPr>
        <w:spacing w:line="259" w:lineRule="auto"/>
        <w:jc w:val="both"/>
        <w:rPr>
          <w:rFonts w:ascii="Garamond" w:hAnsi="Garamond" w:cs="Arial"/>
          <w:color w:val="000000"/>
          <w:sz w:val="22"/>
          <w:szCs w:val="22"/>
        </w:rPr>
      </w:pPr>
    </w:p>
    <w:p w:rsidR="007C5ACF" w:rsidRPr="00DB64A6" w:rsidRDefault="007C5ACF" w:rsidP="007C5ACF">
      <w:pPr>
        <w:spacing w:line="259" w:lineRule="auto"/>
        <w:jc w:val="both"/>
        <w:rPr>
          <w:rFonts w:ascii="Garamond" w:hAnsi="Garamond" w:cs="Arial"/>
          <w:sz w:val="22"/>
          <w:szCs w:val="22"/>
        </w:rPr>
      </w:pPr>
      <w:r w:rsidRPr="00DB64A6">
        <w:rPr>
          <w:rFonts w:ascii="Garamond" w:hAnsi="Garamond" w:cs="Arial"/>
          <w:sz w:val="22"/>
          <w:szCs w:val="22"/>
        </w:rPr>
        <w:t>Atentamente:</w:t>
      </w:r>
    </w:p>
    <w:p w:rsidR="007C5ACF" w:rsidRPr="00DB64A6" w:rsidRDefault="007C5ACF" w:rsidP="007C5ACF">
      <w:pPr>
        <w:spacing w:line="259" w:lineRule="auto"/>
        <w:jc w:val="both"/>
        <w:rPr>
          <w:rFonts w:ascii="Garamond" w:hAnsi="Garamond" w:cs="Arial"/>
          <w:sz w:val="22"/>
          <w:szCs w:val="22"/>
        </w:rPr>
      </w:pP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/>
          <w:sz w:val="22"/>
          <w:szCs w:val="22"/>
        </w:rPr>
      </w:pPr>
      <w:r w:rsidRPr="00DB64A6">
        <w:rPr>
          <w:rFonts w:ascii="Garamond" w:hAnsi="Garamond"/>
          <w:sz w:val="22"/>
          <w:szCs w:val="22"/>
        </w:rPr>
        <w:t xml:space="preserve">PROPONENTE: </w:t>
      </w: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/>
          <w:sz w:val="22"/>
          <w:szCs w:val="22"/>
        </w:rPr>
      </w:pPr>
      <w:proofErr w:type="spellStart"/>
      <w:r w:rsidRPr="00DB64A6">
        <w:rPr>
          <w:rFonts w:ascii="Garamond" w:hAnsi="Garamond"/>
          <w:sz w:val="22"/>
          <w:szCs w:val="22"/>
        </w:rPr>
        <w:t>Nit</w:t>
      </w:r>
      <w:proofErr w:type="spellEnd"/>
      <w:r w:rsidRPr="00DB64A6">
        <w:rPr>
          <w:rFonts w:ascii="Garamond" w:hAnsi="Garamond"/>
          <w:sz w:val="22"/>
          <w:szCs w:val="22"/>
        </w:rPr>
        <w:t xml:space="preserve">.: </w:t>
      </w: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/>
          <w:sz w:val="22"/>
          <w:szCs w:val="22"/>
        </w:rPr>
      </w:pPr>
      <w:r w:rsidRPr="00DB64A6">
        <w:rPr>
          <w:rFonts w:ascii="Garamond" w:hAnsi="Garamond"/>
          <w:sz w:val="22"/>
          <w:szCs w:val="22"/>
        </w:rPr>
        <w:t xml:space="preserve">NOMBRE DEL LA PERSONA NATURAL O REPRESENTANTE LEGAL DE LA PERSONA JURÍDICA: </w:t>
      </w: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/>
          <w:sz w:val="22"/>
          <w:szCs w:val="22"/>
        </w:rPr>
      </w:pPr>
      <w:r w:rsidRPr="00DB64A6">
        <w:rPr>
          <w:rFonts w:ascii="Garamond" w:hAnsi="Garamond"/>
          <w:sz w:val="22"/>
          <w:szCs w:val="22"/>
        </w:rPr>
        <w:t xml:space="preserve">DOCUMENTO DE IDENTIDAD: </w:t>
      </w: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/>
          <w:sz w:val="22"/>
          <w:szCs w:val="22"/>
        </w:rPr>
      </w:pPr>
      <w:r w:rsidRPr="00DB64A6">
        <w:rPr>
          <w:rFonts w:ascii="Garamond" w:hAnsi="Garamond"/>
          <w:sz w:val="22"/>
          <w:szCs w:val="22"/>
        </w:rPr>
        <w:t xml:space="preserve">DIRECCIÓN </w:t>
      </w: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/>
          <w:sz w:val="22"/>
          <w:szCs w:val="22"/>
        </w:rPr>
      </w:pPr>
      <w:r w:rsidRPr="00DB64A6">
        <w:rPr>
          <w:rFonts w:ascii="Garamond" w:hAnsi="Garamond"/>
          <w:sz w:val="22"/>
          <w:szCs w:val="22"/>
        </w:rPr>
        <w:t xml:space="preserve">TELÉFONO </w:t>
      </w: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/>
          <w:sz w:val="22"/>
          <w:szCs w:val="22"/>
        </w:rPr>
      </w:pPr>
      <w:r w:rsidRPr="00DB64A6">
        <w:rPr>
          <w:rFonts w:ascii="Garamond" w:hAnsi="Garamond"/>
          <w:sz w:val="22"/>
          <w:szCs w:val="22"/>
        </w:rPr>
        <w:t>CORREO ELECTRÓNICO</w:t>
      </w:r>
    </w:p>
    <w:p w:rsidR="007C5ACF" w:rsidRPr="00DB64A6" w:rsidRDefault="007C5ACF" w:rsidP="007C5ACF">
      <w:pPr>
        <w:tabs>
          <w:tab w:val="left" w:pos="426"/>
        </w:tabs>
        <w:contextualSpacing/>
        <w:jc w:val="both"/>
        <w:rPr>
          <w:rFonts w:ascii="Garamond" w:hAnsi="Garamond" w:cs="Arial"/>
          <w:b/>
          <w:sz w:val="22"/>
          <w:szCs w:val="22"/>
        </w:rPr>
      </w:pPr>
      <w:r w:rsidRPr="00DB64A6">
        <w:rPr>
          <w:rFonts w:ascii="Garamond" w:hAnsi="Garamond"/>
          <w:sz w:val="22"/>
          <w:szCs w:val="22"/>
        </w:rPr>
        <w:t>FIRMA:</w:t>
      </w:r>
    </w:p>
    <w:p w:rsidR="00BB79CE" w:rsidRPr="00C36339" w:rsidRDefault="00BB79CE" w:rsidP="00BB79CE">
      <w:pPr>
        <w:keepNext/>
        <w:widowControl w:val="0"/>
        <w:jc w:val="center"/>
        <w:rPr>
          <w:rFonts w:ascii="Arial" w:hAnsi="Arial" w:cs="Arial"/>
          <w:b/>
          <w:snapToGrid w:val="0"/>
          <w:sz w:val="18"/>
          <w:szCs w:val="18"/>
        </w:rPr>
      </w:pPr>
    </w:p>
    <w:sectPr w:rsidR="00BB79CE" w:rsidRPr="00C36339" w:rsidSect="0094520C">
      <w:headerReference w:type="default" r:id="rId7"/>
      <w:footerReference w:type="default" r:id="rId8"/>
      <w:pgSz w:w="12242" w:h="18722" w:code="14"/>
      <w:pgMar w:top="226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2DC" w:rsidRDefault="009432DC">
      <w:r>
        <w:separator/>
      </w:r>
    </w:p>
  </w:endnote>
  <w:endnote w:type="continuationSeparator" w:id="0">
    <w:p w:rsidR="009432DC" w:rsidRDefault="00943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C58" w:rsidRDefault="0015648A" w:rsidP="0094520C">
    <w:pPr>
      <w:pStyle w:val="Piedepgina"/>
      <w:tabs>
        <w:tab w:val="center" w:pos="4703"/>
        <w:tab w:val="left" w:pos="5385"/>
      </w:tabs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margin">
            <wp:posOffset>3649980</wp:posOffset>
          </wp:positionH>
          <wp:positionV relativeFrom="paragraph">
            <wp:posOffset>-394970</wp:posOffset>
          </wp:positionV>
          <wp:extent cx="2390775" cy="790575"/>
          <wp:effectExtent l="0" t="0" r="0" b="0"/>
          <wp:wrapNone/>
          <wp:docPr id="1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0A83AF29" wp14:editId="78E372DC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24</w:t>
                          </w:r>
                        </w:p>
                        <w:p w:rsidR="0094520C" w:rsidRPr="00A16143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7693100 Ext. 102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83AF2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73.05pt;margin-top:716.4pt;width:114pt;height:6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" stroked="f">
              <v:textbox>
                <w:txbxContent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24</w:t>
                    </w:r>
                  </w:p>
                  <w:p w:rsidR="0094520C" w:rsidRPr="00A16143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7693100 Ext. 102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94520C">
      <w:tab/>
    </w:r>
    <w:r w:rsidR="0094520C">
      <w:tab/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144" behindDoc="0" locked="0" layoutInCell="1" allowOverlap="1" wp14:anchorId="48BA6040" wp14:editId="310B5AAE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4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24</w:t>
                          </w:r>
                        </w:p>
                        <w:p w:rsidR="0094520C" w:rsidRPr="00A16143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7693100 Ext. 102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BA6040" id="_x0000_s1027" type="#_x0000_t202" style="position:absolute;margin-left:73.05pt;margin-top:716.4pt;width:114pt;height:6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" stroked="f">
              <v:textbox>
                <w:txbxContent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24</w:t>
                    </w:r>
                  </w:p>
                  <w:p w:rsidR="0094520C" w:rsidRPr="00A16143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7693100 Ext. 102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1BA2A07A" wp14:editId="48F324F0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2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24</w:t>
                          </w:r>
                        </w:p>
                        <w:p w:rsidR="0094520C" w:rsidRPr="00A16143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7693100 Ext. 102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BA2A07A" id="_x0000_s1028" type="#_x0000_t202" style="position:absolute;margin-left:73.05pt;margin-top:716.4pt;width:114pt;height:6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" stroked="f">
              <v:textbox>
                <w:txbxContent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24</w:t>
                    </w:r>
                  </w:p>
                  <w:p w:rsidR="0094520C" w:rsidRPr="00A16143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7693100 Ext. 102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2DCE301" wp14:editId="5EFD72B4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24</w:t>
                          </w:r>
                        </w:p>
                        <w:p w:rsidR="0094520C" w:rsidRPr="00A16143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7693100 Ext. 102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DCE301" id="_x0000_s1029" type="#_x0000_t202" style="position:absolute;margin-left:73.05pt;margin-top:716.4pt;width:114pt;height:6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" stroked="f">
              <v:textbox>
                <w:txbxContent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24</w:t>
                    </w:r>
                  </w:p>
                  <w:p w:rsidR="0094520C" w:rsidRPr="00A16143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7693100 Ext. 102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94520C">
      <w:tab/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3C265F53" wp14:editId="2723B744">
              <wp:simplePos x="0" y="0"/>
              <wp:positionH relativeFrom="column">
                <wp:posOffset>927735</wp:posOffset>
              </wp:positionH>
              <wp:positionV relativeFrom="paragraph">
                <wp:posOffset>9098280</wp:posOffset>
              </wp:positionV>
              <wp:extent cx="1447800" cy="800100"/>
              <wp:effectExtent l="0" t="0" r="0" b="0"/>
              <wp:wrapNone/>
              <wp:docPr id="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8001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Calle 137 B Sur No. 3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-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 </w:t>
                          </w:r>
                          <w:r w:rsidRPr="007D664A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24</w:t>
                          </w:r>
                        </w:p>
                        <w:p w:rsidR="0094520C" w:rsidRPr="00A16143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Tel. </w:t>
                          </w:r>
                          <w:r w:rsidRPr="00A16143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7693100 Ext. 102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Información Línea 195</w:t>
                          </w:r>
                        </w:p>
                        <w:p w:rsidR="0094520C" w:rsidRPr="003A7387" w:rsidRDefault="0094520C" w:rsidP="0094520C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usme</w:t>
                          </w:r>
                          <w:r w:rsidRPr="003A7387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.gov.co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265F53" id="_x0000_s1030" type="#_x0000_t202" style="position:absolute;margin-left:73.05pt;margin-top:716.4pt;width:114pt;height:6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" stroked="f">
              <v:textbox>
                <w:txbxContent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Calle 137 B Sur No. 3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-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 </w:t>
                    </w:r>
                    <w:r w:rsidRPr="007D664A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24</w:t>
                    </w:r>
                  </w:p>
                  <w:p w:rsidR="0094520C" w:rsidRPr="00A16143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Tel. </w:t>
                    </w:r>
                    <w:r w:rsidRPr="00A16143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7693100 Ext. 102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Información Línea 195</w:t>
                    </w:r>
                  </w:p>
                  <w:p w:rsidR="0094520C" w:rsidRPr="003A7387" w:rsidRDefault="0094520C" w:rsidP="0094520C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usme</w:t>
                    </w:r>
                    <w:r w:rsidRPr="003A7387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.gov.co</w:t>
                    </w:r>
                  </w:p>
                </w:txbxContent>
              </v:textbox>
            </v:shape>
          </w:pict>
        </mc:Fallback>
      </mc:AlternateContent>
    </w:r>
    <w:r w:rsidR="0094520C">
      <w:t xml:space="preserve">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2DC" w:rsidRDefault="009432DC">
      <w:r>
        <w:separator/>
      </w:r>
    </w:p>
  </w:footnote>
  <w:footnote w:type="continuationSeparator" w:id="0">
    <w:p w:rsidR="009432DC" w:rsidRDefault="009432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176" w:type="dxa"/>
      <w:tblLook w:val="04A0" w:firstRow="1" w:lastRow="0" w:firstColumn="1" w:lastColumn="0" w:noHBand="0" w:noVBand="1"/>
    </w:tblPr>
    <w:tblGrid>
      <w:gridCol w:w="3554"/>
      <w:gridCol w:w="6029"/>
    </w:tblGrid>
    <w:tr w:rsidR="007C5ACF" w:rsidTr="00C87BA9">
      <w:tc>
        <w:tcPr>
          <w:tcW w:w="3559" w:type="dxa"/>
          <w:shd w:val="clear" w:color="auto" w:fill="auto"/>
        </w:tcPr>
        <w:p w:rsidR="007C5ACF" w:rsidRDefault="007C5ACF" w:rsidP="007C5ACF">
          <w:pPr>
            <w:pStyle w:val="Encabezado"/>
            <w:tabs>
              <w:tab w:val="center" w:pos="4703"/>
            </w:tabs>
          </w:pPr>
          <w:r w:rsidRPr="00964DFF">
            <w:rPr>
              <w:noProof/>
              <w:lang w:val="es-ES"/>
            </w:rPr>
            <w:drawing>
              <wp:inline distT="0" distB="0" distL="0" distR="0">
                <wp:extent cx="2009775" cy="733425"/>
                <wp:effectExtent l="0" t="0" r="9525" b="9525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097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176" w:type="dxa"/>
          <w:shd w:val="clear" w:color="auto" w:fill="auto"/>
        </w:tcPr>
        <w:p w:rsidR="007C5ACF" w:rsidRPr="00771DB0" w:rsidRDefault="007C5ACF" w:rsidP="007C5ACF">
          <w:pPr>
            <w:spacing w:line="360" w:lineRule="auto"/>
            <w:jc w:val="center"/>
            <w:rPr>
              <w:rFonts w:ascii="Garamond" w:hAnsi="Garamond" w:cs="Garamond"/>
              <w:b/>
              <w:color w:val="00B0F0"/>
              <w:sz w:val="22"/>
              <w:szCs w:val="22"/>
            </w:rPr>
          </w:pPr>
        </w:p>
        <w:p w:rsidR="007C5ACF" w:rsidRPr="00006B8F" w:rsidRDefault="007C5ACF" w:rsidP="007C5ACF">
          <w:pPr>
            <w:spacing w:line="360" w:lineRule="auto"/>
            <w:jc w:val="center"/>
            <w:rPr>
              <w:rFonts w:ascii="Garamond" w:hAnsi="Garamond" w:cs="Garamond"/>
              <w:b/>
              <w:sz w:val="22"/>
              <w:szCs w:val="22"/>
            </w:rPr>
          </w:pPr>
          <w:r w:rsidRPr="00006B8F">
            <w:rPr>
              <w:rFonts w:ascii="Garamond" w:hAnsi="Garamond" w:cs="Garamond"/>
              <w:b/>
              <w:sz w:val="22"/>
              <w:szCs w:val="22"/>
            </w:rPr>
            <w:t>FONDO DE DESARROLLO LOCAL DE XXXX</w:t>
          </w:r>
        </w:p>
        <w:p w:rsidR="007C5ACF" w:rsidRPr="00006B8F" w:rsidRDefault="007C5ACF" w:rsidP="007C5ACF">
          <w:pPr>
            <w:spacing w:line="360" w:lineRule="auto"/>
            <w:jc w:val="center"/>
            <w:rPr>
              <w:rFonts w:ascii="Garamond" w:hAnsi="Garamond" w:cs="Garamond"/>
              <w:b/>
              <w:sz w:val="22"/>
              <w:szCs w:val="22"/>
            </w:rPr>
          </w:pPr>
          <w:r w:rsidRPr="00006B8F">
            <w:rPr>
              <w:rFonts w:ascii="Garamond" w:hAnsi="Garamond" w:cs="Garamond"/>
              <w:b/>
              <w:sz w:val="22"/>
              <w:szCs w:val="22"/>
            </w:rPr>
            <w:t xml:space="preserve">PROCESO DE SELECCIÓN DE MÍNIMA CUANTÍA No. </w:t>
          </w:r>
          <w:r w:rsidRPr="007C5ACF">
            <w:rPr>
              <w:rFonts w:ascii="Garamond" w:hAnsi="Garamond" w:cs="Garamond"/>
              <w:b/>
              <w:sz w:val="22"/>
              <w:szCs w:val="22"/>
            </w:rPr>
            <w:t>FDLU-MC-XXX-2023 (XXXXX)</w:t>
          </w:r>
        </w:p>
        <w:p w:rsidR="007C5ACF" w:rsidRPr="00006B8F" w:rsidRDefault="007C5ACF" w:rsidP="007C5ACF">
          <w:pPr>
            <w:pStyle w:val="Encabezado"/>
            <w:tabs>
              <w:tab w:val="center" w:pos="4703"/>
            </w:tabs>
            <w:jc w:val="center"/>
          </w:pPr>
          <w:r w:rsidRPr="00006B8F">
            <w:rPr>
              <w:rFonts w:ascii="Garamond" w:hAnsi="Garamond" w:cs="Garamond"/>
              <w:b/>
              <w:sz w:val="22"/>
              <w:szCs w:val="22"/>
            </w:rPr>
            <w:t>INVITACIÓN PÚBLICA</w:t>
          </w:r>
        </w:p>
        <w:p w:rsidR="007C5ACF" w:rsidRDefault="007C5ACF" w:rsidP="007C5ACF">
          <w:pPr>
            <w:pStyle w:val="Encabezado"/>
            <w:tabs>
              <w:tab w:val="center" w:pos="4703"/>
            </w:tabs>
            <w:jc w:val="center"/>
          </w:pPr>
        </w:p>
      </w:tc>
    </w:tr>
  </w:tbl>
  <w:p w:rsidR="00971F24" w:rsidRDefault="00971F24" w:rsidP="004C15E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4444E"/>
    <w:multiLevelType w:val="hybridMultilevel"/>
    <w:tmpl w:val="5F6AFECC"/>
    <w:lvl w:ilvl="0" w:tplc="240A0017">
      <w:start w:val="1"/>
      <w:numFmt w:val="lowerLetter"/>
      <w:lvlText w:val="%1)"/>
      <w:lvlJc w:val="left"/>
      <w:pPr>
        <w:ind w:left="360" w:hanging="360"/>
      </w:pPr>
      <w:rPr>
        <w:b/>
        <w:bCs/>
        <w:sz w:val="22"/>
        <w:szCs w:val="22"/>
        <w:lang w:val="es-ES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E37BA0"/>
    <w:multiLevelType w:val="hybridMultilevel"/>
    <w:tmpl w:val="BE6CEDA8"/>
    <w:lvl w:ilvl="0" w:tplc="FFFFFFFF">
      <w:start w:val="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82E3FF2"/>
    <w:multiLevelType w:val="hybridMultilevel"/>
    <w:tmpl w:val="6D5270E4"/>
    <w:lvl w:ilvl="0" w:tplc="0C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201155CE"/>
    <w:multiLevelType w:val="hybridMultilevel"/>
    <w:tmpl w:val="0D666FF0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9150E9"/>
    <w:multiLevelType w:val="hybridMultilevel"/>
    <w:tmpl w:val="B4048B82"/>
    <w:lvl w:ilvl="0" w:tplc="8A98851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7F93B51"/>
    <w:multiLevelType w:val="hybridMultilevel"/>
    <w:tmpl w:val="F49210C8"/>
    <w:lvl w:ilvl="0" w:tplc="4EE8779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503C1C"/>
    <w:multiLevelType w:val="hybridMultilevel"/>
    <w:tmpl w:val="759AFFE2"/>
    <w:lvl w:ilvl="0" w:tplc="A7A25F3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A3F89"/>
    <w:multiLevelType w:val="hybridMultilevel"/>
    <w:tmpl w:val="F6E8EBFA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D00889"/>
    <w:multiLevelType w:val="hybridMultilevel"/>
    <w:tmpl w:val="83606BA4"/>
    <w:lvl w:ilvl="0" w:tplc="B7E8AC96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3E35A1"/>
    <w:multiLevelType w:val="multilevel"/>
    <w:tmpl w:val="6A78E95E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6A3655A2"/>
    <w:multiLevelType w:val="hybridMultilevel"/>
    <w:tmpl w:val="53F2DDE0"/>
    <w:lvl w:ilvl="0" w:tplc="8A30B934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8FC327C"/>
    <w:multiLevelType w:val="hybridMultilevel"/>
    <w:tmpl w:val="43D0D1D0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6"/>
  </w:num>
  <w:num w:numId="3">
    <w:abstractNumId w:val="8"/>
  </w:num>
  <w:num w:numId="4">
    <w:abstractNumId w:val="5"/>
  </w:num>
  <w:num w:numId="5">
    <w:abstractNumId w:val="2"/>
  </w:num>
  <w:num w:numId="6">
    <w:abstractNumId w:val="9"/>
  </w:num>
  <w:num w:numId="7">
    <w:abstractNumId w:val="4"/>
  </w:num>
  <w:num w:numId="8">
    <w:abstractNumId w:val="7"/>
  </w:num>
  <w:num w:numId="9">
    <w:abstractNumId w:val="3"/>
  </w:num>
  <w:num w:numId="10">
    <w:abstractNumId w:val="10"/>
  </w:num>
  <w:num w:numId="11">
    <w:abstractNumId w:val="1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E79"/>
    <w:rsid w:val="00002CFC"/>
    <w:rsid w:val="00004249"/>
    <w:rsid w:val="000203A0"/>
    <w:rsid w:val="00021CC9"/>
    <w:rsid w:val="000222ED"/>
    <w:rsid w:val="0002243C"/>
    <w:rsid w:val="00046A65"/>
    <w:rsid w:val="00051BF1"/>
    <w:rsid w:val="00054219"/>
    <w:rsid w:val="000603AA"/>
    <w:rsid w:val="00067FE6"/>
    <w:rsid w:val="00072460"/>
    <w:rsid w:val="000759D9"/>
    <w:rsid w:val="00076449"/>
    <w:rsid w:val="000776C2"/>
    <w:rsid w:val="00086113"/>
    <w:rsid w:val="000A2B48"/>
    <w:rsid w:val="000A5187"/>
    <w:rsid w:val="000B483D"/>
    <w:rsid w:val="000C14F6"/>
    <w:rsid w:val="000C4860"/>
    <w:rsid w:val="000D4992"/>
    <w:rsid w:val="000D4C21"/>
    <w:rsid w:val="000D5626"/>
    <w:rsid w:val="000D611E"/>
    <w:rsid w:val="000D7073"/>
    <w:rsid w:val="000E17F9"/>
    <w:rsid w:val="000F69CC"/>
    <w:rsid w:val="00100591"/>
    <w:rsid w:val="001028E0"/>
    <w:rsid w:val="00102BF6"/>
    <w:rsid w:val="0010415E"/>
    <w:rsid w:val="0010563E"/>
    <w:rsid w:val="00106ED3"/>
    <w:rsid w:val="00125B75"/>
    <w:rsid w:val="00135C76"/>
    <w:rsid w:val="0014041C"/>
    <w:rsid w:val="001438D6"/>
    <w:rsid w:val="001535DB"/>
    <w:rsid w:val="0015648A"/>
    <w:rsid w:val="00156895"/>
    <w:rsid w:val="0016112A"/>
    <w:rsid w:val="00163CB0"/>
    <w:rsid w:val="00173B70"/>
    <w:rsid w:val="001949B8"/>
    <w:rsid w:val="001A029C"/>
    <w:rsid w:val="001A6654"/>
    <w:rsid w:val="001B291A"/>
    <w:rsid w:val="001B3115"/>
    <w:rsid w:val="001C3E28"/>
    <w:rsid w:val="001E22D0"/>
    <w:rsid w:val="001E499C"/>
    <w:rsid w:val="001E4EF5"/>
    <w:rsid w:val="001E5907"/>
    <w:rsid w:val="001F238E"/>
    <w:rsid w:val="001F4CF2"/>
    <w:rsid w:val="001F72AB"/>
    <w:rsid w:val="002059E7"/>
    <w:rsid w:val="002062B1"/>
    <w:rsid w:val="00207475"/>
    <w:rsid w:val="0021582B"/>
    <w:rsid w:val="0021631A"/>
    <w:rsid w:val="0021787E"/>
    <w:rsid w:val="0022331C"/>
    <w:rsid w:val="002241F8"/>
    <w:rsid w:val="00225873"/>
    <w:rsid w:val="00226CFB"/>
    <w:rsid w:val="00226D25"/>
    <w:rsid w:val="00234536"/>
    <w:rsid w:val="0023491B"/>
    <w:rsid w:val="00250A88"/>
    <w:rsid w:val="00251BD3"/>
    <w:rsid w:val="0025478F"/>
    <w:rsid w:val="00261FD1"/>
    <w:rsid w:val="0026215B"/>
    <w:rsid w:val="0026440E"/>
    <w:rsid w:val="00267C37"/>
    <w:rsid w:val="00267DA2"/>
    <w:rsid w:val="0028040B"/>
    <w:rsid w:val="00280E0B"/>
    <w:rsid w:val="00287E5D"/>
    <w:rsid w:val="0029250B"/>
    <w:rsid w:val="002931A5"/>
    <w:rsid w:val="00294C3A"/>
    <w:rsid w:val="002956ED"/>
    <w:rsid w:val="002977CD"/>
    <w:rsid w:val="002A7E56"/>
    <w:rsid w:val="002B31E2"/>
    <w:rsid w:val="002B6BAA"/>
    <w:rsid w:val="002C0386"/>
    <w:rsid w:val="002C12FC"/>
    <w:rsid w:val="002D1FBE"/>
    <w:rsid w:val="002D664E"/>
    <w:rsid w:val="002D6C92"/>
    <w:rsid w:val="002D7E4A"/>
    <w:rsid w:val="002E6B33"/>
    <w:rsid w:val="002E6B7E"/>
    <w:rsid w:val="002E73BD"/>
    <w:rsid w:val="002E7BB3"/>
    <w:rsid w:val="002F2EF4"/>
    <w:rsid w:val="002F7543"/>
    <w:rsid w:val="002F75B8"/>
    <w:rsid w:val="0030195E"/>
    <w:rsid w:val="003050EA"/>
    <w:rsid w:val="00317B1A"/>
    <w:rsid w:val="00322AA7"/>
    <w:rsid w:val="00335A45"/>
    <w:rsid w:val="0034375C"/>
    <w:rsid w:val="00345929"/>
    <w:rsid w:val="00347154"/>
    <w:rsid w:val="0035015E"/>
    <w:rsid w:val="00370E63"/>
    <w:rsid w:val="00373C2F"/>
    <w:rsid w:val="00374678"/>
    <w:rsid w:val="00380281"/>
    <w:rsid w:val="00383FB7"/>
    <w:rsid w:val="0038590A"/>
    <w:rsid w:val="00393472"/>
    <w:rsid w:val="003962FE"/>
    <w:rsid w:val="003A0A17"/>
    <w:rsid w:val="003D163C"/>
    <w:rsid w:val="003D6CD3"/>
    <w:rsid w:val="003E2CDD"/>
    <w:rsid w:val="003E57A2"/>
    <w:rsid w:val="003E7ACD"/>
    <w:rsid w:val="003F31EE"/>
    <w:rsid w:val="003F7C91"/>
    <w:rsid w:val="0040236B"/>
    <w:rsid w:val="004029F5"/>
    <w:rsid w:val="00426170"/>
    <w:rsid w:val="00442623"/>
    <w:rsid w:val="00442D6D"/>
    <w:rsid w:val="00442F52"/>
    <w:rsid w:val="00447D43"/>
    <w:rsid w:val="00451DC5"/>
    <w:rsid w:val="00452310"/>
    <w:rsid w:val="00452497"/>
    <w:rsid w:val="00462F9C"/>
    <w:rsid w:val="00465380"/>
    <w:rsid w:val="00465C13"/>
    <w:rsid w:val="004806A4"/>
    <w:rsid w:val="0048422A"/>
    <w:rsid w:val="00496D85"/>
    <w:rsid w:val="004A3BFF"/>
    <w:rsid w:val="004B2401"/>
    <w:rsid w:val="004B64FD"/>
    <w:rsid w:val="004C15E0"/>
    <w:rsid w:val="004C70B1"/>
    <w:rsid w:val="004D08F9"/>
    <w:rsid w:val="004D21D7"/>
    <w:rsid w:val="004D2995"/>
    <w:rsid w:val="004E3C40"/>
    <w:rsid w:val="004E53D7"/>
    <w:rsid w:val="004F0977"/>
    <w:rsid w:val="00501571"/>
    <w:rsid w:val="00506034"/>
    <w:rsid w:val="005246F2"/>
    <w:rsid w:val="00531DFD"/>
    <w:rsid w:val="00534539"/>
    <w:rsid w:val="00537772"/>
    <w:rsid w:val="00542781"/>
    <w:rsid w:val="0054595A"/>
    <w:rsid w:val="00547E54"/>
    <w:rsid w:val="00555B3B"/>
    <w:rsid w:val="005567D9"/>
    <w:rsid w:val="00556C5C"/>
    <w:rsid w:val="00560CDB"/>
    <w:rsid w:val="0056269F"/>
    <w:rsid w:val="005839CD"/>
    <w:rsid w:val="00585065"/>
    <w:rsid w:val="005936D2"/>
    <w:rsid w:val="005B193A"/>
    <w:rsid w:val="005C2FCC"/>
    <w:rsid w:val="005C63CE"/>
    <w:rsid w:val="005D0D16"/>
    <w:rsid w:val="005D7059"/>
    <w:rsid w:val="005E1209"/>
    <w:rsid w:val="005F226D"/>
    <w:rsid w:val="005F3100"/>
    <w:rsid w:val="005F475F"/>
    <w:rsid w:val="005F6895"/>
    <w:rsid w:val="0060079C"/>
    <w:rsid w:val="006014FF"/>
    <w:rsid w:val="006021EA"/>
    <w:rsid w:val="006025C5"/>
    <w:rsid w:val="006038AE"/>
    <w:rsid w:val="00604C42"/>
    <w:rsid w:val="00617668"/>
    <w:rsid w:val="00627171"/>
    <w:rsid w:val="0063249B"/>
    <w:rsid w:val="00640D9B"/>
    <w:rsid w:val="006464E8"/>
    <w:rsid w:val="00647927"/>
    <w:rsid w:val="00650BB0"/>
    <w:rsid w:val="0065279B"/>
    <w:rsid w:val="00667DCE"/>
    <w:rsid w:val="00680D00"/>
    <w:rsid w:val="00682D7C"/>
    <w:rsid w:val="00686B1A"/>
    <w:rsid w:val="00694925"/>
    <w:rsid w:val="006A107D"/>
    <w:rsid w:val="006C1673"/>
    <w:rsid w:val="006C419B"/>
    <w:rsid w:val="006D0352"/>
    <w:rsid w:val="006D6EE7"/>
    <w:rsid w:val="006E07D9"/>
    <w:rsid w:val="006E69AB"/>
    <w:rsid w:val="006F1E5E"/>
    <w:rsid w:val="00705C7D"/>
    <w:rsid w:val="0072420A"/>
    <w:rsid w:val="00724FD6"/>
    <w:rsid w:val="007258A9"/>
    <w:rsid w:val="00727381"/>
    <w:rsid w:val="0074268D"/>
    <w:rsid w:val="0075560F"/>
    <w:rsid w:val="00760875"/>
    <w:rsid w:val="0077317A"/>
    <w:rsid w:val="0077366C"/>
    <w:rsid w:val="00781B1D"/>
    <w:rsid w:val="0078540C"/>
    <w:rsid w:val="00793E5E"/>
    <w:rsid w:val="00793ECB"/>
    <w:rsid w:val="007B5842"/>
    <w:rsid w:val="007B5D80"/>
    <w:rsid w:val="007C3173"/>
    <w:rsid w:val="007C5ACF"/>
    <w:rsid w:val="007D047D"/>
    <w:rsid w:val="007D1C34"/>
    <w:rsid w:val="007D3035"/>
    <w:rsid w:val="007E0F5D"/>
    <w:rsid w:val="008030C6"/>
    <w:rsid w:val="00804C73"/>
    <w:rsid w:val="008054F6"/>
    <w:rsid w:val="0081388C"/>
    <w:rsid w:val="00816593"/>
    <w:rsid w:val="00816E3E"/>
    <w:rsid w:val="008173F2"/>
    <w:rsid w:val="008362C6"/>
    <w:rsid w:val="00836DE5"/>
    <w:rsid w:val="0084262E"/>
    <w:rsid w:val="00844B27"/>
    <w:rsid w:val="0085026A"/>
    <w:rsid w:val="0086084E"/>
    <w:rsid w:val="00862E01"/>
    <w:rsid w:val="00863A24"/>
    <w:rsid w:val="00871452"/>
    <w:rsid w:val="00872ACA"/>
    <w:rsid w:val="00876B35"/>
    <w:rsid w:val="00883CE1"/>
    <w:rsid w:val="0088478F"/>
    <w:rsid w:val="0088581A"/>
    <w:rsid w:val="00886C3E"/>
    <w:rsid w:val="00891B5B"/>
    <w:rsid w:val="00893D90"/>
    <w:rsid w:val="008A6000"/>
    <w:rsid w:val="008B29F4"/>
    <w:rsid w:val="008C04AA"/>
    <w:rsid w:val="008C2C18"/>
    <w:rsid w:val="008C59CF"/>
    <w:rsid w:val="008C797A"/>
    <w:rsid w:val="008F653A"/>
    <w:rsid w:val="008F6B90"/>
    <w:rsid w:val="00905D7F"/>
    <w:rsid w:val="00914B71"/>
    <w:rsid w:val="00924A63"/>
    <w:rsid w:val="00925852"/>
    <w:rsid w:val="00927897"/>
    <w:rsid w:val="0093586E"/>
    <w:rsid w:val="00940B4E"/>
    <w:rsid w:val="009432DC"/>
    <w:rsid w:val="0094360B"/>
    <w:rsid w:val="0094472D"/>
    <w:rsid w:val="0094520C"/>
    <w:rsid w:val="009502E5"/>
    <w:rsid w:val="00952A3D"/>
    <w:rsid w:val="00955736"/>
    <w:rsid w:val="00957920"/>
    <w:rsid w:val="009579CA"/>
    <w:rsid w:val="00964106"/>
    <w:rsid w:val="00964793"/>
    <w:rsid w:val="00967561"/>
    <w:rsid w:val="00971F24"/>
    <w:rsid w:val="009735FD"/>
    <w:rsid w:val="00973A29"/>
    <w:rsid w:val="009773D2"/>
    <w:rsid w:val="00983A83"/>
    <w:rsid w:val="00983ADD"/>
    <w:rsid w:val="00985C58"/>
    <w:rsid w:val="00995C02"/>
    <w:rsid w:val="009964E6"/>
    <w:rsid w:val="00997717"/>
    <w:rsid w:val="009A42CC"/>
    <w:rsid w:val="009A7373"/>
    <w:rsid w:val="009B5306"/>
    <w:rsid w:val="009B7133"/>
    <w:rsid w:val="009B7527"/>
    <w:rsid w:val="009F5179"/>
    <w:rsid w:val="00A078E4"/>
    <w:rsid w:val="00A25EB6"/>
    <w:rsid w:val="00A273A7"/>
    <w:rsid w:val="00A44CD7"/>
    <w:rsid w:val="00A506D0"/>
    <w:rsid w:val="00A553EC"/>
    <w:rsid w:val="00A75A46"/>
    <w:rsid w:val="00A773EF"/>
    <w:rsid w:val="00A7787F"/>
    <w:rsid w:val="00A84C03"/>
    <w:rsid w:val="00A9359F"/>
    <w:rsid w:val="00A96718"/>
    <w:rsid w:val="00A974C7"/>
    <w:rsid w:val="00AA1D78"/>
    <w:rsid w:val="00AA4E28"/>
    <w:rsid w:val="00AA58F4"/>
    <w:rsid w:val="00AA721C"/>
    <w:rsid w:val="00AC2858"/>
    <w:rsid w:val="00AC3D55"/>
    <w:rsid w:val="00AD1DCE"/>
    <w:rsid w:val="00AF0CBA"/>
    <w:rsid w:val="00AF67FE"/>
    <w:rsid w:val="00B046CD"/>
    <w:rsid w:val="00B11946"/>
    <w:rsid w:val="00B26CCB"/>
    <w:rsid w:val="00B334B7"/>
    <w:rsid w:val="00B5386B"/>
    <w:rsid w:val="00B6225D"/>
    <w:rsid w:val="00B71A5D"/>
    <w:rsid w:val="00B71C46"/>
    <w:rsid w:val="00B7295A"/>
    <w:rsid w:val="00B8432B"/>
    <w:rsid w:val="00BA48BC"/>
    <w:rsid w:val="00BA5782"/>
    <w:rsid w:val="00BB23E7"/>
    <w:rsid w:val="00BB6087"/>
    <w:rsid w:val="00BB79CE"/>
    <w:rsid w:val="00BE2D63"/>
    <w:rsid w:val="00C06C7D"/>
    <w:rsid w:val="00C06DBD"/>
    <w:rsid w:val="00C10DB2"/>
    <w:rsid w:val="00C13A7D"/>
    <w:rsid w:val="00C161BC"/>
    <w:rsid w:val="00C17495"/>
    <w:rsid w:val="00C2343E"/>
    <w:rsid w:val="00C24DA4"/>
    <w:rsid w:val="00C36339"/>
    <w:rsid w:val="00C42843"/>
    <w:rsid w:val="00C42C57"/>
    <w:rsid w:val="00C55CC0"/>
    <w:rsid w:val="00C640E8"/>
    <w:rsid w:val="00C71DF5"/>
    <w:rsid w:val="00C73881"/>
    <w:rsid w:val="00C746DD"/>
    <w:rsid w:val="00C84F09"/>
    <w:rsid w:val="00C85462"/>
    <w:rsid w:val="00C85C6A"/>
    <w:rsid w:val="00C86159"/>
    <w:rsid w:val="00C91457"/>
    <w:rsid w:val="00C91651"/>
    <w:rsid w:val="00C931CA"/>
    <w:rsid w:val="00CC5C2A"/>
    <w:rsid w:val="00CD05AC"/>
    <w:rsid w:val="00CD7E90"/>
    <w:rsid w:val="00CE6E1E"/>
    <w:rsid w:val="00CF232E"/>
    <w:rsid w:val="00D002DF"/>
    <w:rsid w:val="00D00553"/>
    <w:rsid w:val="00D10496"/>
    <w:rsid w:val="00D303D0"/>
    <w:rsid w:val="00D31B88"/>
    <w:rsid w:val="00D3568B"/>
    <w:rsid w:val="00D410E5"/>
    <w:rsid w:val="00D415C4"/>
    <w:rsid w:val="00D63927"/>
    <w:rsid w:val="00D73FC8"/>
    <w:rsid w:val="00D773DA"/>
    <w:rsid w:val="00D91F9F"/>
    <w:rsid w:val="00DA2859"/>
    <w:rsid w:val="00DA3010"/>
    <w:rsid w:val="00DB0A40"/>
    <w:rsid w:val="00DB0C58"/>
    <w:rsid w:val="00DB2D0C"/>
    <w:rsid w:val="00DD1CE5"/>
    <w:rsid w:val="00DE1F1E"/>
    <w:rsid w:val="00DF3519"/>
    <w:rsid w:val="00E029B9"/>
    <w:rsid w:val="00E07E5E"/>
    <w:rsid w:val="00E14CE5"/>
    <w:rsid w:val="00E27506"/>
    <w:rsid w:val="00E338DA"/>
    <w:rsid w:val="00E34E43"/>
    <w:rsid w:val="00E361AB"/>
    <w:rsid w:val="00E369A1"/>
    <w:rsid w:val="00E4256E"/>
    <w:rsid w:val="00E43F8C"/>
    <w:rsid w:val="00E44966"/>
    <w:rsid w:val="00E44E79"/>
    <w:rsid w:val="00E4578D"/>
    <w:rsid w:val="00E46738"/>
    <w:rsid w:val="00E46DAC"/>
    <w:rsid w:val="00E56B32"/>
    <w:rsid w:val="00E807A1"/>
    <w:rsid w:val="00E8565C"/>
    <w:rsid w:val="00E864F4"/>
    <w:rsid w:val="00E94E52"/>
    <w:rsid w:val="00EA3C39"/>
    <w:rsid w:val="00EA5807"/>
    <w:rsid w:val="00EB730D"/>
    <w:rsid w:val="00EC52B9"/>
    <w:rsid w:val="00ED078B"/>
    <w:rsid w:val="00ED276C"/>
    <w:rsid w:val="00ED2E0F"/>
    <w:rsid w:val="00ED5B20"/>
    <w:rsid w:val="00EE1D3E"/>
    <w:rsid w:val="00EE35F2"/>
    <w:rsid w:val="00EE5E9E"/>
    <w:rsid w:val="00F05F1A"/>
    <w:rsid w:val="00F31E02"/>
    <w:rsid w:val="00F33C73"/>
    <w:rsid w:val="00F344A7"/>
    <w:rsid w:val="00F42741"/>
    <w:rsid w:val="00F44CCB"/>
    <w:rsid w:val="00F4570B"/>
    <w:rsid w:val="00F47148"/>
    <w:rsid w:val="00F56003"/>
    <w:rsid w:val="00F616D6"/>
    <w:rsid w:val="00F65073"/>
    <w:rsid w:val="00F6733D"/>
    <w:rsid w:val="00F736E9"/>
    <w:rsid w:val="00F875E6"/>
    <w:rsid w:val="00F90F8C"/>
    <w:rsid w:val="00F95227"/>
    <w:rsid w:val="00FA0F86"/>
    <w:rsid w:val="00FA2996"/>
    <w:rsid w:val="00FA686A"/>
    <w:rsid w:val="00FC6705"/>
    <w:rsid w:val="00FC6DF7"/>
    <w:rsid w:val="00FD0182"/>
    <w:rsid w:val="00FE5421"/>
    <w:rsid w:val="00FE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3A6374"/>
  <w15:chartTrackingRefBased/>
  <w15:docId w15:val="{84C6B67E-650B-4A03-8878-165908D60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E79"/>
    <w:rPr>
      <w:lang w:val="es-ES_tradnl"/>
    </w:rPr>
  </w:style>
  <w:style w:type="paragraph" w:styleId="Ttulo3">
    <w:name w:val="heading 3"/>
    <w:aliases w:val="Edgar 3,1.1.1Título 3,Título 3-BCN,título 3,MT3,3 bullet,2,Título 3A,2 + Arial,Neg..."/>
    <w:basedOn w:val="Normal"/>
    <w:next w:val="Normal"/>
    <w:link w:val="Ttulo3Car"/>
    <w:qFormat/>
    <w:rsid w:val="00C42C57"/>
    <w:pPr>
      <w:keepNext/>
      <w:spacing w:before="240" w:after="60"/>
      <w:jc w:val="both"/>
      <w:outlineLvl w:val="2"/>
    </w:pPr>
    <w:rPr>
      <w:rFonts w:ascii="Arial" w:hAnsi="Arial"/>
      <w:b/>
      <w:sz w:val="24"/>
      <w:lang w:val="x-none" w:eastAsia="x-none"/>
    </w:rPr>
  </w:style>
  <w:style w:type="paragraph" w:styleId="Ttulo6">
    <w:name w:val="heading 6"/>
    <w:aliases w:val="Título 6-BCN,sub-dash,sd,5"/>
    <w:basedOn w:val="Normal"/>
    <w:next w:val="Normal"/>
    <w:link w:val="Ttulo6Car"/>
    <w:qFormat/>
    <w:rsid w:val="00C42C57"/>
    <w:pPr>
      <w:keepNext/>
      <w:tabs>
        <w:tab w:val="num" w:pos="360"/>
      </w:tabs>
      <w:suppressAutoHyphens/>
      <w:ind w:left="360" w:hanging="360"/>
      <w:jc w:val="center"/>
      <w:outlineLvl w:val="5"/>
    </w:pPr>
    <w:rPr>
      <w:b/>
      <w:color w:val="000000"/>
      <w:sz w:val="28"/>
      <w:lang w:val="x-none" w:eastAsia="x-none"/>
    </w:rPr>
  </w:style>
  <w:style w:type="paragraph" w:styleId="Ttulo7">
    <w:name w:val="heading 7"/>
    <w:basedOn w:val="Normal"/>
    <w:next w:val="Normal"/>
    <w:link w:val="Ttulo7Car"/>
    <w:qFormat/>
    <w:rsid w:val="00C42C57"/>
    <w:pPr>
      <w:keepNext/>
      <w:tabs>
        <w:tab w:val="num" w:pos="360"/>
      </w:tabs>
      <w:suppressAutoHyphens/>
      <w:ind w:left="360" w:hanging="360"/>
      <w:jc w:val="center"/>
      <w:outlineLvl w:val="6"/>
    </w:pPr>
    <w:rPr>
      <w:rFonts w:ascii="Arial" w:hAnsi="Arial"/>
      <w:b/>
      <w:color w:val="000000"/>
      <w:sz w:val="24"/>
      <w:lang w:val="x-none" w:eastAsia="x-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0603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506034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30195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30195E"/>
    <w:rPr>
      <w:rFonts w:ascii="Tahoma" w:hAnsi="Tahoma" w:cs="Tahoma"/>
      <w:sz w:val="16"/>
      <w:szCs w:val="16"/>
      <w:lang w:val="es-ES_tradnl" w:eastAsia="es-ES"/>
    </w:rPr>
  </w:style>
  <w:style w:type="character" w:styleId="Hipervnculo">
    <w:name w:val="Hyperlink"/>
    <w:rsid w:val="002D7E4A"/>
    <w:rPr>
      <w:color w:val="0000FF"/>
      <w:u w:val="single"/>
    </w:rPr>
  </w:style>
  <w:style w:type="paragraph" w:styleId="Prrafodelista">
    <w:name w:val="List Paragraph"/>
    <w:basedOn w:val="Normal"/>
    <w:link w:val="PrrafodelistaCar"/>
    <w:uiPriority w:val="34"/>
    <w:qFormat/>
    <w:rsid w:val="00E44966"/>
    <w:pPr>
      <w:ind w:left="720"/>
      <w:contextualSpacing/>
    </w:pPr>
  </w:style>
  <w:style w:type="character" w:customStyle="1" w:styleId="PrrafodelistaCar">
    <w:name w:val="Párrafo de lista Car"/>
    <w:link w:val="Prrafodelista"/>
    <w:uiPriority w:val="34"/>
    <w:locked/>
    <w:rsid w:val="00E44966"/>
    <w:rPr>
      <w:lang w:val="es-ES_tradnl" w:eastAsia="es-ES"/>
    </w:rPr>
  </w:style>
  <w:style w:type="character" w:customStyle="1" w:styleId="Ttulo3Car">
    <w:name w:val="Título 3 Car"/>
    <w:aliases w:val="Edgar 3 Car,1.1.1Título 3 Car,Título 3-BCN Car,título 3 Car,MT3 Car,3 bullet Car,2 Car,Título 3A Car,2 + Arial Car,Neg... Car"/>
    <w:link w:val="Ttulo3"/>
    <w:rsid w:val="00C42C57"/>
    <w:rPr>
      <w:rFonts w:ascii="Arial" w:hAnsi="Arial"/>
      <w:b/>
      <w:sz w:val="24"/>
      <w:lang w:val="x-none" w:eastAsia="x-none"/>
    </w:rPr>
  </w:style>
  <w:style w:type="character" w:customStyle="1" w:styleId="Ttulo6Car">
    <w:name w:val="Título 6 Car"/>
    <w:aliases w:val="Título 6-BCN Car,sub-dash Car,sd Car,5 Car"/>
    <w:link w:val="Ttulo6"/>
    <w:rsid w:val="00C42C57"/>
    <w:rPr>
      <w:b/>
      <w:color w:val="000000"/>
      <w:sz w:val="28"/>
      <w:lang w:val="x-none" w:eastAsia="x-none"/>
    </w:rPr>
  </w:style>
  <w:style w:type="character" w:customStyle="1" w:styleId="Ttulo7Car">
    <w:name w:val="Título 7 Car"/>
    <w:link w:val="Ttulo7"/>
    <w:rsid w:val="00C42C57"/>
    <w:rPr>
      <w:rFonts w:ascii="Arial" w:hAnsi="Arial"/>
      <w:b/>
      <w:color w:val="000000"/>
      <w:sz w:val="24"/>
      <w:lang w:val="x-none" w:eastAsia="x-none"/>
    </w:rPr>
  </w:style>
  <w:style w:type="paragraph" w:styleId="Ttulo">
    <w:name w:val="Title"/>
    <w:aliases w:val="Título Car Car"/>
    <w:basedOn w:val="Normal"/>
    <w:link w:val="TtuloCar"/>
    <w:qFormat/>
    <w:rsid w:val="00C42C57"/>
    <w:pPr>
      <w:jc w:val="center"/>
    </w:pPr>
    <w:rPr>
      <w:rFonts w:ascii="Arial" w:hAnsi="Arial"/>
      <w:b/>
      <w:lang w:val="x-none" w:eastAsia="x-none"/>
    </w:rPr>
  </w:style>
  <w:style w:type="character" w:customStyle="1" w:styleId="TtuloCar">
    <w:name w:val="Título Car"/>
    <w:aliases w:val="Título Car Car Car"/>
    <w:link w:val="Ttulo"/>
    <w:rsid w:val="00C42C57"/>
    <w:rPr>
      <w:rFonts w:ascii="Arial" w:hAnsi="Arial"/>
      <w:b/>
      <w:lang w:val="x-none" w:eastAsia="x-none"/>
    </w:rPr>
  </w:style>
  <w:style w:type="paragraph" w:customStyle="1" w:styleId="Default">
    <w:name w:val="Default"/>
    <w:rsid w:val="00C42C5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EncabezadoCar">
    <w:name w:val="Encabezado Car"/>
    <w:link w:val="Encabezado"/>
    <w:rsid w:val="004C15E0"/>
    <w:rPr>
      <w:lang w:val="es-ES_tradnl" w:eastAsia="es-ES"/>
    </w:rPr>
  </w:style>
  <w:style w:type="character" w:customStyle="1" w:styleId="EncabezadoCar2">
    <w:name w:val="Encabezado Car2"/>
    <w:uiPriority w:val="99"/>
    <w:rsid w:val="007C5ACF"/>
    <w:rPr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.CHAPARRO\Desktop\plantillas%20petro\Usme-carta-1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Usme-carta-1</Template>
  <TotalTime>2</TotalTime>
  <Pages>2</Pages>
  <Words>731</Words>
  <Characters>4023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Bogotá, D</vt:lpstr>
    </vt:vector>
  </TitlesOfParts>
  <Company>Hewlett-Packard Company</Company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Bogotá, D</dc:title>
  <dc:subject/>
  <dc:creator>Jose Luis Chaparro  Suarez</dc:creator>
  <cp:keywords/>
  <cp:lastModifiedBy>user</cp:lastModifiedBy>
  <cp:revision>3</cp:revision>
  <cp:lastPrinted>2020-06-19T16:57:00Z</cp:lastPrinted>
  <dcterms:created xsi:type="dcterms:W3CDTF">2022-12-14T00:28:00Z</dcterms:created>
  <dcterms:modified xsi:type="dcterms:W3CDTF">2023-09-06T12:46:00Z</dcterms:modified>
</cp:coreProperties>
</file>