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D72CF" w14:textId="77777777" w:rsidR="0041383D" w:rsidRPr="0041383D" w:rsidRDefault="0041383D" w:rsidP="0041383D">
      <w:pPr>
        <w:widowControl/>
        <w:tabs>
          <w:tab w:val="center" w:pos="4419"/>
          <w:tab w:val="right" w:pos="8838"/>
        </w:tabs>
        <w:autoSpaceDE/>
        <w:autoSpaceDN/>
        <w:adjustRightInd/>
        <w:jc w:val="center"/>
        <w:rPr>
          <w:rFonts w:ascii="Arial" w:eastAsia="Times New Roman" w:hAnsi="Arial" w:cs="Times New Roman"/>
          <w:sz w:val="22"/>
        </w:rPr>
      </w:pPr>
    </w:p>
    <w:p w14:paraId="6FA7DC72" w14:textId="5575EE26" w:rsidR="0041383D" w:rsidRDefault="0041383D" w:rsidP="0041383D">
      <w:pPr>
        <w:widowControl/>
        <w:tabs>
          <w:tab w:val="left" w:pos="-142"/>
        </w:tabs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/>
        </w:rPr>
        <w:t xml:space="preserve">ANEXO </w:t>
      </w:r>
      <w:r w:rsidR="00836F39">
        <w:rPr>
          <w:rFonts w:ascii="Arial" w:eastAsia="Times New Roman" w:hAnsi="Arial" w:cs="Arial"/>
          <w:b/>
          <w:bCs/>
          <w:sz w:val="20"/>
          <w:szCs w:val="20"/>
          <w:lang w:val="es-CO"/>
        </w:rPr>
        <w:t xml:space="preserve">No. </w:t>
      </w:r>
      <w:r w:rsidR="00B8678B">
        <w:rPr>
          <w:rFonts w:ascii="Arial" w:eastAsia="Times New Roman" w:hAnsi="Arial" w:cs="Arial"/>
          <w:b/>
          <w:bCs/>
          <w:sz w:val="20"/>
          <w:szCs w:val="20"/>
          <w:lang w:val="es-CO"/>
        </w:rPr>
        <w:t>5</w:t>
      </w:r>
    </w:p>
    <w:p w14:paraId="402A4418" w14:textId="31186132" w:rsidR="0041383D" w:rsidRPr="0041383D" w:rsidRDefault="0041383D" w:rsidP="0041383D">
      <w:pPr>
        <w:widowControl/>
        <w:tabs>
          <w:tab w:val="left" w:pos="-142"/>
        </w:tabs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/>
        </w:rPr>
        <w:t>APOYO A LA</w:t>
      </w:r>
      <w:r w:rsidRPr="0041383D">
        <w:rPr>
          <w:rFonts w:ascii="Arial" w:eastAsia="Times New Roman" w:hAnsi="Arial" w:cs="Arial"/>
          <w:b/>
          <w:bCs/>
          <w:sz w:val="20"/>
          <w:szCs w:val="20"/>
          <w:lang w:val="es-CO"/>
        </w:rPr>
        <w:t xml:space="preserve"> INDUSTRIA NACIONAL</w:t>
      </w:r>
    </w:p>
    <w:p w14:paraId="30831ED7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</w:p>
    <w:p w14:paraId="3142FAF1" w14:textId="76785B0D" w:rsidR="0041383D" w:rsidRPr="0041383D" w:rsidRDefault="0041383D" w:rsidP="0041383D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</w:rPr>
        <w:t xml:space="preserve"> PROMOCIÓN DE SERVICIOS NACIONALES O CON TRATO NACIONAL</w:t>
      </w:r>
    </w:p>
    <w:p w14:paraId="71A1CB69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[Este Formato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ÚNICAMENTE</w:t>
      </w: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debe ser diligenciado por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los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</w:t>
      </w: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Proponentes nacionales o extranjeros con trato nacional, o los Proponentes Plurales integrados por estos.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En ningún caso el Formato debe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diligenciarse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por los Proponentes extranjeros sin derecho a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t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rato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n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acional que opten por el puntaje correspondiente a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la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incorporación de componente nacional en servicios extranjeros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]</w:t>
      </w:r>
      <w:r w:rsidRPr="0041383D" w:rsidDel="00E15661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</w:p>
    <w:p w14:paraId="67056F82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</w:p>
    <w:p w14:paraId="5693AB83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Señores</w:t>
      </w:r>
    </w:p>
    <w:p w14:paraId="7A279FE5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/>
        </w:rPr>
        <w:t>[NOMBRE DE LA ENTIDAD]</w:t>
      </w:r>
    </w:p>
    <w:p w14:paraId="5D2E1631" w14:textId="77777777" w:rsidR="0041383D" w:rsidRPr="0041383D" w:rsidRDefault="0041383D" w:rsidP="0041383D">
      <w:pPr>
        <w:widowControl/>
        <w:tabs>
          <w:tab w:val="left" w:pos="-142"/>
          <w:tab w:val="center" w:pos="4419"/>
        </w:tabs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[Dirección de la Entidad] </w:t>
      </w:r>
    </w:p>
    <w:p w14:paraId="4C163555" w14:textId="77777777" w:rsidR="0041383D" w:rsidRPr="0041383D" w:rsidRDefault="0041383D" w:rsidP="0041383D">
      <w:pPr>
        <w:widowControl/>
        <w:tabs>
          <w:tab w:val="left" w:pos="-142"/>
        </w:tabs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[Ciudad]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</w:p>
    <w:p w14:paraId="0B08EE6D" w14:textId="77777777" w:rsidR="0041383D" w:rsidRPr="0041383D" w:rsidRDefault="0041383D" w:rsidP="0041383D">
      <w:pPr>
        <w:widowControl/>
        <w:numPr>
          <w:ilvl w:val="12"/>
          <w:numId w:val="0"/>
        </w:numPr>
        <w:autoSpaceDE/>
        <w:autoSpaceDN/>
        <w:adjustRightInd/>
        <w:spacing w:before="120" w:after="12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/>
        </w:rPr>
      </w:pPr>
    </w:p>
    <w:p w14:paraId="70AF7854" w14:textId="5D3B9197" w:rsid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lang w:val="es-CO"/>
        </w:rPr>
        <w:t>REFERENCIA: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</w:r>
      <w:bookmarkStart w:id="0" w:name="_Hlk511125090"/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Proceso de Contratación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número del Proceso de Contratación]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, en adelante el “Proceso de Contratación” </w:t>
      </w:r>
      <w:bookmarkEnd w:id="0"/>
    </w:p>
    <w:p w14:paraId="514D2A3E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/>
        </w:rPr>
      </w:pPr>
    </w:p>
    <w:p w14:paraId="16A81937" w14:textId="77777777" w:rsidR="0041383D" w:rsidRPr="0041383D" w:rsidRDefault="0041383D" w:rsidP="0041383D">
      <w:pPr>
        <w:widowControl/>
        <w:autoSpaceDE/>
        <w:autoSpaceDN/>
        <w:adjustRightInd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Objeto: </w:t>
      </w:r>
    </w:p>
    <w:p w14:paraId="49DC1FA2" w14:textId="77777777" w:rsidR="0041383D" w:rsidRPr="0041383D" w:rsidRDefault="0041383D" w:rsidP="0041383D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bookmarkStart w:id="1" w:name="_Hlk511125131"/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cuando el proceso es estructurado por lotes o grupos]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Lote: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el lote o lotes a los cuales se presenta oferta.]</w:t>
      </w:r>
    </w:p>
    <w:p w14:paraId="1CB65CBA" w14:textId="77777777" w:rsidR="0041383D" w:rsidRPr="0041383D" w:rsidRDefault="0041383D" w:rsidP="0041383D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B0FFB01" w14:textId="77777777" w:rsidR="0041383D" w:rsidRPr="0041383D" w:rsidRDefault="0041383D" w:rsidP="0041383D">
      <w:pPr>
        <w:widowControl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Estimados señores:</w:t>
      </w:r>
    </w:p>
    <w:p w14:paraId="4F1D0804" w14:textId="77777777" w:rsidR="0041383D" w:rsidRPr="0041383D" w:rsidRDefault="0041383D" w:rsidP="0041383D">
      <w:pPr>
        <w:widowControl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fldChar w:fldCharType="begin"/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instrText xml:space="preserve"> MACROBUTTON  AbrirEspacioPárrafo "[Nombre del representante legal del Proponente]" </w:instrTex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fldChar w:fldCharType="end"/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en mi calidad de representante legal de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[Nombre del Proponente - persona jurídica]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o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[Nombre del Proponente- persona natural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] o [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Nombre del representante del Proponente Plural]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en adelante el “Proponente”, presento ofrecimiento optando por el puntaje por apoyo a la industria nacional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 por la prestación de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Servicios N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acionales o con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T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rato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N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acional. </w:t>
      </w:r>
    </w:p>
    <w:p w14:paraId="27C95334" w14:textId="77777777" w:rsidR="0041383D" w:rsidRPr="0041383D" w:rsidRDefault="0041383D" w:rsidP="0041383D">
      <w:pPr>
        <w:widowControl/>
        <w:autoSpaceDE/>
        <w:autoSpaceDN/>
        <w:adjustRightInd/>
        <w:spacing w:before="120" w:after="160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[</w:t>
      </w:r>
      <w:r w:rsidRPr="0041383D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/>
        </w:rPr>
        <w:t>Opción 1.</w:t>
      </w: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7189ABE2" w14:textId="4FCC25F6" w:rsidR="0041383D" w:rsidRPr="0041383D" w:rsidRDefault="0041383D" w:rsidP="0041383D">
      <w:pPr>
        <w:widowControl/>
        <w:autoSpaceDE/>
        <w:autoSpaceDN/>
        <w:adjustRightInd/>
        <w:spacing w:before="120" w:after="160"/>
        <w:jc w:val="both"/>
        <w:rPr>
          <w:rFonts w:ascii="Arial Narrow" w:eastAsia="Times New Roman" w:hAnsi="Arial Narrow" w:cs="Arial"/>
          <w:i/>
          <w:color w:val="000000"/>
          <w:sz w:val="22"/>
          <w:szCs w:val="22"/>
          <w:lang w:val="es-CO" w:eastAsia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" w:eastAsia="Times New Roman" w:hAnsi="Arial" w:cs="Arial"/>
          <w:sz w:val="20"/>
          <w:szCs w:val="20"/>
          <w:lang w:val="es-CO" w:bidi="en-US"/>
        </w:rPr>
        <w:t xml:space="preserve">noventa y cinco por ciento (95%) 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del total del personal requerido para el cumplimiento del Contrato, de conformidad con el tercer inciso del artículo 2.2.1.2.4.2.9. del Decreto 1082 de 2015.</w:t>
      </w:r>
      <w:r w:rsidRPr="0041383D">
        <w:rPr>
          <w:rFonts w:ascii="Arial Narrow" w:eastAsia="Times New Roman" w:hAnsi="Arial Narrow" w:cs="Arial"/>
          <w:i/>
          <w:color w:val="000000"/>
          <w:sz w:val="22"/>
          <w:szCs w:val="22"/>
          <w:lang w:val="es-CO" w:eastAsia="en-US"/>
        </w:rPr>
        <w:t xml:space="preserve"> </w:t>
      </w:r>
    </w:p>
    <w:p w14:paraId="22D68A47" w14:textId="0940D8D7" w:rsidR="0041383D" w:rsidRDefault="0041383D" w:rsidP="0041383D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" w:eastAsia="Times New Roman" w:hAnsi="Arial" w:cs="Arial"/>
          <w:sz w:val="20"/>
          <w:szCs w:val="20"/>
          <w:lang w:val="es-CO" w:bidi="en-US"/>
        </w:rPr>
        <w:t>pliego de condiciones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 de las personas con las cuales se cumple el porcentaje de personal no inferior al noventa y cinco por ciento (95%)</w:t>
      </w:r>
      <w:r>
        <w:rPr>
          <w:rFonts w:ascii="Arial" w:eastAsia="Times New Roman" w:hAnsi="Arial" w:cs="Arial"/>
          <w:sz w:val="20"/>
          <w:szCs w:val="20"/>
          <w:lang w:val="es-CO" w:bidi="en-US"/>
        </w:rPr>
        <w:t>.</w:t>
      </w:r>
    </w:p>
    <w:p w14:paraId="20204319" w14:textId="77777777" w:rsidR="0041383D" w:rsidRDefault="0041383D" w:rsidP="0041383D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</w:p>
    <w:p w14:paraId="4B0DC63E" w14:textId="77777777" w:rsidR="0041383D" w:rsidRPr="0041383D" w:rsidRDefault="0041383D" w:rsidP="0041383D">
      <w:pPr>
        <w:widowControl/>
        <w:autoSpaceDE/>
        <w:autoSpaceDN/>
        <w:adjustRightInd/>
        <w:spacing w:before="120"/>
        <w:jc w:val="both"/>
        <w:rPr>
          <w:rFonts w:ascii="Arial" w:eastAsia="Times New Roman" w:hAnsi="Arial" w:cs="Arial"/>
          <w:color w:val="000000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lastRenderedPageBreak/>
        <w:t>[</w:t>
      </w:r>
      <w:r w:rsidRPr="0041383D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/>
        </w:rPr>
        <w:t>Opción 2.</w:t>
      </w: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6A7B07F2" w14:textId="2283C7C1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Manifiesto que los servicios ofrecidos para la eventual ejecución del objeto contractual son originarios de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nombre del país de origen de los servicios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], país con el que la República de Colombia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si: A) tiene vigente un Acuerdo Comercial B) ha certificado Trato Nacional por reciprocidad; o C) se trata de un país miembro de la Comunidad Andina de Naciones]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.</w:t>
      </w:r>
    </w:p>
    <w:p w14:paraId="0CECBD70" w14:textId="58F5E2D0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A efectos de demostrar el origen de los servicios, me acojo a la regla de origen prevista en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el instrumento jurídico o comercial en el que se regula la regla de origen del correspondiente país]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, para lo cual adjunto la siguiente documentación: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 xml:space="preserve">[Señalar anexos al </w:t>
      </w:r>
      <w:r w:rsidR="00EE15D3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presente anexo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, requeridos para demostrar el origen de los servicios en el correspondiente país]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. </w:t>
      </w:r>
    </w:p>
    <w:p w14:paraId="712C2217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</w:pPr>
    </w:p>
    <w:bookmarkEnd w:id="1"/>
    <w:p w14:paraId="4524B33B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Atentamente,</w:t>
      </w:r>
    </w:p>
    <w:p w14:paraId="2BFCC769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B7ACCFB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proponente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511677BF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representante legal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</w:t>
      </w:r>
    </w:p>
    <w:p w14:paraId="65FCCDED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C. C.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 de _______________</w:t>
      </w:r>
    </w:p>
    <w:p w14:paraId="2E74DA63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Dirección de correo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53EAC0E9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Correo electrónico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6FF78647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Ciudad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05E7579E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7190BC3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36E4F6A1" w14:textId="77777777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08D66093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___________________________________________________</w:t>
      </w:r>
    </w:p>
    <w:p w14:paraId="234391F7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darkGray"/>
          <w:lang w:val="es-CO"/>
        </w:rPr>
        <w:t>[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Firma del Proponente o de su representante legal]</w:t>
      </w:r>
    </w:p>
    <w:p w14:paraId="72436ACC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</w:p>
    <w:p w14:paraId="1F650B8C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</w:p>
    <w:p w14:paraId="0278C205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</w:p>
    <w:p w14:paraId="6DB7EA38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</w:p>
    <w:p w14:paraId="43A14D39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E1C5D40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0E8EB752" w14:textId="65054E2E" w:rsid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7952E67" w14:textId="5121EA47" w:rsidR="00B638C3" w:rsidRDefault="00B638C3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D257CDD" w14:textId="4233E04F" w:rsidR="00B638C3" w:rsidRDefault="00B638C3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5B310F1D" w14:textId="77777777" w:rsidR="00B638C3" w:rsidRDefault="00B638C3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5152113E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195A595B" w14:textId="77777777" w:rsidR="00B638C3" w:rsidRDefault="00B638C3" w:rsidP="0041383D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141B7412" w14:textId="4E226A71" w:rsidR="0041383D" w:rsidRPr="0041383D" w:rsidRDefault="0041383D" w:rsidP="0041383D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</w:rPr>
        <w:t xml:space="preserve"> INCORPORACIÓN DE COMPONENTE NACIONAL EN SERVICIOS EXTRANJEROS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</w:p>
    <w:p w14:paraId="024C8F4F" w14:textId="77777777" w:rsidR="00B638C3" w:rsidRDefault="00B638C3" w:rsidP="0041383D">
      <w:pPr>
        <w:widowControl/>
        <w:tabs>
          <w:tab w:val="left" w:pos="-142"/>
        </w:tabs>
        <w:spacing w:before="120" w:after="120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</w:p>
    <w:p w14:paraId="7C40A19D" w14:textId="041DB244" w:rsidR="0041383D" w:rsidRPr="0041383D" w:rsidRDefault="0041383D" w:rsidP="0041383D">
      <w:pPr>
        <w:widowControl/>
        <w:tabs>
          <w:tab w:val="left" w:pos="-142"/>
        </w:tabs>
        <w:spacing w:before="120" w:after="120"/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Este formato </w:t>
      </w:r>
      <w:r w:rsidRPr="0041383D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/>
        </w:rPr>
        <w:t>NO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debe ser diligenciado por Proponentes nacionales o extranjeros con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t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rato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n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acional. Únicamente lo diligenciar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á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los Proponentes extranjeros sin derecho a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t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rato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n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41383D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t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rato </w:t>
      </w:r>
      <w:r w:rsidRPr="0041383D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n</w:t>
      </w:r>
      <w:r w:rsidRPr="0041383D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acional.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] </w:t>
      </w:r>
    </w:p>
    <w:p w14:paraId="56850463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</w:p>
    <w:p w14:paraId="480629A6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Señores</w:t>
      </w:r>
    </w:p>
    <w:p w14:paraId="2F789D6C" w14:textId="77777777" w:rsidR="0041383D" w:rsidRPr="0041383D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/>
        </w:rPr>
        <w:t>[NOMBRE DE LA ENTIDAD]</w:t>
      </w:r>
    </w:p>
    <w:p w14:paraId="413C0317" w14:textId="77777777" w:rsidR="0041383D" w:rsidRPr="0041383D" w:rsidRDefault="0041383D" w:rsidP="0041383D">
      <w:pPr>
        <w:widowControl/>
        <w:tabs>
          <w:tab w:val="left" w:pos="-142"/>
          <w:tab w:val="center" w:pos="4419"/>
        </w:tabs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[Dirección de la Entidad] </w:t>
      </w:r>
    </w:p>
    <w:p w14:paraId="364F4E71" w14:textId="77777777" w:rsidR="0041383D" w:rsidRPr="0041383D" w:rsidRDefault="0041383D" w:rsidP="0041383D">
      <w:pPr>
        <w:widowControl/>
        <w:tabs>
          <w:tab w:val="left" w:pos="-142"/>
        </w:tabs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[Ciudad]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</w:p>
    <w:p w14:paraId="1B810AA9" w14:textId="77777777" w:rsidR="0041383D" w:rsidRPr="0041383D" w:rsidRDefault="0041383D" w:rsidP="0041383D">
      <w:pPr>
        <w:widowControl/>
        <w:numPr>
          <w:ilvl w:val="12"/>
          <w:numId w:val="0"/>
        </w:numPr>
        <w:autoSpaceDE/>
        <w:autoSpaceDN/>
        <w:adjustRightInd/>
        <w:spacing w:before="120" w:after="12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/>
        </w:rPr>
      </w:pPr>
    </w:p>
    <w:p w14:paraId="4082C56B" w14:textId="77777777" w:rsidR="0041383D" w:rsidRPr="0041383D" w:rsidDel="00770647" w:rsidRDefault="0041383D" w:rsidP="0041383D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lang w:val="es-CO"/>
        </w:rPr>
        <w:t>REFERENCIA: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</w:r>
      <w:r w:rsidRPr="0041383D" w:rsidDel="00770647">
        <w:rPr>
          <w:rFonts w:ascii="Arial" w:eastAsia="Times New Roman" w:hAnsi="Arial" w:cs="Arial"/>
          <w:sz w:val="20"/>
          <w:szCs w:val="20"/>
          <w:lang w:val="es-CO"/>
        </w:rPr>
        <w:t>Proceso de Contratació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n</w:t>
      </w:r>
      <w:r w:rsidRPr="0041383D" w:rsidDel="00770647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  <w:r w:rsidRPr="0041383D" w:rsidDel="00770647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número del Proceso de Contratación]</w:t>
      </w:r>
      <w:r w:rsidRPr="0041383D" w:rsidDel="00770647">
        <w:rPr>
          <w:rFonts w:ascii="Arial" w:eastAsia="Times New Roman" w:hAnsi="Arial" w:cs="Arial"/>
          <w:sz w:val="20"/>
          <w:szCs w:val="20"/>
          <w:lang w:val="es-CO"/>
        </w:rPr>
        <w:t xml:space="preserve">, en adelante el “Proceso de Contratación” </w:t>
      </w:r>
    </w:p>
    <w:p w14:paraId="73DC7368" w14:textId="77777777" w:rsidR="0041383D" w:rsidRPr="0041383D" w:rsidDel="00770647" w:rsidRDefault="0041383D" w:rsidP="0041383D">
      <w:pPr>
        <w:widowControl/>
        <w:autoSpaceDE/>
        <w:autoSpaceDN/>
        <w:adjustRightInd/>
        <w:rPr>
          <w:rFonts w:ascii="Arial" w:eastAsia="Times New Roman" w:hAnsi="Arial" w:cs="Arial"/>
          <w:sz w:val="20"/>
          <w:szCs w:val="20"/>
          <w:lang w:val="es-CO"/>
        </w:rPr>
      </w:pPr>
      <w:r w:rsidRPr="0041383D" w:rsidDel="00770647">
        <w:rPr>
          <w:rFonts w:ascii="Arial" w:eastAsia="Times New Roman" w:hAnsi="Arial" w:cs="Arial"/>
          <w:sz w:val="20"/>
          <w:szCs w:val="20"/>
          <w:lang w:val="es-CO"/>
        </w:rPr>
        <w:t xml:space="preserve">Objeto: </w:t>
      </w:r>
    </w:p>
    <w:p w14:paraId="6B445F4E" w14:textId="77777777" w:rsidR="0041383D" w:rsidRPr="0041383D" w:rsidRDefault="0041383D" w:rsidP="0041383D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cuando el proceso es estructurado por lotes o grupos]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Lote: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el lote o lotes a los cuales se presenta oferta.]</w:t>
      </w:r>
    </w:p>
    <w:p w14:paraId="39091D5C" w14:textId="77777777" w:rsidR="0041383D" w:rsidRPr="0041383D" w:rsidRDefault="0041383D" w:rsidP="0041383D">
      <w:pPr>
        <w:widowControl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Estimados señores:</w:t>
      </w:r>
    </w:p>
    <w:p w14:paraId="2DB82D29" w14:textId="77777777" w:rsidR="0041383D" w:rsidRPr="0041383D" w:rsidDel="00770647" w:rsidRDefault="0041383D" w:rsidP="0041383D">
      <w:pPr>
        <w:widowControl/>
        <w:autoSpaceDE/>
        <w:autoSpaceDN/>
        <w:adjustRightInd/>
        <w:spacing w:before="240" w:after="120"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 w:rsidDel="00770647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fldChar w:fldCharType="begin"/>
      </w:r>
      <w:r w:rsidRPr="0041383D" w:rsidDel="00770647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instrText xml:space="preserve"> MACROBUTTON  AbrirEspacioPárrafo "[Nombre del representante legal del Proponente]" </w:instrText>
      </w:r>
      <w:r w:rsidRPr="0041383D" w:rsidDel="00770647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fldChar w:fldCharType="end"/>
      </w:r>
      <w:r w:rsidRPr="0041383D" w:rsidDel="00770647">
        <w:rPr>
          <w:rFonts w:ascii="Arial" w:eastAsia="Yu Mincho" w:hAnsi="Arial" w:cs="Arial"/>
          <w:sz w:val="20"/>
          <w:szCs w:val="20"/>
          <w:lang w:val="es-CO"/>
        </w:rPr>
        <w:t xml:space="preserve">en mi calidad de representante legal de </w:t>
      </w:r>
      <w:r w:rsidRPr="0041383D" w:rsidDel="00770647">
        <w:rPr>
          <w:rFonts w:ascii="Arial" w:eastAsia="Yu Mincho" w:hAnsi="Arial" w:cs="Arial"/>
          <w:sz w:val="20"/>
          <w:szCs w:val="20"/>
          <w:highlight w:val="lightGray"/>
          <w:lang w:val="es-CO"/>
        </w:rPr>
        <w:t>[Nombre del Proponente - persona jurídica]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 o </w:t>
      </w:r>
      <w:r w:rsidRPr="0041383D" w:rsidDel="00770647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[Nombre del Proponente- persona natural]</w:t>
      </w:r>
      <w:r w:rsidRPr="0041383D" w:rsidDel="00770647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en adelante el “Proponente”, presento ofrecimiento para contratar 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durante e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>l proyecto</w:t>
      </w:r>
      <w:r w:rsidRPr="0041383D" w:rsidDel="00770647">
        <w:rPr>
          <w:rFonts w:ascii="Calibri" w:eastAsia="Yu Mincho" w:hAnsi="Calibri" w:cs="Calibri"/>
          <w:sz w:val="22"/>
          <w:lang w:val="es-MX" w:eastAsia="en-US"/>
        </w:rPr>
        <w:t xml:space="preserve"> </w:t>
      </w:r>
      <w:r w:rsidRPr="0041383D" w:rsidDel="00770647">
        <w:rPr>
          <w:rFonts w:ascii="Arial" w:eastAsia="Times New Roman" w:hAnsi="Arial" w:cs="Arial"/>
          <w:sz w:val="20"/>
          <w:szCs w:val="20"/>
          <w:lang w:val="es-MX" w:bidi="en-US"/>
        </w:rPr>
        <w:t xml:space="preserve">personal de origen colombiano. </w:t>
      </w:r>
    </w:p>
    <w:p w14:paraId="0DA95677" w14:textId="01860AE6" w:rsidR="0041383D" w:rsidRPr="0041383D" w:rsidDel="00770647" w:rsidRDefault="0041383D" w:rsidP="0041383D">
      <w:pPr>
        <w:widowControl/>
        <w:autoSpaceDE/>
        <w:autoSpaceDN/>
        <w:adjustRightInd/>
        <w:spacing w:before="240" w:after="120"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>Manifiesto bajo la gravedad del juramento que, en caso de resultar adjudicatario, incorporaré a la ejecución del contrato más del noventa por ciento</w:t>
      </w:r>
      <w:r>
        <w:rPr>
          <w:rFonts w:ascii="Arial" w:eastAsia="Times New Roman" w:hAnsi="Arial" w:cs="Arial"/>
          <w:sz w:val="20"/>
          <w:szCs w:val="20"/>
          <w:lang w:val="es-CO" w:bidi="en-US"/>
        </w:rPr>
        <w:t xml:space="preserve"> 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(90%) del personal técnico, operativo y profesional de origen 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colombiano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. </w:t>
      </w:r>
    </w:p>
    <w:p w14:paraId="3466BB2B" w14:textId="353FE153" w:rsidR="0041383D" w:rsidRPr="0078484A" w:rsidDel="00770647" w:rsidRDefault="0041383D" w:rsidP="0041383D">
      <w:pPr>
        <w:widowControl/>
        <w:autoSpaceDE/>
        <w:autoSpaceDN/>
        <w:adjustRightInd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El cumplimiento de esta obligación será acreditado </w:t>
      </w:r>
      <w:r w:rsidR="00EE15D3">
        <w:rPr>
          <w:rFonts w:ascii="Arial" w:eastAsia="Times New Roman" w:hAnsi="Arial" w:cs="Arial"/>
          <w:sz w:val="20"/>
          <w:szCs w:val="20"/>
          <w:lang w:val="es-CO" w:bidi="en-US"/>
        </w:rPr>
        <w:t xml:space="preserve">con la presentación de la oferta mediante 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>los documentos previstos en el</w:t>
      </w:r>
      <w:r w:rsidR="00EE15D3">
        <w:rPr>
          <w:rFonts w:ascii="Arial" w:eastAsia="Times New Roman" w:hAnsi="Arial" w:cs="Arial"/>
          <w:sz w:val="20"/>
          <w:szCs w:val="20"/>
          <w:lang w:val="es-CO" w:bidi="en-US"/>
        </w:rPr>
        <w:t xml:space="preserve"> pliego de condiciones</w:t>
      </w:r>
      <w:r w:rsidRPr="0041383D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. </w:t>
      </w:r>
      <w:r w:rsidRPr="0078484A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Adicionalmente, el </w:t>
      </w:r>
      <w:r w:rsidRPr="0078484A">
        <w:rPr>
          <w:rFonts w:ascii="Arial" w:eastAsia="Times New Roman" w:hAnsi="Arial" w:cs="Arial"/>
          <w:sz w:val="20"/>
          <w:szCs w:val="20"/>
          <w:lang w:val="es-CO" w:bidi="en-US"/>
        </w:rPr>
        <w:t>Contratista</w:t>
      </w:r>
      <w:r w:rsidRPr="0078484A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, a partir de </w:t>
      </w:r>
      <w:r w:rsidRPr="0078484A">
        <w:rPr>
          <w:rFonts w:ascii="Arial" w:eastAsia="Times New Roman" w:hAnsi="Arial" w:cs="Arial"/>
          <w:sz w:val="20"/>
          <w:szCs w:val="20"/>
          <w:lang w:val="es-CO" w:bidi="en-US"/>
        </w:rPr>
        <w:t xml:space="preserve">iniciar con </w:t>
      </w:r>
      <w:r w:rsidRPr="0078484A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la ejecución del contrato, deberá allegar mensualmente una declaración expedida por su representante </w:t>
      </w:r>
      <w:r w:rsidRPr="0078484A">
        <w:rPr>
          <w:rFonts w:ascii="Arial" w:eastAsia="Times New Roman" w:hAnsi="Arial" w:cs="Arial"/>
          <w:sz w:val="20"/>
          <w:szCs w:val="20"/>
          <w:lang w:val="es-CO" w:bidi="en-US"/>
        </w:rPr>
        <w:t xml:space="preserve">legal </w:t>
      </w:r>
      <w:r w:rsidRPr="0078484A" w:rsidDel="00770647">
        <w:rPr>
          <w:rFonts w:ascii="Arial" w:eastAsia="Times New Roman" w:hAnsi="Arial" w:cs="Arial"/>
          <w:sz w:val="20"/>
          <w:szCs w:val="20"/>
          <w:lang w:val="es-CO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64273357" w14:textId="77777777" w:rsidR="0041383D" w:rsidRPr="0041383D" w:rsidRDefault="0041383D" w:rsidP="0041383D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78484A">
        <w:rPr>
          <w:rFonts w:ascii="Arial" w:eastAsia="Times New Roman" w:hAnsi="Arial" w:cs="Arial"/>
          <w:sz w:val="20"/>
          <w:szCs w:val="20"/>
          <w:lang w:val="es-CO"/>
        </w:rPr>
        <w:t>Atentamente,</w:t>
      </w:r>
    </w:p>
    <w:p w14:paraId="6EB345E8" w14:textId="77777777" w:rsidR="0041383D" w:rsidRPr="0041383D" w:rsidRDefault="0041383D" w:rsidP="0041383D">
      <w:pPr>
        <w:widowControl/>
        <w:tabs>
          <w:tab w:val="left" w:pos="-142"/>
        </w:tabs>
        <w:spacing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proponente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6E8DCCA4" w14:textId="77777777" w:rsidR="0041383D" w:rsidRPr="0041383D" w:rsidRDefault="0041383D" w:rsidP="0041383D">
      <w:pPr>
        <w:widowControl/>
        <w:tabs>
          <w:tab w:val="left" w:pos="-142"/>
        </w:tabs>
        <w:spacing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representante legal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</w:t>
      </w:r>
    </w:p>
    <w:p w14:paraId="50F0970E" w14:textId="77777777" w:rsidR="0041383D" w:rsidRPr="0041383D" w:rsidRDefault="0041383D" w:rsidP="0041383D">
      <w:pPr>
        <w:widowControl/>
        <w:tabs>
          <w:tab w:val="left" w:pos="-142"/>
        </w:tabs>
        <w:spacing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C. C.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 de _______________</w:t>
      </w:r>
    </w:p>
    <w:p w14:paraId="38DFC815" w14:textId="77777777" w:rsidR="0041383D" w:rsidRPr="0041383D" w:rsidRDefault="0041383D" w:rsidP="0041383D">
      <w:pPr>
        <w:widowControl/>
        <w:tabs>
          <w:tab w:val="left" w:pos="-142"/>
        </w:tabs>
        <w:spacing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Dirección de correo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2083F97E" w14:textId="0E5CBFB2" w:rsidR="0041383D" w:rsidRPr="0041383D" w:rsidRDefault="0041383D" w:rsidP="0041383D">
      <w:pPr>
        <w:widowControl/>
        <w:tabs>
          <w:tab w:val="left" w:pos="-142"/>
        </w:tabs>
        <w:spacing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Correo electrónico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2CC2DB06" w14:textId="342A5FC1" w:rsidR="007B387B" w:rsidRPr="0041383D" w:rsidRDefault="007B387B" w:rsidP="0041383D">
      <w:bookmarkStart w:id="2" w:name="_GoBack"/>
      <w:bookmarkEnd w:id="2"/>
    </w:p>
    <w:sectPr w:rsidR="007B387B" w:rsidRPr="0041383D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F814D" w14:textId="77777777" w:rsidR="003B101F" w:rsidRDefault="003B101F" w:rsidP="007A1CB2">
      <w:r>
        <w:separator/>
      </w:r>
    </w:p>
  </w:endnote>
  <w:endnote w:type="continuationSeparator" w:id="0">
    <w:p w14:paraId="17704890" w14:textId="77777777" w:rsidR="003B101F" w:rsidRDefault="003B101F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3D401" w14:textId="77777777"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3FFEF0A4" wp14:editId="326289A3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90912" w14:textId="77777777"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94705B0" wp14:editId="04B1F1C1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14:paraId="4B6DE828" w14:textId="77777777"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Código Dane 15176  Código Postal 154640  Conmutador 7 26 2531</w:t>
    </w:r>
  </w:p>
  <w:p w14:paraId="52702098" w14:textId="77777777"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14:paraId="329F4DCC" w14:textId="77777777"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14:paraId="24785823" w14:textId="77777777"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970B1" w14:textId="77777777" w:rsidR="003B101F" w:rsidRDefault="003B101F" w:rsidP="007A1CB2">
      <w:r>
        <w:separator/>
      </w:r>
    </w:p>
  </w:footnote>
  <w:footnote w:type="continuationSeparator" w:id="0">
    <w:p w14:paraId="56548C62" w14:textId="77777777" w:rsidR="003B101F" w:rsidRDefault="003B101F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D69B" w14:textId="77777777"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14:paraId="3A5CFE36" w14:textId="77777777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14:paraId="0405D24D" w14:textId="77777777"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val="es-CO" w:eastAsia="es-CO"/>
            </w:rPr>
            <w:drawing>
              <wp:inline distT="0" distB="0" distL="0" distR="0" wp14:anchorId="7FB479AB" wp14:editId="49ACA1FC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14:paraId="6E618D37" w14:textId="77777777"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14:paraId="2F736E7E" w14:textId="77777777"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14:paraId="7A62A6D2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14:paraId="35A6B855" w14:textId="77777777"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7ECF2CF7" wp14:editId="6CFCF990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14:paraId="57FA5A09" w14:textId="77777777"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14:paraId="40BF9BB9" w14:textId="77777777" w:rsidTr="00F13D99">
      <w:trPr>
        <w:trHeight w:val="56"/>
      </w:trPr>
      <w:tc>
        <w:tcPr>
          <w:tcW w:w="650" w:type="pct"/>
          <w:vMerge/>
          <w:vAlign w:val="center"/>
        </w:tcPr>
        <w:p w14:paraId="1C912986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14:paraId="07F2AD3C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03EC8914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2453732C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14:paraId="30762D96" w14:textId="77777777"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14:paraId="76C30B23" w14:textId="77777777" w:rsidTr="00F13D99">
      <w:trPr>
        <w:trHeight w:val="187"/>
      </w:trPr>
      <w:tc>
        <w:tcPr>
          <w:tcW w:w="650" w:type="pct"/>
          <w:vMerge/>
          <w:vAlign w:val="center"/>
        </w:tcPr>
        <w:p w14:paraId="11C5E5F2" w14:textId="77777777"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14:paraId="7013314E" w14:textId="77777777"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14:paraId="2B57669D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53085074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14:paraId="01034D8F" w14:textId="77777777"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14:paraId="04E4663B" w14:textId="77777777" w:rsidTr="00F13D99">
      <w:trPr>
        <w:trHeight w:val="311"/>
      </w:trPr>
      <w:tc>
        <w:tcPr>
          <w:tcW w:w="650" w:type="pct"/>
          <w:vMerge/>
          <w:vAlign w:val="center"/>
        </w:tcPr>
        <w:p w14:paraId="338F33A7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14:paraId="17BD6F4D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5963AA73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14:paraId="5F8ED092" w14:textId="621E4534"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78484A">
            <w:rPr>
              <w:noProof/>
              <w:sz w:val="16"/>
              <w:szCs w:val="18"/>
              <w:lang w:val="es-CO"/>
            </w:rPr>
            <w:t>1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78484A">
            <w:rPr>
              <w:noProof/>
              <w:sz w:val="16"/>
              <w:szCs w:val="18"/>
              <w:lang w:val="es-CO"/>
            </w:rPr>
            <w:t>4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14:paraId="49329C35" w14:textId="77777777"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7" w15:restartNumberingAfterBreak="0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9" w15:restartNumberingAfterBreak="0">
    <w:nsid w:val="749243FF"/>
    <w:multiLevelType w:val="hybridMultilevel"/>
    <w:tmpl w:val="A15823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37"/>
    <w:rsid w:val="000235E3"/>
    <w:rsid w:val="0004788A"/>
    <w:rsid w:val="00072D79"/>
    <w:rsid w:val="000766F5"/>
    <w:rsid w:val="000A02F7"/>
    <w:rsid w:val="001373CD"/>
    <w:rsid w:val="001649B7"/>
    <w:rsid w:val="00181C94"/>
    <w:rsid w:val="001A60FB"/>
    <w:rsid w:val="001D2D64"/>
    <w:rsid w:val="001F417D"/>
    <w:rsid w:val="00273FC4"/>
    <w:rsid w:val="00275FCA"/>
    <w:rsid w:val="002A726D"/>
    <w:rsid w:val="002B01EC"/>
    <w:rsid w:val="002B4004"/>
    <w:rsid w:val="002B61C8"/>
    <w:rsid w:val="00333D88"/>
    <w:rsid w:val="00384F08"/>
    <w:rsid w:val="00394DC2"/>
    <w:rsid w:val="003B101F"/>
    <w:rsid w:val="003F1D45"/>
    <w:rsid w:val="00401D8C"/>
    <w:rsid w:val="0041383D"/>
    <w:rsid w:val="004C0DB4"/>
    <w:rsid w:val="004D5B13"/>
    <w:rsid w:val="005001C9"/>
    <w:rsid w:val="00504E12"/>
    <w:rsid w:val="00507D62"/>
    <w:rsid w:val="00570671"/>
    <w:rsid w:val="00575634"/>
    <w:rsid w:val="005A47FE"/>
    <w:rsid w:val="005C3F1C"/>
    <w:rsid w:val="005D5C29"/>
    <w:rsid w:val="005E103A"/>
    <w:rsid w:val="005E3C53"/>
    <w:rsid w:val="005F77A3"/>
    <w:rsid w:val="005F7D45"/>
    <w:rsid w:val="0065220F"/>
    <w:rsid w:val="00656742"/>
    <w:rsid w:val="006714A7"/>
    <w:rsid w:val="00692370"/>
    <w:rsid w:val="006C3C35"/>
    <w:rsid w:val="006D398D"/>
    <w:rsid w:val="00727F8D"/>
    <w:rsid w:val="007444E1"/>
    <w:rsid w:val="00761C82"/>
    <w:rsid w:val="00765A37"/>
    <w:rsid w:val="0078484A"/>
    <w:rsid w:val="00785335"/>
    <w:rsid w:val="007A1CB2"/>
    <w:rsid w:val="007B387B"/>
    <w:rsid w:val="007F613B"/>
    <w:rsid w:val="00836F39"/>
    <w:rsid w:val="00861C50"/>
    <w:rsid w:val="008C5FC0"/>
    <w:rsid w:val="008D0763"/>
    <w:rsid w:val="008E7AA9"/>
    <w:rsid w:val="00925FE9"/>
    <w:rsid w:val="009527B9"/>
    <w:rsid w:val="009A1805"/>
    <w:rsid w:val="00A22DD4"/>
    <w:rsid w:val="00A5738B"/>
    <w:rsid w:val="00AA1093"/>
    <w:rsid w:val="00AD2D7F"/>
    <w:rsid w:val="00AF6FAB"/>
    <w:rsid w:val="00B17F17"/>
    <w:rsid w:val="00B638C3"/>
    <w:rsid w:val="00B8678B"/>
    <w:rsid w:val="00C162A3"/>
    <w:rsid w:val="00C1670A"/>
    <w:rsid w:val="00C813B3"/>
    <w:rsid w:val="00CA5BC4"/>
    <w:rsid w:val="00CC126C"/>
    <w:rsid w:val="00CC645C"/>
    <w:rsid w:val="00CE0DF6"/>
    <w:rsid w:val="00CE2729"/>
    <w:rsid w:val="00CE60E2"/>
    <w:rsid w:val="00D74E3E"/>
    <w:rsid w:val="00DC61EB"/>
    <w:rsid w:val="00DD2B2D"/>
    <w:rsid w:val="00E5701C"/>
    <w:rsid w:val="00E92D37"/>
    <w:rsid w:val="00EE15D3"/>
    <w:rsid w:val="00EF3EC5"/>
    <w:rsid w:val="00EF7D69"/>
    <w:rsid w:val="00F00DE6"/>
    <w:rsid w:val="00F13D99"/>
    <w:rsid w:val="00F45AA9"/>
    <w:rsid w:val="00F5466A"/>
    <w:rsid w:val="00FD7995"/>
    <w:rsid w:val="00FE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EC6A4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39"/>
    <w:rsid w:val="007A1CB2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B2ECF2-33EC-4C23-B7A5-F4E8BC21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64</TotalTime>
  <Pages>4</Pages>
  <Words>932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Apoyocontra</cp:lastModifiedBy>
  <cp:revision>41</cp:revision>
  <dcterms:created xsi:type="dcterms:W3CDTF">2020-04-30T16:22:00Z</dcterms:created>
  <dcterms:modified xsi:type="dcterms:W3CDTF">2022-07-29T18:11:00Z</dcterms:modified>
</cp:coreProperties>
</file>