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2D5B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4CEC87" w14:textId="257F7FF0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B3702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2A1AC32C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FBE3770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4A89D0AE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1F61B655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029C8AE9" w14:textId="41C947D6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C678D2"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="005D084A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5D084A">
              <w:rPr>
                <w:rFonts w:ascii="Arial Narrow" w:hAnsi="Arial Narrow" w:cs="Tahoma"/>
                <w:b/>
                <w:sz w:val="22"/>
                <w:szCs w:val="22"/>
              </w:rPr>
              <w:t>1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C678D2">
              <w:rPr>
                <w:rFonts w:ascii="Arial Narrow" w:hAnsi="Arial Narrow" w:cs="Tahoma"/>
                <w:b/>
                <w:sz w:val="22"/>
                <w:szCs w:val="22"/>
              </w:rPr>
              <w:t>8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</w:p>
        </w:tc>
      </w:tr>
      <w:tr w:rsidR="00AA4417" w:rsidRPr="002829B7" w14:paraId="59C189F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24177A5B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33BDC90E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12D6E951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36A57088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0D78646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4723B1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1F31054F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5A329DAC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03DADA2A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03F0B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4AF7545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62D7C5DF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ACED58E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1CA8BF7A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BE35E63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5676FC33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10C6780D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8F83E3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1BE59B56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DB609E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BA74A9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5284FE3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53198B3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735FEA7F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5FF0498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334D8323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41B3FB94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0C736E8" w14:textId="77777777" w:rsidR="00A0725B" w:rsidRPr="00FC72E5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bCs/>
                <w:color w:val="000000"/>
                <w:sz w:val="24"/>
                <w:szCs w:val="24"/>
                <w:lang w:val="es-ES"/>
              </w:rPr>
            </w:pPr>
          </w:p>
          <w:p w14:paraId="65922976" w14:textId="68803929" w:rsidR="00AA4417" w:rsidRPr="00FC72E5" w:rsidRDefault="00A0725B" w:rsidP="00DE3734">
            <w:pPr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222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00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0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</w:p>
        </w:tc>
      </w:tr>
      <w:tr w:rsidR="00AA4417" w:rsidRPr="002829B7" w14:paraId="6BD66220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3FACA570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D539DB7" w14:textId="7A2C09BA" w:rsidR="00AA4417" w:rsidRPr="00FC72E5" w:rsidRDefault="00A0725B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/2022              </w:t>
            </w:r>
          </w:p>
        </w:tc>
      </w:tr>
      <w:tr w:rsidR="00B31047" w:rsidRPr="002829B7" w14:paraId="53C05AF7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1A7F4E01" w14:textId="77777777" w:rsidR="00B31047" w:rsidRPr="002829B7" w:rsidRDefault="00B31047" w:rsidP="00917C06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FECHA DE LEGALIZACIÓN Y PERFECCIONAMIENTO</w:t>
            </w:r>
            <w:r w:rsidR="00FA0DF2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E030E4" w14:textId="2B68A66C" w:rsidR="00B31047" w:rsidRPr="00FC72E5" w:rsidRDefault="0002099E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/202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           </w:t>
            </w:r>
          </w:p>
        </w:tc>
      </w:tr>
      <w:tr w:rsidR="00AA4417" w:rsidRPr="002829B7" w14:paraId="3072E7F8" w14:textId="77777777" w:rsidTr="0002099E">
        <w:trPr>
          <w:trHeight w:val="328"/>
        </w:trPr>
        <w:tc>
          <w:tcPr>
            <w:tcW w:w="3794" w:type="dxa"/>
            <w:shd w:val="clear" w:color="auto" w:fill="auto"/>
            <w:vAlign w:val="center"/>
          </w:tcPr>
          <w:p w14:paraId="156EA228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04F85A3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A0725B" w:rsidRPr="00A0725B" w14:paraId="00C3CBBE" w14:textId="77777777">
              <w:trPr>
                <w:trHeight w:val="95"/>
              </w:trPr>
              <w:tc>
                <w:tcPr>
                  <w:tcW w:w="2305" w:type="dxa"/>
                </w:tcPr>
                <w:p w14:paraId="15C6A565" w14:textId="5639934D" w:rsidR="00A0725B" w:rsidRPr="005C6782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AGFA GEVAERT COLOMBIA LTDA</w:t>
                  </w:r>
                  <w:r w:rsidR="00A0725B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726BE667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67D14FB9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4339DF59" w14:textId="77777777" w:rsidR="00AA4417" w:rsidRPr="002829B7" w:rsidRDefault="005B7C31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E3A3366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A0725B" w:rsidRPr="00917C06" w14:paraId="5DF57417" w14:textId="77777777">
              <w:trPr>
                <w:trHeight w:val="95"/>
              </w:trPr>
              <w:tc>
                <w:tcPr>
                  <w:tcW w:w="1617" w:type="dxa"/>
                </w:tcPr>
                <w:p w14:paraId="39D29045" w14:textId="336799A9" w:rsidR="00A0725B" w:rsidRPr="00917C06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830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.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041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824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</w:t>
                  </w:r>
                </w:p>
              </w:tc>
            </w:tr>
          </w:tbl>
          <w:p w14:paraId="2C738C12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8B3702" w14:paraId="4EF6FE25" w14:textId="77777777" w:rsidTr="00356FF2">
        <w:trPr>
          <w:trHeight w:val="766"/>
        </w:trPr>
        <w:tc>
          <w:tcPr>
            <w:tcW w:w="3794" w:type="dxa"/>
            <w:shd w:val="clear" w:color="auto" w:fill="auto"/>
            <w:vAlign w:val="center"/>
          </w:tcPr>
          <w:p w14:paraId="63EC6D75" w14:textId="77777777" w:rsidR="00AA4417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A61F8EB" w14:textId="77777777" w:rsidR="0002099E" w:rsidRDefault="0002099E" w:rsidP="0002099E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78"/>
            </w:tblGrid>
            <w:tr w:rsidR="0002099E" w14:paraId="3FD2DCC6" w14:textId="77777777">
              <w:trPr>
                <w:trHeight w:val="355"/>
              </w:trPr>
              <w:tc>
                <w:tcPr>
                  <w:tcW w:w="5178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0B9720D2" w14:textId="31A872F9" w:rsidR="0002099E" w:rsidRPr="0002099E" w:rsidRDefault="0002099E" w:rsidP="0002099E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02099E">
                    <w:rPr>
                      <w:sz w:val="20"/>
                      <w:szCs w:val="20"/>
                    </w:rPr>
                    <w:t xml:space="preserve">SUMINISTRO DE PLANCHAS ECOLOGICAS CON REVELADO ECOLOGICO EN PROCESADORA O REVELADAS EN IMPRESIÓN DE DIFERENTES MEDIDAS Y CALIBRES </w:t>
                  </w:r>
                </w:p>
              </w:tc>
            </w:tr>
          </w:tbl>
          <w:p w14:paraId="4A62E4F9" w14:textId="79CC36DF" w:rsidR="00AA4417" w:rsidRPr="00356FF2" w:rsidRDefault="00AA4417" w:rsidP="008B37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79B6F2C0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480BB89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9A77EC5" w14:textId="615F6A6B" w:rsidR="00AA4417" w:rsidRPr="00FC72E5" w:rsidRDefault="00917C06" w:rsidP="00917C06">
            <w:pPr>
              <w:rPr>
                <w:rFonts w:ascii="Arial Narrow" w:hAnsi="Arial Narrow" w:cs="Tahoma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AA4417" w:rsidRPr="002829B7" w14:paraId="4B342D61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A8BAFE0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PLAZO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E71597" w14:textId="17022371" w:rsidR="00AA441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 año</w:t>
            </w:r>
          </w:p>
        </w:tc>
      </w:tr>
      <w:tr w:rsidR="00B31047" w:rsidRPr="002829B7" w14:paraId="39E4C5E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BBDAED1" w14:textId="77777777" w:rsidR="00B31047" w:rsidRPr="002829B7" w:rsidRDefault="00B3104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6E853D4" w14:textId="5A34DE93" w:rsidR="00B3104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917C06" w:rsidRPr="00FC72E5">
              <w:rPr>
                <w:rFonts w:ascii="Arial Narrow" w:hAnsi="Arial Narrow" w:cs="Tahoma"/>
                <w:sz w:val="22"/>
                <w:szCs w:val="22"/>
              </w:rPr>
              <w:t xml:space="preserve"> Dia </w:t>
            </w:r>
            <w:r w:rsidR="00356FF2" w:rsidRPr="00FC72E5">
              <w:rPr>
                <w:rFonts w:ascii="Arial Narrow" w:hAnsi="Arial Narrow" w:cs="Tahoma"/>
                <w:sz w:val="22"/>
                <w:szCs w:val="22"/>
              </w:rPr>
              <w:t>Hábil</w:t>
            </w:r>
          </w:p>
        </w:tc>
      </w:tr>
      <w:tr w:rsidR="001B1563" w:rsidRPr="002829B7" w14:paraId="0D058115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88A141B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31FEB8" w14:textId="656E88B2" w:rsidR="001B1563" w:rsidRPr="00FC72E5" w:rsidRDefault="00917C06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/2022              </w:t>
            </w:r>
          </w:p>
        </w:tc>
      </w:tr>
      <w:tr w:rsidR="001B1563" w:rsidRPr="002829B7" w14:paraId="7DC80AC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735CAD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DE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B437A8" w14:textId="4C3920F5" w:rsidR="001B1563" w:rsidRPr="00FC72E5" w:rsidRDefault="0002099E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 xml:space="preserve">/2023             </w:t>
            </w:r>
          </w:p>
        </w:tc>
      </w:tr>
      <w:tr w:rsidR="001B1563" w:rsidRPr="002829B7" w14:paraId="13D4A50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E52AA4A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 xml:space="preserve">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45BE107" w14:textId="46B23916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34DE0F9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5FCBF56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>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E93486A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E092036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DBCA1D3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98EEAD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655BD6" w:rsidRPr="002829B7" w14:paraId="13939DC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F25AEC0" w14:textId="77777777" w:rsidR="00655BD6" w:rsidRPr="002829B7" w:rsidRDefault="00655BD6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3ADF4C3" w14:textId="77777777" w:rsidR="00655BD6" w:rsidRPr="002829B7" w:rsidRDefault="00655BD6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2119ADD2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712E1DCA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E95263E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39B9AF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0B2A0C1D" w14:textId="77777777" w:rsidTr="00DE3734">
        <w:tc>
          <w:tcPr>
            <w:tcW w:w="9394" w:type="dxa"/>
          </w:tcPr>
          <w:p w14:paraId="6AE91726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7F81B418" w14:textId="77777777" w:rsidTr="005C6782">
        <w:trPr>
          <w:trHeight w:val="731"/>
        </w:trPr>
        <w:tc>
          <w:tcPr>
            <w:tcW w:w="9394" w:type="dxa"/>
          </w:tcPr>
          <w:p w14:paraId="38A726A1" w14:textId="6C8CE45A" w:rsidR="00BE563C" w:rsidRPr="00766CDF" w:rsidRDefault="00917C06" w:rsidP="008B3702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</w:t>
            </w:r>
            <w:r w:rsidR="008B370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ó</w:t>
            </w: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 xml:space="preserve">n </w:t>
            </w:r>
          </w:p>
        </w:tc>
      </w:tr>
    </w:tbl>
    <w:p w14:paraId="2DE6F31B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AF72E7E" w14:textId="77777777" w:rsidTr="00DE3734">
        <w:tc>
          <w:tcPr>
            <w:tcW w:w="9394" w:type="dxa"/>
          </w:tcPr>
          <w:p w14:paraId="10092C5A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58DD8A08" w14:textId="77777777" w:rsidTr="00DE3734">
        <w:tc>
          <w:tcPr>
            <w:tcW w:w="9394" w:type="dxa"/>
          </w:tcPr>
          <w:p w14:paraId="07BF81A7" w14:textId="742152EB" w:rsidR="00744085" w:rsidRPr="00BE563C" w:rsidRDefault="00744085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6052EBF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3EEA43D7" w14:textId="77777777" w:rsidTr="00DE3734">
        <w:tc>
          <w:tcPr>
            <w:tcW w:w="9394" w:type="dxa"/>
          </w:tcPr>
          <w:p w14:paraId="4FDF270F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E51A1" w14:textId="77777777" w:rsidTr="00DE3734">
        <w:tc>
          <w:tcPr>
            <w:tcW w:w="9394" w:type="dxa"/>
          </w:tcPr>
          <w:p w14:paraId="3C395D55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34E7FD4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358AC90C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4B22654" w14:textId="77777777" w:rsidTr="00762C4D">
        <w:trPr>
          <w:trHeight w:val="515"/>
        </w:trPr>
        <w:tc>
          <w:tcPr>
            <w:tcW w:w="9933" w:type="dxa"/>
          </w:tcPr>
          <w:p w14:paraId="284FB3D1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57CC72EA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11753059" w14:textId="3D76F5E3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</w:t>
            </w:r>
          </w:p>
        </w:tc>
      </w:tr>
    </w:tbl>
    <w:p w14:paraId="596157C5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0670F577" w14:textId="5ECBB709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4839CE1A" w14:textId="6CA4A29F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2FF8C2D" w14:textId="20B148B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4C3FF21F" w14:textId="4C3864F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2A86C33B" w14:textId="0EFC844E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86C5DF6" w14:textId="405D4DA1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5677FA38" w14:textId="77777777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368581FD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240EB240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D8A3BF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54FE7235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62D90F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3C2AE776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61C3A21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0703B0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2C94C12D" w14:textId="01D6E324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721961D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292DC517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5BEEC571" w14:textId="147D0D4C" w:rsidR="007043FB" w:rsidRPr="00FC72E5" w:rsidRDefault="0002099E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7043FB" w:rsidRPr="007043FB" w14:paraId="036B528D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2CB03CA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515D4D4D" w14:textId="0C8DFDD2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43619FE2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74A9AF4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1427512B" w14:textId="7B46B8E2" w:rsidR="007043FB" w:rsidRPr="00FC72E5" w:rsidRDefault="0002099E" w:rsidP="00BC2248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5D084A">
              <w:rPr>
                <w:rFonts w:ascii="Arial Narrow" w:hAnsi="Arial Narrow" w:cs="Tahoma"/>
                <w:sz w:val="22"/>
                <w:szCs w:val="22"/>
              </w:rPr>
              <w:t>2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19</w:t>
            </w:r>
            <w:r w:rsidR="005E71A9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353</w:t>
            </w:r>
            <w:r w:rsidR="005E71A9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415</w:t>
            </w:r>
          </w:p>
        </w:tc>
      </w:tr>
      <w:tr w:rsidR="00E84D7F" w:rsidRPr="007043FB" w14:paraId="56AD4365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133F82F6" w14:textId="77777777" w:rsidR="00E84D7F" w:rsidRPr="007043FB" w:rsidRDefault="00E84D7F" w:rsidP="00E84D7F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068FD363" w14:textId="3F9B75F7" w:rsidR="00E84D7F" w:rsidRPr="00FC72E5" w:rsidRDefault="000611C4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5D084A">
              <w:rPr>
                <w:rFonts w:ascii="Arial Narrow" w:hAnsi="Arial Narrow" w:cs="Tahoma"/>
                <w:sz w:val="22"/>
                <w:szCs w:val="22"/>
              </w:rPr>
              <w:t>2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19</w:t>
            </w:r>
            <w:r w:rsidR="005D084A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353</w:t>
            </w:r>
            <w:r w:rsidR="005D084A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415</w:t>
            </w:r>
          </w:p>
        </w:tc>
      </w:tr>
      <w:tr w:rsidR="00E84D7F" w:rsidRPr="007043FB" w14:paraId="50F5B91B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FFF7001" w14:textId="77777777" w:rsidR="00E84D7F" w:rsidRPr="007043FB" w:rsidRDefault="00E84D7F" w:rsidP="00E84D7F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BFAFA3D0D267F42AA41E5ACB3DCA2AB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578A8F0" w14:textId="4712A134" w:rsidR="00E84D7F" w:rsidRPr="00FC72E5" w:rsidRDefault="00E84D7F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$</w:t>
            </w:r>
            <w:r w:rsidR="00FC72E5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40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646</w:t>
            </w:r>
            <w:r w:rsidR="0084039B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C678D2">
              <w:rPr>
                <w:rFonts w:ascii="Arial Narrow" w:hAnsi="Arial Narrow" w:cs="Tahoma"/>
                <w:sz w:val="22"/>
                <w:szCs w:val="22"/>
              </w:rPr>
              <w:t>585</w:t>
            </w:r>
          </w:p>
        </w:tc>
      </w:tr>
    </w:tbl>
    <w:p w14:paraId="7DCB2A4E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7622E8F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344F7A6F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818CB2A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1A36F81B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9D8E23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206B8A5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8A5DE3A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E4B35A1" w14:textId="5EC1A430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4125BF">
        <w:rPr>
          <w:rFonts w:ascii="Arial Narrow" w:hAnsi="Arial Narrow" w:cs="Tahoma"/>
          <w:b/>
          <w:bCs/>
          <w:sz w:val="22"/>
          <w:szCs w:val="22"/>
        </w:rPr>
        <w:t>3</w:t>
      </w:r>
      <w:r w:rsidR="005D084A">
        <w:rPr>
          <w:rFonts w:ascii="Arial Narrow" w:hAnsi="Arial Narrow" w:cs="Tahoma"/>
          <w:b/>
          <w:bCs/>
          <w:sz w:val="22"/>
          <w:szCs w:val="22"/>
        </w:rPr>
        <w:t>1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5E71A9">
        <w:rPr>
          <w:rFonts w:ascii="Arial Narrow" w:hAnsi="Arial Narrow" w:cs="Tahoma"/>
          <w:b/>
          <w:bCs/>
          <w:sz w:val="22"/>
          <w:szCs w:val="22"/>
        </w:rPr>
        <w:t>0</w:t>
      </w:r>
      <w:r w:rsidR="00C678D2">
        <w:rPr>
          <w:rFonts w:ascii="Arial Narrow" w:hAnsi="Arial Narrow" w:cs="Tahoma"/>
          <w:b/>
          <w:bCs/>
          <w:sz w:val="22"/>
          <w:szCs w:val="22"/>
        </w:rPr>
        <w:t>8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5E71A9">
        <w:rPr>
          <w:rFonts w:ascii="Arial Narrow" w:hAnsi="Arial Narrow" w:cs="Tahoma"/>
          <w:b/>
          <w:bCs/>
          <w:sz w:val="22"/>
          <w:szCs w:val="22"/>
        </w:rPr>
        <w:t>3</w:t>
      </w:r>
    </w:p>
    <w:p w14:paraId="5655442B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0250801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6412D714" wp14:editId="41D20CAE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D4CC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65E0660E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6CB8200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EB14019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20F4E8A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6E8E4C52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8A732" w14:textId="77777777" w:rsidR="004B0BC7" w:rsidRPr="00E6344B" w:rsidRDefault="004B0B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048B8F8E" w14:textId="77777777" w:rsidR="004B0BC7" w:rsidRPr="00E6344B" w:rsidRDefault="004B0B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0DD0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CC832" w14:textId="77777777" w:rsidR="004B0BC7" w:rsidRPr="00E6344B" w:rsidRDefault="004B0B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32295E93" w14:textId="77777777" w:rsidR="004B0BC7" w:rsidRPr="00E6344B" w:rsidRDefault="004B0BC7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7E6B34BA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07322A34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5699602D" wp14:editId="550B94CF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2A89C3AA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02242222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3F3E2FDE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FBF365C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759548AD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7B120C35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71D2BDED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4429126">
    <w:abstractNumId w:val="12"/>
  </w:num>
  <w:num w:numId="2" w16cid:durableId="722798826">
    <w:abstractNumId w:val="42"/>
  </w:num>
  <w:num w:numId="3" w16cid:durableId="596670411">
    <w:abstractNumId w:val="21"/>
  </w:num>
  <w:num w:numId="4" w16cid:durableId="171998042">
    <w:abstractNumId w:val="16"/>
  </w:num>
  <w:num w:numId="5" w16cid:durableId="355887907">
    <w:abstractNumId w:val="0"/>
  </w:num>
  <w:num w:numId="6" w16cid:durableId="1024214777">
    <w:abstractNumId w:val="24"/>
  </w:num>
  <w:num w:numId="7" w16cid:durableId="181017377">
    <w:abstractNumId w:val="31"/>
  </w:num>
  <w:num w:numId="8" w16cid:durableId="1416437577">
    <w:abstractNumId w:val="26"/>
  </w:num>
  <w:num w:numId="9" w16cid:durableId="23213116">
    <w:abstractNumId w:val="13"/>
  </w:num>
  <w:num w:numId="10" w16cid:durableId="2044861682">
    <w:abstractNumId w:val="18"/>
  </w:num>
  <w:num w:numId="11" w16cid:durableId="387732739">
    <w:abstractNumId w:val="22"/>
  </w:num>
  <w:num w:numId="12" w16cid:durableId="1303999431">
    <w:abstractNumId w:val="19"/>
  </w:num>
  <w:num w:numId="13" w16cid:durableId="71242456">
    <w:abstractNumId w:val="36"/>
  </w:num>
  <w:num w:numId="14" w16cid:durableId="32465262">
    <w:abstractNumId w:val="39"/>
  </w:num>
  <w:num w:numId="15" w16cid:durableId="1586721422">
    <w:abstractNumId w:val="27"/>
  </w:num>
  <w:num w:numId="16" w16cid:durableId="1603370605">
    <w:abstractNumId w:val="28"/>
  </w:num>
  <w:num w:numId="17" w16cid:durableId="300117673">
    <w:abstractNumId w:val="7"/>
  </w:num>
  <w:num w:numId="18" w16cid:durableId="1540123276">
    <w:abstractNumId w:val="32"/>
  </w:num>
  <w:num w:numId="19" w16cid:durableId="771314919">
    <w:abstractNumId w:val="30"/>
  </w:num>
  <w:num w:numId="20" w16cid:durableId="1637221691">
    <w:abstractNumId w:val="34"/>
  </w:num>
  <w:num w:numId="21" w16cid:durableId="376705027">
    <w:abstractNumId w:val="6"/>
  </w:num>
  <w:num w:numId="22" w16cid:durableId="2093551725">
    <w:abstractNumId w:val="2"/>
  </w:num>
  <w:num w:numId="23" w16cid:durableId="1985428293">
    <w:abstractNumId w:val="17"/>
  </w:num>
  <w:num w:numId="24" w16cid:durableId="990255187">
    <w:abstractNumId w:val="9"/>
  </w:num>
  <w:num w:numId="25" w16cid:durableId="245576201">
    <w:abstractNumId w:val="3"/>
  </w:num>
  <w:num w:numId="26" w16cid:durableId="1591039381">
    <w:abstractNumId w:val="43"/>
  </w:num>
  <w:num w:numId="27" w16cid:durableId="560018726">
    <w:abstractNumId w:val="15"/>
  </w:num>
  <w:num w:numId="28" w16cid:durableId="1447428431">
    <w:abstractNumId w:val="4"/>
  </w:num>
  <w:num w:numId="29" w16cid:durableId="1221944542">
    <w:abstractNumId w:val="37"/>
  </w:num>
  <w:num w:numId="30" w16cid:durableId="731973571">
    <w:abstractNumId w:val="20"/>
  </w:num>
  <w:num w:numId="31" w16cid:durableId="604311239">
    <w:abstractNumId w:val="10"/>
  </w:num>
  <w:num w:numId="32" w16cid:durableId="731276762">
    <w:abstractNumId w:val="38"/>
  </w:num>
  <w:num w:numId="33" w16cid:durableId="553548545">
    <w:abstractNumId w:val="14"/>
  </w:num>
  <w:num w:numId="34" w16cid:durableId="1298485250">
    <w:abstractNumId w:val="23"/>
  </w:num>
  <w:num w:numId="35" w16cid:durableId="1306743164">
    <w:abstractNumId w:val="8"/>
  </w:num>
  <w:num w:numId="36" w16cid:durableId="630326656">
    <w:abstractNumId w:val="33"/>
  </w:num>
  <w:num w:numId="37" w16cid:durableId="643656015">
    <w:abstractNumId w:val="5"/>
  </w:num>
  <w:num w:numId="38" w16cid:durableId="502234942">
    <w:abstractNumId w:val="35"/>
  </w:num>
  <w:num w:numId="39" w16cid:durableId="393286037">
    <w:abstractNumId w:val="1"/>
  </w:num>
  <w:num w:numId="40" w16cid:durableId="1231499317">
    <w:abstractNumId w:val="11"/>
  </w:num>
  <w:num w:numId="41" w16cid:durableId="386027532">
    <w:abstractNumId w:val="25"/>
  </w:num>
  <w:num w:numId="42" w16cid:durableId="206455168">
    <w:abstractNumId w:val="44"/>
  </w:num>
  <w:num w:numId="43" w16cid:durableId="1689023469">
    <w:abstractNumId w:val="41"/>
  </w:num>
  <w:num w:numId="44" w16cid:durableId="1014766035">
    <w:abstractNumId w:val="40"/>
  </w:num>
  <w:num w:numId="45" w16cid:durableId="129899258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099E"/>
    <w:rsid w:val="00022E51"/>
    <w:rsid w:val="000233B3"/>
    <w:rsid w:val="00023555"/>
    <w:rsid w:val="000256D7"/>
    <w:rsid w:val="00033581"/>
    <w:rsid w:val="00040A5B"/>
    <w:rsid w:val="000444D1"/>
    <w:rsid w:val="0004771C"/>
    <w:rsid w:val="00052830"/>
    <w:rsid w:val="00055558"/>
    <w:rsid w:val="000611C4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4236"/>
    <w:rsid w:val="00297AD0"/>
    <w:rsid w:val="002A0BD8"/>
    <w:rsid w:val="002A2878"/>
    <w:rsid w:val="002A4DBA"/>
    <w:rsid w:val="002C05B3"/>
    <w:rsid w:val="002C2D94"/>
    <w:rsid w:val="002D2B09"/>
    <w:rsid w:val="002E351B"/>
    <w:rsid w:val="002E7872"/>
    <w:rsid w:val="002F6205"/>
    <w:rsid w:val="0030504E"/>
    <w:rsid w:val="003114C2"/>
    <w:rsid w:val="00314949"/>
    <w:rsid w:val="0031514B"/>
    <w:rsid w:val="003173C4"/>
    <w:rsid w:val="00320BB9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56FF2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6F9"/>
    <w:rsid w:val="00406BEA"/>
    <w:rsid w:val="004125BF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B0BC7"/>
    <w:rsid w:val="004B2FB2"/>
    <w:rsid w:val="004B4D1D"/>
    <w:rsid w:val="004B5665"/>
    <w:rsid w:val="004C4C4C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7F72"/>
    <w:rsid w:val="0057090D"/>
    <w:rsid w:val="005749F8"/>
    <w:rsid w:val="00583339"/>
    <w:rsid w:val="00592FF8"/>
    <w:rsid w:val="005B5EEC"/>
    <w:rsid w:val="005B7C31"/>
    <w:rsid w:val="005C52AB"/>
    <w:rsid w:val="005C6782"/>
    <w:rsid w:val="005D077E"/>
    <w:rsid w:val="005D084A"/>
    <w:rsid w:val="005D08BE"/>
    <w:rsid w:val="005D14ED"/>
    <w:rsid w:val="005D2165"/>
    <w:rsid w:val="005D3FAC"/>
    <w:rsid w:val="005E40E0"/>
    <w:rsid w:val="005E65D3"/>
    <w:rsid w:val="005E70CF"/>
    <w:rsid w:val="005E71A9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46E7"/>
    <w:rsid w:val="006F5BA2"/>
    <w:rsid w:val="007043FB"/>
    <w:rsid w:val="00704620"/>
    <w:rsid w:val="00711E88"/>
    <w:rsid w:val="00723DAD"/>
    <w:rsid w:val="007240EB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5AE9"/>
    <w:rsid w:val="008025BE"/>
    <w:rsid w:val="00815FB0"/>
    <w:rsid w:val="008169CA"/>
    <w:rsid w:val="00822CD1"/>
    <w:rsid w:val="00825EBD"/>
    <w:rsid w:val="008262EA"/>
    <w:rsid w:val="0084039B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3702"/>
    <w:rsid w:val="008B433B"/>
    <w:rsid w:val="008B4470"/>
    <w:rsid w:val="008C1B99"/>
    <w:rsid w:val="008D44AF"/>
    <w:rsid w:val="008D5CD8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4D36"/>
    <w:rsid w:val="0097539F"/>
    <w:rsid w:val="009774D5"/>
    <w:rsid w:val="00987444"/>
    <w:rsid w:val="00993CF7"/>
    <w:rsid w:val="009A1B22"/>
    <w:rsid w:val="009A7C02"/>
    <w:rsid w:val="009B5099"/>
    <w:rsid w:val="009B73D4"/>
    <w:rsid w:val="009C1022"/>
    <w:rsid w:val="009D0E0A"/>
    <w:rsid w:val="009D4465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78EB"/>
    <w:rsid w:val="00A7565F"/>
    <w:rsid w:val="00A802F1"/>
    <w:rsid w:val="00AA4417"/>
    <w:rsid w:val="00AA582E"/>
    <w:rsid w:val="00AB29E3"/>
    <w:rsid w:val="00AB514C"/>
    <w:rsid w:val="00AB5EB6"/>
    <w:rsid w:val="00AB792D"/>
    <w:rsid w:val="00AC161A"/>
    <w:rsid w:val="00AC45C6"/>
    <w:rsid w:val="00AD0188"/>
    <w:rsid w:val="00AD0F99"/>
    <w:rsid w:val="00AD1A57"/>
    <w:rsid w:val="00AD1EEB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588F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1913"/>
    <w:rsid w:val="00BC2248"/>
    <w:rsid w:val="00BC2E66"/>
    <w:rsid w:val="00BC5A8B"/>
    <w:rsid w:val="00BC5E55"/>
    <w:rsid w:val="00BD7E04"/>
    <w:rsid w:val="00BE563C"/>
    <w:rsid w:val="00C00FB4"/>
    <w:rsid w:val="00C0504E"/>
    <w:rsid w:val="00C0627A"/>
    <w:rsid w:val="00C13C38"/>
    <w:rsid w:val="00C14260"/>
    <w:rsid w:val="00C2376E"/>
    <w:rsid w:val="00C24484"/>
    <w:rsid w:val="00C2750F"/>
    <w:rsid w:val="00C27AAF"/>
    <w:rsid w:val="00C32F7A"/>
    <w:rsid w:val="00C3716B"/>
    <w:rsid w:val="00C620C6"/>
    <w:rsid w:val="00C678D2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7CAD"/>
    <w:rsid w:val="00E71A89"/>
    <w:rsid w:val="00E71C48"/>
    <w:rsid w:val="00E84D7F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E6B02"/>
    <w:rsid w:val="00EF4160"/>
    <w:rsid w:val="00EF56B6"/>
    <w:rsid w:val="00F030BA"/>
    <w:rsid w:val="00F145D2"/>
    <w:rsid w:val="00F20B59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C72E5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735CCC"/>
  <w15:docId w15:val="{E1BD5FE0-317D-D04C-A82E-6DF2721A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  <w:docPart>
      <w:docPartPr>
        <w:name w:val="DBFAFA3D0D267F42AA41E5ACB3DCA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D6FBD-A1C1-5D42-A8DA-ED2D5B4E73E3}"/>
      </w:docPartPr>
      <w:docPartBody>
        <w:p w:rsidR="000A765C" w:rsidRDefault="00C279F6" w:rsidP="00C279F6">
          <w:pPr>
            <w:pStyle w:val="DBFAFA3D0D267F42AA41E5ACB3DCA2AB"/>
          </w:pPr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01F5F"/>
    <w:rsid w:val="000319C9"/>
    <w:rsid w:val="00062FED"/>
    <w:rsid w:val="000A765C"/>
    <w:rsid w:val="000E4F3B"/>
    <w:rsid w:val="00115EF6"/>
    <w:rsid w:val="0017123E"/>
    <w:rsid w:val="00172FC2"/>
    <w:rsid w:val="00174E39"/>
    <w:rsid w:val="002D6EAD"/>
    <w:rsid w:val="003033E1"/>
    <w:rsid w:val="00303D3F"/>
    <w:rsid w:val="00322BF8"/>
    <w:rsid w:val="00361B73"/>
    <w:rsid w:val="004152D4"/>
    <w:rsid w:val="00536CBA"/>
    <w:rsid w:val="005861B0"/>
    <w:rsid w:val="0070648B"/>
    <w:rsid w:val="007560F0"/>
    <w:rsid w:val="007665F1"/>
    <w:rsid w:val="007A1E4D"/>
    <w:rsid w:val="007D25DA"/>
    <w:rsid w:val="00803D3D"/>
    <w:rsid w:val="00867FCC"/>
    <w:rsid w:val="008A66CF"/>
    <w:rsid w:val="00916E3F"/>
    <w:rsid w:val="009478E3"/>
    <w:rsid w:val="00995A5F"/>
    <w:rsid w:val="009A0CB5"/>
    <w:rsid w:val="00B47BB1"/>
    <w:rsid w:val="00B70C32"/>
    <w:rsid w:val="00BB1F43"/>
    <w:rsid w:val="00BC6144"/>
    <w:rsid w:val="00BD1043"/>
    <w:rsid w:val="00C279F6"/>
    <w:rsid w:val="00C458C9"/>
    <w:rsid w:val="00CD3B8A"/>
    <w:rsid w:val="00CF5E52"/>
    <w:rsid w:val="00D36B0D"/>
    <w:rsid w:val="00DE4128"/>
    <w:rsid w:val="00E93BBD"/>
    <w:rsid w:val="00EE3879"/>
    <w:rsid w:val="00F1350D"/>
    <w:rsid w:val="00F17592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765C"/>
    <w:rPr>
      <w:color w:val="808080"/>
    </w:rPr>
  </w:style>
  <w:style w:type="paragraph" w:customStyle="1" w:styleId="DBFAFA3D0D267F42AA41E5ACB3DCA2AB">
    <w:name w:val="DBFAFA3D0D267F42AA41E5ACB3DCA2AB"/>
    <w:rsid w:val="00C279F6"/>
    <w:pPr>
      <w:spacing w:after="0" w:line="240" w:lineRule="auto"/>
    </w:pPr>
    <w:rPr>
      <w:sz w:val="24"/>
      <w:szCs w:val="24"/>
      <w:lang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0</TotalTime>
  <Pages>3</Pages>
  <Words>458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2023-09-26T12:24:00Z</dcterms:created>
  <dcterms:modified xsi:type="dcterms:W3CDTF">2023-09-26T12:24:00Z</dcterms:modified>
</cp:coreProperties>
</file>