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E2CF3" w14:textId="77777777" w:rsidR="00B61F56" w:rsidRDefault="00B61F56" w:rsidP="00B61F56">
      <w:pPr>
        <w:widowControl/>
        <w:tabs>
          <w:tab w:val="left" w:pos="-142"/>
        </w:tabs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</w:p>
    <w:p w14:paraId="5BF5E055" w14:textId="0C5B4FEB" w:rsidR="00B61F56" w:rsidRDefault="00B61F56" w:rsidP="00B61F56">
      <w:pPr>
        <w:widowControl/>
        <w:tabs>
          <w:tab w:val="left" w:pos="-142"/>
        </w:tabs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CO"/>
        </w:rPr>
        <w:t xml:space="preserve">ANEXO No. </w:t>
      </w:r>
      <w:r w:rsidR="00D8086B">
        <w:rPr>
          <w:rFonts w:ascii="Arial" w:eastAsia="Times New Roman" w:hAnsi="Arial" w:cs="Arial"/>
          <w:b/>
          <w:bCs/>
          <w:sz w:val="20"/>
          <w:szCs w:val="20"/>
          <w:lang w:val="es-CO"/>
        </w:rPr>
        <w:t>0</w:t>
      </w:r>
      <w:r>
        <w:rPr>
          <w:rFonts w:ascii="Arial" w:eastAsia="Times New Roman" w:hAnsi="Arial" w:cs="Arial"/>
          <w:b/>
          <w:bCs/>
          <w:sz w:val="20"/>
          <w:szCs w:val="20"/>
          <w:lang w:val="es-CO"/>
        </w:rPr>
        <w:t>5</w:t>
      </w:r>
    </w:p>
    <w:p w14:paraId="02ABFD9E" w14:textId="77777777" w:rsidR="00B61F56" w:rsidRPr="0041383D" w:rsidRDefault="00B61F56" w:rsidP="00B61F56">
      <w:pPr>
        <w:widowControl/>
        <w:tabs>
          <w:tab w:val="left" w:pos="-142"/>
        </w:tabs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CO"/>
        </w:rPr>
        <w:t>APOYO A LA</w:t>
      </w:r>
      <w:r w:rsidRPr="0041383D">
        <w:rPr>
          <w:rFonts w:ascii="Arial" w:eastAsia="Times New Roman" w:hAnsi="Arial" w:cs="Arial"/>
          <w:b/>
          <w:bCs/>
          <w:sz w:val="20"/>
          <w:szCs w:val="20"/>
          <w:lang w:val="es-CO"/>
        </w:rPr>
        <w:t xml:space="preserve"> INDUSTRIA NACIONAL</w:t>
      </w:r>
    </w:p>
    <w:p w14:paraId="1B2D369F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</w:p>
    <w:p w14:paraId="3095294A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</w:rPr>
        <w:t xml:space="preserve"> PROMOCIÓN DE SERVICIOS NACIONALES O CON TRATO NACIONAL</w:t>
      </w:r>
    </w:p>
    <w:p w14:paraId="655DB6D9" w14:textId="77777777" w:rsidR="00B61F56" w:rsidRPr="0041383D" w:rsidRDefault="00B61F56" w:rsidP="00B61F56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 w:rsidDel="00E3109C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[Este Formato 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ÚNICAMENTE</w:t>
      </w:r>
      <w:r w:rsidRPr="0041383D" w:rsidDel="00E3109C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debe ser diligenciado por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los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 </w:t>
      </w:r>
      <w:r w:rsidRPr="0041383D" w:rsidDel="00E3109C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Proponentes nacionales o extranjeros con trato nacional, o los Proponentes Plurales integrados por estos.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En ningún caso el Formato debe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diligenciarse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 por los Proponentes extranjeros sin derecho a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t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rato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n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acional que opten por el puntaje correspondiente a 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 xml:space="preserve">la </w:t>
      </w:r>
      <w:r w:rsidRPr="0041383D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incorporación de componente nacional en servicios extranjeros</w:t>
      </w:r>
      <w:r w:rsidRPr="0041383D">
        <w:rPr>
          <w:rFonts w:ascii="Arial" w:eastAsia="Times New Roman" w:hAnsi="Arial" w:cs="Times New Roman"/>
          <w:sz w:val="20"/>
          <w:szCs w:val="20"/>
          <w:highlight w:val="lightGray"/>
          <w:lang w:val="es-CO"/>
        </w:rPr>
        <w:t>]</w:t>
      </w:r>
      <w:r w:rsidRPr="0041383D" w:rsidDel="00E15661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 </w:t>
      </w:r>
    </w:p>
    <w:p w14:paraId="573CA129" w14:textId="77777777" w:rsidR="00B61F56" w:rsidRPr="0041383D" w:rsidRDefault="00B61F56" w:rsidP="00B61F56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</w:p>
    <w:p w14:paraId="4BFF852D" w14:textId="77777777" w:rsidR="00B61F56" w:rsidRPr="0041383D" w:rsidRDefault="00B61F56" w:rsidP="00B61F56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Señores</w:t>
      </w:r>
    </w:p>
    <w:p w14:paraId="24A4DCAD" w14:textId="77777777" w:rsidR="00B61F56" w:rsidRPr="0041383D" w:rsidRDefault="00B61F56" w:rsidP="00B61F56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/>
        </w:rPr>
        <w:t>[NOMBRE DE LA ENTIDAD]</w:t>
      </w:r>
    </w:p>
    <w:p w14:paraId="63B29DB4" w14:textId="77777777" w:rsidR="00B61F56" w:rsidRPr="0041383D" w:rsidRDefault="00B61F56" w:rsidP="00B61F56">
      <w:pPr>
        <w:widowControl/>
        <w:tabs>
          <w:tab w:val="left" w:pos="-142"/>
          <w:tab w:val="center" w:pos="4419"/>
        </w:tabs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 xml:space="preserve">[Dirección de la Entidad] </w:t>
      </w:r>
    </w:p>
    <w:p w14:paraId="5658FFD2" w14:textId="77777777" w:rsidR="00B61F56" w:rsidRPr="0041383D" w:rsidRDefault="00B61F56" w:rsidP="00B61F56">
      <w:pPr>
        <w:widowControl/>
        <w:tabs>
          <w:tab w:val="left" w:pos="-142"/>
        </w:tabs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[Ciudad]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</w:t>
      </w:r>
    </w:p>
    <w:p w14:paraId="2F5AF7AD" w14:textId="77777777" w:rsidR="00B61F56" w:rsidRPr="0041383D" w:rsidRDefault="00B61F56" w:rsidP="00B61F56">
      <w:pPr>
        <w:widowControl/>
        <w:numPr>
          <w:ilvl w:val="12"/>
          <w:numId w:val="0"/>
        </w:numPr>
        <w:autoSpaceDE/>
        <w:autoSpaceDN/>
        <w:adjustRightInd/>
        <w:spacing w:before="120" w:after="120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/>
        </w:rPr>
      </w:pPr>
    </w:p>
    <w:p w14:paraId="4FDC8043" w14:textId="77777777" w:rsidR="00B61F56" w:rsidRDefault="00B61F56" w:rsidP="00B61F56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b/>
          <w:bCs/>
          <w:sz w:val="20"/>
          <w:szCs w:val="20"/>
          <w:lang w:val="es-CO"/>
        </w:rPr>
        <w:t>REFERENCIA: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</w:r>
      <w:bookmarkStart w:id="0" w:name="_Hlk511125090"/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Proceso de Contratación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[Incluir número del Proceso de Contratación]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, en adelante el “Proceso de Contratación” </w:t>
      </w:r>
      <w:bookmarkEnd w:id="0"/>
    </w:p>
    <w:p w14:paraId="59317111" w14:textId="77777777" w:rsidR="00B61F56" w:rsidRPr="0041383D" w:rsidRDefault="00B61F56" w:rsidP="00B61F56">
      <w:pPr>
        <w:widowControl/>
        <w:tabs>
          <w:tab w:val="left" w:pos="-142"/>
        </w:tabs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/>
        </w:rPr>
      </w:pPr>
    </w:p>
    <w:p w14:paraId="58CB7423" w14:textId="77777777" w:rsidR="00B61F56" w:rsidRPr="0041383D" w:rsidRDefault="00B61F56" w:rsidP="00B61F56">
      <w:pPr>
        <w:widowControl/>
        <w:autoSpaceDE/>
        <w:autoSpaceDN/>
        <w:adjustRightInd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Objeto: </w:t>
      </w:r>
    </w:p>
    <w:p w14:paraId="10335030" w14:textId="77777777" w:rsidR="00B61F56" w:rsidRPr="0041383D" w:rsidRDefault="00B61F56" w:rsidP="00B61F56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bookmarkStart w:id="1" w:name="_Hlk511125131"/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[Incluir cuando el proceso es estructurado por lotes o grupos]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Lote: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el lote o lotes a los cuales se presenta oferta.]</w:t>
      </w:r>
    </w:p>
    <w:p w14:paraId="1B980360" w14:textId="77777777" w:rsidR="00B61F56" w:rsidRPr="0041383D" w:rsidRDefault="00B61F56" w:rsidP="00B61F56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31C64DB9" w14:textId="77777777" w:rsidR="00B61F56" w:rsidRPr="0041383D" w:rsidRDefault="00B61F56" w:rsidP="00B61F56">
      <w:pPr>
        <w:widowControl/>
        <w:spacing w:before="120" w:after="24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Estimados señores:</w:t>
      </w:r>
    </w:p>
    <w:p w14:paraId="1FA06F80" w14:textId="77777777" w:rsidR="00B61F56" w:rsidRPr="0041383D" w:rsidRDefault="00B61F56" w:rsidP="00B61F56">
      <w:pPr>
        <w:widowControl/>
        <w:spacing w:before="120" w:after="24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fldChar w:fldCharType="begin"/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instrText xml:space="preserve"> MACROBUTTON  AbrirEspacioPárrafo "[Nombre del representante legal del Proponente]" </w:instrTex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fldChar w:fldCharType="end"/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en mi calidad de representante legal de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[Nombre del Proponente - persona jurídica]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o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[Nombre del Proponente- persona natural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] o [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Nombre del representante del Proponente Plural]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 xml:space="preserve"> en adelante el “Proponente”, presento ofrecimiento optando por el puntaje por apoyo a la industria nacional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 por la prestación de 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Servicios N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acionales o con 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T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rato 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>N</w:t>
      </w:r>
      <w:r w:rsidRPr="0041383D" w:rsidDel="001445B9">
        <w:rPr>
          <w:rFonts w:ascii="Arial" w:eastAsia="Times New Roman" w:hAnsi="Arial" w:cs="Arial"/>
          <w:sz w:val="20"/>
          <w:szCs w:val="20"/>
          <w:lang w:val="es-CO"/>
        </w:rPr>
        <w:t xml:space="preserve">acional. </w:t>
      </w:r>
    </w:p>
    <w:p w14:paraId="68E24B4D" w14:textId="77777777" w:rsidR="00B61F56" w:rsidRPr="0041383D" w:rsidRDefault="00B61F56" w:rsidP="00B61F56">
      <w:pPr>
        <w:widowControl/>
        <w:autoSpaceDE/>
        <w:autoSpaceDN/>
        <w:adjustRightInd/>
        <w:spacing w:before="120" w:after="160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</w:pP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>[</w:t>
      </w:r>
      <w:r w:rsidRPr="0041383D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/>
        </w:rPr>
        <w:t>Opción 1.</w:t>
      </w: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 xml:space="preserve"> Incorporar para el caso de (i) los Proponentes nacionales, (</w:t>
      </w:r>
      <w:proofErr w:type="spellStart"/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>ii</w:t>
      </w:r>
      <w:proofErr w:type="spellEnd"/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>) los extranjeros con derecho a trato nacional, o (</w:t>
      </w:r>
      <w:proofErr w:type="spellStart"/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>iii</w:t>
      </w:r>
      <w:proofErr w:type="spellEnd"/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 xml:space="preserve">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4C6FC5F4" w14:textId="04860347" w:rsidR="00B61F56" w:rsidRPr="0041383D" w:rsidRDefault="00B61F56" w:rsidP="00B61F56">
      <w:pPr>
        <w:widowControl/>
        <w:autoSpaceDE/>
        <w:autoSpaceDN/>
        <w:adjustRightInd/>
        <w:spacing w:before="120" w:after="160"/>
        <w:jc w:val="both"/>
        <w:rPr>
          <w:rFonts w:ascii="Arial Narrow" w:eastAsia="Times New Roman" w:hAnsi="Arial Narrow" w:cs="Arial"/>
          <w:i/>
          <w:color w:val="000000"/>
          <w:sz w:val="22"/>
          <w:szCs w:val="22"/>
          <w:lang w:val="es-CO" w:eastAsia="en-US"/>
        </w:rPr>
      </w:pP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</w:t>
      </w:r>
      <w:r w:rsidR="002C1539">
        <w:rPr>
          <w:rFonts w:ascii="Arial" w:eastAsia="Times New Roman" w:hAnsi="Arial" w:cs="Arial"/>
          <w:sz w:val="20"/>
          <w:szCs w:val="20"/>
          <w:lang w:val="es-CO" w:bidi="en-US"/>
        </w:rPr>
        <w:t>el</w:t>
      </w:r>
      <w:r w:rsidR="002C1539" w:rsidRPr="002C1539">
        <w:rPr>
          <w:rFonts w:ascii="Arial" w:eastAsia="Times New Roman" w:hAnsi="Arial" w:cs="Arial"/>
          <w:sz w:val="20"/>
          <w:szCs w:val="20"/>
          <w:lang w:val="es-CO" w:bidi="en-US"/>
        </w:rPr>
        <w:t xml:space="preserve"> cuarenta por ciento (40%) 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>del total del personal requerido para el cumplimiento del Contrato, de conformidad con el tercer inciso del artículo 2.2.1.2.4.2.9. del Decreto 1082 de 2015.</w:t>
      </w:r>
      <w:r w:rsidRPr="0041383D">
        <w:rPr>
          <w:rFonts w:ascii="Arial Narrow" w:eastAsia="Times New Roman" w:hAnsi="Arial Narrow" w:cs="Arial"/>
          <w:i/>
          <w:color w:val="000000"/>
          <w:sz w:val="22"/>
          <w:szCs w:val="22"/>
          <w:lang w:val="es-CO" w:eastAsia="en-US"/>
        </w:rPr>
        <w:t xml:space="preserve"> </w:t>
      </w:r>
    </w:p>
    <w:p w14:paraId="54DEF0E8" w14:textId="77777777" w:rsidR="00B61F56" w:rsidRDefault="00B61F56" w:rsidP="00B61F56">
      <w:pPr>
        <w:widowControl/>
        <w:autoSpaceDE/>
        <w:autoSpaceDN/>
        <w:adjustRightInd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</w:p>
    <w:p w14:paraId="07CCD8EA" w14:textId="77777777" w:rsidR="00B61F56" w:rsidRPr="0041383D" w:rsidRDefault="00B61F56" w:rsidP="00B61F56">
      <w:pPr>
        <w:widowControl/>
        <w:autoSpaceDE/>
        <w:autoSpaceDN/>
        <w:adjustRightInd/>
        <w:spacing w:before="120"/>
        <w:jc w:val="both"/>
        <w:rPr>
          <w:rFonts w:ascii="Arial" w:eastAsia="Times New Roman" w:hAnsi="Arial" w:cs="Arial"/>
          <w:color w:val="000000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>[</w:t>
      </w:r>
      <w:r w:rsidRPr="0041383D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/>
        </w:rPr>
        <w:t>Opción 2.</w:t>
      </w:r>
      <w:r w:rsidRPr="0041383D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58AA3A4F" w14:textId="77777777" w:rsidR="00B61F56" w:rsidRPr="0041383D" w:rsidRDefault="00B61F56" w:rsidP="00B61F56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 w:bidi="en-US"/>
        </w:rPr>
      </w:pP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lastRenderedPageBreak/>
        <w:t xml:space="preserve">Manifiesto que los servicios ofrecidos para la eventual ejecución del objeto contractual son originarios de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nombre del país de origen de los servicios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], país con el que la República de Colombia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si: A) tiene vigente un Acuerdo Comercial B) ha certificado Trato Nacional por reciprocidad; o C) se trata de un país miembro de la Comunidad Andina de Naciones]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>.</w:t>
      </w:r>
    </w:p>
    <w:p w14:paraId="158BD679" w14:textId="77777777" w:rsidR="00B61F56" w:rsidRPr="0041383D" w:rsidRDefault="00B61F56" w:rsidP="00B61F56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</w:pP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A efectos de demostrar el origen de los servicios, me acojo a la regla de origen prevista en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[Indicar el instrumento jurídico o comercial en el que se regula la regla de origen del correspondiente país]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, para lo cual adjunto la siguiente documentación: 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 xml:space="preserve">[Señalar anexos al </w:t>
      </w:r>
      <w:r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presente anexo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  <w:t>, requeridos para demostrar el origen de los servicios en el correspondiente país]</w:t>
      </w:r>
      <w:r w:rsidRPr="0041383D">
        <w:rPr>
          <w:rFonts w:ascii="Arial" w:eastAsia="Times New Roman" w:hAnsi="Arial" w:cs="Arial"/>
          <w:sz w:val="20"/>
          <w:szCs w:val="20"/>
          <w:lang w:val="es-CO" w:bidi="en-US"/>
        </w:rPr>
        <w:t xml:space="preserve">. </w:t>
      </w:r>
    </w:p>
    <w:p w14:paraId="30AF9768" w14:textId="77777777" w:rsidR="00B61F56" w:rsidRPr="0041383D" w:rsidRDefault="00B61F56" w:rsidP="00B61F56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bidi="en-US"/>
        </w:rPr>
      </w:pPr>
    </w:p>
    <w:bookmarkEnd w:id="1"/>
    <w:p w14:paraId="5B503424" w14:textId="77777777" w:rsidR="00B61F56" w:rsidRPr="0041383D" w:rsidRDefault="00B61F56" w:rsidP="00B61F56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Atentamente,</w:t>
      </w:r>
    </w:p>
    <w:p w14:paraId="2EED2E3C" w14:textId="77777777" w:rsidR="00B61F56" w:rsidRPr="0041383D" w:rsidRDefault="00B61F56" w:rsidP="00B61F56">
      <w:pPr>
        <w:widowControl/>
        <w:autoSpaceDE/>
        <w:autoSpaceDN/>
        <w:adjustRightInd/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5C136F83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Nombre del proponente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70A9EBDF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Nombre del representante legal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</w:t>
      </w:r>
    </w:p>
    <w:p w14:paraId="41CAD0CF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C. C.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 de _______________</w:t>
      </w:r>
    </w:p>
    <w:p w14:paraId="1CB96659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Dirección de correo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0F98334F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Correo electrónico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5CF52268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Ciudad</w:t>
      </w:r>
      <w:r w:rsidRPr="0041383D">
        <w:rPr>
          <w:rFonts w:ascii="Arial" w:eastAsia="Times New Roman" w:hAnsi="Arial" w:cs="Arial"/>
          <w:sz w:val="20"/>
          <w:szCs w:val="20"/>
          <w:lang w:val="es-CO"/>
        </w:rPr>
        <w:tab/>
        <w:t>_______________________________________</w:t>
      </w:r>
    </w:p>
    <w:p w14:paraId="4335DF46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04C36510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5708C81D" w14:textId="77777777" w:rsidR="00B61F56" w:rsidRPr="0041383D" w:rsidRDefault="00B61F56" w:rsidP="00B61F56">
      <w:pPr>
        <w:widowControl/>
        <w:tabs>
          <w:tab w:val="left" w:pos="-142"/>
        </w:tabs>
        <w:spacing w:before="120" w:after="120"/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06F1EE4F" w14:textId="77777777" w:rsidR="00B61F56" w:rsidRPr="0041383D" w:rsidRDefault="00B61F56" w:rsidP="00B61F56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lang w:val="es-CO"/>
        </w:rPr>
        <w:t>___________________________________________________</w:t>
      </w:r>
    </w:p>
    <w:p w14:paraId="0A500426" w14:textId="77777777" w:rsidR="00B61F56" w:rsidRPr="0041383D" w:rsidRDefault="00B61F56" w:rsidP="00B61F56">
      <w:pPr>
        <w:widowControl/>
        <w:autoSpaceDE/>
        <w:autoSpaceDN/>
        <w:adjustRightInd/>
        <w:spacing w:before="120" w:after="120"/>
        <w:jc w:val="center"/>
        <w:rPr>
          <w:rFonts w:ascii="Arial" w:eastAsia="Times New Roman" w:hAnsi="Arial" w:cs="Arial"/>
          <w:sz w:val="20"/>
          <w:szCs w:val="20"/>
          <w:lang w:val="es-CO"/>
        </w:rPr>
      </w:pPr>
      <w:r w:rsidRPr="0041383D">
        <w:rPr>
          <w:rFonts w:ascii="Arial" w:eastAsia="Times New Roman" w:hAnsi="Arial" w:cs="Arial"/>
          <w:sz w:val="20"/>
          <w:szCs w:val="20"/>
          <w:highlight w:val="darkGray"/>
          <w:lang w:val="es-CO"/>
        </w:rPr>
        <w:t>[</w:t>
      </w:r>
      <w:r w:rsidRPr="0041383D">
        <w:rPr>
          <w:rFonts w:ascii="Arial" w:eastAsia="Times New Roman" w:hAnsi="Arial" w:cs="Arial"/>
          <w:sz w:val="20"/>
          <w:szCs w:val="20"/>
          <w:highlight w:val="lightGray"/>
          <w:lang w:val="es-CO"/>
        </w:rPr>
        <w:t>Firma del Proponente o de su representante legal]</w:t>
      </w:r>
    </w:p>
    <w:p w14:paraId="2CC2DB06" w14:textId="342A5FC1" w:rsidR="007B387B" w:rsidRPr="00B61F56" w:rsidRDefault="007B387B" w:rsidP="00B61F56"/>
    <w:sectPr w:rsidR="007B387B" w:rsidRPr="00B61F56" w:rsidSect="00CC126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75A75" w14:textId="77777777" w:rsidR="003F6B55" w:rsidRDefault="003F6B55" w:rsidP="007A1CB2">
      <w:r>
        <w:separator/>
      </w:r>
    </w:p>
  </w:endnote>
  <w:endnote w:type="continuationSeparator" w:id="0">
    <w:p w14:paraId="6F360BBA" w14:textId="77777777" w:rsidR="003F6B55" w:rsidRDefault="003F6B55" w:rsidP="007A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 MdCn BT">
    <w:altName w:val="Arial Narrow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3D401" w14:textId="77777777" w:rsidR="00E92D37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61312" behindDoc="0" locked="0" layoutInCell="1" allowOverlap="1" wp14:anchorId="3FFEF0A4" wp14:editId="326289A3">
          <wp:simplePos x="0" y="0"/>
          <wp:positionH relativeFrom="column">
            <wp:posOffset>4625340</wp:posOffset>
          </wp:positionH>
          <wp:positionV relativeFrom="paragraph">
            <wp:posOffset>81280</wp:posOffset>
          </wp:positionV>
          <wp:extent cx="504825" cy="485775"/>
          <wp:effectExtent l="0" t="0" r="9525" b="9525"/>
          <wp:wrapThrough wrapText="bothSides">
            <wp:wrapPolygon edited="0">
              <wp:start x="0" y="0"/>
              <wp:lineTo x="0" y="21176"/>
              <wp:lineTo x="21192" y="21176"/>
              <wp:lineTo x="21192" y="0"/>
              <wp:lineTo x="0" y="0"/>
            </wp:wrapPolygon>
          </wp:wrapThrough>
          <wp:docPr id="2" name="Imagen 1" descr="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deQR_chiquinquirá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90912" w14:textId="77777777" w:rsidR="001A60FB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59264" behindDoc="1" locked="0" layoutInCell="1" allowOverlap="1" wp14:anchorId="094705B0" wp14:editId="04B1F1C1">
          <wp:simplePos x="0" y="0"/>
          <wp:positionH relativeFrom="margin">
            <wp:posOffset>24765</wp:posOffset>
          </wp:positionH>
          <wp:positionV relativeFrom="paragraph">
            <wp:posOffset>33020</wp:posOffset>
          </wp:positionV>
          <wp:extent cx="790575" cy="369570"/>
          <wp:effectExtent l="0" t="0" r="952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0FB" w:rsidRPr="00401D8C">
      <w:rPr>
        <w:rFonts w:ascii="Arial" w:hAnsi="Arial" w:cs="Arial"/>
        <w:sz w:val="16"/>
        <w:szCs w:val="16"/>
        <w:lang w:val="es-CO"/>
      </w:rPr>
      <w:t>Alcaldía Municipal de Chiquinquirá Calle 17 # 7A – 48 CAM</w:t>
    </w:r>
  </w:p>
  <w:p w14:paraId="4B6DE828" w14:textId="77777777" w:rsidR="001A60FB" w:rsidRPr="00401D8C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 xml:space="preserve">Código </w:t>
    </w:r>
    <w:proofErr w:type="spellStart"/>
    <w:r w:rsidRPr="00401D8C">
      <w:rPr>
        <w:rFonts w:ascii="Arial" w:hAnsi="Arial" w:cs="Arial"/>
        <w:sz w:val="16"/>
        <w:szCs w:val="16"/>
        <w:lang w:val="es-CO"/>
      </w:rPr>
      <w:t>Dane</w:t>
    </w:r>
    <w:proofErr w:type="spellEnd"/>
    <w:r w:rsidRPr="00401D8C">
      <w:rPr>
        <w:rFonts w:ascii="Arial" w:hAnsi="Arial" w:cs="Arial"/>
        <w:sz w:val="16"/>
        <w:szCs w:val="16"/>
        <w:lang w:val="es-CO"/>
      </w:rPr>
      <w:t xml:space="preserve"> 15176  Código Postal 154640  Conmutador 7 26 2531</w:t>
    </w:r>
  </w:p>
  <w:p w14:paraId="52702098" w14:textId="77777777" w:rsidR="001A60FB" w:rsidRPr="00401D8C" w:rsidRDefault="001A60FB" w:rsidP="005C3F1C">
    <w:pPr>
      <w:jc w:val="center"/>
      <w:rPr>
        <w:rFonts w:ascii="Arial" w:hAnsi="Arial" w:cs="Arial"/>
        <w:sz w:val="16"/>
        <w:szCs w:val="16"/>
        <w:lang w:val="en-US"/>
      </w:rPr>
    </w:pPr>
    <w:r w:rsidRPr="00401D8C">
      <w:rPr>
        <w:rFonts w:ascii="Arial" w:hAnsi="Arial" w:cs="Arial"/>
        <w:sz w:val="16"/>
        <w:szCs w:val="16"/>
        <w:lang w:val="en-US"/>
      </w:rPr>
      <w:t xml:space="preserve">Web: </w:t>
    </w:r>
    <w:hyperlink r:id="rId3" w:history="1">
      <w:r w:rsidRPr="00401D8C">
        <w:rPr>
          <w:rStyle w:val="Hipervnculo"/>
          <w:rFonts w:ascii="Arial" w:hAnsi="Arial" w:cs="Arial"/>
          <w:sz w:val="16"/>
          <w:szCs w:val="16"/>
          <w:lang w:val="en-US"/>
        </w:rPr>
        <w:t>http://www.chiquinquira-boyaca.gov.co/</w:t>
      </w:r>
    </w:hyperlink>
  </w:p>
  <w:p w14:paraId="329F4DCC" w14:textId="77777777" w:rsidR="001A60FB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#GobiernoDelSíEsPosible</w:t>
    </w:r>
  </w:p>
  <w:p w14:paraId="24785823" w14:textId="77777777" w:rsidR="00401D8C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9C35C" w14:textId="77777777" w:rsidR="003F6B55" w:rsidRDefault="003F6B55" w:rsidP="007A1CB2">
      <w:r>
        <w:separator/>
      </w:r>
    </w:p>
  </w:footnote>
  <w:footnote w:type="continuationSeparator" w:id="0">
    <w:p w14:paraId="4663E07E" w14:textId="77777777" w:rsidR="003F6B55" w:rsidRDefault="003F6B55" w:rsidP="007A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D69B" w14:textId="77777777" w:rsidR="001A60FB" w:rsidRDefault="001A60FB"/>
  <w:tbl>
    <w:tblPr>
      <w:tblStyle w:val="Tablaconcuadrcula"/>
      <w:tblW w:w="5299" w:type="pct"/>
      <w:tblInd w:w="-289" w:type="dxa"/>
      <w:tblLook w:val="04A0" w:firstRow="1" w:lastRow="0" w:firstColumn="1" w:lastColumn="0" w:noHBand="0" w:noVBand="1"/>
    </w:tblPr>
    <w:tblGrid>
      <w:gridCol w:w="1248"/>
      <w:gridCol w:w="5103"/>
      <w:gridCol w:w="1339"/>
      <w:gridCol w:w="823"/>
      <w:gridCol w:w="1082"/>
    </w:tblGrid>
    <w:tr w:rsidR="001A60FB" w:rsidRPr="00CC1975" w14:paraId="3A5CFE36" w14:textId="77777777" w:rsidTr="00F13D99">
      <w:trPr>
        <w:trHeight w:val="410"/>
      </w:trPr>
      <w:tc>
        <w:tcPr>
          <w:tcW w:w="650" w:type="pct"/>
          <w:vMerge w:val="restart"/>
          <w:tcBorders>
            <w:bottom w:val="single" w:sz="4" w:space="0" w:color="auto"/>
          </w:tcBorders>
          <w:vAlign w:val="center"/>
        </w:tcPr>
        <w:p w14:paraId="0405D24D" w14:textId="77777777" w:rsidR="001A60FB" w:rsidRPr="00CC1975" w:rsidRDefault="001A60FB" w:rsidP="007A1CB2">
          <w:pPr>
            <w:pStyle w:val="Sinespaciado"/>
            <w:jc w:val="center"/>
            <w:rPr>
              <w:sz w:val="18"/>
              <w:szCs w:val="18"/>
            </w:rPr>
          </w:pPr>
          <w:r w:rsidRPr="007A1CB2">
            <w:rPr>
              <w:noProof/>
              <w:lang w:eastAsia="es-ES"/>
            </w:rPr>
            <w:drawing>
              <wp:inline distT="0" distB="0" distL="0" distR="0" wp14:anchorId="7FB479AB" wp14:editId="49ACA1FC">
                <wp:extent cx="342900" cy="436418"/>
                <wp:effectExtent l="0" t="0" r="0" b="190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222" cy="44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01D8C">
            <w:rPr>
              <w:sz w:val="16"/>
              <w:szCs w:val="18"/>
            </w:rPr>
            <w:t>891800475-0</w:t>
          </w:r>
        </w:p>
      </w:tc>
      <w:tc>
        <w:tcPr>
          <w:tcW w:w="2659" w:type="pct"/>
          <w:vMerge w:val="restart"/>
          <w:tcBorders>
            <w:bottom w:val="single" w:sz="4" w:space="0" w:color="auto"/>
          </w:tcBorders>
          <w:vAlign w:val="center"/>
        </w:tcPr>
        <w:p w14:paraId="6E618D37" w14:textId="77777777" w:rsidR="001A60FB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>
            <w:rPr>
              <w:b/>
              <w:sz w:val="18"/>
              <w:szCs w:val="18"/>
              <w:lang w:val="es-CO"/>
            </w:rPr>
            <w:t>ALCALDÍA MUNICIPAL DE CHIQUINQUIRÁ</w:t>
          </w:r>
          <w:r w:rsidRPr="00FA4A70">
            <w:rPr>
              <w:b/>
              <w:sz w:val="18"/>
              <w:szCs w:val="18"/>
              <w:lang w:val="es-CO"/>
            </w:rPr>
            <w:t xml:space="preserve"> </w:t>
          </w:r>
          <w:r w:rsidR="00E92D37">
            <w:rPr>
              <w:b/>
              <w:sz w:val="18"/>
              <w:szCs w:val="18"/>
              <w:lang w:val="es-CO"/>
            </w:rPr>
            <w:t xml:space="preserve">- </w:t>
          </w:r>
          <w:r w:rsidRPr="00CA0913">
            <w:rPr>
              <w:b/>
              <w:sz w:val="18"/>
              <w:szCs w:val="18"/>
              <w:lang w:val="es-CO"/>
            </w:rPr>
            <w:t>BOYACÁ</w:t>
          </w:r>
        </w:p>
        <w:p w14:paraId="2F736E7E" w14:textId="77777777" w:rsidR="001A60FB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FA4A70">
            <w:rPr>
              <w:sz w:val="16"/>
              <w:szCs w:val="18"/>
            </w:rPr>
            <w:t xml:space="preserve">MODELO INTEGRADO </w:t>
          </w:r>
        </w:p>
        <w:p w14:paraId="7A62A6D2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 w:rsidRPr="00FA4A70">
            <w:rPr>
              <w:sz w:val="16"/>
              <w:szCs w:val="18"/>
            </w:rPr>
            <w:t>DE PLANEACIÓN Y GESTIÓN – MIPG</w:t>
          </w:r>
        </w:p>
      </w:tc>
      <w:tc>
        <w:tcPr>
          <w:tcW w:w="698" w:type="pct"/>
          <w:vMerge w:val="restart"/>
          <w:vAlign w:val="center"/>
        </w:tcPr>
        <w:p w14:paraId="35A6B855" w14:textId="77777777" w:rsidR="001A60FB" w:rsidRPr="00CC1975" w:rsidRDefault="00401D8C" w:rsidP="007A1CB2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s-ES"/>
            </w:rPr>
            <w:drawing>
              <wp:inline distT="0" distB="0" distL="0" distR="0" wp14:anchorId="7ECF2CF7" wp14:editId="6CFCF990">
                <wp:extent cx="668678" cy="266700"/>
                <wp:effectExtent l="0" t="0" r="0" b="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FINAL DEFINITIVO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678" cy="266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pct"/>
          <w:gridSpan w:val="2"/>
          <w:tcBorders>
            <w:bottom w:val="single" w:sz="4" w:space="0" w:color="auto"/>
          </w:tcBorders>
          <w:vAlign w:val="center"/>
        </w:tcPr>
        <w:p w14:paraId="57FA5A09" w14:textId="77777777" w:rsidR="001A60FB" w:rsidRPr="00401D8C" w:rsidRDefault="00761C82" w:rsidP="00765A37">
          <w:pPr>
            <w:pStyle w:val="Sinespaciad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FM-105</w:t>
          </w:r>
        </w:p>
      </w:tc>
    </w:tr>
    <w:tr w:rsidR="001A60FB" w:rsidRPr="00CC1975" w14:paraId="40BF9BB9" w14:textId="77777777" w:rsidTr="00F13D99">
      <w:trPr>
        <w:trHeight w:val="56"/>
      </w:trPr>
      <w:tc>
        <w:tcPr>
          <w:tcW w:w="650" w:type="pct"/>
          <w:vMerge/>
          <w:vAlign w:val="center"/>
        </w:tcPr>
        <w:p w14:paraId="1C912986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vAlign w:val="center"/>
        </w:tcPr>
        <w:p w14:paraId="07F2AD3C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03EC8914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2453732C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Versión:</w:t>
          </w:r>
        </w:p>
      </w:tc>
      <w:tc>
        <w:tcPr>
          <w:tcW w:w="564" w:type="pct"/>
          <w:vAlign w:val="center"/>
        </w:tcPr>
        <w:p w14:paraId="30762D96" w14:textId="77777777" w:rsidR="001A60FB" w:rsidRPr="00CA0913" w:rsidRDefault="00E92D37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  <w:r w:rsidR="001A60FB" w:rsidRPr="00CA0913">
            <w:rPr>
              <w:sz w:val="16"/>
              <w:szCs w:val="18"/>
            </w:rPr>
            <w:t>.0</w:t>
          </w:r>
        </w:p>
      </w:tc>
    </w:tr>
    <w:tr w:rsidR="001A60FB" w:rsidRPr="00CC1975" w14:paraId="76C30B23" w14:textId="77777777" w:rsidTr="00F13D99">
      <w:trPr>
        <w:trHeight w:val="187"/>
      </w:trPr>
      <w:tc>
        <w:tcPr>
          <w:tcW w:w="650" w:type="pct"/>
          <w:vMerge/>
          <w:vAlign w:val="center"/>
        </w:tcPr>
        <w:p w14:paraId="11C5E5F2" w14:textId="77777777" w:rsidR="001A60FB" w:rsidRPr="00CC1975" w:rsidRDefault="001A60FB" w:rsidP="007A1CB2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659" w:type="pct"/>
          <w:vMerge w:val="restart"/>
          <w:tcBorders>
            <w:right w:val="single" w:sz="4" w:space="0" w:color="auto"/>
          </w:tcBorders>
          <w:vAlign w:val="center"/>
        </w:tcPr>
        <w:p w14:paraId="7013314E" w14:textId="77777777" w:rsidR="001A60FB" w:rsidRPr="00E92D37" w:rsidRDefault="00761C82" w:rsidP="001A60FB">
          <w:pPr>
            <w:pStyle w:val="Sinespaciado"/>
            <w:jc w:val="center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18"/>
              <w:szCs w:val="20"/>
            </w:rPr>
            <w:t>ANEXOS</w:t>
          </w:r>
        </w:p>
      </w:tc>
      <w:tc>
        <w:tcPr>
          <w:tcW w:w="698" w:type="pct"/>
          <w:vMerge/>
          <w:vAlign w:val="center"/>
        </w:tcPr>
        <w:p w14:paraId="2B57669D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53085074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Fecha:</w:t>
          </w:r>
        </w:p>
      </w:tc>
      <w:tc>
        <w:tcPr>
          <w:tcW w:w="564" w:type="pct"/>
          <w:vAlign w:val="center"/>
        </w:tcPr>
        <w:p w14:paraId="01034D8F" w14:textId="77777777" w:rsidR="001A60FB" w:rsidRPr="00CA0913" w:rsidRDefault="002A726D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03-01-2020</w:t>
          </w:r>
        </w:p>
      </w:tc>
    </w:tr>
    <w:tr w:rsidR="001A60FB" w:rsidRPr="00CC1975" w14:paraId="04E4663B" w14:textId="77777777" w:rsidTr="00F13D99">
      <w:trPr>
        <w:trHeight w:val="311"/>
      </w:trPr>
      <w:tc>
        <w:tcPr>
          <w:tcW w:w="650" w:type="pct"/>
          <w:vMerge/>
          <w:vAlign w:val="center"/>
        </w:tcPr>
        <w:p w14:paraId="338F33A7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tcBorders>
            <w:right w:val="single" w:sz="4" w:space="0" w:color="auto"/>
          </w:tcBorders>
          <w:vAlign w:val="center"/>
        </w:tcPr>
        <w:p w14:paraId="17BD6F4D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5963AA73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993" w:type="pct"/>
          <w:gridSpan w:val="2"/>
          <w:vAlign w:val="center"/>
        </w:tcPr>
        <w:p w14:paraId="5F8ED092" w14:textId="77777777" w:rsidR="001A60FB" w:rsidRPr="00CA0913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CA0913">
            <w:rPr>
              <w:sz w:val="16"/>
              <w:szCs w:val="18"/>
              <w:lang w:val="es-CO"/>
            </w:rPr>
            <w:t xml:space="preserve">Página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PAGE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575634">
            <w:rPr>
              <w:noProof/>
              <w:sz w:val="16"/>
              <w:szCs w:val="18"/>
              <w:lang w:val="es-CO"/>
            </w:rPr>
            <w:t>1</w:t>
          </w:r>
          <w:r w:rsidRPr="00CA0913">
            <w:rPr>
              <w:sz w:val="16"/>
              <w:szCs w:val="18"/>
              <w:lang w:val="es-CO"/>
            </w:rPr>
            <w:fldChar w:fldCharType="end"/>
          </w:r>
          <w:r w:rsidRPr="00CA0913">
            <w:rPr>
              <w:sz w:val="16"/>
              <w:szCs w:val="18"/>
              <w:lang w:val="es-CO"/>
            </w:rPr>
            <w:t xml:space="preserve"> de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NUMPAGES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575634">
            <w:rPr>
              <w:noProof/>
              <w:sz w:val="16"/>
              <w:szCs w:val="18"/>
              <w:lang w:val="es-CO"/>
            </w:rPr>
            <w:t>1</w:t>
          </w:r>
          <w:r w:rsidRPr="00CA0913">
            <w:rPr>
              <w:sz w:val="16"/>
              <w:szCs w:val="18"/>
              <w:lang w:val="es-CO"/>
            </w:rPr>
            <w:fldChar w:fldCharType="end"/>
          </w:r>
        </w:p>
      </w:tc>
    </w:tr>
  </w:tbl>
  <w:p w14:paraId="49329C35" w14:textId="77777777" w:rsidR="001A60FB" w:rsidRPr="007A1CB2" w:rsidRDefault="001A60FB" w:rsidP="007A1C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tabs>
          <w:tab w:val="num" w:pos="-360"/>
        </w:tabs>
        <w:ind w:left="1155" w:hanging="435"/>
      </w:pPr>
      <w:rPr>
        <w:rFonts w:ascii="Arial" w:hAnsi="Arial" w:cs="Arial" w:hint="default"/>
        <w:color w:val="FF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4BA159A"/>
    <w:multiLevelType w:val="singleLevel"/>
    <w:tmpl w:val="0C0A000F"/>
    <w:styleLink w:val="1111111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" w15:restartNumberingAfterBreak="0">
    <w:nsid w:val="0BD80AF7"/>
    <w:multiLevelType w:val="hybridMultilevel"/>
    <w:tmpl w:val="82546428"/>
    <w:styleLink w:val="11111133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E1A3A"/>
    <w:multiLevelType w:val="hybridMultilevel"/>
    <w:tmpl w:val="C19057A4"/>
    <w:styleLink w:val="1111111123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F33C8"/>
    <w:multiLevelType w:val="multilevel"/>
    <w:tmpl w:val="6272262A"/>
    <w:styleLink w:val="1111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3394002"/>
    <w:multiLevelType w:val="hybridMultilevel"/>
    <w:tmpl w:val="E3D85448"/>
    <w:styleLink w:val="111111133"/>
    <w:lvl w:ilvl="0" w:tplc="0C0A000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B05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D9171A"/>
    <w:multiLevelType w:val="singleLevel"/>
    <w:tmpl w:val="FAD2EB8E"/>
    <w:styleLink w:val="111111341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7" w15:restartNumberingAfterBreak="0">
    <w:nsid w:val="3B58541B"/>
    <w:multiLevelType w:val="multilevel"/>
    <w:tmpl w:val="1382D9D2"/>
    <w:styleLink w:val="111111411"/>
    <w:lvl w:ilvl="0">
      <w:start w:val="1"/>
      <w:numFmt w:val="bullet"/>
      <w:lvlText w:val=""/>
      <w:lvlJc w:val="left"/>
      <w:pPr>
        <w:tabs>
          <w:tab w:val="num" w:pos="405"/>
        </w:tabs>
        <w:ind w:left="405" w:hanging="405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131"/>
        </w:tabs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531C2F52"/>
    <w:multiLevelType w:val="singleLevel"/>
    <w:tmpl w:val="1CC625B4"/>
    <w:styleLink w:val="11111119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9" w15:restartNumberingAfterBreak="0">
    <w:nsid w:val="749243FF"/>
    <w:multiLevelType w:val="hybridMultilevel"/>
    <w:tmpl w:val="A15823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179CF"/>
    <w:multiLevelType w:val="hybridMultilevel"/>
    <w:tmpl w:val="9056E0C8"/>
    <w:styleLink w:val="1111112231"/>
    <w:lvl w:ilvl="0" w:tplc="9056E0C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109598">
    <w:abstractNumId w:val="3"/>
  </w:num>
  <w:num w:numId="2" w16cid:durableId="1172263298">
    <w:abstractNumId w:val="10"/>
  </w:num>
  <w:num w:numId="3" w16cid:durableId="1770924666">
    <w:abstractNumId w:val="2"/>
  </w:num>
  <w:num w:numId="4" w16cid:durableId="86537996">
    <w:abstractNumId w:val="7"/>
  </w:num>
  <w:num w:numId="5" w16cid:durableId="1145853854">
    <w:abstractNumId w:val="1"/>
  </w:num>
  <w:num w:numId="6" w16cid:durableId="645285618">
    <w:abstractNumId w:val="8"/>
  </w:num>
  <w:num w:numId="7" w16cid:durableId="1272130970">
    <w:abstractNumId w:val="6"/>
  </w:num>
  <w:num w:numId="8" w16cid:durableId="499276327">
    <w:abstractNumId w:val="5"/>
  </w:num>
  <w:num w:numId="9" w16cid:durableId="1870147088">
    <w:abstractNumId w:val="4"/>
  </w:num>
  <w:num w:numId="10" w16cid:durableId="853110886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2D37"/>
    <w:rsid w:val="000235E3"/>
    <w:rsid w:val="0004788A"/>
    <w:rsid w:val="00072D79"/>
    <w:rsid w:val="000766F5"/>
    <w:rsid w:val="000A02F7"/>
    <w:rsid w:val="000A73B0"/>
    <w:rsid w:val="001373CD"/>
    <w:rsid w:val="001649B7"/>
    <w:rsid w:val="00181C94"/>
    <w:rsid w:val="001A60FB"/>
    <w:rsid w:val="001D2D64"/>
    <w:rsid w:val="001F417D"/>
    <w:rsid w:val="00273FC4"/>
    <w:rsid w:val="00275FCA"/>
    <w:rsid w:val="002A726D"/>
    <w:rsid w:val="002B01EC"/>
    <w:rsid w:val="002B4004"/>
    <w:rsid w:val="002B61C8"/>
    <w:rsid w:val="002C1539"/>
    <w:rsid w:val="00333D88"/>
    <w:rsid w:val="00384F08"/>
    <w:rsid w:val="00394DC2"/>
    <w:rsid w:val="003F1D45"/>
    <w:rsid w:val="003F6B55"/>
    <w:rsid w:val="00401D8C"/>
    <w:rsid w:val="0041383D"/>
    <w:rsid w:val="0046707E"/>
    <w:rsid w:val="0048069F"/>
    <w:rsid w:val="004C0DB4"/>
    <w:rsid w:val="004C355F"/>
    <w:rsid w:val="004D5B13"/>
    <w:rsid w:val="005001C9"/>
    <w:rsid w:val="00504E12"/>
    <w:rsid w:val="00507D62"/>
    <w:rsid w:val="00570671"/>
    <w:rsid w:val="00575634"/>
    <w:rsid w:val="005A47FE"/>
    <w:rsid w:val="005C3F1C"/>
    <w:rsid w:val="005D5C29"/>
    <w:rsid w:val="005E103A"/>
    <w:rsid w:val="005E3C53"/>
    <w:rsid w:val="005F77A3"/>
    <w:rsid w:val="005F7D45"/>
    <w:rsid w:val="0065220F"/>
    <w:rsid w:val="00656742"/>
    <w:rsid w:val="006714A7"/>
    <w:rsid w:val="00692370"/>
    <w:rsid w:val="006C3C35"/>
    <w:rsid w:val="006D398D"/>
    <w:rsid w:val="00727F8D"/>
    <w:rsid w:val="007444E1"/>
    <w:rsid w:val="00761C82"/>
    <w:rsid w:val="00765A37"/>
    <w:rsid w:val="00785335"/>
    <w:rsid w:val="007A1CB2"/>
    <w:rsid w:val="007B387B"/>
    <w:rsid w:val="007F613B"/>
    <w:rsid w:val="00836F39"/>
    <w:rsid w:val="00861C50"/>
    <w:rsid w:val="00866A9F"/>
    <w:rsid w:val="008C5FC0"/>
    <w:rsid w:val="008D0763"/>
    <w:rsid w:val="008E7AA9"/>
    <w:rsid w:val="00925FE9"/>
    <w:rsid w:val="009527B9"/>
    <w:rsid w:val="009A1805"/>
    <w:rsid w:val="00A22DD4"/>
    <w:rsid w:val="00A5738B"/>
    <w:rsid w:val="00A968B7"/>
    <w:rsid w:val="00AA1093"/>
    <w:rsid w:val="00AD2D7F"/>
    <w:rsid w:val="00AF6FAB"/>
    <w:rsid w:val="00B17F17"/>
    <w:rsid w:val="00B61F56"/>
    <w:rsid w:val="00B638C3"/>
    <w:rsid w:val="00B8678B"/>
    <w:rsid w:val="00C162A3"/>
    <w:rsid w:val="00C1670A"/>
    <w:rsid w:val="00C813B3"/>
    <w:rsid w:val="00CA5BC4"/>
    <w:rsid w:val="00CC126C"/>
    <w:rsid w:val="00CC645C"/>
    <w:rsid w:val="00CE0DF6"/>
    <w:rsid w:val="00CE2729"/>
    <w:rsid w:val="00CE60E2"/>
    <w:rsid w:val="00D74E3E"/>
    <w:rsid w:val="00D8086B"/>
    <w:rsid w:val="00DC61EB"/>
    <w:rsid w:val="00DD2B2D"/>
    <w:rsid w:val="00E45679"/>
    <w:rsid w:val="00E5701C"/>
    <w:rsid w:val="00E92D37"/>
    <w:rsid w:val="00EE15D3"/>
    <w:rsid w:val="00EE4D4F"/>
    <w:rsid w:val="00EF3EC5"/>
    <w:rsid w:val="00EF7D69"/>
    <w:rsid w:val="00F00DE6"/>
    <w:rsid w:val="00F13D99"/>
    <w:rsid w:val="00F45AA9"/>
    <w:rsid w:val="00F5466A"/>
    <w:rsid w:val="00F56801"/>
    <w:rsid w:val="00FD7995"/>
    <w:rsid w:val="00FE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EC6A4"/>
  <w15:docId w15:val="{AB5E0AD2-A06A-487F-B543-F2042788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38B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17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3"/>
    </w:pPr>
    <w:rPr>
      <w:rFonts w:ascii="Cambria" w:eastAsia="Times New Roman" w:hAnsi="Cambria" w:cs="Times New Roman"/>
      <w:i/>
      <w:iCs/>
      <w:color w:val="365F91"/>
      <w:sz w:val="22"/>
      <w:szCs w:val="22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6"/>
    </w:pPr>
    <w:rPr>
      <w:rFonts w:ascii="Cambria" w:eastAsia="Times New Roman" w:hAnsi="Cambria" w:cs="Times New Roman"/>
      <w:i/>
      <w:iCs/>
      <w:color w:val="243F60"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7A1CB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A1CB2"/>
  </w:style>
  <w:style w:type="table" w:styleId="Tablaconcuadrcula">
    <w:name w:val="Table Grid"/>
    <w:basedOn w:val="Tablanormal"/>
    <w:uiPriority w:val="39"/>
    <w:rsid w:val="007A1CB2"/>
    <w:rPr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TULO 1"/>
    <w:link w:val="SinespaciadoCar"/>
    <w:uiPriority w:val="1"/>
    <w:qFormat/>
    <w:rsid w:val="007A1CB2"/>
    <w:pPr>
      <w:jc w:val="both"/>
    </w:pPr>
    <w:rPr>
      <w:rFonts w:ascii="Arial" w:hAnsi="Arial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6714A7"/>
    <w:pPr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714A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6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6F5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"/>
    <w:uiPriority w:val="99"/>
    <w:rsid w:val="00A5738B"/>
    <w:pPr>
      <w:spacing w:line="250" w:lineRule="exact"/>
      <w:jc w:val="both"/>
    </w:pPr>
  </w:style>
  <w:style w:type="character" w:customStyle="1" w:styleId="FontStyle23">
    <w:name w:val="Font Style23"/>
    <w:basedOn w:val="Fuentedeprrafopredeter"/>
    <w:uiPriority w:val="99"/>
    <w:rsid w:val="00A5738B"/>
    <w:rPr>
      <w:rFonts w:ascii="Microsoft Sans Serif" w:hAnsi="Microsoft Sans Serif" w:cs="Microsoft Sans Serif"/>
      <w:sz w:val="18"/>
      <w:szCs w:val="18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"/>
    <w:basedOn w:val="Normal"/>
    <w:link w:val="PrrafodelistaCar"/>
    <w:uiPriority w:val="34"/>
    <w:qFormat/>
    <w:rsid w:val="00A5738B"/>
    <w:pPr>
      <w:widowControl/>
      <w:autoSpaceDE/>
      <w:autoSpaceDN/>
      <w:adjustRightInd/>
      <w:ind w:left="708"/>
      <w:jc w:val="center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inespaciadoCar">
    <w:name w:val="Sin espaciado Car"/>
    <w:aliases w:val="TITULO 1 Car"/>
    <w:link w:val="Sinespaciado"/>
    <w:uiPriority w:val="1"/>
    <w:locked/>
    <w:rsid w:val="00A5738B"/>
    <w:rPr>
      <w:rFonts w:ascii="Arial" w:hAnsi="Arial"/>
      <w:sz w:val="22"/>
      <w:szCs w:val="22"/>
      <w:lang w:val="es-ES"/>
    </w:rPr>
  </w:style>
  <w:style w:type="table" w:styleId="Cuadrculaclara">
    <w:name w:val="Light Grid"/>
    <w:basedOn w:val="Tablanormal"/>
    <w:uiPriority w:val="62"/>
    <w:rsid w:val="00A5738B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B17F17"/>
    <w:rPr>
      <w:rFonts w:asciiTheme="majorHAnsi" w:eastAsiaTheme="majorEastAsia" w:hAnsiTheme="majorHAnsi" w:cstheme="majorBidi"/>
      <w:b/>
      <w:bCs/>
      <w:color w:val="4472C4" w:themeColor="accent1"/>
      <w:lang w:val="es-ES" w:eastAsia="es-ES"/>
    </w:rPr>
  </w:style>
  <w:style w:type="character" w:customStyle="1" w:styleId="FontStyle22">
    <w:name w:val="Font Style22"/>
    <w:basedOn w:val="Fuentedeprrafopredeter"/>
    <w:uiPriority w:val="99"/>
    <w:rsid w:val="00B17F17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B17F17"/>
    <w:pPr>
      <w:spacing w:line="264" w:lineRule="exact"/>
      <w:jc w:val="both"/>
    </w:pPr>
  </w:style>
  <w:style w:type="character" w:customStyle="1" w:styleId="Ttulo1Car">
    <w:name w:val="Título 1 Car"/>
    <w:basedOn w:val="Fuentedeprrafopredeter"/>
    <w:link w:val="Ttulo1"/>
    <w:uiPriority w:val="9"/>
    <w:rsid w:val="00C813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C813B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13B3"/>
    <w:rPr>
      <w:rFonts w:ascii="Cambria" w:eastAsia="Times New Roman" w:hAnsi="Cambria" w:cs="Times New Roman"/>
      <w:i/>
      <w:iCs/>
      <w:color w:val="365F91"/>
      <w:sz w:val="22"/>
      <w:szCs w:val="22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C813B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sid w:val="00C813B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3B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paragraph" w:customStyle="1" w:styleId="Default">
    <w:name w:val="Default"/>
    <w:link w:val="DefaultCar"/>
    <w:rsid w:val="00C813B3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character" w:customStyle="1" w:styleId="DefaultCar">
    <w:name w:val="Default Car"/>
    <w:link w:val="Default"/>
    <w:locked/>
    <w:rsid w:val="00C813B3"/>
    <w:rPr>
      <w:rFonts w:ascii="Arial" w:eastAsia="Calibri" w:hAnsi="Arial" w:cs="Arial"/>
      <w:color w:val="000000"/>
    </w:rPr>
  </w:style>
  <w:style w:type="character" w:styleId="Nmerodepgina">
    <w:name w:val="page number"/>
    <w:basedOn w:val="Fuentedeprrafopredeter"/>
    <w:uiPriority w:val="99"/>
    <w:rsid w:val="00C813B3"/>
  </w:style>
  <w:style w:type="character" w:customStyle="1" w:styleId="apple-converted-space">
    <w:name w:val="apple-converted-space"/>
    <w:basedOn w:val="Fuentedeprrafopredeter"/>
    <w:rsid w:val="00C813B3"/>
  </w:style>
  <w:style w:type="paragraph" w:customStyle="1" w:styleId="CM18">
    <w:name w:val="CM18"/>
    <w:basedOn w:val="Default"/>
    <w:next w:val="Default"/>
    <w:rsid w:val="00C813B3"/>
    <w:pPr>
      <w:widowControl w:val="0"/>
      <w:spacing w:after="328"/>
    </w:pPr>
    <w:rPr>
      <w:rFonts w:ascii="Century Gothic" w:eastAsia="Times New Roman" w:hAnsi="Century Gothic" w:cs="Century Gothic"/>
      <w:color w:val="auto"/>
      <w:lang w:val="es-ES"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34"/>
    <w:qFormat/>
    <w:locked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CM3">
    <w:name w:val="CM3"/>
    <w:basedOn w:val="Default"/>
    <w:next w:val="Default"/>
    <w:rsid w:val="00C813B3"/>
    <w:pPr>
      <w:widowControl w:val="0"/>
      <w:spacing w:line="246" w:lineRule="atLeast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19">
    <w:name w:val="CM19"/>
    <w:basedOn w:val="Default"/>
    <w:next w:val="Default"/>
    <w:rsid w:val="00C813B3"/>
    <w:pPr>
      <w:widowControl w:val="0"/>
      <w:spacing w:after="253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4">
    <w:name w:val="CM4"/>
    <w:basedOn w:val="Default"/>
    <w:next w:val="Default"/>
    <w:rsid w:val="00C813B3"/>
    <w:pPr>
      <w:widowControl w:val="0"/>
    </w:pPr>
    <w:rPr>
      <w:rFonts w:ascii="Century Gothic" w:eastAsia="Times New Roman" w:hAnsi="Century Gothic" w:cs="Century Gothic"/>
      <w:color w:val="auto"/>
      <w:lang w:val="es-ES" w:eastAsia="es-ES"/>
    </w:rPr>
  </w:style>
  <w:style w:type="table" w:styleId="Cuadrculaclara-nfasis5">
    <w:name w:val="Light Grid Accent 5"/>
    <w:basedOn w:val="Tablanormal"/>
    <w:uiPriority w:val="62"/>
    <w:rsid w:val="00C813B3"/>
    <w:rPr>
      <w:rFonts w:ascii="Calibri" w:eastAsia="Calibri" w:hAnsi="Calibri" w:cs="Times New Roman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 Unicode MS" w:eastAsia="Times New Roman" w:hAnsi="Arial Unicode MS" w:cs="Times New Roman"/>
        <w:b/>
        <w:bCs/>
      </w:rPr>
    </w:tblStylePr>
    <w:tblStylePr w:type="lastCol"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Sombreadoclaro-nfasis1">
    <w:name w:val="Light Shading Accent 1"/>
    <w:basedOn w:val="Tablanormal"/>
    <w:uiPriority w:val="60"/>
    <w:rsid w:val="00C813B3"/>
    <w:rPr>
      <w:rFonts w:ascii="Calibri" w:eastAsia="Calibri" w:hAnsi="Calibri" w:cs="Times New Roman"/>
      <w:color w:val="365F91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Hipervnculovisitado">
    <w:name w:val="FollowedHyperlink"/>
    <w:uiPriority w:val="99"/>
    <w:semiHidden/>
    <w:unhideWhenUsed/>
    <w:rsid w:val="00C813B3"/>
    <w:rPr>
      <w:color w:val="800080"/>
      <w:u w:val="single"/>
    </w:rPr>
  </w:style>
  <w:style w:type="paragraph" w:styleId="NormalWeb">
    <w:name w:val="Normal (Web)"/>
    <w:basedOn w:val="Normal"/>
    <w:uiPriority w:val="99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Futura MdCn BT"/>
    </w:rPr>
  </w:style>
  <w:style w:type="paragraph" w:customStyle="1" w:styleId="Textoindependiente31">
    <w:name w:val="Texto independiente 3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b/>
      <w:szCs w:val="20"/>
      <w:lang w:val="es-CO"/>
    </w:rPr>
  </w:style>
  <w:style w:type="paragraph" w:customStyle="1" w:styleId="CM21">
    <w:name w:val="CM21"/>
    <w:basedOn w:val="Default"/>
    <w:next w:val="Default"/>
    <w:rsid w:val="00C813B3"/>
    <w:pPr>
      <w:widowControl w:val="0"/>
      <w:spacing w:after="90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yiv7124144171">
    <w:name w:val="yiv7124144171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Refdecomentario">
    <w:name w:val="annotation reference"/>
    <w:uiPriority w:val="99"/>
    <w:semiHidden/>
    <w:unhideWhenUsed/>
    <w:rsid w:val="00C813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3B3"/>
    <w:pPr>
      <w:widowControl/>
      <w:autoSpaceDE/>
      <w:autoSpaceDN/>
      <w:adjustRightInd/>
      <w:spacing w:after="200"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13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13B3"/>
    <w:rPr>
      <w:rFonts w:ascii="Calibri" w:eastAsia="Calibri" w:hAnsi="Calibri" w:cs="Times New Roman"/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C813B3"/>
    <w:pPr>
      <w:widowControl/>
      <w:autoSpaceDE/>
      <w:autoSpaceDN/>
      <w:adjustRightInd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813B3"/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Tabladecuadrcula21">
    <w:name w:val="Tabla de cuadrícula 2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1">
    <w:name w:val="Tabla de cuadrícula 41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">
    <w:name w:val="Tabla de cuadrícula 3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1clara1">
    <w:name w:val="Tabla de cuadrícula 1 clara1"/>
    <w:basedOn w:val="Tablanormal"/>
    <w:uiPriority w:val="46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C813B3"/>
    <w:pPr>
      <w:widowControl/>
      <w:autoSpaceDE/>
      <w:autoSpaceDN/>
      <w:adjustRightInd/>
      <w:spacing w:line="259" w:lineRule="auto"/>
      <w:outlineLvl w:val="9"/>
    </w:pPr>
    <w:rPr>
      <w:rFonts w:ascii="Cambria" w:eastAsia="Times New Roman" w:hAnsi="Cambria" w:cs="Times New Roman"/>
      <w:color w:val="365F91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  <w:ind w:left="220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"/>
    <w:basedOn w:val="Normal"/>
    <w:link w:val="TextoindependienteCar"/>
    <w:qFormat/>
    <w:rsid w:val="00C813B3"/>
    <w:pPr>
      <w:widowControl/>
      <w:autoSpaceDE/>
      <w:autoSpaceDN/>
      <w:adjustRightInd/>
      <w:jc w:val="center"/>
    </w:pPr>
    <w:rPr>
      <w:rFonts w:ascii="Arial" w:eastAsia="Times New Roman" w:hAnsi="Arial" w:cs="Times New Roman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"/>
    <w:basedOn w:val="Fuentedeprrafopredeter"/>
    <w:link w:val="Textoindependiente"/>
    <w:rsid w:val="00C813B3"/>
    <w:rPr>
      <w:rFonts w:ascii="Arial" w:eastAsia="Times New Roman" w:hAnsi="Arial" w:cs="Times New Roman"/>
      <w:sz w:val="28"/>
      <w:lang w:val="es-ES" w:eastAsia="es-ES"/>
    </w:rPr>
  </w:style>
  <w:style w:type="numbering" w:customStyle="1" w:styleId="111111411">
    <w:name w:val="1 / 1.1 / 1.1.1411"/>
    <w:basedOn w:val="Sinlista"/>
    <w:next w:val="111111"/>
    <w:rsid w:val="00C813B3"/>
    <w:pPr>
      <w:numPr>
        <w:numId w:val="4"/>
      </w:numPr>
    </w:pPr>
  </w:style>
  <w:style w:type="numbering" w:customStyle="1" w:styleId="11111133">
    <w:name w:val="1 / 1.1 / 1.1.133"/>
    <w:basedOn w:val="Sinlista"/>
    <w:next w:val="111111"/>
    <w:rsid w:val="00C813B3"/>
    <w:pPr>
      <w:numPr>
        <w:numId w:val="3"/>
      </w:numPr>
    </w:pPr>
  </w:style>
  <w:style w:type="numbering" w:customStyle="1" w:styleId="1111111161">
    <w:name w:val="1 / 1.1 / 1.1.11161"/>
    <w:basedOn w:val="Sinlista"/>
    <w:next w:val="111111"/>
    <w:rsid w:val="00C813B3"/>
  </w:style>
  <w:style w:type="numbering" w:customStyle="1" w:styleId="1111112231">
    <w:name w:val="1 / 1.1 / 1.1.12231"/>
    <w:basedOn w:val="Sinlista"/>
    <w:next w:val="111111"/>
    <w:rsid w:val="00C813B3"/>
    <w:pPr>
      <w:numPr>
        <w:numId w:val="2"/>
      </w:numPr>
    </w:pPr>
  </w:style>
  <w:style w:type="numbering" w:customStyle="1" w:styleId="11111111231">
    <w:name w:val="1 / 1.1 / 1.1.111231"/>
    <w:basedOn w:val="Sinlista"/>
    <w:next w:val="111111"/>
    <w:rsid w:val="00C813B3"/>
    <w:pPr>
      <w:numPr>
        <w:numId w:val="1"/>
      </w:numPr>
    </w:pPr>
  </w:style>
  <w:style w:type="numbering" w:styleId="111111">
    <w:name w:val="Outline List 2"/>
    <w:basedOn w:val="Sinlista"/>
    <w:uiPriority w:val="99"/>
    <w:semiHidden/>
    <w:unhideWhenUsed/>
    <w:rsid w:val="00C813B3"/>
    <w:pPr>
      <w:numPr>
        <w:numId w:val="9"/>
      </w:numPr>
    </w:pPr>
  </w:style>
  <w:style w:type="table" w:customStyle="1" w:styleId="Tabladecuadrcula6concolores1">
    <w:name w:val="Tabla de cuadrícula 6 con colores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813B3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BodyText21">
    <w:name w:val="Body Text 2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i/>
      <w:szCs w:val="20"/>
      <w:lang w:val="es-ES_tradnl"/>
    </w:rPr>
  </w:style>
  <w:style w:type="paragraph" w:customStyle="1" w:styleId="xl31">
    <w:name w:val="xl31"/>
    <w:basedOn w:val="Normal"/>
    <w:rsid w:val="00C813B3"/>
    <w:pPr>
      <w:widowControl/>
      <w:pBdr>
        <w:left w:val="single" w:sz="6" w:space="0" w:color="auto"/>
        <w:bottom w:val="single" w:sz="6" w:space="0" w:color="auto"/>
      </w:pBdr>
      <w:autoSpaceDE/>
      <w:autoSpaceDN/>
      <w:adjustRightInd/>
      <w:spacing w:before="100" w:after="100"/>
      <w:jc w:val="center"/>
    </w:pPr>
    <w:rPr>
      <w:rFonts w:ascii="Times New Roman" w:eastAsia="Times New Roman" w:hAnsi="Times New Roman" w:cs="Times New Roman"/>
      <w:szCs w:val="20"/>
    </w:rPr>
  </w:style>
  <w:style w:type="paragraph" w:customStyle="1" w:styleId="ListaCC">
    <w:name w:val="Lista CC."/>
    <w:basedOn w:val="Normal"/>
    <w:rsid w:val="00C813B3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</w:rPr>
  </w:style>
  <w:style w:type="numbering" w:customStyle="1" w:styleId="111111133">
    <w:name w:val="1 / 1.1 / 1.1.1133"/>
    <w:basedOn w:val="Sinlista"/>
    <w:next w:val="111111"/>
    <w:rsid w:val="00C813B3"/>
    <w:pPr>
      <w:numPr>
        <w:numId w:val="8"/>
      </w:numPr>
    </w:pPr>
  </w:style>
  <w:style w:type="numbering" w:customStyle="1" w:styleId="111111117">
    <w:name w:val="1 / 1.1 / 1.1.1117"/>
    <w:basedOn w:val="Sinlista"/>
    <w:next w:val="111111"/>
    <w:rsid w:val="00C813B3"/>
    <w:pPr>
      <w:numPr>
        <w:numId w:val="5"/>
      </w:numPr>
    </w:pPr>
  </w:style>
  <w:style w:type="numbering" w:customStyle="1" w:styleId="111111341">
    <w:name w:val="1 / 1.1 / 1.1.1341"/>
    <w:basedOn w:val="Sinlista"/>
    <w:next w:val="111111"/>
    <w:rsid w:val="00C813B3"/>
    <w:pPr>
      <w:numPr>
        <w:numId w:val="7"/>
      </w:numPr>
    </w:pPr>
  </w:style>
  <w:style w:type="numbering" w:customStyle="1" w:styleId="11111119">
    <w:name w:val="1 / 1.1 / 1.1.119"/>
    <w:basedOn w:val="Sinlista"/>
    <w:next w:val="111111"/>
    <w:rsid w:val="00C813B3"/>
    <w:pPr>
      <w:numPr>
        <w:numId w:val="6"/>
      </w:numPr>
    </w:pPr>
  </w:style>
  <w:style w:type="numbering" w:customStyle="1" w:styleId="Sinlista1">
    <w:name w:val="Sin lista1"/>
    <w:next w:val="Sinlista"/>
    <w:uiPriority w:val="99"/>
    <w:semiHidden/>
    <w:unhideWhenUsed/>
    <w:rsid w:val="00C813B3"/>
  </w:style>
  <w:style w:type="character" w:styleId="nfasis">
    <w:name w:val="Emphasis"/>
    <w:uiPriority w:val="20"/>
    <w:qFormat/>
    <w:rsid w:val="00C813B3"/>
    <w:rPr>
      <w:i/>
      <w:iCs/>
    </w:rPr>
  </w:style>
  <w:style w:type="paragraph" w:customStyle="1" w:styleId="Estilopredeterminado">
    <w:name w:val="Estilo predeterminado"/>
    <w:rsid w:val="00C813B3"/>
    <w:pPr>
      <w:suppressAutoHyphens/>
      <w:spacing w:after="200" w:line="276" w:lineRule="auto"/>
    </w:pPr>
    <w:rPr>
      <w:rFonts w:ascii="Tahoma" w:eastAsia="Times New Roman" w:hAnsi="Tahoma" w:cs="Tahoma"/>
      <w:color w:val="000000"/>
      <w:lang w:val="es-ES" w:eastAsia="zh-C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13B3"/>
    <w:rPr>
      <w:rFonts w:ascii="Calibri" w:eastAsia="Times New Roman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C813B3"/>
    <w:rPr>
      <w:vertAlign w:val="superscript"/>
    </w:rPr>
  </w:style>
  <w:style w:type="paragraph" w:customStyle="1" w:styleId="xl67">
    <w:name w:val="xl6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2">
    <w:name w:val="xl72"/>
    <w:basedOn w:val="Normal"/>
    <w:rsid w:val="00C813B3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3">
    <w:name w:val="xl73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4">
    <w:name w:val="xl7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">
    <w:name w:val="xl7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7">
    <w:name w:val="xl77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2">
    <w:name w:val="xl8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4">
    <w:name w:val="xl8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5">
    <w:name w:val="xl85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6">
    <w:name w:val="xl86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7">
    <w:name w:val="xl8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1">
    <w:name w:val="xl91"/>
    <w:basedOn w:val="Normal"/>
    <w:rsid w:val="00C813B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2">
    <w:name w:val="xl9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3">
    <w:name w:val="xl93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4">
    <w:name w:val="xl94"/>
    <w:basedOn w:val="Normal"/>
    <w:rsid w:val="00C813B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5">
    <w:name w:val="xl95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0">
    <w:name w:val="xl100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1">
    <w:name w:val="xl10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2">
    <w:name w:val="xl102"/>
    <w:basedOn w:val="Normal"/>
    <w:rsid w:val="00C813B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3">
    <w:name w:val="xl10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4">
    <w:name w:val="xl10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5">
    <w:name w:val="xl105"/>
    <w:basedOn w:val="Normal"/>
    <w:rsid w:val="00C813B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6">
    <w:name w:val="xl10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7">
    <w:name w:val="xl107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8">
    <w:name w:val="xl108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9">
    <w:name w:val="xl109"/>
    <w:basedOn w:val="Normal"/>
    <w:rsid w:val="00C813B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0">
    <w:name w:val="xl110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1">
    <w:name w:val="xl111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2">
    <w:name w:val="xl112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3">
    <w:name w:val="xl113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4">
    <w:name w:val="xl11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6">
    <w:name w:val="xl116"/>
    <w:basedOn w:val="Normal"/>
    <w:rsid w:val="00C813B3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Sinespaciado1">
    <w:name w:val="Sin espaciado1"/>
    <w:qFormat/>
    <w:rsid w:val="00C813B3"/>
    <w:rPr>
      <w:rFonts w:ascii="Times New Roman" w:eastAsia="Times New Roman" w:hAnsi="Times New Roman" w:cs="Times New Roman"/>
      <w:lang w:eastAsia="es-ES"/>
    </w:rPr>
  </w:style>
  <w:style w:type="character" w:customStyle="1" w:styleId="Bodytext">
    <w:name w:val="Body text_"/>
    <w:link w:val="Textoindependiente5"/>
    <w:rsid w:val="00C813B3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C813B3"/>
    <w:pPr>
      <w:shd w:val="clear" w:color="auto" w:fill="FFFFFF"/>
      <w:autoSpaceDE/>
      <w:autoSpaceDN/>
      <w:adjustRightInd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Heading2">
    <w:name w:val="Heading #2_"/>
    <w:link w:val="Heading20"/>
    <w:rsid w:val="00C813B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Heading20">
    <w:name w:val="Heading #2"/>
    <w:basedOn w:val="Normal"/>
    <w:link w:val="Heading2"/>
    <w:rsid w:val="00C813B3"/>
    <w:pPr>
      <w:shd w:val="clear" w:color="auto" w:fill="FFFFFF"/>
      <w:autoSpaceDE/>
      <w:autoSpaceDN/>
      <w:adjustRightInd/>
      <w:spacing w:after="360" w:line="0" w:lineRule="atLeast"/>
      <w:ind w:hanging="560"/>
      <w:jc w:val="both"/>
      <w:outlineLvl w:val="1"/>
    </w:pPr>
    <w:rPr>
      <w:rFonts w:ascii="Arial" w:eastAsia="Arial" w:hAnsi="Arial" w:cs="Arial"/>
      <w:sz w:val="21"/>
      <w:szCs w:val="21"/>
      <w:lang w:val="es-CO" w:eastAsia="en-US"/>
    </w:rPr>
  </w:style>
  <w:style w:type="table" w:customStyle="1" w:styleId="Tablanormal21">
    <w:name w:val="Tabla normal 21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adecuadrcula211">
    <w:name w:val="Tabla de cuadrícula 21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1">
    <w:name w:val="Tabla de cuadrícula 31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6concolores11">
    <w:name w:val="Tabla de cuadrícula 6 con colores1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Textoennegrita">
    <w:name w:val="Strong"/>
    <w:uiPriority w:val="22"/>
    <w:qFormat/>
    <w:rsid w:val="00C813B3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C813B3"/>
    <w:rPr>
      <w:vertAlign w:val="superscript"/>
    </w:rPr>
  </w:style>
  <w:style w:type="character" w:styleId="CitaHTML">
    <w:name w:val="HTML Cite"/>
    <w:uiPriority w:val="99"/>
    <w:semiHidden/>
    <w:unhideWhenUsed/>
    <w:rsid w:val="00C813B3"/>
    <w:rPr>
      <w:i/>
      <w:iCs/>
    </w:rPr>
  </w:style>
  <w:style w:type="paragraph" w:customStyle="1" w:styleId="Pa9">
    <w:name w:val="Pa9"/>
    <w:basedOn w:val="Normal"/>
    <w:next w:val="Normal"/>
    <w:rsid w:val="00C813B3"/>
    <w:pPr>
      <w:widowControl/>
      <w:autoSpaceDE/>
      <w:autoSpaceDN/>
      <w:adjustRightInd/>
      <w:spacing w:line="191" w:lineRule="atLeast"/>
    </w:pPr>
    <w:rPr>
      <w:rFonts w:ascii="Times New Roman" w:eastAsia="Times New Roman" w:hAnsi="Times New Roman" w:cs="Times New Roman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813B3"/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813B3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22">
    <w:name w:val="Tabla de cuadrícula 22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3B3"/>
    <w:pPr>
      <w:widowControl/>
      <w:pBdr>
        <w:bottom w:val="single" w:sz="4" w:space="4" w:color="4F81BD"/>
      </w:pBdr>
      <w:autoSpaceDE/>
      <w:autoSpaceDN/>
      <w:adjustRightInd/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/>
      <w:sz w:val="22"/>
      <w:szCs w:val="2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3B3"/>
    <w:rPr>
      <w:rFonts w:ascii="Calibri" w:eastAsia="Calibri" w:hAnsi="Calibri" w:cs="Times New Roman"/>
      <w:b/>
      <w:bCs/>
      <w:i/>
      <w:iCs/>
      <w:color w:val="4F81BD"/>
      <w:sz w:val="22"/>
      <w:szCs w:val="22"/>
    </w:rPr>
  </w:style>
  <w:style w:type="character" w:styleId="Referenciaintensa">
    <w:name w:val="Intense Reference"/>
    <w:uiPriority w:val="32"/>
    <w:qFormat/>
    <w:rsid w:val="00C813B3"/>
    <w:rPr>
      <w:b/>
      <w:bCs/>
      <w:smallCaps/>
      <w:color w:val="C0504D"/>
      <w:spacing w:val="5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13B3"/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Fuentedeprrafopredeter"/>
    <w:rsid w:val="00C813B3"/>
  </w:style>
  <w:style w:type="character" w:customStyle="1" w:styleId="ya-q-full-text">
    <w:name w:val="ya-q-full-text"/>
    <w:basedOn w:val="Fuentedeprrafopredeter"/>
    <w:rsid w:val="00C813B3"/>
  </w:style>
  <w:style w:type="paragraph" w:customStyle="1" w:styleId="m1173901315344136986msonormal">
    <w:name w:val="m_1173901315344136986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il">
    <w:name w:val="il"/>
    <w:basedOn w:val="Fuentedeprrafopredeter"/>
    <w:rsid w:val="00C813B3"/>
  </w:style>
  <w:style w:type="character" w:customStyle="1" w:styleId="st">
    <w:name w:val="st"/>
    <w:basedOn w:val="Fuentedeprrafopredeter"/>
    <w:rsid w:val="00C813B3"/>
  </w:style>
  <w:style w:type="table" w:customStyle="1" w:styleId="Tablanormal22">
    <w:name w:val="Tabla normal 22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">
    <w:uiPriority w:val="50"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adecuadrcula42">
    <w:name w:val="Tabla de cuadrícula 42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m-514067809558151045msolistparagraph">
    <w:name w:val="m_-514067809558151045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default">
    <w:name w:val="m_-514067809558151045default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msonormal">
    <w:name w:val="m_-514067809558151045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msonormal">
    <w:name w:val="x_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listparagraph">
    <w:name w:val="x_gmail-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3458237249690766671m6538689983715549763gmail-msonormal">
    <w:name w:val="m_3458237249690766671m_6538689983715549763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5426635741534021084gmail-m-6189989775048227442msonormal">
    <w:name w:val="m_5426635741534021084gmail-m_-6189989775048227442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normal">
    <w:name w:val="x_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ombreadovistoso-nfasis31">
    <w:name w:val="Sombreado vistoso - Énfasis 31"/>
    <w:basedOn w:val="Normal"/>
    <w:link w:val="Sombreadovistoso-nfasis3Car"/>
    <w:uiPriority w:val="99"/>
    <w:qFormat/>
    <w:rsid w:val="00C813B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ombreadovistoso-nfasis3Car">
    <w:name w:val="Sombreado vistoso - Énfasis 3 Car"/>
    <w:link w:val="Sombreadovistoso-nfasis31"/>
    <w:uiPriority w:val="99"/>
    <w:locked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eGrid">
    <w:name w:val="TableGrid"/>
    <w:rsid w:val="00C813B3"/>
    <w:rPr>
      <w:rFonts w:ascii="Calibri" w:eastAsia="Times New Roman" w:hAnsi="Calibri" w:cs="Times New Roman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1clara2">
    <w:name w:val="Tabla de cuadrícula 1 clara2"/>
    <w:basedOn w:val="Tablanormal"/>
    <w:uiPriority w:val="46"/>
    <w:rsid w:val="00C813B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5oscura-nfasis41">
    <w:name w:val="Tabla de cuadrícula 5 oscura - Énfasis 41"/>
    <w:basedOn w:val="Tablanormal"/>
    <w:uiPriority w:val="50"/>
    <w:rsid w:val="00C813B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DEFINITIVOS\FM-103-AVISO%20DE%20CONVOCATORIA%20SELECCI&#211;N%20ABREVIADA%20MENOR%20CUANT&#205;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D46C52-181D-4737-804B-BD2931651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FM-103-AVISO DE CONVOCATORIA SELECCIÓN ABREVIADA MENOR CUANTÍA</Template>
  <TotalTime>69</TotalTime>
  <Pages>2</Pages>
  <Words>543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 Integrado Planeacion y Gestion</dc:creator>
  <cp:lastModifiedBy>AUX_CONTRA</cp:lastModifiedBy>
  <cp:revision>46</cp:revision>
  <dcterms:created xsi:type="dcterms:W3CDTF">2020-04-30T16:22:00Z</dcterms:created>
  <dcterms:modified xsi:type="dcterms:W3CDTF">2023-09-07T16:38:00Z</dcterms:modified>
</cp:coreProperties>
</file>