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02C" w:rsidRDefault="00FA102C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bookmarkStart w:id="0" w:name="_GoBack"/>
      <w:bookmarkEnd w:id="0"/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Ciudad y fecha. ________________</w:t>
      </w: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___________________________________________________________</w:t>
      </w: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Señores</w:t>
      </w: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b/>
          <w:sz w:val="18"/>
          <w:szCs w:val="18"/>
        </w:rPr>
      </w:pPr>
      <w:r w:rsidRPr="004A099B">
        <w:rPr>
          <w:rStyle w:val="EquationCaption"/>
          <w:rFonts w:ascii="Arial" w:hAnsi="Arial" w:cs="Arial"/>
          <w:b/>
          <w:sz w:val="18"/>
          <w:szCs w:val="18"/>
        </w:rPr>
        <w:t>INSTITUTO NACIONAL DE MED</w:t>
      </w:r>
      <w:r>
        <w:rPr>
          <w:rStyle w:val="EquationCaption"/>
          <w:rFonts w:ascii="Arial" w:hAnsi="Arial" w:cs="Arial"/>
          <w:b/>
          <w:sz w:val="18"/>
          <w:szCs w:val="18"/>
        </w:rPr>
        <w:t>ICINA LEGAL Y CIENCIAS FORENSES</w:t>
      </w: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Pereira</w:t>
      </w:r>
      <w:r w:rsidR="004D2CCD">
        <w:rPr>
          <w:rStyle w:val="EquationCaption"/>
          <w:rFonts w:ascii="Arial" w:hAnsi="Arial" w:cs="Arial"/>
          <w:sz w:val="18"/>
          <w:szCs w:val="18"/>
        </w:rPr>
        <w:t>, Risaralda.</w:t>
      </w: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Cordial saludo.</w:t>
      </w: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FA102C">
      <w:pPr>
        <w:pStyle w:val="Textoindependiente2"/>
        <w:rPr>
          <w:rStyle w:val="EquationCaption"/>
          <w:sz w:val="18"/>
          <w:szCs w:val="18"/>
        </w:rPr>
      </w:pPr>
      <w:r w:rsidRPr="004A099B">
        <w:rPr>
          <w:rStyle w:val="EquationCaption"/>
          <w:sz w:val="18"/>
          <w:szCs w:val="18"/>
        </w:rPr>
        <w:t>Los abajo firmantes nos manifesta</w:t>
      </w:r>
      <w:r w:rsidR="00943021">
        <w:rPr>
          <w:rStyle w:val="EquationCaption"/>
          <w:sz w:val="18"/>
          <w:szCs w:val="18"/>
        </w:rPr>
        <w:t>mos</w:t>
      </w:r>
      <w:r w:rsidRPr="004A099B">
        <w:rPr>
          <w:rStyle w:val="EquationCaption"/>
          <w:sz w:val="18"/>
          <w:szCs w:val="18"/>
        </w:rPr>
        <w:t xml:space="preserve"> a través de este documento que hemos convenido asociarnos en consorcio </w:t>
      </w:r>
      <w:r>
        <w:rPr>
          <w:rStyle w:val="EquationCaption"/>
          <w:sz w:val="18"/>
          <w:szCs w:val="18"/>
        </w:rPr>
        <w:t xml:space="preserve">________ </w:t>
      </w:r>
      <w:r w:rsidRPr="004A099B">
        <w:rPr>
          <w:rStyle w:val="EquationCaption"/>
          <w:sz w:val="18"/>
          <w:szCs w:val="18"/>
        </w:rPr>
        <w:t xml:space="preserve">o unión </w:t>
      </w:r>
      <w:r w:rsidR="003A5A5B">
        <w:rPr>
          <w:rStyle w:val="EquationCaption"/>
          <w:sz w:val="18"/>
          <w:szCs w:val="18"/>
        </w:rPr>
        <w:t xml:space="preserve">para </w:t>
      </w:r>
      <w:r w:rsidR="004D2CCD">
        <w:rPr>
          <w:rStyle w:val="EquationCaption"/>
          <w:sz w:val="18"/>
          <w:szCs w:val="18"/>
        </w:rPr>
        <w:t>la</w:t>
      </w:r>
      <w:r w:rsidR="00C96592">
        <w:rPr>
          <w:rStyle w:val="EquationCaption"/>
          <w:sz w:val="18"/>
          <w:szCs w:val="18"/>
        </w:rPr>
        <w:t xml:space="preserve"> </w:t>
      </w:r>
      <w:r w:rsidR="008C0C57" w:rsidRPr="008C0C57">
        <w:rPr>
          <w:sz w:val="18"/>
          <w:szCs w:val="18"/>
        </w:rPr>
        <w:t>Adquisición de kits de primeros auxilios para servicios médicos de emergencias y maletín de primeros auxilios para la Regional Occidente del Instituto Nacional De Medicina Legal y Ciencias Forenses.</w:t>
      </w:r>
      <w:r w:rsidR="000D2373">
        <w:rPr>
          <w:rStyle w:val="EquationCaption"/>
          <w:sz w:val="18"/>
          <w:szCs w:val="18"/>
        </w:rPr>
        <w:t>.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ind w:left="705" w:hanging="705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1.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>La duración de este consorcio o unión temporal (según el caso) será igual al término de duración del contrato y</w:t>
      </w:r>
      <w:r w:rsidRPr="004A099B">
        <w:rPr>
          <w:rStyle w:val="EquationCaption"/>
          <w:rFonts w:ascii="Arial" w:hAnsi="Arial" w:cs="Arial"/>
          <w:color w:val="0000FF"/>
          <w:sz w:val="18"/>
          <w:szCs w:val="18"/>
        </w:rPr>
        <w:t xml:space="preserve"> </w:t>
      </w:r>
      <w:r w:rsidRPr="004A099B">
        <w:rPr>
          <w:rStyle w:val="EquationCaption"/>
          <w:rFonts w:ascii="Arial" w:hAnsi="Arial" w:cs="Arial"/>
          <w:sz w:val="18"/>
          <w:szCs w:val="18"/>
        </w:rPr>
        <w:t>un (1) año más</w:t>
      </w:r>
      <w:r w:rsidRPr="004A099B">
        <w:rPr>
          <w:rStyle w:val="EquationCaption"/>
          <w:rFonts w:ascii="Arial" w:hAnsi="Arial" w:cs="Arial"/>
          <w:color w:val="0000FF"/>
          <w:sz w:val="18"/>
          <w:szCs w:val="18"/>
        </w:rPr>
        <w:t xml:space="preserve"> </w:t>
      </w:r>
      <w:r w:rsidRPr="004A099B">
        <w:rPr>
          <w:rStyle w:val="EquationCaption"/>
          <w:rFonts w:ascii="Arial" w:hAnsi="Arial" w:cs="Arial"/>
          <w:sz w:val="18"/>
          <w:szCs w:val="18"/>
        </w:rPr>
        <w:t>(además de la liquidación del contrato).</w:t>
      </w:r>
    </w:p>
    <w:p w:rsidR="00373A84" w:rsidRPr="004A099B" w:rsidRDefault="00373A84" w:rsidP="00373A84">
      <w:pPr>
        <w:tabs>
          <w:tab w:val="left" w:pos="-720"/>
          <w:tab w:val="left" w:pos="0"/>
          <w:tab w:val="left" w:pos="720"/>
          <w:tab w:val="left" w:pos="1440"/>
        </w:tabs>
        <w:ind w:left="1418" w:hanging="1418"/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tabs>
          <w:tab w:val="left" w:pos="-720"/>
          <w:tab w:val="left" w:pos="0"/>
          <w:tab w:val="left" w:pos="720"/>
          <w:tab w:val="left" w:pos="1440"/>
        </w:tabs>
        <w:ind w:left="1418" w:hanging="1418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2.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 xml:space="preserve">El Consorcio o unión temporal está integrado por: 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929" w:type="dxa"/>
        <w:tblInd w:w="78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"/>
        <w:gridCol w:w="4405"/>
        <w:gridCol w:w="1651"/>
        <w:gridCol w:w="2459"/>
      </w:tblGrid>
      <w:tr w:rsidR="00373A84" w:rsidRPr="004A099B" w:rsidTr="00DC0C96">
        <w:tc>
          <w:tcPr>
            <w:tcW w:w="48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:rsidR="00373A84" w:rsidRPr="004A099B" w:rsidRDefault="00373A84" w:rsidP="009374B3">
            <w:pPr>
              <w:tabs>
                <w:tab w:val="left" w:pos="1843"/>
                <w:tab w:val="left" w:pos="5040"/>
              </w:tabs>
              <w:snapToGrid w:val="0"/>
              <w:rPr>
                <w:rStyle w:val="EquationCaption"/>
                <w:rFonts w:ascii="Arial" w:hAnsi="Arial" w:cs="Arial"/>
                <w:b/>
                <w:sz w:val="18"/>
                <w:szCs w:val="18"/>
              </w:rPr>
            </w:pPr>
            <w:r w:rsidRPr="004A099B">
              <w:rPr>
                <w:rStyle w:val="EquationCaption"/>
                <w:rFonts w:ascii="Arial" w:hAnsi="Arial" w:cs="Arial"/>
                <w:sz w:val="18"/>
                <w:szCs w:val="18"/>
              </w:rPr>
              <w:tab/>
            </w:r>
            <w:r w:rsidRPr="004A099B">
              <w:rPr>
                <w:rStyle w:val="EquationCaption"/>
                <w:rFonts w:ascii="Arial" w:hAnsi="Arial" w:cs="Arial"/>
                <w:b/>
                <w:sz w:val="18"/>
                <w:szCs w:val="18"/>
              </w:rPr>
              <w:t>NOMBRE</w:t>
            </w:r>
          </w:p>
        </w:tc>
        <w:tc>
          <w:tcPr>
            <w:tcW w:w="4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73A84" w:rsidRPr="004A099B" w:rsidRDefault="00373A84" w:rsidP="009374B3">
            <w:pPr>
              <w:tabs>
                <w:tab w:val="left" w:pos="1843"/>
                <w:tab w:val="left" w:pos="5040"/>
              </w:tabs>
              <w:snapToGrid w:val="0"/>
              <w:jc w:val="center"/>
              <w:rPr>
                <w:rStyle w:val="EquationCaption"/>
                <w:rFonts w:ascii="Arial" w:hAnsi="Arial" w:cs="Arial"/>
                <w:b/>
                <w:sz w:val="18"/>
                <w:szCs w:val="18"/>
              </w:rPr>
            </w:pPr>
            <w:r w:rsidRPr="004A099B">
              <w:rPr>
                <w:rStyle w:val="EquationCaption"/>
                <w:rFonts w:ascii="Arial" w:hAnsi="Arial" w:cs="Arial"/>
                <w:b/>
                <w:sz w:val="18"/>
                <w:szCs w:val="18"/>
              </w:rPr>
              <w:t>COMPROMISO</w:t>
            </w:r>
          </w:p>
        </w:tc>
      </w:tr>
      <w:tr w:rsidR="00373A84" w:rsidRPr="004A099B" w:rsidTr="00DC0C96">
        <w:tc>
          <w:tcPr>
            <w:tcW w:w="4819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392BD1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BD1">
              <w:rPr>
                <w:rFonts w:ascii="Arial" w:hAnsi="Arial" w:cs="Arial"/>
                <w:b/>
                <w:sz w:val="16"/>
                <w:szCs w:val="16"/>
              </w:rPr>
              <w:t>MONTO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392BD1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BD1">
              <w:rPr>
                <w:rFonts w:ascii="Arial" w:hAnsi="Arial" w:cs="Arial"/>
                <w:b/>
                <w:sz w:val="16"/>
                <w:szCs w:val="16"/>
              </w:rPr>
              <w:t>PARTICIPACIÓN (%)</w:t>
            </w:r>
          </w:p>
        </w:tc>
      </w:tr>
      <w:tr w:rsidR="00373A84" w:rsidRPr="004A099B" w:rsidTr="00DC0C96"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A099B">
              <w:rPr>
                <w:rFonts w:ascii="Arial" w:hAnsi="Arial" w:cs="Arial"/>
                <w:sz w:val="18"/>
                <w:szCs w:val="18"/>
              </w:rPr>
              <w:t xml:space="preserve"> 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3A84" w:rsidRPr="004A099B" w:rsidTr="00DC0C96"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A099B">
              <w:rPr>
                <w:rFonts w:ascii="Arial" w:hAnsi="Arial" w:cs="Arial"/>
                <w:sz w:val="18"/>
                <w:szCs w:val="18"/>
              </w:rPr>
              <w:t xml:space="preserve"> 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3A84" w:rsidRPr="004A099B" w:rsidTr="00DC0C96"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A099B">
              <w:rPr>
                <w:rFonts w:ascii="Arial" w:hAnsi="Arial" w:cs="Arial"/>
                <w:sz w:val="18"/>
                <w:szCs w:val="18"/>
              </w:rPr>
              <w:t xml:space="preserve"> 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ind w:left="709" w:hanging="709"/>
        <w:jc w:val="both"/>
        <w:rPr>
          <w:rFonts w:ascii="Arial" w:hAnsi="Arial" w:cs="Arial"/>
          <w:sz w:val="18"/>
          <w:szCs w:val="18"/>
        </w:rPr>
      </w:pPr>
      <w:r w:rsidRPr="004A099B">
        <w:rPr>
          <w:rFonts w:ascii="Arial" w:hAnsi="Arial" w:cs="Arial"/>
          <w:sz w:val="18"/>
          <w:szCs w:val="18"/>
        </w:rPr>
        <w:t>3.</w:t>
      </w:r>
      <w:r w:rsidRPr="004A099B">
        <w:rPr>
          <w:rFonts w:ascii="Arial" w:hAnsi="Arial" w:cs="Arial"/>
          <w:sz w:val="18"/>
          <w:szCs w:val="18"/>
        </w:rPr>
        <w:tab/>
        <w:t>El representante del consorcio o unión temporal es: ________</w:t>
      </w:r>
      <w:r>
        <w:rPr>
          <w:rFonts w:ascii="Arial" w:hAnsi="Arial" w:cs="Arial"/>
          <w:sz w:val="18"/>
          <w:szCs w:val="18"/>
        </w:rPr>
        <w:t>_______________________________</w:t>
      </w:r>
      <w:r w:rsidRPr="004A099B">
        <w:rPr>
          <w:rFonts w:ascii="Arial" w:hAnsi="Arial" w:cs="Arial"/>
          <w:sz w:val="18"/>
          <w:szCs w:val="18"/>
        </w:rPr>
        <w:t>, identificado</w:t>
      </w:r>
      <w:r>
        <w:rPr>
          <w:rFonts w:ascii="Arial" w:hAnsi="Arial" w:cs="Arial"/>
          <w:sz w:val="18"/>
          <w:szCs w:val="18"/>
        </w:rPr>
        <w:t xml:space="preserve"> (a)</w:t>
      </w:r>
      <w:r w:rsidRPr="004A099B">
        <w:rPr>
          <w:rFonts w:ascii="Arial" w:hAnsi="Arial" w:cs="Arial"/>
          <w:sz w:val="18"/>
          <w:szCs w:val="18"/>
        </w:rPr>
        <w:t xml:space="preserve"> con C.C. No. _________</w:t>
      </w:r>
      <w:r>
        <w:rPr>
          <w:rFonts w:ascii="Arial" w:hAnsi="Arial" w:cs="Arial"/>
          <w:sz w:val="18"/>
          <w:szCs w:val="18"/>
        </w:rPr>
        <w:t>_________________</w:t>
      </w:r>
      <w:r w:rsidRPr="004A099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d</w:t>
      </w:r>
      <w:r w:rsidRPr="004A099B">
        <w:rPr>
          <w:rFonts w:ascii="Arial" w:hAnsi="Arial" w:cs="Arial"/>
          <w:sz w:val="18"/>
          <w:szCs w:val="18"/>
        </w:rPr>
        <w:t>e_______</w:t>
      </w:r>
      <w:r>
        <w:rPr>
          <w:rFonts w:ascii="Arial" w:hAnsi="Arial" w:cs="Arial"/>
          <w:sz w:val="18"/>
          <w:szCs w:val="18"/>
        </w:rPr>
        <w:t>__________________</w:t>
      </w:r>
      <w:r w:rsidRPr="004A099B">
        <w:rPr>
          <w:rFonts w:ascii="Arial" w:hAnsi="Arial" w:cs="Arial"/>
          <w:sz w:val="18"/>
          <w:szCs w:val="18"/>
        </w:rPr>
        <w:t xml:space="preserve">, quién está expresamente facultado para firmar el presente contrato y tomar todas las determinaciones que fueren necesarias al respecto, con amplias y suficientes facultades. 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  <w:r w:rsidRPr="004A099B">
        <w:rPr>
          <w:rFonts w:ascii="Arial" w:hAnsi="Arial" w:cs="Arial"/>
          <w:sz w:val="18"/>
          <w:szCs w:val="18"/>
        </w:rPr>
        <w:t>4. La responsabilidad de los integrantes del consorcio es solidaria e ilimitada.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ind w:hanging="709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Fonts w:ascii="Arial" w:hAnsi="Arial" w:cs="Arial"/>
          <w:sz w:val="18"/>
          <w:szCs w:val="18"/>
        </w:rPr>
        <w:tab/>
        <w:t xml:space="preserve"> </w:t>
      </w:r>
      <w:r w:rsidRPr="004A099B">
        <w:rPr>
          <w:rStyle w:val="EquationCaption"/>
          <w:rFonts w:ascii="Arial" w:hAnsi="Arial" w:cs="Arial"/>
          <w:b/>
          <w:sz w:val="18"/>
          <w:szCs w:val="18"/>
        </w:rPr>
        <w:t>NOTA: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El siguiente numeral se debe llenar obligatoriamente para las uniones temporales.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ind w:left="709" w:hanging="709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5. 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>Para los efectos sancionatorios por incumplimiento, se determina el alcance y extensión de participación en la propuesta y ejecución del contrato, de cada uno de los integrantes de la Unión Temporal, de acuerdo con la contratación.</w:t>
      </w: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ind w:left="1416" w:hanging="72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b/>
          <w:sz w:val="18"/>
          <w:szCs w:val="18"/>
        </w:rPr>
        <w:t>NOTA: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En caso de ser más de tres (3) integrantes, esta información se diligenciará en hoja separada. </w:t>
      </w:r>
    </w:p>
    <w:p w:rsidR="00373A84" w:rsidRPr="004A099B" w:rsidRDefault="00373A84" w:rsidP="00373A84">
      <w:pPr>
        <w:ind w:left="1440" w:hanging="720"/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Para constancia se firma en ____</w:t>
      </w:r>
      <w:r>
        <w:rPr>
          <w:rStyle w:val="EquationCaption"/>
          <w:rFonts w:ascii="Arial" w:hAnsi="Arial" w:cs="Arial"/>
          <w:sz w:val="18"/>
          <w:szCs w:val="18"/>
        </w:rPr>
        <w:t>_______________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a los ____</w:t>
      </w:r>
      <w:r w:rsidR="00896BE1">
        <w:rPr>
          <w:rStyle w:val="EquationCaption"/>
          <w:rFonts w:ascii="Arial" w:hAnsi="Arial" w:cs="Arial"/>
          <w:sz w:val="18"/>
          <w:szCs w:val="18"/>
        </w:rPr>
        <w:t>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días del mes de ____</w:t>
      </w:r>
      <w:r>
        <w:rPr>
          <w:rStyle w:val="EquationCaption"/>
          <w:rFonts w:ascii="Arial" w:hAnsi="Arial" w:cs="Arial"/>
          <w:sz w:val="18"/>
          <w:szCs w:val="18"/>
        </w:rPr>
        <w:t>____________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</w:t>
      </w:r>
      <w:proofErr w:type="spellStart"/>
      <w:r w:rsidRPr="004A099B">
        <w:rPr>
          <w:rStyle w:val="EquationCaption"/>
          <w:rFonts w:ascii="Arial" w:hAnsi="Arial" w:cs="Arial"/>
          <w:sz w:val="18"/>
          <w:szCs w:val="18"/>
        </w:rPr>
        <w:t>de</w:t>
      </w:r>
      <w:proofErr w:type="spellEnd"/>
      <w:r w:rsidRPr="004A099B">
        <w:rPr>
          <w:rStyle w:val="EquationCaption"/>
          <w:rFonts w:ascii="Arial" w:hAnsi="Arial" w:cs="Arial"/>
          <w:sz w:val="18"/>
          <w:szCs w:val="18"/>
        </w:rPr>
        <w:t xml:space="preserve"> 20</w:t>
      </w:r>
      <w:r w:rsidR="00D43DF0">
        <w:rPr>
          <w:rStyle w:val="EquationCaption"/>
          <w:rFonts w:ascii="Arial" w:hAnsi="Arial" w:cs="Arial"/>
          <w:sz w:val="18"/>
          <w:szCs w:val="18"/>
        </w:rPr>
        <w:t>2</w:t>
      </w:r>
      <w:r>
        <w:rPr>
          <w:rStyle w:val="EquationCaption"/>
          <w:rFonts w:ascii="Arial" w:hAnsi="Arial" w:cs="Arial"/>
          <w:sz w:val="18"/>
          <w:szCs w:val="18"/>
        </w:rPr>
        <w:t>__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Hasta otra oportunidad, </w:t>
      </w: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center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NOMBRE</w:t>
      </w:r>
      <w:r>
        <w:rPr>
          <w:rStyle w:val="EquationCaption"/>
          <w:rFonts w:ascii="Arial" w:hAnsi="Arial" w:cs="Arial"/>
          <w:sz w:val="18"/>
          <w:szCs w:val="18"/>
        </w:rPr>
        <w:t>S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FIRMA DE CADA UNO DE LOS INTEGRANTES</w:t>
      </w:r>
      <w:r>
        <w:rPr>
          <w:rStyle w:val="EquationCaption"/>
          <w:rFonts w:ascii="Arial" w:hAnsi="Arial" w:cs="Arial"/>
          <w:sz w:val="18"/>
          <w:szCs w:val="18"/>
        </w:rPr>
        <w:t xml:space="preserve"> DEL CONSORCIO O UNIÓN TEMPORAL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center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 xml:space="preserve">NOMBRE Y </w:t>
      </w:r>
      <w:r w:rsidRPr="004A099B">
        <w:rPr>
          <w:rStyle w:val="EquationCaption"/>
          <w:rFonts w:ascii="Arial" w:hAnsi="Arial" w:cs="Arial"/>
          <w:sz w:val="18"/>
          <w:szCs w:val="18"/>
        </w:rPr>
        <w:t>FIRMA DEL REPRESENTANTE LEGAL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161C1C" w:rsidRPr="00BC100F" w:rsidRDefault="00373A84" w:rsidP="00190645">
      <w:pPr>
        <w:rPr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C. C. No</w:t>
      </w:r>
      <w:r w:rsidR="00BC100F">
        <w:rPr>
          <w:rStyle w:val="EquationCaption"/>
          <w:rFonts w:ascii="Arial" w:hAnsi="Arial" w:cs="Arial"/>
          <w:sz w:val="18"/>
          <w:szCs w:val="18"/>
        </w:rPr>
        <w:t>.</w:t>
      </w:r>
    </w:p>
    <w:p w:rsidR="00CD2CD3" w:rsidRDefault="00CD2CD3" w:rsidP="001108D6">
      <w:pPr>
        <w:rPr>
          <w:rFonts w:ascii="Arial" w:hAnsi="Arial" w:cs="Arial"/>
          <w:b/>
          <w:sz w:val="18"/>
          <w:szCs w:val="18"/>
          <w:lang w:val="es-ES"/>
        </w:rPr>
      </w:pPr>
    </w:p>
    <w:p w:rsidR="00246B84" w:rsidRDefault="00246B84" w:rsidP="00C44B94">
      <w:pPr>
        <w:rPr>
          <w:rFonts w:ascii="Arial" w:hAnsi="Arial" w:cs="Arial"/>
          <w:b/>
          <w:sz w:val="18"/>
          <w:szCs w:val="18"/>
          <w:lang w:val="es-ES"/>
        </w:rPr>
      </w:pPr>
    </w:p>
    <w:sectPr w:rsidR="00246B84" w:rsidSect="00F622A5">
      <w:headerReference w:type="default" r:id="rId8"/>
      <w:footerReference w:type="even" r:id="rId9"/>
      <w:footerReference w:type="default" r:id="rId10"/>
      <w:pgSz w:w="12242" w:h="19295" w:code="166"/>
      <w:pgMar w:top="1701" w:right="1134" w:bottom="1701" w:left="1418" w:header="454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1C94" w:rsidRDefault="00531C94">
      <w:r>
        <w:separator/>
      </w:r>
    </w:p>
  </w:endnote>
  <w:endnote w:type="continuationSeparator" w:id="0">
    <w:p w:rsidR="00531C94" w:rsidRDefault="00531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Narrow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umanst521 BT">
    <w:altName w:val="Lucida Sans Unicode"/>
    <w:charset w:val="00"/>
    <w:family w:val="swiss"/>
    <w:pitch w:val="variable"/>
    <w:sig w:usb0="00000001" w:usb1="00000000" w:usb2="00000000" w:usb3="00000000" w:csb0="0000001B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7794" w:rsidRDefault="00987794" w:rsidP="00ED6BB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87794" w:rsidRDefault="00987794" w:rsidP="005F13E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7794" w:rsidRPr="003261B4" w:rsidRDefault="00D87CDD" w:rsidP="00446692">
    <w:pPr>
      <w:pStyle w:val="Encabezado"/>
      <w:jc w:val="center"/>
      <w:rPr>
        <w:rFonts w:ascii="Monotype Corsiva" w:hAnsi="Monotype Corsiva"/>
        <w:sz w:val="24"/>
        <w:szCs w:val="24"/>
      </w:rPr>
    </w:pPr>
    <w:r>
      <w:rPr>
        <w:rFonts w:ascii="Monotype Corsiva" w:hAnsi="Monotype Corsiva"/>
        <w:sz w:val="24"/>
        <w:szCs w:val="24"/>
      </w:rPr>
      <w:t>“</w:t>
    </w:r>
    <w:r w:rsidR="00EE05AE" w:rsidRPr="00EE05AE">
      <w:rPr>
        <w:rFonts w:ascii="Monotype Corsiva" w:hAnsi="Monotype Corsiva"/>
        <w:sz w:val="24"/>
        <w:szCs w:val="24"/>
      </w:rPr>
      <w:t>“Aportamos a la justicia en favor de la vida”</w:t>
    </w:r>
  </w:p>
  <w:p w:rsidR="00987794" w:rsidRPr="003261B4" w:rsidRDefault="00987794" w:rsidP="00446692">
    <w:pPr>
      <w:pStyle w:val="Piedepgina"/>
      <w:jc w:val="center"/>
      <w:rPr>
        <w:rFonts w:ascii="Humanst521 BT" w:hAnsi="Humanst521 BT"/>
        <w:sz w:val="16"/>
        <w:szCs w:val="16"/>
      </w:rPr>
    </w:pPr>
    <w:r>
      <w:rPr>
        <w:rFonts w:ascii="Humanst521 BT" w:hAnsi="Humanst521 BT"/>
        <w:sz w:val="16"/>
        <w:szCs w:val="16"/>
      </w:rPr>
      <w:t>Avenida de las Américas #98</w:t>
    </w:r>
    <w:r w:rsidRPr="003261B4">
      <w:rPr>
        <w:rFonts w:ascii="Humanst521 BT" w:hAnsi="Humanst521 BT"/>
        <w:sz w:val="16"/>
        <w:szCs w:val="16"/>
      </w:rPr>
      <w:t xml:space="preserve">-25 Pereira -  Risaralda. Conmutador </w:t>
    </w:r>
    <w:r w:rsidR="00456C68">
      <w:rPr>
        <w:rFonts w:ascii="Humanst521 BT" w:hAnsi="Humanst521 BT"/>
        <w:sz w:val="16"/>
        <w:szCs w:val="16"/>
      </w:rPr>
      <w:t xml:space="preserve">(606) </w:t>
    </w:r>
    <w:r w:rsidRPr="003261B4">
      <w:rPr>
        <w:rFonts w:ascii="Humanst521 BT" w:hAnsi="Humanst521 BT"/>
        <w:sz w:val="16"/>
        <w:szCs w:val="16"/>
      </w:rPr>
      <w:t>3136200 Ext. 26</w:t>
    </w:r>
    <w:r w:rsidR="00943021">
      <w:rPr>
        <w:rFonts w:ascii="Humanst521 BT" w:hAnsi="Humanst521 BT"/>
        <w:sz w:val="16"/>
        <w:szCs w:val="16"/>
      </w:rPr>
      <w:t>60</w:t>
    </w:r>
    <w:r w:rsidRPr="003261B4">
      <w:rPr>
        <w:rFonts w:ascii="Humanst521 BT" w:hAnsi="Humanst521 BT"/>
        <w:sz w:val="16"/>
        <w:szCs w:val="16"/>
      </w:rPr>
      <w:t xml:space="preserve"> – 26</w:t>
    </w:r>
    <w:r w:rsidR="00943021">
      <w:rPr>
        <w:rFonts w:ascii="Humanst521 BT" w:hAnsi="Humanst521 BT"/>
        <w:sz w:val="16"/>
        <w:szCs w:val="16"/>
      </w:rPr>
      <w:t>31</w:t>
    </w:r>
  </w:p>
  <w:p w:rsidR="00987794" w:rsidRDefault="00531C94" w:rsidP="00B839AF">
    <w:pPr>
      <w:pStyle w:val="Piedepgina"/>
      <w:jc w:val="center"/>
      <w:rPr>
        <w:rFonts w:ascii="Humanst521 BT" w:hAnsi="Humanst521 BT"/>
      </w:rPr>
    </w:pPr>
    <w:hyperlink r:id="rId1" w:history="1">
      <w:r w:rsidR="00987794">
        <w:rPr>
          <w:rStyle w:val="Hipervnculo"/>
          <w:rFonts w:ascii="Humanst521 BT" w:hAnsi="Humanst521 BT"/>
        </w:rPr>
        <w:t>drocadministrativa@medicinalegal.gov.co</w:t>
      </w:r>
    </w:hyperlink>
    <w:r w:rsidR="00987794">
      <w:rPr>
        <w:rFonts w:ascii="Humanst521 BT" w:hAnsi="Humanst521 BT"/>
      </w:rPr>
      <w:t xml:space="preserve">  - </w:t>
    </w:r>
    <w:hyperlink r:id="rId2" w:history="1">
      <w:r w:rsidR="00987794">
        <w:rPr>
          <w:rStyle w:val="Hipervnculo"/>
          <w:rFonts w:ascii="Humanst521 BT" w:hAnsi="Humanst521 BT"/>
        </w:rPr>
        <w:t>www.medicinalegal.gov.co</w:t>
      </w:r>
    </w:hyperlink>
  </w:p>
  <w:p w:rsidR="00987794" w:rsidRDefault="00987794" w:rsidP="00446692">
    <w:pPr>
      <w:pStyle w:val="Piedepgina"/>
    </w:pPr>
  </w:p>
  <w:p w:rsidR="00987794" w:rsidRPr="00872629" w:rsidRDefault="00987794" w:rsidP="006A6BAC">
    <w:pPr>
      <w:pStyle w:val="Encabezado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1C94" w:rsidRDefault="00531C94">
      <w:r>
        <w:separator/>
      </w:r>
    </w:p>
  </w:footnote>
  <w:footnote w:type="continuationSeparator" w:id="0">
    <w:p w:rsidR="00531C94" w:rsidRDefault="00531C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7794" w:rsidRDefault="00987794">
    <w:pPr>
      <w:pStyle w:val="Encabezado"/>
      <w:jc w:val="center"/>
      <w:rPr>
        <w:rFonts w:ascii="Humanst521 BT" w:hAnsi="Humanst521 BT"/>
        <w:caps/>
      </w:rPr>
    </w:pPr>
  </w:p>
  <w:p w:rsidR="00987794" w:rsidRDefault="00987794">
    <w:pPr>
      <w:pStyle w:val="Encabezado"/>
      <w:jc w:val="center"/>
      <w:rPr>
        <w:rFonts w:ascii="Humanst521 BT" w:hAnsi="Humanst521 BT"/>
        <w:caps/>
      </w:rPr>
    </w:pPr>
  </w:p>
  <w:p w:rsidR="00A04BAA" w:rsidRDefault="001472BD" w:rsidP="004F35EC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>
      <w:rPr>
        <w:rFonts w:ascii="Humanst521 BT" w:hAnsi="Humanst521 BT"/>
        <w:caps/>
        <w:noProof/>
        <w:lang w:val="es-CO" w:eastAsia="es-CO"/>
      </w:rPr>
      <w:drawing>
        <wp:inline distT="0" distB="0" distL="0" distR="0" wp14:anchorId="2451A166" wp14:editId="6AA99028">
          <wp:extent cx="510599" cy="467382"/>
          <wp:effectExtent l="0" t="0" r="3810" b="889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9726" cy="466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87794" w:rsidRPr="001D1B44" w:rsidRDefault="00A04BAA" w:rsidP="004F35EC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 w:rsidRPr="001D1B44">
      <w:rPr>
        <w:rFonts w:ascii="Arial" w:hAnsi="Arial" w:cs="Arial"/>
        <w:b/>
      </w:rPr>
      <w:t>REGIONAL OCCIDENTE – GRUPO REGIONAL ADMINISTRATIVO Y FINANCIERO</w:t>
    </w:r>
  </w:p>
  <w:p w:rsidR="00987794" w:rsidRDefault="00987794" w:rsidP="001D1B44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</w:rPr>
    </w:pPr>
  </w:p>
  <w:p w:rsidR="00FD5FF9" w:rsidRPr="00AC0E46" w:rsidRDefault="00FD5FF9" w:rsidP="001D1B44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 w:rsidRPr="00AC0E46">
      <w:rPr>
        <w:rFonts w:ascii="Arial" w:hAnsi="Arial" w:cs="Arial"/>
        <w:b/>
      </w:rPr>
      <w:t>ANEXO 3</w:t>
    </w:r>
  </w:p>
  <w:p w:rsidR="00011219" w:rsidRDefault="00011219" w:rsidP="001D1B44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</w:rPr>
    </w:pPr>
  </w:p>
  <w:p w:rsidR="00BC312F" w:rsidRDefault="00BC312F" w:rsidP="00BC312F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Carta Información de Consorcios o Uniones Tem</w:t>
    </w:r>
    <w:r w:rsidR="008B31EC">
      <w:rPr>
        <w:rFonts w:ascii="Arial" w:hAnsi="Arial" w:cs="Arial"/>
        <w:sz w:val="18"/>
        <w:szCs w:val="18"/>
      </w:rPr>
      <w:t xml:space="preserve">porales Invitación Pública </w:t>
    </w:r>
    <w:r w:rsidR="00D43DF0">
      <w:rPr>
        <w:rFonts w:ascii="Arial" w:hAnsi="Arial" w:cs="Arial"/>
        <w:sz w:val="18"/>
        <w:szCs w:val="18"/>
      </w:rPr>
      <w:t>MiC</w:t>
    </w:r>
    <w:r w:rsidR="008B31EC">
      <w:rPr>
        <w:rFonts w:ascii="Arial" w:hAnsi="Arial" w:cs="Arial"/>
        <w:sz w:val="18"/>
        <w:szCs w:val="18"/>
      </w:rPr>
      <w:t>-</w:t>
    </w:r>
    <w:r w:rsidR="00D43DF0">
      <w:rPr>
        <w:rFonts w:ascii="Arial" w:hAnsi="Arial" w:cs="Arial"/>
        <w:sz w:val="18"/>
        <w:szCs w:val="18"/>
      </w:rPr>
      <w:t>00</w:t>
    </w:r>
    <w:r w:rsidR="008C0C57">
      <w:rPr>
        <w:rFonts w:ascii="Arial" w:hAnsi="Arial" w:cs="Arial"/>
        <w:sz w:val="18"/>
        <w:szCs w:val="18"/>
      </w:rPr>
      <w:t>29</w:t>
    </w:r>
    <w:r w:rsidR="00D43DF0">
      <w:rPr>
        <w:rFonts w:ascii="Arial" w:hAnsi="Arial" w:cs="Arial"/>
        <w:sz w:val="18"/>
        <w:szCs w:val="18"/>
      </w:rPr>
      <w:t>-DROC-202</w:t>
    </w:r>
    <w:r w:rsidR="00D2294C">
      <w:rPr>
        <w:rFonts w:ascii="Arial" w:hAnsi="Arial" w:cs="Arial"/>
        <w:sz w:val="18"/>
        <w:szCs w:val="18"/>
      </w:rPr>
      <w:t>3</w:t>
    </w:r>
  </w:p>
  <w:p w:rsidR="008C0C57" w:rsidRPr="008A6785" w:rsidRDefault="008C0C57" w:rsidP="008C0C57">
    <w:pPr>
      <w:pStyle w:val="Encabezado"/>
      <w:pBdr>
        <w:bottom w:val="single" w:sz="12" w:space="1" w:color="auto"/>
      </w:pBdr>
      <w:tabs>
        <w:tab w:val="clear" w:pos="4419"/>
        <w:tab w:val="center" w:pos="3402"/>
      </w:tabs>
      <w:jc w:val="center"/>
      <w:rPr>
        <w:rFonts w:ascii="Arial" w:hAnsi="Arial" w:cs="Arial"/>
      </w:rPr>
    </w:pPr>
    <w:r w:rsidRPr="008A6785">
      <w:rPr>
        <w:rFonts w:ascii="Arial" w:hAnsi="Arial" w:cs="Arial"/>
        <w:lang w:val="es-ES"/>
      </w:rPr>
      <w:t xml:space="preserve">Adquisición </w:t>
    </w:r>
    <w:r>
      <w:rPr>
        <w:rFonts w:ascii="Arial" w:eastAsia="Arial" w:hAnsi="Arial" w:cs="Arial"/>
        <w:lang w:val="es-ES" w:eastAsia="en-US"/>
      </w:rPr>
      <w:t>de kits y maletines para primeros auxilios</w:t>
    </w:r>
  </w:p>
  <w:p w:rsidR="00456C68" w:rsidRPr="009C271A" w:rsidRDefault="00456C68" w:rsidP="008C0C57">
    <w:pPr>
      <w:tabs>
        <w:tab w:val="left" w:pos="3402"/>
        <w:tab w:val="center" w:pos="4419"/>
      </w:tabs>
      <w:jc w:val="center"/>
      <w:rPr>
        <w:rFonts w:ascii="Arial" w:eastAsia="Arial" w:hAnsi="Arial" w:cs="Arial"/>
        <w:lang w:eastAsia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mso15"/>
      </v:shape>
    </w:pict>
  </w:numPicBullet>
  <w:abstractNum w:abstractNumId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36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bullet"/>
      <w:lvlText w:val=""/>
      <w:lvlJc w:val="left"/>
      <w:pPr>
        <w:tabs>
          <w:tab w:val="num" w:pos="180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396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6120"/>
        </w:tabs>
      </w:pPr>
      <w:rPr>
        <w:rFonts w:ascii="Wingdings" w:hAnsi="Wingdings"/>
      </w:rPr>
    </w:lvl>
  </w:abstractNum>
  <w:abstractNum w:abstractNumId="1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660"/>
        </w:tabs>
      </w:pPr>
    </w:lvl>
    <w:lvl w:ilvl="1">
      <w:start w:val="14"/>
      <w:numFmt w:val="decimal"/>
      <w:lvlText w:val="%1.%2."/>
      <w:lvlJc w:val="left"/>
      <w:pPr>
        <w:tabs>
          <w:tab w:val="num" w:pos="72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  <w:rPr>
        <w:rFonts w:ascii="Verdana" w:hAnsi="Verdana"/>
        <w:b/>
        <w:i w:val="0"/>
        <w:color w:val="auto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</w:pPr>
    </w:lvl>
  </w:abstractNum>
  <w:abstractNum w:abstractNumId="2">
    <w:nsid w:val="00C8190A"/>
    <w:multiLevelType w:val="multilevel"/>
    <w:tmpl w:val="6F2C7934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02D00274"/>
    <w:multiLevelType w:val="hybridMultilevel"/>
    <w:tmpl w:val="A570372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069B223A"/>
    <w:multiLevelType w:val="hybridMultilevel"/>
    <w:tmpl w:val="262A636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09425B74"/>
    <w:multiLevelType w:val="hybridMultilevel"/>
    <w:tmpl w:val="74C0624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0D7C0747"/>
    <w:multiLevelType w:val="hybridMultilevel"/>
    <w:tmpl w:val="7AEE617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20DB19DE"/>
    <w:multiLevelType w:val="multilevel"/>
    <w:tmpl w:val="398CFB92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5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</w:abstractNum>
  <w:abstractNum w:abstractNumId="8">
    <w:nsid w:val="24790038"/>
    <w:multiLevelType w:val="hybridMultilevel"/>
    <w:tmpl w:val="9A786E2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261944AF"/>
    <w:multiLevelType w:val="multilevel"/>
    <w:tmpl w:val="014C2F6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34382F"/>
    <w:multiLevelType w:val="hybridMultilevel"/>
    <w:tmpl w:val="8D3482E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3DE83720"/>
    <w:multiLevelType w:val="hybridMultilevel"/>
    <w:tmpl w:val="42A04E62"/>
    <w:lvl w:ilvl="0" w:tplc="6B7E27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CE4FE50">
      <w:numFmt w:val="none"/>
      <w:lvlText w:val=""/>
      <w:lvlJc w:val="left"/>
      <w:pPr>
        <w:tabs>
          <w:tab w:val="num" w:pos="360"/>
        </w:tabs>
      </w:pPr>
    </w:lvl>
    <w:lvl w:ilvl="2" w:tplc="E974CE80">
      <w:numFmt w:val="none"/>
      <w:lvlText w:val=""/>
      <w:lvlJc w:val="left"/>
      <w:pPr>
        <w:tabs>
          <w:tab w:val="num" w:pos="360"/>
        </w:tabs>
      </w:pPr>
    </w:lvl>
    <w:lvl w:ilvl="3" w:tplc="C0169C92">
      <w:numFmt w:val="none"/>
      <w:lvlText w:val=""/>
      <w:lvlJc w:val="left"/>
      <w:pPr>
        <w:tabs>
          <w:tab w:val="num" w:pos="360"/>
        </w:tabs>
      </w:pPr>
    </w:lvl>
    <w:lvl w:ilvl="4" w:tplc="FA7C22B6">
      <w:numFmt w:val="none"/>
      <w:lvlText w:val=""/>
      <w:lvlJc w:val="left"/>
      <w:pPr>
        <w:tabs>
          <w:tab w:val="num" w:pos="360"/>
        </w:tabs>
      </w:pPr>
    </w:lvl>
    <w:lvl w:ilvl="5" w:tplc="1BD62E4E">
      <w:numFmt w:val="none"/>
      <w:lvlText w:val=""/>
      <w:lvlJc w:val="left"/>
      <w:pPr>
        <w:tabs>
          <w:tab w:val="num" w:pos="360"/>
        </w:tabs>
      </w:pPr>
    </w:lvl>
    <w:lvl w:ilvl="6" w:tplc="D54204D6">
      <w:numFmt w:val="none"/>
      <w:lvlText w:val=""/>
      <w:lvlJc w:val="left"/>
      <w:pPr>
        <w:tabs>
          <w:tab w:val="num" w:pos="360"/>
        </w:tabs>
      </w:pPr>
    </w:lvl>
    <w:lvl w:ilvl="7" w:tplc="C382EF1E">
      <w:numFmt w:val="none"/>
      <w:lvlText w:val=""/>
      <w:lvlJc w:val="left"/>
      <w:pPr>
        <w:tabs>
          <w:tab w:val="num" w:pos="360"/>
        </w:tabs>
      </w:pPr>
    </w:lvl>
    <w:lvl w:ilvl="8" w:tplc="02AE0EA2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40473581"/>
    <w:multiLevelType w:val="hybridMultilevel"/>
    <w:tmpl w:val="9F48368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4474537A"/>
    <w:multiLevelType w:val="hybridMultilevel"/>
    <w:tmpl w:val="83083EF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4BD61ADC"/>
    <w:multiLevelType w:val="multilevel"/>
    <w:tmpl w:val="1A50DCF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5A2E4F49"/>
    <w:multiLevelType w:val="hybridMultilevel"/>
    <w:tmpl w:val="0016B056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60847AF2"/>
    <w:multiLevelType w:val="multilevel"/>
    <w:tmpl w:val="B4A80C04"/>
    <w:lvl w:ilvl="0">
      <w:start w:val="3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1">
      <w:start w:val="6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17">
    <w:nsid w:val="60D76BA7"/>
    <w:multiLevelType w:val="multilevel"/>
    <w:tmpl w:val="74B848F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619A0CC2"/>
    <w:multiLevelType w:val="multilevel"/>
    <w:tmpl w:val="52BA1D3E"/>
    <w:lvl w:ilvl="0">
      <w:start w:val="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6CD85F10"/>
    <w:multiLevelType w:val="multilevel"/>
    <w:tmpl w:val="BBA091A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713A125E"/>
    <w:multiLevelType w:val="hybridMultilevel"/>
    <w:tmpl w:val="CBB2ED2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74B7718F"/>
    <w:multiLevelType w:val="hybridMultilevel"/>
    <w:tmpl w:val="EDFC5E54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4C70FD9C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eastAsia="Times New Roman" w:hAnsi="Arial" w:cs="Arial" w:hint="default"/>
      </w:rPr>
    </w:lvl>
    <w:lvl w:ilvl="2" w:tplc="4C70FD9C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eastAsia="Times New Roman" w:hAnsi="Arial" w:cs="Aria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>
    <w:nsid w:val="7A944DF1"/>
    <w:multiLevelType w:val="hybridMultilevel"/>
    <w:tmpl w:val="CA24779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7C9E79D9"/>
    <w:multiLevelType w:val="multilevel"/>
    <w:tmpl w:val="B32639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>
      <w:start w:val="6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4">
    <w:nsid w:val="7D976997"/>
    <w:multiLevelType w:val="hybridMultilevel"/>
    <w:tmpl w:val="C428CEE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7E2C2FE6"/>
    <w:multiLevelType w:val="hybridMultilevel"/>
    <w:tmpl w:val="689EF61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ind w:left="1304" w:hanging="360"/>
      </w:pPr>
    </w:lvl>
    <w:lvl w:ilvl="2" w:tplc="0C0A001B">
      <w:start w:val="1"/>
      <w:numFmt w:val="lowerRoman"/>
      <w:lvlText w:val="%3."/>
      <w:lvlJc w:val="right"/>
      <w:pPr>
        <w:ind w:left="2024" w:hanging="180"/>
      </w:pPr>
    </w:lvl>
    <w:lvl w:ilvl="3" w:tplc="0C0A000F">
      <w:start w:val="1"/>
      <w:numFmt w:val="decimal"/>
      <w:lvlText w:val="%4."/>
      <w:lvlJc w:val="left"/>
      <w:pPr>
        <w:ind w:left="2744" w:hanging="360"/>
      </w:pPr>
    </w:lvl>
    <w:lvl w:ilvl="4" w:tplc="0C0A0019">
      <w:start w:val="1"/>
      <w:numFmt w:val="lowerLetter"/>
      <w:lvlText w:val="%5."/>
      <w:lvlJc w:val="left"/>
      <w:pPr>
        <w:ind w:left="3464" w:hanging="360"/>
      </w:pPr>
    </w:lvl>
    <w:lvl w:ilvl="5" w:tplc="0C0A001B">
      <w:start w:val="1"/>
      <w:numFmt w:val="lowerRoman"/>
      <w:lvlText w:val="%6."/>
      <w:lvlJc w:val="right"/>
      <w:pPr>
        <w:ind w:left="4184" w:hanging="180"/>
      </w:pPr>
    </w:lvl>
    <w:lvl w:ilvl="6" w:tplc="0C0A000F">
      <w:start w:val="1"/>
      <w:numFmt w:val="decimal"/>
      <w:lvlText w:val="%7."/>
      <w:lvlJc w:val="left"/>
      <w:pPr>
        <w:ind w:left="4904" w:hanging="360"/>
      </w:pPr>
    </w:lvl>
    <w:lvl w:ilvl="7" w:tplc="0C0A0019">
      <w:start w:val="1"/>
      <w:numFmt w:val="lowerLetter"/>
      <w:lvlText w:val="%8."/>
      <w:lvlJc w:val="left"/>
      <w:pPr>
        <w:ind w:left="5624" w:hanging="360"/>
      </w:pPr>
    </w:lvl>
    <w:lvl w:ilvl="8" w:tplc="0C0A001B">
      <w:start w:val="1"/>
      <w:numFmt w:val="lowerRoman"/>
      <w:lvlText w:val="%9."/>
      <w:lvlJc w:val="right"/>
      <w:pPr>
        <w:ind w:left="6344" w:hanging="180"/>
      </w:pPr>
    </w:lvl>
  </w:abstractNum>
  <w:abstractNum w:abstractNumId="26">
    <w:nsid w:val="7FCA3C81"/>
    <w:multiLevelType w:val="hybridMultilevel"/>
    <w:tmpl w:val="57D629F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9"/>
  </w:num>
  <w:num w:numId="3">
    <w:abstractNumId w:val="9"/>
  </w:num>
  <w:num w:numId="4">
    <w:abstractNumId w:val="22"/>
  </w:num>
  <w:num w:numId="5">
    <w:abstractNumId w:val="24"/>
  </w:num>
  <w:num w:numId="6">
    <w:abstractNumId w:val="16"/>
  </w:num>
  <w:num w:numId="7">
    <w:abstractNumId w:val="14"/>
  </w:num>
  <w:num w:numId="8">
    <w:abstractNumId w:val="3"/>
  </w:num>
  <w:num w:numId="9">
    <w:abstractNumId w:val="26"/>
  </w:num>
  <w:num w:numId="10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8"/>
  </w:num>
  <w:num w:numId="12">
    <w:abstractNumId w:val="17"/>
  </w:num>
  <w:num w:numId="13">
    <w:abstractNumId w:val="5"/>
  </w:num>
  <w:num w:numId="14">
    <w:abstractNumId w:val="10"/>
  </w:num>
  <w:num w:numId="15">
    <w:abstractNumId w:val="15"/>
  </w:num>
  <w:num w:numId="16">
    <w:abstractNumId w:val="4"/>
  </w:num>
  <w:num w:numId="17">
    <w:abstractNumId w:val="23"/>
  </w:num>
  <w:num w:numId="18">
    <w:abstractNumId w:val="2"/>
  </w:num>
  <w:num w:numId="19">
    <w:abstractNumId w:val="7"/>
  </w:num>
  <w:num w:numId="20">
    <w:abstractNumId w:val="6"/>
  </w:num>
  <w:num w:numId="21">
    <w:abstractNumId w:val="12"/>
  </w:num>
  <w:num w:numId="22">
    <w:abstractNumId w:val="8"/>
  </w:num>
  <w:num w:numId="23">
    <w:abstractNumId w:val="11"/>
  </w:num>
  <w:num w:numId="24">
    <w:abstractNumId w:val="21"/>
  </w:num>
  <w:num w:numId="25">
    <w:abstractNumId w:val="25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ctiveWritingStyle w:appName="MSWord" w:lang="es-ES" w:vendorID="9" w:dllVersion="512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238"/>
    <w:rsid w:val="00001262"/>
    <w:rsid w:val="000014E5"/>
    <w:rsid w:val="00003BB5"/>
    <w:rsid w:val="000042C5"/>
    <w:rsid w:val="0000519E"/>
    <w:rsid w:val="0000611B"/>
    <w:rsid w:val="00006126"/>
    <w:rsid w:val="00006CF8"/>
    <w:rsid w:val="000076F2"/>
    <w:rsid w:val="00010E6B"/>
    <w:rsid w:val="00011219"/>
    <w:rsid w:val="00012EE1"/>
    <w:rsid w:val="00015196"/>
    <w:rsid w:val="000151AC"/>
    <w:rsid w:val="00015741"/>
    <w:rsid w:val="00015AC1"/>
    <w:rsid w:val="00017AE3"/>
    <w:rsid w:val="00017F17"/>
    <w:rsid w:val="0002183C"/>
    <w:rsid w:val="00021A99"/>
    <w:rsid w:val="0002588E"/>
    <w:rsid w:val="0002599E"/>
    <w:rsid w:val="00027328"/>
    <w:rsid w:val="0002754E"/>
    <w:rsid w:val="00027870"/>
    <w:rsid w:val="00031C1C"/>
    <w:rsid w:val="00032103"/>
    <w:rsid w:val="00032361"/>
    <w:rsid w:val="000338E2"/>
    <w:rsid w:val="000364F6"/>
    <w:rsid w:val="00037604"/>
    <w:rsid w:val="00037A4D"/>
    <w:rsid w:val="00037E3E"/>
    <w:rsid w:val="00037FBF"/>
    <w:rsid w:val="00041725"/>
    <w:rsid w:val="00043A1D"/>
    <w:rsid w:val="00043D24"/>
    <w:rsid w:val="000447E7"/>
    <w:rsid w:val="00044846"/>
    <w:rsid w:val="00044F02"/>
    <w:rsid w:val="00045097"/>
    <w:rsid w:val="000455CF"/>
    <w:rsid w:val="00045C60"/>
    <w:rsid w:val="00047185"/>
    <w:rsid w:val="00050D35"/>
    <w:rsid w:val="00050DFB"/>
    <w:rsid w:val="00052A22"/>
    <w:rsid w:val="0005405B"/>
    <w:rsid w:val="00055B7A"/>
    <w:rsid w:val="00055E64"/>
    <w:rsid w:val="00055F2F"/>
    <w:rsid w:val="00056F3A"/>
    <w:rsid w:val="000570C4"/>
    <w:rsid w:val="000575A4"/>
    <w:rsid w:val="000605D4"/>
    <w:rsid w:val="00060779"/>
    <w:rsid w:val="000636B2"/>
    <w:rsid w:val="000645CD"/>
    <w:rsid w:val="0006479A"/>
    <w:rsid w:val="00064A4C"/>
    <w:rsid w:val="00066752"/>
    <w:rsid w:val="00070240"/>
    <w:rsid w:val="00071C57"/>
    <w:rsid w:val="000720C6"/>
    <w:rsid w:val="000722D7"/>
    <w:rsid w:val="00073F5F"/>
    <w:rsid w:val="000746A7"/>
    <w:rsid w:val="00074BB4"/>
    <w:rsid w:val="00075756"/>
    <w:rsid w:val="000763A0"/>
    <w:rsid w:val="00076990"/>
    <w:rsid w:val="00081918"/>
    <w:rsid w:val="00083313"/>
    <w:rsid w:val="0009041A"/>
    <w:rsid w:val="0009177C"/>
    <w:rsid w:val="00092B12"/>
    <w:rsid w:val="0009473B"/>
    <w:rsid w:val="00094843"/>
    <w:rsid w:val="00095209"/>
    <w:rsid w:val="00097090"/>
    <w:rsid w:val="000A060F"/>
    <w:rsid w:val="000A1A38"/>
    <w:rsid w:val="000A4DC2"/>
    <w:rsid w:val="000A6FEC"/>
    <w:rsid w:val="000B4943"/>
    <w:rsid w:val="000B787F"/>
    <w:rsid w:val="000C26CE"/>
    <w:rsid w:val="000C3257"/>
    <w:rsid w:val="000C3A05"/>
    <w:rsid w:val="000C4251"/>
    <w:rsid w:val="000C5148"/>
    <w:rsid w:val="000C6C15"/>
    <w:rsid w:val="000C70D4"/>
    <w:rsid w:val="000D01B7"/>
    <w:rsid w:val="000D2373"/>
    <w:rsid w:val="000D3708"/>
    <w:rsid w:val="000D4953"/>
    <w:rsid w:val="000D54FB"/>
    <w:rsid w:val="000D55A0"/>
    <w:rsid w:val="000D6FF3"/>
    <w:rsid w:val="000D71D9"/>
    <w:rsid w:val="000D735C"/>
    <w:rsid w:val="000E0539"/>
    <w:rsid w:val="000E0847"/>
    <w:rsid w:val="000E1B79"/>
    <w:rsid w:val="000E2475"/>
    <w:rsid w:val="000E2CF2"/>
    <w:rsid w:val="000E41E6"/>
    <w:rsid w:val="000E5B19"/>
    <w:rsid w:val="000E6027"/>
    <w:rsid w:val="000E6CBF"/>
    <w:rsid w:val="000E6D58"/>
    <w:rsid w:val="000E75D0"/>
    <w:rsid w:val="000F00D6"/>
    <w:rsid w:val="000F0C58"/>
    <w:rsid w:val="000F14E7"/>
    <w:rsid w:val="000F1B62"/>
    <w:rsid w:val="000F3575"/>
    <w:rsid w:val="000F3B28"/>
    <w:rsid w:val="000F5977"/>
    <w:rsid w:val="000F5F2B"/>
    <w:rsid w:val="000F7302"/>
    <w:rsid w:val="000F753A"/>
    <w:rsid w:val="000F7EDE"/>
    <w:rsid w:val="0010046C"/>
    <w:rsid w:val="00101F58"/>
    <w:rsid w:val="00102A18"/>
    <w:rsid w:val="00105484"/>
    <w:rsid w:val="00105F81"/>
    <w:rsid w:val="00110484"/>
    <w:rsid w:val="001108D6"/>
    <w:rsid w:val="001113B5"/>
    <w:rsid w:val="0011238B"/>
    <w:rsid w:val="00113FB0"/>
    <w:rsid w:val="00114C8D"/>
    <w:rsid w:val="00115E8D"/>
    <w:rsid w:val="00121EDF"/>
    <w:rsid w:val="00124CD6"/>
    <w:rsid w:val="00126E4C"/>
    <w:rsid w:val="001273F8"/>
    <w:rsid w:val="00132BAC"/>
    <w:rsid w:val="001336B4"/>
    <w:rsid w:val="00133A80"/>
    <w:rsid w:val="00133C2D"/>
    <w:rsid w:val="001346D6"/>
    <w:rsid w:val="00136C43"/>
    <w:rsid w:val="00137143"/>
    <w:rsid w:val="001378A9"/>
    <w:rsid w:val="00140A15"/>
    <w:rsid w:val="001413B7"/>
    <w:rsid w:val="00142476"/>
    <w:rsid w:val="00142743"/>
    <w:rsid w:val="00142940"/>
    <w:rsid w:val="001451A2"/>
    <w:rsid w:val="00146BBA"/>
    <w:rsid w:val="00146BF9"/>
    <w:rsid w:val="00147118"/>
    <w:rsid w:val="001472BD"/>
    <w:rsid w:val="0014766E"/>
    <w:rsid w:val="00150555"/>
    <w:rsid w:val="00150718"/>
    <w:rsid w:val="00150ED0"/>
    <w:rsid w:val="00151E4C"/>
    <w:rsid w:val="0015218A"/>
    <w:rsid w:val="001533C6"/>
    <w:rsid w:val="00153707"/>
    <w:rsid w:val="00154387"/>
    <w:rsid w:val="0015501B"/>
    <w:rsid w:val="00155CC1"/>
    <w:rsid w:val="00160897"/>
    <w:rsid w:val="00160CE9"/>
    <w:rsid w:val="00161C01"/>
    <w:rsid w:val="00161C1C"/>
    <w:rsid w:val="00162469"/>
    <w:rsid w:val="00162B92"/>
    <w:rsid w:val="001639DC"/>
    <w:rsid w:val="00163C92"/>
    <w:rsid w:val="00163EE3"/>
    <w:rsid w:val="00164517"/>
    <w:rsid w:val="00164692"/>
    <w:rsid w:val="00165B14"/>
    <w:rsid w:val="00167749"/>
    <w:rsid w:val="0017434E"/>
    <w:rsid w:val="0017524C"/>
    <w:rsid w:val="00175975"/>
    <w:rsid w:val="00175A95"/>
    <w:rsid w:val="00177C5B"/>
    <w:rsid w:val="001813BF"/>
    <w:rsid w:val="001819D7"/>
    <w:rsid w:val="00181A57"/>
    <w:rsid w:val="00183A5E"/>
    <w:rsid w:val="00183E4B"/>
    <w:rsid w:val="00185321"/>
    <w:rsid w:val="00187662"/>
    <w:rsid w:val="00187CD9"/>
    <w:rsid w:val="00190645"/>
    <w:rsid w:val="001911B3"/>
    <w:rsid w:val="00191F8C"/>
    <w:rsid w:val="001930BF"/>
    <w:rsid w:val="00193450"/>
    <w:rsid w:val="0019473E"/>
    <w:rsid w:val="00196171"/>
    <w:rsid w:val="001A04B7"/>
    <w:rsid w:val="001A0FE0"/>
    <w:rsid w:val="001A17A2"/>
    <w:rsid w:val="001A21F4"/>
    <w:rsid w:val="001A2254"/>
    <w:rsid w:val="001A3CF8"/>
    <w:rsid w:val="001A5531"/>
    <w:rsid w:val="001A58FB"/>
    <w:rsid w:val="001A59D8"/>
    <w:rsid w:val="001A59FC"/>
    <w:rsid w:val="001B0A27"/>
    <w:rsid w:val="001B1870"/>
    <w:rsid w:val="001B22BE"/>
    <w:rsid w:val="001B24ED"/>
    <w:rsid w:val="001B3A98"/>
    <w:rsid w:val="001B7F14"/>
    <w:rsid w:val="001C13F5"/>
    <w:rsid w:val="001C1514"/>
    <w:rsid w:val="001C20A9"/>
    <w:rsid w:val="001C3267"/>
    <w:rsid w:val="001C3CCC"/>
    <w:rsid w:val="001C6079"/>
    <w:rsid w:val="001C676D"/>
    <w:rsid w:val="001C6B49"/>
    <w:rsid w:val="001C76E2"/>
    <w:rsid w:val="001C7E13"/>
    <w:rsid w:val="001D1A8E"/>
    <w:rsid w:val="001D1B44"/>
    <w:rsid w:val="001D40CF"/>
    <w:rsid w:val="001D456B"/>
    <w:rsid w:val="001D5DD0"/>
    <w:rsid w:val="001E0780"/>
    <w:rsid w:val="001E0E6C"/>
    <w:rsid w:val="001E13A8"/>
    <w:rsid w:val="001E203A"/>
    <w:rsid w:val="001E5A8A"/>
    <w:rsid w:val="001E6928"/>
    <w:rsid w:val="001F3753"/>
    <w:rsid w:val="001F49AE"/>
    <w:rsid w:val="002005E0"/>
    <w:rsid w:val="002023DE"/>
    <w:rsid w:val="002034C3"/>
    <w:rsid w:val="00204E65"/>
    <w:rsid w:val="00205881"/>
    <w:rsid w:val="00205BBB"/>
    <w:rsid w:val="00206232"/>
    <w:rsid w:val="0020633F"/>
    <w:rsid w:val="002064A3"/>
    <w:rsid w:val="00206FC0"/>
    <w:rsid w:val="0021081F"/>
    <w:rsid w:val="00210846"/>
    <w:rsid w:val="00210ACB"/>
    <w:rsid w:val="0021114F"/>
    <w:rsid w:val="00212FC1"/>
    <w:rsid w:val="0021378A"/>
    <w:rsid w:val="00215846"/>
    <w:rsid w:val="00216030"/>
    <w:rsid w:val="00216259"/>
    <w:rsid w:val="0021726F"/>
    <w:rsid w:val="002179CC"/>
    <w:rsid w:val="002201D5"/>
    <w:rsid w:val="00220C2F"/>
    <w:rsid w:val="00222396"/>
    <w:rsid w:val="00222433"/>
    <w:rsid w:val="0022498A"/>
    <w:rsid w:val="002251C5"/>
    <w:rsid w:val="0022531D"/>
    <w:rsid w:val="002257E4"/>
    <w:rsid w:val="00225C41"/>
    <w:rsid w:val="00230556"/>
    <w:rsid w:val="00230DB1"/>
    <w:rsid w:val="00233AE3"/>
    <w:rsid w:val="00233D47"/>
    <w:rsid w:val="00233FA3"/>
    <w:rsid w:val="0023415A"/>
    <w:rsid w:val="0023416F"/>
    <w:rsid w:val="0023757B"/>
    <w:rsid w:val="00240DB0"/>
    <w:rsid w:val="0024115C"/>
    <w:rsid w:val="0024394D"/>
    <w:rsid w:val="00244B68"/>
    <w:rsid w:val="0024602F"/>
    <w:rsid w:val="00246B84"/>
    <w:rsid w:val="00247FBD"/>
    <w:rsid w:val="00251E1F"/>
    <w:rsid w:val="00252A41"/>
    <w:rsid w:val="00253262"/>
    <w:rsid w:val="00254B9E"/>
    <w:rsid w:val="00255375"/>
    <w:rsid w:val="0025577A"/>
    <w:rsid w:val="00257233"/>
    <w:rsid w:val="00257AB5"/>
    <w:rsid w:val="00260D6A"/>
    <w:rsid w:val="00262270"/>
    <w:rsid w:val="00262368"/>
    <w:rsid w:val="00264D7F"/>
    <w:rsid w:val="002663D6"/>
    <w:rsid w:val="002723E7"/>
    <w:rsid w:val="00272428"/>
    <w:rsid w:val="0027274B"/>
    <w:rsid w:val="002729DA"/>
    <w:rsid w:val="00274574"/>
    <w:rsid w:val="0027611D"/>
    <w:rsid w:val="0027624F"/>
    <w:rsid w:val="0027678F"/>
    <w:rsid w:val="002820E9"/>
    <w:rsid w:val="002831FE"/>
    <w:rsid w:val="0028440A"/>
    <w:rsid w:val="00285830"/>
    <w:rsid w:val="00285B2E"/>
    <w:rsid w:val="00285FF7"/>
    <w:rsid w:val="00291BAD"/>
    <w:rsid w:val="00292EBF"/>
    <w:rsid w:val="00293523"/>
    <w:rsid w:val="00294A23"/>
    <w:rsid w:val="00296797"/>
    <w:rsid w:val="00296E46"/>
    <w:rsid w:val="00297016"/>
    <w:rsid w:val="002970CA"/>
    <w:rsid w:val="00297335"/>
    <w:rsid w:val="00297DE7"/>
    <w:rsid w:val="002A07EF"/>
    <w:rsid w:val="002A10EB"/>
    <w:rsid w:val="002A11FE"/>
    <w:rsid w:val="002A1F57"/>
    <w:rsid w:val="002A20DD"/>
    <w:rsid w:val="002A29BF"/>
    <w:rsid w:val="002A3C98"/>
    <w:rsid w:val="002A447A"/>
    <w:rsid w:val="002A6161"/>
    <w:rsid w:val="002A6532"/>
    <w:rsid w:val="002A707F"/>
    <w:rsid w:val="002A77D3"/>
    <w:rsid w:val="002B052D"/>
    <w:rsid w:val="002B10D0"/>
    <w:rsid w:val="002B179C"/>
    <w:rsid w:val="002B1B08"/>
    <w:rsid w:val="002B1DED"/>
    <w:rsid w:val="002B214C"/>
    <w:rsid w:val="002B2D3E"/>
    <w:rsid w:val="002B2F45"/>
    <w:rsid w:val="002B3DDA"/>
    <w:rsid w:val="002B6629"/>
    <w:rsid w:val="002B6EB3"/>
    <w:rsid w:val="002B6ECD"/>
    <w:rsid w:val="002B78B6"/>
    <w:rsid w:val="002C2D48"/>
    <w:rsid w:val="002C2E4A"/>
    <w:rsid w:val="002C4477"/>
    <w:rsid w:val="002C48B2"/>
    <w:rsid w:val="002C4D17"/>
    <w:rsid w:val="002C53ED"/>
    <w:rsid w:val="002C5860"/>
    <w:rsid w:val="002C65CB"/>
    <w:rsid w:val="002D0804"/>
    <w:rsid w:val="002D1931"/>
    <w:rsid w:val="002D2531"/>
    <w:rsid w:val="002D363E"/>
    <w:rsid w:val="002D4A9F"/>
    <w:rsid w:val="002D604B"/>
    <w:rsid w:val="002D66B4"/>
    <w:rsid w:val="002E1322"/>
    <w:rsid w:val="002E60BA"/>
    <w:rsid w:val="002E7C21"/>
    <w:rsid w:val="002F1BB2"/>
    <w:rsid w:val="002F2A07"/>
    <w:rsid w:val="002F32BC"/>
    <w:rsid w:val="002F38E8"/>
    <w:rsid w:val="002F42CE"/>
    <w:rsid w:val="002F47BD"/>
    <w:rsid w:val="002F6695"/>
    <w:rsid w:val="002F79FC"/>
    <w:rsid w:val="002F7ED3"/>
    <w:rsid w:val="0030056B"/>
    <w:rsid w:val="00301973"/>
    <w:rsid w:val="003024D7"/>
    <w:rsid w:val="00302505"/>
    <w:rsid w:val="00303D9B"/>
    <w:rsid w:val="00303EC1"/>
    <w:rsid w:val="0030414E"/>
    <w:rsid w:val="003043BF"/>
    <w:rsid w:val="00305DA6"/>
    <w:rsid w:val="00307D28"/>
    <w:rsid w:val="00311BD7"/>
    <w:rsid w:val="00312EA5"/>
    <w:rsid w:val="00313AE2"/>
    <w:rsid w:val="00313DAB"/>
    <w:rsid w:val="0031689D"/>
    <w:rsid w:val="003178CA"/>
    <w:rsid w:val="00317C94"/>
    <w:rsid w:val="00323424"/>
    <w:rsid w:val="00326317"/>
    <w:rsid w:val="00331AE2"/>
    <w:rsid w:val="00333514"/>
    <w:rsid w:val="00334DED"/>
    <w:rsid w:val="00334E5F"/>
    <w:rsid w:val="0033551A"/>
    <w:rsid w:val="0033620E"/>
    <w:rsid w:val="0033675B"/>
    <w:rsid w:val="00337856"/>
    <w:rsid w:val="003410E5"/>
    <w:rsid w:val="00341610"/>
    <w:rsid w:val="00341BF6"/>
    <w:rsid w:val="003421DE"/>
    <w:rsid w:val="003427D7"/>
    <w:rsid w:val="00346337"/>
    <w:rsid w:val="00346D26"/>
    <w:rsid w:val="00346DD0"/>
    <w:rsid w:val="00347986"/>
    <w:rsid w:val="00347E2D"/>
    <w:rsid w:val="00350DCC"/>
    <w:rsid w:val="00351820"/>
    <w:rsid w:val="003523D4"/>
    <w:rsid w:val="003529CD"/>
    <w:rsid w:val="0035358C"/>
    <w:rsid w:val="00354095"/>
    <w:rsid w:val="00357F7F"/>
    <w:rsid w:val="003606BE"/>
    <w:rsid w:val="0036094A"/>
    <w:rsid w:val="00360B75"/>
    <w:rsid w:val="0036175B"/>
    <w:rsid w:val="00361F20"/>
    <w:rsid w:val="00363662"/>
    <w:rsid w:val="003639E6"/>
    <w:rsid w:val="00363E0A"/>
    <w:rsid w:val="00365320"/>
    <w:rsid w:val="00366E0B"/>
    <w:rsid w:val="00366F36"/>
    <w:rsid w:val="00370018"/>
    <w:rsid w:val="00372308"/>
    <w:rsid w:val="003737DF"/>
    <w:rsid w:val="00373A84"/>
    <w:rsid w:val="00374B1B"/>
    <w:rsid w:val="0037525A"/>
    <w:rsid w:val="00375C64"/>
    <w:rsid w:val="00375FE7"/>
    <w:rsid w:val="003763F6"/>
    <w:rsid w:val="0037785D"/>
    <w:rsid w:val="00377966"/>
    <w:rsid w:val="003807E1"/>
    <w:rsid w:val="00380821"/>
    <w:rsid w:val="0038193B"/>
    <w:rsid w:val="003828A8"/>
    <w:rsid w:val="00384284"/>
    <w:rsid w:val="00384FD3"/>
    <w:rsid w:val="003855F0"/>
    <w:rsid w:val="00387907"/>
    <w:rsid w:val="00390849"/>
    <w:rsid w:val="003927FC"/>
    <w:rsid w:val="00393D06"/>
    <w:rsid w:val="0039534D"/>
    <w:rsid w:val="00395B76"/>
    <w:rsid w:val="00395D9E"/>
    <w:rsid w:val="003A02A8"/>
    <w:rsid w:val="003A3AD7"/>
    <w:rsid w:val="003A3C75"/>
    <w:rsid w:val="003A5A5B"/>
    <w:rsid w:val="003A6510"/>
    <w:rsid w:val="003A65B5"/>
    <w:rsid w:val="003B0D32"/>
    <w:rsid w:val="003B27A8"/>
    <w:rsid w:val="003B294E"/>
    <w:rsid w:val="003B2E07"/>
    <w:rsid w:val="003B36DB"/>
    <w:rsid w:val="003B49B4"/>
    <w:rsid w:val="003B5194"/>
    <w:rsid w:val="003B5316"/>
    <w:rsid w:val="003B547B"/>
    <w:rsid w:val="003B60B5"/>
    <w:rsid w:val="003B6383"/>
    <w:rsid w:val="003C0429"/>
    <w:rsid w:val="003C1725"/>
    <w:rsid w:val="003C2FB5"/>
    <w:rsid w:val="003C411D"/>
    <w:rsid w:val="003C4823"/>
    <w:rsid w:val="003C6E3A"/>
    <w:rsid w:val="003D0B63"/>
    <w:rsid w:val="003D11C0"/>
    <w:rsid w:val="003D1CBD"/>
    <w:rsid w:val="003D2378"/>
    <w:rsid w:val="003D282D"/>
    <w:rsid w:val="003D28EF"/>
    <w:rsid w:val="003D60AF"/>
    <w:rsid w:val="003D62F2"/>
    <w:rsid w:val="003D6407"/>
    <w:rsid w:val="003E029E"/>
    <w:rsid w:val="003E3387"/>
    <w:rsid w:val="003E3901"/>
    <w:rsid w:val="003E3BEC"/>
    <w:rsid w:val="003E3E21"/>
    <w:rsid w:val="003E40E2"/>
    <w:rsid w:val="003E432F"/>
    <w:rsid w:val="003E507C"/>
    <w:rsid w:val="003E5496"/>
    <w:rsid w:val="003E66EB"/>
    <w:rsid w:val="003E6AD5"/>
    <w:rsid w:val="003E71A6"/>
    <w:rsid w:val="003E7AF0"/>
    <w:rsid w:val="003F2785"/>
    <w:rsid w:val="003F2831"/>
    <w:rsid w:val="003F307F"/>
    <w:rsid w:val="003F3D67"/>
    <w:rsid w:val="003F4089"/>
    <w:rsid w:val="003F4955"/>
    <w:rsid w:val="003F606A"/>
    <w:rsid w:val="003F647C"/>
    <w:rsid w:val="003F6788"/>
    <w:rsid w:val="003F6A4E"/>
    <w:rsid w:val="003F7AAD"/>
    <w:rsid w:val="00400E15"/>
    <w:rsid w:val="0040132F"/>
    <w:rsid w:val="00404256"/>
    <w:rsid w:val="004056D0"/>
    <w:rsid w:val="00405D9C"/>
    <w:rsid w:val="0040609B"/>
    <w:rsid w:val="00406F22"/>
    <w:rsid w:val="0040785A"/>
    <w:rsid w:val="00407EAB"/>
    <w:rsid w:val="00410E24"/>
    <w:rsid w:val="00411190"/>
    <w:rsid w:val="0041156E"/>
    <w:rsid w:val="00411E3C"/>
    <w:rsid w:val="00412635"/>
    <w:rsid w:val="004127D9"/>
    <w:rsid w:val="004145A7"/>
    <w:rsid w:val="00414A1D"/>
    <w:rsid w:val="00414FC5"/>
    <w:rsid w:val="0041618B"/>
    <w:rsid w:val="00416F08"/>
    <w:rsid w:val="00416F1D"/>
    <w:rsid w:val="00417BC6"/>
    <w:rsid w:val="004212BB"/>
    <w:rsid w:val="00421F36"/>
    <w:rsid w:val="0042384F"/>
    <w:rsid w:val="00423A14"/>
    <w:rsid w:val="004270CD"/>
    <w:rsid w:val="00427580"/>
    <w:rsid w:val="0042768C"/>
    <w:rsid w:val="00430EFE"/>
    <w:rsid w:val="00430F53"/>
    <w:rsid w:val="00432F52"/>
    <w:rsid w:val="00434016"/>
    <w:rsid w:val="004344FB"/>
    <w:rsid w:val="00434784"/>
    <w:rsid w:val="0043490A"/>
    <w:rsid w:val="00435E21"/>
    <w:rsid w:val="00435E5E"/>
    <w:rsid w:val="00436490"/>
    <w:rsid w:val="00436736"/>
    <w:rsid w:val="004373B1"/>
    <w:rsid w:val="0043773D"/>
    <w:rsid w:val="00437996"/>
    <w:rsid w:val="0044002E"/>
    <w:rsid w:val="00440A9D"/>
    <w:rsid w:val="0044203B"/>
    <w:rsid w:val="004420BC"/>
    <w:rsid w:val="004434C4"/>
    <w:rsid w:val="00443725"/>
    <w:rsid w:val="00443771"/>
    <w:rsid w:val="00443AB7"/>
    <w:rsid w:val="00445591"/>
    <w:rsid w:val="004462C2"/>
    <w:rsid w:val="00446667"/>
    <w:rsid w:val="00446692"/>
    <w:rsid w:val="004469C4"/>
    <w:rsid w:val="00451308"/>
    <w:rsid w:val="00453AEB"/>
    <w:rsid w:val="00453F92"/>
    <w:rsid w:val="00455874"/>
    <w:rsid w:val="00456C68"/>
    <w:rsid w:val="00457BAC"/>
    <w:rsid w:val="00457F17"/>
    <w:rsid w:val="00461634"/>
    <w:rsid w:val="00461954"/>
    <w:rsid w:val="00461966"/>
    <w:rsid w:val="004620BD"/>
    <w:rsid w:val="00464304"/>
    <w:rsid w:val="00464767"/>
    <w:rsid w:val="00464B5B"/>
    <w:rsid w:val="004666C3"/>
    <w:rsid w:val="00466720"/>
    <w:rsid w:val="004671C8"/>
    <w:rsid w:val="0046779B"/>
    <w:rsid w:val="00470260"/>
    <w:rsid w:val="00470BD0"/>
    <w:rsid w:val="004710F5"/>
    <w:rsid w:val="004727B1"/>
    <w:rsid w:val="00474EA9"/>
    <w:rsid w:val="0047627B"/>
    <w:rsid w:val="00477E46"/>
    <w:rsid w:val="00480681"/>
    <w:rsid w:val="00482C2A"/>
    <w:rsid w:val="00486E41"/>
    <w:rsid w:val="00487D16"/>
    <w:rsid w:val="00487E9C"/>
    <w:rsid w:val="00490F72"/>
    <w:rsid w:val="0049240F"/>
    <w:rsid w:val="00492790"/>
    <w:rsid w:val="00494C60"/>
    <w:rsid w:val="0049549C"/>
    <w:rsid w:val="00496A12"/>
    <w:rsid w:val="004976DA"/>
    <w:rsid w:val="004A067C"/>
    <w:rsid w:val="004A0717"/>
    <w:rsid w:val="004A099B"/>
    <w:rsid w:val="004A1FCC"/>
    <w:rsid w:val="004A373A"/>
    <w:rsid w:val="004A5C99"/>
    <w:rsid w:val="004A6B38"/>
    <w:rsid w:val="004A7947"/>
    <w:rsid w:val="004B20D6"/>
    <w:rsid w:val="004B2BA5"/>
    <w:rsid w:val="004B2C5D"/>
    <w:rsid w:val="004B3FB8"/>
    <w:rsid w:val="004B42C6"/>
    <w:rsid w:val="004B45A9"/>
    <w:rsid w:val="004B7222"/>
    <w:rsid w:val="004B7238"/>
    <w:rsid w:val="004B7495"/>
    <w:rsid w:val="004C1548"/>
    <w:rsid w:val="004C26FE"/>
    <w:rsid w:val="004C2BB8"/>
    <w:rsid w:val="004C408F"/>
    <w:rsid w:val="004C56B1"/>
    <w:rsid w:val="004C65F8"/>
    <w:rsid w:val="004D030E"/>
    <w:rsid w:val="004D0CD1"/>
    <w:rsid w:val="004D1985"/>
    <w:rsid w:val="004D270C"/>
    <w:rsid w:val="004D2859"/>
    <w:rsid w:val="004D2CCD"/>
    <w:rsid w:val="004D2DDB"/>
    <w:rsid w:val="004D46B5"/>
    <w:rsid w:val="004D46F2"/>
    <w:rsid w:val="004D4937"/>
    <w:rsid w:val="004D4CFF"/>
    <w:rsid w:val="004D5D55"/>
    <w:rsid w:val="004D5EB2"/>
    <w:rsid w:val="004D63A2"/>
    <w:rsid w:val="004D77BD"/>
    <w:rsid w:val="004E1D1F"/>
    <w:rsid w:val="004E2EFE"/>
    <w:rsid w:val="004E35E3"/>
    <w:rsid w:val="004E3D22"/>
    <w:rsid w:val="004E5E7B"/>
    <w:rsid w:val="004E5F17"/>
    <w:rsid w:val="004E5FA6"/>
    <w:rsid w:val="004E6AF9"/>
    <w:rsid w:val="004F0C12"/>
    <w:rsid w:val="004F236B"/>
    <w:rsid w:val="004F35AF"/>
    <w:rsid w:val="004F35EC"/>
    <w:rsid w:val="004F569C"/>
    <w:rsid w:val="004F5EC8"/>
    <w:rsid w:val="004F5F71"/>
    <w:rsid w:val="00501621"/>
    <w:rsid w:val="005021AF"/>
    <w:rsid w:val="00503362"/>
    <w:rsid w:val="005055DD"/>
    <w:rsid w:val="00505BC8"/>
    <w:rsid w:val="00507751"/>
    <w:rsid w:val="005079B1"/>
    <w:rsid w:val="005131CC"/>
    <w:rsid w:val="00514B76"/>
    <w:rsid w:val="00514DBB"/>
    <w:rsid w:val="00515F56"/>
    <w:rsid w:val="00516FF2"/>
    <w:rsid w:val="00517CEB"/>
    <w:rsid w:val="00517DA7"/>
    <w:rsid w:val="005220E8"/>
    <w:rsid w:val="005221AC"/>
    <w:rsid w:val="00523538"/>
    <w:rsid w:val="00523AF7"/>
    <w:rsid w:val="00524875"/>
    <w:rsid w:val="00525C44"/>
    <w:rsid w:val="00526E8F"/>
    <w:rsid w:val="00530ACD"/>
    <w:rsid w:val="00530F39"/>
    <w:rsid w:val="00531C94"/>
    <w:rsid w:val="00531CEF"/>
    <w:rsid w:val="00531F10"/>
    <w:rsid w:val="005326A4"/>
    <w:rsid w:val="00532D88"/>
    <w:rsid w:val="00534CBC"/>
    <w:rsid w:val="00535CAA"/>
    <w:rsid w:val="005375C0"/>
    <w:rsid w:val="00540D70"/>
    <w:rsid w:val="00541396"/>
    <w:rsid w:val="0054181B"/>
    <w:rsid w:val="0054279A"/>
    <w:rsid w:val="0054323F"/>
    <w:rsid w:val="00543BDE"/>
    <w:rsid w:val="00543EDD"/>
    <w:rsid w:val="00544F8F"/>
    <w:rsid w:val="00545FFB"/>
    <w:rsid w:val="0054639E"/>
    <w:rsid w:val="00550303"/>
    <w:rsid w:val="0055052A"/>
    <w:rsid w:val="00550D4A"/>
    <w:rsid w:val="00550ED3"/>
    <w:rsid w:val="005521E8"/>
    <w:rsid w:val="005531E1"/>
    <w:rsid w:val="005543D0"/>
    <w:rsid w:val="00556CBB"/>
    <w:rsid w:val="00556EBD"/>
    <w:rsid w:val="005574C8"/>
    <w:rsid w:val="005605D4"/>
    <w:rsid w:val="00562DDE"/>
    <w:rsid w:val="00562F16"/>
    <w:rsid w:val="00563C00"/>
    <w:rsid w:val="00566176"/>
    <w:rsid w:val="0056736A"/>
    <w:rsid w:val="0056782A"/>
    <w:rsid w:val="00567ED6"/>
    <w:rsid w:val="00571E32"/>
    <w:rsid w:val="0057282B"/>
    <w:rsid w:val="00572ADF"/>
    <w:rsid w:val="00574E98"/>
    <w:rsid w:val="00577A8E"/>
    <w:rsid w:val="00580E80"/>
    <w:rsid w:val="00581CC5"/>
    <w:rsid w:val="00581D50"/>
    <w:rsid w:val="0058214F"/>
    <w:rsid w:val="00582A93"/>
    <w:rsid w:val="00583CB0"/>
    <w:rsid w:val="00584A47"/>
    <w:rsid w:val="0058515E"/>
    <w:rsid w:val="00585340"/>
    <w:rsid w:val="00585B51"/>
    <w:rsid w:val="00585C0E"/>
    <w:rsid w:val="00585FF2"/>
    <w:rsid w:val="00590197"/>
    <w:rsid w:val="005912EC"/>
    <w:rsid w:val="0059282D"/>
    <w:rsid w:val="005928CC"/>
    <w:rsid w:val="005931FD"/>
    <w:rsid w:val="00594268"/>
    <w:rsid w:val="0059749C"/>
    <w:rsid w:val="0059774F"/>
    <w:rsid w:val="005A168C"/>
    <w:rsid w:val="005A1CB8"/>
    <w:rsid w:val="005A1F66"/>
    <w:rsid w:val="005A4BF9"/>
    <w:rsid w:val="005A4EC5"/>
    <w:rsid w:val="005A5A11"/>
    <w:rsid w:val="005A5DBF"/>
    <w:rsid w:val="005A6D30"/>
    <w:rsid w:val="005A74BB"/>
    <w:rsid w:val="005B1535"/>
    <w:rsid w:val="005B536D"/>
    <w:rsid w:val="005B7B2A"/>
    <w:rsid w:val="005C287C"/>
    <w:rsid w:val="005C3B17"/>
    <w:rsid w:val="005C47EC"/>
    <w:rsid w:val="005C4897"/>
    <w:rsid w:val="005C515F"/>
    <w:rsid w:val="005C5B61"/>
    <w:rsid w:val="005C61CC"/>
    <w:rsid w:val="005C667C"/>
    <w:rsid w:val="005D0685"/>
    <w:rsid w:val="005D0C41"/>
    <w:rsid w:val="005D27D3"/>
    <w:rsid w:val="005D28CC"/>
    <w:rsid w:val="005D28FF"/>
    <w:rsid w:val="005D2931"/>
    <w:rsid w:val="005D474F"/>
    <w:rsid w:val="005D51A8"/>
    <w:rsid w:val="005D6013"/>
    <w:rsid w:val="005D68A1"/>
    <w:rsid w:val="005D6D0E"/>
    <w:rsid w:val="005E1557"/>
    <w:rsid w:val="005E1BA3"/>
    <w:rsid w:val="005E6AA8"/>
    <w:rsid w:val="005E6DA2"/>
    <w:rsid w:val="005E75A7"/>
    <w:rsid w:val="005F0463"/>
    <w:rsid w:val="005F086D"/>
    <w:rsid w:val="005F13EB"/>
    <w:rsid w:val="005F2394"/>
    <w:rsid w:val="005F2396"/>
    <w:rsid w:val="005F38EF"/>
    <w:rsid w:val="005F4DE2"/>
    <w:rsid w:val="005F643F"/>
    <w:rsid w:val="0060067C"/>
    <w:rsid w:val="00600BC6"/>
    <w:rsid w:val="00600FC4"/>
    <w:rsid w:val="00601FB2"/>
    <w:rsid w:val="00602AE6"/>
    <w:rsid w:val="00602C27"/>
    <w:rsid w:val="006035F1"/>
    <w:rsid w:val="00603C38"/>
    <w:rsid w:val="00603E3E"/>
    <w:rsid w:val="00607B2E"/>
    <w:rsid w:val="00607F02"/>
    <w:rsid w:val="00611644"/>
    <w:rsid w:val="00612A22"/>
    <w:rsid w:val="00614E28"/>
    <w:rsid w:val="00615B7C"/>
    <w:rsid w:val="00615EF1"/>
    <w:rsid w:val="00617963"/>
    <w:rsid w:val="0062047D"/>
    <w:rsid w:val="00620A62"/>
    <w:rsid w:val="0062118F"/>
    <w:rsid w:val="00621819"/>
    <w:rsid w:val="00622507"/>
    <w:rsid w:val="006239D0"/>
    <w:rsid w:val="00623A8F"/>
    <w:rsid w:val="00623F94"/>
    <w:rsid w:val="006247A9"/>
    <w:rsid w:val="006247B6"/>
    <w:rsid w:val="00626BAB"/>
    <w:rsid w:val="0063079D"/>
    <w:rsid w:val="00630F2C"/>
    <w:rsid w:val="00631EA6"/>
    <w:rsid w:val="00633599"/>
    <w:rsid w:val="0063718D"/>
    <w:rsid w:val="00637A30"/>
    <w:rsid w:val="0064129F"/>
    <w:rsid w:val="00641921"/>
    <w:rsid w:val="00641A68"/>
    <w:rsid w:val="00641AE0"/>
    <w:rsid w:val="006421B4"/>
    <w:rsid w:val="006427DD"/>
    <w:rsid w:val="006430C2"/>
    <w:rsid w:val="00645004"/>
    <w:rsid w:val="00645006"/>
    <w:rsid w:val="00645204"/>
    <w:rsid w:val="00645918"/>
    <w:rsid w:val="00645C1F"/>
    <w:rsid w:val="00646525"/>
    <w:rsid w:val="00646A87"/>
    <w:rsid w:val="00646E0A"/>
    <w:rsid w:val="00650575"/>
    <w:rsid w:val="00651B34"/>
    <w:rsid w:val="00651D18"/>
    <w:rsid w:val="00652F8D"/>
    <w:rsid w:val="00653080"/>
    <w:rsid w:val="0065364F"/>
    <w:rsid w:val="00653AA6"/>
    <w:rsid w:val="00656675"/>
    <w:rsid w:val="00656C61"/>
    <w:rsid w:val="006604B2"/>
    <w:rsid w:val="0066107A"/>
    <w:rsid w:val="006619C5"/>
    <w:rsid w:val="00661C22"/>
    <w:rsid w:val="00663D25"/>
    <w:rsid w:val="00664932"/>
    <w:rsid w:val="006666D9"/>
    <w:rsid w:val="0066706F"/>
    <w:rsid w:val="006672DE"/>
    <w:rsid w:val="00667D3C"/>
    <w:rsid w:val="00671C1F"/>
    <w:rsid w:val="00673A8F"/>
    <w:rsid w:val="00673C74"/>
    <w:rsid w:val="00673F8C"/>
    <w:rsid w:val="00674D8C"/>
    <w:rsid w:val="006751F2"/>
    <w:rsid w:val="006754AE"/>
    <w:rsid w:val="00677607"/>
    <w:rsid w:val="006800C3"/>
    <w:rsid w:val="0068010B"/>
    <w:rsid w:val="00680642"/>
    <w:rsid w:val="00681E64"/>
    <w:rsid w:val="006834AC"/>
    <w:rsid w:val="00683D88"/>
    <w:rsid w:val="006849AA"/>
    <w:rsid w:val="00684E98"/>
    <w:rsid w:val="006855C2"/>
    <w:rsid w:val="006855E6"/>
    <w:rsid w:val="00685CDE"/>
    <w:rsid w:val="00686089"/>
    <w:rsid w:val="00691F5D"/>
    <w:rsid w:val="00692AF5"/>
    <w:rsid w:val="00692D01"/>
    <w:rsid w:val="00692FCF"/>
    <w:rsid w:val="00693877"/>
    <w:rsid w:val="006939B6"/>
    <w:rsid w:val="00693CEE"/>
    <w:rsid w:val="006942FA"/>
    <w:rsid w:val="0069715B"/>
    <w:rsid w:val="006A2A55"/>
    <w:rsid w:val="006A2C13"/>
    <w:rsid w:val="006A3082"/>
    <w:rsid w:val="006A3DC0"/>
    <w:rsid w:val="006A5301"/>
    <w:rsid w:val="006A5BE2"/>
    <w:rsid w:val="006A5CCE"/>
    <w:rsid w:val="006A5E48"/>
    <w:rsid w:val="006A622C"/>
    <w:rsid w:val="006A6BAC"/>
    <w:rsid w:val="006A6E59"/>
    <w:rsid w:val="006B2C9A"/>
    <w:rsid w:val="006B33B3"/>
    <w:rsid w:val="006B5015"/>
    <w:rsid w:val="006B638C"/>
    <w:rsid w:val="006B7262"/>
    <w:rsid w:val="006B7D7A"/>
    <w:rsid w:val="006C04AD"/>
    <w:rsid w:val="006C1DFD"/>
    <w:rsid w:val="006C25A2"/>
    <w:rsid w:val="006C5424"/>
    <w:rsid w:val="006C5A7F"/>
    <w:rsid w:val="006D0E5B"/>
    <w:rsid w:val="006D1BDA"/>
    <w:rsid w:val="006D26A8"/>
    <w:rsid w:val="006D3FD0"/>
    <w:rsid w:val="006D46A7"/>
    <w:rsid w:val="006D493A"/>
    <w:rsid w:val="006D5A4C"/>
    <w:rsid w:val="006E0BB8"/>
    <w:rsid w:val="006E169E"/>
    <w:rsid w:val="006E1C71"/>
    <w:rsid w:val="006E2052"/>
    <w:rsid w:val="006E3956"/>
    <w:rsid w:val="006E3B4D"/>
    <w:rsid w:val="006E5FB1"/>
    <w:rsid w:val="006E660E"/>
    <w:rsid w:val="006F0FA2"/>
    <w:rsid w:val="006F1267"/>
    <w:rsid w:val="006F1AC6"/>
    <w:rsid w:val="006F3636"/>
    <w:rsid w:val="006F54C7"/>
    <w:rsid w:val="006F5EB4"/>
    <w:rsid w:val="006F642B"/>
    <w:rsid w:val="00700317"/>
    <w:rsid w:val="007004A5"/>
    <w:rsid w:val="0070174D"/>
    <w:rsid w:val="007022FF"/>
    <w:rsid w:val="0070389A"/>
    <w:rsid w:val="00704DF1"/>
    <w:rsid w:val="0070511A"/>
    <w:rsid w:val="00706F20"/>
    <w:rsid w:val="00707069"/>
    <w:rsid w:val="0070723B"/>
    <w:rsid w:val="00707582"/>
    <w:rsid w:val="00707F9A"/>
    <w:rsid w:val="00711716"/>
    <w:rsid w:val="00711AD7"/>
    <w:rsid w:val="007141EC"/>
    <w:rsid w:val="00714F16"/>
    <w:rsid w:val="00715875"/>
    <w:rsid w:val="00715FD4"/>
    <w:rsid w:val="00716024"/>
    <w:rsid w:val="00716621"/>
    <w:rsid w:val="00716626"/>
    <w:rsid w:val="0071674F"/>
    <w:rsid w:val="00720468"/>
    <w:rsid w:val="00721D77"/>
    <w:rsid w:val="007231FF"/>
    <w:rsid w:val="00723F6F"/>
    <w:rsid w:val="0072783E"/>
    <w:rsid w:val="00732501"/>
    <w:rsid w:val="0073260F"/>
    <w:rsid w:val="0073287B"/>
    <w:rsid w:val="00732B96"/>
    <w:rsid w:val="00732C31"/>
    <w:rsid w:val="00732DF9"/>
    <w:rsid w:val="007334EA"/>
    <w:rsid w:val="00733F96"/>
    <w:rsid w:val="0073434A"/>
    <w:rsid w:val="007343AC"/>
    <w:rsid w:val="007360EC"/>
    <w:rsid w:val="00736B0A"/>
    <w:rsid w:val="00736C9A"/>
    <w:rsid w:val="00737CF8"/>
    <w:rsid w:val="0074022F"/>
    <w:rsid w:val="00741344"/>
    <w:rsid w:val="00743291"/>
    <w:rsid w:val="00744784"/>
    <w:rsid w:val="00745609"/>
    <w:rsid w:val="00746F15"/>
    <w:rsid w:val="00747CAE"/>
    <w:rsid w:val="00751D05"/>
    <w:rsid w:val="007533C8"/>
    <w:rsid w:val="0075402B"/>
    <w:rsid w:val="00754293"/>
    <w:rsid w:val="00754783"/>
    <w:rsid w:val="00754D94"/>
    <w:rsid w:val="007562A4"/>
    <w:rsid w:val="00756EE4"/>
    <w:rsid w:val="007572A8"/>
    <w:rsid w:val="00760A1D"/>
    <w:rsid w:val="00760DDC"/>
    <w:rsid w:val="00762032"/>
    <w:rsid w:val="00763548"/>
    <w:rsid w:val="00763716"/>
    <w:rsid w:val="007649AD"/>
    <w:rsid w:val="00766092"/>
    <w:rsid w:val="00766D3F"/>
    <w:rsid w:val="00770380"/>
    <w:rsid w:val="00770C30"/>
    <w:rsid w:val="0077214C"/>
    <w:rsid w:val="007727FA"/>
    <w:rsid w:val="007732D7"/>
    <w:rsid w:val="0077434D"/>
    <w:rsid w:val="00775055"/>
    <w:rsid w:val="007758FF"/>
    <w:rsid w:val="00776D4E"/>
    <w:rsid w:val="00780792"/>
    <w:rsid w:val="00781D85"/>
    <w:rsid w:val="00782EBE"/>
    <w:rsid w:val="00784C2B"/>
    <w:rsid w:val="00785F73"/>
    <w:rsid w:val="00787C4E"/>
    <w:rsid w:val="00792E48"/>
    <w:rsid w:val="00793A53"/>
    <w:rsid w:val="00794A0F"/>
    <w:rsid w:val="00794E18"/>
    <w:rsid w:val="007A26A2"/>
    <w:rsid w:val="007A2D18"/>
    <w:rsid w:val="007A7423"/>
    <w:rsid w:val="007A7A64"/>
    <w:rsid w:val="007A7AFC"/>
    <w:rsid w:val="007B1030"/>
    <w:rsid w:val="007B121B"/>
    <w:rsid w:val="007B1D77"/>
    <w:rsid w:val="007B2546"/>
    <w:rsid w:val="007B2B2E"/>
    <w:rsid w:val="007B2EAA"/>
    <w:rsid w:val="007B4FDE"/>
    <w:rsid w:val="007B528B"/>
    <w:rsid w:val="007B550B"/>
    <w:rsid w:val="007B5DD5"/>
    <w:rsid w:val="007C15FD"/>
    <w:rsid w:val="007C229B"/>
    <w:rsid w:val="007C4ECC"/>
    <w:rsid w:val="007C6F84"/>
    <w:rsid w:val="007C77D1"/>
    <w:rsid w:val="007C7818"/>
    <w:rsid w:val="007C7A39"/>
    <w:rsid w:val="007C7AE4"/>
    <w:rsid w:val="007C7D9C"/>
    <w:rsid w:val="007D115C"/>
    <w:rsid w:val="007D2FFF"/>
    <w:rsid w:val="007D3BA1"/>
    <w:rsid w:val="007D4836"/>
    <w:rsid w:val="007D48F0"/>
    <w:rsid w:val="007D5082"/>
    <w:rsid w:val="007D652D"/>
    <w:rsid w:val="007D686E"/>
    <w:rsid w:val="007D6929"/>
    <w:rsid w:val="007D6C2B"/>
    <w:rsid w:val="007D7135"/>
    <w:rsid w:val="007D715A"/>
    <w:rsid w:val="007D7380"/>
    <w:rsid w:val="007D7B44"/>
    <w:rsid w:val="007E1341"/>
    <w:rsid w:val="007E2ADD"/>
    <w:rsid w:val="007E2FCC"/>
    <w:rsid w:val="007E31E6"/>
    <w:rsid w:val="007E4274"/>
    <w:rsid w:val="007E5BF9"/>
    <w:rsid w:val="007F0090"/>
    <w:rsid w:val="007F033E"/>
    <w:rsid w:val="007F23CC"/>
    <w:rsid w:val="007F5271"/>
    <w:rsid w:val="007F5B93"/>
    <w:rsid w:val="007F6145"/>
    <w:rsid w:val="007F645C"/>
    <w:rsid w:val="007F6B91"/>
    <w:rsid w:val="0080011D"/>
    <w:rsid w:val="008003F3"/>
    <w:rsid w:val="00800693"/>
    <w:rsid w:val="00800E9B"/>
    <w:rsid w:val="00801C0A"/>
    <w:rsid w:val="00801FD4"/>
    <w:rsid w:val="00802354"/>
    <w:rsid w:val="00802DD3"/>
    <w:rsid w:val="00803909"/>
    <w:rsid w:val="00803AFB"/>
    <w:rsid w:val="008040B7"/>
    <w:rsid w:val="00804F67"/>
    <w:rsid w:val="0080708B"/>
    <w:rsid w:val="00810D0D"/>
    <w:rsid w:val="008110D9"/>
    <w:rsid w:val="008117D6"/>
    <w:rsid w:val="008160D3"/>
    <w:rsid w:val="0081649F"/>
    <w:rsid w:val="008174F0"/>
    <w:rsid w:val="00821291"/>
    <w:rsid w:val="00821DB1"/>
    <w:rsid w:val="008221A7"/>
    <w:rsid w:val="00822DD5"/>
    <w:rsid w:val="00823474"/>
    <w:rsid w:val="0082412B"/>
    <w:rsid w:val="0082550D"/>
    <w:rsid w:val="00825CB0"/>
    <w:rsid w:val="00825CBB"/>
    <w:rsid w:val="0082626F"/>
    <w:rsid w:val="00830348"/>
    <w:rsid w:val="00831B99"/>
    <w:rsid w:val="0083234F"/>
    <w:rsid w:val="008333D1"/>
    <w:rsid w:val="00833A8E"/>
    <w:rsid w:val="00833E54"/>
    <w:rsid w:val="00834C83"/>
    <w:rsid w:val="00835859"/>
    <w:rsid w:val="00837FF4"/>
    <w:rsid w:val="008404B4"/>
    <w:rsid w:val="00840BDF"/>
    <w:rsid w:val="008414EE"/>
    <w:rsid w:val="00842B52"/>
    <w:rsid w:val="00843432"/>
    <w:rsid w:val="00843A65"/>
    <w:rsid w:val="00845BD1"/>
    <w:rsid w:val="00845C86"/>
    <w:rsid w:val="008460EC"/>
    <w:rsid w:val="00847967"/>
    <w:rsid w:val="008512FB"/>
    <w:rsid w:val="00853A4E"/>
    <w:rsid w:val="00857049"/>
    <w:rsid w:val="00857D1B"/>
    <w:rsid w:val="00862320"/>
    <w:rsid w:val="00863D3A"/>
    <w:rsid w:val="008645AC"/>
    <w:rsid w:val="00864D33"/>
    <w:rsid w:val="00865D7E"/>
    <w:rsid w:val="00866577"/>
    <w:rsid w:val="00867FD7"/>
    <w:rsid w:val="00870182"/>
    <w:rsid w:val="00870421"/>
    <w:rsid w:val="00872010"/>
    <w:rsid w:val="00872629"/>
    <w:rsid w:val="00872BE6"/>
    <w:rsid w:val="0087570C"/>
    <w:rsid w:val="008769F5"/>
    <w:rsid w:val="00880D45"/>
    <w:rsid w:val="0088106D"/>
    <w:rsid w:val="00881ADD"/>
    <w:rsid w:val="0088205D"/>
    <w:rsid w:val="00882780"/>
    <w:rsid w:val="00882ABA"/>
    <w:rsid w:val="00882D71"/>
    <w:rsid w:val="008833D6"/>
    <w:rsid w:val="008835AE"/>
    <w:rsid w:val="008839AA"/>
    <w:rsid w:val="00883B2D"/>
    <w:rsid w:val="0088407B"/>
    <w:rsid w:val="0088644E"/>
    <w:rsid w:val="00886E9B"/>
    <w:rsid w:val="00891AFC"/>
    <w:rsid w:val="00892034"/>
    <w:rsid w:val="0089515E"/>
    <w:rsid w:val="00896205"/>
    <w:rsid w:val="00896BE1"/>
    <w:rsid w:val="00897554"/>
    <w:rsid w:val="008A0B7A"/>
    <w:rsid w:val="008A2786"/>
    <w:rsid w:val="008A2D63"/>
    <w:rsid w:val="008A5085"/>
    <w:rsid w:val="008A57BC"/>
    <w:rsid w:val="008A617F"/>
    <w:rsid w:val="008A69C2"/>
    <w:rsid w:val="008A7E64"/>
    <w:rsid w:val="008B0959"/>
    <w:rsid w:val="008B2225"/>
    <w:rsid w:val="008B2D1A"/>
    <w:rsid w:val="008B31EC"/>
    <w:rsid w:val="008B64AE"/>
    <w:rsid w:val="008B7498"/>
    <w:rsid w:val="008C0C57"/>
    <w:rsid w:val="008C6469"/>
    <w:rsid w:val="008C69FF"/>
    <w:rsid w:val="008C6CBD"/>
    <w:rsid w:val="008C73A2"/>
    <w:rsid w:val="008D0BBB"/>
    <w:rsid w:val="008D383B"/>
    <w:rsid w:val="008D3BDB"/>
    <w:rsid w:val="008D50C0"/>
    <w:rsid w:val="008D634C"/>
    <w:rsid w:val="008E0257"/>
    <w:rsid w:val="008E155B"/>
    <w:rsid w:val="008E4071"/>
    <w:rsid w:val="008E69E7"/>
    <w:rsid w:val="008E6D48"/>
    <w:rsid w:val="008E7660"/>
    <w:rsid w:val="008E7EB6"/>
    <w:rsid w:val="008F072D"/>
    <w:rsid w:val="008F15B8"/>
    <w:rsid w:val="008F2A54"/>
    <w:rsid w:val="008F3D9F"/>
    <w:rsid w:val="008F43C6"/>
    <w:rsid w:val="008F45DC"/>
    <w:rsid w:val="008F48A6"/>
    <w:rsid w:val="008F48EC"/>
    <w:rsid w:val="008F5ABB"/>
    <w:rsid w:val="008F5BA0"/>
    <w:rsid w:val="008F67BC"/>
    <w:rsid w:val="008F7033"/>
    <w:rsid w:val="008F77CA"/>
    <w:rsid w:val="009019D7"/>
    <w:rsid w:val="00902CE2"/>
    <w:rsid w:val="009030A5"/>
    <w:rsid w:val="00903651"/>
    <w:rsid w:val="00904BE9"/>
    <w:rsid w:val="00907A56"/>
    <w:rsid w:val="009108FE"/>
    <w:rsid w:val="0091111D"/>
    <w:rsid w:val="00916613"/>
    <w:rsid w:val="0091716A"/>
    <w:rsid w:val="00920A2C"/>
    <w:rsid w:val="00921B56"/>
    <w:rsid w:val="0092245A"/>
    <w:rsid w:val="00922A01"/>
    <w:rsid w:val="00924BC8"/>
    <w:rsid w:val="00925533"/>
    <w:rsid w:val="00925E94"/>
    <w:rsid w:val="009274F0"/>
    <w:rsid w:val="009276F7"/>
    <w:rsid w:val="009314F1"/>
    <w:rsid w:val="00933749"/>
    <w:rsid w:val="00934CEA"/>
    <w:rsid w:val="009355AC"/>
    <w:rsid w:val="00935D7D"/>
    <w:rsid w:val="009374B3"/>
    <w:rsid w:val="00937D7A"/>
    <w:rsid w:val="00937DFC"/>
    <w:rsid w:val="00941356"/>
    <w:rsid w:val="009417FF"/>
    <w:rsid w:val="00943021"/>
    <w:rsid w:val="00943F45"/>
    <w:rsid w:val="00944229"/>
    <w:rsid w:val="00944749"/>
    <w:rsid w:val="00945E92"/>
    <w:rsid w:val="00951536"/>
    <w:rsid w:val="00951640"/>
    <w:rsid w:val="0095217D"/>
    <w:rsid w:val="00954336"/>
    <w:rsid w:val="00955884"/>
    <w:rsid w:val="00955A42"/>
    <w:rsid w:val="009568B8"/>
    <w:rsid w:val="0095766A"/>
    <w:rsid w:val="00961934"/>
    <w:rsid w:val="0096213E"/>
    <w:rsid w:val="00963AF5"/>
    <w:rsid w:val="009641E1"/>
    <w:rsid w:val="0096715E"/>
    <w:rsid w:val="00970291"/>
    <w:rsid w:val="009738FD"/>
    <w:rsid w:val="00974132"/>
    <w:rsid w:val="00977066"/>
    <w:rsid w:val="0097777C"/>
    <w:rsid w:val="00977A4E"/>
    <w:rsid w:val="00980264"/>
    <w:rsid w:val="0098124E"/>
    <w:rsid w:val="009836AF"/>
    <w:rsid w:val="009846E7"/>
    <w:rsid w:val="009854EE"/>
    <w:rsid w:val="009862D1"/>
    <w:rsid w:val="009863D8"/>
    <w:rsid w:val="00986D2D"/>
    <w:rsid w:val="00987794"/>
    <w:rsid w:val="00987C76"/>
    <w:rsid w:val="00987CDD"/>
    <w:rsid w:val="0099017F"/>
    <w:rsid w:val="009905A9"/>
    <w:rsid w:val="00993B09"/>
    <w:rsid w:val="00993D3B"/>
    <w:rsid w:val="009965D7"/>
    <w:rsid w:val="0099662E"/>
    <w:rsid w:val="0099787C"/>
    <w:rsid w:val="009A1B00"/>
    <w:rsid w:val="009A234C"/>
    <w:rsid w:val="009A2500"/>
    <w:rsid w:val="009A2D24"/>
    <w:rsid w:val="009A3D6C"/>
    <w:rsid w:val="009A4540"/>
    <w:rsid w:val="009A6218"/>
    <w:rsid w:val="009B0B55"/>
    <w:rsid w:val="009B2728"/>
    <w:rsid w:val="009B29F0"/>
    <w:rsid w:val="009B3004"/>
    <w:rsid w:val="009B4D5F"/>
    <w:rsid w:val="009B5392"/>
    <w:rsid w:val="009B57C5"/>
    <w:rsid w:val="009B5D7A"/>
    <w:rsid w:val="009B70BE"/>
    <w:rsid w:val="009C049A"/>
    <w:rsid w:val="009C0E69"/>
    <w:rsid w:val="009C0F71"/>
    <w:rsid w:val="009C1884"/>
    <w:rsid w:val="009C271A"/>
    <w:rsid w:val="009C2F92"/>
    <w:rsid w:val="009C31B8"/>
    <w:rsid w:val="009C44C5"/>
    <w:rsid w:val="009C450D"/>
    <w:rsid w:val="009C4DD6"/>
    <w:rsid w:val="009C7EF6"/>
    <w:rsid w:val="009D0AEA"/>
    <w:rsid w:val="009D0C75"/>
    <w:rsid w:val="009D1B15"/>
    <w:rsid w:val="009D2E04"/>
    <w:rsid w:val="009D3250"/>
    <w:rsid w:val="009D367C"/>
    <w:rsid w:val="009D42C6"/>
    <w:rsid w:val="009D4B5A"/>
    <w:rsid w:val="009D6455"/>
    <w:rsid w:val="009D7ED7"/>
    <w:rsid w:val="009E0DFE"/>
    <w:rsid w:val="009E2A75"/>
    <w:rsid w:val="009E3C2F"/>
    <w:rsid w:val="009E3C4A"/>
    <w:rsid w:val="009E48F7"/>
    <w:rsid w:val="009E668D"/>
    <w:rsid w:val="009E6B5C"/>
    <w:rsid w:val="009E70BD"/>
    <w:rsid w:val="009F0142"/>
    <w:rsid w:val="009F182A"/>
    <w:rsid w:val="009F21A0"/>
    <w:rsid w:val="009F2EBB"/>
    <w:rsid w:val="009F3478"/>
    <w:rsid w:val="009F36FD"/>
    <w:rsid w:val="009F3777"/>
    <w:rsid w:val="009F42E6"/>
    <w:rsid w:val="009F4384"/>
    <w:rsid w:val="009F599C"/>
    <w:rsid w:val="009F5D3A"/>
    <w:rsid w:val="009F6325"/>
    <w:rsid w:val="009F6CA5"/>
    <w:rsid w:val="00A00429"/>
    <w:rsid w:val="00A005CE"/>
    <w:rsid w:val="00A00B54"/>
    <w:rsid w:val="00A0160D"/>
    <w:rsid w:val="00A016F3"/>
    <w:rsid w:val="00A01F29"/>
    <w:rsid w:val="00A03D3B"/>
    <w:rsid w:val="00A040FC"/>
    <w:rsid w:val="00A04A3E"/>
    <w:rsid w:val="00A04BAA"/>
    <w:rsid w:val="00A10E29"/>
    <w:rsid w:val="00A111A0"/>
    <w:rsid w:val="00A12C9A"/>
    <w:rsid w:val="00A13F9F"/>
    <w:rsid w:val="00A14D0A"/>
    <w:rsid w:val="00A17BCD"/>
    <w:rsid w:val="00A20F15"/>
    <w:rsid w:val="00A21DDD"/>
    <w:rsid w:val="00A2310E"/>
    <w:rsid w:val="00A23459"/>
    <w:rsid w:val="00A2487C"/>
    <w:rsid w:val="00A264D9"/>
    <w:rsid w:val="00A27C3E"/>
    <w:rsid w:val="00A3306E"/>
    <w:rsid w:val="00A334BD"/>
    <w:rsid w:val="00A34927"/>
    <w:rsid w:val="00A36B5F"/>
    <w:rsid w:val="00A37734"/>
    <w:rsid w:val="00A40960"/>
    <w:rsid w:val="00A40FF6"/>
    <w:rsid w:val="00A41D8C"/>
    <w:rsid w:val="00A4731C"/>
    <w:rsid w:val="00A509F6"/>
    <w:rsid w:val="00A51CF5"/>
    <w:rsid w:val="00A555F1"/>
    <w:rsid w:val="00A55797"/>
    <w:rsid w:val="00A56F74"/>
    <w:rsid w:val="00A574C4"/>
    <w:rsid w:val="00A579A1"/>
    <w:rsid w:val="00A57A50"/>
    <w:rsid w:val="00A600C8"/>
    <w:rsid w:val="00A60F21"/>
    <w:rsid w:val="00A612F2"/>
    <w:rsid w:val="00A628D2"/>
    <w:rsid w:val="00A63F5D"/>
    <w:rsid w:val="00A670F7"/>
    <w:rsid w:val="00A6762D"/>
    <w:rsid w:val="00A703F2"/>
    <w:rsid w:val="00A71E24"/>
    <w:rsid w:val="00A72207"/>
    <w:rsid w:val="00A7248C"/>
    <w:rsid w:val="00A73B61"/>
    <w:rsid w:val="00A751D6"/>
    <w:rsid w:val="00A7551F"/>
    <w:rsid w:val="00A77AED"/>
    <w:rsid w:val="00A80179"/>
    <w:rsid w:val="00A809C1"/>
    <w:rsid w:val="00A815A7"/>
    <w:rsid w:val="00A82F2D"/>
    <w:rsid w:val="00A83D62"/>
    <w:rsid w:val="00A8569B"/>
    <w:rsid w:val="00A87EFB"/>
    <w:rsid w:val="00A90B5E"/>
    <w:rsid w:val="00A91E48"/>
    <w:rsid w:val="00A9419D"/>
    <w:rsid w:val="00A958D3"/>
    <w:rsid w:val="00A96FF9"/>
    <w:rsid w:val="00A97135"/>
    <w:rsid w:val="00A973CE"/>
    <w:rsid w:val="00AA2307"/>
    <w:rsid w:val="00AA3747"/>
    <w:rsid w:val="00AA3953"/>
    <w:rsid w:val="00AA5CCA"/>
    <w:rsid w:val="00AA6100"/>
    <w:rsid w:val="00AA728B"/>
    <w:rsid w:val="00AB01B3"/>
    <w:rsid w:val="00AB1115"/>
    <w:rsid w:val="00AB1C32"/>
    <w:rsid w:val="00AB363C"/>
    <w:rsid w:val="00AB5D80"/>
    <w:rsid w:val="00AB76F1"/>
    <w:rsid w:val="00AB7A2C"/>
    <w:rsid w:val="00AC0653"/>
    <w:rsid w:val="00AC0800"/>
    <w:rsid w:val="00AC08FD"/>
    <w:rsid w:val="00AC0E46"/>
    <w:rsid w:val="00AC155F"/>
    <w:rsid w:val="00AC181E"/>
    <w:rsid w:val="00AC274A"/>
    <w:rsid w:val="00AC2B30"/>
    <w:rsid w:val="00AC3369"/>
    <w:rsid w:val="00AC76A4"/>
    <w:rsid w:val="00AD2392"/>
    <w:rsid w:val="00AD4103"/>
    <w:rsid w:val="00AD5837"/>
    <w:rsid w:val="00AD59FF"/>
    <w:rsid w:val="00AD6A6E"/>
    <w:rsid w:val="00AD6BDC"/>
    <w:rsid w:val="00AD71CE"/>
    <w:rsid w:val="00AD76A4"/>
    <w:rsid w:val="00AD78F8"/>
    <w:rsid w:val="00AE022C"/>
    <w:rsid w:val="00AE4030"/>
    <w:rsid w:val="00AE4302"/>
    <w:rsid w:val="00AE4546"/>
    <w:rsid w:val="00AE5254"/>
    <w:rsid w:val="00AE6F67"/>
    <w:rsid w:val="00AE7801"/>
    <w:rsid w:val="00AF2840"/>
    <w:rsid w:val="00AF48F9"/>
    <w:rsid w:val="00AF4D7D"/>
    <w:rsid w:val="00AF791F"/>
    <w:rsid w:val="00B0265B"/>
    <w:rsid w:val="00B028BF"/>
    <w:rsid w:val="00B03EBF"/>
    <w:rsid w:val="00B03FE5"/>
    <w:rsid w:val="00B043BC"/>
    <w:rsid w:val="00B071DF"/>
    <w:rsid w:val="00B0757B"/>
    <w:rsid w:val="00B075FA"/>
    <w:rsid w:val="00B113F6"/>
    <w:rsid w:val="00B11C72"/>
    <w:rsid w:val="00B11E9C"/>
    <w:rsid w:val="00B11EF8"/>
    <w:rsid w:val="00B13685"/>
    <w:rsid w:val="00B13E1B"/>
    <w:rsid w:val="00B142F1"/>
    <w:rsid w:val="00B176B9"/>
    <w:rsid w:val="00B17AC6"/>
    <w:rsid w:val="00B20938"/>
    <w:rsid w:val="00B25450"/>
    <w:rsid w:val="00B26450"/>
    <w:rsid w:val="00B27B71"/>
    <w:rsid w:val="00B3055E"/>
    <w:rsid w:val="00B34005"/>
    <w:rsid w:val="00B348BA"/>
    <w:rsid w:val="00B36383"/>
    <w:rsid w:val="00B379D4"/>
    <w:rsid w:val="00B41D9C"/>
    <w:rsid w:val="00B42520"/>
    <w:rsid w:val="00B45701"/>
    <w:rsid w:val="00B46FBD"/>
    <w:rsid w:val="00B503A8"/>
    <w:rsid w:val="00B50675"/>
    <w:rsid w:val="00B51B97"/>
    <w:rsid w:val="00B5519E"/>
    <w:rsid w:val="00B56D1C"/>
    <w:rsid w:val="00B61222"/>
    <w:rsid w:val="00B63109"/>
    <w:rsid w:val="00B6373B"/>
    <w:rsid w:val="00B63975"/>
    <w:rsid w:val="00B64647"/>
    <w:rsid w:val="00B65AD0"/>
    <w:rsid w:val="00B66905"/>
    <w:rsid w:val="00B6737A"/>
    <w:rsid w:val="00B71EBE"/>
    <w:rsid w:val="00B71FAC"/>
    <w:rsid w:val="00B72EBE"/>
    <w:rsid w:val="00B75C3D"/>
    <w:rsid w:val="00B761C6"/>
    <w:rsid w:val="00B80ACC"/>
    <w:rsid w:val="00B80C2F"/>
    <w:rsid w:val="00B80EE6"/>
    <w:rsid w:val="00B839AF"/>
    <w:rsid w:val="00B862E1"/>
    <w:rsid w:val="00B87583"/>
    <w:rsid w:val="00B90979"/>
    <w:rsid w:val="00B90D68"/>
    <w:rsid w:val="00B91571"/>
    <w:rsid w:val="00B91A16"/>
    <w:rsid w:val="00B92B0D"/>
    <w:rsid w:val="00B93F05"/>
    <w:rsid w:val="00B9458A"/>
    <w:rsid w:val="00B94CE3"/>
    <w:rsid w:val="00B9528E"/>
    <w:rsid w:val="00B95F11"/>
    <w:rsid w:val="00B95F21"/>
    <w:rsid w:val="00BA1C2D"/>
    <w:rsid w:val="00BA1D6C"/>
    <w:rsid w:val="00BA2FA2"/>
    <w:rsid w:val="00BA5C33"/>
    <w:rsid w:val="00BB01AA"/>
    <w:rsid w:val="00BB02CE"/>
    <w:rsid w:val="00BB071C"/>
    <w:rsid w:val="00BB07D5"/>
    <w:rsid w:val="00BB1160"/>
    <w:rsid w:val="00BB1811"/>
    <w:rsid w:val="00BB4C86"/>
    <w:rsid w:val="00BB5BFC"/>
    <w:rsid w:val="00BC100F"/>
    <w:rsid w:val="00BC136A"/>
    <w:rsid w:val="00BC1B62"/>
    <w:rsid w:val="00BC26DD"/>
    <w:rsid w:val="00BC2B2C"/>
    <w:rsid w:val="00BC312F"/>
    <w:rsid w:val="00BC4C30"/>
    <w:rsid w:val="00BC4F07"/>
    <w:rsid w:val="00BC795B"/>
    <w:rsid w:val="00BD1D05"/>
    <w:rsid w:val="00BD3524"/>
    <w:rsid w:val="00BD3A51"/>
    <w:rsid w:val="00BD47C5"/>
    <w:rsid w:val="00BD55CC"/>
    <w:rsid w:val="00BD6EDC"/>
    <w:rsid w:val="00BE0900"/>
    <w:rsid w:val="00BE0AE9"/>
    <w:rsid w:val="00BE1FB4"/>
    <w:rsid w:val="00BE2E63"/>
    <w:rsid w:val="00BE305F"/>
    <w:rsid w:val="00BE3CA2"/>
    <w:rsid w:val="00BE50E7"/>
    <w:rsid w:val="00BE5A74"/>
    <w:rsid w:val="00BE5CEF"/>
    <w:rsid w:val="00BE6C17"/>
    <w:rsid w:val="00BF0434"/>
    <w:rsid w:val="00BF0A31"/>
    <w:rsid w:val="00BF1075"/>
    <w:rsid w:val="00BF1CFB"/>
    <w:rsid w:val="00BF2958"/>
    <w:rsid w:val="00BF2E10"/>
    <w:rsid w:val="00BF3CFC"/>
    <w:rsid w:val="00BF681A"/>
    <w:rsid w:val="00C01D0D"/>
    <w:rsid w:val="00C02F09"/>
    <w:rsid w:val="00C043B0"/>
    <w:rsid w:val="00C062D4"/>
    <w:rsid w:val="00C0797C"/>
    <w:rsid w:val="00C07C8E"/>
    <w:rsid w:val="00C07E5B"/>
    <w:rsid w:val="00C1078F"/>
    <w:rsid w:val="00C107F1"/>
    <w:rsid w:val="00C10AE7"/>
    <w:rsid w:val="00C10E00"/>
    <w:rsid w:val="00C11453"/>
    <w:rsid w:val="00C126F2"/>
    <w:rsid w:val="00C134FD"/>
    <w:rsid w:val="00C1400A"/>
    <w:rsid w:val="00C1509C"/>
    <w:rsid w:val="00C164A7"/>
    <w:rsid w:val="00C17463"/>
    <w:rsid w:val="00C17B37"/>
    <w:rsid w:val="00C17F65"/>
    <w:rsid w:val="00C211D1"/>
    <w:rsid w:val="00C220A5"/>
    <w:rsid w:val="00C25406"/>
    <w:rsid w:val="00C25FA7"/>
    <w:rsid w:val="00C27016"/>
    <w:rsid w:val="00C316E1"/>
    <w:rsid w:val="00C325B5"/>
    <w:rsid w:val="00C326A6"/>
    <w:rsid w:val="00C32937"/>
    <w:rsid w:val="00C32AD5"/>
    <w:rsid w:val="00C34733"/>
    <w:rsid w:val="00C349B9"/>
    <w:rsid w:val="00C354B3"/>
    <w:rsid w:val="00C36EF1"/>
    <w:rsid w:val="00C371D4"/>
    <w:rsid w:val="00C3722E"/>
    <w:rsid w:val="00C40865"/>
    <w:rsid w:val="00C40BC3"/>
    <w:rsid w:val="00C40C13"/>
    <w:rsid w:val="00C41A52"/>
    <w:rsid w:val="00C41FEB"/>
    <w:rsid w:val="00C426D0"/>
    <w:rsid w:val="00C428E2"/>
    <w:rsid w:val="00C44B94"/>
    <w:rsid w:val="00C4504D"/>
    <w:rsid w:val="00C453DA"/>
    <w:rsid w:val="00C45F6D"/>
    <w:rsid w:val="00C4678B"/>
    <w:rsid w:val="00C473C2"/>
    <w:rsid w:val="00C51AD8"/>
    <w:rsid w:val="00C521D7"/>
    <w:rsid w:val="00C526F5"/>
    <w:rsid w:val="00C52EBE"/>
    <w:rsid w:val="00C555C1"/>
    <w:rsid w:val="00C5588B"/>
    <w:rsid w:val="00C57AF2"/>
    <w:rsid w:val="00C60CAD"/>
    <w:rsid w:val="00C625BB"/>
    <w:rsid w:val="00C62D0F"/>
    <w:rsid w:val="00C62D4E"/>
    <w:rsid w:val="00C63569"/>
    <w:rsid w:val="00C645E6"/>
    <w:rsid w:val="00C659B4"/>
    <w:rsid w:val="00C66E70"/>
    <w:rsid w:val="00C67565"/>
    <w:rsid w:val="00C67EC4"/>
    <w:rsid w:val="00C7056E"/>
    <w:rsid w:val="00C70797"/>
    <w:rsid w:val="00C70FE0"/>
    <w:rsid w:val="00C71735"/>
    <w:rsid w:val="00C72F38"/>
    <w:rsid w:val="00C73395"/>
    <w:rsid w:val="00C7537A"/>
    <w:rsid w:val="00C81219"/>
    <w:rsid w:val="00C81CD3"/>
    <w:rsid w:val="00C81D6B"/>
    <w:rsid w:val="00C83DB0"/>
    <w:rsid w:val="00C858E4"/>
    <w:rsid w:val="00C86029"/>
    <w:rsid w:val="00C86BCE"/>
    <w:rsid w:val="00C872AF"/>
    <w:rsid w:val="00C872F5"/>
    <w:rsid w:val="00C87D3F"/>
    <w:rsid w:val="00C907EE"/>
    <w:rsid w:val="00C924B1"/>
    <w:rsid w:val="00C93BE8"/>
    <w:rsid w:val="00C941DA"/>
    <w:rsid w:val="00C94A3A"/>
    <w:rsid w:val="00C96592"/>
    <w:rsid w:val="00C97FED"/>
    <w:rsid w:val="00CA1ABF"/>
    <w:rsid w:val="00CA2ECE"/>
    <w:rsid w:val="00CA4A5D"/>
    <w:rsid w:val="00CA6021"/>
    <w:rsid w:val="00CA615C"/>
    <w:rsid w:val="00CA6CB3"/>
    <w:rsid w:val="00CB204D"/>
    <w:rsid w:val="00CB3EA4"/>
    <w:rsid w:val="00CB41B6"/>
    <w:rsid w:val="00CB4ED0"/>
    <w:rsid w:val="00CB7603"/>
    <w:rsid w:val="00CB7EA8"/>
    <w:rsid w:val="00CC0494"/>
    <w:rsid w:val="00CC081C"/>
    <w:rsid w:val="00CC3C60"/>
    <w:rsid w:val="00CC3D63"/>
    <w:rsid w:val="00CC4E02"/>
    <w:rsid w:val="00CC5195"/>
    <w:rsid w:val="00CD07F9"/>
    <w:rsid w:val="00CD0AA6"/>
    <w:rsid w:val="00CD0C0D"/>
    <w:rsid w:val="00CD276D"/>
    <w:rsid w:val="00CD2CD3"/>
    <w:rsid w:val="00CD381B"/>
    <w:rsid w:val="00CD4E28"/>
    <w:rsid w:val="00CD55C7"/>
    <w:rsid w:val="00CD6887"/>
    <w:rsid w:val="00CD73AF"/>
    <w:rsid w:val="00CD750A"/>
    <w:rsid w:val="00CD7986"/>
    <w:rsid w:val="00CE0A66"/>
    <w:rsid w:val="00CE305B"/>
    <w:rsid w:val="00CE3A88"/>
    <w:rsid w:val="00CE446C"/>
    <w:rsid w:val="00CE4F8B"/>
    <w:rsid w:val="00CE6602"/>
    <w:rsid w:val="00CE79C4"/>
    <w:rsid w:val="00CE7AAE"/>
    <w:rsid w:val="00CE7F07"/>
    <w:rsid w:val="00CE7F35"/>
    <w:rsid w:val="00CF15E1"/>
    <w:rsid w:val="00CF1DEF"/>
    <w:rsid w:val="00CF2DE6"/>
    <w:rsid w:val="00CF2F10"/>
    <w:rsid w:val="00CF37E0"/>
    <w:rsid w:val="00CF3F62"/>
    <w:rsid w:val="00CF51A0"/>
    <w:rsid w:val="00CF5EC7"/>
    <w:rsid w:val="00CF6A2E"/>
    <w:rsid w:val="00CF6B42"/>
    <w:rsid w:val="00CF7486"/>
    <w:rsid w:val="00CF76BF"/>
    <w:rsid w:val="00D004BE"/>
    <w:rsid w:val="00D00F3D"/>
    <w:rsid w:val="00D01796"/>
    <w:rsid w:val="00D0389E"/>
    <w:rsid w:val="00D04583"/>
    <w:rsid w:val="00D0459F"/>
    <w:rsid w:val="00D0571C"/>
    <w:rsid w:val="00D064F3"/>
    <w:rsid w:val="00D07EED"/>
    <w:rsid w:val="00D113A0"/>
    <w:rsid w:val="00D11844"/>
    <w:rsid w:val="00D124B9"/>
    <w:rsid w:val="00D133AB"/>
    <w:rsid w:val="00D1395D"/>
    <w:rsid w:val="00D13B41"/>
    <w:rsid w:val="00D13EE9"/>
    <w:rsid w:val="00D1498D"/>
    <w:rsid w:val="00D156CC"/>
    <w:rsid w:val="00D15A9B"/>
    <w:rsid w:val="00D15D70"/>
    <w:rsid w:val="00D16D51"/>
    <w:rsid w:val="00D20FA0"/>
    <w:rsid w:val="00D2294C"/>
    <w:rsid w:val="00D23DF3"/>
    <w:rsid w:val="00D247BD"/>
    <w:rsid w:val="00D24A58"/>
    <w:rsid w:val="00D24CB7"/>
    <w:rsid w:val="00D25308"/>
    <w:rsid w:val="00D26121"/>
    <w:rsid w:val="00D26A23"/>
    <w:rsid w:val="00D326BA"/>
    <w:rsid w:val="00D35161"/>
    <w:rsid w:val="00D36CA5"/>
    <w:rsid w:val="00D3737D"/>
    <w:rsid w:val="00D3783A"/>
    <w:rsid w:val="00D4024B"/>
    <w:rsid w:val="00D40647"/>
    <w:rsid w:val="00D41CF9"/>
    <w:rsid w:val="00D43DF0"/>
    <w:rsid w:val="00D44D45"/>
    <w:rsid w:val="00D4610E"/>
    <w:rsid w:val="00D462DF"/>
    <w:rsid w:val="00D47296"/>
    <w:rsid w:val="00D50BDD"/>
    <w:rsid w:val="00D52E9C"/>
    <w:rsid w:val="00D5316B"/>
    <w:rsid w:val="00D53EDC"/>
    <w:rsid w:val="00D5547D"/>
    <w:rsid w:val="00D55E5D"/>
    <w:rsid w:val="00D56D89"/>
    <w:rsid w:val="00D57FD5"/>
    <w:rsid w:val="00D608EF"/>
    <w:rsid w:val="00D60A10"/>
    <w:rsid w:val="00D61EBB"/>
    <w:rsid w:val="00D62BD1"/>
    <w:rsid w:val="00D63027"/>
    <w:rsid w:val="00D63DB0"/>
    <w:rsid w:val="00D64FF4"/>
    <w:rsid w:val="00D65201"/>
    <w:rsid w:val="00D65494"/>
    <w:rsid w:val="00D66BAE"/>
    <w:rsid w:val="00D71F66"/>
    <w:rsid w:val="00D73AA3"/>
    <w:rsid w:val="00D73D37"/>
    <w:rsid w:val="00D74545"/>
    <w:rsid w:val="00D74A50"/>
    <w:rsid w:val="00D74F2C"/>
    <w:rsid w:val="00D77CA6"/>
    <w:rsid w:val="00D84777"/>
    <w:rsid w:val="00D86700"/>
    <w:rsid w:val="00D869FA"/>
    <w:rsid w:val="00D87564"/>
    <w:rsid w:val="00D87CDD"/>
    <w:rsid w:val="00D909F0"/>
    <w:rsid w:val="00D91EE2"/>
    <w:rsid w:val="00D92559"/>
    <w:rsid w:val="00D92643"/>
    <w:rsid w:val="00D92675"/>
    <w:rsid w:val="00D92D6A"/>
    <w:rsid w:val="00D96031"/>
    <w:rsid w:val="00D97223"/>
    <w:rsid w:val="00D975BC"/>
    <w:rsid w:val="00D9763D"/>
    <w:rsid w:val="00DA110A"/>
    <w:rsid w:val="00DA235A"/>
    <w:rsid w:val="00DA3675"/>
    <w:rsid w:val="00DA409E"/>
    <w:rsid w:val="00DA429A"/>
    <w:rsid w:val="00DA46CC"/>
    <w:rsid w:val="00DB0348"/>
    <w:rsid w:val="00DB3415"/>
    <w:rsid w:val="00DB532C"/>
    <w:rsid w:val="00DB625F"/>
    <w:rsid w:val="00DB74B7"/>
    <w:rsid w:val="00DB7C26"/>
    <w:rsid w:val="00DC0C96"/>
    <w:rsid w:val="00DC3A1F"/>
    <w:rsid w:val="00DC3A7C"/>
    <w:rsid w:val="00DC3D41"/>
    <w:rsid w:val="00DC40E6"/>
    <w:rsid w:val="00DC43DB"/>
    <w:rsid w:val="00DC47B4"/>
    <w:rsid w:val="00DC5799"/>
    <w:rsid w:val="00DC6EDA"/>
    <w:rsid w:val="00DD1BB1"/>
    <w:rsid w:val="00DD4B45"/>
    <w:rsid w:val="00DD5390"/>
    <w:rsid w:val="00DD574F"/>
    <w:rsid w:val="00DE054F"/>
    <w:rsid w:val="00DE199D"/>
    <w:rsid w:val="00DE319B"/>
    <w:rsid w:val="00DE3E22"/>
    <w:rsid w:val="00DE43F2"/>
    <w:rsid w:val="00DE6254"/>
    <w:rsid w:val="00DE6F4D"/>
    <w:rsid w:val="00DE7930"/>
    <w:rsid w:val="00DF0DBE"/>
    <w:rsid w:val="00DF1875"/>
    <w:rsid w:val="00DF395F"/>
    <w:rsid w:val="00DF3A5C"/>
    <w:rsid w:val="00DF3C3E"/>
    <w:rsid w:val="00DF5315"/>
    <w:rsid w:val="00DF700B"/>
    <w:rsid w:val="00E01069"/>
    <w:rsid w:val="00E01D1E"/>
    <w:rsid w:val="00E0291C"/>
    <w:rsid w:val="00E04484"/>
    <w:rsid w:val="00E044AF"/>
    <w:rsid w:val="00E04FC3"/>
    <w:rsid w:val="00E064C1"/>
    <w:rsid w:val="00E06585"/>
    <w:rsid w:val="00E0712A"/>
    <w:rsid w:val="00E10C22"/>
    <w:rsid w:val="00E10CA1"/>
    <w:rsid w:val="00E10E44"/>
    <w:rsid w:val="00E11C18"/>
    <w:rsid w:val="00E12826"/>
    <w:rsid w:val="00E154D2"/>
    <w:rsid w:val="00E15F18"/>
    <w:rsid w:val="00E169D6"/>
    <w:rsid w:val="00E16E15"/>
    <w:rsid w:val="00E17F45"/>
    <w:rsid w:val="00E211DD"/>
    <w:rsid w:val="00E219D9"/>
    <w:rsid w:val="00E22373"/>
    <w:rsid w:val="00E23063"/>
    <w:rsid w:val="00E235DB"/>
    <w:rsid w:val="00E239F7"/>
    <w:rsid w:val="00E24D02"/>
    <w:rsid w:val="00E24EEF"/>
    <w:rsid w:val="00E2560A"/>
    <w:rsid w:val="00E25B6C"/>
    <w:rsid w:val="00E269C7"/>
    <w:rsid w:val="00E2752F"/>
    <w:rsid w:val="00E27705"/>
    <w:rsid w:val="00E30FCD"/>
    <w:rsid w:val="00E31BA8"/>
    <w:rsid w:val="00E31EE5"/>
    <w:rsid w:val="00E323E2"/>
    <w:rsid w:val="00E436D6"/>
    <w:rsid w:val="00E4400B"/>
    <w:rsid w:val="00E45020"/>
    <w:rsid w:val="00E46AE9"/>
    <w:rsid w:val="00E50177"/>
    <w:rsid w:val="00E5213E"/>
    <w:rsid w:val="00E53C2E"/>
    <w:rsid w:val="00E54601"/>
    <w:rsid w:val="00E550B9"/>
    <w:rsid w:val="00E55F9E"/>
    <w:rsid w:val="00E5696F"/>
    <w:rsid w:val="00E57FF2"/>
    <w:rsid w:val="00E600B1"/>
    <w:rsid w:val="00E6045E"/>
    <w:rsid w:val="00E61596"/>
    <w:rsid w:val="00E61CB3"/>
    <w:rsid w:val="00E62233"/>
    <w:rsid w:val="00E6352C"/>
    <w:rsid w:val="00E63B78"/>
    <w:rsid w:val="00E66D4C"/>
    <w:rsid w:val="00E670DA"/>
    <w:rsid w:val="00E70826"/>
    <w:rsid w:val="00E7142D"/>
    <w:rsid w:val="00E71AF4"/>
    <w:rsid w:val="00E73577"/>
    <w:rsid w:val="00E74735"/>
    <w:rsid w:val="00E7684A"/>
    <w:rsid w:val="00E76F83"/>
    <w:rsid w:val="00E77912"/>
    <w:rsid w:val="00E7799A"/>
    <w:rsid w:val="00E82184"/>
    <w:rsid w:val="00E82518"/>
    <w:rsid w:val="00E834DF"/>
    <w:rsid w:val="00E8351B"/>
    <w:rsid w:val="00E8459A"/>
    <w:rsid w:val="00E86B4C"/>
    <w:rsid w:val="00E907D8"/>
    <w:rsid w:val="00E90A0E"/>
    <w:rsid w:val="00E90B6D"/>
    <w:rsid w:val="00E91518"/>
    <w:rsid w:val="00E92432"/>
    <w:rsid w:val="00E926E2"/>
    <w:rsid w:val="00E92AB4"/>
    <w:rsid w:val="00E92AC6"/>
    <w:rsid w:val="00E93E44"/>
    <w:rsid w:val="00E94542"/>
    <w:rsid w:val="00E947CF"/>
    <w:rsid w:val="00E954A7"/>
    <w:rsid w:val="00E97980"/>
    <w:rsid w:val="00E97E3A"/>
    <w:rsid w:val="00E97F5C"/>
    <w:rsid w:val="00E97FEB"/>
    <w:rsid w:val="00EA1938"/>
    <w:rsid w:val="00EA2C40"/>
    <w:rsid w:val="00EA3ACF"/>
    <w:rsid w:val="00EA57EF"/>
    <w:rsid w:val="00EA6A26"/>
    <w:rsid w:val="00EA72EE"/>
    <w:rsid w:val="00EA774A"/>
    <w:rsid w:val="00EA7E33"/>
    <w:rsid w:val="00EA7EA2"/>
    <w:rsid w:val="00EB017D"/>
    <w:rsid w:val="00EB05B7"/>
    <w:rsid w:val="00EB0B0A"/>
    <w:rsid w:val="00EB1109"/>
    <w:rsid w:val="00EB2864"/>
    <w:rsid w:val="00EB28D5"/>
    <w:rsid w:val="00EB300B"/>
    <w:rsid w:val="00EB64F9"/>
    <w:rsid w:val="00EB6E31"/>
    <w:rsid w:val="00EC1876"/>
    <w:rsid w:val="00EC363C"/>
    <w:rsid w:val="00EC4A19"/>
    <w:rsid w:val="00EC7A72"/>
    <w:rsid w:val="00EC7B99"/>
    <w:rsid w:val="00ED1586"/>
    <w:rsid w:val="00ED4DBC"/>
    <w:rsid w:val="00ED5920"/>
    <w:rsid w:val="00ED690E"/>
    <w:rsid w:val="00ED6BB5"/>
    <w:rsid w:val="00ED7822"/>
    <w:rsid w:val="00EE04F6"/>
    <w:rsid w:val="00EE05AE"/>
    <w:rsid w:val="00EE0AEC"/>
    <w:rsid w:val="00EE189A"/>
    <w:rsid w:val="00EE3C34"/>
    <w:rsid w:val="00EE6243"/>
    <w:rsid w:val="00EE6ED6"/>
    <w:rsid w:val="00EF5B3A"/>
    <w:rsid w:val="00EF70BD"/>
    <w:rsid w:val="00EF7707"/>
    <w:rsid w:val="00F00747"/>
    <w:rsid w:val="00F019F7"/>
    <w:rsid w:val="00F0284E"/>
    <w:rsid w:val="00F02D65"/>
    <w:rsid w:val="00F03AEA"/>
    <w:rsid w:val="00F043A0"/>
    <w:rsid w:val="00F04E72"/>
    <w:rsid w:val="00F0624C"/>
    <w:rsid w:val="00F10292"/>
    <w:rsid w:val="00F14106"/>
    <w:rsid w:val="00F17425"/>
    <w:rsid w:val="00F200D2"/>
    <w:rsid w:val="00F203D6"/>
    <w:rsid w:val="00F21D05"/>
    <w:rsid w:val="00F227A0"/>
    <w:rsid w:val="00F23115"/>
    <w:rsid w:val="00F234CA"/>
    <w:rsid w:val="00F23CE1"/>
    <w:rsid w:val="00F26D9A"/>
    <w:rsid w:val="00F27B09"/>
    <w:rsid w:val="00F32452"/>
    <w:rsid w:val="00F32C3C"/>
    <w:rsid w:val="00F34EE7"/>
    <w:rsid w:val="00F35975"/>
    <w:rsid w:val="00F377F2"/>
    <w:rsid w:val="00F40C5A"/>
    <w:rsid w:val="00F420C2"/>
    <w:rsid w:val="00F43548"/>
    <w:rsid w:val="00F44F1C"/>
    <w:rsid w:val="00F4596E"/>
    <w:rsid w:val="00F45C58"/>
    <w:rsid w:val="00F50811"/>
    <w:rsid w:val="00F51165"/>
    <w:rsid w:val="00F51494"/>
    <w:rsid w:val="00F53E02"/>
    <w:rsid w:val="00F5451A"/>
    <w:rsid w:val="00F546C1"/>
    <w:rsid w:val="00F56F90"/>
    <w:rsid w:val="00F6024F"/>
    <w:rsid w:val="00F60923"/>
    <w:rsid w:val="00F60B31"/>
    <w:rsid w:val="00F622A5"/>
    <w:rsid w:val="00F62587"/>
    <w:rsid w:val="00F62EE8"/>
    <w:rsid w:val="00F65BE5"/>
    <w:rsid w:val="00F6650A"/>
    <w:rsid w:val="00F66AD0"/>
    <w:rsid w:val="00F702DE"/>
    <w:rsid w:val="00F724FF"/>
    <w:rsid w:val="00F73D8B"/>
    <w:rsid w:val="00F74EE6"/>
    <w:rsid w:val="00F76A2B"/>
    <w:rsid w:val="00F775FE"/>
    <w:rsid w:val="00F77610"/>
    <w:rsid w:val="00F80806"/>
    <w:rsid w:val="00F809D2"/>
    <w:rsid w:val="00F80AB9"/>
    <w:rsid w:val="00F820B5"/>
    <w:rsid w:val="00F82C38"/>
    <w:rsid w:val="00F849E9"/>
    <w:rsid w:val="00F905C3"/>
    <w:rsid w:val="00F91A5E"/>
    <w:rsid w:val="00F93666"/>
    <w:rsid w:val="00F966A9"/>
    <w:rsid w:val="00F970F7"/>
    <w:rsid w:val="00F97416"/>
    <w:rsid w:val="00FA102C"/>
    <w:rsid w:val="00FA2635"/>
    <w:rsid w:val="00FA276A"/>
    <w:rsid w:val="00FA4013"/>
    <w:rsid w:val="00FA579F"/>
    <w:rsid w:val="00FA58F4"/>
    <w:rsid w:val="00FA5925"/>
    <w:rsid w:val="00FA699E"/>
    <w:rsid w:val="00FA6EDB"/>
    <w:rsid w:val="00FA7098"/>
    <w:rsid w:val="00FA7A89"/>
    <w:rsid w:val="00FA7F73"/>
    <w:rsid w:val="00FB25DB"/>
    <w:rsid w:val="00FB26E5"/>
    <w:rsid w:val="00FB52A0"/>
    <w:rsid w:val="00FB5A44"/>
    <w:rsid w:val="00FB7466"/>
    <w:rsid w:val="00FC0996"/>
    <w:rsid w:val="00FC5497"/>
    <w:rsid w:val="00FC7A80"/>
    <w:rsid w:val="00FC7E00"/>
    <w:rsid w:val="00FD09EF"/>
    <w:rsid w:val="00FD270D"/>
    <w:rsid w:val="00FD29C1"/>
    <w:rsid w:val="00FD3655"/>
    <w:rsid w:val="00FD3837"/>
    <w:rsid w:val="00FD4740"/>
    <w:rsid w:val="00FD568A"/>
    <w:rsid w:val="00FD5FF9"/>
    <w:rsid w:val="00FD7848"/>
    <w:rsid w:val="00FE06AC"/>
    <w:rsid w:val="00FE13D9"/>
    <w:rsid w:val="00FE142C"/>
    <w:rsid w:val="00FE4D08"/>
    <w:rsid w:val="00FE4F32"/>
    <w:rsid w:val="00FE50C2"/>
    <w:rsid w:val="00FE5785"/>
    <w:rsid w:val="00FE582B"/>
    <w:rsid w:val="00FE5874"/>
    <w:rsid w:val="00FE5CD9"/>
    <w:rsid w:val="00FE6AF4"/>
    <w:rsid w:val="00FE71DB"/>
    <w:rsid w:val="00FF07F3"/>
    <w:rsid w:val="00FF1B47"/>
    <w:rsid w:val="00FF1CD9"/>
    <w:rsid w:val="00FF1D28"/>
    <w:rsid w:val="00FF35E6"/>
    <w:rsid w:val="00FF42EF"/>
    <w:rsid w:val="00FF6763"/>
    <w:rsid w:val="00FF6A69"/>
    <w:rsid w:val="00FF73B6"/>
    <w:rsid w:val="00FF7401"/>
    <w:rsid w:val="00FF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overflowPunct/>
      <w:autoSpaceDE/>
      <w:autoSpaceDN/>
      <w:adjustRightInd/>
      <w:jc w:val="both"/>
      <w:textAlignment w:val="auto"/>
      <w:outlineLvl w:val="0"/>
    </w:pPr>
    <w:rPr>
      <w:rFonts w:ascii="Tahoma" w:hAnsi="Tahoma" w:cs="Tahoma"/>
      <w:b/>
      <w:bCs/>
      <w:i/>
      <w:iCs/>
      <w:color w:val="333333"/>
      <w:sz w:val="24"/>
      <w:szCs w:val="24"/>
      <w:lang w:val="es-ES"/>
    </w:rPr>
  </w:style>
  <w:style w:type="paragraph" w:styleId="Ttulo2">
    <w:name w:val="heading 2"/>
    <w:basedOn w:val="Normal"/>
    <w:next w:val="Normal"/>
    <w:qFormat/>
    <w:pPr>
      <w:keepNext/>
      <w:overflowPunct/>
      <w:autoSpaceDE/>
      <w:autoSpaceDN/>
      <w:adjustRightInd/>
      <w:jc w:val="right"/>
      <w:textAlignment w:val="auto"/>
      <w:outlineLvl w:val="1"/>
    </w:pPr>
    <w:rPr>
      <w:rFonts w:ascii="Tahoma" w:hAnsi="Tahoma" w:cs="Tahoma"/>
      <w:i/>
      <w:iCs/>
      <w:sz w:val="24"/>
      <w:szCs w:val="24"/>
      <w:lang w:val="es-ES"/>
    </w:rPr>
  </w:style>
  <w:style w:type="paragraph" w:styleId="Ttulo3">
    <w:name w:val="heading 3"/>
    <w:aliases w:val=" Car Car Car"/>
    <w:basedOn w:val="Normal"/>
    <w:next w:val="Normal"/>
    <w:link w:val="Ttulo3Car"/>
    <w:qFormat/>
    <w:pPr>
      <w:keepNext/>
      <w:jc w:val="center"/>
      <w:outlineLvl w:val="2"/>
    </w:pPr>
    <w:rPr>
      <w:rFonts w:ascii="Arial" w:hAnsi="Arial" w:cs="Arial"/>
      <w:b/>
      <w:bCs/>
      <w:sz w:val="22"/>
      <w:szCs w:val="22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 w:cs="Arial"/>
      <w:b/>
      <w:bCs/>
      <w:sz w:val="22"/>
      <w:szCs w:val="22"/>
      <w:lang w:val="es-ES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rFonts w:ascii="Arial" w:hAnsi="Arial" w:cs="Arial"/>
      <w:b/>
      <w:bCs/>
      <w:sz w:val="18"/>
      <w:szCs w:val="22"/>
      <w:lang w:val="es-ES"/>
    </w:rPr>
  </w:style>
  <w:style w:type="paragraph" w:styleId="Ttulo6">
    <w:name w:val="heading 6"/>
    <w:basedOn w:val="Normal"/>
    <w:next w:val="Normal"/>
    <w:link w:val="Ttulo6Car"/>
    <w:qFormat/>
    <w:pPr>
      <w:keepNext/>
      <w:jc w:val="center"/>
      <w:outlineLvl w:val="5"/>
    </w:pPr>
    <w:rPr>
      <w:rFonts w:ascii="Verdana" w:hAnsi="Verdana" w:cs="Arial"/>
      <w:b/>
      <w:bCs/>
      <w:sz w:val="16"/>
      <w:szCs w:val="22"/>
      <w:lang w:val="es-ES"/>
    </w:rPr>
  </w:style>
  <w:style w:type="paragraph" w:styleId="Ttulo7">
    <w:name w:val="heading 7"/>
    <w:basedOn w:val="Normal"/>
    <w:next w:val="Normal"/>
    <w:qFormat/>
    <w:pPr>
      <w:keepNext/>
      <w:ind w:right="-1204"/>
      <w:jc w:val="center"/>
      <w:outlineLvl w:val="6"/>
    </w:pPr>
    <w:rPr>
      <w:rFonts w:ascii="Verdana" w:hAnsi="Verdana" w:cs="Arial"/>
      <w:b/>
      <w:bCs/>
      <w:sz w:val="16"/>
      <w:szCs w:val="22"/>
      <w:lang w:val="es-ES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Verdana" w:hAnsi="Verdana" w:cs="Arial"/>
      <w:b/>
      <w:bCs/>
      <w:szCs w:val="22"/>
      <w:lang w:val="es-ES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rFonts w:ascii="Verdana" w:hAnsi="Verdana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 Car Car Car,h18 Car Car,h18 Car,h18"/>
    <w:basedOn w:val="Normal"/>
    <w:link w:val="EncabezadoCar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overflowPunct/>
      <w:autoSpaceDE/>
      <w:autoSpaceDN/>
      <w:adjustRightInd/>
      <w:jc w:val="both"/>
      <w:textAlignment w:val="auto"/>
    </w:pPr>
    <w:rPr>
      <w:rFonts w:ascii="Bookman Old Style" w:hAnsi="Bookman Old Style"/>
      <w:sz w:val="24"/>
      <w:lang w:val="es-ES"/>
    </w:rPr>
  </w:style>
  <w:style w:type="paragraph" w:styleId="Textoindependiente2">
    <w:name w:val="Body Text 2"/>
    <w:aliases w:val=" Car Car Car"/>
    <w:basedOn w:val="Normal"/>
    <w:link w:val="Textoindependiente2Car"/>
    <w:pPr>
      <w:jc w:val="both"/>
    </w:pPr>
    <w:rPr>
      <w:rFonts w:ascii="Arial" w:hAnsi="Arial" w:cs="Arial"/>
      <w:sz w:val="22"/>
      <w:szCs w:val="22"/>
    </w:rPr>
  </w:style>
  <w:style w:type="paragraph" w:styleId="Textoindependiente3">
    <w:name w:val="Body Text 3"/>
    <w:aliases w:val=" Car Car, Car Car Car Car Car"/>
    <w:basedOn w:val="Normal"/>
    <w:link w:val="Textoindependiente3Car"/>
    <w:pPr>
      <w:jc w:val="center"/>
    </w:pPr>
    <w:rPr>
      <w:rFonts w:ascii="Arial" w:hAnsi="Arial" w:cs="Arial"/>
      <w:b/>
      <w:bCs/>
      <w:sz w:val="22"/>
      <w:szCs w:val="22"/>
      <w:lang w:val="es-ES"/>
    </w:rPr>
  </w:style>
  <w:style w:type="character" w:customStyle="1" w:styleId="EquationCaption">
    <w:name w:val="_Equation Caption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Narrow-Bold" w:hAnsi="ArialNarrow-Bold"/>
      <w:lang w:val="es-ES" w:eastAsia="es-ES"/>
    </w:rPr>
  </w:style>
  <w:style w:type="paragraph" w:customStyle="1" w:styleId="staE">
    <w:name w:val="staáE"/>
    <w:basedOn w:val="Normal"/>
    <w:pPr>
      <w:suppressAutoHyphens/>
      <w:overflowPunct/>
      <w:autoSpaceDE/>
      <w:autoSpaceDN/>
      <w:adjustRightInd/>
      <w:jc w:val="both"/>
      <w:textAlignment w:val="auto"/>
    </w:pPr>
    <w:rPr>
      <w:rFonts w:ascii="Century Gothic" w:hAnsi="Century Gothic"/>
      <w:sz w:val="22"/>
      <w:lang w:val="es-CO" w:eastAsia="ar-SA"/>
    </w:rPr>
  </w:style>
  <w:style w:type="paragraph" w:customStyle="1" w:styleId="xl59">
    <w:name w:val="xl59"/>
    <w:basedOn w:val="Normal"/>
    <w:pPr>
      <w:suppressAutoHyphens/>
      <w:overflowPunct/>
      <w:autoSpaceDE/>
      <w:autoSpaceDN/>
      <w:adjustRightInd/>
      <w:spacing w:before="100" w:after="100"/>
      <w:jc w:val="center"/>
      <w:textAlignment w:val="auto"/>
    </w:pPr>
    <w:rPr>
      <w:rFonts w:ascii="Arial" w:hAnsi="Arial" w:cs="Arial"/>
      <w:sz w:val="16"/>
      <w:szCs w:val="16"/>
      <w:lang w:val="es-ES" w:eastAsia="ar-SA"/>
    </w:rPr>
  </w:style>
  <w:style w:type="paragraph" w:styleId="Sangra2detindependiente">
    <w:name w:val="Body Text Indent 2"/>
    <w:basedOn w:val="Normal"/>
    <w:pPr>
      <w:overflowPunct/>
      <w:autoSpaceDE/>
      <w:autoSpaceDN/>
      <w:adjustRightInd/>
      <w:ind w:left="360" w:hanging="360"/>
      <w:jc w:val="both"/>
      <w:textAlignment w:val="auto"/>
    </w:pPr>
    <w:rPr>
      <w:rFonts w:ascii="Arial" w:hAnsi="Arial" w:cs="Arial"/>
      <w:i/>
      <w:iCs/>
      <w:sz w:val="24"/>
      <w:lang w:val="es-CO"/>
    </w:rPr>
  </w:style>
  <w:style w:type="table" w:styleId="Tablaconcuadrcula">
    <w:name w:val="Table Grid"/>
    <w:basedOn w:val="Tablanormal"/>
    <w:rsid w:val="0059749C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D59F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663300"/>
      <w:sz w:val="24"/>
      <w:szCs w:val="24"/>
      <w:lang w:val="es-ES"/>
    </w:rPr>
  </w:style>
  <w:style w:type="paragraph" w:customStyle="1" w:styleId="Textocomentario1">
    <w:name w:val="Texto comentario1"/>
    <w:basedOn w:val="Normal"/>
    <w:rsid w:val="00D20FA0"/>
    <w:pPr>
      <w:suppressAutoHyphens/>
      <w:autoSpaceDN/>
      <w:adjustRightInd/>
      <w:jc w:val="both"/>
      <w:textAlignment w:val="auto"/>
    </w:pPr>
    <w:rPr>
      <w:rFonts w:ascii="Arial" w:hAnsi="Arial"/>
      <w:sz w:val="24"/>
      <w:lang w:val="es-CO" w:eastAsia="ar-SA"/>
    </w:rPr>
  </w:style>
  <w:style w:type="paragraph" w:customStyle="1" w:styleId="Sangra2detindependiente1">
    <w:name w:val="Sangría 2 de t. independiente1"/>
    <w:basedOn w:val="Normal"/>
    <w:rsid w:val="007F6145"/>
    <w:pPr>
      <w:tabs>
        <w:tab w:val="left" w:pos="0"/>
        <w:tab w:val="left" w:pos="1440"/>
      </w:tabs>
      <w:suppressAutoHyphens/>
      <w:overflowPunct/>
      <w:autoSpaceDE/>
      <w:autoSpaceDN/>
      <w:adjustRightInd/>
      <w:ind w:left="1418" w:hanging="1418"/>
      <w:jc w:val="both"/>
      <w:textAlignment w:val="auto"/>
    </w:pPr>
    <w:rPr>
      <w:rFonts w:ascii="Arial" w:hAnsi="Arial"/>
      <w:i/>
      <w:spacing w:val="-3"/>
      <w:sz w:val="24"/>
      <w:lang w:val="es-CO" w:eastAsia="ar-SA"/>
    </w:rPr>
  </w:style>
  <w:style w:type="paragraph" w:styleId="Sangra3detindependiente">
    <w:name w:val="Body Text Indent 3"/>
    <w:basedOn w:val="Normal"/>
    <w:rsid w:val="00621819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rsid w:val="00CF7486"/>
    <w:pPr>
      <w:spacing w:after="120"/>
      <w:ind w:left="283"/>
    </w:pPr>
  </w:style>
  <w:style w:type="paragraph" w:customStyle="1" w:styleId="CarCar1">
    <w:name w:val="Car Car1"/>
    <w:basedOn w:val="Normal"/>
    <w:rsid w:val="0080011D"/>
    <w:pPr>
      <w:widowControl w:val="0"/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lang w:val="es-ES" w:eastAsia="en-US"/>
    </w:rPr>
  </w:style>
  <w:style w:type="character" w:customStyle="1" w:styleId="EncabezadoCar">
    <w:name w:val="Encabezado Car"/>
    <w:aliases w:val="encabezado Car,h Car,h8 Car,h9 Car,h10 Car,h18 Car Car Car Car,h18 Car Car Car1,h18 Car Car1,h18 Car1,h18 Car Car Car Car Car"/>
    <w:link w:val="Encabezado"/>
    <w:rsid w:val="00C60CAD"/>
    <w:rPr>
      <w:lang w:val="es-ES_tradnl" w:eastAsia="es-ES" w:bidi="ar-SA"/>
    </w:rPr>
  </w:style>
  <w:style w:type="character" w:styleId="Nmerodepgina">
    <w:name w:val="page number"/>
    <w:basedOn w:val="Fuentedeprrafopredeter"/>
    <w:rsid w:val="005F13EB"/>
  </w:style>
  <w:style w:type="character" w:customStyle="1" w:styleId="Ttulo6Car">
    <w:name w:val="Título 6 Car"/>
    <w:link w:val="Ttulo6"/>
    <w:rsid w:val="00CA2ECE"/>
    <w:rPr>
      <w:rFonts w:ascii="Verdana" w:hAnsi="Verdana" w:cs="Arial"/>
      <w:b/>
      <w:bCs/>
      <w:sz w:val="16"/>
      <w:szCs w:val="22"/>
    </w:rPr>
  </w:style>
  <w:style w:type="character" w:customStyle="1" w:styleId="PiedepginaCar">
    <w:name w:val="Pie de página Car"/>
    <w:link w:val="Piedepgina"/>
    <w:rsid w:val="006A6BAC"/>
    <w:rPr>
      <w:lang w:val="es-ES_tradnl"/>
    </w:rPr>
  </w:style>
  <w:style w:type="paragraph" w:styleId="Prrafodelista">
    <w:name w:val="List Paragraph"/>
    <w:basedOn w:val="Normal"/>
    <w:uiPriority w:val="34"/>
    <w:qFormat/>
    <w:rsid w:val="00656675"/>
    <w:pPr>
      <w:ind w:left="708"/>
    </w:pPr>
  </w:style>
  <w:style w:type="character" w:customStyle="1" w:styleId="Textoindependiente2Car">
    <w:name w:val="Texto independiente 2 Car"/>
    <w:aliases w:val=" Car Car Car Car1"/>
    <w:link w:val="Textoindependiente2"/>
    <w:rsid w:val="005E1BA3"/>
    <w:rPr>
      <w:rFonts w:ascii="Arial" w:hAnsi="Arial" w:cs="Arial"/>
      <w:sz w:val="22"/>
      <w:szCs w:val="22"/>
      <w:lang w:val="es-ES_tradnl"/>
    </w:rPr>
  </w:style>
  <w:style w:type="character" w:customStyle="1" w:styleId="Ttulo3Car">
    <w:name w:val="Título 3 Car"/>
    <w:aliases w:val=" Car Car Car Car"/>
    <w:link w:val="Ttulo3"/>
    <w:rsid w:val="006F3636"/>
    <w:rPr>
      <w:rFonts w:ascii="Arial" w:hAnsi="Arial" w:cs="Arial"/>
      <w:b/>
      <w:bCs/>
      <w:sz w:val="22"/>
      <w:szCs w:val="22"/>
      <w:lang w:val="es-ES_tradnl"/>
    </w:rPr>
  </w:style>
  <w:style w:type="paragraph" w:styleId="Lista">
    <w:name w:val="List"/>
    <w:basedOn w:val="Textoindependiente"/>
    <w:rsid w:val="00BE5A74"/>
    <w:pPr>
      <w:widowControl w:val="0"/>
      <w:suppressAutoHyphens/>
      <w:overflowPunct w:val="0"/>
      <w:autoSpaceDE w:val="0"/>
      <w:autoSpaceDN w:val="0"/>
      <w:adjustRightInd w:val="0"/>
      <w:spacing w:after="120"/>
      <w:jc w:val="left"/>
    </w:pPr>
    <w:rPr>
      <w:rFonts w:ascii="Times New Roman" w:hAnsi="Times New Roman"/>
      <w:lang w:val="es-CO"/>
    </w:rPr>
  </w:style>
  <w:style w:type="character" w:customStyle="1" w:styleId="Textoindependiente3Car">
    <w:name w:val="Texto independiente 3 Car"/>
    <w:aliases w:val=" Car Car Car1, Car Car Car Car Car Car"/>
    <w:link w:val="Textoindependiente3"/>
    <w:rsid w:val="008E7660"/>
    <w:rPr>
      <w:rFonts w:ascii="Arial" w:hAnsi="Arial" w:cs="Arial"/>
      <w:b/>
      <w:bCs/>
      <w:sz w:val="22"/>
      <w:szCs w:val="22"/>
    </w:rPr>
  </w:style>
  <w:style w:type="paragraph" w:customStyle="1" w:styleId="Prrafodelista1">
    <w:name w:val="Párrafo de lista1"/>
    <w:basedOn w:val="Normal"/>
    <w:rsid w:val="00785F73"/>
    <w:pPr>
      <w:overflowPunct/>
      <w:autoSpaceDE/>
      <w:autoSpaceDN/>
      <w:adjustRightInd/>
      <w:ind w:left="708"/>
      <w:textAlignment w:val="auto"/>
    </w:pPr>
    <w:rPr>
      <w:sz w:val="24"/>
      <w:szCs w:val="24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overflowPunct/>
      <w:autoSpaceDE/>
      <w:autoSpaceDN/>
      <w:adjustRightInd/>
      <w:jc w:val="both"/>
      <w:textAlignment w:val="auto"/>
      <w:outlineLvl w:val="0"/>
    </w:pPr>
    <w:rPr>
      <w:rFonts w:ascii="Tahoma" w:hAnsi="Tahoma" w:cs="Tahoma"/>
      <w:b/>
      <w:bCs/>
      <w:i/>
      <w:iCs/>
      <w:color w:val="333333"/>
      <w:sz w:val="24"/>
      <w:szCs w:val="24"/>
      <w:lang w:val="es-ES"/>
    </w:rPr>
  </w:style>
  <w:style w:type="paragraph" w:styleId="Ttulo2">
    <w:name w:val="heading 2"/>
    <w:basedOn w:val="Normal"/>
    <w:next w:val="Normal"/>
    <w:qFormat/>
    <w:pPr>
      <w:keepNext/>
      <w:overflowPunct/>
      <w:autoSpaceDE/>
      <w:autoSpaceDN/>
      <w:adjustRightInd/>
      <w:jc w:val="right"/>
      <w:textAlignment w:val="auto"/>
      <w:outlineLvl w:val="1"/>
    </w:pPr>
    <w:rPr>
      <w:rFonts w:ascii="Tahoma" w:hAnsi="Tahoma" w:cs="Tahoma"/>
      <w:i/>
      <w:iCs/>
      <w:sz w:val="24"/>
      <w:szCs w:val="24"/>
      <w:lang w:val="es-ES"/>
    </w:rPr>
  </w:style>
  <w:style w:type="paragraph" w:styleId="Ttulo3">
    <w:name w:val="heading 3"/>
    <w:aliases w:val=" Car Car Car"/>
    <w:basedOn w:val="Normal"/>
    <w:next w:val="Normal"/>
    <w:link w:val="Ttulo3Car"/>
    <w:qFormat/>
    <w:pPr>
      <w:keepNext/>
      <w:jc w:val="center"/>
      <w:outlineLvl w:val="2"/>
    </w:pPr>
    <w:rPr>
      <w:rFonts w:ascii="Arial" w:hAnsi="Arial" w:cs="Arial"/>
      <w:b/>
      <w:bCs/>
      <w:sz w:val="22"/>
      <w:szCs w:val="22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 w:cs="Arial"/>
      <w:b/>
      <w:bCs/>
      <w:sz w:val="22"/>
      <w:szCs w:val="22"/>
      <w:lang w:val="es-ES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rFonts w:ascii="Arial" w:hAnsi="Arial" w:cs="Arial"/>
      <w:b/>
      <w:bCs/>
      <w:sz w:val="18"/>
      <w:szCs w:val="22"/>
      <w:lang w:val="es-ES"/>
    </w:rPr>
  </w:style>
  <w:style w:type="paragraph" w:styleId="Ttulo6">
    <w:name w:val="heading 6"/>
    <w:basedOn w:val="Normal"/>
    <w:next w:val="Normal"/>
    <w:link w:val="Ttulo6Car"/>
    <w:qFormat/>
    <w:pPr>
      <w:keepNext/>
      <w:jc w:val="center"/>
      <w:outlineLvl w:val="5"/>
    </w:pPr>
    <w:rPr>
      <w:rFonts w:ascii="Verdana" w:hAnsi="Verdana" w:cs="Arial"/>
      <w:b/>
      <w:bCs/>
      <w:sz w:val="16"/>
      <w:szCs w:val="22"/>
      <w:lang w:val="es-ES"/>
    </w:rPr>
  </w:style>
  <w:style w:type="paragraph" w:styleId="Ttulo7">
    <w:name w:val="heading 7"/>
    <w:basedOn w:val="Normal"/>
    <w:next w:val="Normal"/>
    <w:qFormat/>
    <w:pPr>
      <w:keepNext/>
      <w:ind w:right="-1204"/>
      <w:jc w:val="center"/>
      <w:outlineLvl w:val="6"/>
    </w:pPr>
    <w:rPr>
      <w:rFonts w:ascii="Verdana" w:hAnsi="Verdana" w:cs="Arial"/>
      <w:b/>
      <w:bCs/>
      <w:sz w:val="16"/>
      <w:szCs w:val="22"/>
      <w:lang w:val="es-ES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Verdana" w:hAnsi="Verdana" w:cs="Arial"/>
      <w:b/>
      <w:bCs/>
      <w:szCs w:val="22"/>
      <w:lang w:val="es-ES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rFonts w:ascii="Verdana" w:hAnsi="Verdana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 Car Car Car,h18 Car Car,h18 Car,h18"/>
    <w:basedOn w:val="Normal"/>
    <w:link w:val="EncabezadoCar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overflowPunct/>
      <w:autoSpaceDE/>
      <w:autoSpaceDN/>
      <w:adjustRightInd/>
      <w:jc w:val="both"/>
      <w:textAlignment w:val="auto"/>
    </w:pPr>
    <w:rPr>
      <w:rFonts w:ascii="Bookman Old Style" w:hAnsi="Bookman Old Style"/>
      <w:sz w:val="24"/>
      <w:lang w:val="es-ES"/>
    </w:rPr>
  </w:style>
  <w:style w:type="paragraph" w:styleId="Textoindependiente2">
    <w:name w:val="Body Text 2"/>
    <w:aliases w:val=" Car Car Car"/>
    <w:basedOn w:val="Normal"/>
    <w:link w:val="Textoindependiente2Car"/>
    <w:pPr>
      <w:jc w:val="both"/>
    </w:pPr>
    <w:rPr>
      <w:rFonts w:ascii="Arial" w:hAnsi="Arial" w:cs="Arial"/>
      <w:sz w:val="22"/>
      <w:szCs w:val="22"/>
    </w:rPr>
  </w:style>
  <w:style w:type="paragraph" w:styleId="Textoindependiente3">
    <w:name w:val="Body Text 3"/>
    <w:aliases w:val=" Car Car, Car Car Car Car Car"/>
    <w:basedOn w:val="Normal"/>
    <w:link w:val="Textoindependiente3Car"/>
    <w:pPr>
      <w:jc w:val="center"/>
    </w:pPr>
    <w:rPr>
      <w:rFonts w:ascii="Arial" w:hAnsi="Arial" w:cs="Arial"/>
      <w:b/>
      <w:bCs/>
      <w:sz w:val="22"/>
      <w:szCs w:val="22"/>
      <w:lang w:val="es-ES"/>
    </w:rPr>
  </w:style>
  <w:style w:type="character" w:customStyle="1" w:styleId="EquationCaption">
    <w:name w:val="_Equation Caption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Narrow-Bold" w:hAnsi="ArialNarrow-Bold"/>
      <w:lang w:val="es-ES" w:eastAsia="es-ES"/>
    </w:rPr>
  </w:style>
  <w:style w:type="paragraph" w:customStyle="1" w:styleId="staE">
    <w:name w:val="staáE"/>
    <w:basedOn w:val="Normal"/>
    <w:pPr>
      <w:suppressAutoHyphens/>
      <w:overflowPunct/>
      <w:autoSpaceDE/>
      <w:autoSpaceDN/>
      <w:adjustRightInd/>
      <w:jc w:val="both"/>
      <w:textAlignment w:val="auto"/>
    </w:pPr>
    <w:rPr>
      <w:rFonts w:ascii="Century Gothic" w:hAnsi="Century Gothic"/>
      <w:sz w:val="22"/>
      <w:lang w:val="es-CO" w:eastAsia="ar-SA"/>
    </w:rPr>
  </w:style>
  <w:style w:type="paragraph" w:customStyle="1" w:styleId="xl59">
    <w:name w:val="xl59"/>
    <w:basedOn w:val="Normal"/>
    <w:pPr>
      <w:suppressAutoHyphens/>
      <w:overflowPunct/>
      <w:autoSpaceDE/>
      <w:autoSpaceDN/>
      <w:adjustRightInd/>
      <w:spacing w:before="100" w:after="100"/>
      <w:jc w:val="center"/>
      <w:textAlignment w:val="auto"/>
    </w:pPr>
    <w:rPr>
      <w:rFonts w:ascii="Arial" w:hAnsi="Arial" w:cs="Arial"/>
      <w:sz w:val="16"/>
      <w:szCs w:val="16"/>
      <w:lang w:val="es-ES" w:eastAsia="ar-SA"/>
    </w:rPr>
  </w:style>
  <w:style w:type="paragraph" w:styleId="Sangra2detindependiente">
    <w:name w:val="Body Text Indent 2"/>
    <w:basedOn w:val="Normal"/>
    <w:pPr>
      <w:overflowPunct/>
      <w:autoSpaceDE/>
      <w:autoSpaceDN/>
      <w:adjustRightInd/>
      <w:ind w:left="360" w:hanging="360"/>
      <w:jc w:val="both"/>
      <w:textAlignment w:val="auto"/>
    </w:pPr>
    <w:rPr>
      <w:rFonts w:ascii="Arial" w:hAnsi="Arial" w:cs="Arial"/>
      <w:i/>
      <w:iCs/>
      <w:sz w:val="24"/>
      <w:lang w:val="es-CO"/>
    </w:rPr>
  </w:style>
  <w:style w:type="table" w:styleId="Tablaconcuadrcula">
    <w:name w:val="Table Grid"/>
    <w:basedOn w:val="Tablanormal"/>
    <w:rsid w:val="0059749C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D59F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663300"/>
      <w:sz w:val="24"/>
      <w:szCs w:val="24"/>
      <w:lang w:val="es-ES"/>
    </w:rPr>
  </w:style>
  <w:style w:type="paragraph" w:customStyle="1" w:styleId="Textocomentario1">
    <w:name w:val="Texto comentario1"/>
    <w:basedOn w:val="Normal"/>
    <w:rsid w:val="00D20FA0"/>
    <w:pPr>
      <w:suppressAutoHyphens/>
      <w:autoSpaceDN/>
      <w:adjustRightInd/>
      <w:jc w:val="both"/>
      <w:textAlignment w:val="auto"/>
    </w:pPr>
    <w:rPr>
      <w:rFonts w:ascii="Arial" w:hAnsi="Arial"/>
      <w:sz w:val="24"/>
      <w:lang w:val="es-CO" w:eastAsia="ar-SA"/>
    </w:rPr>
  </w:style>
  <w:style w:type="paragraph" w:customStyle="1" w:styleId="Sangra2detindependiente1">
    <w:name w:val="Sangría 2 de t. independiente1"/>
    <w:basedOn w:val="Normal"/>
    <w:rsid w:val="007F6145"/>
    <w:pPr>
      <w:tabs>
        <w:tab w:val="left" w:pos="0"/>
        <w:tab w:val="left" w:pos="1440"/>
      </w:tabs>
      <w:suppressAutoHyphens/>
      <w:overflowPunct/>
      <w:autoSpaceDE/>
      <w:autoSpaceDN/>
      <w:adjustRightInd/>
      <w:ind w:left="1418" w:hanging="1418"/>
      <w:jc w:val="both"/>
      <w:textAlignment w:val="auto"/>
    </w:pPr>
    <w:rPr>
      <w:rFonts w:ascii="Arial" w:hAnsi="Arial"/>
      <w:i/>
      <w:spacing w:val="-3"/>
      <w:sz w:val="24"/>
      <w:lang w:val="es-CO" w:eastAsia="ar-SA"/>
    </w:rPr>
  </w:style>
  <w:style w:type="paragraph" w:styleId="Sangra3detindependiente">
    <w:name w:val="Body Text Indent 3"/>
    <w:basedOn w:val="Normal"/>
    <w:rsid w:val="00621819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rsid w:val="00CF7486"/>
    <w:pPr>
      <w:spacing w:after="120"/>
      <w:ind w:left="283"/>
    </w:pPr>
  </w:style>
  <w:style w:type="paragraph" w:customStyle="1" w:styleId="CarCar1">
    <w:name w:val="Car Car1"/>
    <w:basedOn w:val="Normal"/>
    <w:rsid w:val="0080011D"/>
    <w:pPr>
      <w:widowControl w:val="0"/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lang w:val="es-ES" w:eastAsia="en-US"/>
    </w:rPr>
  </w:style>
  <w:style w:type="character" w:customStyle="1" w:styleId="EncabezadoCar">
    <w:name w:val="Encabezado Car"/>
    <w:aliases w:val="encabezado Car,h Car,h8 Car,h9 Car,h10 Car,h18 Car Car Car Car,h18 Car Car Car1,h18 Car Car1,h18 Car1,h18 Car Car Car Car Car"/>
    <w:link w:val="Encabezado"/>
    <w:rsid w:val="00C60CAD"/>
    <w:rPr>
      <w:lang w:val="es-ES_tradnl" w:eastAsia="es-ES" w:bidi="ar-SA"/>
    </w:rPr>
  </w:style>
  <w:style w:type="character" w:styleId="Nmerodepgina">
    <w:name w:val="page number"/>
    <w:basedOn w:val="Fuentedeprrafopredeter"/>
    <w:rsid w:val="005F13EB"/>
  </w:style>
  <w:style w:type="character" w:customStyle="1" w:styleId="Ttulo6Car">
    <w:name w:val="Título 6 Car"/>
    <w:link w:val="Ttulo6"/>
    <w:rsid w:val="00CA2ECE"/>
    <w:rPr>
      <w:rFonts w:ascii="Verdana" w:hAnsi="Verdana" w:cs="Arial"/>
      <w:b/>
      <w:bCs/>
      <w:sz w:val="16"/>
      <w:szCs w:val="22"/>
    </w:rPr>
  </w:style>
  <w:style w:type="character" w:customStyle="1" w:styleId="PiedepginaCar">
    <w:name w:val="Pie de página Car"/>
    <w:link w:val="Piedepgina"/>
    <w:rsid w:val="006A6BAC"/>
    <w:rPr>
      <w:lang w:val="es-ES_tradnl"/>
    </w:rPr>
  </w:style>
  <w:style w:type="paragraph" w:styleId="Prrafodelista">
    <w:name w:val="List Paragraph"/>
    <w:basedOn w:val="Normal"/>
    <w:uiPriority w:val="34"/>
    <w:qFormat/>
    <w:rsid w:val="00656675"/>
    <w:pPr>
      <w:ind w:left="708"/>
    </w:pPr>
  </w:style>
  <w:style w:type="character" w:customStyle="1" w:styleId="Textoindependiente2Car">
    <w:name w:val="Texto independiente 2 Car"/>
    <w:aliases w:val=" Car Car Car Car1"/>
    <w:link w:val="Textoindependiente2"/>
    <w:rsid w:val="005E1BA3"/>
    <w:rPr>
      <w:rFonts w:ascii="Arial" w:hAnsi="Arial" w:cs="Arial"/>
      <w:sz w:val="22"/>
      <w:szCs w:val="22"/>
      <w:lang w:val="es-ES_tradnl"/>
    </w:rPr>
  </w:style>
  <w:style w:type="character" w:customStyle="1" w:styleId="Ttulo3Car">
    <w:name w:val="Título 3 Car"/>
    <w:aliases w:val=" Car Car Car Car"/>
    <w:link w:val="Ttulo3"/>
    <w:rsid w:val="006F3636"/>
    <w:rPr>
      <w:rFonts w:ascii="Arial" w:hAnsi="Arial" w:cs="Arial"/>
      <w:b/>
      <w:bCs/>
      <w:sz w:val="22"/>
      <w:szCs w:val="22"/>
      <w:lang w:val="es-ES_tradnl"/>
    </w:rPr>
  </w:style>
  <w:style w:type="paragraph" w:styleId="Lista">
    <w:name w:val="List"/>
    <w:basedOn w:val="Textoindependiente"/>
    <w:rsid w:val="00BE5A74"/>
    <w:pPr>
      <w:widowControl w:val="0"/>
      <w:suppressAutoHyphens/>
      <w:overflowPunct w:val="0"/>
      <w:autoSpaceDE w:val="0"/>
      <w:autoSpaceDN w:val="0"/>
      <w:adjustRightInd w:val="0"/>
      <w:spacing w:after="120"/>
      <w:jc w:val="left"/>
    </w:pPr>
    <w:rPr>
      <w:rFonts w:ascii="Times New Roman" w:hAnsi="Times New Roman"/>
      <w:lang w:val="es-CO"/>
    </w:rPr>
  </w:style>
  <w:style w:type="character" w:customStyle="1" w:styleId="Textoindependiente3Car">
    <w:name w:val="Texto independiente 3 Car"/>
    <w:aliases w:val=" Car Car Car1, Car Car Car Car Car Car"/>
    <w:link w:val="Textoindependiente3"/>
    <w:rsid w:val="008E7660"/>
    <w:rPr>
      <w:rFonts w:ascii="Arial" w:hAnsi="Arial" w:cs="Arial"/>
      <w:b/>
      <w:bCs/>
      <w:sz w:val="22"/>
      <w:szCs w:val="22"/>
    </w:rPr>
  </w:style>
  <w:style w:type="paragraph" w:customStyle="1" w:styleId="Prrafodelista1">
    <w:name w:val="Párrafo de lista1"/>
    <w:basedOn w:val="Normal"/>
    <w:rsid w:val="00785F73"/>
    <w:pPr>
      <w:overflowPunct/>
      <w:autoSpaceDE/>
      <w:autoSpaceDN/>
      <w:adjustRightInd/>
      <w:ind w:left="708"/>
      <w:textAlignment w:val="auto"/>
    </w:pPr>
    <w:rPr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0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" TargetMode="External"/><Relationship Id="rId1" Type="http://schemas.openxmlformats.org/officeDocument/2006/relationships/hyperlink" Target="mailto:drocadministrativa@medicinaleg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direccion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direccion</Template>
  <TotalTime>7</TotalTime>
  <Pages>1</Pages>
  <Words>359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CIRCULAR No</vt:lpstr>
    </vt:vector>
  </TitlesOfParts>
  <Company>INST. NAL. DE MEDICINA LEGAL</Company>
  <LinksUpToDate>false</LinksUpToDate>
  <CharactersWithSpaces>2332</CharactersWithSpaces>
  <SharedDoc>false</SharedDoc>
  <HLinks>
    <vt:vector size="12" baseType="variant">
      <vt:variant>
        <vt:i4>1376336</vt:i4>
      </vt:variant>
      <vt:variant>
        <vt:i4>5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  <vt:variant>
        <vt:i4>4718643</vt:i4>
      </vt:variant>
      <vt:variant>
        <vt:i4>2</vt:i4>
      </vt:variant>
      <vt:variant>
        <vt:i4>0</vt:i4>
      </vt:variant>
      <vt:variant>
        <vt:i4>5</vt:i4>
      </vt:variant>
      <vt:variant>
        <vt:lpwstr>mailto:drocadministrativa@medicinalegal.gov.co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CIRCULAR No</dc:title>
  <dc:creator>Medicinal Legal</dc:creator>
  <cp:lastModifiedBy>Ajenadro Naranjo Gaviria</cp:lastModifiedBy>
  <cp:revision>11</cp:revision>
  <cp:lastPrinted>2017-11-27T16:29:00Z</cp:lastPrinted>
  <dcterms:created xsi:type="dcterms:W3CDTF">2023-01-25T17:44:00Z</dcterms:created>
  <dcterms:modified xsi:type="dcterms:W3CDTF">2023-09-19T19:58:00Z</dcterms:modified>
</cp:coreProperties>
</file>