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253" w:rsidRPr="00D571D7" w:rsidRDefault="00BA2253">
      <w:pPr>
        <w:pStyle w:val="Textoindependiente3"/>
        <w:rPr>
          <w:rFonts w:ascii="Arial" w:hAnsi="Arial" w:cs="Arial"/>
        </w:rPr>
      </w:pPr>
      <w:bookmarkStart w:id="0" w:name="_GoBack"/>
      <w:bookmarkEnd w:id="0"/>
    </w:p>
    <w:p w:rsidR="00D571D7" w:rsidRPr="00D571D7" w:rsidRDefault="00D571D7" w:rsidP="00D571D7">
      <w:pPr>
        <w:pStyle w:val="Textoindependiente3"/>
        <w:jc w:val="center"/>
        <w:rPr>
          <w:rFonts w:ascii="Arial" w:hAnsi="Arial" w:cs="Arial"/>
          <w:b/>
          <w:i w:val="0"/>
        </w:rPr>
      </w:pPr>
      <w:r w:rsidRPr="00D571D7">
        <w:rPr>
          <w:rFonts w:ascii="Arial" w:hAnsi="Arial" w:cs="Arial"/>
          <w:b/>
          <w:i w:val="0"/>
        </w:rPr>
        <w:t>ANEXO 4</w:t>
      </w:r>
    </w:p>
    <w:p w:rsidR="00C7073C" w:rsidRPr="00BA2253" w:rsidRDefault="00861AFC">
      <w:pPr>
        <w:pStyle w:val="Textoindependiente3"/>
        <w:rPr>
          <w:b/>
        </w:rPr>
      </w:pPr>
      <w:r w:rsidRPr="00BA2253">
        <w:rPr>
          <w:b/>
        </w:rPr>
        <w:t xml:space="preserve">FORMULARIO N°________  </w:t>
      </w:r>
    </w:p>
    <w:p w:rsidR="00E6127A" w:rsidRPr="003A65D7" w:rsidRDefault="00E6127A" w:rsidP="00E6127A">
      <w:pPr>
        <w:pStyle w:val="Textoindependiente"/>
        <w:rPr>
          <w:sz w:val="20"/>
        </w:rPr>
      </w:pPr>
    </w:p>
    <w:p w:rsidR="00C7073C" w:rsidRPr="00014218" w:rsidRDefault="00C7073C">
      <w:pPr>
        <w:pStyle w:val="Textoindependiente3"/>
        <w:rPr>
          <w:b/>
        </w:rPr>
      </w:pPr>
      <w:r w:rsidRPr="00014218">
        <w:rPr>
          <w:b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</w:t>
      </w:r>
      <w:r w:rsidR="00BA2253">
        <w:rPr>
          <w:b/>
        </w:rPr>
        <w:t>les y fotocopia legible del RUT actualizado.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pStyle w:val="Ttulo3"/>
      </w:pPr>
      <w:r>
        <w:t xml:space="preserve">Ciudad y Fecha: </w:t>
      </w:r>
      <w:r w:rsidR="006B498E">
        <w:t xml:space="preserve">_______________________ NIT___ </w:t>
      </w:r>
      <w:r>
        <w:t xml:space="preserve">C. C.___   No. _____________________ </w:t>
      </w:r>
    </w:p>
    <w:p w:rsidR="00C7073C" w:rsidRDefault="00C7073C">
      <w:pPr>
        <w:jc w:val="both"/>
        <w:rPr>
          <w:i/>
        </w:rPr>
      </w:pPr>
      <w:r>
        <w:rPr>
          <w:i/>
        </w:rPr>
        <w:t>Nombre o Razón Social __________________________________________________________</w:t>
      </w:r>
    </w:p>
    <w:p w:rsidR="00C7073C" w:rsidRDefault="00C7073C">
      <w:pPr>
        <w:pStyle w:val="Ttulo1"/>
        <w:rPr>
          <w:sz w:val="20"/>
        </w:rPr>
      </w:pPr>
      <w:r>
        <w:rPr>
          <w:sz w:val="20"/>
        </w:rPr>
        <w:t>Entidad Pú</w:t>
      </w:r>
      <w:r w:rsidR="00623B75">
        <w:rPr>
          <w:sz w:val="20"/>
        </w:rPr>
        <w:t xml:space="preserve">blica _______Si marco X escriba el Código asignado por </w:t>
      </w:r>
      <w:r>
        <w:rPr>
          <w:sz w:val="20"/>
        </w:rPr>
        <w:t>la Contaduría Pública_______________________.</w:t>
      </w:r>
    </w:p>
    <w:p w:rsidR="00C7073C" w:rsidRDefault="00623B75">
      <w:pPr>
        <w:pStyle w:val="Ttulo1"/>
        <w:rPr>
          <w:sz w:val="20"/>
        </w:rPr>
      </w:pPr>
      <w:r>
        <w:rPr>
          <w:sz w:val="20"/>
        </w:rPr>
        <w:t xml:space="preserve">Dirección </w:t>
      </w:r>
      <w:r w:rsidR="00C7073C">
        <w:rPr>
          <w:sz w:val="20"/>
        </w:rPr>
        <w:t>Principal</w:t>
      </w:r>
      <w:r>
        <w:rPr>
          <w:sz w:val="20"/>
        </w:rPr>
        <w:t xml:space="preserve"> </w:t>
      </w:r>
      <w:r w:rsidR="00C7073C">
        <w:rPr>
          <w:sz w:val="20"/>
        </w:rPr>
        <w:t>_______________________Ciudad: ___________Teléfono_____________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Página WEB______________</w:t>
      </w:r>
      <w:r w:rsidR="00C7073C">
        <w:rPr>
          <w:i/>
        </w:rPr>
        <w:t>_______________CORREO ELECTRONICO: ____________________________________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1.</w:t>
      </w:r>
      <w:r>
        <w:rPr>
          <w:i/>
        </w:rPr>
        <w:t xml:space="preserve"> </w:t>
      </w:r>
      <w:r w:rsidRPr="00014218">
        <w:rPr>
          <w:b/>
          <w:i/>
        </w:rPr>
        <w:t xml:space="preserve">Marque con una X si ante </w:t>
      </w:r>
      <w:smartTag w:uri="urn:schemas-microsoft-com:office:smarttags" w:element="PersonName">
        <w:smartTagPr>
          <w:attr w:name="ProductID" w:val="la Direcci￳n"/>
        </w:smartTagPr>
        <w:r w:rsidRPr="00014218">
          <w:rPr>
            <w:b/>
            <w:i/>
          </w:rPr>
          <w:t>la Dirección</w:t>
        </w:r>
      </w:smartTag>
      <w:r w:rsidRPr="00014218">
        <w:rPr>
          <w:b/>
          <w:i/>
        </w:rPr>
        <w:t xml:space="preserve"> de Impuestos y Aduanas Nacionales es: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>a) Contribuyente del impuesto de renta 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b) Gran contribuyente                           ____ Resolución ___________     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c) Responsable del IVA                         ____   </w:t>
      </w:r>
    </w:p>
    <w:p w:rsidR="00C7073C" w:rsidRDefault="00C7073C">
      <w:pPr>
        <w:jc w:val="both"/>
        <w:rPr>
          <w:i/>
        </w:rPr>
      </w:pPr>
      <w:r>
        <w:rPr>
          <w:i/>
        </w:rPr>
        <w:t>d) Autor retenedor de renta                  ____  Resolución ____________</w:t>
      </w:r>
    </w:p>
    <w:p w:rsidR="00C7073C" w:rsidRDefault="00C7073C">
      <w:pPr>
        <w:jc w:val="both"/>
        <w:rPr>
          <w:i/>
        </w:rPr>
      </w:pPr>
      <w:r>
        <w:rPr>
          <w:i/>
        </w:rPr>
        <w:t>e) Retenedor de IVA                             ____  Resolución 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f) Régimen Simple de tributación______________________________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 xml:space="preserve">2. Por </w:t>
      </w:r>
      <w:smartTag w:uri="urn:schemas-microsoft-com:office:smarttags" w:element="PersonName">
        <w:smartTagPr>
          <w:attr w:name="ProductID" w:val="la Administraci￳n"/>
        </w:smartTagPr>
        <w:r w:rsidRPr="00014218">
          <w:rPr>
            <w:b/>
            <w:i/>
          </w:rPr>
          <w:t>la Administración</w:t>
        </w:r>
      </w:smartTag>
      <w:r w:rsidRPr="00014218">
        <w:rPr>
          <w:b/>
          <w:i/>
        </w:rPr>
        <w:t xml:space="preserve"> de Impuestos Distritales o  municipales  como:</w:t>
      </w:r>
    </w:p>
    <w:p w:rsidR="00C7073C" w:rsidRDefault="00C7073C">
      <w:pPr>
        <w:jc w:val="both"/>
        <w:rPr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 xml:space="preserve"> Contribuyente de Industria y Comercio     SI  ____   NO _____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Actividad económica Principal: Código __________________Código CIIU  _________________   Tarifa ___________</w:t>
      </w:r>
    </w:p>
    <w:p w:rsidR="00BA2253" w:rsidRDefault="00BA2253">
      <w:pPr>
        <w:jc w:val="both"/>
        <w:rPr>
          <w:b/>
          <w:i/>
        </w:rPr>
      </w:pPr>
    </w:p>
    <w:p w:rsidR="00C7073C" w:rsidRPr="00861AFC" w:rsidRDefault="00861AFC">
      <w:pPr>
        <w:jc w:val="both"/>
        <w:rPr>
          <w:b/>
          <w:i/>
        </w:rPr>
      </w:pPr>
      <w:r w:rsidRPr="00861AFC">
        <w:rPr>
          <w:b/>
          <w:i/>
        </w:rPr>
        <w:t>NOTA:</w:t>
      </w:r>
      <w:r>
        <w:rPr>
          <w:b/>
          <w:i/>
        </w:rPr>
        <w:t xml:space="preserve"> Si es responsable de ICA, en otras ciudades, relacionar en anexo.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3. Para efectuar el  pago o abono se puede realizar mediante traslado o consignación en la cuenta: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Cte.____   Ahorro ___      No   __________________  Banco______________________, Ciudad ______________________, </w:t>
      </w:r>
      <w:r w:rsidR="00BA2253">
        <w:rPr>
          <w:i/>
        </w:rPr>
        <w:t xml:space="preserve">Sucursal _____________________ </w:t>
      </w:r>
    </w:p>
    <w:p w:rsidR="00C7073C" w:rsidRDefault="00C7073C">
      <w:pPr>
        <w:jc w:val="both"/>
        <w:rPr>
          <w:i/>
          <w:lang w:val="es-ES"/>
        </w:rPr>
      </w:pPr>
    </w:p>
    <w:p w:rsidR="00C7073C" w:rsidRPr="00BA2253" w:rsidRDefault="00861AFC" w:rsidP="00BA2253">
      <w:pPr>
        <w:jc w:val="both"/>
        <w:rPr>
          <w:b/>
          <w:i/>
        </w:rPr>
      </w:pPr>
      <w:r>
        <w:rPr>
          <w:b/>
          <w:i/>
        </w:rPr>
        <w:t xml:space="preserve"> </w:t>
      </w:r>
      <w:r w:rsidR="00C7073C" w:rsidRPr="00BA2253">
        <w:rPr>
          <w:b/>
          <w:sz w:val="24"/>
          <w:u w:val="single"/>
        </w:rPr>
        <w:t xml:space="preserve">NOTA : El titular de la cuenta bancaria debe coincidir con el nombre o razón social del proveedor. </w:t>
      </w:r>
    </w:p>
    <w:p w:rsidR="00C7073C" w:rsidRPr="00BA2253" w:rsidRDefault="00C7073C">
      <w:pPr>
        <w:pStyle w:val="Ttulo2"/>
        <w:jc w:val="center"/>
        <w:rPr>
          <w:b/>
          <w:sz w:val="20"/>
        </w:rPr>
      </w:pPr>
    </w:p>
    <w:p w:rsidR="00C7073C" w:rsidRDefault="00C7073C" w:rsidP="00BA2253">
      <w:pPr>
        <w:pStyle w:val="Ttulo2"/>
        <w:jc w:val="center"/>
        <w:rPr>
          <w:b/>
          <w:sz w:val="20"/>
        </w:rPr>
      </w:pPr>
      <w:r>
        <w:rPr>
          <w:b/>
          <w:sz w:val="20"/>
        </w:rPr>
        <w:t>REPRESENTANTE LEGAL</w:t>
      </w:r>
    </w:p>
    <w:p w:rsidR="00C7073C" w:rsidRDefault="00C7073C" w:rsidP="00BA2253">
      <w:pPr>
        <w:pStyle w:val="Ttulo2"/>
        <w:jc w:val="center"/>
        <w:rPr>
          <w:i w:val="0"/>
          <w:sz w:val="20"/>
        </w:rPr>
      </w:pP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NOMBRE:   ____________________________________________________________________________________________</w:t>
      </w: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FIRMA:___________________________ C. C.________________ DE _______________</w:t>
      </w:r>
    </w:p>
    <w:p w:rsidR="003A65D7" w:rsidRDefault="00C7073C" w:rsidP="003A65D7">
      <w:pPr>
        <w:pStyle w:val="Textoindependiente"/>
        <w:rPr>
          <w:b w:val="0"/>
          <w:sz w:val="20"/>
        </w:rPr>
      </w:pPr>
      <w:r>
        <w:rPr>
          <w:b w:val="0"/>
          <w:sz w:val="20"/>
        </w:rPr>
        <w:t>FECHA</w:t>
      </w:r>
      <w:r w:rsidR="00014218">
        <w:rPr>
          <w:b w:val="0"/>
          <w:sz w:val="20"/>
        </w:rPr>
        <w:t>____________________________________________________</w:t>
      </w:r>
    </w:p>
    <w:p w:rsidR="003A65D7" w:rsidRDefault="003A65D7" w:rsidP="003A65D7">
      <w:pPr>
        <w:pStyle w:val="Textoindependiente"/>
        <w:rPr>
          <w:b w:val="0"/>
          <w:sz w:val="20"/>
        </w:rPr>
      </w:pPr>
    </w:p>
    <w:p w:rsidR="003A65D7" w:rsidRDefault="003A65D7">
      <w:pPr>
        <w:pStyle w:val="Textoindependiente"/>
        <w:rPr>
          <w:sz w:val="20"/>
        </w:rPr>
      </w:pP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  <w:r w:rsidRPr="00BA2253">
        <w:rPr>
          <w:sz w:val="20"/>
        </w:rPr>
        <w:t>Uso exclusivo del Grupo Nacional de Gestión Contable y de Costos</w:t>
      </w: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</w:p>
    <w:p w:rsidR="00BA2253" w:rsidRDefault="00861AFC" w:rsidP="00BA2253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 xml:space="preserve">Creación y/o actualización </w:t>
      </w:r>
      <w:r w:rsidR="00BA2253">
        <w:rPr>
          <w:b w:val="0"/>
          <w:sz w:val="20"/>
        </w:rPr>
        <w:t>en SIA</w:t>
      </w:r>
      <w:r w:rsidR="00E6127A">
        <w:rPr>
          <w:b w:val="0"/>
          <w:sz w:val="20"/>
        </w:rPr>
        <w:t>F</w:t>
      </w:r>
      <w:r w:rsidR="00BA2253">
        <w:rPr>
          <w:b w:val="0"/>
          <w:sz w:val="20"/>
        </w:rPr>
        <w:t>:Funcionario:______________,Firma:_________Fecha_</w:t>
      </w:r>
      <w:r w:rsidR="00E6127A">
        <w:rPr>
          <w:b w:val="0"/>
          <w:sz w:val="20"/>
        </w:rPr>
        <w:t>__________.Dependencia:________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p w:rsidR="00C7073C" w:rsidRDefault="00BA2253" w:rsidP="00861AFC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>Creación y/o actualizaci</w:t>
      </w:r>
      <w:r w:rsidR="003A65D7">
        <w:rPr>
          <w:b w:val="0"/>
          <w:sz w:val="20"/>
        </w:rPr>
        <w:t xml:space="preserve">ón en SIIF: </w:t>
      </w:r>
      <w:r>
        <w:rPr>
          <w:b w:val="0"/>
          <w:sz w:val="20"/>
        </w:rPr>
        <w:t>Funcionario: ____________,Firma</w:t>
      </w:r>
      <w:r w:rsidR="003A65D7">
        <w:rPr>
          <w:b w:val="0"/>
          <w:sz w:val="20"/>
        </w:rPr>
        <w:t>:</w:t>
      </w:r>
      <w:r>
        <w:rPr>
          <w:b w:val="0"/>
          <w:sz w:val="20"/>
        </w:rPr>
        <w:t>__________Fecha___________Dependencia:_________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sectPr w:rsidR="00BA2253">
      <w:headerReference w:type="default" r:id="rId8"/>
      <w:footerReference w:type="even" r:id="rId9"/>
      <w:footerReference w:type="default" r:id="rId10"/>
      <w:pgSz w:w="12242" w:h="15842" w:code="1"/>
      <w:pgMar w:top="284" w:right="567" w:bottom="567" w:left="1134" w:header="397" w:footer="851" w:gutter="0"/>
      <w:paperSrc w:first="257"/>
      <w:pgNumType w:start="1"/>
      <w:cols w:space="78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489" w:rsidRDefault="00223489">
      <w:r>
        <w:separator/>
      </w:r>
    </w:p>
  </w:endnote>
  <w:endnote w:type="continuationSeparator" w:id="0">
    <w:p w:rsidR="00223489" w:rsidRDefault="00223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7073C" w:rsidRDefault="00C707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A6783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014218" w:rsidRPr="00DA6783" w:rsidRDefault="00DA6783" w:rsidP="00DA6783">
    <w:pPr>
      <w:pStyle w:val="Piedepgina"/>
      <w:jc w:val="center"/>
      <w:rPr>
        <w:rFonts w:ascii="Arial" w:hAnsi="Arial"/>
        <w:color w:val="000000"/>
        <w:sz w:val="16"/>
      </w:rPr>
    </w:pPr>
    <w:r>
      <w:rPr>
        <w:rFonts w:ascii="Arial" w:hAnsi="Arial"/>
        <w:color w:val="000000"/>
        <w:sz w:val="16"/>
      </w:rPr>
      <w:t>“Aportamos a la justicia en favor de la vida”</w:t>
    </w:r>
  </w:p>
  <w:p w:rsidR="00C7073C" w:rsidRDefault="00C7073C" w:rsidP="00014218">
    <w:pPr>
      <w:pStyle w:val="Piedepgina"/>
      <w:jc w:val="center"/>
    </w:pPr>
    <w:r>
      <w:t xml:space="preserve"> </w:t>
    </w:r>
    <w:r w:rsidR="00E6335F">
      <w:t>Avenida las Américas No. 98 – 25 Teléfono 3136200</w:t>
    </w:r>
    <w:r>
      <w:t xml:space="preserve"> Ext.</w:t>
    </w:r>
    <w:r w:rsidR="00E6335F">
      <w:t>2660 – 2631.</w:t>
    </w:r>
    <w:r>
      <w:t xml:space="preserve"> </w:t>
    </w:r>
  </w:p>
  <w:p w:rsidR="00C7073C" w:rsidRDefault="00223489">
    <w:pPr>
      <w:pStyle w:val="Piedepgina"/>
      <w:jc w:val="center"/>
      <w:rPr>
        <w:b/>
        <w:lang w:val="es-MX"/>
      </w:rPr>
    </w:pPr>
    <w:hyperlink r:id="rId1" w:history="1">
      <w:r w:rsidR="00E6335F" w:rsidRPr="00FA176F">
        <w:rPr>
          <w:rStyle w:val="Hipervnculo"/>
        </w:rPr>
        <w:t>drocadministrativa@medicinalegal.gov.co</w:t>
      </w:r>
    </w:hyperlink>
    <w:r w:rsidR="00C7073C">
      <w:t xml:space="preserve">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489" w:rsidRDefault="00223489">
      <w:r>
        <w:separator/>
      </w:r>
    </w:p>
  </w:footnote>
  <w:footnote w:type="continuationSeparator" w:id="0">
    <w:p w:rsidR="00223489" w:rsidRDefault="002234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73C" w:rsidRDefault="00D41B7A">
    <w:pPr>
      <w:pStyle w:val="Encabezado"/>
      <w:rPr>
        <w:b/>
        <w:i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932180</wp:posOffset>
              </wp:positionH>
              <wp:positionV relativeFrom="paragraph">
                <wp:posOffset>-21590</wp:posOffset>
              </wp:positionV>
              <wp:extent cx="5715000" cy="914400"/>
              <wp:effectExtent l="8255" t="6985" r="10795" b="1206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</w:rPr>
                          </w:pPr>
                          <w:r>
                            <w:rPr>
                              <w:rFonts w:ascii="Arial Black" w:hAnsi="Arial Black"/>
                            </w:rPr>
                            <w:t>NIT 800.150.861-1</w:t>
                          </w:r>
                        </w:p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SUBDIRECCIÓN ADMINISTRATIVA Y FINANCIERA</w:t>
                          </w:r>
                        </w:p>
                        <w:p w:rsidR="00C7073C" w:rsidRDefault="006753F4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GRUPO NACIONAL DE GESTION CONTABLE Y DE COSTOS</w:t>
                          </w:r>
                        </w:p>
                        <w:p w:rsidR="00C7073C" w:rsidRDefault="006B498E">
                          <w:pPr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rFonts w:ascii="Arial Black" w:hAnsi="Arial Black"/>
                              <w:sz w:val="24"/>
                            </w:rPr>
                            <w:t>FORMATO DE</w:t>
                          </w:r>
                          <w:r w:rsidR="006B50DC">
                            <w:rPr>
                              <w:rFonts w:ascii="Arial Black" w:hAnsi="Arial Black"/>
                              <w:sz w:val="24"/>
                            </w:rPr>
                            <w:t xml:space="preserve"> INFORMACIÓN TRIBUTARIA - 202</w:t>
                          </w:r>
                          <w:r w:rsidR="005F5E5A">
                            <w:rPr>
                              <w:rFonts w:ascii="Arial Black" w:hAnsi="Arial Black"/>
                              <w:sz w:val="24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3.4pt;margin-top:-1.7pt;width:450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" o:allowincell="f">
              <v:textbox>
                <w:txbxContent>
                  <w:p w:rsidR="00C7073C" w:rsidRDefault="00C7073C">
                    <w:pPr>
                      <w:jc w:val="center"/>
                      <w:rPr>
                        <w:rFonts w:ascii="Arial Black" w:hAnsi="Arial Black"/>
                      </w:rPr>
                    </w:pPr>
                    <w:r>
                      <w:rPr>
                        <w:rFonts w:ascii="Arial Black" w:hAnsi="Arial Black"/>
                      </w:rPr>
                      <w:t>NIT 800.150.861-1</w:t>
                    </w:r>
                  </w:p>
                  <w:p w:rsidR="00C7073C" w:rsidRDefault="00C7073C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SUBDIRECCIÓN ADMINISTRATIVA Y FINANCIERA</w:t>
                    </w:r>
                  </w:p>
                  <w:p w:rsidR="00C7073C" w:rsidRDefault="006753F4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GRUPO NACIONAL DE GESTION CONTABLE Y DE COSTOS</w:t>
                    </w:r>
                  </w:p>
                  <w:p w:rsidR="00C7073C" w:rsidRDefault="006B498E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</w:rPr>
                      <w:t>FORMATO DE</w:t>
                    </w:r>
                    <w:r w:rsidR="006B50DC">
                      <w:rPr>
                        <w:rFonts w:ascii="Arial Black" w:hAnsi="Arial Black"/>
                        <w:sz w:val="24"/>
                      </w:rPr>
                      <w:t xml:space="preserve"> INFORMACIÓN TRIBUTARIA - 202</w:t>
                    </w:r>
                    <w:r w:rsidR="005F5E5A">
                      <w:rPr>
                        <w:rFonts w:ascii="Arial Black" w:hAnsi="Arial Black"/>
                        <w:sz w:val="24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  <w:r w:rsidR="003A65D7">
      <w:rPr>
        <w:noProof/>
        <w:sz w:val="24"/>
        <w:lang w:val="es-CO" w:eastAsia="es-CO"/>
      </w:rPr>
      <w:drawing>
        <wp:inline distT="0" distB="0" distL="0" distR="0">
          <wp:extent cx="923925" cy="895350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7073C">
      <w:rPr>
        <w:sz w:val="24"/>
      </w:rPr>
      <w:t xml:space="preserve">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253"/>
    <w:rsid w:val="00014218"/>
    <w:rsid w:val="00036D5B"/>
    <w:rsid w:val="00144813"/>
    <w:rsid w:val="001B74A3"/>
    <w:rsid w:val="001C3052"/>
    <w:rsid w:val="00210705"/>
    <w:rsid w:val="00223489"/>
    <w:rsid w:val="00256675"/>
    <w:rsid w:val="002F1AC0"/>
    <w:rsid w:val="002F42DA"/>
    <w:rsid w:val="00351A61"/>
    <w:rsid w:val="003A65D7"/>
    <w:rsid w:val="003D33E9"/>
    <w:rsid w:val="003F63E4"/>
    <w:rsid w:val="003F69F9"/>
    <w:rsid w:val="00452E35"/>
    <w:rsid w:val="00495D11"/>
    <w:rsid w:val="004B0AD5"/>
    <w:rsid w:val="004C094D"/>
    <w:rsid w:val="005F5E5A"/>
    <w:rsid w:val="00623B75"/>
    <w:rsid w:val="006753F4"/>
    <w:rsid w:val="006B498E"/>
    <w:rsid w:val="006B50DC"/>
    <w:rsid w:val="006E248C"/>
    <w:rsid w:val="006E6D38"/>
    <w:rsid w:val="00752EBD"/>
    <w:rsid w:val="008110B2"/>
    <w:rsid w:val="00861AFC"/>
    <w:rsid w:val="00905453"/>
    <w:rsid w:val="00A56D32"/>
    <w:rsid w:val="00A63460"/>
    <w:rsid w:val="00AB59F6"/>
    <w:rsid w:val="00AF0724"/>
    <w:rsid w:val="00B95105"/>
    <w:rsid w:val="00BA2253"/>
    <w:rsid w:val="00BA2832"/>
    <w:rsid w:val="00BC659B"/>
    <w:rsid w:val="00BE64C7"/>
    <w:rsid w:val="00C31C29"/>
    <w:rsid w:val="00C7073C"/>
    <w:rsid w:val="00C97A45"/>
    <w:rsid w:val="00CC07AF"/>
    <w:rsid w:val="00D41B7A"/>
    <w:rsid w:val="00D571D7"/>
    <w:rsid w:val="00D642F0"/>
    <w:rsid w:val="00DA6783"/>
    <w:rsid w:val="00DF596E"/>
    <w:rsid w:val="00E153C6"/>
    <w:rsid w:val="00E6127A"/>
    <w:rsid w:val="00E6335F"/>
    <w:rsid w:val="00E654B6"/>
    <w:rsid w:val="00E903FB"/>
    <w:rsid w:val="00F601DD"/>
    <w:rsid w:val="00F6611C"/>
    <w:rsid w:val="00F724E6"/>
    <w:rsid w:val="00F7683D"/>
    <w:rsid w:val="00F8047F"/>
    <w:rsid w:val="00FC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aliases w:val=" Car Car3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  <w:style w:type="character" w:customStyle="1" w:styleId="PiedepginaCar">
    <w:name w:val="Pie de página Car"/>
    <w:aliases w:val=" Car Car3 Car"/>
    <w:link w:val="Piedepgina"/>
    <w:rsid w:val="00DA6783"/>
    <w:rPr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aliases w:val=" Car Car3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  <w:style w:type="character" w:customStyle="1" w:styleId="PiedepginaCar">
    <w:name w:val="Pie de página Car"/>
    <w:aliases w:val=" Car Car3 Car"/>
    <w:link w:val="Piedepgina"/>
    <w:rsid w:val="00DA6783"/>
    <w:rPr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cedes.guayazan\Desktop\Fto%20Informacion%20Tributaria%202019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16DD9-09A3-41E3-904D-91E3357AE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Fto Informacion Tributaria 2019</Template>
  <TotalTime>1</TotalTime>
  <Pages>1</Pages>
  <Words>393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Para facilitar el proceso administrativo y financiero y tramitar correctamente las cuentas, le solicitamos el diligenciamiento</vt:lpstr>
    </vt:vector>
  </TitlesOfParts>
  <Company>MEDICINA LEGAL</Company>
  <LinksUpToDate>false</LinksUpToDate>
  <CharactersWithSpaces>2551</CharactersWithSpaces>
  <SharedDoc>false</SharedDoc>
  <HLinks>
    <vt:vector size="6" baseType="variant">
      <vt:variant>
        <vt:i4>3080270</vt:i4>
      </vt:variant>
      <vt:variant>
        <vt:i4>5</vt:i4>
      </vt:variant>
      <vt:variant>
        <vt:i4>0</vt:i4>
      </vt:variant>
      <vt:variant>
        <vt:i4>5</vt:i4>
      </vt:variant>
      <vt:variant>
        <vt:lpwstr>mailto:Contabilidad@medicinalegal.gov.co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 facilitar el proceso administrativo y financiero y tramitar correctamente las cuentas, le solicitamos el diligenciamiento</dc:title>
  <dc:creator>mercedes.guayazan</dc:creator>
  <cp:lastModifiedBy>Ajenadro Naranjo Gaviria</cp:lastModifiedBy>
  <cp:revision>4</cp:revision>
  <cp:lastPrinted>2019-10-10T16:08:00Z</cp:lastPrinted>
  <dcterms:created xsi:type="dcterms:W3CDTF">2023-01-25T17:46:00Z</dcterms:created>
  <dcterms:modified xsi:type="dcterms:W3CDTF">2023-06-13T21:06:00Z</dcterms:modified>
</cp:coreProperties>
</file>