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27523C" w14:textId="7AB6B019" w:rsidR="00D01A49" w:rsidRPr="00406E91" w:rsidRDefault="007052DC" w:rsidP="00A63563">
      <w:pPr>
        <w:spacing w:after="0" w:line="360" w:lineRule="auto"/>
        <w:jc w:val="center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</w:rPr>
        <w:t>FORMATO NO CONTROLADO</w:t>
      </w:r>
    </w:p>
    <w:p w14:paraId="0F8A9919" w14:textId="2B113F16" w:rsidR="00D01A49" w:rsidRDefault="007052DC" w:rsidP="001E45F9">
      <w:pPr>
        <w:spacing w:after="0"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AJUSTE VALOR Y FORMA DE PAGO</w:t>
      </w:r>
    </w:p>
    <w:p w14:paraId="4FAE00AA" w14:textId="35DF5F41" w:rsidR="00A95EDA" w:rsidRPr="00406E91" w:rsidRDefault="00A95EDA" w:rsidP="001E45F9">
      <w:pPr>
        <w:spacing w:after="0" w:line="360" w:lineRule="auto"/>
        <w:jc w:val="center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</w:rPr>
        <w:t xml:space="preserve">INSTRUCTORES </w:t>
      </w:r>
    </w:p>
    <w:p w14:paraId="0F44A552" w14:textId="77777777" w:rsidR="00D01A49" w:rsidRPr="00406E91" w:rsidRDefault="00D01A49" w:rsidP="001E45F9">
      <w:pPr>
        <w:widowControl w:val="0"/>
        <w:autoSpaceDE w:val="0"/>
        <w:autoSpaceDN w:val="0"/>
        <w:adjustRightInd w:val="0"/>
        <w:spacing w:after="0" w:line="240" w:lineRule="atLeast"/>
        <w:jc w:val="both"/>
        <w:rPr>
          <w:rFonts w:ascii="Arial" w:eastAsia="Times New Roman" w:hAnsi="Arial" w:cs="Arial"/>
          <w:color w:val="000000"/>
          <w:lang w:eastAsia="es-CO"/>
        </w:rPr>
      </w:pPr>
    </w:p>
    <w:p w14:paraId="192E350D" w14:textId="7A00BA68" w:rsidR="007052DC" w:rsidRDefault="007052DC"/>
    <w:tbl>
      <w:tblPr>
        <w:tblpPr w:leftFromText="141" w:rightFromText="141" w:vertAnchor="text" w:tblpY="1"/>
        <w:tblOverlap w:val="never"/>
        <w:tblW w:w="93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47"/>
        <w:gridCol w:w="6849"/>
      </w:tblGrid>
      <w:tr w:rsidR="007052DC" w:rsidRPr="00406E91" w14:paraId="7CFEA464" w14:textId="77777777" w:rsidTr="007052DC">
        <w:trPr>
          <w:trHeight w:val="1294"/>
        </w:trPr>
        <w:tc>
          <w:tcPr>
            <w:tcW w:w="2547" w:type="dxa"/>
            <w:shd w:val="clear" w:color="auto" w:fill="auto"/>
            <w:noWrap/>
            <w:vAlign w:val="center"/>
          </w:tcPr>
          <w:p w14:paraId="1E2396C0" w14:textId="2EC8F826" w:rsidR="007052DC" w:rsidRDefault="00121585" w:rsidP="007052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NOMBRE CONTRATISTA</w:t>
            </w:r>
          </w:p>
        </w:tc>
        <w:tc>
          <w:tcPr>
            <w:tcW w:w="6849" w:type="dxa"/>
            <w:shd w:val="clear" w:color="auto" w:fill="auto"/>
            <w:noWrap/>
            <w:vAlign w:val="center"/>
          </w:tcPr>
          <w:p w14:paraId="565B05E9" w14:textId="4CBA0789" w:rsidR="007052DC" w:rsidRPr="00B82505" w:rsidRDefault="001F5CB7" w:rsidP="00322EF6">
            <w:pPr>
              <w:pStyle w:val="Sinespaciado"/>
              <w:framePr w:hSpace="0" w:wrap="auto" w:vAnchor="margin" w:yAlign="inline"/>
              <w:suppressOverlap w:val="0"/>
              <w:rPr>
                <w:rFonts w:ascii="Times New Roman" w:eastAsia="Calibri" w:hAnsi="Times New Roman" w:cs="Times New Roman"/>
                <w:bCs w:val="0"/>
                <w:sz w:val="24"/>
                <w:szCs w:val="24"/>
                <w:shd w:val="clear" w:color="auto" w:fill="auto"/>
                <w:lang w:eastAsia="es-ES"/>
              </w:rPr>
            </w:pPr>
            <w:proofErr w:type="spellStart"/>
            <w:r w:rsidRPr="001F5CB7">
              <w:rPr>
                <w:rFonts w:ascii="Times New Roman" w:eastAsia="Calibri" w:hAnsi="Times New Roman" w:cs="Times New Roman"/>
                <w:bCs w:val="0"/>
                <w:sz w:val="24"/>
                <w:szCs w:val="24"/>
                <w:shd w:val="clear" w:color="auto" w:fill="auto"/>
                <w:lang w:eastAsia="es-ES"/>
              </w:rPr>
              <w:t>Jose</w:t>
            </w:r>
            <w:proofErr w:type="spellEnd"/>
            <w:r w:rsidRPr="001F5CB7">
              <w:rPr>
                <w:rFonts w:ascii="Times New Roman" w:eastAsia="Calibri" w:hAnsi="Times New Roman" w:cs="Times New Roman"/>
                <w:bCs w:val="0"/>
                <w:sz w:val="24"/>
                <w:szCs w:val="24"/>
                <w:shd w:val="clear" w:color="auto" w:fill="auto"/>
                <w:lang w:eastAsia="es-ES"/>
              </w:rPr>
              <w:t xml:space="preserve"> David </w:t>
            </w:r>
            <w:proofErr w:type="spellStart"/>
            <w:r w:rsidRPr="001F5CB7">
              <w:rPr>
                <w:rFonts w:ascii="Times New Roman" w:eastAsia="Calibri" w:hAnsi="Times New Roman" w:cs="Times New Roman"/>
                <w:bCs w:val="0"/>
                <w:sz w:val="24"/>
                <w:szCs w:val="24"/>
                <w:shd w:val="clear" w:color="auto" w:fill="auto"/>
                <w:lang w:eastAsia="es-ES"/>
              </w:rPr>
              <w:t>Ramirez</w:t>
            </w:r>
            <w:proofErr w:type="spellEnd"/>
            <w:r w:rsidRPr="001F5CB7">
              <w:rPr>
                <w:rFonts w:ascii="Times New Roman" w:eastAsia="Calibri" w:hAnsi="Times New Roman" w:cs="Times New Roman"/>
                <w:bCs w:val="0"/>
                <w:sz w:val="24"/>
                <w:szCs w:val="24"/>
                <w:shd w:val="clear" w:color="auto" w:fill="auto"/>
                <w:lang w:eastAsia="es-ES"/>
              </w:rPr>
              <w:t xml:space="preserve"> Pardo</w:t>
            </w:r>
          </w:p>
        </w:tc>
      </w:tr>
      <w:tr w:rsidR="00654535" w:rsidRPr="00406E91" w14:paraId="0DEE7B2E" w14:textId="77777777" w:rsidTr="004E4E43">
        <w:trPr>
          <w:trHeight w:val="1941"/>
        </w:trPr>
        <w:tc>
          <w:tcPr>
            <w:tcW w:w="2547" w:type="dxa"/>
            <w:shd w:val="clear" w:color="auto" w:fill="auto"/>
            <w:noWrap/>
            <w:vAlign w:val="center"/>
          </w:tcPr>
          <w:p w14:paraId="3AA51348" w14:textId="5A045233" w:rsidR="00654535" w:rsidRDefault="00654535" w:rsidP="007052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VALOR TOTAL</w:t>
            </w:r>
          </w:p>
        </w:tc>
        <w:tc>
          <w:tcPr>
            <w:tcW w:w="6849" w:type="dxa"/>
            <w:shd w:val="clear" w:color="auto" w:fill="auto"/>
            <w:noWrap/>
            <w:vAlign w:val="center"/>
          </w:tcPr>
          <w:p w14:paraId="69E193C2" w14:textId="26C4D3C6" w:rsidR="000703E6" w:rsidRPr="00BD46A3" w:rsidRDefault="001F5CB7" w:rsidP="00BD46A3">
            <w:pPr>
              <w:pStyle w:val="Default"/>
              <w:jc w:val="center"/>
              <w:rPr>
                <w:rFonts w:ascii="Arial" w:hAnsi="Arial" w:cs="Arial"/>
                <w:lang w:eastAsia="es-CO"/>
              </w:rPr>
            </w:pPr>
            <w:r w:rsidRPr="001F5CB7">
              <w:rPr>
                <w:rFonts w:ascii="Arial" w:eastAsia="Arial" w:hAnsi="Arial" w:cs="Arial"/>
                <w:bCs/>
                <w:sz w:val="20"/>
                <w:szCs w:val="20"/>
                <w:shd w:val="clear" w:color="auto" w:fill="FFFFFF"/>
                <w:lang w:eastAsia="es-CO"/>
              </w:rPr>
              <w:t xml:space="preserve">SE FIJA COMO VALOR TOTAL DEL CONTRATO LA SUMA DE SIETE MILLONES QUINIENTOS NOVENTA Y SEIS MIL NOVECIENTOS TREINTA Y SIETE PESOS MTCE </w:t>
            </w:r>
            <w:proofErr w:type="gramStart"/>
            <w:r w:rsidRPr="001F5CB7">
              <w:rPr>
                <w:rFonts w:ascii="Arial" w:eastAsia="Arial" w:hAnsi="Arial" w:cs="Arial"/>
                <w:bCs/>
                <w:sz w:val="20"/>
                <w:szCs w:val="20"/>
                <w:shd w:val="clear" w:color="auto" w:fill="FFFFFF"/>
                <w:lang w:eastAsia="es-CO"/>
              </w:rPr>
              <w:t>( $</w:t>
            </w:r>
            <w:proofErr w:type="gramEnd"/>
            <w:r w:rsidRPr="001F5CB7">
              <w:rPr>
                <w:rFonts w:ascii="Arial" w:eastAsia="Arial" w:hAnsi="Arial" w:cs="Arial"/>
                <w:bCs/>
                <w:sz w:val="20"/>
                <w:szCs w:val="20"/>
                <w:shd w:val="clear" w:color="auto" w:fill="FFFFFF"/>
                <w:lang w:eastAsia="es-CO"/>
              </w:rPr>
              <w:t xml:space="preserve"> 7,596,937).</w:t>
            </w:r>
          </w:p>
        </w:tc>
      </w:tr>
      <w:tr w:rsidR="00654535" w:rsidRPr="00406E91" w14:paraId="6EBF9D38" w14:textId="77777777" w:rsidTr="007052DC">
        <w:trPr>
          <w:trHeight w:val="1294"/>
        </w:trPr>
        <w:tc>
          <w:tcPr>
            <w:tcW w:w="2547" w:type="dxa"/>
            <w:shd w:val="clear" w:color="auto" w:fill="auto"/>
            <w:noWrap/>
            <w:vAlign w:val="center"/>
          </w:tcPr>
          <w:p w14:paraId="1F45D00E" w14:textId="714817C4" w:rsidR="00654535" w:rsidRDefault="00654535" w:rsidP="007052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FORMA DE PAGO</w:t>
            </w:r>
          </w:p>
        </w:tc>
        <w:tc>
          <w:tcPr>
            <w:tcW w:w="6849" w:type="dxa"/>
            <w:shd w:val="clear" w:color="auto" w:fill="auto"/>
            <w:noWrap/>
            <w:vAlign w:val="center"/>
          </w:tcPr>
          <w:p w14:paraId="544B7B22" w14:textId="41354206" w:rsidR="00EC7832" w:rsidRPr="008374DA" w:rsidRDefault="001F5CB7" w:rsidP="008374DA">
            <w:pPr>
              <w:pStyle w:val="Default"/>
              <w:jc w:val="center"/>
              <w:rPr>
                <w:rFonts w:ascii="Arial" w:eastAsia="Arial" w:hAnsi="Arial" w:cs="Arial"/>
                <w:bCs/>
                <w:sz w:val="20"/>
                <w:szCs w:val="20"/>
                <w:shd w:val="clear" w:color="auto" w:fill="FFFFFF"/>
                <w:lang w:eastAsia="es-CO"/>
              </w:rPr>
            </w:pPr>
            <w:r w:rsidRPr="001F5CB7">
              <w:rPr>
                <w:rFonts w:ascii="Arial" w:eastAsia="Arial" w:hAnsi="Arial" w:cs="Arial"/>
                <w:bCs/>
                <w:sz w:val="20"/>
                <w:szCs w:val="20"/>
                <w:shd w:val="clear" w:color="auto" w:fill="FFFFFF"/>
                <w:lang w:eastAsia="es-CO"/>
              </w:rPr>
              <w:t xml:space="preserve">SE FIJA COMO VALOR TOTAL DEL CONTRATO LA SUMA DE SIETE MILLONES QUINIENTOS NOVENTA Y SEIS MIL NOVECIENTOS TREINTA Y SIETE PESOS MTCE </w:t>
            </w:r>
            <w:proofErr w:type="gramStart"/>
            <w:r w:rsidRPr="001F5CB7">
              <w:rPr>
                <w:rFonts w:ascii="Arial" w:eastAsia="Arial" w:hAnsi="Arial" w:cs="Arial"/>
                <w:bCs/>
                <w:sz w:val="20"/>
                <w:szCs w:val="20"/>
                <w:shd w:val="clear" w:color="auto" w:fill="FFFFFF"/>
                <w:lang w:eastAsia="es-CO"/>
              </w:rPr>
              <w:t>( $</w:t>
            </w:r>
            <w:proofErr w:type="gramEnd"/>
            <w:r w:rsidRPr="001F5CB7">
              <w:rPr>
                <w:rFonts w:ascii="Arial" w:eastAsia="Arial" w:hAnsi="Arial" w:cs="Arial"/>
                <w:bCs/>
                <w:sz w:val="20"/>
                <w:szCs w:val="20"/>
                <w:shd w:val="clear" w:color="auto" w:fill="FFFFFF"/>
                <w:lang w:eastAsia="es-CO"/>
              </w:rPr>
              <w:t xml:space="preserve"> 7,596,937).LOS CUALES SE PAGARAN DE LA SIGUIENTE MANERA: A) UN PRIMER PAGO POR VALOR DE MILLON SETECIENTOS DOS MIL SETECIENTOS SESENTA Y DOS PESOS ( 1,702,762) CORRESPONDIENTES AL MES DE OCTUBRE. B) UN PAGO POR VALOR DE TRES MILLONES NOVECIENTOS VEINTI NUEVE MIL CUATROCIENTOS CINCUENTA PESOS </w:t>
            </w:r>
            <w:proofErr w:type="gramStart"/>
            <w:r w:rsidRPr="001F5CB7">
              <w:rPr>
                <w:rFonts w:ascii="Arial" w:eastAsia="Arial" w:hAnsi="Arial" w:cs="Arial"/>
                <w:bCs/>
                <w:sz w:val="20"/>
                <w:szCs w:val="20"/>
                <w:shd w:val="clear" w:color="auto" w:fill="FFFFFF"/>
                <w:lang w:eastAsia="es-CO"/>
              </w:rPr>
              <w:t>( 3,929,450</w:t>
            </w:r>
            <w:proofErr w:type="gramEnd"/>
            <w:r w:rsidRPr="001F5CB7">
              <w:rPr>
                <w:rFonts w:ascii="Arial" w:eastAsia="Arial" w:hAnsi="Arial" w:cs="Arial"/>
                <w:bCs/>
                <w:sz w:val="20"/>
                <w:szCs w:val="20"/>
                <w:shd w:val="clear" w:color="auto" w:fill="FFFFFF"/>
                <w:lang w:eastAsia="es-CO"/>
              </w:rPr>
              <w:t>) CORRESPONDIENTES LA MES DE NOVIEMBRE DE 2023. C). UN ULTIMO PAGO POR VALOR DE UN MILLON NOVECIENTOS SESENTA Y CUATRO MIL SETECIENTOS VEINTI CINCO PESOS (</w:t>
            </w:r>
            <w:proofErr w:type="gramStart"/>
            <w:r w:rsidRPr="001F5CB7">
              <w:rPr>
                <w:rFonts w:ascii="Arial" w:eastAsia="Arial" w:hAnsi="Arial" w:cs="Arial"/>
                <w:bCs/>
                <w:sz w:val="20"/>
                <w:szCs w:val="20"/>
                <w:shd w:val="clear" w:color="auto" w:fill="FFFFFF"/>
                <w:lang w:eastAsia="es-CO"/>
              </w:rPr>
              <w:t>1,964,725 )</w:t>
            </w:r>
            <w:proofErr w:type="gramEnd"/>
            <w:r w:rsidRPr="001F5CB7">
              <w:rPr>
                <w:rFonts w:ascii="Arial" w:eastAsia="Arial" w:hAnsi="Arial" w:cs="Arial"/>
                <w:bCs/>
                <w:sz w:val="20"/>
                <w:szCs w:val="20"/>
                <w:shd w:val="clear" w:color="auto" w:fill="FFFFFF"/>
                <w:lang w:eastAsia="es-CO"/>
              </w:rPr>
              <w:t xml:space="preserve"> CORRESPONDIENTES AL MES DE DICIEMBRE DE 2023.</w:t>
            </w:r>
          </w:p>
        </w:tc>
      </w:tr>
      <w:tr w:rsidR="00654535" w:rsidRPr="00406E91" w14:paraId="420DFB68" w14:textId="77777777" w:rsidTr="007078FA">
        <w:trPr>
          <w:trHeight w:val="527"/>
        </w:trPr>
        <w:tc>
          <w:tcPr>
            <w:tcW w:w="2547" w:type="dxa"/>
            <w:shd w:val="clear" w:color="auto" w:fill="auto"/>
            <w:noWrap/>
            <w:vAlign w:val="center"/>
          </w:tcPr>
          <w:p w14:paraId="2592A188" w14:textId="02AECF17" w:rsidR="00654535" w:rsidRDefault="00654535" w:rsidP="007052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PLAZO</w:t>
            </w:r>
          </w:p>
        </w:tc>
        <w:tc>
          <w:tcPr>
            <w:tcW w:w="6849" w:type="dxa"/>
            <w:shd w:val="clear" w:color="auto" w:fill="auto"/>
            <w:noWrap/>
            <w:vAlign w:val="center"/>
          </w:tcPr>
          <w:p w14:paraId="054BA538" w14:textId="4B7DF962" w:rsidR="00654535" w:rsidRPr="007052DC" w:rsidRDefault="00493C78" w:rsidP="00322EF6">
            <w:pPr>
              <w:pStyle w:val="Sinespaciado"/>
              <w:framePr w:hSpace="0" w:wrap="auto" w:vAnchor="margin" w:yAlign="inline"/>
              <w:suppressOverlap w:val="0"/>
            </w:pPr>
            <w:r>
              <w:t xml:space="preserve">SERA HASTA EL </w:t>
            </w:r>
            <w:r w:rsidR="00EB6723">
              <w:t>15</w:t>
            </w:r>
            <w:r>
              <w:t xml:space="preserve"> DE </w:t>
            </w:r>
            <w:r w:rsidR="00EB6723">
              <w:t>DICIEMBRE</w:t>
            </w:r>
            <w:r w:rsidR="00EC7832">
              <w:t xml:space="preserve"> 2023</w:t>
            </w:r>
          </w:p>
        </w:tc>
      </w:tr>
      <w:tr w:rsidR="00654535" w:rsidRPr="00406E91" w14:paraId="728A761D" w14:textId="77777777" w:rsidTr="007078FA">
        <w:trPr>
          <w:trHeight w:val="407"/>
        </w:trPr>
        <w:tc>
          <w:tcPr>
            <w:tcW w:w="2547" w:type="dxa"/>
            <w:shd w:val="clear" w:color="auto" w:fill="auto"/>
            <w:noWrap/>
            <w:vAlign w:val="center"/>
          </w:tcPr>
          <w:p w14:paraId="2CB03833" w14:textId="6B2B0C35" w:rsidR="00654535" w:rsidRDefault="00654535" w:rsidP="007052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FECHA INICIO</w:t>
            </w:r>
          </w:p>
        </w:tc>
        <w:tc>
          <w:tcPr>
            <w:tcW w:w="6849" w:type="dxa"/>
            <w:shd w:val="clear" w:color="auto" w:fill="auto"/>
            <w:noWrap/>
            <w:vAlign w:val="center"/>
          </w:tcPr>
          <w:p w14:paraId="7F68CCEC" w14:textId="1916EAFF" w:rsidR="00654535" w:rsidRDefault="001F5CB7" w:rsidP="00322EF6">
            <w:pPr>
              <w:pStyle w:val="Sinespaciado"/>
              <w:framePr w:hSpace="0" w:wrap="auto" w:vAnchor="margin" w:yAlign="inline"/>
              <w:suppressOverlap w:val="0"/>
            </w:pPr>
            <w:r>
              <w:t>18</w:t>
            </w:r>
            <w:r w:rsidR="00654535">
              <w:t xml:space="preserve"> DE</w:t>
            </w:r>
            <w:r w:rsidR="001E2942">
              <w:t xml:space="preserve"> </w:t>
            </w:r>
            <w:r>
              <w:t>OCTUBRE</w:t>
            </w:r>
            <w:r w:rsidR="00654535">
              <w:t xml:space="preserve"> DE 2023</w:t>
            </w:r>
          </w:p>
        </w:tc>
      </w:tr>
      <w:tr w:rsidR="00654535" w:rsidRPr="00406E91" w14:paraId="35D136E1" w14:textId="77777777" w:rsidTr="007078FA">
        <w:trPr>
          <w:trHeight w:val="980"/>
        </w:trPr>
        <w:tc>
          <w:tcPr>
            <w:tcW w:w="2547" w:type="dxa"/>
            <w:shd w:val="clear" w:color="auto" w:fill="auto"/>
            <w:noWrap/>
            <w:vAlign w:val="center"/>
          </w:tcPr>
          <w:p w14:paraId="583E86DC" w14:textId="4FC5BEF5" w:rsidR="00654535" w:rsidRDefault="00654535" w:rsidP="007052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FECHA DE TERMINACION</w:t>
            </w:r>
          </w:p>
        </w:tc>
        <w:tc>
          <w:tcPr>
            <w:tcW w:w="6849" w:type="dxa"/>
            <w:shd w:val="clear" w:color="auto" w:fill="auto"/>
            <w:noWrap/>
            <w:vAlign w:val="center"/>
          </w:tcPr>
          <w:p w14:paraId="71C88CDF" w14:textId="0CC5E93B" w:rsidR="00654535" w:rsidRDefault="00EB6723" w:rsidP="00322EF6">
            <w:pPr>
              <w:pStyle w:val="Sinespaciado"/>
              <w:framePr w:hSpace="0" w:wrap="auto" w:vAnchor="margin" w:yAlign="inline"/>
              <w:suppressOverlap w:val="0"/>
            </w:pPr>
            <w:r>
              <w:t>15 DE DICIEMBRE 2023</w:t>
            </w:r>
          </w:p>
        </w:tc>
      </w:tr>
      <w:tr w:rsidR="00EC7832" w:rsidRPr="00406E91" w14:paraId="1ACF014A" w14:textId="77777777" w:rsidTr="007052DC">
        <w:trPr>
          <w:trHeight w:val="1294"/>
        </w:trPr>
        <w:tc>
          <w:tcPr>
            <w:tcW w:w="2547" w:type="dxa"/>
            <w:shd w:val="clear" w:color="auto" w:fill="auto"/>
            <w:noWrap/>
            <w:vAlign w:val="center"/>
          </w:tcPr>
          <w:p w14:paraId="043032E4" w14:textId="533CF084" w:rsidR="00EC7832" w:rsidRDefault="00EC7832" w:rsidP="007052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SUPERVISOR</w:t>
            </w:r>
          </w:p>
        </w:tc>
        <w:tc>
          <w:tcPr>
            <w:tcW w:w="6849" w:type="dxa"/>
            <w:shd w:val="clear" w:color="auto" w:fill="auto"/>
            <w:noWrap/>
            <w:vAlign w:val="center"/>
          </w:tcPr>
          <w:p w14:paraId="7982EC80" w14:textId="77777777" w:rsidR="00EC7832" w:rsidRDefault="001F5CB7" w:rsidP="00322EF6">
            <w:pPr>
              <w:pStyle w:val="Sinespaciado"/>
              <w:framePr w:hSpace="0" w:wrap="auto" w:vAnchor="margin" w:yAlign="inline"/>
              <w:suppressOverlap w:val="0"/>
            </w:pPr>
            <w:r>
              <w:t>CLAUDIA NUÑEZ</w:t>
            </w:r>
          </w:p>
          <w:p w14:paraId="481CFAD1" w14:textId="7C97AA16" w:rsidR="001F5CB7" w:rsidRPr="001F5CB7" w:rsidRDefault="001F5CB7" w:rsidP="001F5CB7">
            <w:pPr>
              <w:pStyle w:val="Default"/>
              <w:rPr>
                <w:lang w:eastAsia="es-CO"/>
              </w:rPr>
            </w:pPr>
          </w:p>
        </w:tc>
      </w:tr>
    </w:tbl>
    <w:p w14:paraId="12173B20" w14:textId="77777777" w:rsidR="00D01A49" w:rsidRPr="006D5E02" w:rsidRDefault="00D01A49" w:rsidP="00322EF6">
      <w:pPr>
        <w:pStyle w:val="Sinespaciado"/>
        <w:framePr w:wrap="around"/>
      </w:pPr>
    </w:p>
    <w:sectPr w:rsidR="00D01A49" w:rsidRPr="006D5E02" w:rsidSect="00D01A49">
      <w:headerReference w:type="default" r:id="rId11"/>
      <w:footerReference w:type="default" r:id="rId12"/>
      <w:headerReference w:type="first" r:id="rId13"/>
      <w:type w:val="continuous"/>
      <w:pgSz w:w="12240" w:h="15840"/>
      <w:pgMar w:top="2341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75CE9A" w14:textId="77777777" w:rsidR="00EA279B" w:rsidRDefault="00EA279B">
      <w:pPr>
        <w:spacing w:after="0" w:line="240" w:lineRule="auto"/>
      </w:pPr>
      <w:r>
        <w:separator/>
      </w:r>
    </w:p>
  </w:endnote>
  <w:endnote w:type="continuationSeparator" w:id="0">
    <w:p w14:paraId="3923B3EC" w14:textId="77777777" w:rsidR="00EA279B" w:rsidRDefault="00EA279B">
      <w:pPr>
        <w:spacing w:after="0" w:line="240" w:lineRule="auto"/>
      </w:pPr>
      <w:r>
        <w:continuationSeparator/>
      </w:r>
    </w:p>
  </w:endnote>
  <w:endnote w:type="continuationNotice" w:id="1">
    <w:p w14:paraId="676CF12D" w14:textId="77777777" w:rsidR="00EA279B" w:rsidRDefault="00EA279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alinga">
    <w:charset w:val="00"/>
    <w:family w:val="swiss"/>
    <w:pitch w:val="variable"/>
    <w:sig w:usb0="00080003" w:usb1="00000000" w:usb2="00000000" w:usb3="00000000" w:csb0="00000001" w:csb1="00000000"/>
  </w:font>
  <w:font w:name="Meiryo">
    <w:charset w:val="80"/>
    <w:family w:val="swiss"/>
    <w:pitch w:val="variable"/>
    <w:sig w:usb0="E00002FF" w:usb1="6AC7FFFF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2164571"/>
      <w:docPartObj>
        <w:docPartGallery w:val="Page Numbers (Bottom of Page)"/>
        <w:docPartUnique/>
      </w:docPartObj>
    </w:sdtPr>
    <w:sdtEndPr/>
    <w:sdtContent>
      <w:p w14:paraId="03B39DC1" w14:textId="77777777" w:rsidR="000F0C5E" w:rsidRDefault="000F0C5E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847D9" w:rsidRPr="007847D9">
          <w:rPr>
            <w:noProof/>
            <w:lang w:val="es-ES"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59D064" w14:textId="77777777" w:rsidR="00EA279B" w:rsidRDefault="00EA279B">
      <w:pPr>
        <w:spacing w:after="0" w:line="240" w:lineRule="auto"/>
      </w:pPr>
      <w:r>
        <w:separator/>
      </w:r>
    </w:p>
  </w:footnote>
  <w:footnote w:type="continuationSeparator" w:id="0">
    <w:p w14:paraId="2CC70DD2" w14:textId="77777777" w:rsidR="00EA279B" w:rsidRDefault="00EA279B">
      <w:pPr>
        <w:spacing w:after="0" w:line="240" w:lineRule="auto"/>
      </w:pPr>
      <w:r>
        <w:continuationSeparator/>
      </w:r>
    </w:p>
  </w:footnote>
  <w:footnote w:type="continuationNotice" w:id="1">
    <w:p w14:paraId="59FB338B" w14:textId="77777777" w:rsidR="00EA279B" w:rsidRDefault="00EA279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97DA64" w14:textId="77777777" w:rsidR="00E85AFD" w:rsidRDefault="387F3F2A">
    <w:pPr>
      <w:pStyle w:val="Encabezado"/>
    </w:pPr>
    <w:r>
      <w:rPr>
        <w:noProof/>
        <w:lang w:val="es-ES" w:eastAsia="es-ES"/>
      </w:rPr>
      <w:t xml:space="preserve"> </w:t>
    </w:r>
    <w:r>
      <w:rPr>
        <w:noProof/>
        <w:lang w:eastAsia="es-CO"/>
      </w:rPr>
      <w:t xml:space="preserve">                                                                                                                      </w:t>
    </w:r>
  </w:p>
  <w:p w14:paraId="22A22637" w14:textId="77777777" w:rsidR="00E85AFD" w:rsidRDefault="00E52566" w:rsidP="00EF0A5C">
    <w:pPr>
      <w:pStyle w:val="Encabezado"/>
      <w:jc w:val="center"/>
    </w:pPr>
    <w:r w:rsidRPr="001A74F0">
      <w:rPr>
        <w:noProof/>
        <w:lang w:eastAsia="es-CO"/>
      </w:rPr>
      <w:drawing>
        <wp:anchor distT="0" distB="0" distL="114300" distR="114300" simplePos="0" relativeHeight="251658240" behindDoc="0" locked="0" layoutInCell="1" allowOverlap="1" wp14:anchorId="24C8B20A" wp14:editId="4262E580">
          <wp:simplePos x="0" y="0"/>
          <wp:positionH relativeFrom="margin">
            <wp:align>center</wp:align>
          </wp:positionH>
          <wp:positionV relativeFrom="paragraph">
            <wp:posOffset>12469</wp:posOffset>
          </wp:positionV>
          <wp:extent cx="592455" cy="561340"/>
          <wp:effectExtent l="0" t="0" r="0" b="0"/>
          <wp:wrapThrough wrapText="bothSides">
            <wp:wrapPolygon edited="0">
              <wp:start x="7640" y="0"/>
              <wp:lineTo x="0" y="5131"/>
              <wp:lineTo x="0" y="11729"/>
              <wp:lineTo x="4862" y="11729"/>
              <wp:lineTo x="2084" y="16860"/>
              <wp:lineTo x="2084" y="19059"/>
              <wp:lineTo x="3473" y="20525"/>
              <wp:lineTo x="17363" y="20525"/>
              <wp:lineTo x="19447" y="20525"/>
              <wp:lineTo x="18752" y="16860"/>
              <wp:lineTo x="15974" y="11729"/>
              <wp:lineTo x="20836" y="11729"/>
              <wp:lineTo x="20836" y="5864"/>
              <wp:lineTo x="13196" y="0"/>
              <wp:lineTo x="7640" y="0"/>
            </wp:wrapPolygon>
          </wp:wrapThrough>
          <wp:docPr id="6" name="Imagen 6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1A0D76F" w14:textId="77777777" w:rsidR="00E85AFD" w:rsidRDefault="00E85AFD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20C263" w14:textId="77777777" w:rsidR="00E85AFD" w:rsidRDefault="00E85AFD">
    <w:pPr>
      <w:pStyle w:val="Encabezado"/>
      <w:rPr>
        <w:noProof/>
        <w:lang w:val="es-ES" w:eastAsia="es-ES"/>
      </w:rPr>
    </w:pPr>
  </w:p>
  <w:p w14:paraId="3DCDFC19" w14:textId="77777777" w:rsidR="00E85AFD" w:rsidRDefault="00E85AFD">
    <w:pPr>
      <w:pStyle w:val="Encabezado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dG8kjDsibaAgwc" int2:id="wNc4GgRj">
      <int2:state int2:value="Rejected" int2:type="LegacyProofing"/>
    </int2:textHash>
    <int2:textHash int2:hashCode="pZvgv4MnVSQacD" int2:id="PnvzQsQ3">
      <int2:state int2:value="Rejected" int2:type="LegacyProofing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A94F6D"/>
    <w:multiLevelType w:val="hybridMultilevel"/>
    <w:tmpl w:val="754C848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1">
    <w:nsid w:val="073A6647"/>
    <w:multiLevelType w:val="multilevel"/>
    <w:tmpl w:val="4FF253D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2" w15:restartNumberingAfterBreak="1">
    <w:nsid w:val="11D1305E"/>
    <w:multiLevelType w:val="hybridMultilevel"/>
    <w:tmpl w:val="8A6CC79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14EC46C9"/>
    <w:multiLevelType w:val="multilevel"/>
    <w:tmpl w:val="55AAE53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1">
    <w:nsid w:val="1C06587B"/>
    <w:multiLevelType w:val="hybridMultilevel"/>
    <w:tmpl w:val="5846ED80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1">
    <w:nsid w:val="30351926"/>
    <w:multiLevelType w:val="hybridMultilevel"/>
    <w:tmpl w:val="7FFEBAE4"/>
    <w:lvl w:ilvl="0" w:tplc="73421614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Times New Roman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31873EFB"/>
    <w:multiLevelType w:val="hybridMultilevel"/>
    <w:tmpl w:val="764A94F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1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1">
    <w:nsid w:val="3607690F"/>
    <w:multiLevelType w:val="hybridMultilevel"/>
    <w:tmpl w:val="7DA6EED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1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1">
    <w:nsid w:val="41C557D4"/>
    <w:multiLevelType w:val="hybridMultilevel"/>
    <w:tmpl w:val="9F3C594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44B62FD0"/>
    <w:multiLevelType w:val="hybridMultilevel"/>
    <w:tmpl w:val="82546C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1">
    <w:nsid w:val="534C41C4"/>
    <w:multiLevelType w:val="hybridMultilevel"/>
    <w:tmpl w:val="7D0E263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1">
    <w:nsid w:val="555D1E5E"/>
    <w:multiLevelType w:val="hybridMultilevel"/>
    <w:tmpl w:val="3E40667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1">
    <w:nsid w:val="57D97AC9"/>
    <w:multiLevelType w:val="hybridMultilevel"/>
    <w:tmpl w:val="706C7A8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1">
    <w:nsid w:val="5CBD7E0D"/>
    <w:multiLevelType w:val="multilevel"/>
    <w:tmpl w:val="414C91E4"/>
    <w:lvl w:ilvl="0">
      <w:start w:val="3"/>
      <w:numFmt w:val="decimal"/>
      <w:lvlText w:val="%1"/>
      <w:lvlJc w:val="left"/>
      <w:pPr>
        <w:ind w:left="360" w:hanging="360"/>
      </w:pPr>
      <w:rPr>
        <w:rFonts w:cs="Kalinga" w:hint="default"/>
        <w:color w:val="000000"/>
      </w:rPr>
    </w:lvl>
    <w:lvl w:ilvl="1">
      <w:start w:val="6"/>
      <w:numFmt w:val="decimal"/>
      <w:lvlText w:val="%1.%2"/>
      <w:lvlJc w:val="left"/>
      <w:pPr>
        <w:ind w:left="720" w:hanging="360"/>
      </w:pPr>
      <w:rPr>
        <w:rFonts w:cs="Kalinga" w:hint="default"/>
        <w:color w:val="00000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Kalinga" w:hint="default"/>
        <w:color w:val="000000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Kalinga" w:hint="default"/>
        <w:color w:val="00000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Kalinga" w:hint="default"/>
        <w:color w:val="000000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Kalinga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Kalinga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Kalinga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cs="Kalinga" w:hint="default"/>
        <w:color w:val="000000"/>
      </w:rPr>
    </w:lvl>
  </w:abstractNum>
  <w:abstractNum w:abstractNumId="16" w15:restartNumberingAfterBreak="1">
    <w:nsid w:val="6461293E"/>
    <w:multiLevelType w:val="multilevel"/>
    <w:tmpl w:val="3ABEF95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3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7" w15:restartNumberingAfterBreak="1">
    <w:nsid w:val="66FD552B"/>
    <w:multiLevelType w:val="hybridMultilevel"/>
    <w:tmpl w:val="1F5ED734"/>
    <w:lvl w:ilvl="0" w:tplc="DCA43A3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C83E861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C9DCB53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938CD33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19EE046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4F20EE8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385A54E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C24457F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2BF25F7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1">
    <w:nsid w:val="69A94638"/>
    <w:multiLevelType w:val="hybridMultilevel"/>
    <w:tmpl w:val="4532E0A6"/>
    <w:lvl w:ilvl="0" w:tplc="3992DE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474484A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C0C020C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40EE672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9C3E948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E086158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E1A29E5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CCAC737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3856C16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1">
    <w:nsid w:val="6A917EA4"/>
    <w:multiLevelType w:val="hybridMultilevel"/>
    <w:tmpl w:val="7C9C08D2"/>
    <w:lvl w:ilvl="0" w:tplc="24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D7522700">
      <w:numFmt w:val="bullet"/>
      <w:lvlText w:val="•"/>
      <w:lvlJc w:val="left"/>
      <w:pPr>
        <w:ind w:left="1485" w:hanging="360"/>
      </w:pPr>
      <w:rPr>
        <w:rFonts w:ascii="Calibri" w:eastAsia="Calibri" w:hAnsi="Calibri" w:cs="Times New Roman" w:hint="default"/>
      </w:rPr>
    </w:lvl>
    <w:lvl w:ilvl="2" w:tplc="24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0" w15:restartNumberingAfterBreak="1">
    <w:nsid w:val="702A3E1E"/>
    <w:multiLevelType w:val="hybridMultilevel"/>
    <w:tmpl w:val="A0D4599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1">
    <w:nsid w:val="71231B5C"/>
    <w:multiLevelType w:val="hybridMultilevel"/>
    <w:tmpl w:val="240A0021"/>
    <w:styleLink w:val="Estilo1"/>
    <w:lvl w:ilvl="0" w:tplc="52FE5B74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CB4254CA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  <w:color w:val="auto"/>
      </w:rPr>
    </w:lvl>
    <w:lvl w:ilvl="2" w:tplc="385ED028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1D1AD6B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B226EBF6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 w:tplc="FF18DD52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 w:tplc="34A286D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 w:tplc="4720EDF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 w:tplc="F1C6D2B0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2" w15:restartNumberingAfterBreak="1">
    <w:nsid w:val="73A2550D"/>
    <w:multiLevelType w:val="multilevel"/>
    <w:tmpl w:val="85FEF30C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1">
    <w:nsid w:val="7AF56352"/>
    <w:multiLevelType w:val="hybridMultilevel"/>
    <w:tmpl w:val="D354B73A"/>
    <w:lvl w:ilvl="0" w:tplc="E112184E">
      <w:start w:val="1"/>
      <w:numFmt w:val="lowerLetter"/>
      <w:lvlText w:val="%1."/>
      <w:lvlJc w:val="left"/>
      <w:pPr>
        <w:ind w:left="785" w:hanging="360"/>
      </w:pPr>
      <w:rPr>
        <w:i w:val="0"/>
      </w:rPr>
    </w:lvl>
    <w:lvl w:ilvl="1" w:tplc="240A0019">
      <w:start w:val="1"/>
      <w:numFmt w:val="lowerLetter"/>
      <w:lvlText w:val="%2."/>
      <w:lvlJc w:val="left"/>
      <w:pPr>
        <w:ind w:left="1788" w:hanging="360"/>
      </w:pPr>
    </w:lvl>
    <w:lvl w:ilvl="2" w:tplc="240A001B">
      <w:start w:val="1"/>
      <w:numFmt w:val="lowerRoman"/>
      <w:lvlText w:val="%3."/>
      <w:lvlJc w:val="right"/>
      <w:pPr>
        <w:ind w:left="2508" w:hanging="180"/>
      </w:pPr>
    </w:lvl>
    <w:lvl w:ilvl="3" w:tplc="240A000F">
      <w:start w:val="1"/>
      <w:numFmt w:val="decimal"/>
      <w:lvlText w:val="%4."/>
      <w:lvlJc w:val="left"/>
      <w:pPr>
        <w:ind w:left="3228" w:hanging="360"/>
      </w:pPr>
    </w:lvl>
    <w:lvl w:ilvl="4" w:tplc="240A0019">
      <w:start w:val="1"/>
      <w:numFmt w:val="lowerLetter"/>
      <w:lvlText w:val="%5."/>
      <w:lvlJc w:val="left"/>
      <w:pPr>
        <w:ind w:left="3948" w:hanging="360"/>
      </w:pPr>
    </w:lvl>
    <w:lvl w:ilvl="5" w:tplc="240A001B">
      <w:start w:val="1"/>
      <w:numFmt w:val="lowerRoman"/>
      <w:lvlText w:val="%6."/>
      <w:lvlJc w:val="right"/>
      <w:pPr>
        <w:ind w:left="4668" w:hanging="180"/>
      </w:pPr>
    </w:lvl>
    <w:lvl w:ilvl="6" w:tplc="240A000F">
      <w:start w:val="1"/>
      <w:numFmt w:val="decimal"/>
      <w:lvlText w:val="%7."/>
      <w:lvlJc w:val="left"/>
      <w:pPr>
        <w:ind w:left="5388" w:hanging="360"/>
      </w:pPr>
    </w:lvl>
    <w:lvl w:ilvl="7" w:tplc="240A0019">
      <w:start w:val="1"/>
      <w:numFmt w:val="lowerLetter"/>
      <w:lvlText w:val="%8."/>
      <w:lvlJc w:val="left"/>
      <w:pPr>
        <w:ind w:left="6108" w:hanging="360"/>
      </w:pPr>
    </w:lvl>
    <w:lvl w:ilvl="8" w:tplc="240A001B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1">
    <w:nsid w:val="7C0C2B4A"/>
    <w:multiLevelType w:val="hybridMultilevel"/>
    <w:tmpl w:val="F478407A"/>
    <w:lvl w:ilvl="0" w:tplc="53D2F5C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4134CCC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AA88B74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C06EE02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5ED4887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A0CC48F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F8DA506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BC742ED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2CF292C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1">
    <w:nsid w:val="7C7276BB"/>
    <w:multiLevelType w:val="hybridMultilevel"/>
    <w:tmpl w:val="7BF63252"/>
    <w:lvl w:ilvl="0" w:tplc="41BE62D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CC28D6C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7D08069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A910693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1F184E3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E196D87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C0B6A37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963E3E9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7C5689F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1">
    <w:nsid w:val="7D0B71E7"/>
    <w:multiLevelType w:val="hybridMultilevel"/>
    <w:tmpl w:val="CAC8D26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E234AD5"/>
    <w:multiLevelType w:val="hybridMultilevel"/>
    <w:tmpl w:val="DE641B5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1">
    <w:nsid w:val="7EC5251A"/>
    <w:multiLevelType w:val="multilevel"/>
    <w:tmpl w:val="2F5422B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441070457">
    <w:abstractNumId w:val="21"/>
  </w:num>
  <w:num w:numId="2" w16cid:durableId="2136018579">
    <w:abstractNumId w:val="22"/>
  </w:num>
  <w:num w:numId="3" w16cid:durableId="342973676">
    <w:abstractNumId w:val="19"/>
  </w:num>
  <w:num w:numId="4" w16cid:durableId="26314727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1849738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194999348">
    <w:abstractNumId w:val="13"/>
  </w:num>
  <w:num w:numId="7" w16cid:durableId="1804813603">
    <w:abstractNumId w:val="14"/>
  </w:num>
  <w:num w:numId="8" w16cid:durableId="1033388636">
    <w:abstractNumId w:val="1"/>
  </w:num>
  <w:num w:numId="9" w16cid:durableId="287519286">
    <w:abstractNumId w:val="5"/>
  </w:num>
  <w:num w:numId="10" w16cid:durableId="1720323450">
    <w:abstractNumId w:val="20"/>
  </w:num>
  <w:num w:numId="11" w16cid:durableId="840511533">
    <w:abstractNumId w:val="3"/>
  </w:num>
  <w:num w:numId="12" w16cid:durableId="1269696338">
    <w:abstractNumId w:val="2"/>
  </w:num>
  <w:num w:numId="13" w16cid:durableId="1434938882">
    <w:abstractNumId w:val="11"/>
  </w:num>
  <w:num w:numId="14" w16cid:durableId="701129187">
    <w:abstractNumId w:val="12"/>
  </w:num>
  <w:num w:numId="15" w16cid:durableId="976255712">
    <w:abstractNumId w:val="18"/>
    <w:lvlOverride w:ilvl="0">
      <w:lvl w:ilvl="0" w:tplc="3992DEBA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6" w16cid:durableId="1213692800">
    <w:abstractNumId w:val="24"/>
    <w:lvlOverride w:ilvl="0">
      <w:lvl w:ilvl="0" w:tplc="53D2F5CC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7" w16cid:durableId="643698906">
    <w:abstractNumId w:val="25"/>
    <w:lvlOverride w:ilvl="0">
      <w:lvl w:ilvl="0" w:tplc="41BE62DA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8" w16cid:durableId="1272278735">
    <w:abstractNumId w:val="17"/>
    <w:lvlOverride w:ilvl="0">
      <w:lvl w:ilvl="0" w:tplc="DCA43A3E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9" w16cid:durableId="1190798744">
    <w:abstractNumId w:val="4"/>
  </w:num>
  <w:num w:numId="20" w16cid:durableId="1634015462">
    <w:abstractNumId w:val="15"/>
  </w:num>
  <w:num w:numId="21" w16cid:durableId="199979733">
    <w:abstractNumId w:val="9"/>
  </w:num>
  <w:num w:numId="22" w16cid:durableId="281306226">
    <w:abstractNumId w:val="7"/>
  </w:num>
  <w:num w:numId="23" w16cid:durableId="1439980878">
    <w:abstractNumId w:val="10"/>
  </w:num>
  <w:num w:numId="24" w16cid:durableId="215090447">
    <w:abstractNumId w:val="16"/>
  </w:num>
  <w:num w:numId="25" w16cid:durableId="821316996">
    <w:abstractNumId w:val="28"/>
  </w:num>
  <w:num w:numId="26" w16cid:durableId="1467045976">
    <w:abstractNumId w:val="8"/>
  </w:num>
  <w:num w:numId="27" w16cid:durableId="1193376927">
    <w:abstractNumId w:val="6"/>
  </w:num>
  <w:num w:numId="28" w16cid:durableId="204686739">
    <w:abstractNumId w:val="27"/>
  </w:num>
  <w:num w:numId="29" w16cid:durableId="937562073">
    <w:abstractNumId w:val="0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5AFD"/>
    <w:rsid w:val="00001D71"/>
    <w:rsid w:val="00002533"/>
    <w:rsid w:val="00004620"/>
    <w:rsid w:val="00006304"/>
    <w:rsid w:val="00020068"/>
    <w:rsid w:val="0002119A"/>
    <w:rsid w:val="000226D9"/>
    <w:rsid w:val="00032AED"/>
    <w:rsid w:val="00033205"/>
    <w:rsid w:val="00033EF4"/>
    <w:rsid w:val="00041CCA"/>
    <w:rsid w:val="000429AA"/>
    <w:rsid w:val="000517D0"/>
    <w:rsid w:val="00052177"/>
    <w:rsid w:val="00062B80"/>
    <w:rsid w:val="000635C1"/>
    <w:rsid w:val="000643F9"/>
    <w:rsid w:val="000654CD"/>
    <w:rsid w:val="00066DCE"/>
    <w:rsid w:val="000703E6"/>
    <w:rsid w:val="0007183D"/>
    <w:rsid w:val="00087D71"/>
    <w:rsid w:val="00091763"/>
    <w:rsid w:val="00091C7A"/>
    <w:rsid w:val="000935F8"/>
    <w:rsid w:val="000A07CA"/>
    <w:rsid w:val="000A17BE"/>
    <w:rsid w:val="000A36EC"/>
    <w:rsid w:val="000A3876"/>
    <w:rsid w:val="000A4591"/>
    <w:rsid w:val="000B71FA"/>
    <w:rsid w:val="000B788A"/>
    <w:rsid w:val="000C0810"/>
    <w:rsid w:val="000C6828"/>
    <w:rsid w:val="000C7757"/>
    <w:rsid w:val="000D0DD2"/>
    <w:rsid w:val="000E443A"/>
    <w:rsid w:val="000E4693"/>
    <w:rsid w:val="000E67C8"/>
    <w:rsid w:val="000F0C5E"/>
    <w:rsid w:val="000F25CF"/>
    <w:rsid w:val="000F3C7B"/>
    <w:rsid w:val="000F7563"/>
    <w:rsid w:val="001004EF"/>
    <w:rsid w:val="00103E33"/>
    <w:rsid w:val="00104BA2"/>
    <w:rsid w:val="00106065"/>
    <w:rsid w:val="00121585"/>
    <w:rsid w:val="00127E1B"/>
    <w:rsid w:val="00127E88"/>
    <w:rsid w:val="00133DDC"/>
    <w:rsid w:val="00141BCB"/>
    <w:rsid w:val="00144D7D"/>
    <w:rsid w:val="0014603B"/>
    <w:rsid w:val="00146766"/>
    <w:rsid w:val="00155EEA"/>
    <w:rsid w:val="00166F39"/>
    <w:rsid w:val="00172A70"/>
    <w:rsid w:val="00177A6F"/>
    <w:rsid w:val="00180E84"/>
    <w:rsid w:val="00181C47"/>
    <w:rsid w:val="00192B1F"/>
    <w:rsid w:val="00192FB4"/>
    <w:rsid w:val="00194F2C"/>
    <w:rsid w:val="00195E7B"/>
    <w:rsid w:val="001962F7"/>
    <w:rsid w:val="00197D01"/>
    <w:rsid w:val="001A045F"/>
    <w:rsid w:val="001A2616"/>
    <w:rsid w:val="001A7C0A"/>
    <w:rsid w:val="001B25C3"/>
    <w:rsid w:val="001B5B37"/>
    <w:rsid w:val="001B5D72"/>
    <w:rsid w:val="001B60A5"/>
    <w:rsid w:val="001B7CD6"/>
    <w:rsid w:val="001C302A"/>
    <w:rsid w:val="001C7A45"/>
    <w:rsid w:val="001D058F"/>
    <w:rsid w:val="001D222C"/>
    <w:rsid w:val="001D52F5"/>
    <w:rsid w:val="001D702D"/>
    <w:rsid w:val="001E0A54"/>
    <w:rsid w:val="001E2942"/>
    <w:rsid w:val="001E2AE3"/>
    <w:rsid w:val="001E45F9"/>
    <w:rsid w:val="001E67F8"/>
    <w:rsid w:val="001F07F9"/>
    <w:rsid w:val="001F5CB7"/>
    <w:rsid w:val="00214D74"/>
    <w:rsid w:val="00220B92"/>
    <w:rsid w:val="00225132"/>
    <w:rsid w:val="00227B3C"/>
    <w:rsid w:val="00233023"/>
    <w:rsid w:val="00236EB2"/>
    <w:rsid w:val="00240D1A"/>
    <w:rsid w:val="002415F5"/>
    <w:rsid w:val="00244A45"/>
    <w:rsid w:val="00246F4D"/>
    <w:rsid w:val="002501A6"/>
    <w:rsid w:val="00256732"/>
    <w:rsid w:val="00256BD5"/>
    <w:rsid w:val="00256EFD"/>
    <w:rsid w:val="00261814"/>
    <w:rsid w:val="0026358C"/>
    <w:rsid w:val="002649CB"/>
    <w:rsid w:val="002676CD"/>
    <w:rsid w:val="00270AC9"/>
    <w:rsid w:val="00271F3F"/>
    <w:rsid w:val="002739A0"/>
    <w:rsid w:val="00281D9D"/>
    <w:rsid w:val="00287DF4"/>
    <w:rsid w:val="0029400D"/>
    <w:rsid w:val="002A1CA2"/>
    <w:rsid w:val="002A272C"/>
    <w:rsid w:val="002A416A"/>
    <w:rsid w:val="002A57C0"/>
    <w:rsid w:val="002A74A7"/>
    <w:rsid w:val="002A7EF5"/>
    <w:rsid w:val="002B3859"/>
    <w:rsid w:val="002B55C1"/>
    <w:rsid w:val="002B73EA"/>
    <w:rsid w:val="002C24CB"/>
    <w:rsid w:val="002D12AD"/>
    <w:rsid w:val="002D3843"/>
    <w:rsid w:val="002D5523"/>
    <w:rsid w:val="002E20BD"/>
    <w:rsid w:val="002E3515"/>
    <w:rsid w:val="002E353F"/>
    <w:rsid w:val="002E3591"/>
    <w:rsid w:val="002E3D4D"/>
    <w:rsid w:val="002F4F0D"/>
    <w:rsid w:val="002F7EBD"/>
    <w:rsid w:val="00302041"/>
    <w:rsid w:val="003021B9"/>
    <w:rsid w:val="0030381D"/>
    <w:rsid w:val="00303AE2"/>
    <w:rsid w:val="003108A4"/>
    <w:rsid w:val="003140B0"/>
    <w:rsid w:val="0031490F"/>
    <w:rsid w:val="00314E3D"/>
    <w:rsid w:val="0031610E"/>
    <w:rsid w:val="00322207"/>
    <w:rsid w:val="00322EF6"/>
    <w:rsid w:val="003232D5"/>
    <w:rsid w:val="00331684"/>
    <w:rsid w:val="00337383"/>
    <w:rsid w:val="00337CEC"/>
    <w:rsid w:val="0034300B"/>
    <w:rsid w:val="0034553C"/>
    <w:rsid w:val="00351B0D"/>
    <w:rsid w:val="0035565D"/>
    <w:rsid w:val="003613E8"/>
    <w:rsid w:val="00364C08"/>
    <w:rsid w:val="00364E54"/>
    <w:rsid w:val="00373DB0"/>
    <w:rsid w:val="0037629C"/>
    <w:rsid w:val="00381049"/>
    <w:rsid w:val="003900D1"/>
    <w:rsid w:val="00391A86"/>
    <w:rsid w:val="003A267C"/>
    <w:rsid w:val="003A4E5D"/>
    <w:rsid w:val="003A5E12"/>
    <w:rsid w:val="003A7179"/>
    <w:rsid w:val="003A7C63"/>
    <w:rsid w:val="003B1F08"/>
    <w:rsid w:val="003B2FA3"/>
    <w:rsid w:val="003C1C7F"/>
    <w:rsid w:val="003D0CF9"/>
    <w:rsid w:val="003D148E"/>
    <w:rsid w:val="003D2124"/>
    <w:rsid w:val="003D55B9"/>
    <w:rsid w:val="003D6FEE"/>
    <w:rsid w:val="003DBC6B"/>
    <w:rsid w:val="003E4924"/>
    <w:rsid w:val="003E51FF"/>
    <w:rsid w:val="003F7FEF"/>
    <w:rsid w:val="00400D09"/>
    <w:rsid w:val="00402536"/>
    <w:rsid w:val="004042F9"/>
    <w:rsid w:val="00404ACB"/>
    <w:rsid w:val="00404E33"/>
    <w:rsid w:val="0040530B"/>
    <w:rsid w:val="00406C46"/>
    <w:rsid w:val="00406E91"/>
    <w:rsid w:val="00407AF0"/>
    <w:rsid w:val="00410E62"/>
    <w:rsid w:val="00411D84"/>
    <w:rsid w:val="00412E34"/>
    <w:rsid w:val="004134A0"/>
    <w:rsid w:val="00430539"/>
    <w:rsid w:val="00440473"/>
    <w:rsid w:val="00443DDF"/>
    <w:rsid w:val="00451B14"/>
    <w:rsid w:val="004521AE"/>
    <w:rsid w:val="00453863"/>
    <w:rsid w:val="00456B5C"/>
    <w:rsid w:val="00457F48"/>
    <w:rsid w:val="00471949"/>
    <w:rsid w:val="00472C4D"/>
    <w:rsid w:val="0047372A"/>
    <w:rsid w:val="00483752"/>
    <w:rsid w:val="00491432"/>
    <w:rsid w:val="00492702"/>
    <w:rsid w:val="00493C78"/>
    <w:rsid w:val="0049799B"/>
    <w:rsid w:val="004A174B"/>
    <w:rsid w:val="004A4CAD"/>
    <w:rsid w:val="004A6F46"/>
    <w:rsid w:val="004B53DC"/>
    <w:rsid w:val="004B6405"/>
    <w:rsid w:val="004C3DCE"/>
    <w:rsid w:val="004C455C"/>
    <w:rsid w:val="004C74AA"/>
    <w:rsid w:val="004C7A99"/>
    <w:rsid w:val="004D0918"/>
    <w:rsid w:val="004E4E43"/>
    <w:rsid w:val="004E512E"/>
    <w:rsid w:val="004F03F2"/>
    <w:rsid w:val="004F50D9"/>
    <w:rsid w:val="005014E3"/>
    <w:rsid w:val="00501B31"/>
    <w:rsid w:val="005043BE"/>
    <w:rsid w:val="00511A76"/>
    <w:rsid w:val="005121A6"/>
    <w:rsid w:val="0051338D"/>
    <w:rsid w:val="00516BB6"/>
    <w:rsid w:val="005250AB"/>
    <w:rsid w:val="00534C89"/>
    <w:rsid w:val="00535B98"/>
    <w:rsid w:val="005375FC"/>
    <w:rsid w:val="005538E8"/>
    <w:rsid w:val="005555F4"/>
    <w:rsid w:val="00557308"/>
    <w:rsid w:val="00561626"/>
    <w:rsid w:val="005623D5"/>
    <w:rsid w:val="00574771"/>
    <w:rsid w:val="005850AA"/>
    <w:rsid w:val="00597ED8"/>
    <w:rsid w:val="005A3EC1"/>
    <w:rsid w:val="005C1642"/>
    <w:rsid w:val="005C4542"/>
    <w:rsid w:val="005D40FB"/>
    <w:rsid w:val="005D5BB7"/>
    <w:rsid w:val="005E2641"/>
    <w:rsid w:val="005E5555"/>
    <w:rsid w:val="005E7960"/>
    <w:rsid w:val="005F1921"/>
    <w:rsid w:val="005F1FE0"/>
    <w:rsid w:val="005F6192"/>
    <w:rsid w:val="005F633F"/>
    <w:rsid w:val="006009A1"/>
    <w:rsid w:val="00603782"/>
    <w:rsid w:val="00607F3A"/>
    <w:rsid w:val="0062003F"/>
    <w:rsid w:val="006206CA"/>
    <w:rsid w:val="006234B7"/>
    <w:rsid w:val="006256ED"/>
    <w:rsid w:val="00626482"/>
    <w:rsid w:val="00641632"/>
    <w:rsid w:val="006439C5"/>
    <w:rsid w:val="0064437B"/>
    <w:rsid w:val="0064611C"/>
    <w:rsid w:val="00651507"/>
    <w:rsid w:val="00654535"/>
    <w:rsid w:val="00655891"/>
    <w:rsid w:val="0066429D"/>
    <w:rsid w:val="006651AC"/>
    <w:rsid w:val="00665650"/>
    <w:rsid w:val="006679FF"/>
    <w:rsid w:val="0067144D"/>
    <w:rsid w:val="00671F18"/>
    <w:rsid w:val="006750FE"/>
    <w:rsid w:val="00677939"/>
    <w:rsid w:val="00682805"/>
    <w:rsid w:val="00686935"/>
    <w:rsid w:val="00690674"/>
    <w:rsid w:val="0069461B"/>
    <w:rsid w:val="00696FA1"/>
    <w:rsid w:val="006A707B"/>
    <w:rsid w:val="006C318B"/>
    <w:rsid w:val="006C5847"/>
    <w:rsid w:val="006D5E02"/>
    <w:rsid w:val="006D5F72"/>
    <w:rsid w:val="006D7021"/>
    <w:rsid w:val="006E1D0F"/>
    <w:rsid w:val="006F27B2"/>
    <w:rsid w:val="006F6A44"/>
    <w:rsid w:val="006F7E92"/>
    <w:rsid w:val="007052DC"/>
    <w:rsid w:val="007055D4"/>
    <w:rsid w:val="007078FA"/>
    <w:rsid w:val="00711585"/>
    <w:rsid w:val="007162D5"/>
    <w:rsid w:val="007163AB"/>
    <w:rsid w:val="00716AE8"/>
    <w:rsid w:val="00720B31"/>
    <w:rsid w:val="00721673"/>
    <w:rsid w:val="00724BBC"/>
    <w:rsid w:val="0073126D"/>
    <w:rsid w:val="0073131B"/>
    <w:rsid w:val="007360FE"/>
    <w:rsid w:val="00736952"/>
    <w:rsid w:val="00737D98"/>
    <w:rsid w:val="00740EF9"/>
    <w:rsid w:val="00741A84"/>
    <w:rsid w:val="00743CC7"/>
    <w:rsid w:val="00754AF7"/>
    <w:rsid w:val="007624F9"/>
    <w:rsid w:val="00763CCF"/>
    <w:rsid w:val="00763E4B"/>
    <w:rsid w:val="007665C5"/>
    <w:rsid w:val="007711A2"/>
    <w:rsid w:val="007801C5"/>
    <w:rsid w:val="00780899"/>
    <w:rsid w:val="00783AA5"/>
    <w:rsid w:val="007847D9"/>
    <w:rsid w:val="007852CC"/>
    <w:rsid w:val="007873EB"/>
    <w:rsid w:val="00791645"/>
    <w:rsid w:val="00793002"/>
    <w:rsid w:val="00793F02"/>
    <w:rsid w:val="007A0521"/>
    <w:rsid w:val="007A4F80"/>
    <w:rsid w:val="007A560A"/>
    <w:rsid w:val="007B143C"/>
    <w:rsid w:val="007B20F0"/>
    <w:rsid w:val="007C1CCA"/>
    <w:rsid w:val="007C4706"/>
    <w:rsid w:val="007C5C9E"/>
    <w:rsid w:val="007D47FC"/>
    <w:rsid w:val="007E63AE"/>
    <w:rsid w:val="007F0ED6"/>
    <w:rsid w:val="007F6BEE"/>
    <w:rsid w:val="00805F9A"/>
    <w:rsid w:val="00816CEC"/>
    <w:rsid w:val="00817FFC"/>
    <w:rsid w:val="00821AE1"/>
    <w:rsid w:val="008223F7"/>
    <w:rsid w:val="00824A28"/>
    <w:rsid w:val="00826AB0"/>
    <w:rsid w:val="008273E3"/>
    <w:rsid w:val="00827917"/>
    <w:rsid w:val="008333B5"/>
    <w:rsid w:val="008374DA"/>
    <w:rsid w:val="0083773D"/>
    <w:rsid w:val="00841046"/>
    <w:rsid w:val="008454BE"/>
    <w:rsid w:val="00847C39"/>
    <w:rsid w:val="00851344"/>
    <w:rsid w:val="00853EE6"/>
    <w:rsid w:val="00861A6C"/>
    <w:rsid w:val="00875189"/>
    <w:rsid w:val="0087526C"/>
    <w:rsid w:val="00896D1D"/>
    <w:rsid w:val="008A13DA"/>
    <w:rsid w:val="008A3FA4"/>
    <w:rsid w:val="008A58E5"/>
    <w:rsid w:val="008B393E"/>
    <w:rsid w:val="008B4E69"/>
    <w:rsid w:val="008C090C"/>
    <w:rsid w:val="008C0C91"/>
    <w:rsid w:val="008C165E"/>
    <w:rsid w:val="008C3724"/>
    <w:rsid w:val="008C64B7"/>
    <w:rsid w:val="008D0FB3"/>
    <w:rsid w:val="008D1B23"/>
    <w:rsid w:val="008D6993"/>
    <w:rsid w:val="008D7122"/>
    <w:rsid w:val="008E1DEA"/>
    <w:rsid w:val="008F2643"/>
    <w:rsid w:val="008F4C73"/>
    <w:rsid w:val="008F61E5"/>
    <w:rsid w:val="008F6E57"/>
    <w:rsid w:val="008F77C2"/>
    <w:rsid w:val="008F78F8"/>
    <w:rsid w:val="008F7D69"/>
    <w:rsid w:val="00903BD1"/>
    <w:rsid w:val="00905195"/>
    <w:rsid w:val="00922B5D"/>
    <w:rsid w:val="00922FE8"/>
    <w:rsid w:val="00926191"/>
    <w:rsid w:val="0093168A"/>
    <w:rsid w:val="00933696"/>
    <w:rsid w:val="0093589B"/>
    <w:rsid w:val="00940E88"/>
    <w:rsid w:val="00941F3D"/>
    <w:rsid w:val="00957A8B"/>
    <w:rsid w:val="00960B15"/>
    <w:rsid w:val="00963004"/>
    <w:rsid w:val="00967F6D"/>
    <w:rsid w:val="009753A0"/>
    <w:rsid w:val="00975DC7"/>
    <w:rsid w:val="00977C1E"/>
    <w:rsid w:val="009839B2"/>
    <w:rsid w:val="00991C98"/>
    <w:rsid w:val="009925D9"/>
    <w:rsid w:val="009951B6"/>
    <w:rsid w:val="0099760F"/>
    <w:rsid w:val="009B1747"/>
    <w:rsid w:val="009B1749"/>
    <w:rsid w:val="009B3042"/>
    <w:rsid w:val="009B4574"/>
    <w:rsid w:val="009B5C53"/>
    <w:rsid w:val="009B67BC"/>
    <w:rsid w:val="009C3468"/>
    <w:rsid w:val="009C3F65"/>
    <w:rsid w:val="009C516A"/>
    <w:rsid w:val="009C66D0"/>
    <w:rsid w:val="009C7896"/>
    <w:rsid w:val="009C7D2F"/>
    <w:rsid w:val="009D11D5"/>
    <w:rsid w:val="009D3278"/>
    <w:rsid w:val="009D3449"/>
    <w:rsid w:val="009F2D51"/>
    <w:rsid w:val="00A02F36"/>
    <w:rsid w:val="00A10F55"/>
    <w:rsid w:val="00A14FB5"/>
    <w:rsid w:val="00A226C0"/>
    <w:rsid w:val="00A23372"/>
    <w:rsid w:val="00A30073"/>
    <w:rsid w:val="00A32AE5"/>
    <w:rsid w:val="00A454BF"/>
    <w:rsid w:val="00A468C8"/>
    <w:rsid w:val="00A53598"/>
    <w:rsid w:val="00A54FD7"/>
    <w:rsid w:val="00A606CA"/>
    <w:rsid w:val="00A63563"/>
    <w:rsid w:val="00A6623E"/>
    <w:rsid w:val="00A7612E"/>
    <w:rsid w:val="00A761BF"/>
    <w:rsid w:val="00A86873"/>
    <w:rsid w:val="00A95EDA"/>
    <w:rsid w:val="00A97517"/>
    <w:rsid w:val="00AA19AC"/>
    <w:rsid w:val="00AA7CA8"/>
    <w:rsid w:val="00AB009E"/>
    <w:rsid w:val="00AB2B58"/>
    <w:rsid w:val="00AB3CB8"/>
    <w:rsid w:val="00AB5F49"/>
    <w:rsid w:val="00AD12BD"/>
    <w:rsid w:val="00AD5AD7"/>
    <w:rsid w:val="00AD6462"/>
    <w:rsid w:val="00AD7FE5"/>
    <w:rsid w:val="00AE766C"/>
    <w:rsid w:val="00B02ECC"/>
    <w:rsid w:val="00B02F2F"/>
    <w:rsid w:val="00B04606"/>
    <w:rsid w:val="00B05C62"/>
    <w:rsid w:val="00B12528"/>
    <w:rsid w:val="00B33B05"/>
    <w:rsid w:val="00B362BB"/>
    <w:rsid w:val="00B426B0"/>
    <w:rsid w:val="00B4546E"/>
    <w:rsid w:val="00B457AB"/>
    <w:rsid w:val="00B5083C"/>
    <w:rsid w:val="00B56842"/>
    <w:rsid w:val="00B57D8B"/>
    <w:rsid w:val="00B6703A"/>
    <w:rsid w:val="00B7419C"/>
    <w:rsid w:val="00B75004"/>
    <w:rsid w:val="00B82160"/>
    <w:rsid w:val="00B82407"/>
    <w:rsid w:val="00B82505"/>
    <w:rsid w:val="00B8675C"/>
    <w:rsid w:val="00B91E21"/>
    <w:rsid w:val="00B92D67"/>
    <w:rsid w:val="00BA3234"/>
    <w:rsid w:val="00BA71CA"/>
    <w:rsid w:val="00BB1628"/>
    <w:rsid w:val="00BB73C3"/>
    <w:rsid w:val="00BC1D7C"/>
    <w:rsid w:val="00BC263D"/>
    <w:rsid w:val="00BC45A5"/>
    <w:rsid w:val="00BC501A"/>
    <w:rsid w:val="00BC5D2E"/>
    <w:rsid w:val="00BD284F"/>
    <w:rsid w:val="00BD46A3"/>
    <w:rsid w:val="00BD5585"/>
    <w:rsid w:val="00BD5A9D"/>
    <w:rsid w:val="00BE05EE"/>
    <w:rsid w:val="00BE6531"/>
    <w:rsid w:val="00C00FCA"/>
    <w:rsid w:val="00C06180"/>
    <w:rsid w:val="00C27980"/>
    <w:rsid w:val="00C329B2"/>
    <w:rsid w:val="00C33E2E"/>
    <w:rsid w:val="00C36620"/>
    <w:rsid w:val="00C42DC4"/>
    <w:rsid w:val="00C474BE"/>
    <w:rsid w:val="00C5427B"/>
    <w:rsid w:val="00C6119C"/>
    <w:rsid w:val="00C630CE"/>
    <w:rsid w:val="00C64947"/>
    <w:rsid w:val="00C657DB"/>
    <w:rsid w:val="00C784D5"/>
    <w:rsid w:val="00C82737"/>
    <w:rsid w:val="00C8577A"/>
    <w:rsid w:val="00C872F9"/>
    <w:rsid w:val="00C96AAF"/>
    <w:rsid w:val="00C977D1"/>
    <w:rsid w:val="00C97C33"/>
    <w:rsid w:val="00CA3508"/>
    <w:rsid w:val="00CA4D6C"/>
    <w:rsid w:val="00CA7F89"/>
    <w:rsid w:val="00CB0CB8"/>
    <w:rsid w:val="00CB2949"/>
    <w:rsid w:val="00CB5281"/>
    <w:rsid w:val="00CB5B0D"/>
    <w:rsid w:val="00CC12DE"/>
    <w:rsid w:val="00CC247A"/>
    <w:rsid w:val="00CC3794"/>
    <w:rsid w:val="00CC4664"/>
    <w:rsid w:val="00CD1449"/>
    <w:rsid w:val="00CD5925"/>
    <w:rsid w:val="00CD76D8"/>
    <w:rsid w:val="00CD774A"/>
    <w:rsid w:val="00CE459A"/>
    <w:rsid w:val="00CF1029"/>
    <w:rsid w:val="00CF141A"/>
    <w:rsid w:val="00CF1C78"/>
    <w:rsid w:val="00CF1EC7"/>
    <w:rsid w:val="00CF26BB"/>
    <w:rsid w:val="00CF374C"/>
    <w:rsid w:val="00CF518B"/>
    <w:rsid w:val="00D012A1"/>
    <w:rsid w:val="00D01A49"/>
    <w:rsid w:val="00D11F4D"/>
    <w:rsid w:val="00D14123"/>
    <w:rsid w:val="00D14BA4"/>
    <w:rsid w:val="00D14C91"/>
    <w:rsid w:val="00D16B9D"/>
    <w:rsid w:val="00D209FD"/>
    <w:rsid w:val="00D20E3C"/>
    <w:rsid w:val="00D216EC"/>
    <w:rsid w:val="00D25000"/>
    <w:rsid w:val="00D32B8E"/>
    <w:rsid w:val="00D337A1"/>
    <w:rsid w:val="00D37562"/>
    <w:rsid w:val="00D37CF6"/>
    <w:rsid w:val="00D37FD9"/>
    <w:rsid w:val="00D41EC7"/>
    <w:rsid w:val="00D46D80"/>
    <w:rsid w:val="00D4751A"/>
    <w:rsid w:val="00D53F00"/>
    <w:rsid w:val="00D600B0"/>
    <w:rsid w:val="00D63011"/>
    <w:rsid w:val="00D7653E"/>
    <w:rsid w:val="00D80237"/>
    <w:rsid w:val="00D84855"/>
    <w:rsid w:val="00D93D3D"/>
    <w:rsid w:val="00D96B94"/>
    <w:rsid w:val="00D96EC1"/>
    <w:rsid w:val="00DA1A4A"/>
    <w:rsid w:val="00DA487D"/>
    <w:rsid w:val="00DA4D16"/>
    <w:rsid w:val="00DB2F28"/>
    <w:rsid w:val="00DB6C0C"/>
    <w:rsid w:val="00DB7DAF"/>
    <w:rsid w:val="00DC2CA0"/>
    <w:rsid w:val="00DC3295"/>
    <w:rsid w:val="00DC3C38"/>
    <w:rsid w:val="00DCA2EF"/>
    <w:rsid w:val="00DD2539"/>
    <w:rsid w:val="00DE33D5"/>
    <w:rsid w:val="00DE5181"/>
    <w:rsid w:val="00DF3779"/>
    <w:rsid w:val="00DF3D69"/>
    <w:rsid w:val="00DF4BC9"/>
    <w:rsid w:val="00DF4C08"/>
    <w:rsid w:val="00E0049D"/>
    <w:rsid w:val="00E03A9C"/>
    <w:rsid w:val="00E04F12"/>
    <w:rsid w:val="00E201B3"/>
    <w:rsid w:val="00E27E5D"/>
    <w:rsid w:val="00E52566"/>
    <w:rsid w:val="00E56073"/>
    <w:rsid w:val="00E676F9"/>
    <w:rsid w:val="00E67EAE"/>
    <w:rsid w:val="00E720C3"/>
    <w:rsid w:val="00E8414F"/>
    <w:rsid w:val="00E8560D"/>
    <w:rsid w:val="00E85AFD"/>
    <w:rsid w:val="00E879A3"/>
    <w:rsid w:val="00E87C56"/>
    <w:rsid w:val="00E8E449"/>
    <w:rsid w:val="00E92BE5"/>
    <w:rsid w:val="00E9644F"/>
    <w:rsid w:val="00EA1553"/>
    <w:rsid w:val="00EA279B"/>
    <w:rsid w:val="00EA4B52"/>
    <w:rsid w:val="00EA66A9"/>
    <w:rsid w:val="00EB292D"/>
    <w:rsid w:val="00EB2B65"/>
    <w:rsid w:val="00EB3B13"/>
    <w:rsid w:val="00EB53C4"/>
    <w:rsid w:val="00EB5509"/>
    <w:rsid w:val="00EB6723"/>
    <w:rsid w:val="00EB70B6"/>
    <w:rsid w:val="00EC0DA8"/>
    <w:rsid w:val="00EC7832"/>
    <w:rsid w:val="00ED0B6F"/>
    <w:rsid w:val="00ED1ADC"/>
    <w:rsid w:val="00ED382C"/>
    <w:rsid w:val="00ED7579"/>
    <w:rsid w:val="00EE1A49"/>
    <w:rsid w:val="00EE1FA7"/>
    <w:rsid w:val="00EE3938"/>
    <w:rsid w:val="00EE43F9"/>
    <w:rsid w:val="00EE55CA"/>
    <w:rsid w:val="00EE6376"/>
    <w:rsid w:val="00EF018D"/>
    <w:rsid w:val="00EF0A5C"/>
    <w:rsid w:val="00EF1533"/>
    <w:rsid w:val="00F00FE6"/>
    <w:rsid w:val="00F01127"/>
    <w:rsid w:val="00F03D00"/>
    <w:rsid w:val="00F162D9"/>
    <w:rsid w:val="00F20BC9"/>
    <w:rsid w:val="00F2174B"/>
    <w:rsid w:val="00F24D4E"/>
    <w:rsid w:val="00F26FC2"/>
    <w:rsid w:val="00F306B9"/>
    <w:rsid w:val="00F348FC"/>
    <w:rsid w:val="00F361A8"/>
    <w:rsid w:val="00F42CCD"/>
    <w:rsid w:val="00F462E0"/>
    <w:rsid w:val="00F4710B"/>
    <w:rsid w:val="00F51031"/>
    <w:rsid w:val="00F56E7C"/>
    <w:rsid w:val="00F576AA"/>
    <w:rsid w:val="00F62E06"/>
    <w:rsid w:val="00F70A4B"/>
    <w:rsid w:val="00F7239B"/>
    <w:rsid w:val="00F72D0B"/>
    <w:rsid w:val="00F75234"/>
    <w:rsid w:val="00F75D78"/>
    <w:rsid w:val="00F762E3"/>
    <w:rsid w:val="00F83CE2"/>
    <w:rsid w:val="00F86B7C"/>
    <w:rsid w:val="00F90353"/>
    <w:rsid w:val="00F90BFA"/>
    <w:rsid w:val="00F96C5A"/>
    <w:rsid w:val="00F97755"/>
    <w:rsid w:val="00F97764"/>
    <w:rsid w:val="00FA4372"/>
    <w:rsid w:val="00FB155A"/>
    <w:rsid w:val="00FB3C9B"/>
    <w:rsid w:val="00FB53F1"/>
    <w:rsid w:val="00FB67E4"/>
    <w:rsid w:val="00FB7CFC"/>
    <w:rsid w:val="00FC099E"/>
    <w:rsid w:val="00FD2802"/>
    <w:rsid w:val="00FE021F"/>
    <w:rsid w:val="00FE25B9"/>
    <w:rsid w:val="00FE4E38"/>
    <w:rsid w:val="00FE59D9"/>
    <w:rsid w:val="00FE68BB"/>
    <w:rsid w:val="0119C3FB"/>
    <w:rsid w:val="01341D07"/>
    <w:rsid w:val="0156E23F"/>
    <w:rsid w:val="0172A212"/>
    <w:rsid w:val="017B28EB"/>
    <w:rsid w:val="01B936BE"/>
    <w:rsid w:val="01DBC4D9"/>
    <w:rsid w:val="020C0DD2"/>
    <w:rsid w:val="02448562"/>
    <w:rsid w:val="02515A69"/>
    <w:rsid w:val="0284B4AA"/>
    <w:rsid w:val="02A2C579"/>
    <w:rsid w:val="02ABFC97"/>
    <w:rsid w:val="02C03A98"/>
    <w:rsid w:val="031DF108"/>
    <w:rsid w:val="0358335D"/>
    <w:rsid w:val="038ECECC"/>
    <w:rsid w:val="03CABA36"/>
    <w:rsid w:val="03F5F9BE"/>
    <w:rsid w:val="040EE6DC"/>
    <w:rsid w:val="04175FA8"/>
    <w:rsid w:val="04259A5A"/>
    <w:rsid w:val="042AA987"/>
    <w:rsid w:val="042BA5A6"/>
    <w:rsid w:val="04A24068"/>
    <w:rsid w:val="04CACA6A"/>
    <w:rsid w:val="04F8913A"/>
    <w:rsid w:val="05711170"/>
    <w:rsid w:val="0581CD9B"/>
    <w:rsid w:val="05C11D13"/>
    <w:rsid w:val="05C8033E"/>
    <w:rsid w:val="05F12404"/>
    <w:rsid w:val="061A8007"/>
    <w:rsid w:val="06444A8A"/>
    <w:rsid w:val="065D73D6"/>
    <w:rsid w:val="070EBF73"/>
    <w:rsid w:val="0790283D"/>
    <w:rsid w:val="07A46A20"/>
    <w:rsid w:val="07B36B4B"/>
    <w:rsid w:val="07DB722A"/>
    <w:rsid w:val="07F45783"/>
    <w:rsid w:val="084A33C7"/>
    <w:rsid w:val="08683244"/>
    <w:rsid w:val="08A37EB6"/>
    <w:rsid w:val="08ACEC05"/>
    <w:rsid w:val="08DBA989"/>
    <w:rsid w:val="097EBA3C"/>
    <w:rsid w:val="099A99D0"/>
    <w:rsid w:val="09C78853"/>
    <w:rsid w:val="09D433C6"/>
    <w:rsid w:val="09F2E1B0"/>
    <w:rsid w:val="0A1094A5"/>
    <w:rsid w:val="0A48AC32"/>
    <w:rsid w:val="0A60121E"/>
    <w:rsid w:val="0B08DE3D"/>
    <w:rsid w:val="0B4DE113"/>
    <w:rsid w:val="0B7CC5A7"/>
    <w:rsid w:val="0B838982"/>
    <w:rsid w:val="0BF78313"/>
    <w:rsid w:val="0C177145"/>
    <w:rsid w:val="0C3D9342"/>
    <w:rsid w:val="0C635066"/>
    <w:rsid w:val="0CB83FEE"/>
    <w:rsid w:val="0CD26C81"/>
    <w:rsid w:val="0D1B3BC3"/>
    <w:rsid w:val="0D52AC34"/>
    <w:rsid w:val="0D74A0CC"/>
    <w:rsid w:val="0DB92DB9"/>
    <w:rsid w:val="0E30B6CF"/>
    <w:rsid w:val="0E44C250"/>
    <w:rsid w:val="0E5A723E"/>
    <w:rsid w:val="0E9A3D15"/>
    <w:rsid w:val="0ECEF6F5"/>
    <w:rsid w:val="0F21102C"/>
    <w:rsid w:val="0F2B23EC"/>
    <w:rsid w:val="0F3A204D"/>
    <w:rsid w:val="0FB0F15C"/>
    <w:rsid w:val="0FCAB131"/>
    <w:rsid w:val="10359B31"/>
    <w:rsid w:val="10B49888"/>
    <w:rsid w:val="10FF5F27"/>
    <w:rsid w:val="117F312E"/>
    <w:rsid w:val="11B98C2A"/>
    <w:rsid w:val="11D5AD15"/>
    <w:rsid w:val="12038AB8"/>
    <w:rsid w:val="121BA121"/>
    <w:rsid w:val="12F70B69"/>
    <w:rsid w:val="132BFC7C"/>
    <w:rsid w:val="1338483F"/>
    <w:rsid w:val="137644AD"/>
    <w:rsid w:val="14EC68C8"/>
    <w:rsid w:val="14EFE3F7"/>
    <w:rsid w:val="1522C255"/>
    <w:rsid w:val="155E832F"/>
    <w:rsid w:val="1572A563"/>
    <w:rsid w:val="1596231F"/>
    <w:rsid w:val="15F0554B"/>
    <w:rsid w:val="1618AAFC"/>
    <w:rsid w:val="166FBDBC"/>
    <w:rsid w:val="168BB458"/>
    <w:rsid w:val="16CEFE80"/>
    <w:rsid w:val="16D15CC4"/>
    <w:rsid w:val="16D71808"/>
    <w:rsid w:val="17135E5B"/>
    <w:rsid w:val="1734A532"/>
    <w:rsid w:val="174C0809"/>
    <w:rsid w:val="174C233C"/>
    <w:rsid w:val="176FA9DC"/>
    <w:rsid w:val="17C3C767"/>
    <w:rsid w:val="17C7F5ED"/>
    <w:rsid w:val="17D056FB"/>
    <w:rsid w:val="182784B9"/>
    <w:rsid w:val="1856EC4E"/>
    <w:rsid w:val="187F25AA"/>
    <w:rsid w:val="1886C364"/>
    <w:rsid w:val="189B428A"/>
    <w:rsid w:val="189F3024"/>
    <w:rsid w:val="18EBFF4E"/>
    <w:rsid w:val="1927AEF2"/>
    <w:rsid w:val="19FDF449"/>
    <w:rsid w:val="1A0BEE05"/>
    <w:rsid w:val="1A27629E"/>
    <w:rsid w:val="1A5816A7"/>
    <w:rsid w:val="1A9FEE86"/>
    <w:rsid w:val="1AAEDFE5"/>
    <w:rsid w:val="1B12303B"/>
    <w:rsid w:val="1B148B3F"/>
    <w:rsid w:val="1BBA538C"/>
    <w:rsid w:val="1C696849"/>
    <w:rsid w:val="1D1B6716"/>
    <w:rsid w:val="1D4C7A74"/>
    <w:rsid w:val="1D576CD7"/>
    <w:rsid w:val="1D7709C3"/>
    <w:rsid w:val="1DAEA142"/>
    <w:rsid w:val="1DBD5F9A"/>
    <w:rsid w:val="1DEC7BB2"/>
    <w:rsid w:val="1EBC88B1"/>
    <w:rsid w:val="1F3ED8C3"/>
    <w:rsid w:val="1F4CC2CA"/>
    <w:rsid w:val="1F5520B5"/>
    <w:rsid w:val="1F6E829E"/>
    <w:rsid w:val="1F76FE94"/>
    <w:rsid w:val="1F854E9A"/>
    <w:rsid w:val="1FFB3882"/>
    <w:rsid w:val="201D1D51"/>
    <w:rsid w:val="203170FA"/>
    <w:rsid w:val="2063D023"/>
    <w:rsid w:val="2093376C"/>
    <w:rsid w:val="209530A5"/>
    <w:rsid w:val="210B773E"/>
    <w:rsid w:val="211779C1"/>
    <w:rsid w:val="214B1EEB"/>
    <w:rsid w:val="217F2620"/>
    <w:rsid w:val="21DB988E"/>
    <w:rsid w:val="21F615DF"/>
    <w:rsid w:val="22161241"/>
    <w:rsid w:val="2241EA84"/>
    <w:rsid w:val="230241D6"/>
    <w:rsid w:val="23048CC3"/>
    <w:rsid w:val="2306AE94"/>
    <w:rsid w:val="23124EB8"/>
    <w:rsid w:val="23164AAE"/>
    <w:rsid w:val="233175E1"/>
    <w:rsid w:val="2361DD7B"/>
    <w:rsid w:val="239EB30E"/>
    <w:rsid w:val="23D53C70"/>
    <w:rsid w:val="23E49803"/>
    <w:rsid w:val="23EE0A23"/>
    <w:rsid w:val="240445BE"/>
    <w:rsid w:val="24287033"/>
    <w:rsid w:val="2489C288"/>
    <w:rsid w:val="24DE8119"/>
    <w:rsid w:val="24FAA86B"/>
    <w:rsid w:val="253E1BB6"/>
    <w:rsid w:val="25560BC4"/>
    <w:rsid w:val="25B7DF2C"/>
    <w:rsid w:val="25E3F73E"/>
    <w:rsid w:val="26083E3A"/>
    <w:rsid w:val="26257936"/>
    <w:rsid w:val="2633A4EB"/>
    <w:rsid w:val="264A982F"/>
    <w:rsid w:val="26B7C6E3"/>
    <w:rsid w:val="26D47F4F"/>
    <w:rsid w:val="26F78709"/>
    <w:rsid w:val="26FF9BF4"/>
    <w:rsid w:val="2720CB51"/>
    <w:rsid w:val="27A06EC4"/>
    <w:rsid w:val="27D53BB7"/>
    <w:rsid w:val="28168682"/>
    <w:rsid w:val="28322FC0"/>
    <w:rsid w:val="28707163"/>
    <w:rsid w:val="2875BC78"/>
    <w:rsid w:val="2893576A"/>
    <w:rsid w:val="28C32777"/>
    <w:rsid w:val="291AD66C"/>
    <w:rsid w:val="29481D27"/>
    <w:rsid w:val="296867DF"/>
    <w:rsid w:val="29694113"/>
    <w:rsid w:val="298EABB5"/>
    <w:rsid w:val="29C9EBA9"/>
    <w:rsid w:val="29FAEC26"/>
    <w:rsid w:val="2A6251D7"/>
    <w:rsid w:val="2AB15F11"/>
    <w:rsid w:val="2AC70DDA"/>
    <w:rsid w:val="2AD289B1"/>
    <w:rsid w:val="2AD53812"/>
    <w:rsid w:val="2ADD8414"/>
    <w:rsid w:val="2B202DA3"/>
    <w:rsid w:val="2B711244"/>
    <w:rsid w:val="2C3BE2CE"/>
    <w:rsid w:val="2CAB27D4"/>
    <w:rsid w:val="2CBB7F0F"/>
    <w:rsid w:val="2CF86AA4"/>
    <w:rsid w:val="2D436965"/>
    <w:rsid w:val="2D50AAA4"/>
    <w:rsid w:val="2D5AD9E4"/>
    <w:rsid w:val="2D9BC898"/>
    <w:rsid w:val="2DFA5D63"/>
    <w:rsid w:val="2E4E2B65"/>
    <w:rsid w:val="2E9FF71A"/>
    <w:rsid w:val="2EF5C439"/>
    <w:rsid w:val="2F28955E"/>
    <w:rsid w:val="2F316CDC"/>
    <w:rsid w:val="2F3BB0A0"/>
    <w:rsid w:val="2F6F599A"/>
    <w:rsid w:val="2F952D0E"/>
    <w:rsid w:val="2FAC7CC8"/>
    <w:rsid w:val="2FDFA6CB"/>
    <w:rsid w:val="2FFBF1EF"/>
    <w:rsid w:val="3079CDFE"/>
    <w:rsid w:val="30978880"/>
    <w:rsid w:val="30BD9B85"/>
    <w:rsid w:val="30BEC4ED"/>
    <w:rsid w:val="30E59B51"/>
    <w:rsid w:val="30F4A7B5"/>
    <w:rsid w:val="31232B5B"/>
    <w:rsid w:val="31545260"/>
    <w:rsid w:val="316199DB"/>
    <w:rsid w:val="31673702"/>
    <w:rsid w:val="31871FAA"/>
    <w:rsid w:val="31D10C17"/>
    <w:rsid w:val="31F2B877"/>
    <w:rsid w:val="321A9B84"/>
    <w:rsid w:val="323B1985"/>
    <w:rsid w:val="32A54CA5"/>
    <w:rsid w:val="32AD2E41"/>
    <w:rsid w:val="32E15676"/>
    <w:rsid w:val="32E2270E"/>
    <w:rsid w:val="330173CC"/>
    <w:rsid w:val="33215F38"/>
    <w:rsid w:val="335A82A4"/>
    <w:rsid w:val="3375934C"/>
    <w:rsid w:val="33843A55"/>
    <w:rsid w:val="3384B80E"/>
    <w:rsid w:val="339A9DA1"/>
    <w:rsid w:val="33B6351E"/>
    <w:rsid w:val="33E1F4D9"/>
    <w:rsid w:val="34462DA1"/>
    <w:rsid w:val="346F4A8C"/>
    <w:rsid w:val="34F8E07C"/>
    <w:rsid w:val="3554EDEC"/>
    <w:rsid w:val="35565464"/>
    <w:rsid w:val="3589318C"/>
    <w:rsid w:val="359BE903"/>
    <w:rsid w:val="35ABCDC5"/>
    <w:rsid w:val="3613480E"/>
    <w:rsid w:val="361EE593"/>
    <w:rsid w:val="36463D2F"/>
    <w:rsid w:val="36F079CA"/>
    <w:rsid w:val="375C29D3"/>
    <w:rsid w:val="376188F0"/>
    <w:rsid w:val="37C65CDE"/>
    <w:rsid w:val="384CC0F7"/>
    <w:rsid w:val="387F3F2A"/>
    <w:rsid w:val="38BA1E8F"/>
    <w:rsid w:val="38CA4237"/>
    <w:rsid w:val="38E7A24F"/>
    <w:rsid w:val="38FA1DD8"/>
    <w:rsid w:val="395BAB43"/>
    <w:rsid w:val="39726BD4"/>
    <w:rsid w:val="39A7011E"/>
    <w:rsid w:val="39C21CA3"/>
    <w:rsid w:val="39D501C5"/>
    <w:rsid w:val="39F4CC1F"/>
    <w:rsid w:val="39FE9910"/>
    <w:rsid w:val="3A06F8F4"/>
    <w:rsid w:val="3A755A2D"/>
    <w:rsid w:val="3A976FFA"/>
    <w:rsid w:val="3ADA0A8D"/>
    <w:rsid w:val="3BA9F0CB"/>
    <w:rsid w:val="3BD2A98E"/>
    <w:rsid w:val="3BD5E2D5"/>
    <w:rsid w:val="3BD8AD7F"/>
    <w:rsid w:val="3C45AAF8"/>
    <w:rsid w:val="3C494002"/>
    <w:rsid w:val="3C79C4F9"/>
    <w:rsid w:val="3CCE5AFC"/>
    <w:rsid w:val="3CDA8270"/>
    <w:rsid w:val="3D18662E"/>
    <w:rsid w:val="3D1A4A83"/>
    <w:rsid w:val="3D31B37E"/>
    <w:rsid w:val="3D37BB8F"/>
    <w:rsid w:val="3D564F69"/>
    <w:rsid w:val="3D5C640C"/>
    <w:rsid w:val="3E0C6384"/>
    <w:rsid w:val="3E0F57C4"/>
    <w:rsid w:val="3E660038"/>
    <w:rsid w:val="3EC8EA4D"/>
    <w:rsid w:val="3EDE5309"/>
    <w:rsid w:val="3EF5849D"/>
    <w:rsid w:val="3F8987BE"/>
    <w:rsid w:val="3F8AC853"/>
    <w:rsid w:val="3FADF25A"/>
    <w:rsid w:val="3FC3A5B7"/>
    <w:rsid w:val="3FCABFEE"/>
    <w:rsid w:val="405C6206"/>
    <w:rsid w:val="40706B09"/>
    <w:rsid w:val="40834D59"/>
    <w:rsid w:val="40CA5F91"/>
    <w:rsid w:val="41AE6884"/>
    <w:rsid w:val="41B84717"/>
    <w:rsid w:val="41D723FA"/>
    <w:rsid w:val="4218E533"/>
    <w:rsid w:val="426A2D53"/>
    <w:rsid w:val="42B51F95"/>
    <w:rsid w:val="42D11228"/>
    <w:rsid w:val="431861DF"/>
    <w:rsid w:val="43373775"/>
    <w:rsid w:val="43637134"/>
    <w:rsid w:val="43909A54"/>
    <w:rsid w:val="4400C602"/>
    <w:rsid w:val="4464E389"/>
    <w:rsid w:val="4489A851"/>
    <w:rsid w:val="448D83BA"/>
    <w:rsid w:val="4494E3C0"/>
    <w:rsid w:val="44C6BE86"/>
    <w:rsid w:val="44D14E93"/>
    <w:rsid w:val="44FBC87C"/>
    <w:rsid w:val="454A9DCB"/>
    <w:rsid w:val="45647421"/>
    <w:rsid w:val="4587FFD7"/>
    <w:rsid w:val="458CAFDC"/>
    <w:rsid w:val="45EBF0C7"/>
    <w:rsid w:val="463636E5"/>
    <w:rsid w:val="469E8B27"/>
    <w:rsid w:val="46E80884"/>
    <w:rsid w:val="471F5A30"/>
    <w:rsid w:val="4722A39A"/>
    <w:rsid w:val="4798FB3B"/>
    <w:rsid w:val="47D35AD3"/>
    <w:rsid w:val="47E4184D"/>
    <w:rsid w:val="48271271"/>
    <w:rsid w:val="4833693E"/>
    <w:rsid w:val="48423799"/>
    <w:rsid w:val="485522DA"/>
    <w:rsid w:val="48A9E19F"/>
    <w:rsid w:val="48BF808A"/>
    <w:rsid w:val="48E0B3F2"/>
    <w:rsid w:val="48F3B1AD"/>
    <w:rsid w:val="48FAA7D6"/>
    <w:rsid w:val="493D408E"/>
    <w:rsid w:val="49A06244"/>
    <w:rsid w:val="49C03604"/>
    <w:rsid w:val="49C134D2"/>
    <w:rsid w:val="49EE42BC"/>
    <w:rsid w:val="4A142360"/>
    <w:rsid w:val="4A1BAA14"/>
    <w:rsid w:val="4A42E8F2"/>
    <w:rsid w:val="4A87C38A"/>
    <w:rsid w:val="4A8B0D96"/>
    <w:rsid w:val="4B035B52"/>
    <w:rsid w:val="4B0F5295"/>
    <w:rsid w:val="4B1D1FE0"/>
    <w:rsid w:val="4B2E262A"/>
    <w:rsid w:val="4B39C834"/>
    <w:rsid w:val="4B5F0A21"/>
    <w:rsid w:val="4B630CFC"/>
    <w:rsid w:val="4B764B8B"/>
    <w:rsid w:val="4C153D7E"/>
    <w:rsid w:val="4C5DE4D5"/>
    <w:rsid w:val="4C939D14"/>
    <w:rsid w:val="4CADDBDC"/>
    <w:rsid w:val="4CFEF36A"/>
    <w:rsid w:val="4D58A672"/>
    <w:rsid w:val="4D70D1CE"/>
    <w:rsid w:val="4D762EFA"/>
    <w:rsid w:val="4DEF1462"/>
    <w:rsid w:val="4E05FBBC"/>
    <w:rsid w:val="4E8FCCBD"/>
    <w:rsid w:val="4EB9C88D"/>
    <w:rsid w:val="4EE76F69"/>
    <w:rsid w:val="4EF8F688"/>
    <w:rsid w:val="4F3942AA"/>
    <w:rsid w:val="4FA1725A"/>
    <w:rsid w:val="4FDD9936"/>
    <w:rsid w:val="5020B1DC"/>
    <w:rsid w:val="5022E64A"/>
    <w:rsid w:val="504FC670"/>
    <w:rsid w:val="5051DCE7"/>
    <w:rsid w:val="5057C053"/>
    <w:rsid w:val="505D7B7C"/>
    <w:rsid w:val="5069FF0E"/>
    <w:rsid w:val="50953B1B"/>
    <w:rsid w:val="509C2FCE"/>
    <w:rsid w:val="510274AB"/>
    <w:rsid w:val="510E6CE7"/>
    <w:rsid w:val="516B3650"/>
    <w:rsid w:val="517E8F94"/>
    <w:rsid w:val="51A7E50D"/>
    <w:rsid w:val="51DA9489"/>
    <w:rsid w:val="52118596"/>
    <w:rsid w:val="5217C583"/>
    <w:rsid w:val="5280511D"/>
    <w:rsid w:val="528D5B85"/>
    <w:rsid w:val="529BAF21"/>
    <w:rsid w:val="52AD654D"/>
    <w:rsid w:val="52C4B094"/>
    <w:rsid w:val="52E335C6"/>
    <w:rsid w:val="5316F0E3"/>
    <w:rsid w:val="531F75E1"/>
    <w:rsid w:val="532B53DD"/>
    <w:rsid w:val="532CF212"/>
    <w:rsid w:val="53563F73"/>
    <w:rsid w:val="53819747"/>
    <w:rsid w:val="53F032F8"/>
    <w:rsid w:val="5422E014"/>
    <w:rsid w:val="5426CECE"/>
    <w:rsid w:val="542A0256"/>
    <w:rsid w:val="543B077D"/>
    <w:rsid w:val="54A6C8CD"/>
    <w:rsid w:val="54BDA7F5"/>
    <w:rsid w:val="54FFD256"/>
    <w:rsid w:val="5564A2D7"/>
    <w:rsid w:val="558DB37F"/>
    <w:rsid w:val="55C0CBA5"/>
    <w:rsid w:val="55CB195F"/>
    <w:rsid w:val="55F40698"/>
    <w:rsid w:val="56151871"/>
    <w:rsid w:val="5651DBC7"/>
    <w:rsid w:val="56643EE6"/>
    <w:rsid w:val="56DC3930"/>
    <w:rsid w:val="570A7533"/>
    <w:rsid w:val="5733AB8F"/>
    <w:rsid w:val="5741EFF1"/>
    <w:rsid w:val="576473B6"/>
    <w:rsid w:val="57C48189"/>
    <w:rsid w:val="57C95424"/>
    <w:rsid w:val="57E64BC5"/>
    <w:rsid w:val="57F9D770"/>
    <w:rsid w:val="57FED526"/>
    <w:rsid w:val="5817D1FD"/>
    <w:rsid w:val="582564AB"/>
    <w:rsid w:val="585256B1"/>
    <w:rsid w:val="58B84AB4"/>
    <w:rsid w:val="58C8D1B0"/>
    <w:rsid w:val="58D8421B"/>
    <w:rsid w:val="592E4C60"/>
    <w:rsid w:val="599CAB1D"/>
    <w:rsid w:val="59BB63F5"/>
    <w:rsid w:val="5A054CC3"/>
    <w:rsid w:val="5A34024C"/>
    <w:rsid w:val="5A46A85E"/>
    <w:rsid w:val="5A6B1ACA"/>
    <w:rsid w:val="5ADEA06B"/>
    <w:rsid w:val="5AE6118C"/>
    <w:rsid w:val="5B3132CF"/>
    <w:rsid w:val="5B393FEE"/>
    <w:rsid w:val="5B4EDBFE"/>
    <w:rsid w:val="5B5D14EE"/>
    <w:rsid w:val="5B96F34D"/>
    <w:rsid w:val="5BA84ECD"/>
    <w:rsid w:val="5BC04C30"/>
    <w:rsid w:val="5C0BA994"/>
    <w:rsid w:val="5C616CF3"/>
    <w:rsid w:val="5C67D434"/>
    <w:rsid w:val="5C7A70CC"/>
    <w:rsid w:val="5CC0562C"/>
    <w:rsid w:val="5D124E9A"/>
    <w:rsid w:val="5DA13CF7"/>
    <w:rsid w:val="5DC33DD2"/>
    <w:rsid w:val="5E002CD5"/>
    <w:rsid w:val="5E297EDA"/>
    <w:rsid w:val="5E48A3BE"/>
    <w:rsid w:val="5EB39F89"/>
    <w:rsid w:val="5ECD9059"/>
    <w:rsid w:val="5F0CE8A0"/>
    <w:rsid w:val="5F2DA353"/>
    <w:rsid w:val="5F7F5C2D"/>
    <w:rsid w:val="5FA1351C"/>
    <w:rsid w:val="5FDB3772"/>
    <w:rsid w:val="605921EA"/>
    <w:rsid w:val="60B6DCC0"/>
    <w:rsid w:val="60F357FD"/>
    <w:rsid w:val="61A80EC9"/>
    <w:rsid w:val="61BF95EB"/>
    <w:rsid w:val="621EFB68"/>
    <w:rsid w:val="623B9156"/>
    <w:rsid w:val="62567626"/>
    <w:rsid w:val="626022E1"/>
    <w:rsid w:val="62755EAD"/>
    <w:rsid w:val="627EB1E2"/>
    <w:rsid w:val="628DBD63"/>
    <w:rsid w:val="62C6B13E"/>
    <w:rsid w:val="62F5BBB5"/>
    <w:rsid w:val="632869DB"/>
    <w:rsid w:val="6349242A"/>
    <w:rsid w:val="6352401A"/>
    <w:rsid w:val="6381576A"/>
    <w:rsid w:val="641F5C6B"/>
    <w:rsid w:val="642247A9"/>
    <w:rsid w:val="6452CD50"/>
    <w:rsid w:val="64D0920C"/>
    <w:rsid w:val="65244E5D"/>
    <w:rsid w:val="65371747"/>
    <w:rsid w:val="6569FCA4"/>
    <w:rsid w:val="65EE58F0"/>
    <w:rsid w:val="662CA434"/>
    <w:rsid w:val="663C341F"/>
    <w:rsid w:val="66460C1C"/>
    <w:rsid w:val="66489423"/>
    <w:rsid w:val="66920F74"/>
    <w:rsid w:val="6724C255"/>
    <w:rsid w:val="67255BB0"/>
    <w:rsid w:val="6733BF5F"/>
    <w:rsid w:val="674C0870"/>
    <w:rsid w:val="674FD56E"/>
    <w:rsid w:val="67824EB6"/>
    <w:rsid w:val="6786A4D4"/>
    <w:rsid w:val="678DF807"/>
    <w:rsid w:val="67BDDAAD"/>
    <w:rsid w:val="67CD9773"/>
    <w:rsid w:val="68323F38"/>
    <w:rsid w:val="68B25D57"/>
    <w:rsid w:val="68B9AC5F"/>
    <w:rsid w:val="68C3B3EB"/>
    <w:rsid w:val="68F2B52C"/>
    <w:rsid w:val="692E1007"/>
    <w:rsid w:val="6939908B"/>
    <w:rsid w:val="69C1F4E1"/>
    <w:rsid w:val="6A3F39B4"/>
    <w:rsid w:val="6ADA6002"/>
    <w:rsid w:val="6B3FEEE8"/>
    <w:rsid w:val="6BAF78D3"/>
    <w:rsid w:val="6BB0E8B9"/>
    <w:rsid w:val="6BC6C7E7"/>
    <w:rsid w:val="6BF6FF78"/>
    <w:rsid w:val="6C14C516"/>
    <w:rsid w:val="6C4FA73D"/>
    <w:rsid w:val="6C51444C"/>
    <w:rsid w:val="6C55BFD9"/>
    <w:rsid w:val="6C685C71"/>
    <w:rsid w:val="6C6BC68D"/>
    <w:rsid w:val="6CAC9F3F"/>
    <w:rsid w:val="6CBA3819"/>
    <w:rsid w:val="6CCAFB2F"/>
    <w:rsid w:val="6D0B723C"/>
    <w:rsid w:val="6D7B53DF"/>
    <w:rsid w:val="6D9403D9"/>
    <w:rsid w:val="6DC30F14"/>
    <w:rsid w:val="6E4F9149"/>
    <w:rsid w:val="6E5F4E2A"/>
    <w:rsid w:val="6E865FFB"/>
    <w:rsid w:val="6EADAB26"/>
    <w:rsid w:val="6EBF6319"/>
    <w:rsid w:val="6EFFF0BB"/>
    <w:rsid w:val="6F21BD5A"/>
    <w:rsid w:val="6F4EC99E"/>
    <w:rsid w:val="6F998F2A"/>
    <w:rsid w:val="6FA4E00F"/>
    <w:rsid w:val="6FA8A6F5"/>
    <w:rsid w:val="6FB28185"/>
    <w:rsid w:val="6FCB2449"/>
    <w:rsid w:val="706368A5"/>
    <w:rsid w:val="706FC601"/>
    <w:rsid w:val="70F73B4C"/>
    <w:rsid w:val="70FB4996"/>
    <w:rsid w:val="71772C3C"/>
    <w:rsid w:val="7186D80E"/>
    <w:rsid w:val="71B232AE"/>
    <w:rsid w:val="71F066CE"/>
    <w:rsid w:val="720B8373"/>
    <w:rsid w:val="72139933"/>
    <w:rsid w:val="7221FFE7"/>
    <w:rsid w:val="72B6890D"/>
    <w:rsid w:val="72D39B66"/>
    <w:rsid w:val="72DA1799"/>
    <w:rsid w:val="73870681"/>
    <w:rsid w:val="73B1F5D3"/>
    <w:rsid w:val="73B2B51A"/>
    <w:rsid w:val="74A1FF6F"/>
    <w:rsid w:val="74B2D4BD"/>
    <w:rsid w:val="74DCD77D"/>
    <w:rsid w:val="74F5C0E0"/>
    <w:rsid w:val="74F7DE55"/>
    <w:rsid w:val="7522D6E2"/>
    <w:rsid w:val="7654BC87"/>
    <w:rsid w:val="76CAA855"/>
    <w:rsid w:val="773FB564"/>
    <w:rsid w:val="774C1A97"/>
    <w:rsid w:val="77DA1B42"/>
    <w:rsid w:val="78160CD0"/>
    <w:rsid w:val="78AC8012"/>
    <w:rsid w:val="78DB85C5"/>
    <w:rsid w:val="78F92BED"/>
    <w:rsid w:val="797A35EF"/>
    <w:rsid w:val="79F61024"/>
    <w:rsid w:val="7A05C298"/>
    <w:rsid w:val="7A4C1EC9"/>
    <w:rsid w:val="7A775626"/>
    <w:rsid w:val="7A9EAAD4"/>
    <w:rsid w:val="7AA411DF"/>
    <w:rsid w:val="7AA86816"/>
    <w:rsid w:val="7ABB73D4"/>
    <w:rsid w:val="7ADB04BC"/>
    <w:rsid w:val="7ADDEE36"/>
    <w:rsid w:val="7B3FC7B7"/>
    <w:rsid w:val="7B48A36B"/>
    <w:rsid w:val="7BD1E9DE"/>
    <w:rsid w:val="7BF29915"/>
    <w:rsid w:val="7C10B9AF"/>
    <w:rsid w:val="7C497BD3"/>
    <w:rsid w:val="7C659669"/>
    <w:rsid w:val="7C6800D6"/>
    <w:rsid w:val="7C8119C1"/>
    <w:rsid w:val="7C9BA3AC"/>
    <w:rsid w:val="7CB8C818"/>
    <w:rsid w:val="7CD55411"/>
    <w:rsid w:val="7D17193A"/>
    <w:rsid w:val="7DA20B5B"/>
    <w:rsid w:val="7DB21529"/>
    <w:rsid w:val="7DD42ABD"/>
    <w:rsid w:val="7E5ED20C"/>
    <w:rsid w:val="7E78AF14"/>
    <w:rsid w:val="7E95F426"/>
    <w:rsid w:val="7E96FEB7"/>
    <w:rsid w:val="7EA2C380"/>
    <w:rsid w:val="7EAF2AF5"/>
    <w:rsid w:val="7EDB29FA"/>
    <w:rsid w:val="7EF37F06"/>
    <w:rsid w:val="7EF90E98"/>
    <w:rsid w:val="7F1AF848"/>
    <w:rsid w:val="7F2A6CB7"/>
    <w:rsid w:val="7F727AD1"/>
    <w:rsid w:val="7F7577F0"/>
    <w:rsid w:val="7FB32BA5"/>
    <w:rsid w:val="7FD1E3A8"/>
    <w:rsid w:val="7FDF5FD9"/>
    <w:rsid w:val="7FFAA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564279D"/>
  <w15:docId w15:val="{6A075B24-1002-4432-B048-9B3BD9B486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pPr>
      <w:spacing w:line="240" w:lineRule="auto"/>
      <w:jc w:val="center"/>
      <w:outlineLvl w:val="1"/>
    </w:pPr>
    <w:rPr>
      <w:rFonts w:cs="Arial"/>
      <w:color w:val="262626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052F61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Listamulticolor-nfasis11">
    <w:name w:val="Lista multicolor - Énfasis 11"/>
    <w:basedOn w:val="Normal"/>
    <w:uiPriority w:val="34"/>
    <w:qFormat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Pr>
      <w:rFonts w:ascii="Lucida Grande" w:hAnsi="Lucida Grande" w:cs="Lucida Grande"/>
      <w:sz w:val="18"/>
      <w:szCs w:val="18"/>
    </w:rPr>
  </w:style>
  <w:style w:type="character" w:customStyle="1" w:styleId="EncabezadoCar1">
    <w:name w:val="Encabezado Car1"/>
    <w:rPr>
      <w:rFonts w:ascii="Calibri" w:eastAsia="Calibri" w:hAnsi="Calibri"/>
      <w:sz w:val="22"/>
      <w:szCs w:val="22"/>
      <w:lang w:eastAsia="ar-SA"/>
    </w:rPr>
  </w:style>
  <w:style w:type="character" w:customStyle="1" w:styleId="Ttulo1Car">
    <w:name w:val="Título 1 Car"/>
    <w:link w:val="Ttulo1"/>
    <w:uiPriority w:val="9"/>
    <w:rPr>
      <w:rFonts w:cs="Arial"/>
      <w:b/>
      <w:color w:val="262626"/>
      <w:sz w:val="28"/>
      <w:szCs w:val="24"/>
      <w:lang w:eastAsia="en-US"/>
    </w:rPr>
  </w:style>
  <w:style w:type="character" w:customStyle="1" w:styleId="Ttulo2Car">
    <w:name w:val="Título 2 Car"/>
    <w:link w:val="Ttulo2"/>
    <w:uiPriority w:val="9"/>
    <w:rPr>
      <w:rFonts w:cs="Arial"/>
      <w:color w:val="262626"/>
      <w:sz w:val="22"/>
      <w:szCs w:val="24"/>
      <w:lang w:eastAsia="en-US"/>
    </w:rPr>
  </w:style>
  <w:style w:type="paragraph" w:styleId="Prrafodelista">
    <w:name w:val="List Paragraph"/>
    <w:basedOn w:val="Normal"/>
    <w:link w:val="PrrafodelistaCar"/>
    <w:uiPriority w:val="34"/>
    <w:qFormat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Pr>
      <w:rFonts w:asciiTheme="minorHAnsi" w:eastAsiaTheme="minorHAnsi" w:hAnsiTheme="minorHAnsi" w:cstheme="minorBidi"/>
      <w:sz w:val="22"/>
      <w:szCs w:val="22"/>
      <w:lang w:eastAsia="en-US"/>
    </w:rPr>
  </w:style>
  <w:style w:type="numbering" w:customStyle="1" w:styleId="Estilo1">
    <w:name w:val="Estilo1"/>
    <w:uiPriority w:val="99"/>
    <w:pPr>
      <w:numPr>
        <w:numId w:val="1"/>
      </w:numPr>
    </w:pPr>
  </w:style>
  <w:style w:type="paragraph" w:styleId="TtuloTDC">
    <w:name w:val="TOC Heading"/>
    <w:basedOn w:val="Ttulo1"/>
    <w:next w:val="Normal"/>
    <w:uiPriority w:val="39"/>
    <w:unhideWhenUsed/>
    <w:qFormat/>
    <w:pPr>
      <w:keepNext/>
      <w:keepLines/>
      <w:spacing w:before="240" w:after="0" w:line="259" w:lineRule="auto"/>
      <w:jc w:val="left"/>
      <w:outlineLvl w:val="9"/>
    </w:pPr>
    <w:rPr>
      <w:rFonts w:asciiTheme="majorHAnsi" w:eastAsiaTheme="majorEastAsia" w:hAnsiTheme="majorHAnsi" w:cstheme="majorBidi"/>
      <w:b w:val="0"/>
      <w:color w:val="032348" w:themeColor="accent1" w:themeShade="BF"/>
      <w:sz w:val="32"/>
      <w:szCs w:val="32"/>
      <w:lang w:eastAsia="es-CO"/>
    </w:rPr>
  </w:style>
  <w:style w:type="paragraph" w:styleId="TDC1">
    <w:name w:val="toc 1"/>
    <w:basedOn w:val="Normal"/>
    <w:next w:val="Normal"/>
    <w:autoRedefine/>
    <w:uiPriority w:val="39"/>
    <w:unhideWhenUsed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Pr>
      <w:color w:val="0D2E46" w:themeColor="hyperlink"/>
      <w:u w:val="single"/>
    </w:rPr>
  </w:style>
  <w:style w:type="table" w:customStyle="1" w:styleId="Tabladecuadrcula4-nfasis11">
    <w:name w:val="Tabla de cuadrícula 4 - Énfasis 11"/>
    <w:basedOn w:val="Tablanormal"/>
    <w:uiPriority w:val="49"/>
    <w:tblPr>
      <w:tblStyleRowBandSize w:val="1"/>
      <w:tblStyleColBandSize w:val="1"/>
      <w:tblBorders>
        <w:top w:val="single" w:sz="4" w:space="0" w:color="167AF3" w:themeColor="accent1" w:themeTint="99"/>
        <w:left w:val="single" w:sz="4" w:space="0" w:color="167AF3" w:themeColor="accent1" w:themeTint="99"/>
        <w:bottom w:val="single" w:sz="4" w:space="0" w:color="167AF3" w:themeColor="accent1" w:themeTint="99"/>
        <w:right w:val="single" w:sz="4" w:space="0" w:color="167AF3" w:themeColor="accent1" w:themeTint="99"/>
        <w:insideH w:val="single" w:sz="4" w:space="0" w:color="167AF3" w:themeColor="accent1" w:themeTint="99"/>
        <w:insideV w:val="single" w:sz="4" w:space="0" w:color="167AF3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52F61" w:themeColor="accent1"/>
          <w:left w:val="single" w:sz="4" w:space="0" w:color="052F61" w:themeColor="accent1"/>
          <w:bottom w:val="single" w:sz="4" w:space="0" w:color="052F61" w:themeColor="accent1"/>
          <w:right w:val="single" w:sz="4" w:space="0" w:color="052F61" w:themeColor="accent1"/>
          <w:insideH w:val="nil"/>
          <w:insideV w:val="nil"/>
        </w:tcBorders>
        <w:shd w:val="clear" w:color="auto" w:fill="052F61" w:themeFill="accent1"/>
      </w:tcPr>
    </w:tblStylePr>
    <w:tblStylePr w:type="lastRow">
      <w:rPr>
        <w:b/>
        <w:bCs/>
      </w:rPr>
      <w:tblPr/>
      <w:tcPr>
        <w:tcBorders>
          <w:top w:val="double" w:sz="4" w:space="0" w:color="052F61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1D2FB" w:themeFill="accent1" w:themeFillTint="33"/>
      </w:tcPr>
    </w:tblStylePr>
    <w:tblStylePr w:type="band1Horz">
      <w:tblPr/>
      <w:tcPr>
        <w:shd w:val="clear" w:color="auto" w:fill="B1D2FB" w:themeFill="accent1" w:themeFillTint="33"/>
      </w:tcPr>
    </w:tblStylePr>
  </w:style>
  <w:style w:type="table" w:styleId="Tablaconcuadrcula">
    <w:name w:val="Table Grid"/>
    <w:basedOn w:val="Tabla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Pr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Pr>
      <w:b/>
      <w:bCs/>
      <w:lang w:eastAsia="en-US"/>
    </w:rPr>
  </w:style>
  <w:style w:type="paragraph" w:styleId="Sinespaciado">
    <w:name w:val="No Spacing"/>
    <w:aliases w:val="SIn espacio"/>
    <w:basedOn w:val="Default"/>
    <w:next w:val="Default"/>
    <w:link w:val="SinespaciadoCar"/>
    <w:autoRedefine/>
    <w:uiPriority w:val="1"/>
    <w:qFormat/>
    <w:rsid w:val="00322EF6"/>
    <w:pPr>
      <w:framePr w:hSpace="141" w:wrap="around" w:vAnchor="text" w:hAnchor="text" w:y="1"/>
      <w:suppressOverlap/>
      <w:jc w:val="center"/>
    </w:pPr>
    <w:rPr>
      <w:rFonts w:ascii="Arial" w:eastAsia="Arial" w:hAnsi="Arial" w:cs="Arial"/>
      <w:bCs/>
      <w:sz w:val="20"/>
      <w:szCs w:val="20"/>
      <w:shd w:val="clear" w:color="auto" w:fill="FFFFFF"/>
      <w:lang w:eastAsia="es-CO"/>
    </w:rPr>
  </w:style>
  <w:style w:type="character" w:customStyle="1" w:styleId="SinespaciadoCar">
    <w:name w:val="Sin espaciado Car"/>
    <w:aliases w:val="SIn espacio Car"/>
    <w:basedOn w:val="Fuentedeprrafopredeter"/>
    <w:link w:val="Sinespaciado"/>
    <w:uiPriority w:val="1"/>
    <w:rsid w:val="00322EF6"/>
    <w:rPr>
      <w:rFonts w:ascii="Arial" w:eastAsia="Arial" w:hAnsi="Arial" w:cs="Arial"/>
      <w:bCs/>
      <w:color w:val="000000"/>
      <w:lang w:eastAsia="es-CO"/>
    </w:rPr>
  </w:style>
  <w:style w:type="character" w:customStyle="1" w:styleId="Ttulo3Car">
    <w:name w:val="Título 3 Car"/>
    <w:basedOn w:val="Fuentedeprrafopredeter"/>
    <w:link w:val="Ttulo3"/>
    <w:uiPriority w:val="9"/>
    <w:rPr>
      <w:rFonts w:asciiTheme="majorHAnsi" w:eastAsiaTheme="majorEastAsia" w:hAnsiTheme="majorHAnsi" w:cstheme="majorBidi"/>
      <w:b/>
      <w:bCs/>
      <w:color w:val="052F61" w:themeColor="accent1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pPr>
      <w:spacing w:after="100"/>
      <w:ind w:left="440"/>
    </w:pPr>
  </w:style>
  <w:style w:type="paragraph" w:styleId="Textonotapie">
    <w:name w:val="footnote text"/>
    <w:basedOn w:val="Normal"/>
    <w:link w:val="TextonotapieC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Pr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Pr>
      <w:vertAlign w:val="superscript"/>
    </w:rPr>
  </w:style>
  <w:style w:type="table" w:styleId="Cuadrculaclara-nfasis3">
    <w:name w:val="Light Grid Accent 3"/>
    <w:basedOn w:val="Tablanormal"/>
    <w:uiPriority w:val="62"/>
    <w:tblPr>
      <w:tblStyleRowBandSize w:val="1"/>
      <w:tblStyleColBandSize w:val="1"/>
      <w:tblBorders>
        <w:top w:val="single" w:sz="8" w:space="0" w:color="14967C" w:themeColor="accent3"/>
        <w:left w:val="single" w:sz="8" w:space="0" w:color="14967C" w:themeColor="accent3"/>
        <w:bottom w:val="single" w:sz="8" w:space="0" w:color="14967C" w:themeColor="accent3"/>
        <w:right w:val="single" w:sz="8" w:space="0" w:color="14967C" w:themeColor="accent3"/>
        <w:insideH w:val="single" w:sz="8" w:space="0" w:color="14967C" w:themeColor="accent3"/>
        <w:insideV w:val="single" w:sz="8" w:space="0" w:color="14967C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4967C" w:themeColor="accent3"/>
          <w:left w:val="single" w:sz="8" w:space="0" w:color="14967C" w:themeColor="accent3"/>
          <w:bottom w:val="single" w:sz="18" w:space="0" w:color="14967C" w:themeColor="accent3"/>
          <w:right w:val="single" w:sz="8" w:space="0" w:color="14967C" w:themeColor="accent3"/>
          <w:insideH w:val="nil"/>
          <w:insideV w:val="single" w:sz="8" w:space="0" w:color="14967C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4967C" w:themeColor="accent3"/>
          <w:left w:val="single" w:sz="8" w:space="0" w:color="14967C" w:themeColor="accent3"/>
          <w:bottom w:val="single" w:sz="8" w:space="0" w:color="14967C" w:themeColor="accent3"/>
          <w:right w:val="single" w:sz="8" w:space="0" w:color="14967C" w:themeColor="accent3"/>
          <w:insideH w:val="nil"/>
          <w:insideV w:val="single" w:sz="8" w:space="0" w:color="14967C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4967C" w:themeColor="accent3"/>
          <w:left w:val="single" w:sz="8" w:space="0" w:color="14967C" w:themeColor="accent3"/>
          <w:bottom w:val="single" w:sz="8" w:space="0" w:color="14967C" w:themeColor="accent3"/>
          <w:right w:val="single" w:sz="8" w:space="0" w:color="14967C" w:themeColor="accent3"/>
        </w:tcBorders>
      </w:tcPr>
    </w:tblStylePr>
    <w:tblStylePr w:type="band1Vert">
      <w:tblPr/>
      <w:tcPr>
        <w:tcBorders>
          <w:top w:val="single" w:sz="8" w:space="0" w:color="14967C" w:themeColor="accent3"/>
          <w:left w:val="single" w:sz="8" w:space="0" w:color="14967C" w:themeColor="accent3"/>
          <w:bottom w:val="single" w:sz="8" w:space="0" w:color="14967C" w:themeColor="accent3"/>
          <w:right w:val="single" w:sz="8" w:space="0" w:color="14967C" w:themeColor="accent3"/>
        </w:tcBorders>
        <w:shd w:val="clear" w:color="auto" w:fill="B4F5E8" w:themeFill="accent3" w:themeFillTint="3F"/>
      </w:tcPr>
    </w:tblStylePr>
    <w:tblStylePr w:type="band1Horz">
      <w:tblPr/>
      <w:tcPr>
        <w:tcBorders>
          <w:top w:val="single" w:sz="8" w:space="0" w:color="14967C" w:themeColor="accent3"/>
          <w:left w:val="single" w:sz="8" w:space="0" w:color="14967C" w:themeColor="accent3"/>
          <w:bottom w:val="single" w:sz="8" w:space="0" w:color="14967C" w:themeColor="accent3"/>
          <w:right w:val="single" w:sz="8" w:space="0" w:color="14967C" w:themeColor="accent3"/>
          <w:insideV w:val="single" w:sz="8" w:space="0" w:color="14967C" w:themeColor="accent3"/>
        </w:tcBorders>
        <w:shd w:val="clear" w:color="auto" w:fill="B4F5E8" w:themeFill="accent3" w:themeFillTint="3F"/>
      </w:tcPr>
    </w:tblStylePr>
    <w:tblStylePr w:type="band2Horz">
      <w:tblPr/>
      <w:tcPr>
        <w:tcBorders>
          <w:top w:val="single" w:sz="8" w:space="0" w:color="14967C" w:themeColor="accent3"/>
          <w:left w:val="single" w:sz="8" w:space="0" w:color="14967C" w:themeColor="accent3"/>
          <w:bottom w:val="single" w:sz="8" w:space="0" w:color="14967C" w:themeColor="accent3"/>
          <w:right w:val="single" w:sz="8" w:space="0" w:color="14967C" w:themeColor="accent3"/>
          <w:insideV w:val="single" w:sz="8" w:space="0" w:color="14967C" w:themeColor="accent3"/>
        </w:tcBorders>
      </w:tcPr>
    </w:tblStyle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es-CO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styleId="Textoennegrita">
    <w:name w:val="Strong"/>
    <w:basedOn w:val="Fuentedeprrafopredeter"/>
    <w:uiPriority w:val="22"/>
    <w:qFormat/>
    <w:rPr>
      <w:b/>
      <w:bCs/>
    </w:rPr>
  </w:style>
  <w:style w:type="character" w:customStyle="1" w:styleId="apple-converted-space">
    <w:name w:val="apple-converted-space"/>
    <w:basedOn w:val="Fuentedeprrafopredeter"/>
  </w:style>
  <w:style w:type="paragraph" w:styleId="z-Principiodelformulario">
    <w:name w:val="HTML Top of Form"/>
    <w:basedOn w:val="Normal"/>
    <w:next w:val="Normal"/>
    <w:link w:val="z-PrincipiodelformularioCar"/>
    <w:hidden/>
    <w:uiPriority w:val="99"/>
    <w:semiHidden/>
    <w:unhideWhenUsed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s-CO"/>
    </w:rPr>
  </w:style>
  <w:style w:type="character" w:customStyle="1" w:styleId="z-PrincipiodelformularioCar">
    <w:name w:val="z-Principio del formulario Car"/>
    <w:basedOn w:val="Fuentedeprrafopredeter"/>
    <w:link w:val="z-Principiodelformulario"/>
    <w:uiPriority w:val="99"/>
    <w:semiHidden/>
    <w:rPr>
      <w:rFonts w:ascii="Arial" w:eastAsia="Times New Roman" w:hAnsi="Arial" w:cs="Arial"/>
      <w:vanish/>
      <w:sz w:val="16"/>
      <w:szCs w:val="16"/>
      <w:lang w:eastAsia="es-CO"/>
    </w:rPr>
  </w:style>
  <w:style w:type="paragraph" w:styleId="z-Finaldelformulario">
    <w:name w:val="HTML Bottom of Form"/>
    <w:basedOn w:val="Normal"/>
    <w:next w:val="Normal"/>
    <w:link w:val="z-FinaldelformularioCar"/>
    <w:hidden/>
    <w:uiPriority w:val="99"/>
    <w:semiHidden/>
    <w:unhideWhenUsed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s-CO"/>
    </w:rPr>
  </w:style>
  <w:style w:type="character" w:customStyle="1" w:styleId="z-FinaldelformularioCar">
    <w:name w:val="z-Final del formulario Car"/>
    <w:basedOn w:val="Fuentedeprrafopredeter"/>
    <w:link w:val="z-Finaldelformulario"/>
    <w:uiPriority w:val="99"/>
    <w:semiHidden/>
    <w:rPr>
      <w:rFonts w:ascii="Arial" w:eastAsia="Times New Roman" w:hAnsi="Arial" w:cs="Arial"/>
      <w:vanish/>
      <w:sz w:val="16"/>
      <w:szCs w:val="16"/>
      <w:lang w:eastAsia="es-CO"/>
    </w:rPr>
  </w:style>
  <w:style w:type="paragraph" w:customStyle="1" w:styleId="Estilo">
    <w:name w:val="Estilo"/>
    <w:rsid w:val="001E45F9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rsid w:val="001E45F9"/>
    <w:pPr>
      <w:spacing w:after="120" w:line="240" w:lineRule="auto"/>
    </w:pPr>
    <w:rPr>
      <w:rFonts w:ascii="Times New Roman" w:eastAsia="Times New Roman" w:hAnsi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E45F9"/>
    <w:rPr>
      <w:rFonts w:ascii="Times New Roman" w:eastAsia="Times New Roman" w:hAnsi="Times New Roman"/>
      <w:sz w:val="24"/>
      <w:szCs w:val="24"/>
      <w:lang w:val="es-ES"/>
    </w:rPr>
  </w:style>
  <w:style w:type="character" w:customStyle="1" w:styleId="normaltextrun">
    <w:name w:val="normaltextrun"/>
    <w:basedOn w:val="Fuentedeprrafopredeter"/>
    <w:rsid w:val="00671F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05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13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0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76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7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0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5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72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1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8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4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3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8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8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1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1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0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20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4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3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13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microsoft.com/office/2020/10/relationships/intelligence" Target="intelligence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ownloads\Formato_word-SENA-GC-F-005-V1.dotx" TargetMode="External"/></Relationships>
</file>

<file path=word/theme/theme1.xml><?xml version="1.0" encoding="utf-8"?>
<a:theme xmlns:a="http://schemas.openxmlformats.org/drawingml/2006/main" name="Sector">
  <a:themeElements>
    <a:clrScheme name="Sector">
      <a:dk1>
        <a:sysClr val="windowText" lastClr="000000"/>
      </a:dk1>
      <a:lt1>
        <a:sysClr val="window" lastClr="FFFFFF"/>
      </a:lt1>
      <a:dk2>
        <a:srgbClr val="146194"/>
      </a:dk2>
      <a:lt2>
        <a:srgbClr val="76DBF4"/>
      </a:lt2>
      <a:accent1>
        <a:srgbClr val="052F61"/>
      </a:accent1>
      <a:accent2>
        <a:srgbClr val="A50E82"/>
      </a:accent2>
      <a:accent3>
        <a:srgbClr val="14967C"/>
      </a:accent3>
      <a:accent4>
        <a:srgbClr val="6A9E1F"/>
      </a:accent4>
      <a:accent5>
        <a:srgbClr val="E87D37"/>
      </a:accent5>
      <a:accent6>
        <a:srgbClr val="C62324"/>
      </a:accent6>
      <a:hlink>
        <a:srgbClr val="0D2E46"/>
      </a:hlink>
      <a:folHlink>
        <a:srgbClr val="356A95"/>
      </a:folHlink>
    </a:clrScheme>
    <a:fontScheme name="Sector">
      <a:majorFont>
        <a:latin typeface="Century Gothic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Gothic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Sector">
      <a:fillStyleLst>
        <a:solidFill>
          <a:schemeClr val="phClr"/>
        </a:solidFill>
        <a:gradFill rotWithShape="1">
          <a:gsLst>
            <a:gs pos="0">
              <a:schemeClr val="phClr">
                <a:tint val="62000"/>
                <a:hueMod val="94000"/>
                <a:satMod val="140000"/>
                <a:lumMod val="110000"/>
              </a:schemeClr>
            </a:gs>
            <a:gs pos="100000">
              <a:schemeClr val="phClr">
                <a:tint val="84000"/>
                <a:satMod val="16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8000"/>
                <a:hueMod val="94000"/>
                <a:satMod val="130000"/>
                <a:lumMod val="128000"/>
              </a:schemeClr>
            </a:gs>
            <a:gs pos="100000">
              <a:schemeClr val="phClr">
                <a:shade val="94000"/>
                <a:lumMod val="88000"/>
              </a:schemeClr>
            </a:gs>
          </a:gsLst>
          <a:lin ang="5400000" scaled="0"/>
        </a:gradFill>
      </a:fillStyleLst>
      <a:lnStyleLst>
        <a:ln w="9525" cap="rnd" cmpd="sng" algn="ctr">
          <a:solidFill>
            <a:schemeClr val="phClr">
              <a:tint val="76000"/>
              <a:alpha val="60000"/>
              <a:hueMod val="94000"/>
            </a:schemeClr>
          </a:solidFill>
          <a:prstDash val="solid"/>
        </a:ln>
        <a:ln w="15875" cap="rnd" cmpd="sng" algn="ctr">
          <a:solidFill>
            <a:schemeClr val="phClr">
              <a:hueMod val="94000"/>
            </a:schemeClr>
          </a:solidFill>
          <a:prstDash val="solid"/>
        </a:ln>
        <a:ln w="28575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innerShdw blurRad="25400" dist="12700" dir="13500000">
              <a:srgbClr val="000000">
                <a:alpha val="45000"/>
              </a:srgbClr>
            </a:innerShdw>
          </a:effectLst>
        </a:effectStyle>
        <a:effectStyle>
          <a:effectLst>
            <a:outerShdw blurRad="50800" dist="38100" dir="5400000" rotWithShape="0">
              <a:srgbClr val="000000">
                <a:alpha val="46000"/>
              </a:srgbClr>
            </a:outerShdw>
          </a:effectLst>
          <a:scene3d>
            <a:camera prst="orthographicFront">
              <a:rot lat="0" lon="0" rev="0"/>
            </a:camera>
            <a:lightRig rig="threePt" dir="t"/>
          </a:scene3d>
          <a:sp3d prstMaterial="plastic">
            <a:bevelT w="25400" h="25400"/>
          </a:sp3d>
        </a:effectStyle>
      </a:effectStyleLst>
      <a:bgFillStyleLst>
        <a:solidFill>
          <a:schemeClr val="phClr"/>
        </a:solidFill>
        <a:gradFill rotWithShape="1">
          <a:gsLst>
            <a:gs pos="1000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lin ang="6120000" scaled="1"/>
        </a:gradFill>
        <a:gradFill rotWithShape="1">
          <a:gsLst>
            <a:gs pos="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path path="circle">
            <a:fillToRect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Slice" id="{0507925B-6AC9-4358-8E18-C330545D08F8}" vid="{13FEC7C6-62A9-40C4-99D2-581AACACAA2F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D785DE75799440903669B0C9C7BEAA" ma:contentTypeVersion="4" ma:contentTypeDescription="Create a new document." ma:contentTypeScope="" ma:versionID="fca116d6feaae890a61a4cb68c65de80">
  <xsd:schema xmlns:xsd="http://www.w3.org/2001/XMLSchema" xmlns:xs="http://www.w3.org/2001/XMLSchema" xmlns:p="http://schemas.microsoft.com/office/2006/metadata/properties" xmlns:ns2="fe22feba-8847-4ac8-bbc0-dacb58ff27cb" xmlns:ns3="878456b5-4414-4a75-80a7-879e40566b4c" targetNamespace="http://schemas.microsoft.com/office/2006/metadata/properties" ma:root="true" ma:fieldsID="c03bd448b3f979f41e652cf442d7f6b2" ns2:_="" ns3:_="">
    <xsd:import namespace="fe22feba-8847-4ac8-bbc0-dacb58ff27cb"/>
    <xsd:import namespace="878456b5-4414-4a75-80a7-879e40566b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22feba-8847-4ac8-bbc0-dacb58ff27c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8456b5-4414-4a75-80a7-879e40566b4c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878456b5-4414-4a75-80a7-879e40566b4c">
      <UserInfo>
        <DisplayName>Sergio Felipe Galeano Gomez</DisplayName>
        <AccountId>14</AccountId>
        <AccountType/>
      </UserInfo>
      <UserInfo>
        <DisplayName>Dailyn Yessenia Herrera Torres</DisplayName>
        <AccountId>12</AccountId>
        <AccountType/>
      </UserInfo>
      <UserInfo>
        <DisplayName>Adriana Mercedes Basabe Arevalo</DisplayName>
        <AccountId>6</AccountId>
        <AccountType/>
      </UserInfo>
      <UserInfo>
        <DisplayName>Leonardo Rincon Gaviria</DisplayName>
        <AccountId>17</AccountId>
        <AccountType/>
      </UserInfo>
      <UserInfo>
        <DisplayName>Fabio Andres Forero Díaz</DisplayName>
        <AccountId>15</AccountId>
        <AccountType/>
      </UserInfo>
      <UserInfo>
        <DisplayName>Martha Lorena Sanchez Zapata</DisplayName>
        <AccountId>18</AccountId>
        <AccountType/>
      </UserInfo>
      <UserInfo>
        <DisplayName>Zulma Yolima Lobaton Tierradentro</DisplayName>
        <AccountId>16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64C1B88F-C398-494C-A29F-648CBFDA785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4945289-CDD2-48B9-8218-5D7A8910F8E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5DE2367-7814-4F45-B805-F91CB78FA56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e22feba-8847-4ac8-bbc0-dacb58ff27cb"/>
    <ds:schemaRef ds:uri="878456b5-4414-4a75-80a7-879e40566b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BE21693-580A-4EB6-8EA6-F92E3996FE23}">
  <ds:schemaRefs>
    <ds:schemaRef ds:uri="http://schemas.microsoft.com/office/2006/metadata/properties"/>
    <ds:schemaRef ds:uri="http://schemas.microsoft.com/office/infopath/2007/PartnerControls"/>
    <ds:schemaRef ds:uri="878456b5-4414-4a75-80a7-879e40566b4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Formato_word-SENA-GC-F-005-V1</Template>
  <TotalTime>2</TotalTime>
  <Pages>1</Pages>
  <Words>168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ASTRID SUAREZ</dc:creator>
  <cp:keywords/>
  <cp:lastModifiedBy>Sonia Marina Saavedra Caceres</cp:lastModifiedBy>
  <cp:revision>4</cp:revision>
  <cp:lastPrinted>2023-07-24T14:17:00Z</cp:lastPrinted>
  <dcterms:created xsi:type="dcterms:W3CDTF">2023-10-17T20:51:00Z</dcterms:created>
  <dcterms:modified xsi:type="dcterms:W3CDTF">2023-10-18T13:09:00Z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0x0101008CD785DE75799440903669B0C9C7BEAA</vt:lpwstr>
  </property>
  <property fmtid="{D5CDD505-2E9C-101B-9397-08002B2CF9AE}" pid="3" name="MSIP_Label_1299739c-ad3d-4908-806e-4d91151a6e13_Enabled">
    <vt:lpwstr>true</vt:lpwstr>
  </property>
  <property fmtid="{D5CDD505-2E9C-101B-9397-08002B2CF9AE}" pid="4" name="MSIP_Label_1299739c-ad3d-4908-806e-4d91151a6e13_SetDate">
    <vt:lpwstr>2022-12-09T14:44:42Z</vt:lpwstr>
  </property>
  <property fmtid="{D5CDD505-2E9C-101B-9397-08002B2CF9AE}" pid="5" name="MSIP_Label_1299739c-ad3d-4908-806e-4d91151a6e13_Method">
    <vt:lpwstr>Standard</vt:lpwstr>
  </property>
  <property fmtid="{D5CDD505-2E9C-101B-9397-08002B2CF9AE}" pid="6" name="MSIP_Label_1299739c-ad3d-4908-806e-4d91151a6e13_Name">
    <vt:lpwstr>All Employees (Unrestricted)</vt:lpwstr>
  </property>
  <property fmtid="{D5CDD505-2E9C-101B-9397-08002B2CF9AE}" pid="7" name="MSIP_Label_1299739c-ad3d-4908-806e-4d91151a6e13_SiteId">
    <vt:lpwstr>cbc2c381-2f2e-4d93-91d1-506c9316ace7</vt:lpwstr>
  </property>
  <property fmtid="{D5CDD505-2E9C-101B-9397-08002B2CF9AE}" pid="8" name="MSIP_Label_1299739c-ad3d-4908-806e-4d91151a6e13_ActionId">
    <vt:lpwstr>92286e20-3aa6-4867-831f-2de00f54a30a</vt:lpwstr>
  </property>
  <property fmtid="{D5CDD505-2E9C-101B-9397-08002B2CF9AE}" pid="9" name="MSIP_Label_1299739c-ad3d-4908-806e-4d91151a6e13_ContentBits">
    <vt:lpwstr>0</vt:lpwstr>
  </property>
</Properties>
</file>