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2D5B" w14:textId="77777777" w:rsidR="00AB514C" w:rsidRDefault="00AB514C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284CEC87" w14:textId="257F7FF0" w:rsidR="00C27AAF" w:rsidRPr="00655BD6" w:rsidRDefault="00C27AAF" w:rsidP="00C27AAF">
      <w:pPr>
        <w:rPr>
          <w:rFonts w:ascii="Arial Narrow" w:hAnsi="Arial Narrow" w:cs="Arial"/>
          <w:b/>
          <w:color w:val="2F5496" w:themeColor="accent5" w:themeShade="BF"/>
          <w:sz w:val="28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TIPO DE INFORME </w:t>
      </w:r>
      <w:r w:rsidR="00655BD6">
        <w:rPr>
          <w:rFonts w:ascii="Arial Narrow" w:hAnsi="Arial Narrow" w:cs="Arial"/>
          <w:b/>
          <w:sz w:val="22"/>
          <w:szCs w:val="22"/>
        </w:rPr>
        <w:t xml:space="preserve">  </w:t>
      </w:r>
      <w:sdt>
        <w:sdtPr>
          <w:rPr>
            <w:rFonts w:ascii="Arial Narrow" w:hAnsi="Arial Narrow" w:cs="Arial"/>
            <w:b/>
            <w:color w:val="2F5496" w:themeColor="accent5" w:themeShade="BF"/>
            <w:sz w:val="28"/>
            <w:szCs w:val="22"/>
          </w:rPr>
          <w:id w:val="-173497305"/>
          <w:placeholder>
            <w:docPart w:val="DefaultPlaceholder_1081868575"/>
          </w:placeholder>
          <w:comboBox>
            <w:listItem w:value="Elija un elemento."/>
            <w:listItem w:displayText="PARCIAL" w:value="PARCIAL"/>
            <w:listItem w:displayText="FINAL" w:value="FINAL"/>
          </w:comboBox>
        </w:sdtPr>
        <w:sdtContent>
          <w:r w:rsidR="008B3702">
            <w:rPr>
              <w:rFonts w:ascii="Arial Narrow" w:hAnsi="Arial Narrow" w:cs="Arial"/>
              <w:b/>
              <w:color w:val="2F5496" w:themeColor="accent5" w:themeShade="BF"/>
              <w:sz w:val="28"/>
              <w:szCs w:val="22"/>
            </w:rPr>
            <w:t>PARCIAL</w:t>
          </w:r>
        </w:sdtContent>
      </w:sdt>
    </w:p>
    <w:p w14:paraId="2A1AC32C" w14:textId="77777777" w:rsidR="00C27AAF" w:rsidRDefault="00C27AAF" w:rsidP="00993CF7">
      <w:pPr>
        <w:jc w:val="center"/>
        <w:rPr>
          <w:rFonts w:ascii="Arial Narrow" w:hAnsi="Arial Narrow" w:cs="Arial"/>
          <w:b/>
          <w:sz w:val="22"/>
          <w:szCs w:val="22"/>
        </w:rPr>
      </w:pPr>
    </w:p>
    <w:p w14:paraId="5FBE3770" w14:textId="77777777" w:rsidR="0033101C" w:rsidRPr="00D00740" w:rsidRDefault="00993CF7" w:rsidP="00815FB0">
      <w:pPr>
        <w:spacing w:after="120"/>
        <w:jc w:val="center"/>
        <w:rPr>
          <w:rFonts w:ascii="Arial Narrow" w:hAnsi="Arial Narrow" w:cs="Arial"/>
          <w:b/>
          <w:sz w:val="22"/>
          <w:szCs w:val="22"/>
        </w:rPr>
      </w:pPr>
      <w:r w:rsidRPr="00D00740">
        <w:rPr>
          <w:rFonts w:ascii="Arial Narrow" w:hAnsi="Arial Narrow" w:cs="Arial"/>
          <w:b/>
          <w:sz w:val="22"/>
          <w:szCs w:val="22"/>
        </w:rPr>
        <w:t>DATOS GENERALES</w:t>
      </w:r>
      <w:r w:rsidR="00655BD6">
        <w:rPr>
          <w:rFonts w:ascii="Arial Narrow" w:hAnsi="Arial Narrow" w:cs="Arial"/>
          <w:b/>
          <w:sz w:val="22"/>
          <w:szCs w:val="22"/>
        </w:rPr>
        <w:t xml:space="preserve"> </w:t>
      </w:r>
      <w:r w:rsidR="00655BD6" w:rsidRPr="00655BD6">
        <w:rPr>
          <w:rFonts w:ascii="Arial Narrow" w:hAnsi="Arial Narrow" w:cs="Arial"/>
          <w:sz w:val="22"/>
          <w:szCs w:val="22"/>
        </w:rPr>
        <w:t>(</w:t>
      </w:r>
      <w:r w:rsidR="00655BD6" w:rsidRPr="00E71C48">
        <w:rPr>
          <w:rFonts w:ascii="Arial Narrow" w:hAnsi="Arial Narrow" w:cs="Arial"/>
          <w:i/>
          <w:sz w:val="22"/>
          <w:szCs w:val="22"/>
        </w:rPr>
        <w:t>Diligenciar</w:t>
      </w:r>
      <w:r w:rsidR="00815FB0">
        <w:rPr>
          <w:rFonts w:ascii="Arial Narrow" w:hAnsi="Arial Narrow" w:cs="Arial"/>
          <w:i/>
          <w:sz w:val="22"/>
          <w:szCs w:val="22"/>
        </w:rPr>
        <w:t xml:space="preserve"> este espacio únicamente</w:t>
      </w:r>
      <w:r w:rsidR="00655BD6" w:rsidRPr="00E71C48">
        <w:rPr>
          <w:rFonts w:ascii="Arial Narrow" w:hAnsi="Arial Narrow" w:cs="Arial"/>
          <w:i/>
          <w:sz w:val="22"/>
          <w:szCs w:val="22"/>
        </w:rPr>
        <w:t xml:space="preserve"> cuando el informe es </w:t>
      </w:r>
      <w:r w:rsidR="00CD0CDB">
        <w:rPr>
          <w:rFonts w:ascii="Arial Narrow" w:hAnsi="Arial Narrow" w:cs="Arial"/>
          <w:b/>
          <w:i/>
          <w:sz w:val="22"/>
          <w:szCs w:val="22"/>
        </w:rPr>
        <w:t>P</w:t>
      </w:r>
      <w:r w:rsidR="00655BD6" w:rsidRPr="00CD0CDB">
        <w:rPr>
          <w:rFonts w:ascii="Arial Narrow" w:hAnsi="Arial Narrow" w:cs="Arial"/>
          <w:b/>
          <w:i/>
          <w:sz w:val="22"/>
          <w:szCs w:val="22"/>
        </w:rPr>
        <w:t>arcial</w:t>
      </w:r>
      <w:r w:rsidR="00655BD6" w:rsidRPr="00CD0CDB">
        <w:rPr>
          <w:rFonts w:ascii="Arial Narrow" w:hAnsi="Arial Narrow" w:cs="Arial"/>
          <w:b/>
          <w:sz w:val="22"/>
          <w:szCs w:val="22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972"/>
        <w:gridCol w:w="3402"/>
        <w:gridCol w:w="3020"/>
      </w:tblGrid>
      <w:tr w:rsidR="00AA4417" w:rsidRPr="002829B7" w14:paraId="4A89D0AE" w14:textId="77777777" w:rsidTr="00941DED">
        <w:trPr>
          <w:trHeight w:val="537"/>
        </w:trPr>
        <w:tc>
          <w:tcPr>
            <w:tcW w:w="2972" w:type="dxa"/>
            <w:shd w:val="clear" w:color="auto" w:fill="auto"/>
            <w:vAlign w:val="center"/>
          </w:tcPr>
          <w:p w14:paraId="1F61B655" w14:textId="77777777" w:rsidR="00AA4417" w:rsidRPr="002829B7" w:rsidRDefault="00AA4417" w:rsidP="00FF2233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PERÍODO A QUE CORRESPONDE EL INFORME</w:t>
            </w:r>
          </w:p>
        </w:tc>
        <w:tc>
          <w:tcPr>
            <w:tcW w:w="6422" w:type="dxa"/>
            <w:gridSpan w:val="2"/>
            <w:shd w:val="clear" w:color="auto" w:fill="auto"/>
            <w:noWrap/>
            <w:vAlign w:val="center"/>
          </w:tcPr>
          <w:p w14:paraId="029C8AE9" w14:textId="13A79C1B" w:rsidR="00AA4417" w:rsidRPr="002829B7" w:rsidRDefault="00FF2233" w:rsidP="00A0725B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857D54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</w:t>
            </w:r>
            <w:r w:rsidR="000611C4">
              <w:rPr>
                <w:rFonts w:ascii="Arial Narrow" w:hAnsi="Arial Narrow" w:cs="Tahoma"/>
                <w:b/>
                <w:sz w:val="22"/>
                <w:szCs w:val="22"/>
              </w:rPr>
              <w:t>01</w:t>
            </w:r>
            <w:r w:rsidR="00F608B9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FB3FBF">
              <w:rPr>
                <w:rFonts w:ascii="Arial Narrow" w:hAnsi="Arial Narrow" w:cs="Tahoma"/>
                <w:b/>
                <w:sz w:val="22"/>
                <w:szCs w:val="22"/>
              </w:rPr>
              <w:t>9</w:t>
            </w:r>
            <w:r w:rsidR="005D084A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Pr="00F65FA7">
              <w:rPr>
                <w:rFonts w:ascii="Arial Narrow" w:hAnsi="Arial Narrow" w:cs="Tahoma"/>
                <w:b/>
                <w:sz w:val="22"/>
                <w:szCs w:val="22"/>
              </w:rPr>
              <w:t xml:space="preserve">             </w:t>
            </w:r>
            <w:r w:rsidR="000755BF" w:rsidRPr="00857D54">
              <w:rPr>
                <w:rFonts w:ascii="Arial Narrow" w:hAnsi="Arial Narrow" w:cs="Tahoma"/>
                <w:sz w:val="22"/>
                <w:szCs w:val="22"/>
              </w:rPr>
              <w:t>A</w:t>
            </w:r>
            <w:r w:rsidR="00CD0CDB" w:rsidRPr="00857D54">
              <w:rPr>
                <w:rFonts w:ascii="Arial Narrow" w:hAnsi="Arial Narrow" w:cs="Tahoma"/>
                <w:sz w:val="22"/>
                <w:szCs w:val="22"/>
              </w:rPr>
              <w:t xml:space="preserve">             </w:t>
            </w:r>
            <w:r w:rsidR="00C24484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  <w:r w:rsidR="00FB3FBF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CD0CDB" w:rsidRPr="00917C06">
              <w:rPr>
                <w:rFonts w:ascii="Arial Narrow" w:hAnsi="Arial Narrow" w:cs="Tahoma"/>
                <w:b/>
                <w:sz w:val="22"/>
                <w:szCs w:val="22"/>
              </w:rPr>
              <w:t>/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0</w:t>
            </w:r>
            <w:r w:rsidR="00FB3FBF">
              <w:rPr>
                <w:rFonts w:ascii="Arial Narrow" w:hAnsi="Arial Narrow" w:cs="Tahoma"/>
                <w:b/>
                <w:sz w:val="22"/>
                <w:szCs w:val="22"/>
              </w:rPr>
              <w:t>9</w:t>
            </w:r>
            <w:r w:rsidR="00E2337A" w:rsidRPr="00917C06">
              <w:rPr>
                <w:rFonts w:ascii="Arial Narrow" w:hAnsi="Arial Narrow" w:cs="Tahoma"/>
                <w:b/>
                <w:sz w:val="22"/>
                <w:szCs w:val="22"/>
              </w:rPr>
              <w:t>/20</w:t>
            </w:r>
            <w:r w:rsidR="00766CDF" w:rsidRPr="00917C06">
              <w:rPr>
                <w:rFonts w:ascii="Arial Narrow" w:hAnsi="Arial Narrow" w:cs="Tahoma"/>
                <w:b/>
                <w:sz w:val="22"/>
                <w:szCs w:val="22"/>
              </w:rPr>
              <w:t>2</w:t>
            </w:r>
            <w:r w:rsidR="005E71A9">
              <w:rPr>
                <w:rFonts w:ascii="Arial Narrow" w:hAnsi="Arial Narrow" w:cs="Tahoma"/>
                <w:b/>
                <w:sz w:val="22"/>
                <w:szCs w:val="22"/>
              </w:rPr>
              <w:t>3</w:t>
            </w:r>
          </w:p>
        </w:tc>
      </w:tr>
      <w:tr w:rsidR="00AA4417" w:rsidRPr="002829B7" w14:paraId="59C189FD" w14:textId="77777777" w:rsidTr="00917C06">
        <w:trPr>
          <w:trHeight w:val="731"/>
        </w:trPr>
        <w:tc>
          <w:tcPr>
            <w:tcW w:w="2972" w:type="dxa"/>
            <w:shd w:val="clear" w:color="auto" w:fill="auto"/>
            <w:vAlign w:val="center"/>
          </w:tcPr>
          <w:p w14:paraId="24177A5B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AVANCE</w:t>
            </w:r>
          </w:p>
        </w:tc>
        <w:tc>
          <w:tcPr>
            <w:tcW w:w="3402" w:type="dxa"/>
            <w:shd w:val="clear" w:color="auto" w:fill="auto"/>
          </w:tcPr>
          <w:p w14:paraId="33BDC90E" w14:textId="77777777" w:rsidR="00AA4417" w:rsidRPr="002829B7" w:rsidRDefault="00567F72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FÍSICO</w:t>
            </w:r>
            <w:r w:rsidR="00CD0CDB" w:rsidRPr="00D0074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en tiempo acumulado fre</w:t>
            </w:r>
            <w:r w:rsidR="00917C06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 xml:space="preserve">nte al tiempo </w:t>
            </w:r>
          </w:p>
        </w:tc>
        <w:tc>
          <w:tcPr>
            <w:tcW w:w="3020" w:type="dxa"/>
            <w:shd w:val="clear" w:color="auto" w:fill="auto"/>
          </w:tcPr>
          <w:p w14:paraId="12D6E951" w14:textId="77777777" w:rsidR="00AA4417" w:rsidRPr="002829B7" w:rsidRDefault="00AA4417" w:rsidP="00CD0CDB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PRESUPUESTAL</w:t>
            </w:r>
            <w:r w:rsidR="00CD0CDB" w:rsidRPr="00CD0CDB">
              <w:rPr>
                <w:rFonts w:ascii="Arial Narrow" w:hAnsi="Arial Narrow" w:cs="Arial"/>
                <w:b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="00CD0CDB" w:rsidRPr="00CD0CDB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Indicar el valor porcentual (%) acumulado frente al valor total del contrato.</w:t>
            </w:r>
          </w:p>
        </w:tc>
      </w:tr>
      <w:tr w:rsidR="00AA4417" w:rsidRPr="002829B7" w14:paraId="36A57088" w14:textId="77777777" w:rsidTr="00917C06">
        <w:trPr>
          <w:trHeight w:val="354"/>
        </w:trPr>
        <w:tc>
          <w:tcPr>
            <w:tcW w:w="2972" w:type="dxa"/>
            <w:shd w:val="clear" w:color="auto" w:fill="auto"/>
            <w:vAlign w:val="center"/>
          </w:tcPr>
          <w:p w14:paraId="70D78646" w14:textId="77777777" w:rsidR="00AA4417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PROGRAMADO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74723B1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1F31054F" w14:textId="77777777" w:rsidR="00AA4417" w:rsidRPr="002829B7" w:rsidRDefault="00AA4417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  <w:tr w:rsidR="00567F72" w:rsidRPr="002829B7" w14:paraId="5A329DAC" w14:textId="77777777" w:rsidTr="00917C06">
        <w:trPr>
          <w:trHeight w:val="162"/>
        </w:trPr>
        <w:tc>
          <w:tcPr>
            <w:tcW w:w="2972" w:type="dxa"/>
            <w:shd w:val="clear" w:color="auto" w:fill="auto"/>
            <w:vAlign w:val="center"/>
          </w:tcPr>
          <w:p w14:paraId="03DADA2A" w14:textId="77777777" w:rsidR="00567F72" w:rsidRPr="002829B7" w:rsidRDefault="00CD0CDB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%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AVANCE REAL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03F0B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auto"/>
            <w:vAlign w:val="center"/>
          </w:tcPr>
          <w:p w14:paraId="04AF7545" w14:textId="77777777" w:rsidR="00567F72" w:rsidRPr="002829B7" w:rsidRDefault="00567F72" w:rsidP="002829B7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62D7C5DF" w14:textId="77777777" w:rsidR="00567F72" w:rsidRPr="00D00740" w:rsidRDefault="00567F72" w:rsidP="00567F72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0ACED58E" w14:textId="77777777" w:rsidR="00AA4417" w:rsidRPr="00D00740" w:rsidRDefault="00AA4417" w:rsidP="00D00740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69"/>
        <w:gridCol w:w="5387"/>
      </w:tblGrid>
      <w:tr w:rsidR="00DE3734" w:rsidRPr="002829B7" w14:paraId="1CA8BF7A" w14:textId="77777777" w:rsidTr="00FA0DF2">
        <w:trPr>
          <w:trHeight w:val="439"/>
        </w:trPr>
        <w:tc>
          <w:tcPr>
            <w:tcW w:w="9356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BE35E63" w14:textId="77777777" w:rsidR="00DE3734" w:rsidRPr="002829B7" w:rsidRDefault="00DE3734" w:rsidP="00DE3734">
            <w:pPr>
              <w:jc w:val="center"/>
              <w:rPr>
                <w:rFonts w:ascii="Arial Narrow" w:hAnsi="Arial Narrow" w:cs="Tahoma"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SUPERVISOR</w:t>
            </w:r>
          </w:p>
        </w:tc>
      </w:tr>
      <w:tr w:rsidR="00AA4417" w:rsidRPr="002829B7" w14:paraId="5676FC33" w14:textId="77777777" w:rsidTr="007D37C5">
        <w:trPr>
          <w:trHeight w:val="439"/>
        </w:trPr>
        <w:tc>
          <w:tcPr>
            <w:tcW w:w="3969" w:type="dxa"/>
            <w:shd w:val="clear" w:color="auto" w:fill="auto"/>
            <w:vAlign w:val="center"/>
          </w:tcPr>
          <w:p w14:paraId="10C6780D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NOMBRE DEL SUPERVISOR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28F83E33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JOHN JAIRO RODRIGUEZ DUARTE</w:t>
            </w:r>
          </w:p>
        </w:tc>
      </w:tr>
      <w:tr w:rsidR="00AA4417" w:rsidRPr="002829B7" w14:paraId="1BE59B56" w14:textId="77777777" w:rsidTr="007D37C5">
        <w:trPr>
          <w:trHeight w:val="384"/>
        </w:trPr>
        <w:tc>
          <w:tcPr>
            <w:tcW w:w="3969" w:type="dxa"/>
            <w:shd w:val="clear" w:color="auto" w:fill="auto"/>
            <w:vAlign w:val="center"/>
          </w:tcPr>
          <w:p w14:paraId="2DB609EB" w14:textId="77777777" w:rsidR="00AA4417" w:rsidRPr="002829B7" w:rsidRDefault="00AA4417" w:rsidP="00567F7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DEPENDENCIA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BA74A99" w14:textId="77777777" w:rsidR="00AA4417" w:rsidRPr="002829B7" w:rsidRDefault="00A0725B" w:rsidP="00DE3734">
            <w:pPr>
              <w:rPr>
                <w:rFonts w:ascii="Arial Narrow" w:hAnsi="Arial Narrow" w:cs="Tahoma"/>
                <w:sz w:val="22"/>
                <w:szCs w:val="22"/>
              </w:rPr>
            </w:pPr>
            <w:r>
              <w:rPr>
                <w:rFonts w:ascii="Arial Narrow" w:hAnsi="Arial Narrow" w:cs="Tahoma"/>
                <w:sz w:val="22"/>
                <w:szCs w:val="22"/>
              </w:rPr>
              <w:t>CTP - IMPOSICION</w:t>
            </w:r>
          </w:p>
        </w:tc>
      </w:tr>
    </w:tbl>
    <w:p w14:paraId="5284FE38" w14:textId="77777777" w:rsidR="005B7C31" w:rsidRDefault="005B7C31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p w14:paraId="53198B3A" w14:textId="77777777" w:rsidR="00AA4417" w:rsidRPr="00D00740" w:rsidRDefault="00AA4417" w:rsidP="005B7C31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94"/>
        <w:gridCol w:w="5670"/>
      </w:tblGrid>
      <w:tr w:rsidR="00DE3734" w:rsidRPr="00DE3734" w14:paraId="735FEA7F" w14:textId="77777777" w:rsidTr="00917C06">
        <w:trPr>
          <w:trHeight w:val="411"/>
        </w:trPr>
        <w:tc>
          <w:tcPr>
            <w:tcW w:w="9464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5FF0498" w14:textId="77777777" w:rsidR="00DE3734" w:rsidRPr="00DE3734" w:rsidRDefault="00DE3734" w:rsidP="00DE3734">
            <w:pPr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DATOS DEL CONTRATO</w:t>
            </w:r>
          </w:p>
        </w:tc>
      </w:tr>
      <w:tr w:rsidR="00AA4417" w:rsidRPr="002829B7" w14:paraId="334D8323" w14:textId="77777777" w:rsidTr="00917C06">
        <w:trPr>
          <w:trHeight w:val="411"/>
        </w:trPr>
        <w:tc>
          <w:tcPr>
            <w:tcW w:w="3794" w:type="dxa"/>
            <w:shd w:val="clear" w:color="auto" w:fill="auto"/>
            <w:vAlign w:val="center"/>
          </w:tcPr>
          <w:p w14:paraId="41B3FB94" w14:textId="77777777" w:rsidR="00AA4417" w:rsidRPr="002829B7" w:rsidRDefault="005B7C31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NÚ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MERO DE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30C736E8" w14:textId="77777777" w:rsidR="00A0725B" w:rsidRPr="00FC72E5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bCs/>
                <w:color w:val="000000"/>
                <w:sz w:val="24"/>
                <w:szCs w:val="24"/>
                <w:lang w:val="es-ES"/>
              </w:rPr>
            </w:pPr>
          </w:p>
          <w:p w14:paraId="65922976" w14:textId="68803929" w:rsidR="00AA4417" w:rsidRPr="00FC72E5" w:rsidRDefault="00A0725B" w:rsidP="00DE3734">
            <w:pPr>
              <w:rPr>
                <w:rFonts w:ascii="Arial Narrow" w:hAnsi="Arial Narrow" w:cs="Tahoma"/>
                <w:bCs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222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00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0</w:t>
            </w:r>
            <w:r w:rsidR="008B3702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4</w:t>
            </w:r>
          </w:p>
        </w:tc>
      </w:tr>
      <w:tr w:rsidR="00AA4417" w:rsidRPr="002829B7" w14:paraId="6BD66220" w14:textId="77777777" w:rsidTr="00917C06">
        <w:trPr>
          <w:trHeight w:val="407"/>
        </w:trPr>
        <w:tc>
          <w:tcPr>
            <w:tcW w:w="3794" w:type="dxa"/>
            <w:shd w:val="clear" w:color="auto" w:fill="auto"/>
            <w:vAlign w:val="center"/>
          </w:tcPr>
          <w:p w14:paraId="3FACA570" w14:textId="77777777" w:rsidR="00AA4417" w:rsidRPr="002829B7" w:rsidRDefault="00AA4417" w:rsidP="009C1022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DE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SUSCRIPCIÓN DEL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D539DB7" w14:textId="7A2C09BA" w:rsidR="00AA4417" w:rsidRPr="00FC72E5" w:rsidRDefault="00A0725B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/2022              </w:t>
            </w:r>
          </w:p>
        </w:tc>
      </w:tr>
      <w:tr w:rsidR="00B31047" w:rsidRPr="002829B7" w14:paraId="53C05AF7" w14:textId="77777777" w:rsidTr="00917C06">
        <w:trPr>
          <w:trHeight w:val="796"/>
        </w:trPr>
        <w:tc>
          <w:tcPr>
            <w:tcW w:w="3794" w:type="dxa"/>
            <w:shd w:val="clear" w:color="auto" w:fill="auto"/>
            <w:vAlign w:val="center"/>
          </w:tcPr>
          <w:p w14:paraId="1A7F4E01" w14:textId="77777777" w:rsidR="00B31047" w:rsidRPr="002829B7" w:rsidRDefault="00B31047" w:rsidP="00917C06">
            <w:pPr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FECHA DE LEGALIZACIÓN Y PERFECCIONAMIENTO</w:t>
            </w:r>
            <w:r w:rsidR="00FA0DF2">
              <w:rPr>
                <w:rFonts w:ascii="Arial Narrow" w:hAnsi="Arial Narrow" w:cs="Tahoma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0E030E4" w14:textId="2B68A66C" w:rsidR="00B31047" w:rsidRPr="00FC72E5" w:rsidRDefault="0002099E" w:rsidP="00331B00">
            <w:pPr>
              <w:rPr>
                <w:rFonts w:ascii="Arial Narrow" w:hAnsi="Arial Narrow" w:cs="Tahoma"/>
                <w:bCs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11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>/202</w:t>
            </w:r>
            <w:r w:rsidRPr="00FC72E5">
              <w:rPr>
                <w:rFonts w:ascii="Arial Narrow" w:hAnsi="Arial Narrow" w:cs="Tahoma"/>
                <w:bCs/>
                <w:sz w:val="22"/>
                <w:szCs w:val="22"/>
              </w:rPr>
              <w:t>2</w:t>
            </w:r>
            <w:r w:rsidR="00A0725B" w:rsidRPr="00FC72E5">
              <w:rPr>
                <w:rFonts w:ascii="Arial Narrow" w:hAnsi="Arial Narrow" w:cs="Tahoma"/>
                <w:bCs/>
                <w:sz w:val="22"/>
                <w:szCs w:val="22"/>
              </w:rPr>
              <w:t xml:space="preserve">           </w:t>
            </w:r>
          </w:p>
        </w:tc>
      </w:tr>
      <w:tr w:rsidR="00AA4417" w:rsidRPr="002829B7" w14:paraId="3072E7F8" w14:textId="77777777" w:rsidTr="0002099E">
        <w:trPr>
          <w:trHeight w:val="328"/>
        </w:trPr>
        <w:tc>
          <w:tcPr>
            <w:tcW w:w="3794" w:type="dxa"/>
            <w:shd w:val="clear" w:color="auto" w:fill="auto"/>
            <w:vAlign w:val="center"/>
          </w:tcPr>
          <w:p w14:paraId="156EA228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CONTRATISTA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04F85A3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05"/>
            </w:tblGrid>
            <w:tr w:rsidR="00A0725B" w:rsidRPr="00A0725B" w14:paraId="00C3CBBE" w14:textId="77777777">
              <w:trPr>
                <w:trHeight w:val="95"/>
              </w:trPr>
              <w:tc>
                <w:tcPr>
                  <w:tcW w:w="2305" w:type="dxa"/>
                </w:tcPr>
                <w:p w14:paraId="15C6A565" w14:textId="5639934D" w:rsidR="00A0725B" w:rsidRPr="005C6782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AGFA GEVAERT COLOMBIA LTDA</w:t>
                  </w:r>
                  <w:r w:rsidR="00A0725B" w:rsidRPr="005C678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 xml:space="preserve"> </w:t>
                  </w:r>
                </w:p>
              </w:tc>
            </w:tr>
          </w:tbl>
          <w:p w14:paraId="726BE667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67D14FB9" w14:textId="77777777" w:rsidTr="00917C06">
        <w:trPr>
          <w:trHeight w:val="457"/>
        </w:trPr>
        <w:tc>
          <w:tcPr>
            <w:tcW w:w="3794" w:type="dxa"/>
            <w:shd w:val="clear" w:color="auto" w:fill="auto"/>
            <w:vAlign w:val="center"/>
          </w:tcPr>
          <w:p w14:paraId="4339DF59" w14:textId="77777777" w:rsidR="00AA4417" w:rsidRPr="002829B7" w:rsidRDefault="005B7C31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CÉ</w:t>
            </w:r>
            <w:r w:rsidR="00AA4417" w:rsidRPr="002829B7">
              <w:rPr>
                <w:rFonts w:ascii="Arial Narrow" w:hAnsi="Arial Narrow" w:cs="Tahoma"/>
                <w:b/>
                <w:sz w:val="22"/>
                <w:szCs w:val="22"/>
              </w:rPr>
              <w:t>DULA DE CIUDADANÍA O NIT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E3A3366" w14:textId="77777777" w:rsidR="00A0725B" w:rsidRPr="00A0725B" w:rsidRDefault="00A0725B" w:rsidP="00A0725B">
            <w:pPr>
              <w:widowControl w:val="0"/>
              <w:autoSpaceDE w:val="0"/>
              <w:autoSpaceDN w:val="0"/>
              <w:adjustRightInd w:val="0"/>
              <w:rPr>
                <w:rFonts w:ascii="Century Gothic" w:eastAsia="Calibri" w:hAnsi="Century Gothic" w:cs="Century Gothic"/>
                <w:color w:val="000000"/>
                <w:sz w:val="24"/>
                <w:szCs w:val="24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617"/>
            </w:tblGrid>
            <w:tr w:rsidR="00A0725B" w:rsidRPr="00917C06" w14:paraId="5DF57417" w14:textId="77777777">
              <w:trPr>
                <w:trHeight w:val="95"/>
              </w:trPr>
              <w:tc>
                <w:tcPr>
                  <w:tcW w:w="1617" w:type="dxa"/>
                </w:tcPr>
                <w:p w14:paraId="39D29045" w14:textId="336799A9" w:rsidR="00A0725B" w:rsidRPr="00917C06" w:rsidRDefault="0002099E" w:rsidP="00A0725B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</w:pP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830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.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041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824</w:t>
                  </w:r>
                  <w:r w:rsidR="008B3702"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-</w:t>
                  </w:r>
                  <w:r>
                    <w:rPr>
                      <w:rFonts w:ascii="Arial Narrow" w:eastAsia="Calibri" w:hAnsi="Arial Narrow" w:cs="Century Gothic"/>
                      <w:color w:val="000000"/>
                      <w:lang w:val="es-ES"/>
                    </w:rPr>
                    <w:t>9</w:t>
                  </w:r>
                </w:p>
              </w:tc>
            </w:tr>
          </w:tbl>
          <w:p w14:paraId="2C738C12" w14:textId="77777777" w:rsidR="00AA4417" w:rsidRPr="00FD15DD" w:rsidRDefault="00AA4417" w:rsidP="007D37C5">
            <w:pPr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8B3702" w14:paraId="4EF6FE25" w14:textId="77777777" w:rsidTr="00356FF2">
        <w:trPr>
          <w:trHeight w:val="766"/>
        </w:trPr>
        <w:tc>
          <w:tcPr>
            <w:tcW w:w="3794" w:type="dxa"/>
            <w:shd w:val="clear" w:color="auto" w:fill="auto"/>
            <w:vAlign w:val="center"/>
          </w:tcPr>
          <w:p w14:paraId="63EC6D75" w14:textId="77777777" w:rsidR="00AA4417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OBJETO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A61F8EB" w14:textId="77777777" w:rsidR="0002099E" w:rsidRDefault="0002099E" w:rsidP="0002099E">
            <w:pPr>
              <w:pStyle w:val="Default"/>
            </w:pP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178"/>
            </w:tblGrid>
            <w:tr w:rsidR="0002099E" w14:paraId="3FD2DCC6" w14:textId="77777777">
              <w:trPr>
                <w:trHeight w:val="355"/>
              </w:trPr>
              <w:tc>
                <w:tcPr>
                  <w:tcW w:w="5178" w:type="dxa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0B9720D2" w14:textId="31A872F9" w:rsidR="0002099E" w:rsidRPr="0002099E" w:rsidRDefault="0002099E" w:rsidP="0002099E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02099E">
                    <w:rPr>
                      <w:sz w:val="20"/>
                      <w:szCs w:val="20"/>
                    </w:rPr>
                    <w:t xml:space="preserve">SUMINISTRO DE PLANCHAS ECOLOGICAS CON REVELADO ECOLOGICO EN PROCESADORA O REVELADAS EN IMPRESIÓN DE DIFERENTES MEDIDAS Y CALIBRES </w:t>
                  </w:r>
                </w:p>
              </w:tc>
            </w:tr>
          </w:tbl>
          <w:p w14:paraId="4A62E4F9" w14:textId="79CC36DF" w:rsidR="00AA4417" w:rsidRPr="00356FF2" w:rsidRDefault="00AA4417" w:rsidP="008B370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bCs/>
                <w:sz w:val="22"/>
                <w:szCs w:val="22"/>
              </w:rPr>
            </w:pPr>
          </w:p>
        </w:tc>
      </w:tr>
      <w:tr w:rsidR="00AA4417" w:rsidRPr="002829B7" w14:paraId="79B6F2C0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480BB89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VALOR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9A77EC5" w14:textId="615F6A6B" w:rsidR="00AA4417" w:rsidRPr="00FC72E5" w:rsidRDefault="00917C06" w:rsidP="00917C06">
            <w:pPr>
              <w:rPr>
                <w:rFonts w:ascii="Arial Narrow" w:hAnsi="Arial Narrow" w:cs="Tahoma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AA4417" w:rsidRPr="002829B7" w14:paraId="4B342D61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A8BAFE0" w14:textId="77777777" w:rsidR="00AA4417" w:rsidRPr="002829B7" w:rsidRDefault="00AA441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PLAZO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 DE EJECUCIÓN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BE71597" w14:textId="17022371" w:rsidR="00AA441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 año</w:t>
            </w:r>
          </w:p>
        </w:tc>
      </w:tr>
      <w:tr w:rsidR="00B31047" w:rsidRPr="002829B7" w14:paraId="39E4C5E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BBDAED1" w14:textId="77777777" w:rsidR="00B31047" w:rsidRPr="002829B7" w:rsidRDefault="00B31047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PLAZO DE ENTREGA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6E853D4" w14:textId="5A34DE93" w:rsidR="00B31047" w:rsidRPr="00FC72E5" w:rsidRDefault="008B3702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917C06" w:rsidRPr="00FC72E5">
              <w:rPr>
                <w:rFonts w:ascii="Arial Narrow" w:hAnsi="Arial Narrow" w:cs="Tahoma"/>
                <w:sz w:val="22"/>
                <w:szCs w:val="22"/>
              </w:rPr>
              <w:t xml:space="preserve"> Dia </w:t>
            </w:r>
            <w:r w:rsidR="00356FF2" w:rsidRPr="00FC72E5">
              <w:rPr>
                <w:rFonts w:ascii="Arial Narrow" w:hAnsi="Arial Narrow" w:cs="Tahoma"/>
                <w:sz w:val="22"/>
                <w:szCs w:val="22"/>
              </w:rPr>
              <w:t>Hábil</w:t>
            </w:r>
          </w:p>
        </w:tc>
      </w:tr>
      <w:tr w:rsidR="001B1563" w:rsidRPr="002829B7" w14:paraId="0D058115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188A141B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lastRenderedPageBreak/>
              <w:t>FECHA DE INICIO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431FEB8" w14:textId="656E88B2" w:rsidR="001B1563" w:rsidRPr="00FC72E5" w:rsidRDefault="00917C06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/2022              </w:t>
            </w:r>
          </w:p>
        </w:tc>
      </w:tr>
      <w:tr w:rsidR="001B1563" w:rsidRPr="002829B7" w14:paraId="7DC80AC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2735CAD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FECHA </w:t>
            </w:r>
            <w:r w:rsidR="00567F72" w:rsidRPr="002829B7">
              <w:rPr>
                <w:rFonts w:ascii="Arial Narrow" w:hAnsi="Arial Narrow" w:cs="Tahoma"/>
                <w:b/>
                <w:sz w:val="22"/>
                <w:szCs w:val="22"/>
              </w:rPr>
              <w:t xml:space="preserve">DE </w:t>
            </w: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TERMINACIÓN DEL CONTRATO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55B437A8" w14:textId="4C3920F5" w:rsidR="001B1563" w:rsidRPr="00FC72E5" w:rsidRDefault="0002099E" w:rsidP="007D37C5">
            <w:pPr>
              <w:rPr>
                <w:rFonts w:ascii="Arial Narrow" w:hAnsi="Arial Narrow" w:cs="Tahoma"/>
                <w:color w:val="C0C0C0"/>
                <w:sz w:val="22"/>
                <w:szCs w:val="22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>/</w:t>
            </w:r>
            <w:r w:rsidRPr="00FC72E5">
              <w:rPr>
                <w:rFonts w:ascii="Arial Narrow" w:hAnsi="Arial Narrow" w:cs="Tahoma"/>
                <w:sz w:val="22"/>
                <w:szCs w:val="22"/>
              </w:rPr>
              <w:t>11</w:t>
            </w:r>
            <w:r w:rsidR="008B3702" w:rsidRPr="00FC72E5">
              <w:rPr>
                <w:rFonts w:ascii="Arial Narrow" w:hAnsi="Arial Narrow" w:cs="Tahoma"/>
                <w:sz w:val="22"/>
                <w:szCs w:val="22"/>
              </w:rPr>
              <w:t xml:space="preserve">/2023             </w:t>
            </w:r>
          </w:p>
        </w:tc>
      </w:tr>
      <w:tr w:rsidR="001B1563" w:rsidRPr="002829B7" w14:paraId="13D4A509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7E52AA4A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ADICION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 xml:space="preserve">* 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445BE107" w14:textId="46B23916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34DE0F9" w14:textId="77777777" w:rsidTr="00917C06">
        <w:trPr>
          <w:trHeight w:val="528"/>
        </w:trPr>
        <w:tc>
          <w:tcPr>
            <w:tcW w:w="3794" w:type="dxa"/>
            <w:shd w:val="clear" w:color="auto" w:fill="auto"/>
            <w:vAlign w:val="center"/>
          </w:tcPr>
          <w:p w14:paraId="5FCBF56D" w14:textId="77777777" w:rsidR="001B1563" w:rsidRPr="002829B7" w:rsidRDefault="001B1563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PRORROGA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S</w:t>
            </w:r>
            <w:r w:rsidR="006B7819">
              <w:rPr>
                <w:rFonts w:ascii="Arial Narrow" w:hAnsi="Arial Narrow" w:cs="Tahoma"/>
                <w:b/>
                <w:sz w:val="22"/>
                <w:szCs w:val="22"/>
              </w:rPr>
              <w:t>*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2E93486A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1B1563" w:rsidRPr="002829B7" w14:paraId="6E092036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3DBCA1D3" w14:textId="77777777" w:rsidR="001B1563" w:rsidRPr="002829B7" w:rsidRDefault="00567F72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829B7">
              <w:rPr>
                <w:rFonts w:ascii="Arial Narrow" w:hAnsi="Arial Narrow" w:cs="Tahoma"/>
                <w:b/>
                <w:sz w:val="22"/>
                <w:szCs w:val="22"/>
              </w:rPr>
              <w:t>MODIFICACIÓN</w:t>
            </w:r>
            <w:r w:rsidR="00B31047">
              <w:rPr>
                <w:rFonts w:ascii="Arial Narrow" w:hAnsi="Arial Narrow" w:cs="Tahoma"/>
                <w:b/>
                <w:sz w:val="22"/>
                <w:szCs w:val="22"/>
              </w:rPr>
              <w:t>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0898EEAD" w14:textId="77777777" w:rsidR="001B1563" w:rsidRPr="002829B7" w:rsidRDefault="001B1563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  <w:tr w:rsidR="00655BD6" w:rsidRPr="002829B7" w14:paraId="13939DCE" w14:textId="77777777" w:rsidTr="00917C06">
        <w:trPr>
          <w:trHeight w:val="454"/>
        </w:trPr>
        <w:tc>
          <w:tcPr>
            <w:tcW w:w="3794" w:type="dxa"/>
            <w:shd w:val="clear" w:color="auto" w:fill="auto"/>
            <w:vAlign w:val="center"/>
          </w:tcPr>
          <w:p w14:paraId="6F25AEC0" w14:textId="77777777" w:rsidR="00655BD6" w:rsidRPr="002829B7" w:rsidRDefault="00655BD6" w:rsidP="007D37C5">
            <w:pPr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>SUSPENSIONES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3ADF4C3" w14:textId="77777777" w:rsidR="00655BD6" w:rsidRPr="002829B7" w:rsidRDefault="00655BD6" w:rsidP="007D37C5">
            <w:pPr>
              <w:rPr>
                <w:rFonts w:ascii="Arial Narrow" w:hAnsi="Arial Narrow" w:cs="Tahoma"/>
                <w:sz w:val="22"/>
                <w:szCs w:val="22"/>
              </w:rPr>
            </w:pPr>
          </w:p>
        </w:tc>
      </w:tr>
    </w:tbl>
    <w:p w14:paraId="2119ADD2" w14:textId="77777777" w:rsidR="00AA4417" w:rsidRPr="00D00740" w:rsidRDefault="006B7819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sz w:val="22"/>
          <w:szCs w:val="22"/>
        </w:rPr>
        <w:t>*</w:t>
      </w:r>
      <w:r w:rsidRPr="006B7819">
        <w:rPr>
          <w:rFonts w:ascii="Arial Narrow" w:hAnsi="Arial Narrow" w:cs="Arial"/>
          <w:i/>
          <w:color w:val="7F7F7F" w:themeColor="text1" w:themeTint="80"/>
          <w:sz w:val="22"/>
          <w:szCs w:val="22"/>
        </w:rPr>
        <w:t xml:space="preserve"> </w:t>
      </w:r>
      <w:r>
        <w:rPr>
          <w:rFonts w:ascii="Arial Narrow" w:hAnsi="Arial Narrow" w:cs="Arial"/>
          <w:i/>
          <w:color w:val="7F7F7F" w:themeColor="text1" w:themeTint="80"/>
          <w:sz w:val="22"/>
          <w:szCs w:val="22"/>
        </w:rPr>
        <w:t>En caso de adición o prórroga, indicar el número de la misma con el tiempo prorrogado o valor adicionado según se trate y la fecha de suscripción del documento.</w:t>
      </w:r>
    </w:p>
    <w:p w14:paraId="712E1DCA" w14:textId="77777777" w:rsidR="00993CF7" w:rsidRPr="00D00740" w:rsidRDefault="00993CF7" w:rsidP="00993CF7">
      <w:pPr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DE3734" w14:paraId="6E95263E" w14:textId="77777777" w:rsidTr="00DE3734">
        <w:tc>
          <w:tcPr>
            <w:tcW w:w="9394" w:type="dxa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1139B9AF" w14:textId="77777777" w:rsidR="00DE3734" w:rsidRPr="00DE3734" w:rsidRDefault="00DE3734" w:rsidP="00DE3734">
            <w:pPr>
              <w:tabs>
                <w:tab w:val="left" w:pos="313"/>
              </w:tabs>
              <w:jc w:val="center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E3734">
              <w:rPr>
                <w:rFonts w:ascii="Arial Narrow" w:hAnsi="Arial Narrow" w:cs="Tahoma"/>
                <w:b/>
                <w:sz w:val="22"/>
                <w:szCs w:val="22"/>
              </w:rPr>
              <w:t>SEGUIMIENTO CONTRACTUAL</w:t>
            </w:r>
          </w:p>
        </w:tc>
      </w:tr>
      <w:tr w:rsidR="00241916" w14:paraId="0B2A0C1D" w14:textId="77777777" w:rsidTr="00DE3734">
        <w:tc>
          <w:tcPr>
            <w:tcW w:w="9394" w:type="dxa"/>
          </w:tcPr>
          <w:p w14:paraId="6AE91726" w14:textId="77777777" w:rsidR="004F7D97" w:rsidRPr="00C27AAF" w:rsidRDefault="00241916" w:rsidP="00C27AA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241916">
              <w:rPr>
                <w:rFonts w:ascii="Arial Narrow" w:hAnsi="Arial Narrow" w:cs="Tahoma"/>
                <w:b/>
                <w:sz w:val="22"/>
                <w:szCs w:val="22"/>
              </w:rPr>
              <w:t>CUMPLIMIENTO DEL OBJETO:</w:t>
            </w:r>
            <w:r w:rsidRPr="0024191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conforme a las obligaciones pactadas en el contrato, el cumplimiento y desempeño del contratista respecto de la ejecución de las mismas, explicando de forma detallada los elementos recibidos, servicios prestados, etc., junto con los soportes pert</w:t>
            </w:r>
            <w:r w:rsid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inentes)</w:t>
            </w:r>
          </w:p>
        </w:tc>
      </w:tr>
      <w:tr w:rsidR="00241916" w14:paraId="7F81B418" w14:textId="77777777" w:rsidTr="005C6782">
        <w:trPr>
          <w:trHeight w:val="731"/>
        </w:trPr>
        <w:tc>
          <w:tcPr>
            <w:tcW w:w="9394" w:type="dxa"/>
          </w:tcPr>
          <w:p w14:paraId="38A726A1" w14:textId="6C8CE45A" w:rsidR="00BE563C" w:rsidRPr="00766CDF" w:rsidRDefault="00917C06" w:rsidP="008B3702">
            <w:pPr>
              <w:jc w:val="both"/>
              <w:rPr>
                <w:rFonts w:ascii="Arial Narrow" w:hAnsi="Arial Narrow" w:cs="Tahoma"/>
                <w:sz w:val="22"/>
                <w:szCs w:val="22"/>
              </w:rPr>
            </w:pP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Se recibe a entera satisfacci</w:t>
            </w:r>
            <w:r w:rsidR="008B370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>ó</w:t>
            </w:r>
            <w:r w:rsidRPr="005C6782">
              <w:rPr>
                <w:rFonts w:ascii="Arial Narrow" w:hAnsi="Arial Narrow"/>
                <w:b/>
                <w:color w:val="000000"/>
                <w:sz w:val="22"/>
                <w:szCs w:val="22"/>
                <w:lang w:eastAsia="es-ES"/>
              </w:rPr>
              <w:t xml:space="preserve">n </w:t>
            </w:r>
          </w:p>
        </w:tc>
      </w:tr>
    </w:tbl>
    <w:p w14:paraId="2DE6F31B" w14:textId="77777777" w:rsidR="00482949" w:rsidRDefault="00482949" w:rsidP="00AA4417">
      <w:pPr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4AF72E7E" w14:textId="77777777" w:rsidTr="00DE3734">
        <w:tc>
          <w:tcPr>
            <w:tcW w:w="9394" w:type="dxa"/>
          </w:tcPr>
          <w:p w14:paraId="10092C5A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OBSERVACIONES: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(Señalar las observaciones a que haya lugar respecto del desarrollo del objeto contractual, estableciendo si éste se está ejecutando o se ejecutó a satisfacción, así como reportar cualquier inconsistencia en la ejecución, cumplidos, pagos, documentos de remisión, etc.)</w:t>
            </w:r>
          </w:p>
        </w:tc>
      </w:tr>
      <w:tr w:rsidR="00BE563C" w14:paraId="58DD8A08" w14:textId="77777777" w:rsidTr="00DE3734">
        <w:tc>
          <w:tcPr>
            <w:tcW w:w="9394" w:type="dxa"/>
          </w:tcPr>
          <w:p w14:paraId="07BF81A7" w14:textId="742152EB" w:rsidR="00744085" w:rsidRPr="00BE563C" w:rsidRDefault="00744085" w:rsidP="00766CDF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6052EBF" w14:textId="77777777" w:rsidR="00EB2257" w:rsidRDefault="00EB2257" w:rsidP="00AA4417">
      <w:pPr>
        <w:rPr>
          <w:rFonts w:ascii="Arial Narrow" w:hAnsi="Arial Narrow" w:cs="Tahoma"/>
          <w:b/>
          <w:sz w:val="22"/>
          <w:szCs w:val="22"/>
        </w:rPr>
      </w:pPr>
    </w:p>
    <w:tbl>
      <w:tblPr>
        <w:tblStyle w:val="Tablaconcuadrcula"/>
        <w:tblW w:w="0" w:type="auto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394"/>
      </w:tblGrid>
      <w:tr w:rsidR="00BE563C" w14:paraId="3EEA43D7" w14:textId="77777777" w:rsidTr="00DE3734">
        <w:tc>
          <w:tcPr>
            <w:tcW w:w="9394" w:type="dxa"/>
          </w:tcPr>
          <w:p w14:paraId="4FDF270F" w14:textId="77777777" w:rsidR="00BE563C" w:rsidRDefault="00BE563C" w:rsidP="00BE563C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ind w:left="313" w:hanging="284"/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I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N</w:t>
            </w:r>
            <w:r w:rsidRPr="007A6D26">
              <w:rPr>
                <w:rFonts w:ascii="Arial Narrow" w:hAnsi="Arial Narrow" w:cs="Tahoma"/>
                <w:b/>
                <w:sz w:val="22"/>
                <w:szCs w:val="22"/>
              </w:rPr>
              <w:t>FORMACIÓN TÉCNICA RELEVANTE (Si aplica)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 xml:space="preserve">: </w:t>
            </w:r>
            <w:r w:rsidRPr="00E559B1">
              <w:rPr>
                <w:rFonts w:ascii="Arial Narrow" w:hAnsi="Arial Narrow" w:cs="Arial"/>
                <w:i/>
                <w:color w:val="7F7F7F" w:themeColor="text1" w:themeTint="80"/>
                <w:sz w:val="22"/>
                <w:szCs w:val="22"/>
              </w:rPr>
              <w:t>(Indicar de manera clara las características técnicas que se supervisaron y verificaron respecto del objeto contractual, en caso tal que en razón del servicio, bien u obra a desarrollar, se requiriera satisfacer el cumplimiento de normas especiales o condiciones técnicas propias de su naturaleza)</w:t>
            </w:r>
          </w:p>
        </w:tc>
      </w:tr>
      <w:tr w:rsidR="00BE563C" w14:paraId="7FBE51A1" w14:textId="77777777" w:rsidTr="00DE3734">
        <w:tc>
          <w:tcPr>
            <w:tcW w:w="9394" w:type="dxa"/>
          </w:tcPr>
          <w:p w14:paraId="3C395D55" w14:textId="77777777" w:rsidR="00BE563C" w:rsidRPr="00BE563C" w:rsidRDefault="00BE563C" w:rsidP="00E20EA7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</w:p>
        </w:tc>
      </w:tr>
    </w:tbl>
    <w:p w14:paraId="434E7FD4" w14:textId="77777777" w:rsidR="00941DED" w:rsidRDefault="00941DED" w:rsidP="00BE563C">
      <w:pPr>
        <w:jc w:val="both"/>
        <w:rPr>
          <w:rFonts w:ascii="Arial Narrow" w:hAnsi="Arial Narrow" w:cs="Tahoma"/>
          <w:sz w:val="22"/>
          <w:szCs w:val="22"/>
        </w:rPr>
      </w:pPr>
    </w:p>
    <w:p w14:paraId="358AC90C" w14:textId="77777777" w:rsidR="00BE563C" w:rsidRPr="00941DED" w:rsidRDefault="00BE563C" w:rsidP="00941DED">
      <w:pPr>
        <w:ind w:firstLine="708"/>
        <w:rPr>
          <w:rFonts w:ascii="Arial Narrow" w:hAnsi="Arial Narrow" w:cs="Tahoma"/>
          <w:sz w:val="22"/>
          <w:szCs w:val="22"/>
        </w:rPr>
      </w:pPr>
    </w:p>
    <w:tbl>
      <w:tblPr>
        <w:tblStyle w:val="Tablaconcuadrcula"/>
        <w:tblW w:w="993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933"/>
      </w:tblGrid>
      <w:tr w:rsidR="00BE563C" w14:paraId="14B22654" w14:textId="77777777" w:rsidTr="00762C4D">
        <w:trPr>
          <w:trHeight w:val="515"/>
        </w:trPr>
        <w:tc>
          <w:tcPr>
            <w:tcW w:w="9933" w:type="dxa"/>
          </w:tcPr>
          <w:p w14:paraId="284FB3D1" w14:textId="77777777" w:rsidR="00BE563C" w:rsidRDefault="00BE563C" w:rsidP="00766CDF">
            <w:pPr>
              <w:pStyle w:val="Prrafodelista"/>
              <w:numPr>
                <w:ilvl w:val="0"/>
                <w:numId w:val="45"/>
              </w:num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D00740">
              <w:rPr>
                <w:rFonts w:ascii="Arial Narrow" w:hAnsi="Arial Narrow" w:cs="Tahoma"/>
                <w:b/>
                <w:sz w:val="22"/>
                <w:szCs w:val="22"/>
              </w:rPr>
              <w:t>SOPORTE</w:t>
            </w:r>
            <w:r>
              <w:rPr>
                <w:rFonts w:ascii="Arial Narrow" w:hAnsi="Arial Narrow" w:cs="Tahoma"/>
                <w:b/>
                <w:sz w:val="22"/>
                <w:szCs w:val="22"/>
              </w:rPr>
              <w:t>S DEL INFORME</w:t>
            </w:r>
            <w:r w:rsidR="00762C4D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</w:tr>
      <w:tr w:rsidR="00BE563C" w14:paraId="57CC72EA" w14:textId="77777777" w:rsidTr="00762C4D">
        <w:trPr>
          <w:trHeight w:val="242"/>
        </w:trPr>
        <w:tc>
          <w:tcPr>
            <w:tcW w:w="9933" w:type="dxa"/>
            <w:shd w:val="clear" w:color="auto" w:fill="auto"/>
          </w:tcPr>
          <w:p w14:paraId="11753059" w14:textId="3D76F5E3" w:rsidR="009774D5" w:rsidRPr="00BE563C" w:rsidRDefault="00E20EA7" w:rsidP="005C6782">
            <w:pPr>
              <w:tabs>
                <w:tab w:val="left" w:pos="313"/>
              </w:tabs>
              <w:jc w:val="both"/>
              <w:rPr>
                <w:rFonts w:ascii="Arial Narrow" w:hAnsi="Arial Narrow" w:cs="Tahoma"/>
                <w:b/>
                <w:sz w:val="22"/>
                <w:szCs w:val="22"/>
              </w:rPr>
            </w:pPr>
            <w:r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A la fecha se adjuntan a la plataforma SECOP II </w:t>
            </w:r>
            <w:r w:rsidR="005C6782" w:rsidRPr="005C6782">
              <w:rPr>
                <w:rFonts w:ascii="Arial Narrow" w:hAnsi="Arial Narrow" w:cs="Tahoma"/>
                <w:b/>
                <w:sz w:val="22"/>
                <w:szCs w:val="22"/>
              </w:rPr>
              <w:t xml:space="preserve">factura,cumplido a satisfacción </w:t>
            </w:r>
          </w:p>
        </w:tc>
      </w:tr>
    </w:tbl>
    <w:p w14:paraId="596157C5" w14:textId="77777777" w:rsidR="00655BD6" w:rsidRDefault="00655BD6" w:rsidP="00AA4417">
      <w:pPr>
        <w:rPr>
          <w:rFonts w:ascii="Arial Narrow" w:hAnsi="Arial Narrow" w:cs="Tahoma"/>
          <w:sz w:val="22"/>
          <w:szCs w:val="22"/>
        </w:rPr>
      </w:pPr>
    </w:p>
    <w:p w14:paraId="0670F577" w14:textId="5ECBB709" w:rsidR="00766CDF" w:rsidRDefault="00766CDF" w:rsidP="00AA4417">
      <w:pPr>
        <w:rPr>
          <w:rFonts w:ascii="Arial Narrow" w:hAnsi="Arial Narrow" w:cs="Tahoma"/>
          <w:sz w:val="22"/>
          <w:szCs w:val="22"/>
        </w:rPr>
      </w:pPr>
    </w:p>
    <w:p w14:paraId="4839CE1A" w14:textId="6CA4A29F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2FF8C2D" w14:textId="20B148B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4C3FF21F" w14:textId="4C3864FB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2A86C33B" w14:textId="0EFC844E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086C5DF6" w14:textId="405D4DA1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5677FA38" w14:textId="77777777" w:rsidR="00583339" w:rsidRDefault="00583339" w:rsidP="00AA4417">
      <w:pPr>
        <w:rPr>
          <w:rFonts w:ascii="Arial Narrow" w:hAnsi="Arial Narrow" w:cs="Tahoma"/>
          <w:sz w:val="22"/>
          <w:szCs w:val="22"/>
        </w:rPr>
      </w:pPr>
    </w:p>
    <w:p w14:paraId="368581FD" w14:textId="77777777" w:rsidR="00D15E92" w:rsidRPr="00D15E92" w:rsidRDefault="00D15E92" w:rsidP="00DE3734">
      <w:pPr>
        <w:pStyle w:val="Prrafodelista"/>
        <w:jc w:val="center"/>
        <w:rPr>
          <w:rFonts w:ascii="Arial Narrow" w:hAnsi="Arial Narrow" w:cs="Tahoma"/>
          <w:b/>
          <w:sz w:val="22"/>
          <w:szCs w:val="22"/>
        </w:rPr>
      </w:pPr>
    </w:p>
    <w:tbl>
      <w:tblPr>
        <w:tblW w:w="0" w:type="auto"/>
        <w:tblInd w:w="1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73"/>
        <w:gridCol w:w="2784"/>
      </w:tblGrid>
      <w:tr w:rsidR="00522AFE" w:rsidRPr="007043FB" w14:paraId="240EB240" w14:textId="77777777" w:rsidTr="00522AFE">
        <w:trPr>
          <w:trHeight w:val="454"/>
        </w:trPr>
        <w:tc>
          <w:tcPr>
            <w:tcW w:w="7757" w:type="dxa"/>
            <w:gridSpan w:val="2"/>
            <w:tcBorders>
              <w:top w:val="nil"/>
              <w:left w:val="nil"/>
              <w:right w:val="nil"/>
            </w:tcBorders>
            <w:shd w:val="clear" w:color="auto" w:fill="D9D9D9" w:themeFill="background1" w:themeFillShade="D9"/>
            <w:vAlign w:val="center"/>
          </w:tcPr>
          <w:p w14:paraId="3AD8A3BF" w14:textId="77777777" w:rsidR="00522AFE" w:rsidRPr="007043FB" w:rsidRDefault="00522AFE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D15E92">
              <w:rPr>
                <w:rFonts w:ascii="Arial Narrow" w:hAnsi="Arial Narrow" w:cs="Tahoma"/>
                <w:b/>
                <w:sz w:val="22"/>
                <w:szCs w:val="22"/>
              </w:rPr>
              <w:t>BALANCE FINANCIERO</w:t>
            </w:r>
          </w:p>
        </w:tc>
      </w:tr>
      <w:tr w:rsidR="007043FB" w:rsidRPr="007043FB" w14:paraId="54FE7235" w14:textId="77777777" w:rsidTr="002E7872">
        <w:trPr>
          <w:trHeight w:val="454"/>
        </w:trPr>
        <w:tc>
          <w:tcPr>
            <w:tcW w:w="4973" w:type="dxa"/>
            <w:vAlign w:val="center"/>
          </w:tcPr>
          <w:p w14:paraId="62D90F40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Concepto</w:t>
            </w:r>
          </w:p>
        </w:tc>
        <w:tc>
          <w:tcPr>
            <w:tcW w:w="2784" w:type="dxa"/>
            <w:vAlign w:val="center"/>
          </w:tcPr>
          <w:p w14:paraId="3C2AE776" w14:textId="77777777" w:rsidR="007043FB" w:rsidRPr="007043FB" w:rsidRDefault="007043FB" w:rsidP="00DE3734">
            <w:pPr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</w:t>
            </w:r>
          </w:p>
        </w:tc>
      </w:tr>
      <w:tr w:rsidR="007043FB" w:rsidRPr="007043FB" w14:paraId="61C3A21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0703B03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Inicial del Contrato</w:t>
            </w:r>
          </w:p>
        </w:tc>
        <w:tc>
          <w:tcPr>
            <w:tcW w:w="2784" w:type="dxa"/>
            <w:vAlign w:val="center"/>
          </w:tcPr>
          <w:p w14:paraId="2C94C12D" w14:textId="01D6E324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721961D4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292DC517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Adicionado</w:t>
            </w:r>
          </w:p>
        </w:tc>
        <w:tc>
          <w:tcPr>
            <w:tcW w:w="2784" w:type="dxa"/>
            <w:vAlign w:val="center"/>
          </w:tcPr>
          <w:p w14:paraId="5BEEC571" w14:textId="147D0D4C" w:rsidR="007043FB" w:rsidRPr="00FC72E5" w:rsidRDefault="0002099E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0</w:t>
            </w:r>
          </w:p>
        </w:tc>
      </w:tr>
      <w:tr w:rsidR="007043FB" w:rsidRPr="007043FB" w14:paraId="036B528D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52CB03CA" w14:textId="77777777" w:rsidR="007043FB" w:rsidRPr="007043FB" w:rsidRDefault="007043FB" w:rsidP="00DE3734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Total del Contrato</w:t>
            </w:r>
          </w:p>
        </w:tc>
        <w:tc>
          <w:tcPr>
            <w:tcW w:w="2784" w:type="dxa"/>
            <w:vAlign w:val="center"/>
          </w:tcPr>
          <w:p w14:paraId="515D4D4D" w14:textId="0C8DFDD2" w:rsidR="007043FB" w:rsidRPr="00FC72E5" w:rsidRDefault="005C6782" w:rsidP="00DE3734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02099E" w:rsidRPr="00FC72E5">
              <w:rPr>
                <w:rFonts w:ascii="Arial Narrow" w:hAnsi="Arial Narrow" w:cs="Tahoma"/>
                <w:sz w:val="22"/>
                <w:szCs w:val="22"/>
              </w:rPr>
              <w:t>260.000.000</w:t>
            </w:r>
          </w:p>
        </w:tc>
      </w:tr>
      <w:tr w:rsidR="007043FB" w:rsidRPr="007043FB" w14:paraId="43619FE2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74A9AF4" w14:textId="77777777" w:rsidR="007043FB" w:rsidRPr="007043FB" w:rsidRDefault="007043FB" w:rsidP="00DE3734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Recibido por el Contratista</w:t>
            </w:r>
          </w:p>
        </w:tc>
        <w:tc>
          <w:tcPr>
            <w:tcW w:w="2784" w:type="dxa"/>
            <w:vAlign w:val="center"/>
          </w:tcPr>
          <w:p w14:paraId="1427512B" w14:textId="645257A0" w:rsidR="007043FB" w:rsidRPr="00FC72E5" w:rsidRDefault="0002099E" w:rsidP="00BC2248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5D084A">
              <w:rPr>
                <w:rFonts w:ascii="Arial Narrow" w:hAnsi="Arial Narrow" w:cs="Tahoma"/>
                <w:sz w:val="22"/>
                <w:szCs w:val="22"/>
              </w:rPr>
              <w:t>2</w:t>
            </w:r>
            <w:r w:rsidR="00FB3FBF">
              <w:rPr>
                <w:rFonts w:ascii="Arial Narrow" w:hAnsi="Arial Narrow" w:cs="Tahoma"/>
                <w:sz w:val="22"/>
                <w:szCs w:val="22"/>
              </w:rPr>
              <w:t>58.958.638</w:t>
            </w:r>
          </w:p>
        </w:tc>
      </w:tr>
      <w:tr w:rsidR="00E84D7F" w:rsidRPr="007043FB" w14:paraId="56AD4365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133F82F6" w14:textId="77777777" w:rsidR="00E84D7F" w:rsidRPr="007043FB" w:rsidRDefault="00E84D7F" w:rsidP="00E84D7F">
            <w:pPr>
              <w:ind w:left="-113" w:firstLine="113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2E7872">
              <w:rPr>
                <w:rFonts w:ascii="Arial Narrow" w:hAnsi="Arial Narrow"/>
                <w:b/>
                <w:sz w:val="22"/>
                <w:szCs w:val="22"/>
                <w:lang w:val="es-ES"/>
              </w:rPr>
              <w:t>Valor Ejecutado por la Imprenta a Favor del Contratista</w:t>
            </w:r>
          </w:p>
        </w:tc>
        <w:tc>
          <w:tcPr>
            <w:tcW w:w="2784" w:type="dxa"/>
            <w:vAlign w:val="center"/>
          </w:tcPr>
          <w:p w14:paraId="068FD363" w14:textId="2C8F5D06" w:rsidR="00E84D7F" w:rsidRPr="00FC72E5" w:rsidRDefault="000611C4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 xml:space="preserve">$ </w:t>
            </w:r>
            <w:r w:rsidR="00FB3FBF">
              <w:rPr>
                <w:rFonts w:ascii="Arial Narrow" w:hAnsi="Arial Narrow" w:cs="Tahoma"/>
                <w:sz w:val="22"/>
                <w:szCs w:val="22"/>
              </w:rPr>
              <w:t>258.958.638</w:t>
            </w:r>
          </w:p>
        </w:tc>
      </w:tr>
      <w:tr w:rsidR="00E84D7F" w:rsidRPr="007043FB" w14:paraId="50F5B91B" w14:textId="77777777" w:rsidTr="002E7872">
        <w:trPr>
          <w:trHeight w:val="397"/>
        </w:trPr>
        <w:tc>
          <w:tcPr>
            <w:tcW w:w="4973" w:type="dxa"/>
            <w:vAlign w:val="center"/>
          </w:tcPr>
          <w:p w14:paraId="4FFF7001" w14:textId="77777777" w:rsidR="00E84D7F" w:rsidRPr="007043FB" w:rsidRDefault="00E84D7F" w:rsidP="00E84D7F">
            <w:pPr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 w:rsidRPr="007043FB">
              <w:rPr>
                <w:rFonts w:ascii="Arial Narrow" w:hAnsi="Arial Narrow"/>
                <w:b/>
                <w:sz w:val="22"/>
                <w:szCs w:val="22"/>
                <w:lang w:val="es-ES"/>
              </w:rPr>
              <w:t xml:space="preserve">Saldo por </w:t>
            </w:r>
            <w:sdt>
              <w:sdtPr>
                <w:rPr>
                  <w:rFonts w:ascii="Arial Narrow" w:hAnsi="Arial Narrow"/>
                  <w:b/>
                  <w:sz w:val="22"/>
                  <w:szCs w:val="22"/>
                  <w:lang w:val="es-ES"/>
                </w:rPr>
                <w:id w:val="-656617761"/>
                <w:placeholder>
                  <w:docPart w:val="DBFAFA3D0D267F42AA41E5ACB3DCA2AB"/>
                </w:placeholder>
                <w:comboBox>
                  <w:listItem w:value="Elija un elemento."/>
                  <w:listItem w:displayText="Ejecutar" w:value="Ejecutar"/>
                  <w:listItem w:displayText="Liberar" w:value="Liberar"/>
                </w:comboBox>
              </w:sdtPr>
              <w:sdtContent>
                <w:r>
                  <w:rPr>
                    <w:rFonts w:ascii="Arial Narrow" w:hAnsi="Arial Narrow"/>
                    <w:b/>
                    <w:sz w:val="22"/>
                    <w:szCs w:val="22"/>
                    <w:lang w:val="es-ES"/>
                  </w:rPr>
                  <w:t>Ejecutar</w:t>
                </w:r>
              </w:sdtContent>
            </w:sdt>
          </w:p>
        </w:tc>
        <w:tc>
          <w:tcPr>
            <w:tcW w:w="2784" w:type="dxa"/>
            <w:vAlign w:val="center"/>
          </w:tcPr>
          <w:p w14:paraId="1578A8F0" w14:textId="1573EF27" w:rsidR="00E84D7F" w:rsidRPr="00FC72E5" w:rsidRDefault="00E84D7F" w:rsidP="00E84D7F">
            <w:pPr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FC72E5">
              <w:rPr>
                <w:rFonts w:ascii="Arial Narrow" w:hAnsi="Arial Narrow" w:cs="Tahoma"/>
                <w:sz w:val="22"/>
                <w:szCs w:val="22"/>
              </w:rPr>
              <w:t>$</w:t>
            </w:r>
            <w:r w:rsidR="00FC72E5">
              <w:rPr>
                <w:rFonts w:ascii="Arial Narrow" w:hAnsi="Arial Narrow" w:cs="Tahoma"/>
                <w:sz w:val="22"/>
                <w:szCs w:val="22"/>
              </w:rPr>
              <w:t xml:space="preserve"> </w:t>
            </w:r>
            <w:r w:rsidR="00FB3FBF">
              <w:rPr>
                <w:rFonts w:ascii="Arial Narrow" w:hAnsi="Arial Narrow" w:cs="Tahoma"/>
                <w:sz w:val="22"/>
                <w:szCs w:val="22"/>
              </w:rPr>
              <w:t>1.041.362</w:t>
            </w:r>
          </w:p>
        </w:tc>
      </w:tr>
    </w:tbl>
    <w:p w14:paraId="7DCB2A4E" w14:textId="77777777" w:rsidR="007043FB" w:rsidRDefault="007043FB" w:rsidP="00AA4417">
      <w:pPr>
        <w:rPr>
          <w:rFonts w:ascii="Arial Narrow" w:hAnsi="Arial Narrow" w:cs="Tahoma"/>
          <w:b/>
          <w:sz w:val="22"/>
          <w:szCs w:val="22"/>
        </w:rPr>
      </w:pPr>
    </w:p>
    <w:p w14:paraId="7622E8F2" w14:textId="77777777" w:rsidR="005B7C31" w:rsidRDefault="005B7C31" w:rsidP="00AA4417">
      <w:pPr>
        <w:rPr>
          <w:rFonts w:ascii="Arial Narrow" w:hAnsi="Arial Narrow" w:cs="Tahoma"/>
          <w:b/>
          <w:sz w:val="22"/>
          <w:szCs w:val="22"/>
        </w:rPr>
      </w:pPr>
    </w:p>
    <w:p w14:paraId="344F7A6F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6818CB2A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1A36F81B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49D8E239" w14:textId="77777777" w:rsidR="005E40E0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206B8A50" w14:textId="77777777" w:rsidR="005E40E0" w:rsidRPr="007043FB" w:rsidRDefault="005E40E0" w:rsidP="00AA4417">
      <w:pPr>
        <w:rPr>
          <w:rFonts w:ascii="Arial Narrow" w:hAnsi="Arial Narrow" w:cs="Tahoma"/>
          <w:b/>
          <w:sz w:val="22"/>
          <w:szCs w:val="22"/>
        </w:rPr>
      </w:pPr>
    </w:p>
    <w:p w14:paraId="58A5DE3A" w14:textId="77777777" w:rsidR="00AA4417" w:rsidRPr="00D00740" w:rsidRDefault="00AA4417" w:rsidP="00AA4417">
      <w:pPr>
        <w:rPr>
          <w:rFonts w:ascii="Arial Narrow" w:hAnsi="Arial Narrow" w:cs="Tahoma"/>
          <w:b/>
          <w:sz w:val="22"/>
          <w:szCs w:val="22"/>
        </w:rPr>
      </w:pPr>
    </w:p>
    <w:p w14:paraId="6E4B35A1" w14:textId="76A1B683" w:rsidR="00AA4417" w:rsidRPr="008A14BE" w:rsidRDefault="00D00740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</w:t>
      </w:r>
      <w:r w:rsidR="00AA4417" w:rsidRPr="00D00740">
        <w:rPr>
          <w:rFonts w:ascii="Arial Narrow" w:hAnsi="Arial Narrow" w:cs="Tahoma"/>
          <w:b/>
          <w:sz w:val="22"/>
          <w:szCs w:val="22"/>
        </w:rPr>
        <w:t>ECHA DE ELABORACIÓN</w:t>
      </w:r>
      <w:r w:rsidR="00766CDF" w:rsidRPr="005C6782">
        <w:rPr>
          <w:rFonts w:ascii="Arial Narrow" w:hAnsi="Arial Narrow" w:cs="Tahoma"/>
          <w:sz w:val="22"/>
          <w:szCs w:val="22"/>
        </w:rPr>
        <w:t>:</w:t>
      </w:r>
      <w:r w:rsidR="005C6782" w:rsidRPr="005C6782">
        <w:rPr>
          <w:rFonts w:ascii="Arial Narrow" w:hAnsi="Arial Narrow" w:cs="Tahoma"/>
          <w:b/>
          <w:bCs/>
          <w:sz w:val="22"/>
          <w:szCs w:val="22"/>
        </w:rPr>
        <w:t xml:space="preserve">   </w:t>
      </w:r>
      <w:r w:rsidR="004125BF">
        <w:rPr>
          <w:rFonts w:ascii="Arial Narrow" w:hAnsi="Arial Narrow" w:cs="Tahoma"/>
          <w:b/>
          <w:bCs/>
          <w:sz w:val="22"/>
          <w:szCs w:val="22"/>
        </w:rPr>
        <w:t>3</w:t>
      </w:r>
      <w:r w:rsidR="00FB3FBF">
        <w:rPr>
          <w:rFonts w:ascii="Arial Narrow" w:hAnsi="Arial Narrow" w:cs="Tahoma"/>
          <w:b/>
          <w:bCs/>
          <w:sz w:val="22"/>
          <w:szCs w:val="22"/>
        </w:rPr>
        <w:t>0</w:t>
      </w:r>
      <w:r w:rsidR="00735D0E" w:rsidRPr="005C6782">
        <w:rPr>
          <w:rFonts w:ascii="Arial Narrow" w:hAnsi="Arial Narrow" w:cs="Tahoma"/>
          <w:b/>
          <w:bCs/>
          <w:sz w:val="22"/>
          <w:szCs w:val="22"/>
        </w:rPr>
        <w:t>/</w:t>
      </w:r>
      <w:r w:rsidR="005E71A9">
        <w:rPr>
          <w:rFonts w:ascii="Arial Narrow" w:hAnsi="Arial Narrow" w:cs="Tahoma"/>
          <w:b/>
          <w:bCs/>
          <w:sz w:val="22"/>
          <w:szCs w:val="22"/>
        </w:rPr>
        <w:t>0</w:t>
      </w:r>
      <w:r w:rsidR="00FB3FBF">
        <w:rPr>
          <w:rFonts w:ascii="Arial Narrow" w:hAnsi="Arial Narrow" w:cs="Tahoma"/>
          <w:b/>
          <w:bCs/>
          <w:sz w:val="22"/>
          <w:szCs w:val="22"/>
        </w:rPr>
        <w:t>9</w:t>
      </w:r>
      <w:r w:rsidR="009774D5" w:rsidRPr="005C6782">
        <w:rPr>
          <w:rFonts w:ascii="Arial Narrow" w:hAnsi="Arial Narrow" w:cs="Tahoma"/>
          <w:b/>
          <w:bCs/>
          <w:sz w:val="22"/>
          <w:szCs w:val="22"/>
        </w:rPr>
        <w:t>/20</w:t>
      </w:r>
      <w:r w:rsidR="003252B5" w:rsidRPr="005C6782">
        <w:rPr>
          <w:rFonts w:ascii="Arial Narrow" w:hAnsi="Arial Narrow" w:cs="Tahoma"/>
          <w:b/>
          <w:bCs/>
          <w:sz w:val="22"/>
          <w:szCs w:val="22"/>
        </w:rPr>
        <w:t>2</w:t>
      </w:r>
      <w:r w:rsidR="005E71A9">
        <w:rPr>
          <w:rFonts w:ascii="Arial Narrow" w:hAnsi="Arial Narrow" w:cs="Tahoma"/>
          <w:b/>
          <w:bCs/>
          <w:sz w:val="22"/>
          <w:szCs w:val="22"/>
        </w:rPr>
        <w:t>3</w:t>
      </w:r>
    </w:p>
    <w:p w14:paraId="5655442B" w14:textId="77777777" w:rsidR="005B7C31" w:rsidRDefault="005B7C31" w:rsidP="00AA4417">
      <w:pPr>
        <w:rPr>
          <w:rFonts w:ascii="Arial Narrow" w:hAnsi="Arial Narrow" w:cs="Tahoma"/>
          <w:sz w:val="22"/>
          <w:szCs w:val="22"/>
        </w:rPr>
      </w:pPr>
    </w:p>
    <w:p w14:paraId="20250801" w14:textId="77777777" w:rsidR="00BE563C" w:rsidRDefault="005C6782" w:rsidP="00AA4417">
      <w:pPr>
        <w:rPr>
          <w:rFonts w:ascii="Arial Narrow" w:hAnsi="Arial Narrow" w:cs="Tahoma"/>
          <w:sz w:val="22"/>
          <w:szCs w:val="22"/>
        </w:rPr>
      </w:pPr>
      <w:r>
        <w:rPr>
          <w:rFonts w:ascii="Arial Narrow" w:hAnsi="Arial Narrow" w:cs="Tahoma"/>
          <w:noProof/>
          <w:sz w:val="22"/>
          <w:szCs w:val="22"/>
          <w:lang w:val="es-ES" w:eastAsia="es-ES"/>
        </w:rPr>
        <w:drawing>
          <wp:inline distT="0" distB="0" distL="0" distR="0" wp14:anchorId="6412D714" wp14:editId="41D20CAE">
            <wp:extent cx="1346200" cy="1257300"/>
            <wp:effectExtent l="0" t="0" r="0" b="127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RMA -JOHN_1.pd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2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B0D4CC" w14:textId="77777777" w:rsidR="00AA4417" w:rsidRPr="00D00740" w:rsidRDefault="00AA4417" w:rsidP="00AA4417">
      <w:pPr>
        <w:rPr>
          <w:rFonts w:ascii="Arial Narrow" w:hAnsi="Arial Narrow" w:cs="Tahoma"/>
          <w:sz w:val="22"/>
          <w:szCs w:val="22"/>
        </w:rPr>
      </w:pPr>
      <w:r w:rsidRPr="00D00740">
        <w:rPr>
          <w:rFonts w:ascii="Arial Narrow" w:hAnsi="Arial Narrow" w:cs="Tahoma"/>
          <w:sz w:val="22"/>
          <w:szCs w:val="22"/>
        </w:rPr>
        <w:t xml:space="preserve">________________________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FA428E" w:rsidRPr="00D00740">
        <w:rPr>
          <w:rFonts w:ascii="Arial Narrow" w:hAnsi="Arial Narrow" w:cs="Tahoma"/>
          <w:sz w:val="22"/>
          <w:szCs w:val="22"/>
        </w:rPr>
        <w:t xml:space="preserve">                             </w:t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="00C32F7A" w:rsidRPr="00D00740">
        <w:rPr>
          <w:rFonts w:ascii="Arial Narrow" w:hAnsi="Arial Narrow" w:cs="Tahoma"/>
          <w:sz w:val="22"/>
          <w:szCs w:val="22"/>
        </w:rPr>
        <w:tab/>
      </w:r>
      <w:r w:rsidRPr="00D00740">
        <w:rPr>
          <w:rFonts w:ascii="Arial Narrow" w:hAnsi="Arial Narrow" w:cs="Tahoma"/>
          <w:sz w:val="22"/>
          <w:szCs w:val="22"/>
        </w:rPr>
        <w:t xml:space="preserve">                                                                             </w:t>
      </w:r>
    </w:p>
    <w:p w14:paraId="65E0660E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>FIRMA DEL SUPERVISOR</w:t>
      </w:r>
    </w:p>
    <w:p w14:paraId="6CB82005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6EB14019" w14:textId="77777777" w:rsidR="00655BD6" w:rsidRDefault="00655BD6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p w14:paraId="20F4E8A9" w14:textId="77777777" w:rsidR="005B7C31" w:rsidRDefault="00AA4417" w:rsidP="00AA4417">
      <w:pPr>
        <w:jc w:val="both"/>
        <w:rPr>
          <w:rFonts w:ascii="Arial Narrow" w:hAnsi="Arial Narrow" w:cs="Tahoma"/>
          <w:b/>
          <w:sz w:val="22"/>
          <w:szCs w:val="22"/>
        </w:rPr>
      </w:pPr>
      <w:r w:rsidRPr="00D00740">
        <w:rPr>
          <w:rFonts w:ascii="Arial Narrow" w:hAnsi="Arial Narrow" w:cs="Tahoma"/>
          <w:b/>
          <w:sz w:val="22"/>
          <w:szCs w:val="22"/>
        </w:rPr>
        <w:tab/>
      </w:r>
      <w:r w:rsidRPr="00D00740">
        <w:rPr>
          <w:rFonts w:ascii="Arial Narrow" w:hAnsi="Arial Narrow" w:cs="Tahoma"/>
          <w:b/>
          <w:sz w:val="22"/>
          <w:szCs w:val="22"/>
        </w:rPr>
        <w:tab/>
      </w:r>
    </w:p>
    <w:p w14:paraId="6E8E4C52" w14:textId="77777777" w:rsidR="00221531" w:rsidRDefault="00221531" w:rsidP="00AA4417">
      <w:pPr>
        <w:jc w:val="both"/>
        <w:rPr>
          <w:rFonts w:ascii="Arial Narrow" w:hAnsi="Arial Narrow" w:cs="Tahoma"/>
          <w:b/>
          <w:sz w:val="22"/>
          <w:szCs w:val="22"/>
        </w:rPr>
      </w:pPr>
    </w:p>
    <w:sectPr w:rsidR="00221531" w:rsidSect="00A0725B">
      <w:headerReference w:type="default" r:id="rId9"/>
      <w:footerReference w:type="default" r:id="rId10"/>
      <w:pgSz w:w="12240" w:h="15840" w:code="1"/>
      <w:pgMar w:top="1418" w:right="1418" w:bottom="1135" w:left="1418" w:header="135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6D42E" w14:textId="77777777" w:rsidR="00986CC3" w:rsidRPr="00E6344B" w:rsidRDefault="00986CC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endnote>
  <w:endnote w:type="continuationSeparator" w:id="0">
    <w:p w14:paraId="0827AC03" w14:textId="77777777" w:rsidR="00986CC3" w:rsidRPr="00E6344B" w:rsidRDefault="00986CC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20DD0" w14:textId="77777777" w:rsidR="00917C06" w:rsidRPr="00A31813" w:rsidRDefault="00917C06" w:rsidP="0038627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F00FE" w14:textId="77777777" w:rsidR="00986CC3" w:rsidRPr="00E6344B" w:rsidRDefault="00986CC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separator/>
      </w:r>
    </w:p>
  </w:footnote>
  <w:footnote w:type="continuationSeparator" w:id="0">
    <w:p w14:paraId="102C9912" w14:textId="77777777" w:rsidR="00986CC3" w:rsidRPr="00E6344B" w:rsidRDefault="00986CC3" w:rsidP="005E70CF">
      <w:pPr>
        <w:pStyle w:val="Textodeglobo"/>
        <w:rPr>
          <w:rFonts w:ascii="Arial" w:hAnsi="Arial" w:cs="Times New Roman"/>
          <w:sz w:val="20"/>
          <w:szCs w:val="20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text" w:horzAnchor="margin" w:tblpXSpec="center" w:tblpY="-515"/>
      <w:tblW w:w="982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555"/>
      <w:gridCol w:w="6804"/>
      <w:gridCol w:w="1469"/>
    </w:tblGrid>
    <w:tr w:rsidR="00917C06" w:rsidRPr="00EA3A41" w14:paraId="7E6B34BA" w14:textId="77777777" w:rsidTr="00A0725B">
      <w:trPr>
        <w:cantSplit/>
        <w:trHeight w:val="1428"/>
      </w:trPr>
      <w:tc>
        <w:tcPr>
          <w:tcW w:w="1555" w:type="dxa"/>
          <w:tcBorders>
            <w:right w:val="single" w:sz="4" w:space="0" w:color="auto"/>
          </w:tcBorders>
          <w:vAlign w:val="center"/>
        </w:tcPr>
        <w:p w14:paraId="07322A34" w14:textId="77777777" w:rsidR="00917C06" w:rsidRPr="00EA3A41" w:rsidRDefault="00917C06" w:rsidP="00241916">
          <w:pPr>
            <w:pStyle w:val="Encabezado"/>
            <w:jc w:val="center"/>
          </w:pPr>
          <w:r w:rsidRPr="00163B73">
            <w:rPr>
              <w:noProof/>
              <w:lang w:val="es-ES" w:eastAsia="es-ES"/>
            </w:rPr>
            <w:drawing>
              <wp:inline distT="0" distB="0" distL="0" distR="0" wp14:anchorId="5699602D" wp14:editId="550B94CF">
                <wp:extent cx="561975" cy="759853"/>
                <wp:effectExtent l="0" t="0" r="0" b="2540"/>
                <wp:docPr id="21" name="Imagen 4" descr="imp sin fon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imp sin fon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3843" cy="762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tcBorders>
            <w:left w:val="single" w:sz="4" w:space="0" w:color="auto"/>
          </w:tcBorders>
          <w:vAlign w:val="center"/>
        </w:tcPr>
        <w:p w14:paraId="2A89C3AA" w14:textId="77777777" w:rsidR="00917C06" w:rsidRPr="00241916" w:rsidRDefault="00917C06" w:rsidP="00241916">
          <w:pPr>
            <w:pStyle w:val="Encabezado"/>
            <w:jc w:val="center"/>
            <w:rPr>
              <w:rFonts w:cs="Arial"/>
              <w:b/>
              <w:sz w:val="22"/>
              <w:szCs w:val="22"/>
            </w:rPr>
          </w:pP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ActDesactEscrituraManual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D00740">
            <w:rPr>
              <w:rFonts w:ascii="Arial Narrow" w:hAnsi="Arial Narrow"/>
              <w:sz w:val="22"/>
              <w:szCs w:val="22"/>
            </w:rPr>
            <w:fldChar w:fldCharType="begin"/>
          </w:r>
          <w:r w:rsidRPr="00D00740">
            <w:rPr>
              <w:rFonts w:ascii="Arial Narrow" w:hAnsi="Arial Narrow"/>
              <w:sz w:val="22"/>
              <w:szCs w:val="22"/>
            </w:rPr>
            <w:instrText xml:space="preserve"> MACROBUTTON  InsertarCampo </w:instrText>
          </w:r>
          <w:r w:rsidRPr="00D00740">
            <w:rPr>
              <w:rFonts w:ascii="Arial Narrow" w:hAnsi="Arial Narrow"/>
              <w:sz w:val="22"/>
              <w:szCs w:val="22"/>
            </w:rPr>
            <w:fldChar w:fldCharType="end"/>
          </w:r>
          <w:r w:rsidRPr="00241916">
            <w:rPr>
              <w:rFonts w:cs="Arial"/>
              <w:b/>
              <w:sz w:val="22"/>
              <w:szCs w:val="22"/>
            </w:rPr>
            <w:t xml:space="preserve">Imprenta Nacional de Colombia </w:t>
          </w:r>
        </w:p>
        <w:p w14:paraId="02242222" w14:textId="77777777" w:rsidR="00917C06" w:rsidRPr="00241916" w:rsidRDefault="00917C06" w:rsidP="00241916">
          <w:pPr>
            <w:jc w:val="center"/>
            <w:rPr>
              <w:rFonts w:cs="Arial"/>
              <w:b/>
              <w:sz w:val="22"/>
              <w:szCs w:val="22"/>
              <w:lang w:val="es-ES_tradnl"/>
            </w:rPr>
          </w:pPr>
        </w:p>
        <w:p w14:paraId="3F3E2FDE" w14:textId="77777777" w:rsidR="00917C06" w:rsidRPr="00241916" w:rsidRDefault="00917C06" w:rsidP="001A4C95">
          <w:pPr>
            <w:jc w:val="center"/>
            <w:rPr>
              <w:rFonts w:ascii="Arial Narrow" w:hAnsi="Arial Narrow"/>
              <w:b/>
              <w:sz w:val="22"/>
              <w:szCs w:val="22"/>
            </w:rPr>
          </w:pPr>
          <w:r w:rsidRPr="00241916">
            <w:rPr>
              <w:rFonts w:cs="Arial"/>
              <w:b/>
              <w:sz w:val="22"/>
              <w:szCs w:val="22"/>
            </w:rPr>
            <w:t>INFORME DE SUPERVISI</w:t>
          </w:r>
          <w:r>
            <w:rPr>
              <w:rFonts w:cs="Arial"/>
              <w:b/>
              <w:sz w:val="22"/>
              <w:szCs w:val="22"/>
            </w:rPr>
            <w:t>Ó</w:t>
          </w:r>
          <w:r w:rsidRPr="00241916">
            <w:rPr>
              <w:rFonts w:cs="Arial"/>
              <w:b/>
              <w:sz w:val="22"/>
              <w:szCs w:val="22"/>
            </w:rPr>
            <w:t>N</w:t>
          </w:r>
          <w:r>
            <w:rPr>
              <w:rFonts w:cs="Arial"/>
              <w:b/>
              <w:sz w:val="22"/>
              <w:szCs w:val="22"/>
            </w:rPr>
            <w:t xml:space="preserve"> DE CONTRATOS</w:t>
          </w:r>
          <w:r w:rsidRPr="00241916">
            <w:rPr>
              <w:rFonts w:ascii="Arial Narrow" w:hAnsi="Arial Narrow"/>
              <w:b/>
              <w:sz w:val="22"/>
              <w:szCs w:val="22"/>
            </w:rPr>
            <w:t xml:space="preserve"> </w:t>
          </w:r>
        </w:p>
      </w:tc>
      <w:tc>
        <w:tcPr>
          <w:tcW w:w="1469" w:type="dxa"/>
          <w:tcBorders>
            <w:left w:val="single" w:sz="4" w:space="0" w:color="auto"/>
          </w:tcBorders>
          <w:vAlign w:val="center"/>
        </w:tcPr>
        <w:p w14:paraId="4FBF365C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GA</w:t>
          </w:r>
          <w:r w:rsidRPr="00241916">
            <w:rPr>
              <w:rFonts w:cs="Arial"/>
              <w:sz w:val="22"/>
              <w:szCs w:val="22"/>
            </w:rPr>
            <w:t>-FO-</w:t>
          </w:r>
          <w:r>
            <w:rPr>
              <w:rFonts w:cs="Arial"/>
              <w:sz w:val="22"/>
              <w:szCs w:val="22"/>
            </w:rPr>
            <w:t>8</w:t>
          </w:r>
        </w:p>
        <w:p w14:paraId="759548AD" w14:textId="77777777" w:rsidR="00917C06" w:rsidRPr="00241916" w:rsidRDefault="00917C06" w:rsidP="00241916">
          <w:pPr>
            <w:jc w:val="center"/>
            <w:rPr>
              <w:rFonts w:cs="Arial"/>
              <w:sz w:val="22"/>
              <w:szCs w:val="22"/>
            </w:rPr>
          </w:pPr>
          <w:r>
            <w:rPr>
              <w:rFonts w:cs="Arial"/>
              <w:sz w:val="22"/>
              <w:szCs w:val="22"/>
            </w:rPr>
            <w:t>17</w:t>
          </w:r>
          <w:r w:rsidRPr="00241916">
            <w:rPr>
              <w:rFonts w:cs="Arial"/>
              <w:sz w:val="22"/>
              <w:szCs w:val="22"/>
            </w:rPr>
            <w:t>/</w:t>
          </w:r>
          <w:r>
            <w:rPr>
              <w:rFonts w:cs="Arial"/>
              <w:sz w:val="22"/>
              <w:szCs w:val="22"/>
            </w:rPr>
            <w:t>07</w:t>
          </w:r>
          <w:r w:rsidRPr="00241916">
            <w:rPr>
              <w:rFonts w:cs="Arial"/>
              <w:sz w:val="22"/>
              <w:szCs w:val="22"/>
            </w:rPr>
            <w:t>/201</w:t>
          </w:r>
          <w:r>
            <w:rPr>
              <w:rFonts w:cs="Arial"/>
              <w:sz w:val="22"/>
              <w:szCs w:val="22"/>
            </w:rPr>
            <w:t>8</w:t>
          </w:r>
        </w:p>
        <w:p w14:paraId="7B120C35" w14:textId="77777777" w:rsidR="00917C06" w:rsidRPr="00241916" w:rsidRDefault="00917C06" w:rsidP="00F20B59">
          <w:pPr>
            <w:jc w:val="center"/>
          </w:pPr>
          <w:r w:rsidRPr="00241916">
            <w:rPr>
              <w:rFonts w:cs="Arial"/>
              <w:sz w:val="22"/>
              <w:szCs w:val="22"/>
            </w:rPr>
            <w:t xml:space="preserve">Versión </w:t>
          </w:r>
          <w:r>
            <w:rPr>
              <w:rFonts w:cs="Arial"/>
              <w:sz w:val="22"/>
              <w:szCs w:val="22"/>
            </w:rPr>
            <w:t>1</w:t>
          </w:r>
        </w:p>
      </w:tc>
    </w:tr>
  </w:tbl>
  <w:p w14:paraId="71D2BDED" w14:textId="77777777" w:rsidR="00917C06" w:rsidRPr="00DD1DDB" w:rsidRDefault="00917C06" w:rsidP="004859BA">
    <w:pPr>
      <w:pStyle w:val="Encabezado"/>
      <w:jc w:val="center"/>
    </w:pPr>
    <w:r>
      <w:t xml:space="preserve">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6546"/>
    <w:multiLevelType w:val="hybridMultilevel"/>
    <w:tmpl w:val="64B29A3A"/>
    <w:lvl w:ilvl="0" w:tplc="34784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FB14B5"/>
    <w:multiLevelType w:val="multilevel"/>
    <w:tmpl w:val="2256C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92677"/>
    <w:multiLevelType w:val="multilevel"/>
    <w:tmpl w:val="D940F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B0DCF"/>
    <w:multiLevelType w:val="hybridMultilevel"/>
    <w:tmpl w:val="C05C03C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06787"/>
    <w:multiLevelType w:val="hybridMultilevel"/>
    <w:tmpl w:val="0854FBFE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0D792F"/>
    <w:multiLevelType w:val="multilevel"/>
    <w:tmpl w:val="0854F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70040C"/>
    <w:multiLevelType w:val="hybridMultilevel"/>
    <w:tmpl w:val="D940F1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E538B7"/>
    <w:multiLevelType w:val="multilevel"/>
    <w:tmpl w:val="AAE218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EA55ED"/>
    <w:multiLevelType w:val="hybridMultilevel"/>
    <w:tmpl w:val="579EDC2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43751"/>
    <w:multiLevelType w:val="multilevel"/>
    <w:tmpl w:val="6CFC7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8812CF"/>
    <w:multiLevelType w:val="hybridMultilevel"/>
    <w:tmpl w:val="8CBEBCA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D449DE"/>
    <w:multiLevelType w:val="multilevel"/>
    <w:tmpl w:val="8CBEB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2E0E91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961045"/>
    <w:multiLevelType w:val="hybridMultilevel"/>
    <w:tmpl w:val="9328CC0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7A7A74"/>
    <w:multiLevelType w:val="hybridMultilevel"/>
    <w:tmpl w:val="050CEF1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DF16BA"/>
    <w:multiLevelType w:val="hybridMultilevel"/>
    <w:tmpl w:val="342E3CAC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84F64"/>
    <w:multiLevelType w:val="hybridMultilevel"/>
    <w:tmpl w:val="21FC44EE"/>
    <w:lvl w:ilvl="0" w:tplc="E5A6AC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D281261"/>
    <w:multiLevelType w:val="hybridMultilevel"/>
    <w:tmpl w:val="6CFC707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405FB1"/>
    <w:multiLevelType w:val="hybridMultilevel"/>
    <w:tmpl w:val="A72A859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2234AE"/>
    <w:multiLevelType w:val="hybridMultilevel"/>
    <w:tmpl w:val="543E277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BE4EF7"/>
    <w:multiLevelType w:val="hybridMultilevel"/>
    <w:tmpl w:val="2256C99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6939F5"/>
    <w:multiLevelType w:val="multilevel"/>
    <w:tmpl w:val="52563E7C"/>
    <w:lvl w:ilvl="0">
      <w:start w:val="1"/>
      <w:numFmt w:val="decimal"/>
      <w:pStyle w:val="Ttulo1"/>
      <w:lvlText w:val="%1"/>
      <w:lvlJc w:val="left"/>
      <w:pPr>
        <w:tabs>
          <w:tab w:val="num" w:pos="504"/>
        </w:tabs>
        <w:ind w:left="504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04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576"/>
        </w:tabs>
        <w:ind w:left="576" w:hanging="576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400247BA"/>
    <w:multiLevelType w:val="multilevel"/>
    <w:tmpl w:val="A72A85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9003F2"/>
    <w:multiLevelType w:val="hybridMultilevel"/>
    <w:tmpl w:val="19D67A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12F4D"/>
    <w:multiLevelType w:val="hybridMultilevel"/>
    <w:tmpl w:val="6560B18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F62B6"/>
    <w:multiLevelType w:val="multilevel"/>
    <w:tmpl w:val="F1F01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31061"/>
    <w:multiLevelType w:val="hybridMultilevel"/>
    <w:tmpl w:val="A9D62376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7D00E5"/>
    <w:multiLevelType w:val="multilevel"/>
    <w:tmpl w:val="D22C9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90DBE"/>
    <w:multiLevelType w:val="hybridMultilevel"/>
    <w:tmpl w:val="AAE21804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AC6548"/>
    <w:multiLevelType w:val="hybridMultilevel"/>
    <w:tmpl w:val="BF303622"/>
    <w:lvl w:ilvl="0" w:tplc="9CA851BE">
      <w:start w:val="1"/>
      <w:numFmt w:val="decimal"/>
      <w:lvlText w:val="%1."/>
      <w:lvlJc w:val="left"/>
      <w:pPr>
        <w:ind w:left="720" w:hanging="360"/>
      </w:pPr>
      <w:rPr>
        <w:rFonts w:cs="Tahoma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24B05"/>
    <w:multiLevelType w:val="multilevel"/>
    <w:tmpl w:val="2970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AB07B9"/>
    <w:multiLevelType w:val="hybridMultilevel"/>
    <w:tmpl w:val="C2326A3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057DE9"/>
    <w:multiLevelType w:val="hybridMultilevel"/>
    <w:tmpl w:val="297033C0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ED2856"/>
    <w:multiLevelType w:val="multilevel"/>
    <w:tmpl w:val="342E3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186A2D"/>
    <w:multiLevelType w:val="multilevel"/>
    <w:tmpl w:val="6560B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98755AC"/>
    <w:multiLevelType w:val="multilevel"/>
    <w:tmpl w:val="70027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65D2D"/>
    <w:multiLevelType w:val="multilevel"/>
    <w:tmpl w:val="543E2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7794F80"/>
    <w:multiLevelType w:val="hybridMultilevel"/>
    <w:tmpl w:val="700275FA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2F29C4"/>
    <w:multiLevelType w:val="hybridMultilevel"/>
    <w:tmpl w:val="F1F0171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BE2C94"/>
    <w:multiLevelType w:val="hybridMultilevel"/>
    <w:tmpl w:val="D22C9292"/>
    <w:lvl w:ilvl="0" w:tplc="72B89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1F65E2"/>
    <w:multiLevelType w:val="multilevel"/>
    <w:tmpl w:val="579EDC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4B03B0"/>
    <w:multiLevelType w:val="multilevel"/>
    <w:tmpl w:val="19D67A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6736C8"/>
    <w:multiLevelType w:val="hybridMultilevel"/>
    <w:tmpl w:val="C18E02DC"/>
    <w:lvl w:ilvl="0" w:tplc="8BD4D6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810E4F"/>
    <w:multiLevelType w:val="multilevel"/>
    <w:tmpl w:val="C05C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46D"/>
    <w:multiLevelType w:val="multilevel"/>
    <w:tmpl w:val="050CE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64429126">
    <w:abstractNumId w:val="12"/>
  </w:num>
  <w:num w:numId="2" w16cid:durableId="722798826">
    <w:abstractNumId w:val="42"/>
  </w:num>
  <w:num w:numId="3" w16cid:durableId="596670411">
    <w:abstractNumId w:val="21"/>
  </w:num>
  <w:num w:numId="4" w16cid:durableId="171998042">
    <w:abstractNumId w:val="16"/>
  </w:num>
  <w:num w:numId="5" w16cid:durableId="355887907">
    <w:abstractNumId w:val="0"/>
  </w:num>
  <w:num w:numId="6" w16cid:durableId="1024214777">
    <w:abstractNumId w:val="24"/>
  </w:num>
  <w:num w:numId="7" w16cid:durableId="181017377">
    <w:abstractNumId w:val="31"/>
  </w:num>
  <w:num w:numId="8" w16cid:durableId="1416437577">
    <w:abstractNumId w:val="26"/>
  </w:num>
  <w:num w:numId="9" w16cid:durableId="23213116">
    <w:abstractNumId w:val="13"/>
  </w:num>
  <w:num w:numId="10" w16cid:durableId="2044861682">
    <w:abstractNumId w:val="18"/>
  </w:num>
  <w:num w:numId="11" w16cid:durableId="387732739">
    <w:abstractNumId w:val="22"/>
  </w:num>
  <w:num w:numId="12" w16cid:durableId="1303999431">
    <w:abstractNumId w:val="19"/>
  </w:num>
  <w:num w:numId="13" w16cid:durableId="71242456">
    <w:abstractNumId w:val="36"/>
  </w:num>
  <w:num w:numId="14" w16cid:durableId="32465262">
    <w:abstractNumId w:val="39"/>
  </w:num>
  <w:num w:numId="15" w16cid:durableId="1586721422">
    <w:abstractNumId w:val="27"/>
  </w:num>
  <w:num w:numId="16" w16cid:durableId="1603370605">
    <w:abstractNumId w:val="28"/>
  </w:num>
  <w:num w:numId="17" w16cid:durableId="300117673">
    <w:abstractNumId w:val="7"/>
  </w:num>
  <w:num w:numId="18" w16cid:durableId="1540123276">
    <w:abstractNumId w:val="32"/>
  </w:num>
  <w:num w:numId="19" w16cid:durableId="771314919">
    <w:abstractNumId w:val="30"/>
  </w:num>
  <w:num w:numId="20" w16cid:durableId="1637221691">
    <w:abstractNumId w:val="34"/>
  </w:num>
  <w:num w:numId="21" w16cid:durableId="376705027">
    <w:abstractNumId w:val="6"/>
  </w:num>
  <w:num w:numId="22" w16cid:durableId="2093551725">
    <w:abstractNumId w:val="2"/>
  </w:num>
  <w:num w:numId="23" w16cid:durableId="1985428293">
    <w:abstractNumId w:val="17"/>
  </w:num>
  <w:num w:numId="24" w16cid:durableId="990255187">
    <w:abstractNumId w:val="9"/>
  </w:num>
  <w:num w:numId="25" w16cid:durableId="245576201">
    <w:abstractNumId w:val="3"/>
  </w:num>
  <w:num w:numId="26" w16cid:durableId="1591039381">
    <w:abstractNumId w:val="43"/>
  </w:num>
  <w:num w:numId="27" w16cid:durableId="560018726">
    <w:abstractNumId w:val="15"/>
  </w:num>
  <w:num w:numId="28" w16cid:durableId="1447428431">
    <w:abstractNumId w:val="4"/>
  </w:num>
  <w:num w:numId="29" w16cid:durableId="1221944542">
    <w:abstractNumId w:val="37"/>
  </w:num>
  <w:num w:numId="30" w16cid:durableId="731973571">
    <w:abstractNumId w:val="20"/>
  </w:num>
  <w:num w:numId="31" w16cid:durableId="604311239">
    <w:abstractNumId w:val="10"/>
  </w:num>
  <w:num w:numId="32" w16cid:durableId="731276762">
    <w:abstractNumId w:val="38"/>
  </w:num>
  <w:num w:numId="33" w16cid:durableId="553548545">
    <w:abstractNumId w:val="14"/>
  </w:num>
  <w:num w:numId="34" w16cid:durableId="1298485250">
    <w:abstractNumId w:val="23"/>
  </w:num>
  <w:num w:numId="35" w16cid:durableId="1306743164">
    <w:abstractNumId w:val="8"/>
  </w:num>
  <w:num w:numId="36" w16cid:durableId="630326656">
    <w:abstractNumId w:val="33"/>
  </w:num>
  <w:num w:numId="37" w16cid:durableId="643656015">
    <w:abstractNumId w:val="5"/>
  </w:num>
  <w:num w:numId="38" w16cid:durableId="502234942">
    <w:abstractNumId w:val="35"/>
  </w:num>
  <w:num w:numId="39" w16cid:durableId="393286037">
    <w:abstractNumId w:val="1"/>
  </w:num>
  <w:num w:numId="40" w16cid:durableId="1231499317">
    <w:abstractNumId w:val="11"/>
  </w:num>
  <w:num w:numId="41" w16cid:durableId="386027532">
    <w:abstractNumId w:val="25"/>
  </w:num>
  <w:num w:numId="42" w16cid:durableId="206455168">
    <w:abstractNumId w:val="44"/>
  </w:num>
  <w:num w:numId="43" w16cid:durableId="1689023469">
    <w:abstractNumId w:val="41"/>
  </w:num>
  <w:num w:numId="44" w16cid:durableId="1014766035">
    <w:abstractNumId w:val="40"/>
  </w:num>
  <w:num w:numId="45" w16cid:durableId="129899258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17"/>
    <w:rsid w:val="0001037B"/>
    <w:rsid w:val="00011645"/>
    <w:rsid w:val="0001512B"/>
    <w:rsid w:val="0002099E"/>
    <w:rsid w:val="00022E51"/>
    <w:rsid w:val="000233B3"/>
    <w:rsid w:val="00023555"/>
    <w:rsid w:val="000256D7"/>
    <w:rsid w:val="00033581"/>
    <w:rsid w:val="00040A5B"/>
    <w:rsid w:val="000444D1"/>
    <w:rsid w:val="0004771C"/>
    <w:rsid w:val="00052830"/>
    <w:rsid w:val="00055558"/>
    <w:rsid w:val="000611C4"/>
    <w:rsid w:val="00071487"/>
    <w:rsid w:val="000755BF"/>
    <w:rsid w:val="00076020"/>
    <w:rsid w:val="00077C78"/>
    <w:rsid w:val="00083306"/>
    <w:rsid w:val="000836A6"/>
    <w:rsid w:val="00096612"/>
    <w:rsid w:val="000977DF"/>
    <w:rsid w:val="000B2664"/>
    <w:rsid w:val="000B6EF9"/>
    <w:rsid w:val="000B704B"/>
    <w:rsid w:val="000C0719"/>
    <w:rsid w:val="000C64CF"/>
    <w:rsid w:val="000C79FA"/>
    <w:rsid w:val="000C7B67"/>
    <w:rsid w:val="000C7E24"/>
    <w:rsid w:val="000D30D4"/>
    <w:rsid w:val="000E417F"/>
    <w:rsid w:val="001031A3"/>
    <w:rsid w:val="001076C1"/>
    <w:rsid w:val="00122292"/>
    <w:rsid w:val="00137202"/>
    <w:rsid w:val="00137704"/>
    <w:rsid w:val="00142CA0"/>
    <w:rsid w:val="00143018"/>
    <w:rsid w:val="001457E7"/>
    <w:rsid w:val="0014759A"/>
    <w:rsid w:val="0017327F"/>
    <w:rsid w:val="00176E45"/>
    <w:rsid w:val="00196BDE"/>
    <w:rsid w:val="001A4C95"/>
    <w:rsid w:val="001A53A5"/>
    <w:rsid w:val="001A6839"/>
    <w:rsid w:val="001B1563"/>
    <w:rsid w:val="001B75A9"/>
    <w:rsid w:val="001C5113"/>
    <w:rsid w:val="001C5499"/>
    <w:rsid w:val="001C65F5"/>
    <w:rsid w:val="001D4C08"/>
    <w:rsid w:val="001D6302"/>
    <w:rsid w:val="001E3DDC"/>
    <w:rsid w:val="001E53F5"/>
    <w:rsid w:val="001F00A5"/>
    <w:rsid w:val="001F4F64"/>
    <w:rsid w:val="001F7695"/>
    <w:rsid w:val="00200643"/>
    <w:rsid w:val="0020438A"/>
    <w:rsid w:val="00206EF0"/>
    <w:rsid w:val="00221531"/>
    <w:rsid w:val="0022413A"/>
    <w:rsid w:val="00224373"/>
    <w:rsid w:val="00240172"/>
    <w:rsid w:val="00240A23"/>
    <w:rsid w:val="00241916"/>
    <w:rsid w:val="00244E4F"/>
    <w:rsid w:val="00253B55"/>
    <w:rsid w:val="00264133"/>
    <w:rsid w:val="00264880"/>
    <w:rsid w:val="00272128"/>
    <w:rsid w:val="002726DF"/>
    <w:rsid w:val="002829B7"/>
    <w:rsid w:val="002830CD"/>
    <w:rsid w:val="00294236"/>
    <w:rsid w:val="00297AD0"/>
    <w:rsid w:val="002A0BD8"/>
    <w:rsid w:val="002A2878"/>
    <w:rsid w:val="002A4DBA"/>
    <w:rsid w:val="002C05B3"/>
    <w:rsid w:val="002C2D94"/>
    <w:rsid w:val="002D2B09"/>
    <w:rsid w:val="002E351B"/>
    <w:rsid w:val="002E7872"/>
    <w:rsid w:val="002F6205"/>
    <w:rsid w:val="0030504E"/>
    <w:rsid w:val="003114C2"/>
    <w:rsid w:val="00314949"/>
    <w:rsid w:val="0031514B"/>
    <w:rsid w:val="003173C4"/>
    <w:rsid w:val="00320BB9"/>
    <w:rsid w:val="003252B5"/>
    <w:rsid w:val="00326ED9"/>
    <w:rsid w:val="0033101C"/>
    <w:rsid w:val="00331B00"/>
    <w:rsid w:val="00334AEE"/>
    <w:rsid w:val="0034103E"/>
    <w:rsid w:val="00341542"/>
    <w:rsid w:val="00345A1C"/>
    <w:rsid w:val="003539DB"/>
    <w:rsid w:val="00355D1A"/>
    <w:rsid w:val="00356FF2"/>
    <w:rsid w:val="003826AD"/>
    <w:rsid w:val="00386274"/>
    <w:rsid w:val="003866B1"/>
    <w:rsid w:val="003A0635"/>
    <w:rsid w:val="003A2FD0"/>
    <w:rsid w:val="003A645C"/>
    <w:rsid w:val="003B71ED"/>
    <w:rsid w:val="003C519A"/>
    <w:rsid w:val="003D2C70"/>
    <w:rsid w:val="003F11FA"/>
    <w:rsid w:val="004046F9"/>
    <w:rsid w:val="00406BEA"/>
    <w:rsid w:val="004125BF"/>
    <w:rsid w:val="00422453"/>
    <w:rsid w:val="00427F1E"/>
    <w:rsid w:val="00433CEA"/>
    <w:rsid w:val="004448CA"/>
    <w:rsid w:val="00445AE7"/>
    <w:rsid w:val="00454CFA"/>
    <w:rsid w:val="00470B38"/>
    <w:rsid w:val="00482949"/>
    <w:rsid w:val="004829F5"/>
    <w:rsid w:val="00485487"/>
    <w:rsid w:val="004859BA"/>
    <w:rsid w:val="00492546"/>
    <w:rsid w:val="004B0BC7"/>
    <w:rsid w:val="004B2FB2"/>
    <w:rsid w:val="004B4D1D"/>
    <w:rsid w:val="004B5665"/>
    <w:rsid w:val="004C4C4C"/>
    <w:rsid w:val="004D208E"/>
    <w:rsid w:val="004D3115"/>
    <w:rsid w:val="004E35A6"/>
    <w:rsid w:val="004E71AD"/>
    <w:rsid w:val="004F7D97"/>
    <w:rsid w:val="0050345A"/>
    <w:rsid w:val="00504411"/>
    <w:rsid w:val="00504D65"/>
    <w:rsid w:val="005142BD"/>
    <w:rsid w:val="0051744D"/>
    <w:rsid w:val="00521DFC"/>
    <w:rsid w:val="00522AFE"/>
    <w:rsid w:val="0053620F"/>
    <w:rsid w:val="005368B3"/>
    <w:rsid w:val="005528E2"/>
    <w:rsid w:val="0055624C"/>
    <w:rsid w:val="00561201"/>
    <w:rsid w:val="00565500"/>
    <w:rsid w:val="005659B2"/>
    <w:rsid w:val="00567F72"/>
    <w:rsid w:val="0057090D"/>
    <w:rsid w:val="005749F8"/>
    <w:rsid w:val="00583339"/>
    <w:rsid w:val="00592FF8"/>
    <w:rsid w:val="005B5EEC"/>
    <w:rsid w:val="005B7C31"/>
    <w:rsid w:val="005C52AB"/>
    <w:rsid w:val="005C6782"/>
    <w:rsid w:val="005D077E"/>
    <w:rsid w:val="005D084A"/>
    <w:rsid w:val="005D08BE"/>
    <w:rsid w:val="005D14ED"/>
    <w:rsid w:val="005D2165"/>
    <w:rsid w:val="005D3FAC"/>
    <w:rsid w:val="005E40E0"/>
    <w:rsid w:val="005E65D3"/>
    <w:rsid w:val="005E70CF"/>
    <w:rsid w:val="005E71A9"/>
    <w:rsid w:val="005F2F8F"/>
    <w:rsid w:val="00607119"/>
    <w:rsid w:val="006079F7"/>
    <w:rsid w:val="00612AF4"/>
    <w:rsid w:val="00614605"/>
    <w:rsid w:val="00633A0A"/>
    <w:rsid w:val="00640AF9"/>
    <w:rsid w:val="0064211D"/>
    <w:rsid w:val="006437A7"/>
    <w:rsid w:val="00645A4F"/>
    <w:rsid w:val="006470D0"/>
    <w:rsid w:val="00647AF1"/>
    <w:rsid w:val="00655BD6"/>
    <w:rsid w:val="0065718D"/>
    <w:rsid w:val="00662EBB"/>
    <w:rsid w:val="00663A29"/>
    <w:rsid w:val="00665134"/>
    <w:rsid w:val="00681412"/>
    <w:rsid w:val="00683EF2"/>
    <w:rsid w:val="006948EB"/>
    <w:rsid w:val="00694F75"/>
    <w:rsid w:val="0069731F"/>
    <w:rsid w:val="006B3547"/>
    <w:rsid w:val="006B3D4B"/>
    <w:rsid w:val="006B7819"/>
    <w:rsid w:val="006E3B6E"/>
    <w:rsid w:val="006E7977"/>
    <w:rsid w:val="006F46E7"/>
    <w:rsid w:val="006F5BA2"/>
    <w:rsid w:val="007043FB"/>
    <w:rsid w:val="00704620"/>
    <w:rsid w:val="00711E88"/>
    <w:rsid w:val="00723DAD"/>
    <w:rsid w:val="007240EB"/>
    <w:rsid w:val="007319AF"/>
    <w:rsid w:val="00735CE3"/>
    <w:rsid w:val="00735D0E"/>
    <w:rsid w:val="007361D8"/>
    <w:rsid w:val="007409C5"/>
    <w:rsid w:val="00744085"/>
    <w:rsid w:val="007449B8"/>
    <w:rsid w:val="00755B9A"/>
    <w:rsid w:val="00756FA1"/>
    <w:rsid w:val="007619A6"/>
    <w:rsid w:val="00762C4D"/>
    <w:rsid w:val="00763CFF"/>
    <w:rsid w:val="00766CDF"/>
    <w:rsid w:val="0077277A"/>
    <w:rsid w:val="00773068"/>
    <w:rsid w:val="00777A28"/>
    <w:rsid w:val="00796AFF"/>
    <w:rsid w:val="007A3FF3"/>
    <w:rsid w:val="007A6D26"/>
    <w:rsid w:val="007B356C"/>
    <w:rsid w:val="007B7174"/>
    <w:rsid w:val="007C307F"/>
    <w:rsid w:val="007D37C5"/>
    <w:rsid w:val="007D47F8"/>
    <w:rsid w:val="007D6287"/>
    <w:rsid w:val="007E143C"/>
    <w:rsid w:val="007E525F"/>
    <w:rsid w:val="007F5AE9"/>
    <w:rsid w:val="008025BE"/>
    <w:rsid w:val="00815FB0"/>
    <w:rsid w:val="008169CA"/>
    <w:rsid w:val="00822CD1"/>
    <w:rsid w:val="00825EBD"/>
    <w:rsid w:val="008262EA"/>
    <w:rsid w:val="0084039B"/>
    <w:rsid w:val="00842CEA"/>
    <w:rsid w:val="00857D54"/>
    <w:rsid w:val="008626A9"/>
    <w:rsid w:val="008646C0"/>
    <w:rsid w:val="008747B3"/>
    <w:rsid w:val="00876F2D"/>
    <w:rsid w:val="00884021"/>
    <w:rsid w:val="00885B1C"/>
    <w:rsid w:val="008A14BE"/>
    <w:rsid w:val="008A1BD2"/>
    <w:rsid w:val="008A5DB6"/>
    <w:rsid w:val="008A5FEF"/>
    <w:rsid w:val="008B3702"/>
    <w:rsid w:val="008B433B"/>
    <w:rsid w:val="008B4470"/>
    <w:rsid w:val="008C1B99"/>
    <w:rsid w:val="008D44AF"/>
    <w:rsid w:val="008D5CD8"/>
    <w:rsid w:val="008E43AF"/>
    <w:rsid w:val="008E7697"/>
    <w:rsid w:val="008F1EFC"/>
    <w:rsid w:val="008F6EF4"/>
    <w:rsid w:val="008F7326"/>
    <w:rsid w:val="00910948"/>
    <w:rsid w:val="00912662"/>
    <w:rsid w:val="00915115"/>
    <w:rsid w:val="00917665"/>
    <w:rsid w:val="00917C06"/>
    <w:rsid w:val="009308C5"/>
    <w:rsid w:val="00940301"/>
    <w:rsid w:val="00941DED"/>
    <w:rsid w:val="00945189"/>
    <w:rsid w:val="00947982"/>
    <w:rsid w:val="00950F7B"/>
    <w:rsid w:val="00953308"/>
    <w:rsid w:val="00965FF2"/>
    <w:rsid w:val="009667C3"/>
    <w:rsid w:val="0096687A"/>
    <w:rsid w:val="00974D36"/>
    <w:rsid w:val="0097539F"/>
    <w:rsid w:val="009774D5"/>
    <w:rsid w:val="00986CC3"/>
    <w:rsid w:val="00987444"/>
    <w:rsid w:val="00993CF7"/>
    <w:rsid w:val="009A1B22"/>
    <w:rsid w:val="009A7C02"/>
    <w:rsid w:val="009B5099"/>
    <w:rsid w:val="009B73D4"/>
    <w:rsid w:val="009C1022"/>
    <w:rsid w:val="009D0E0A"/>
    <w:rsid w:val="009D4465"/>
    <w:rsid w:val="009F6923"/>
    <w:rsid w:val="00A021C6"/>
    <w:rsid w:val="00A0705C"/>
    <w:rsid w:val="00A0725B"/>
    <w:rsid w:val="00A15B13"/>
    <w:rsid w:val="00A31693"/>
    <w:rsid w:val="00A31813"/>
    <w:rsid w:val="00A34CB2"/>
    <w:rsid w:val="00A44445"/>
    <w:rsid w:val="00A54041"/>
    <w:rsid w:val="00A578EB"/>
    <w:rsid w:val="00A7565F"/>
    <w:rsid w:val="00A802F1"/>
    <w:rsid w:val="00AA4417"/>
    <w:rsid w:val="00AA582E"/>
    <w:rsid w:val="00AB29E3"/>
    <w:rsid w:val="00AB514C"/>
    <w:rsid w:val="00AB5EB6"/>
    <w:rsid w:val="00AB792D"/>
    <w:rsid w:val="00AC161A"/>
    <w:rsid w:val="00AC45C6"/>
    <w:rsid w:val="00AD0188"/>
    <w:rsid w:val="00AD0F99"/>
    <w:rsid w:val="00AD1A57"/>
    <w:rsid w:val="00AD1EEB"/>
    <w:rsid w:val="00AD2CEB"/>
    <w:rsid w:val="00AD71B9"/>
    <w:rsid w:val="00AE0AE8"/>
    <w:rsid w:val="00AE3E58"/>
    <w:rsid w:val="00AE4375"/>
    <w:rsid w:val="00B0003C"/>
    <w:rsid w:val="00B06D4D"/>
    <w:rsid w:val="00B23312"/>
    <w:rsid w:val="00B244E6"/>
    <w:rsid w:val="00B2588F"/>
    <w:rsid w:val="00B26425"/>
    <w:rsid w:val="00B31047"/>
    <w:rsid w:val="00B325F7"/>
    <w:rsid w:val="00B43300"/>
    <w:rsid w:val="00B53014"/>
    <w:rsid w:val="00B666E5"/>
    <w:rsid w:val="00B74518"/>
    <w:rsid w:val="00B77B66"/>
    <w:rsid w:val="00BA06E7"/>
    <w:rsid w:val="00BA4636"/>
    <w:rsid w:val="00BB2872"/>
    <w:rsid w:val="00BB42D0"/>
    <w:rsid w:val="00BC1913"/>
    <w:rsid w:val="00BC2248"/>
    <w:rsid w:val="00BC2E66"/>
    <w:rsid w:val="00BC5A8B"/>
    <w:rsid w:val="00BC5E55"/>
    <w:rsid w:val="00BD7E04"/>
    <w:rsid w:val="00BE563C"/>
    <w:rsid w:val="00C00FB4"/>
    <w:rsid w:val="00C0504E"/>
    <w:rsid w:val="00C0627A"/>
    <w:rsid w:val="00C13C38"/>
    <w:rsid w:val="00C14260"/>
    <w:rsid w:val="00C2376E"/>
    <w:rsid w:val="00C24484"/>
    <w:rsid w:val="00C2750F"/>
    <w:rsid w:val="00C27AAF"/>
    <w:rsid w:val="00C32F7A"/>
    <w:rsid w:val="00C3716B"/>
    <w:rsid w:val="00C620C6"/>
    <w:rsid w:val="00C678D2"/>
    <w:rsid w:val="00C7132C"/>
    <w:rsid w:val="00C75995"/>
    <w:rsid w:val="00C81BA9"/>
    <w:rsid w:val="00C941CE"/>
    <w:rsid w:val="00C95805"/>
    <w:rsid w:val="00CA042C"/>
    <w:rsid w:val="00CA2754"/>
    <w:rsid w:val="00CB3CA2"/>
    <w:rsid w:val="00CD0CDB"/>
    <w:rsid w:val="00CD195E"/>
    <w:rsid w:val="00CE36F8"/>
    <w:rsid w:val="00CF57AA"/>
    <w:rsid w:val="00CF7B5E"/>
    <w:rsid w:val="00CF7DB2"/>
    <w:rsid w:val="00D00740"/>
    <w:rsid w:val="00D02BCA"/>
    <w:rsid w:val="00D031F9"/>
    <w:rsid w:val="00D11BEA"/>
    <w:rsid w:val="00D1463C"/>
    <w:rsid w:val="00D15E92"/>
    <w:rsid w:val="00D22388"/>
    <w:rsid w:val="00D329E9"/>
    <w:rsid w:val="00D341EE"/>
    <w:rsid w:val="00D440BE"/>
    <w:rsid w:val="00D51475"/>
    <w:rsid w:val="00D62BF2"/>
    <w:rsid w:val="00D91171"/>
    <w:rsid w:val="00D9446F"/>
    <w:rsid w:val="00DA25A6"/>
    <w:rsid w:val="00DB0D82"/>
    <w:rsid w:val="00DC6ED6"/>
    <w:rsid w:val="00DD2057"/>
    <w:rsid w:val="00DD50B6"/>
    <w:rsid w:val="00DD5990"/>
    <w:rsid w:val="00DE3734"/>
    <w:rsid w:val="00DF12D5"/>
    <w:rsid w:val="00DF62A0"/>
    <w:rsid w:val="00DF6E16"/>
    <w:rsid w:val="00DF7122"/>
    <w:rsid w:val="00E000D3"/>
    <w:rsid w:val="00E02450"/>
    <w:rsid w:val="00E15ED1"/>
    <w:rsid w:val="00E20EA7"/>
    <w:rsid w:val="00E2337A"/>
    <w:rsid w:val="00E268C6"/>
    <w:rsid w:val="00E30757"/>
    <w:rsid w:val="00E316DC"/>
    <w:rsid w:val="00E3258D"/>
    <w:rsid w:val="00E3520D"/>
    <w:rsid w:val="00E40062"/>
    <w:rsid w:val="00E46703"/>
    <w:rsid w:val="00E559B1"/>
    <w:rsid w:val="00E57731"/>
    <w:rsid w:val="00E67CAD"/>
    <w:rsid w:val="00E71A89"/>
    <w:rsid w:val="00E71C48"/>
    <w:rsid w:val="00E84D7F"/>
    <w:rsid w:val="00E95B1F"/>
    <w:rsid w:val="00E97268"/>
    <w:rsid w:val="00EA3A41"/>
    <w:rsid w:val="00EB1D52"/>
    <w:rsid w:val="00EB2257"/>
    <w:rsid w:val="00EC071C"/>
    <w:rsid w:val="00EC3F2E"/>
    <w:rsid w:val="00EC50C2"/>
    <w:rsid w:val="00EC5F50"/>
    <w:rsid w:val="00EC7736"/>
    <w:rsid w:val="00EE6B02"/>
    <w:rsid w:val="00EF4160"/>
    <w:rsid w:val="00EF56B6"/>
    <w:rsid w:val="00F030BA"/>
    <w:rsid w:val="00F145D2"/>
    <w:rsid w:val="00F20B59"/>
    <w:rsid w:val="00F260B7"/>
    <w:rsid w:val="00F37BF2"/>
    <w:rsid w:val="00F51F67"/>
    <w:rsid w:val="00F608B9"/>
    <w:rsid w:val="00F65FA7"/>
    <w:rsid w:val="00F66A60"/>
    <w:rsid w:val="00F743D8"/>
    <w:rsid w:val="00F91CC0"/>
    <w:rsid w:val="00F93224"/>
    <w:rsid w:val="00F93995"/>
    <w:rsid w:val="00F97844"/>
    <w:rsid w:val="00FA0198"/>
    <w:rsid w:val="00FA0DF2"/>
    <w:rsid w:val="00FA1287"/>
    <w:rsid w:val="00FA428E"/>
    <w:rsid w:val="00FB3FBF"/>
    <w:rsid w:val="00FB5E56"/>
    <w:rsid w:val="00FC10FF"/>
    <w:rsid w:val="00FC2186"/>
    <w:rsid w:val="00FC72E5"/>
    <w:rsid w:val="00FD0EB6"/>
    <w:rsid w:val="00FD15DD"/>
    <w:rsid w:val="00FE0EAE"/>
    <w:rsid w:val="00FF2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735CCC"/>
  <w15:docId w15:val="{E1BD5FE0-317D-D04C-A82E-6DF2721AF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9B8"/>
    <w:rPr>
      <w:rFonts w:ascii="Arial" w:eastAsia="Times New Roman" w:hAnsi="Arial"/>
    </w:rPr>
  </w:style>
  <w:style w:type="paragraph" w:styleId="Ttulo1">
    <w:name w:val="heading 1"/>
    <w:basedOn w:val="Normal"/>
    <w:next w:val="Normal"/>
    <w:qFormat/>
    <w:rsid w:val="00AB5EB6"/>
    <w:pPr>
      <w:keepNext/>
      <w:numPr>
        <w:numId w:val="3"/>
      </w:numPr>
      <w:jc w:val="center"/>
      <w:outlineLvl w:val="0"/>
    </w:pPr>
    <w:rPr>
      <w:b/>
      <w:lang w:val="es-ES_tradnl" w:eastAsia="es-ES"/>
    </w:rPr>
  </w:style>
  <w:style w:type="paragraph" w:styleId="Ttulo2">
    <w:name w:val="heading 2"/>
    <w:basedOn w:val="Normal"/>
    <w:next w:val="Normal"/>
    <w:qFormat/>
    <w:rsid w:val="00AB5EB6"/>
    <w:pPr>
      <w:keepNext/>
      <w:numPr>
        <w:ilvl w:val="1"/>
        <w:numId w:val="3"/>
      </w:numPr>
      <w:outlineLvl w:val="1"/>
    </w:pPr>
    <w:rPr>
      <w:b/>
      <w:lang w:val="es-ES_tradnl" w:eastAsia="es-ES"/>
    </w:rPr>
  </w:style>
  <w:style w:type="paragraph" w:styleId="Ttulo3">
    <w:name w:val="heading 3"/>
    <w:basedOn w:val="Normal"/>
    <w:next w:val="Normal"/>
    <w:qFormat/>
    <w:rsid w:val="00AB5EB6"/>
    <w:pPr>
      <w:keepNext/>
      <w:numPr>
        <w:ilvl w:val="2"/>
        <w:numId w:val="3"/>
      </w:numPr>
      <w:jc w:val="center"/>
      <w:outlineLvl w:val="2"/>
    </w:pPr>
    <w:rPr>
      <w:b/>
      <w:sz w:val="18"/>
      <w:lang w:val="es-ES_tradnl" w:eastAsia="es-ES"/>
    </w:rPr>
  </w:style>
  <w:style w:type="paragraph" w:styleId="Ttulo4">
    <w:name w:val="heading 4"/>
    <w:basedOn w:val="Normal"/>
    <w:next w:val="Normal"/>
    <w:qFormat/>
    <w:rsid w:val="00AB5EB6"/>
    <w:pPr>
      <w:keepNext/>
      <w:numPr>
        <w:ilvl w:val="3"/>
        <w:numId w:val="3"/>
      </w:numPr>
      <w:spacing w:before="240" w:after="60"/>
      <w:outlineLvl w:val="3"/>
    </w:pPr>
    <w:rPr>
      <w:b/>
      <w:sz w:val="24"/>
      <w:lang w:val="es-ES_tradnl" w:eastAsia="es-ES"/>
    </w:rPr>
  </w:style>
  <w:style w:type="paragraph" w:styleId="Ttulo5">
    <w:name w:val="heading 5"/>
    <w:basedOn w:val="Normal"/>
    <w:next w:val="Normal"/>
    <w:qFormat/>
    <w:rsid w:val="00AB5EB6"/>
    <w:pPr>
      <w:numPr>
        <w:ilvl w:val="4"/>
        <w:numId w:val="3"/>
      </w:numPr>
      <w:spacing w:before="240" w:after="60"/>
      <w:outlineLvl w:val="4"/>
    </w:pPr>
    <w:rPr>
      <w:rFonts w:ascii="Times New Roman" w:hAnsi="Times New Roman"/>
      <w:sz w:val="22"/>
      <w:lang w:val="es-ES_tradnl" w:eastAsia="es-ES"/>
    </w:rPr>
  </w:style>
  <w:style w:type="paragraph" w:styleId="Ttulo6">
    <w:name w:val="heading 6"/>
    <w:basedOn w:val="Normal"/>
    <w:next w:val="Normal"/>
    <w:qFormat/>
    <w:rsid w:val="00AB5EB6"/>
    <w:pPr>
      <w:numPr>
        <w:ilvl w:val="5"/>
        <w:numId w:val="3"/>
      </w:numPr>
      <w:spacing w:before="240" w:after="60"/>
      <w:outlineLvl w:val="5"/>
    </w:pPr>
    <w:rPr>
      <w:rFonts w:ascii="Times New Roman" w:hAnsi="Times New Roman"/>
      <w:i/>
      <w:sz w:val="22"/>
      <w:lang w:val="es-ES_tradnl" w:eastAsia="es-ES"/>
    </w:rPr>
  </w:style>
  <w:style w:type="paragraph" w:styleId="Ttulo7">
    <w:name w:val="heading 7"/>
    <w:basedOn w:val="Normal"/>
    <w:next w:val="Normal"/>
    <w:qFormat/>
    <w:rsid w:val="00AB5EB6"/>
    <w:pPr>
      <w:numPr>
        <w:ilvl w:val="6"/>
        <w:numId w:val="3"/>
      </w:numPr>
      <w:spacing w:before="240" w:after="60"/>
      <w:outlineLvl w:val="6"/>
    </w:pPr>
    <w:rPr>
      <w:lang w:val="es-ES_tradnl" w:eastAsia="es-ES"/>
    </w:rPr>
  </w:style>
  <w:style w:type="paragraph" w:styleId="Ttulo8">
    <w:name w:val="heading 8"/>
    <w:basedOn w:val="Normal"/>
    <w:next w:val="Normal"/>
    <w:qFormat/>
    <w:rsid w:val="00AB5EB6"/>
    <w:pPr>
      <w:numPr>
        <w:ilvl w:val="7"/>
        <w:numId w:val="3"/>
      </w:numPr>
      <w:spacing w:before="240" w:after="60"/>
      <w:outlineLvl w:val="7"/>
    </w:pPr>
    <w:rPr>
      <w:i/>
      <w:lang w:val="es-ES_tradnl" w:eastAsia="es-ES"/>
    </w:rPr>
  </w:style>
  <w:style w:type="paragraph" w:styleId="Ttulo9">
    <w:name w:val="heading 9"/>
    <w:basedOn w:val="Normal"/>
    <w:next w:val="Normal"/>
    <w:qFormat/>
    <w:rsid w:val="00AB5EB6"/>
    <w:pPr>
      <w:numPr>
        <w:ilvl w:val="8"/>
        <w:numId w:val="3"/>
      </w:numPr>
      <w:spacing w:before="240" w:after="60"/>
      <w:outlineLvl w:val="8"/>
    </w:pPr>
    <w:rPr>
      <w:b/>
      <w:i/>
      <w:sz w:val="18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9E78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rsid w:val="009E78FF"/>
    <w:rPr>
      <w:rFonts w:ascii="Arial" w:eastAsia="Times New Roman" w:hAnsi="Arial" w:cs="Times New Roman"/>
      <w:sz w:val="20"/>
      <w:szCs w:val="2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E78F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E78FF"/>
    <w:rPr>
      <w:rFonts w:ascii="Tahoma" w:eastAsia="Times New Roman" w:hAnsi="Tahoma" w:cs="Tahoma"/>
      <w:sz w:val="16"/>
      <w:szCs w:val="16"/>
      <w:lang w:eastAsia="es-CO"/>
    </w:rPr>
  </w:style>
  <w:style w:type="table" w:styleId="Tablaconcuadrcula">
    <w:name w:val="Table Grid"/>
    <w:basedOn w:val="Tablanormal"/>
    <w:rsid w:val="009E78F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E6344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E6344B"/>
    <w:rPr>
      <w:rFonts w:ascii="Arial" w:eastAsia="Times New Roman" w:hAnsi="Arial"/>
    </w:rPr>
  </w:style>
  <w:style w:type="paragraph" w:styleId="NormalWeb">
    <w:name w:val="Normal (Web)"/>
    <w:basedOn w:val="Normal"/>
    <w:uiPriority w:val="99"/>
    <w:unhideWhenUsed/>
    <w:rsid w:val="00A867E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Car2">
    <w:name w:val="Car2"/>
    <w:basedOn w:val="Normal"/>
    <w:rsid w:val="00454CFA"/>
    <w:pPr>
      <w:spacing w:after="160" w:line="240" w:lineRule="exact"/>
    </w:pPr>
    <w:rPr>
      <w:rFonts w:ascii="Verdana" w:hAnsi="Verdana" w:cs="Verdana"/>
      <w:lang w:val="es-ES" w:eastAsia="en-US"/>
    </w:rPr>
  </w:style>
  <w:style w:type="paragraph" w:customStyle="1" w:styleId="CarCarCarCarCarCarCarCarCar">
    <w:name w:val="Car Car Car Car Car Car Car Car Car"/>
    <w:basedOn w:val="Normal"/>
    <w:rsid w:val="0033101C"/>
    <w:pPr>
      <w:spacing w:after="160" w:line="240" w:lineRule="exact"/>
    </w:pPr>
    <w:rPr>
      <w:rFonts w:ascii="Verdana" w:hAnsi="Verdana"/>
      <w:lang w:val="es-ES_tradnl" w:eastAsia="en-US"/>
    </w:rPr>
  </w:style>
  <w:style w:type="character" w:styleId="Hipervnculo">
    <w:name w:val="Hyperlink"/>
    <w:rsid w:val="00EF56B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4191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74408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408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4085"/>
    <w:rPr>
      <w:rFonts w:ascii="Arial" w:eastAsia="Times New Roman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408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4085"/>
    <w:rPr>
      <w:rFonts w:ascii="Arial" w:eastAsia="Times New Roman" w:hAnsi="Arial"/>
      <w:b/>
      <w:bCs/>
    </w:rPr>
  </w:style>
  <w:style w:type="character" w:styleId="Textodelmarcadordeposicin">
    <w:name w:val="Placeholder Text"/>
    <w:basedOn w:val="Fuentedeprrafopredeter"/>
    <w:uiPriority w:val="99"/>
    <w:semiHidden/>
    <w:rsid w:val="00C27AAF"/>
    <w:rPr>
      <w:color w:val="808080"/>
    </w:rPr>
  </w:style>
  <w:style w:type="paragraph" w:customStyle="1" w:styleId="Default">
    <w:name w:val="Default"/>
    <w:rsid w:val="00762C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3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7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9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1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4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6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perez\Configuraci&#243;n%20local\Archivos%20temporales%20de%20Internet\OLK29\Formato_Formato%20(2)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B857-5FCA-4E49-B535-1CD3F6CC0E7B}"/>
      </w:docPartPr>
      <w:docPartBody>
        <w:p w:rsidR="00172FC2" w:rsidRDefault="00C458C9">
          <w:r w:rsidRPr="00486710">
            <w:rPr>
              <w:rStyle w:val="Textodelmarcadordeposicin"/>
            </w:rPr>
            <w:t>Elija un elemento.</w:t>
          </w:r>
        </w:p>
      </w:docPartBody>
    </w:docPart>
    <w:docPart>
      <w:docPartPr>
        <w:name w:val="DBFAFA3D0D267F42AA41E5ACB3DCA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D6FBD-A1C1-5D42-A8DA-ED2D5B4E73E3}"/>
      </w:docPartPr>
      <w:docPartBody>
        <w:p w:rsidR="000A765C" w:rsidRDefault="00C279F6" w:rsidP="00C279F6">
          <w:pPr>
            <w:pStyle w:val="DBFAFA3D0D267F42AA41E5ACB3DCA2AB"/>
          </w:pPr>
          <w:r w:rsidRPr="00486710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58C9"/>
    <w:rsid w:val="00001F5F"/>
    <w:rsid w:val="000319C9"/>
    <w:rsid w:val="00062FED"/>
    <w:rsid w:val="000A765C"/>
    <w:rsid w:val="000E4F3B"/>
    <w:rsid w:val="00115EF6"/>
    <w:rsid w:val="0017123E"/>
    <w:rsid w:val="00172FC2"/>
    <w:rsid w:val="00174E39"/>
    <w:rsid w:val="002D6EAD"/>
    <w:rsid w:val="003033E1"/>
    <w:rsid w:val="00303D3F"/>
    <w:rsid w:val="00322BF8"/>
    <w:rsid w:val="00361B73"/>
    <w:rsid w:val="004152D4"/>
    <w:rsid w:val="00536CBA"/>
    <w:rsid w:val="005861B0"/>
    <w:rsid w:val="0070648B"/>
    <w:rsid w:val="007560F0"/>
    <w:rsid w:val="007665F1"/>
    <w:rsid w:val="007A1E4D"/>
    <w:rsid w:val="007D25DA"/>
    <w:rsid w:val="00803D3D"/>
    <w:rsid w:val="00867FCC"/>
    <w:rsid w:val="008A66CF"/>
    <w:rsid w:val="00916E3F"/>
    <w:rsid w:val="009478E3"/>
    <w:rsid w:val="00995A5F"/>
    <w:rsid w:val="009A0CB5"/>
    <w:rsid w:val="00B47BB1"/>
    <w:rsid w:val="00B70C32"/>
    <w:rsid w:val="00BB1F43"/>
    <w:rsid w:val="00BC6144"/>
    <w:rsid w:val="00BD1043"/>
    <w:rsid w:val="00C279F6"/>
    <w:rsid w:val="00C458C9"/>
    <w:rsid w:val="00CD3B8A"/>
    <w:rsid w:val="00CF5E52"/>
    <w:rsid w:val="00D36B0D"/>
    <w:rsid w:val="00DE4128"/>
    <w:rsid w:val="00E93BBD"/>
    <w:rsid w:val="00EE3879"/>
    <w:rsid w:val="00F1350D"/>
    <w:rsid w:val="00F17592"/>
    <w:rsid w:val="00F75D4F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A765C"/>
    <w:rPr>
      <w:color w:val="808080"/>
    </w:rPr>
  </w:style>
  <w:style w:type="paragraph" w:customStyle="1" w:styleId="DBFAFA3D0D267F42AA41E5ACB3DCA2AB">
    <w:name w:val="DBFAFA3D0D267F42AA41E5ACB3DCA2AB"/>
    <w:rsid w:val="00C279F6"/>
    <w:pPr>
      <w:spacing w:after="0" w:line="240" w:lineRule="auto"/>
    </w:pPr>
    <w:rPr>
      <w:sz w:val="24"/>
      <w:szCs w:val="24"/>
      <w:lang w:eastAsia="es-MX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7CCEE-7FDB-A142-B038-257E06DB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Settings\mperez\Configuración local\Archivos temporales de Internet\OLK29\Formato_Formato (2).dot</Template>
  <TotalTime>1</TotalTime>
  <Pages>3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La versión impresa de este documento puede estar desactualizada, consulte la última versión oficial en la intranet – Sistema Integrado de Gestión</vt:lpstr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versión impresa de este documento puede estar desactualizada, consulte la última versión oficial en la intranet – Sistema Integrado de Gestión</dc:title>
  <dc:subject/>
  <dc:creator>MPerez</dc:creator>
  <cp:keywords/>
  <dc:description/>
  <cp:lastModifiedBy>Microsoft Office User</cp:lastModifiedBy>
  <cp:revision>2</cp:revision>
  <cp:lastPrinted>2022-07-01T11:37:00Z</cp:lastPrinted>
  <dcterms:created xsi:type="dcterms:W3CDTF">2023-11-09T14:00:00Z</dcterms:created>
  <dcterms:modified xsi:type="dcterms:W3CDTF">2023-11-09T14:00:00Z</dcterms:modified>
</cp:coreProperties>
</file>