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7F521" w14:textId="77777777" w:rsidR="00E877FD" w:rsidRDefault="00E877FD" w:rsidP="00E877FD">
      <w:pPr>
        <w:rPr>
          <w:b/>
          <w:bCs/>
          <w:i/>
          <w:iCs/>
        </w:rPr>
      </w:pPr>
      <w:bookmarkStart w:id="0" w:name="_Hlk118379683"/>
      <w:bookmarkEnd w:id="0"/>
    </w:p>
    <w:p w14:paraId="111C6058" w14:textId="77777777" w:rsidR="00FB3A65" w:rsidRPr="0095510F" w:rsidRDefault="00FB3A65" w:rsidP="00FB3A65">
      <w:pPr>
        <w:rPr>
          <w:lang w:val="es-CO"/>
        </w:rPr>
      </w:pPr>
      <w:r w:rsidRPr="0095510F">
        <w:rPr>
          <w:lang w:val="es-CO"/>
        </w:rPr>
        <w:t xml:space="preserve">SEÑORES </w:t>
      </w:r>
    </w:p>
    <w:p w14:paraId="08A8C03A" w14:textId="77777777" w:rsidR="00FB3A65" w:rsidRDefault="00FB3A65" w:rsidP="00FB3A65">
      <w:pPr>
        <w:rPr>
          <w:lang w:val="es-CO"/>
        </w:rPr>
      </w:pPr>
    </w:p>
    <w:p w14:paraId="4CE323A5" w14:textId="77777777" w:rsidR="00FB3A65" w:rsidRDefault="00FB3A65" w:rsidP="00FB3A65">
      <w:pPr>
        <w:rPr>
          <w:lang w:val="es-CO"/>
        </w:rPr>
      </w:pPr>
    </w:p>
    <w:p w14:paraId="40DB6215" w14:textId="77777777" w:rsidR="00FB3A65" w:rsidRPr="0095510F" w:rsidRDefault="00FB3A65" w:rsidP="00FB3A65">
      <w:pPr>
        <w:rPr>
          <w:lang w:val="es-CO"/>
        </w:rPr>
      </w:pPr>
      <w:r w:rsidRPr="0095510F">
        <w:rPr>
          <w:lang w:val="es-CO"/>
        </w:rPr>
        <w:t>IDEA</w:t>
      </w:r>
    </w:p>
    <w:p w14:paraId="3B4EA41C" w14:textId="77777777" w:rsidR="00FB3A65" w:rsidRPr="0095510F" w:rsidRDefault="00FB3A65" w:rsidP="00FB3A65">
      <w:pPr>
        <w:rPr>
          <w:lang w:val="es-CO"/>
        </w:rPr>
      </w:pPr>
      <w:r w:rsidRPr="0095510F">
        <w:rPr>
          <w:lang w:val="es-CO"/>
        </w:rPr>
        <w:t>Instituto para el Desarrollo de Antioquia</w:t>
      </w:r>
    </w:p>
    <w:p w14:paraId="52FA8FE7" w14:textId="77777777" w:rsidR="00FB3A65" w:rsidRPr="0095510F" w:rsidRDefault="00FB3A65" w:rsidP="00FB3A65">
      <w:pPr>
        <w:rPr>
          <w:lang w:val="es-CO"/>
        </w:rPr>
      </w:pPr>
      <w:r w:rsidRPr="0095510F">
        <w:rPr>
          <w:lang w:val="es-CO"/>
        </w:rPr>
        <w:t>Ciudad</w:t>
      </w:r>
    </w:p>
    <w:p w14:paraId="716F6090" w14:textId="77777777" w:rsidR="00FB3A65" w:rsidRDefault="00FB3A65" w:rsidP="00FB3A65">
      <w:pPr>
        <w:rPr>
          <w:lang w:val="es-CO"/>
        </w:rPr>
      </w:pPr>
    </w:p>
    <w:p w14:paraId="58D877BC" w14:textId="77777777" w:rsidR="00FB3A65" w:rsidRPr="0095510F" w:rsidRDefault="00FB3A65" w:rsidP="00FB3A65">
      <w:pPr>
        <w:rPr>
          <w:lang w:val="es-CO"/>
        </w:rPr>
      </w:pPr>
    </w:p>
    <w:p w14:paraId="03765838" w14:textId="77777777" w:rsidR="00FB3A65" w:rsidRPr="0095510F" w:rsidRDefault="00FB3A65" w:rsidP="00FB3A65">
      <w:pPr>
        <w:rPr>
          <w:lang w:val="es-CO"/>
        </w:rPr>
      </w:pPr>
      <w:r w:rsidRPr="0095510F">
        <w:rPr>
          <w:lang w:val="es-CO"/>
        </w:rPr>
        <w:t>Asunto: Autorización de Pago</w:t>
      </w:r>
    </w:p>
    <w:p w14:paraId="6E23058D" w14:textId="77777777" w:rsidR="00FB3A65" w:rsidRDefault="00FB3A65" w:rsidP="00FB3A65">
      <w:pPr>
        <w:rPr>
          <w:lang w:val="es-CO"/>
        </w:rPr>
      </w:pPr>
    </w:p>
    <w:p w14:paraId="5098EEAE" w14:textId="77777777" w:rsidR="00FB3A65" w:rsidRPr="0095510F" w:rsidRDefault="00FB3A65" w:rsidP="00FB3A65">
      <w:pPr>
        <w:rPr>
          <w:lang w:val="es-CO"/>
        </w:rPr>
      </w:pPr>
    </w:p>
    <w:p w14:paraId="160957D0" w14:textId="5C29358D" w:rsidR="00FB3A65" w:rsidRDefault="00FB3A65" w:rsidP="00FB3A65">
      <w:pPr>
        <w:contextualSpacing/>
        <w:jc w:val="both"/>
        <w:rPr>
          <w:b/>
          <w:szCs w:val="21"/>
        </w:rPr>
      </w:pPr>
      <w:r w:rsidRPr="0095510F">
        <w:rPr>
          <w:lang w:val="es-CO"/>
        </w:rPr>
        <w:t xml:space="preserve">Autorizo debitar de la </w:t>
      </w:r>
      <w:r w:rsidRPr="00940CF6">
        <w:rPr>
          <w:b/>
          <w:bCs/>
          <w:lang w:val="es-CO"/>
        </w:rPr>
        <w:t>cuenta 1001</w:t>
      </w:r>
      <w:r>
        <w:rPr>
          <w:b/>
          <w:bCs/>
          <w:lang w:val="es-CO"/>
        </w:rPr>
        <w:t>2</w:t>
      </w:r>
      <w:r w:rsidR="00975ABD">
        <w:rPr>
          <w:b/>
          <w:bCs/>
          <w:lang w:val="es-CO"/>
        </w:rPr>
        <w:t>107</w:t>
      </w:r>
      <w:r w:rsidRPr="0095510F">
        <w:rPr>
          <w:lang w:val="es-CO"/>
        </w:rPr>
        <w:t xml:space="preserve"> </w:t>
      </w:r>
      <w:r>
        <w:rPr>
          <w:lang w:val="es-CO"/>
        </w:rPr>
        <w:t xml:space="preserve">según </w:t>
      </w:r>
      <w:r w:rsidRPr="0095510F">
        <w:rPr>
          <w:lang w:val="es-CO"/>
        </w:rPr>
        <w:t>convenio AMVA</w:t>
      </w:r>
      <w:r>
        <w:rPr>
          <w:lang w:val="es-CO"/>
        </w:rPr>
        <w:t xml:space="preserve"> </w:t>
      </w:r>
      <w:r w:rsidR="003F72EF">
        <w:rPr>
          <w:lang w:val="es-CO"/>
        </w:rPr>
        <w:t>1016-2021</w:t>
      </w:r>
      <w:r w:rsidRPr="0095510F">
        <w:rPr>
          <w:lang w:val="es-CO"/>
        </w:rPr>
        <w:t>, cuyo objeto es: “</w:t>
      </w:r>
      <w:r w:rsidR="003F72EF" w:rsidRPr="003F72EF">
        <w:rPr>
          <w:b/>
          <w:szCs w:val="21"/>
        </w:rPr>
        <w:t>CONVENIO INTERADMINISTRATIVO DE COLABORACIÓN PARA COFINANCIAR LA AMPLIACIÓN DE LA CARRERA 43 A EN EL MUNICIPIO DE SABANETA</w:t>
      </w:r>
      <w:r>
        <w:rPr>
          <w:b/>
          <w:szCs w:val="21"/>
        </w:rPr>
        <w:t>”.</w:t>
      </w:r>
    </w:p>
    <w:p w14:paraId="7F7A8ECA" w14:textId="77777777" w:rsidR="00FB3A65" w:rsidRDefault="00FB3A65" w:rsidP="00FB3A65">
      <w:pPr>
        <w:contextualSpacing/>
        <w:jc w:val="both"/>
        <w:rPr>
          <w:rFonts w:cs="Arial"/>
          <w:sz w:val="21"/>
          <w:szCs w:val="21"/>
        </w:rPr>
      </w:pPr>
    </w:p>
    <w:p w14:paraId="6ABE5483" w14:textId="5CB4C8F4" w:rsidR="00FB3A65" w:rsidRDefault="00FB3A65" w:rsidP="003F72EF">
      <w:pPr>
        <w:adjustRightInd w:val="0"/>
        <w:jc w:val="both"/>
        <w:rPr>
          <w:lang w:val="es-CO"/>
        </w:rPr>
      </w:pPr>
      <w:r w:rsidRPr="00B21CAD">
        <w:rPr>
          <w:lang w:val="es-CO"/>
        </w:rPr>
        <w:t>Por concepto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21CAD">
        <w:rPr>
          <w:lang w:val="es-CO"/>
        </w:rPr>
        <w:t>de</w:t>
      </w:r>
      <w:r w:rsidRPr="00940CF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21CAD">
        <w:rPr>
          <w:lang w:val="es-CO"/>
        </w:rPr>
        <w:t xml:space="preserve">rendimientos financieros del proyecto el valor </w:t>
      </w:r>
      <w:r w:rsidR="00331CEB" w:rsidRPr="00B21CAD">
        <w:rPr>
          <w:lang w:val="es-CO"/>
        </w:rPr>
        <w:t xml:space="preserve">de </w:t>
      </w:r>
      <w:r w:rsidR="00331CEB" w:rsidRPr="006870C6">
        <w:rPr>
          <w:rFonts w:ascii="Arial" w:hAnsi="Arial" w:cs="Arial"/>
          <w:b/>
          <w:bCs/>
          <w:sz w:val="18"/>
          <w:szCs w:val="18"/>
          <w:lang w:eastAsia="es-CO"/>
        </w:rPr>
        <w:t>$</w:t>
      </w:r>
      <w:r w:rsidR="00331CEB" w:rsidRPr="00331CEB">
        <w:rPr>
          <w:b/>
          <w:bCs/>
          <w:lang w:val="es-CO"/>
        </w:rPr>
        <w:t xml:space="preserve">117.844.531 </w:t>
      </w:r>
      <w:r w:rsidRPr="00331CEB">
        <w:rPr>
          <w:lang w:val="es-CO"/>
        </w:rPr>
        <w:t>(</w:t>
      </w:r>
      <w:r w:rsidR="00331CEB">
        <w:rPr>
          <w:lang w:val="es-CO"/>
        </w:rPr>
        <w:t>C</w:t>
      </w:r>
      <w:r w:rsidR="00331CEB" w:rsidRPr="00331CEB">
        <w:rPr>
          <w:lang w:val="es-CO"/>
        </w:rPr>
        <w:t xml:space="preserve">iento diez y siete </w:t>
      </w:r>
      <w:r w:rsidR="003F72EF">
        <w:rPr>
          <w:lang w:val="es-CO"/>
        </w:rPr>
        <w:t xml:space="preserve">millones </w:t>
      </w:r>
      <w:r w:rsidR="00331CEB">
        <w:rPr>
          <w:lang w:val="es-CO"/>
        </w:rPr>
        <w:t>ocho</w:t>
      </w:r>
      <w:r w:rsidR="003F72EF">
        <w:rPr>
          <w:lang w:val="es-CO"/>
        </w:rPr>
        <w:t xml:space="preserve">cientos </w:t>
      </w:r>
      <w:r w:rsidR="00331CEB">
        <w:rPr>
          <w:lang w:val="es-CO"/>
        </w:rPr>
        <w:t>cuarenta y cuatro</w:t>
      </w:r>
      <w:r w:rsidR="003F72EF">
        <w:rPr>
          <w:lang w:val="es-CO"/>
        </w:rPr>
        <w:t xml:space="preserve"> mil </w:t>
      </w:r>
      <w:r w:rsidR="00331CEB">
        <w:rPr>
          <w:lang w:val="es-CO"/>
        </w:rPr>
        <w:t xml:space="preserve">quinientos treinta y un </w:t>
      </w:r>
      <w:r w:rsidR="003F72EF">
        <w:rPr>
          <w:lang w:val="es-CO"/>
        </w:rPr>
        <w:t xml:space="preserve"> pesos m.</w:t>
      </w:r>
      <w:r>
        <w:rPr>
          <w:lang w:val="es-CO"/>
        </w:rPr>
        <w:t xml:space="preserve"> l.</w:t>
      </w:r>
      <w:r w:rsidRPr="00331CEB">
        <w:rPr>
          <w:lang w:val="es-CO"/>
        </w:rPr>
        <w:t>)</w:t>
      </w:r>
      <w:r w:rsidRPr="00940CF6">
        <w:rPr>
          <w:lang w:val="es-CO"/>
        </w:rPr>
        <w:t xml:space="preserve">. </w:t>
      </w:r>
      <w:r w:rsidR="00331CEB">
        <w:t xml:space="preserve">por concepto de rendimientos financieros generados del convenio de la 43 </w:t>
      </w:r>
      <w:r w:rsidR="00331CEB">
        <w:t>A</w:t>
      </w:r>
      <w:r w:rsidR="00331CEB">
        <w:t xml:space="preserve"> que se celebró con la EDU y que esta entidad reintegro a una cuenta del Municipio.</w:t>
      </w:r>
      <w:r w:rsidR="00E45C15">
        <w:rPr>
          <w:lang w:val="es-CO"/>
        </w:rPr>
        <w:t xml:space="preserve">; </w:t>
      </w:r>
      <w:r w:rsidRPr="00940CF6">
        <w:rPr>
          <w:lang w:val="es-CO"/>
        </w:rPr>
        <w:t xml:space="preserve">Para ser consignados en la cuenta de ahorros del Banco Popular </w:t>
      </w:r>
      <w:r>
        <w:rPr>
          <w:b/>
          <w:bCs/>
          <w:lang w:val="es-CO"/>
        </w:rPr>
        <w:t>N</w:t>
      </w:r>
      <w:r w:rsidRPr="00B21CAD">
        <w:rPr>
          <w:b/>
          <w:bCs/>
          <w:lang w:val="es-CO"/>
        </w:rPr>
        <w:t>°180721136</w:t>
      </w:r>
      <w:r w:rsidR="003F72EF">
        <w:rPr>
          <w:lang w:val="es-CO"/>
        </w:rPr>
        <w:t>.</w:t>
      </w:r>
    </w:p>
    <w:p w14:paraId="0A2D28DD" w14:textId="77777777" w:rsidR="003F72EF" w:rsidRDefault="003F72EF" w:rsidP="003F72EF">
      <w:pPr>
        <w:adjustRightInd w:val="0"/>
        <w:jc w:val="both"/>
        <w:rPr>
          <w:lang w:val="es-CO"/>
        </w:rPr>
      </w:pPr>
    </w:p>
    <w:p w14:paraId="22BD15D6" w14:textId="77777777" w:rsidR="00FB3A65" w:rsidRDefault="00FB3A65" w:rsidP="00FB3A65">
      <w:pPr>
        <w:jc w:val="both"/>
        <w:rPr>
          <w:lang w:val="es-CO"/>
        </w:rPr>
      </w:pPr>
      <w:r>
        <w:rPr>
          <w:lang w:val="es-CO"/>
        </w:rPr>
        <w:t>Cordialmente,</w:t>
      </w:r>
    </w:p>
    <w:p w14:paraId="4AFB69F7" w14:textId="77777777" w:rsidR="00FB3A65" w:rsidRDefault="00FB3A65" w:rsidP="00FB3A65">
      <w:pPr>
        <w:jc w:val="both"/>
        <w:rPr>
          <w:lang w:val="es-CO"/>
        </w:rPr>
      </w:pPr>
    </w:p>
    <w:p w14:paraId="2A1CFD8D" w14:textId="77777777" w:rsidR="00FB3A65" w:rsidRDefault="00FB3A65" w:rsidP="00FB3A65">
      <w:pPr>
        <w:jc w:val="both"/>
        <w:rPr>
          <w:lang w:val="es-CO"/>
        </w:rPr>
      </w:pPr>
    </w:p>
    <w:p w14:paraId="3537D560" w14:textId="77777777" w:rsidR="00FB3A65" w:rsidRDefault="00FB3A65" w:rsidP="00FB3A65">
      <w:pPr>
        <w:jc w:val="both"/>
        <w:rPr>
          <w:lang w:val="es-CO"/>
        </w:rPr>
      </w:pPr>
      <w:r>
        <w:rPr>
          <w:noProof/>
        </w:rPr>
        <w:drawing>
          <wp:inline distT="0" distB="0" distL="0" distR="0" wp14:anchorId="06930B71" wp14:editId="522A9E27">
            <wp:extent cx="1285875" cy="638527"/>
            <wp:effectExtent l="0" t="0" r="0" b="9525"/>
            <wp:docPr id="9" name="Imagen 9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779" cy="78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1A4D5" w14:textId="77777777" w:rsidR="00FB3A65" w:rsidRPr="00940CF6" w:rsidRDefault="00FB3A65" w:rsidP="00FB3A65">
      <w:pPr>
        <w:jc w:val="both"/>
        <w:rPr>
          <w:b/>
          <w:bCs/>
          <w:lang w:val="es-CO"/>
        </w:rPr>
      </w:pPr>
      <w:r w:rsidRPr="00940CF6">
        <w:rPr>
          <w:b/>
          <w:bCs/>
          <w:lang w:val="es-CO"/>
        </w:rPr>
        <w:t>Santiago León Rodriguez Hernandez</w:t>
      </w:r>
    </w:p>
    <w:p w14:paraId="6C1D5ADD" w14:textId="77777777" w:rsidR="00FB3A65" w:rsidRDefault="00FB3A65" w:rsidP="00FB3A65">
      <w:pPr>
        <w:jc w:val="both"/>
        <w:rPr>
          <w:lang w:val="es-CO"/>
        </w:rPr>
      </w:pPr>
      <w:r>
        <w:rPr>
          <w:lang w:val="es-CO"/>
        </w:rPr>
        <w:t xml:space="preserve">CC. 15507768 </w:t>
      </w:r>
    </w:p>
    <w:p w14:paraId="3D33C82C" w14:textId="77777777" w:rsidR="00FB3A65" w:rsidRPr="00940CF6" w:rsidRDefault="00FB3A65" w:rsidP="00FB3A65">
      <w:pPr>
        <w:jc w:val="both"/>
        <w:rPr>
          <w:lang w:val="es-CO"/>
        </w:rPr>
      </w:pPr>
      <w:r>
        <w:rPr>
          <w:lang w:val="es-CO"/>
        </w:rPr>
        <w:t xml:space="preserve">Supervisor del Convenio </w:t>
      </w:r>
    </w:p>
    <w:p w14:paraId="265EC007" w14:textId="77777777" w:rsidR="00E877FD" w:rsidRDefault="00E877FD" w:rsidP="00E877FD">
      <w:pPr>
        <w:rPr>
          <w:b/>
          <w:bCs/>
          <w:i/>
          <w:iCs/>
        </w:rPr>
      </w:pPr>
    </w:p>
    <w:sectPr w:rsidR="00E877FD" w:rsidSect="0063470A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141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54EC7" w14:textId="77777777" w:rsidR="0011671C" w:rsidRDefault="0011671C" w:rsidP="00873C2A">
      <w:r>
        <w:separator/>
      </w:r>
    </w:p>
  </w:endnote>
  <w:endnote w:type="continuationSeparator" w:id="0">
    <w:p w14:paraId="1DEBE340" w14:textId="77777777" w:rsidR="0011671C" w:rsidRDefault="0011671C" w:rsidP="0087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tamar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691C" w14:textId="77777777" w:rsidR="00920487" w:rsidRDefault="00920487" w:rsidP="00603072">
    <w:pPr>
      <w:pStyle w:val="Piedepgina"/>
      <w:ind w:left="-1701"/>
    </w:pP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0035F67D" wp14:editId="313DDA13">
          <wp:simplePos x="0" y="0"/>
          <wp:positionH relativeFrom="page">
            <wp:posOffset>522605</wp:posOffset>
          </wp:positionH>
          <wp:positionV relativeFrom="bottomMargin">
            <wp:posOffset>-39370</wp:posOffset>
          </wp:positionV>
          <wp:extent cx="6864350" cy="751205"/>
          <wp:effectExtent l="0" t="0" r="0" b="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4350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FC5B" w14:textId="77777777" w:rsidR="00920487" w:rsidRDefault="00920487" w:rsidP="0059319B">
    <w:pPr>
      <w:pStyle w:val="Piedepgina"/>
      <w:rPr>
        <w:noProof/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5E2B9EE3" wp14:editId="4A7B64F9">
          <wp:simplePos x="0" y="0"/>
          <wp:positionH relativeFrom="margin">
            <wp:posOffset>-63500</wp:posOffset>
          </wp:positionH>
          <wp:positionV relativeFrom="bottomMargin">
            <wp:posOffset>-15240</wp:posOffset>
          </wp:positionV>
          <wp:extent cx="5749290" cy="845820"/>
          <wp:effectExtent l="0" t="0" r="3810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29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2D62B" w14:textId="77777777" w:rsidR="0011671C" w:rsidRDefault="0011671C" w:rsidP="00873C2A">
      <w:r>
        <w:separator/>
      </w:r>
    </w:p>
  </w:footnote>
  <w:footnote w:type="continuationSeparator" w:id="0">
    <w:p w14:paraId="003478DF" w14:textId="77777777" w:rsidR="0011671C" w:rsidRDefault="0011671C" w:rsidP="00873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455A9" w14:textId="77777777" w:rsidR="00920487" w:rsidRDefault="00920487" w:rsidP="00425EA7">
    <w:pPr>
      <w:pStyle w:val="Encabezado"/>
      <w:tabs>
        <w:tab w:val="clear" w:pos="4419"/>
        <w:tab w:val="clear" w:pos="8838"/>
        <w:tab w:val="left" w:pos="2191"/>
        <w:tab w:val="left" w:pos="6499"/>
      </w:tabs>
      <w:jc w:val="right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7D3F3347" wp14:editId="7C9F2406">
          <wp:simplePos x="0" y="0"/>
          <wp:positionH relativeFrom="margin">
            <wp:align>left</wp:align>
          </wp:positionH>
          <wp:positionV relativeFrom="paragraph">
            <wp:posOffset>-612140</wp:posOffset>
          </wp:positionV>
          <wp:extent cx="1019810" cy="1079500"/>
          <wp:effectExtent l="19050" t="0" r="8890" b="0"/>
          <wp:wrapTopAndBottom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Recurso 1@300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9810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236290097"/>
        <w:docPartObj>
          <w:docPartGallery w:val="Page Numbers (Top of Page)"/>
          <w:docPartUnique/>
        </w:docPartObj>
      </w:sdtPr>
      <w:sdtContent>
        <w: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4F6C62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4F6C62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</w:p>
  <w:p w14:paraId="0F26E148" w14:textId="77777777" w:rsidR="00920487" w:rsidRDefault="00920487" w:rsidP="00425EA7">
    <w:pPr>
      <w:pStyle w:val="Encabezado"/>
      <w:tabs>
        <w:tab w:val="clear" w:pos="4419"/>
        <w:tab w:val="clear" w:pos="8838"/>
        <w:tab w:val="left" w:pos="1005"/>
      </w:tabs>
      <w:jc w:val="right"/>
    </w:pPr>
  </w:p>
  <w:p w14:paraId="619D3310" w14:textId="77777777" w:rsidR="00920487" w:rsidRDefault="0092048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362C3" w14:textId="77777777" w:rsidR="00920487" w:rsidRDefault="0092048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2CE3DB61" wp14:editId="3C63DD3F">
          <wp:simplePos x="0" y="0"/>
          <wp:positionH relativeFrom="margin">
            <wp:align>left</wp:align>
          </wp:positionH>
          <wp:positionV relativeFrom="paragraph">
            <wp:posOffset>-631190</wp:posOffset>
          </wp:positionV>
          <wp:extent cx="1019810" cy="1079500"/>
          <wp:effectExtent l="19050" t="0" r="8890" b="0"/>
          <wp:wrapTopAndBottom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Recurso 1@300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9810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54CCC"/>
    <w:multiLevelType w:val="hybridMultilevel"/>
    <w:tmpl w:val="F612C2BC"/>
    <w:lvl w:ilvl="0" w:tplc="5DE69C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CAF2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7A5A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4EF4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D41F2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0E6D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5A0A2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60E3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D0CB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9515D"/>
    <w:multiLevelType w:val="hybridMultilevel"/>
    <w:tmpl w:val="22B291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80A2B"/>
    <w:multiLevelType w:val="multilevel"/>
    <w:tmpl w:val="95F8C6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C3271D"/>
    <w:multiLevelType w:val="hybridMultilevel"/>
    <w:tmpl w:val="7132E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61CBF"/>
    <w:multiLevelType w:val="hybridMultilevel"/>
    <w:tmpl w:val="3B1066BE"/>
    <w:lvl w:ilvl="0" w:tplc="BECC16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3F5810"/>
    <w:multiLevelType w:val="hybridMultilevel"/>
    <w:tmpl w:val="274AAC8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407237"/>
    <w:multiLevelType w:val="multilevel"/>
    <w:tmpl w:val="EDF69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4F6180"/>
    <w:multiLevelType w:val="hybridMultilevel"/>
    <w:tmpl w:val="551215B4"/>
    <w:lvl w:ilvl="0" w:tplc="D58CD2BA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3B3B01"/>
    <w:multiLevelType w:val="hybridMultilevel"/>
    <w:tmpl w:val="B4CA509C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2632EC"/>
    <w:multiLevelType w:val="hybridMultilevel"/>
    <w:tmpl w:val="AB6275B2"/>
    <w:lvl w:ilvl="0" w:tplc="C594357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E8E33C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5E601E0A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A709D6E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44E1C7C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760B30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8CD4AE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A37A1D90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7F49242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E84726"/>
    <w:multiLevelType w:val="hybridMultilevel"/>
    <w:tmpl w:val="A27CE99C"/>
    <w:lvl w:ilvl="0" w:tplc="99CA5B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4457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5EEA6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441B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5CAB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DEE2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0F2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9AEE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2C0C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F36FED"/>
    <w:multiLevelType w:val="hybridMultilevel"/>
    <w:tmpl w:val="6C4865D8"/>
    <w:lvl w:ilvl="0" w:tplc="75C8DA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A0B8B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9AAE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FA1F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0478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FE18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78C8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2E3F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DACF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3D7710"/>
    <w:multiLevelType w:val="hybridMultilevel"/>
    <w:tmpl w:val="CAA47FEA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ABF1130"/>
    <w:multiLevelType w:val="hybridMultilevel"/>
    <w:tmpl w:val="7E00303E"/>
    <w:lvl w:ilvl="0" w:tplc="2E82AE84">
      <w:start w:val="1"/>
      <w:numFmt w:val="decimal"/>
      <w:lvlText w:val="%1."/>
      <w:lvlJc w:val="left"/>
      <w:pPr>
        <w:ind w:left="-77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" w:hanging="360"/>
      </w:pPr>
    </w:lvl>
    <w:lvl w:ilvl="2" w:tplc="240A001B">
      <w:start w:val="1"/>
      <w:numFmt w:val="lowerRoman"/>
      <w:lvlText w:val="%3."/>
      <w:lvlJc w:val="right"/>
      <w:pPr>
        <w:ind w:left="740" w:hanging="180"/>
      </w:pPr>
    </w:lvl>
    <w:lvl w:ilvl="3" w:tplc="240A000F">
      <w:start w:val="1"/>
      <w:numFmt w:val="decimal"/>
      <w:lvlText w:val="%4."/>
      <w:lvlJc w:val="left"/>
      <w:pPr>
        <w:ind w:left="1460" w:hanging="360"/>
      </w:pPr>
    </w:lvl>
    <w:lvl w:ilvl="4" w:tplc="240A0019" w:tentative="1">
      <w:start w:val="1"/>
      <w:numFmt w:val="lowerLetter"/>
      <w:lvlText w:val="%5."/>
      <w:lvlJc w:val="left"/>
      <w:pPr>
        <w:ind w:left="2180" w:hanging="360"/>
      </w:pPr>
    </w:lvl>
    <w:lvl w:ilvl="5" w:tplc="240A001B" w:tentative="1">
      <w:start w:val="1"/>
      <w:numFmt w:val="lowerRoman"/>
      <w:lvlText w:val="%6."/>
      <w:lvlJc w:val="right"/>
      <w:pPr>
        <w:ind w:left="2900" w:hanging="180"/>
      </w:pPr>
    </w:lvl>
    <w:lvl w:ilvl="6" w:tplc="240A000F" w:tentative="1">
      <w:start w:val="1"/>
      <w:numFmt w:val="decimal"/>
      <w:lvlText w:val="%7."/>
      <w:lvlJc w:val="left"/>
      <w:pPr>
        <w:ind w:left="3620" w:hanging="360"/>
      </w:pPr>
    </w:lvl>
    <w:lvl w:ilvl="7" w:tplc="240A0019" w:tentative="1">
      <w:start w:val="1"/>
      <w:numFmt w:val="lowerLetter"/>
      <w:lvlText w:val="%8."/>
      <w:lvlJc w:val="left"/>
      <w:pPr>
        <w:ind w:left="4340" w:hanging="360"/>
      </w:pPr>
    </w:lvl>
    <w:lvl w:ilvl="8" w:tplc="240A001B" w:tentative="1">
      <w:start w:val="1"/>
      <w:numFmt w:val="lowerRoman"/>
      <w:lvlText w:val="%9."/>
      <w:lvlJc w:val="right"/>
      <w:pPr>
        <w:ind w:left="5060" w:hanging="180"/>
      </w:pPr>
    </w:lvl>
  </w:abstractNum>
  <w:abstractNum w:abstractNumId="14" w15:restartNumberingAfterBreak="0">
    <w:nsid w:val="2DBB2888"/>
    <w:multiLevelType w:val="hybridMultilevel"/>
    <w:tmpl w:val="3560F2B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C812AA"/>
    <w:multiLevelType w:val="hybridMultilevel"/>
    <w:tmpl w:val="64581C5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282994"/>
    <w:multiLevelType w:val="hybridMultilevel"/>
    <w:tmpl w:val="8F4CDE70"/>
    <w:lvl w:ilvl="0" w:tplc="E93C5A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8E957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2254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B646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0EB2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E2EB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4E3E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C8BD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403F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C491E"/>
    <w:multiLevelType w:val="hybridMultilevel"/>
    <w:tmpl w:val="B2FAC16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0906F6"/>
    <w:multiLevelType w:val="hybridMultilevel"/>
    <w:tmpl w:val="919696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9628E8"/>
    <w:multiLevelType w:val="hybridMultilevel"/>
    <w:tmpl w:val="1B54D408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4717DC"/>
    <w:multiLevelType w:val="hybridMultilevel"/>
    <w:tmpl w:val="FC20E4CC"/>
    <w:lvl w:ilvl="0" w:tplc="24B8FF7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330845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9D2B62C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EA407E8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F60FA2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0523C60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9F8442A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1827300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28FA849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E465B6"/>
    <w:multiLevelType w:val="hybridMultilevel"/>
    <w:tmpl w:val="A516D0D8"/>
    <w:lvl w:ilvl="0" w:tplc="65DC0B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9808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9034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B61B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0036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68EB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08F5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3093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623C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B00ECC"/>
    <w:multiLevelType w:val="hybridMultilevel"/>
    <w:tmpl w:val="CA06FE1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4928C7"/>
    <w:multiLevelType w:val="hybridMultilevel"/>
    <w:tmpl w:val="82C4051E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5B133B71"/>
    <w:multiLevelType w:val="hybridMultilevel"/>
    <w:tmpl w:val="471C601E"/>
    <w:lvl w:ilvl="0" w:tplc="C3F07E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242B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F0381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96AA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0EFE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BAB8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E018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8422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BCC5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4E1771"/>
    <w:multiLevelType w:val="hybridMultilevel"/>
    <w:tmpl w:val="FEBAB1EE"/>
    <w:lvl w:ilvl="0" w:tplc="9B5476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C270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88C9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986B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8ACC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BEA2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AEB5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3E4A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8468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FC0A16"/>
    <w:multiLevelType w:val="hybridMultilevel"/>
    <w:tmpl w:val="1E029158"/>
    <w:lvl w:ilvl="0" w:tplc="661EF1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96A9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B8A5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F4BB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4287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32FA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3A4B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CAF3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42C07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CD514F"/>
    <w:multiLevelType w:val="hybridMultilevel"/>
    <w:tmpl w:val="14F8B212"/>
    <w:lvl w:ilvl="0" w:tplc="DA244A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1C48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B2BA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58A5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B077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D0FC3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960F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06D2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A876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396D24"/>
    <w:multiLevelType w:val="hybridMultilevel"/>
    <w:tmpl w:val="86A4B8F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4E21195"/>
    <w:multiLevelType w:val="hybridMultilevel"/>
    <w:tmpl w:val="567098D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83667A"/>
    <w:multiLevelType w:val="hybridMultilevel"/>
    <w:tmpl w:val="5B66CCB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B83ACA"/>
    <w:multiLevelType w:val="hybridMultilevel"/>
    <w:tmpl w:val="2092E392"/>
    <w:lvl w:ilvl="0" w:tplc="DF3C91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DAD1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E6DD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3612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84AA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04EC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EA5A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6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2C65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7B3B1A"/>
    <w:multiLevelType w:val="hybridMultilevel"/>
    <w:tmpl w:val="22DE153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044483">
    <w:abstractNumId w:val="13"/>
  </w:num>
  <w:num w:numId="2" w16cid:durableId="1441604075">
    <w:abstractNumId w:val="28"/>
  </w:num>
  <w:num w:numId="3" w16cid:durableId="265238261">
    <w:abstractNumId w:val="17"/>
  </w:num>
  <w:num w:numId="4" w16cid:durableId="579221209">
    <w:abstractNumId w:val="19"/>
  </w:num>
  <w:num w:numId="5" w16cid:durableId="1526167254">
    <w:abstractNumId w:val="30"/>
  </w:num>
  <w:num w:numId="6" w16cid:durableId="1460495581">
    <w:abstractNumId w:val="29"/>
  </w:num>
  <w:num w:numId="7" w16cid:durableId="1774395167">
    <w:abstractNumId w:val="32"/>
  </w:num>
  <w:num w:numId="8" w16cid:durableId="1487043965">
    <w:abstractNumId w:val="1"/>
  </w:num>
  <w:num w:numId="9" w16cid:durableId="1147431547">
    <w:abstractNumId w:val="12"/>
  </w:num>
  <w:num w:numId="10" w16cid:durableId="1437941344">
    <w:abstractNumId w:val="6"/>
  </w:num>
  <w:num w:numId="11" w16cid:durableId="402221541">
    <w:abstractNumId w:val="4"/>
  </w:num>
  <w:num w:numId="12" w16cid:durableId="1278946442">
    <w:abstractNumId w:val="22"/>
  </w:num>
  <w:num w:numId="13" w16cid:durableId="2067096939">
    <w:abstractNumId w:val="15"/>
  </w:num>
  <w:num w:numId="14" w16cid:durableId="940065289">
    <w:abstractNumId w:val="7"/>
  </w:num>
  <w:num w:numId="15" w16cid:durableId="1498766502">
    <w:abstractNumId w:val="18"/>
  </w:num>
  <w:num w:numId="16" w16cid:durableId="1001354735">
    <w:abstractNumId w:val="20"/>
  </w:num>
  <w:num w:numId="17" w16cid:durableId="2105298049">
    <w:abstractNumId w:val="9"/>
  </w:num>
  <w:num w:numId="18" w16cid:durableId="1317762971">
    <w:abstractNumId w:val="27"/>
  </w:num>
  <w:num w:numId="19" w16cid:durableId="1521816457">
    <w:abstractNumId w:val="24"/>
  </w:num>
  <w:num w:numId="20" w16cid:durableId="1405033472">
    <w:abstractNumId w:val="26"/>
  </w:num>
  <w:num w:numId="21" w16cid:durableId="1618026157">
    <w:abstractNumId w:val="21"/>
  </w:num>
  <w:num w:numId="22" w16cid:durableId="871454671">
    <w:abstractNumId w:val="5"/>
  </w:num>
  <w:num w:numId="23" w16cid:durableId="1792091390">
    <w:abstractNumId w:val="25"/>
  </w:num>
  <w:num w:numId="24" w16cid:durableId="164443308">
    <w:abstractNumId w:val="0"/>
  </w:num>
  <w:num w:numId="25" w16cid:durableId="1323238660">
    <w:abstractNumId w:val="31"/>
  </w:num>
  <w:num w:numId="26" w16cid:durableId="615991431">
    <w:abstractNumId w:val="16"/>
  </w:num>
  <w:num w:numId="27" w16cid:durableId="331419269">
    <w:abstractNumId w:val="10"/>
  </w:num>
  <w:num w:numId="28" w16cid:durableId="2022583532">
    <w:abstractNumId w:val="11"/>
  </w:num>
  <w:num w:numId="29" w16cid:durableId="550851789">
    <w:abstractNumId w:val="8"/>
  </w:num>
  <w:num w:numId="30" w16cid:durableId="1234004066">
    <w:abstractNumId w:val="2"/>
  </w:num>
  <w:num w:numId="31" w16cid:durableId="1190948325">
    <w:abstractNumId w:val="3"/>
  </w:num>
  <w:num w:numId="32" w16cid:durableId="61492021">
    <w:abstractNumId w:val="23"/>
  </w:num>
  <w:num w:numId="33" w16cid:durableId="173821260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FD6"/>
    <w:rsid w:val="0000041A"/>
    <w:rsid w:val="00000C56"/>
    <w:rsid w:val="0000495B"/>
    <w:rsid w:val="00005197"/>
    <w:rsid w:val="000054E9"/>
    <w:rsid w:val="0000693F"/>
    <w:rsid w:val="00007549"/>
    <w:rsid w:val="000105F5"/>
    <w:rsid w:val="00012B7A"/>
    <w:rsid w:val="00013956"/>
    <w:rsid w:val="00013CEE"/>
    <w:rsid w:val="00014019"/>
    <w:rsid w:val="00014241"/>
    <w:rsid w:val="00014397"/>
    <w:rsid w:val="00015871"/>
    <w:rsid w:val="0001629A"/>
    <w:rsid w:val="0001668D"/>
    <w:rsid w:val="00017352"/>
    <w:rsid w:val="000179AA"/>
    <w:rsid w:val="000200EF"/>
    <w:rsid w:val="00021299"/>
    <w:rsid w:val="00022CA5"/>
    <w:rsid w:val="00022FA9"/>
    <w:rsid w:val="000234BF"/>
    <w:rsid w:val="000245FE"/>
    <w:rsid w:val="000257CD"/>
    <w:rsid w:val="00031580"/>
    <w:rsid w:val="00033063"/>
    <w:rsid w:val="00033A37"/>
    <w:rsid w:val="00033E8F"/>
    <w:rsid w:val="000375AD"/>
    <w:rsid w:val="00037C3E"/>
    <w:rsid w:val="0004228E"/>
    <w:rsid w:val="00044101"/>
    <w:rsid w:val="000443BF"/>
    <w:rsid w:val="00051237"/>
    <w:rsid w:val="0005196F"/>
    <w:rsid w:val="00053274"/>
    <w:rsid w:val="00054E20"/>
    <w:rsid w:val="000569E3"/>
    <w:rsid w:val="000610E7"/>
    <w:rsid w:val="00061533"/>
    <w:rsid w:val="000623E1"/>
    <w:rsid w:val="00063539"/>
    <w:rsid w:val="000640B0"/>
    <w:rsid w:val="000642F2"/>
    <w:rsid w:val="00064EEB"/>
    <w:rsid w:val="00065F07"/>
    <w:rsid w:val="00066431"/>
    <w:rsid w:val="00066785"/>
    <w:rsid w:val="00071C4E"/>
    <w:rsid w:val="00071E8B"/>
    <w:rsid w:val="00072260"/>
    <w:rsid w:val="00072CE9"/>
    <w:rsid w:val="00072E3A"/>
    <w:rsid w:val="00073D11"/>
    <w:rsid w:val="000751A4"/>
    <w:rsid w:val="0007521B"/>
    <w:rsid w:val="000760B5"/>
    <w:rsid w:val="00077AA8"/>
    <w:rsid w:val="00077C91"/>
    <w:rsid w:val="00080221"/>
    <w:rsid w:val="00080BF7"/>
    <w:rsid w:val="00081DFC"/>
    <w:rsid w:val="0008245F"/>
    <w:rsid w:val="000831FD"/>
    <w:rsid w:val="00087242"/>
    <w:rsid w:val="000913C5"/>
    <w:rsid w:val="000914E0"/>
    <w:rsid w:val="00092482"/>
    <w:rsid w:val="00092B3D"/>
    <w:rsid w:val="00092C8D"/>
    <w:rsid w:val="00093518"/>
    <w:rsid w:val="00094987"/>
    <w:rsid w:val="00094D49"/>
    <w:rsid w:val="0009612D"/>
    <w:rsid w:val="00096B80"/>
    <w:rsid w:val="00096CD7"/>
    <w:rsid w:val="00096F40"/>
    <w:rsid w:val="000974B2"/>
    <w:rsid w:val="00097635"/>
    <w:rsid w:val="000A2214"/>
    <w:rsid w:val="000A2B48"/>
    <w:rsid w:val="000A2E32"/>
    <w:rsid w:val="000A34D6"/>
    <w:rsid w:val="000A5BD6"/>
    <w:rsid w:val="000A5C85"/>
    <w:rsid w:val="000A608B"/>
    <w:rsid w:val="000A61F6"/>
    <w:rsid w:val="000A63BC"/>
    <w:rsid w:val="000A641A"/>
    <w:rsid w:val="000A68AA"/>
    <w:rsid w:val="000A6983"/>
    <w:rsid w:val="000A6E37"/>
    <w:rsid w:val="000B0389"/>
    <w:rsid w:val="000B08E6"/>
    <w:rsid w:val="000B0A8C"/>
    <w:rsid w:val="000B1BD4"/>
    <w:rsid w:val="000B32A0"/>
    <w:rsid w:val="000B3427"/>
    <w:rsid w:val="000B380F"/>
    <w:rsid w:val="000B430E"/>
    <w:rsid w:val="000B439E"/>
    <w:rsid w:val="000B6BEA"/>
    <w:rsid w:val="000B7E2C"/>
    <w:rsid w:val="000C06BC"/>
    <w:rsid w:val="000C0D42"/>
    <w:rsid w:val="000C1692"/>
    <w:rsid w:val="000C19AA"/>
    <w:rsid w:val="000C32F1"/>
    <w:rsid w:val="000C39C5"/>
    <w:rsid w:val="000C3CC4"/>
    <w:rsid w:val="000C52A6"/>
    <w:rsid w:val="000C5A6D"/>
    <w:rsid w:val="000C5ADE"/>
    <w:rsid w:val="000C6449"/>
    <w:rsid w:val="000C717D"/>
    <w:rsid w:val="000C73CD"/>
    <w:rsid w:val="000D0245"/>
    <w:rsid w:val="000D05A1"/>
    <w:rsid w:val="000D1AB8"/>
    <w:rsid w:val="000D5430"/>
    <w:rsid w:val="000D69F0"/>
    <w:rsid w:val="000D6B6B"/>
    <w:rsid w:val="000E0CF4"/>
    <w:rsid w:val="000E147B"/>
    <w:rsid w:val="000E20FC"/>
    <w:rsid w:val="000E210E"/>
    <w:rsid w:val="000E4C71"/>
    <w:rsid w:val="000E4DB2"/>
    <w:rsid w:val="000E5DA3"/>
    <w:rsid w:val="000E62C9"/>
    <w:rsid w:val="000E7D0C"/>
    <w:rsid w:val="000E7F6A"/>
    <w:rsid w:val="000F1E66"/>
    <w:rsid w:val="000F219E"/>
    <w:rsid w:val="000F36AF"/>
    <w:rsid w:val="000F4359"/>
    <w:rsid w:val="000F51D6"/>
    <w:rsid w:val="000F5634"/>
    <w:rsid w:val="000F56D0"/>
    <w:rsid w:val="000F5E22"/>
    <w:rsid w:val="001003AB"/>
    <w:rsid w:val="00102B1F"/>
    <w:rsid w:val="00103300"/>
    <w:rsid w:val="00105B11"/>
    <w:rsid w:val="00106FD6"/>
    <w:rsid w:val="00111281"/>
    <w:rsid w:val="00116177"/>
    <w:rsid w:val="0011671C"/>
    <w:rsid w:val="00116F14"/>
    <w:rsid w:val="00117C57"/>
    <w:rsid w:val="001236C5"/>
    <w:rsid w:val="001247B2"/>
    <w:rsid w:val="00125E65"/>
    <w:rsid w:val="001261A6"/>
    <w:rsid w:val="001267E0"/>
    <w:rsid w:val="0012765B"/>
    <w:rsid w:val="00127E60"/>
    <w:rsid w:val="00131B99"/>
    <w:rsid w:val="00131D4F"/>
    <w:rsid w:val="00132290"/>
    <w:rsid w:val="001324E3"/>
    <w:rsid w:val="001331F6"/>
    <w:rsid w:val="00133C3C"/>
    <w:rsid w:val="00135B0A"/>
    <w:rsid w:val="00136195"/>
    <w:rsid w:val="0013653A"/>
    <w:rsid w:val="001366E6"/>
    <w:rsid w:val="00137870"/>
    <w:rsid w:val="0014215A"/>
    <w:rsid w:val="001424AB"/>
    <w:rsid w:val="001427F6"/>
    <w:rsid w:val="0014471C"/>
    <w:rsid w:val="00144DC5"/>
    <w:rsid w:val="00144ED4"/>
    <w:rsid w:val="00145A2B"/>
    <w:rsid w:val="00145ECA"/>
    <w:rsid w:val="001471D7"/>
    <w:rsid w:val="00147514"/>
    <w:rsid w:val="001476F6"/>
    <w:rsid w:val="00150558"/>
    <w:rsid w:val="00150E84"/>
    <w:rsid w:val="001512C3"/>
    <w:rsid w:val="00151F07"/>
    <w:rsid w:val="00154D62"/>
    <w:rsid w:val="00155E8B"/>
    <w:rsid w:val="00157D33"/>
    <w:rsid w:val="001601FD"/>
    <w:rsid w:val="00163126"/>
    <w:rsid w:val="0016472A"/>
    <w:rsid w:val="00166C2D"/>
    <w:rsid w:val="00170E84"/>
    <w:rsid w:val="0017160E"/>
    <w:rsid w:val="001729C7"/>
    <w:rsid w:val="00174076"/>
    <w:rsid w:val="001761DF"/>
    <w:rsid w:val="00177A0F"/>
    <w:rsid w:val="00180099"/>
    <w:rsid w:val="001813CE"/>
    <w:rsid w:val="00181637"/>
    <w:rsid w:val="00181831"/>
    <w:rsid w:val="00181FE3"/>
    <w:rsid w:val="001824E3"/>
    <w:rsid w:val="001827B9"/>
    <w:rsid w:val="00182A90"/>
    <w:rsid w:val="00182EE8"/>
    <w:rsid w:val="00183818"/>
    <w:rsid w:val="0018561A"/>
    <w:rsid w:val="00185DE7"/>
    <w:rsid w:val="001867A8"/>
    <w:rsid w:val="00186B54"/>
    <w:rsid w:val="00191424"/>
    <w:rsid w:val="00191A66"/>
    <w:rsid w:val="00192E87"/>
    <w:rsid w:val="001931C7"/>
    <w:rsid w:val="0019375E"/>
    <w:rsid w:val="00196A75"/>
    <w:rsid w:val="00196EFA"/>
    <w:rsid w:val="001A010E"/>
    <w:rsid w:val="001A16AB"/>
    <w:rsid w:val="001A3395"/>
    <w:rsid w:val="001A36B6"/>
    <w:rsid w:val="001A6D37"/>
    <w:rsid w:val="001B05B8"/>
    <w:rsid w:val="001B0F73"/>
    <w:rsid w:val="001B46EF"/>
    <w:rsid w:val="001B63D4"/>
    <w:rsid w:val="001B65B0"/>
    <w:rsid w:val="001B7F83"/>
    <w:rsid w:val="001B7FF3"/>
    <w:rsid w:val="001C08B7"/>
    <w:rsid w:val="001C124C"/>
    <w:rsid w:val="001C13BB"/>
    <w:rsid w:val="001C233B"/>
    <w:rsid w:val="001C2CDA"/>
    <w:rsid w:val="001C2CFB"/>
    <w:rsid w:val="001C32EC"/>
    <w:rsid w:val="001C400B"/>
    <w:rsid w:val="001C68A7"/>
    <w:rsid w:val="001C77CD"/>
    <w:rsid w:val="001D078C"/>
    <w:rsid w:val="001D1406"/>
    <w:rsid w:val="001D14E6"/>
    <w:rsid w:val="001D55FA"/>
    <w:rsid w:val="001D5FC4"/>
    <w:rsid w:val="001D702B"/>
    <w:rsid w:val="001D7233"/>
    <w:rsid w:val="001D7946"/>
    <w:rsid w:val="001E1507"/>
    <w:rsid w:val="001E27FF"/>
    <w:rsid w:val="001E3E56"/>
    <w:rsid w:val="001E55CC"/>
    <w:rsid w:val="001E5D7D"/>
    <w:rsid w:val="001E75DF"/>
    <w:rsid w:val="001F001A"/>
    <w:rsid w:val="001F021F"/>
    <w:rsid w:val="001F067A"/>
    <w:rsid w:val="001F125A"/>
    <w:rsid w:val="001F14B5"/>
    <w:rsid w:val="001F170A"/>
    <w:rsid w:val="001F1F78"/>
    <w:rsid w:val="001F4B12"/>
    <w:rsid w:val="001F6C05"/>
    <w:rsid w:val="001F71C3"/>
    <w:rsid w:val="00201539"/>
    <w:rsid w:val="0020249A"/>
    <w:rsid w:val="002025BB"/>
    <w:rsid w:val="00202A94"/>
    <w:rsid w:val="0021017F"/>
    <w:rsid w:val="00210A2E"/>
    <w:rsid w:val="0021287B"/>
    <w:rsid w:val="002137CC"/>
    <w:rsid w:val="002176A6"/>
    <w:rsid w:val="00217D71"/>
    <w:rsid w:val="002203FB"/>
    <w:rsid w:val="002216CD"/>
    <w:rsid w:val="00221FFB"/>
    <w:rsid w:val="002224D2"/>
    <w:rsid w:val="002227AE"/>
    <w:rsid w:val="00223AB9"/>
    <w:rsid w:val="00225658"/>
    <w:rsid w:val="002256D0"/>
    <w:rsid w:val="00226080"/>
    <w:rsid w:val="002275F2"/>
    <w:rsid w:val="00230758"/>
    <w:rsid w:val="0023088B"/>
    <w:rsid w:val="002320CF"/>
    <w:rsid w:val="00232516"/>
    <w:rsid w:val="0023429E"/>
    <w:rsid w:val="00234E22"/>
    <w:rsid w:val="0023504E"/>
    <w:rsid w:val="002363FA"/>
    <w:rsid w:val="002406D6"/>
    <w:rsid w:val="00240DEF"/>
    <w:rsid w:val="00241055"/>
    <w:rsid w:val="002411B8"/>
    <w:rsid w:val="00241EA8"/>
    <w:rsid w:val="0024283A"/>
    <w:rsid w:val="00244A82"/>
    <w:rsid w:val="00246C91"/>
    <w:rsid w:val="00246E05"/>
    <w:rsid w:val="002500AB"/>
    <w:rsid w:val="002508CF"/>
    <w:rsid w:val="0025094D"/>
    <w:rsid w:val="00250F7F"/>
    <w:rsid w:val="0025102B"/>
    <w:rsid w:val="00251858"/>
    <w:rsid w:val="00253092"/>
    <w:rsid w:val="00253FAF"/>
    <w:rsid w:val="0025486A"/>
    <w:rsid w:val="002555C3"/>
    <w:rsid w:val="00255B1D"/>
    <w:rsid w:val="00257931"/>
    <w:rsid w:val="002609E7"/>
    <w:rsid w:val="0026136E"/>
    <w:rsid w:val="0026196E"/>
    <w:rsid w:val="0026277A"/>
    <w:rsid w:val="0026509C"/>
    <w:rsid w:val="002657FA"/>
    <w:rsid w:val="00265920"/>
    <w:rsid w:val="00266E1C"/>
    <w:rsid w:val="002670BE"/>
    <w:rsid w:val="0027139F"/>
    <w:rsid w:val="0027189D"/>
    <w:rsid w:val="00271D97"/>
    <w:rsid w:val="00273D99"/>
    <w:rsid w:val="0027520C"/>
    <w:rsid w:val="00275E30"/>
    <w:rsid w:val="00277C00"/>
    <w:rsid w:val="00277FF6"/>
    <w:rsid w:val="00281018"/>
    <w:rsid w:val="00281E0A"/>
    <w:rsid w:val="0028218C"/>
    <w:rsid w:val="002825C5"/>
    <w:rsid w:val="002836DA"/>
    <w:rsid w:val="002836E6"/>
    <w:rsid w:val="00284D9B"/>
    <w:rsid w:val="002856DE"/>
    <w:rsid w:val="002861F8"/>
    <w:rsid w:val="00287AC6"/>
    <w:rsid w:val="00291460"/>
    <w:rsid w:val="00291CB7"/>
    <w:rsid w:val="0029342B"/>
    <w:rsid w:val="00294808"/>
    <w:rsid w:val="00296769"/>
    <w:rsid w:val="00296B19"/>
    <w:rsid w:val="00297CA4"/>
    <w:rsid w:val="00297DE0"/>
    <w:rsid w:val="002A04FF"/>
    <w:rsid w:val="002A0B1D"/>
    <w:rsid w:val="002A146A"/>
    <w:rsid w:val="002A197D"/>
    <w:rsid w:val="002A23DF"/>
    <w:rsid w:val="002A4A9E"/>
    <w:rsid w:val="002B011E"/>
    <w:rsid w:val="002B0532"/>
    <w:rsid w:val="002B2CD0"/>
    <w:rsid w:val="002B3028"/>
    <w:rsid w:val="002B44E3"/>
    <w:rsid w:val="002B49EA"/>
    <w:rsid w:val="002B4FC5"/>
    <w:rsid w:val="002B58F9"/>
    <w:rsid w:val="002B68C2"/>
    <w:rsid w:val="002B7657"/>
    <w:rsid w:val="002B7FDE"/>
    <w:rsid w:val="002C0000"/>
    <w:rsid w:val="002C0461"/>
    <w:rsid w:val="002C20BB"/>
    <w:rsid w:val="002C22B6"/>
    <w:rsid w:val="002C34A7"/>
    <w:rsid w:val="002C49FA"/>
    <w:rsid w:val="002C4D2C"/>
    <w:rsid w:val="002C4E5F"/>
    <w:rsid w:val="002C6626"/>
    <w:rsid w:val="002C671E"/>
    <w:rsid w:val="002D1AD5"/>
    <w:rsid w:val="002D25E6"/>
    <w:rsid w:val="002D2ACC"/>
    <w:rsid w:val="002D5521"/>
    <w:rsid w:val="002D5AF9"/>
    <w:rsid w:val="002D62CE"/>
    <w:rsid w:val="002D71E4"/>
    <w:rsid w:val="002D7241"/>
    <w:rsid w:val="002D73A7"/>
    <w:rsid w:val="002E049B"/>
    <w:rsid w:val="002E0AAC"/>
    <w:rsid w:val="002E0C83"/>
    <w:rsid w:val="002E1102"/>
    <w:rsid w:val="002E1E7B"/>
    <w:rsid w:val="002E56C5"/>
    <w:rsid w:val="002E7BD6"/>
    <w:rsid w:val="002F039E"/>
    <w:rsid w:val="002F062F"/>
    <w:rsid w:val="002F0D68"/>
    <w:rsid w:val="002F371A"/>
    <w:rsid w:val="002F5ACE"/>
    <w:rsid w:val="002F6855"/>
    <w:rsid w:val="002F6DBD"/>
    <w:rsid w:val="002F70EE"/>
    <w:rsid w:val="002F79A0"/>
    <w:rsid w:val="00300559"/>
    <w:rsid w:val="00301473"/>
    <w:rsid w:val="00304E4D"/>
    <w:rsid w:val="003050E9"/>
    <w:rsid w:val="00306A40"/>
    <w:rsid w:val="00310174"/>
    <w:rsid w:val="00312BC9"/>
    <w:rsid w:val="00313E3D"/>
    <w:rsid w:val="00314747"/>
    <w:rsid w:val="0031585D"/>
    <w:rsid w:val="00315F8B"/>
    <w:rsid w:val="00317FD0"/>
    <w:rsid w:val="00321CE8"/>
    <w:rsid w:val="0032538E"/>
    <w:rsid w:val="00325ADD"/>
    <w:rsid w:val="00325E58"/>
    <w:rsid w:val="0032683B"/>
    <w:rsid w:val="00330A71"/>
    <w:rsid w:val="00330F8F"/>
    <w:rsid w:val="003314B6"/>
    <w:rsid w:val="00331CEB"/>
    <w:rsid w:val="00332FD8"/>
    <w:rsid w:val="00333691"/>
    <w:rsid w:val="0033416E"/>
    <w:rsid w:val="00334760"/>
    <w:rsid w:val="003350DC"/>
    <w:rsid w:val="00335901"/>
    <w:rsid w:val="0033612F"/>
    <w:rsid w:val="00336393"/>
    <w:rsid w:val="00337119"/>
    <w:rsid w:val="003377B3"/>
    <w:rsid w:val="003412A9"/>
    <w:rsid w:val="0034204D"/>
    <w:rsid w:val="003422E7"/>
    <w:rsid w:val="00342A58"/>
    <w:rsid w:val="0034364F"/>
    <w:rsid w:val="0034379B"/>
    <w:rsid w:val="00344790"/>
    <w:rsid w:val="00345BD7"/>
    <w:rsid w:val="00346821"/>
    <w:rsid w:val="0034745B"/>
    <w:rsid w:val="00347753"/>
    <w:rsid w:val="00350B09"/>
    <w:rsid w:val="00350BAD"/>
    <w:rsid w:val="00351E79"/>
    <w:rsid w:val="00352385"/>
    <w:rsid w:val="00352C9B"/>
    <w:rsid w:val="00355582"/>
    <w:rsid w:val="003557A9"/>
    <w:rsid w:val="00355AB1"/>
    <w:rsid w:val="0035745E"/>
    <w:rsid w:val="00357B14"/>
    <w:rsid w:val="00360716"/>
    <w:rsid w:val="00361442"/>
    <w:rsid w:val="00361B97"/>
    <w:rsid w:val="003622CC"/>
    <w:rsid w:val="003649DA"/>
    <w:rsid w:val="00366024"/>
    <w:rsid w:val="00367123"/>
    <w:rsid w:val="00367623"/>
    <w:rsid w:val="00367A1D"/>
    <w:rsid w:val="00370A38"/>
    <w:rsid w:val="00370E33"/>
    <w:rsid w:val="00373BFA"/>
    <w:rsid w:val="0037485A"/>
    <w:rsid w:val="00376DC7"/>
    <w:rsid w:val="00380922"/>
    <w:rsid w:val="00381CAC"/>
    <w:rsid w:val="00382034"/>
    <w:rsid w:val="003824D0"/>
    <w:rsid w:val="003826CC"/>
    <w:rsid w:val="00382CFF"/>
    <w:rsid w:val="00382FF1"/>
    <w:rsid w:val="0038327D"/>
    <w:rsid w:val="0038359E"/>
    <w:rsid w:val="00383E27"/>
    <w:rsid w:val="00385375"/>
    <w:rsid w:val="00385E87"/>
    <w:rsid w:val="00387379"/>
    <w:rsid w:val="003877CD"/>
    <w:rsid w:val="00387E7B"/>
    <w:rsid w:val="003908DA"/>
    <w:rsid w:val="00392D5A"/>
    <w:rsid w:val="003940AD"/>
    <w:rsid w:val="003971F6"/>
    <w:rsid w:val="00397824"/>
    <w:rsid w:val="003979AA"/>
    <w:rsid w:val="003A0F9A"/>
    <w:rsid w:val="003A1E59"/>
    <w:rsid w:val="003A26B5"/>
    <w:rsid w:val="003A3B6F"/>
    <w:rsid w:val="003A3E00"/>
    <w:rsid w:val="003A5483"/>
    <w:rsid w:val="003A6DE7"/>
    <w:rsid w:val="003B1939"/>
    <w:rsid w:val="003B2132"/>
    <w:rsid w:val="003B24A3"/>
    <w:rsid w:val="003B2E36"/>
    <w:rsid w:val="003B48D4"/>
    <w:rsid w:val="003B4D8E"/>
    <w:rsid w:val="003B5275"/>
    <w:rsid w:val="003B52B9"/>
    <w:rsid w:val="003B6200"/>
    <w:rsid w:val="003B64B7"/>
    <w:rsid w:val="003B6582"/>
    <w:rsid w:val="003B7216"/>
    <w:rsid w:val="003B742E"/>
    <w:rsid w:val="003B7E37"/>
    <w:rsid w:val="003C1615"/>
    <w:rsid w:val="003C1EA1"/>
    <w:rsid w:val="003C268D"/>
    <w:rsid w:val="003C3F3F"/>
    <w:rsid w:val="003C4DE6"/>
    <w:rsid w:val="003C4F21"/>
    <w:rsid w:val="003C5762"/>
    <w:rsid w:val="003C7F4C"/>
    <w:rsid w:val="003D14A2"/>
    <w:rsid w:val="003D1591"/>
    <w:rsid w:val="003D2AC8"/>
    <w:rsid w:val="003D3152"/>
    <w:rsid w:val="003D3F60"/>
    <w:rsid w:val="003D422B"/>
    <w:rsid w:val="003D6361"/>
    <w:rsid w:val="003D6E3F"/>
    <w:rsid w:val="003D77B6"/>
    <w:rsid w:val="003E0316"/>
    <w:rsid w:val="003E13EC"/>
    <w:rsid w:val="003E146C"/>
    <w:rsid w:val="003E1F95"/>
    <w:rsid w:val="003E4B03"/>
    <w:rsid w:val="003E5EBB"/>
    <w:rsid w:val="003E61A7"/>
    <w:rsid w:val="003E7654"/>
    <w:rsid w:val="003F04AE"/>
    <w:rsid w:val="003F1CA2"/>
    <w:rsid w:val="003F2DF0"/>
    <w:rsid w:val="003F5710"/>
    <w:rsid w:val="003F5D19"/>
    <w:rsid w:val="003F5D3E"/>
    <w:rsid w:val="003F6482"/>
    <w:rsid w:val="003F678D"/>
    <w:rsid w:val="003F6FE8"/>
    <w:rsid w:val="003F72EF"/>
    <w:rsid w:val="003F7FC9"/>
    <w:rsid w:val="00400B21"/>
    <w:rsid w:val="004012A7"/>
    <w:rsid w:val="00401DA7"/>
    <w:rsid w:val="004029FE"/>
    <w:rsid w:val="00403399"/>
    <w:rsid w:val="00405FC9"/>
    <w:rsid w:val="00407BB4"/>
    <w:rsid w:val="00410FB4"/>
    <w:rsid w:val="0041153F"/>
    <w:rsid w:val="004118E3"/>
    <w:rsid w:val="00412235"/>
    <w:rsid w:val="00413515"/>
    <w:rsid w:val="00413CA2"/>
    <w:rsid w:val="00414024"/>
    <w:rsid w:val="00415525"/>
    <w:rsid w:val="004158CF"/>
    <w:rsid w:val="00416008"/>
    <w:rsid w:val="00416E99"/>
    <w:rsid w:val="004174D7"/>
    <w:rsid w:val="00420507"/>
    <w:rsid w:val="00420885"/>
    <w:rsid w:val="00421B58"/>
    <w:rsid w:val="00423158"/>
    <w:rsid w:val="00425EA7"/>
    <w:rsid w:val="004276AB"/>
    <w:rsid w:val="004305AA"/>
    <w:rsid w:val="00430EEA"/>
    <w:rsid w:val="004319FB"/>
    <w:rsid w:val="00432B93"/>
    <w:rsid w:val="00432C92"/>
    <w:rsid w:val="00432CB8"/>
    <w:rsid w:val="00432CB9"/>
    <w:rsid w:val="004343B9"/>
    <w:rsid w:val="00435637"/>
    <w:rsid w:val="004364E0"/>
    <w:rsid w:val="004413B5"/>
    <w:rsid w:val="00441F99"/>
    <w:rsid w:val="00442EC0"/>
    <w:rsid w:val="0044516B"/>
    <w:rsid w:val="004476BB"/>
    <w:rsid w:val="00447942"/>
    <w:rsid w:val="00447E21"/>
    <w:rsid w:val="00450C61"/>
    <w:rsid w:val="004511A7"/>
    <w:rsid w:val="004512C9"/>
    <w:rsid w:val="00455CA7"/>
    <w:rsid w:val="00456109"/>
    <w:rsid w:val="004565F5"/>
    <w:rsid w:val="004577F2"/>
    <w:rsid w:val="00457E1B"/>
    <w:rsid w:val="004612CA"/>
    <w:rsid w:val="0046215B"/>
    <w:rsid w:val="004634CE"/>
    <w:rsid w:val="00464168"/>
    <w:rsid w:val="0046474C"/>
    <w:rsid w:val="00464CA6"/>
    <w:rsid w:val="00466666"/>
    <w:rsid w:val="00467299"/>
    <w:rsid w:val="00467CE4"/>
    <w:rsid w:val="00467D92"/>
    <w:rsid w:val="00467F92"/>
    <w:rsid w:val="00470F3A"/>
    <w:rsid w:val="004718EC"/>
    <w:rsid w:val="004720DC"/>
    <w:rsid w:val="004740FB"/>
    <w:rsid w:val="004742BD"/>
    <w:rsid w:val="0047689D"/>
    <w:rsid w:val="0048015A"/>
    <w:rsid w:val="0048122B"/>
    <w:rsid w:val="004813DD"/>
    <w:rsid w:val="004817E4"/>
    <w:rsid w:val="00482737"/>
    <w:rsid w:val="0048306E"/>
    <w:rsid w:val="00483783"/>
    <w:rsid w:val="00487E96"/>
    <w:rsid w:val="004900C6"/>
    <w:rsid w:val="004906E4"/>
    <w:rsid w:val="00493102"/>
    <w:rsid w:val="004952B0"/>
    <w:rsid w:val="00495510"/>
    <w:rsid w:val="00495A53"/>
    <w:rsid w:val="00496A48"/>
    <w:rsid w:val="00496D54"/>
    <w:rsid w:val="00497330"/>
    <w:rsid w:val="00497F00"/>
    <w:rsid w:val="004A0549"/>
    <w:rsid w:val="004A06D0"/>
    <w:rsid w:val="004A0A65"/>
    <w:rsid w:val="004A0C80"/>
    <w:rsid w:val="004A1A1A"/>
    <w:rsid w:val="004A1CF9"/>
    <w:rsid w:val="004A1F26"/>
    <w:rsid w:val="004A226B"/>
    <w:rsid w:val="004A2E30"/>
    <w:rsid w:val="004A41EC"/>
    <w:rsid w:val="004A5312"/>
    <w:rsid w:val="004A5957"/>
    <w:rsid w:val="004A7007"/>
    <w:rsid w:val="004B1849"/>
    <w:rsid w:val="004B218E"/>
    <w:rsid w:val="004B2871"/>
    <w:rsid w:val="004B2C0C"/>
    <w:rsid w:val="004B56A0"/>
    <w:rsid w:val="004B7054"/>
    <w:rsid w:val="004B7A14"/>
    <w:rsid w:val="004C00ED"/>
    <w:rsid w:val="004C0B13"/>
    <w:rsid w:val="004C1125"/>
    <w:rsid w:val="004C1F9A"/>
    <w:rsid w:val="004C2EBF"/>
    <w:rsid w:val="004C3C52"/>
    <w:rsid w:val="004C41A0"/>
    <w:rsid w:val="004C49CE"/>
    <w:rsid w:val="004C5B87"/>
    <w:rsid w:val="004C61C1"/>
    <w:rsid w:val="004C7B65"/>
    <w:rsid w:val="004C7EC4"/>
    <w:rsid w:val="004D0878"/>
    <w:rsid w:val="004D171B"/>
    <w:rsid w:val="004D1FFE"/>
    <w:rsid w:val="004D220D"/>
    <w:rsid w:val="004D291F"/>
    <w:rsid w:val="004D39D7"/>
    <w:rsid w:val="004D3E24"/>
    <w:rsid w:val="004D58B7"/>
    <w:rsid w:val="004D60DC"/>
    <w:rsid w:val="004E1130"/>
    <w:rsid w:val="004E165F"/>
    <w:rsid w:val="004E19E9"/>
    <w:rsid w:val="004E2A72"/>
    <w:rsid w:val="004E2CEB"/>
    <w:rsid w:val="004E585F"/>
    <w:rsid w:val="004E5B9B"/>
    <w:rsid w:val="004E798C"/>
    <w:rsid w:val="004F114C"/>
    <w:rsid w:val="004F2CA5"/>
    <w:rsid w:val="004F3B5C"/>
    <w:rsid w:val="004F46F8"/>
    <w:rsid w:val="004F595D"/>
    <w:rsid w:val="004F6BE0"/>
    <w:rsid w:val="004F6C62"/>
    <w:rsid w:val="004F7310"/>
    <w:rsid w:val="00500B09"/>
    <w:rsid w:val="0050181C"/>
    <w:rsid w:val="00501A99"/>
    <w:rsid w:val="005020E3"/>
    <w:rsid w:val="00502E0B"/>
    <w:rsid w:val="0050408B"/>
    <w:rsid w:val="00504B2E"/>
    <w:rsid w:val="00504C19"/>
    <w:rsid w:val="0050506E"/>
    <w:rsid w:val="00506678"/>
    <w:rsid w:val="00507B6B"/>
    <w:rsid w:val="005110A9"/>
    <w:rsid w:val="0051263F"/>
    <w:rsid w:val="0051326C"/>
    <w:rsid w:val="00513CF2"/>
    <w:rsid w:val="0051409E"/>
    <w:rsid w:val="00514229"/>
    <w:rsid w:val="005146E7"/>
    <w:rsid w:val="00514A52"/>
    <w:rsid w:val="00514E79"/>
    <w:rsid w:val="005165E7"/>
    <w:rsid w:val="00516874"/>
    <w:rsid w:val="00520709"/>
    <w:rsid w:val="00521565"/>
    <w:rsid w:val="00522D99"/>
    <w:rsid w:val="00522E41"/>
    <w:rsid w:val="00523494"/>
    <w:rsid w:val="00524C1D"/>
    <w:rsid w:val="00524E03"/>
    <w:rsid w:val="0052500F"/>
    <w:rsid w:val="00526B3E"/>
    <w:rsid w:val="005272C9"/>
    <w:rsid w:val="00530D9F"/>
    <w:rsid w:val="00531721"/>
    <w:rsid w:val="0053385D"/>
    <w:rsid w:val="005346CB"/>
    <w:rsid w:val="00535B16"/>
    <w:rsid w:val="0053610E"/>
    <w:rsid w:val="00537CFE"/>
    <w:rsid w:val="00540039"/>
    <w:rsid w:val="00541AFC"/>
    <w:rsid w:val="00541E84"/>
    <w:rsid w:val="0054459D"/>
    <w:rsid w:val="005450F8"/>
    <w:rsid w:val="0054638B"/>
    <w:rsid w:val="005520A5"/>
    <w:rsid w:val="00552339"/>
    <w:rsid w:val="00553973"/>
    <w:rsid w:val="00553A0C"/>
    <w:rsid w:val="00553EC9"/>
    <w:rsid w:val="0055786A"/>
    <w:rsid w:val="00557C7C"/>
    <w:rsid w:val="00562E32"/>
    <w:rsid w:val="00565A4A"/>
    <w:rsid w:val="00567347"/>
    <w:rsid w:val="005703C2"/>
    <w:rsid w:val="00572216"/>
    <w:rsid w:val="00573405"/>
    <w:rsid w:val="005747E9"/>
    <w:rsid w:val="00574840"/>
    <w:rsid w:val="00577562"/>
    <w:rsid w:val="00577608"/>
    <w:rsid w:val="0058268F"/>
    <w:rsid w:val="00584A26"/>
    <w:rsid w:val="00584E8A"/>
    <w:rsid w:val="00586613"/>
    <w:rsid w:val="00590195"/>
    <w:rsid w:val="005927BF"/>
    <w:rsid w:val="0059319B"/>
    <w:rsid w:val="00594DB6"/>
    <w:rsid w:val="00596294"/>
    <w:rsid w:val="00596730"/>
    <w:rsid w:val="005A13D5"/>
    <w:rsid w:val="005A5E1F"/>
    <w:rsid w:val="005A636A"/>
    <w:rsid w:val="005A647D"/>
    <w:rsid w:val="005A6C79"/>
    <w:rsid w:val="005A7CF6"/>
    <w:rsid w:val="005B4D9F"/>
    <w:rsid w:val="005B5AEC"/>
    <w:rsid w:val="005B5CB9"/>
    <w:rsid w:val="005B5E48"/>
    <w:rsid w:val="005B697C"/>
    <w:rsid w:val="005C02CE"/>
    <w:rsid w:val="005C0EC7"/>
    <w:rsid w:val="005C176C"/>
    <w:rsid w:val="005C1FC2"/>
    <w:rsid w:val="005C2FBF"/>
    <w:rsid w:val="005C44C0"/>
    <w:rsid w:val="005C5712"/>
    <w:rsid w:val="005C68A1"/>
    <w:rsid w:val="005C717F"/>
    <w:rsid w:val="005D09EF"/>
    <w:rsid w:val="005D1329"/>
    <w:rsid w:val="005D3A37"/>
    <w:rsid w:val="005D59A7"/>
    <w:rsid w:val="005D66E0"/>
    <w:rsid w:val="005E023E"/>
    <w:rsid w:val="005E1DC5"/>
    <w:rsid w:val="005E3B16"/>
    <w:rsid w:val="005E42F4"/>
    <w:rsid w:val="005E6752"/>
    <w:rsid w:val="005E6E0B"/>
    <w:rsid w:val="005E79C5"/>
    <w:rsid w:val="005E7DDE"/>
    <w:rsid w:val="005F25A8"/>
    <w:rsid w:val="005F3221"/>
    <w:rsid w:val="005F378B"/>
    <w:rsid w:val="005F4205"/>
    <w:rsid w:val="005F4304"/>
    <w:rsid w:val="005F4909"/>
    <w:rsid w:val="005F4BCA"/>
    <w:rsid w:val="005F5893"/>
    <w:rsid w:val="005F654B"/>
    <w:rsid w:val="00600680"/>
    <w:rsid w:val="00600741"/>
    <w:rsid w:val="006019C0"/>
    <w:rsid w:val="00603072"/>
    <w:rsid w:val="006030E0"/>
    <w:rsid w:val="0060442C"/>
    <w:rsid w:val="00604F6C"/>
    <w:rsid w:val="00605477"/>
    <w:rsid w:val="006055D0"/>
    <w:rsid w:val="006100F5"/>
    <w:rsid w:val="00611C44"/>
    <w:rsid w:val="00612B49"/>
    <w:rsid w:val="00612E10"/>
    <w:rsid w:val="00612E2C"/>
    <w:rsid w:val="00613188"/>
    <w:rsid w:val="006138ED"/>
    <w:rsid w:val="0061440A"/>
    <w:rsid w:val="006163BC"/>
    <w:rsid w:val="00616DE7"/>
    <w:rsid w:val="00620619"/>
    <w:rsid w:val="00620ACD"/>
    <w:rsid w:val="00623BA5"/>
    <w:rsid w:val="00624567"/>
    <w:rsid w:val="00624B61"/>
    <w:rsid w:val="00624BF1"/>
    <w:rsid w:val="006266DC"/>
    <w:rsid w:val="00627446"/>
    <w:rsid w:val="00627539"/>
    <w:rsid w:val="00627FF8"/>
    <w:rsid w:val="00630CC1"/>
    <w:rsid w:val="00632138"/>
    <w:rsid w:val="00632A46"/>
    <w:rsid w:val="006346A3"/>
    <w:rsid w:val="0063470A"/>
    <w:rsid w:val="00635790"/>
    <w:rsid w:val="006368F4"/>
    <w:rsid w:val="00643723"/>
    <w:rsid w:val="00644778"/>
    <w:rsid w:val="00644F9F"/>
    <w:rsid w:val="006462E6"/>
    <w:rsid w:val="006472B5"/>
    <w:rsid w:val="0065028C"/>
    <w:rsid w:val="0065054C"/>
    <w:rsid w:val="0065113F"/>
    <w:rsid w:val="006517AF"/>
    <w:rsid w:val="0065225A"/>
    <w:rsid w:val="00652A5C"/>
    <w:rsid w:val="00653364"/>
    <w:rsid w:val="00653424"/>
    <w:rsid w:val="0065446C"/>
    <w:rsid w:val="00655270"/>
    <w:rsid w:val="006552E4"/>
    <w:rsid w:val="0065590F"/>
    <w:rsid w:val="006559F4"/>
    <w:rsid w:val="00655F44"/>
    <w:rsid w:val="0065663C"/>
    <w:rsid w:val="00657C63"/>
    <w:rsid w:val="00660B48"/>
    <w:rsid w:val="006618DE"/>
    <w:rsid w:val="00662231"/>
    <w:rsid w:val="00662B17"/>
    <w:rsid w:val="00662DCA"/>
    <w:rsid w:val="00664123"/>
    <w:rsid w:val="0066568A"/>
    <w:rsid w:val="00666B1E"/>
    <w:rsid w:val="00667599"/>
    <w:rsid w:val="00670CEF"/>
    <w:rsid w:val="00670FDE"/>
    <w:rsid w:val="006712FD"/>
    <w:rsid w:val="00671588"/>
    <w:rsid w:val="00671674"/>
    <w:rsid w:val="00672197"/>
    <w:rsid w:val="00674CDB"/>
    <w:rsid w:val="00675030"/>
    <w:rsid w:val="00676034"/>
    <w:rsid w:val="006764D6"/>
    <w:rsid w:val="006767C9"/>
    <w:rsid w:val="00677BA9"/>
    <w:rsid w:val="00681032"/>
    <w:rsid w:val="00681A31"/>
    <w:rsid w:val="00682E92"/>
    <w:rsid w:val="00682FB3"/>
    <w:rsid w:val="0068354D"/>
    <w:rsid w:val="0068375E"/>
    <w:rsid w:val="00683B40"/>
    <w:rsid w:val="00683CAA"/>
    <w:rsid w:val="00683FA0"/>
    <w:rsid w:val="0068438C"/>
    <w:rsid w:val="00684CC2"/>
    <w:rsid w:val="00686009"/>
    <w:rsid w:val="0068697A"/>
    <w:rsid w:val="00690850"/>
    <w:rsid w:val="0069152C"/>
    <w:rsid w:val="006927A5"/>
    <w:rsid w:val="00692E0D"/>
    <w:rsid w:val="0069306E"/>
    <w:rsid w:val="00695927"/>
    <w:rsid w:val="0069708B"/>
    <w:rsid w:val="00697CBF"/>
    <w:rsid w:val="006A10DC"/>
    <w:rsid w:val="006A1435"/>
    <w:rsid w:val="006A1454"/>
    <w:rsid w:val="006A36D9"/>
    <w:rsid w:val="006A51E8"/>
    <w:rsid w:val="006A53E0"/>
    <w:rsid w:val="006A600E"/>
    <w:rsid w:val="006A76EC"/>
    <w:rsid w:val="006B1640"/>
    <w:rsid w:val="006B1C94"/>
    <w:rsid w:val="006B273C"/>
    <w:rsid w:val="006B27C8"/>
    <w:rsid w:val="006B2BBA"/>
    <w:rsid w:val="006B396A"/>
    <w:rsid w:val="006B4555"/>
    <w:rsid w:val="006B4E99"/>
    <w:rsid w:val="006B5812"/>
    <w:rsid w:val="006B5AE3"/>
    <w:rsid w:val="006B60BE"/>
    <w:rsid w:val="006B7E53"/>
    <w:rsid w:val="006C0640"/>
    <w:rsid w:val="006C079A"/>
    <w:rsid w:val="006C31BD"/>
    <w:rsid w:val="006C3243"/>
    <w:rsid w:val="006C354F"/>
    <w:rsid w:val="006C4C92"/>
    <w:rsid w:val="006C65D9"/>
    <w:rsid w:val="006C6B86"/>
    <w:rsid w:val="006C6CE8"/>
    <w:rsid w:val="006C7356"/>
    <w:rsid w:val="006D0A72"/>
    <w:rsid w:val="006D2005"/>
    <w:rsid w:val="006D3A02"/>
    <w:rsid w:val="006D4695"/>
    <w:rsid w:val="006D4B9D"/>
    <w:rsid w:val="006D568D"/>
    <w:rsid w:val="006D5916"/>
    <w:rsid w:val="006D7D89"/>
    <w:rsid w:val="006E00C4"/>
    <w:rsid w:val="006E0242"/>
    <w:rsid w:val="006E0B79"/>
    <w:rsid w:val="006E1555"/>
    <w:rsid w:val="006E18CE"/>
    <w:rsid w:val="006E1E8E"/>
    <w:rsid w:val="006E2B2F"/>
    <w:rsid w:val="006E5559"/>
    <w:rsid w:val="006E574A"/>
    <w:rsid w:val="006E58E6"/>
    <w:rsid w:val="006E5A2E"/>
    <w:rsid w:val="006E5CB2"/>
    <w:rsid w:val="006F025F"/>
    <w:rsid w:val="006F049D"/>
    <w:rsid w:val="006F27C7"/>
    <w:rsid w:val="006F29F5"/>
    <w:rsid w:val="006F3398"/>
    <w:rsid w:val="006F3466"/>
    <w:rsid w:val="006F49CF"/>
    <w:rsid w:val="006F5EA7"/>
    <w:rsid w:val="006F62AD"/>
    <w:rsid w:val="006F6681"/>
    <w:rsid w:val="006F6D5B"/>
    <w:rsid w:val="006F7AEB"/>
    <w:rsid w:val="00702558"/>
    <w:rsid w:val="00703C6C"/>
    <w:rsid w:val="00706D39"/>
    <w:rsid w:val="00707031"/>
    <w:rsid w:val="0071012F"/>
    <w:rsid w:val="00712BAF"/>
    <w:rsid w:val="00712EE0"/>
    <w:rsid w:val="00713028"/>
    <w:rsid w:val="00714B4A"/>
    <w:rsid w:val="00714D87"/>
    <w:rsid w:val="00715C6F"/>
    <w:rsid w:val="007165D8"/>
    <w:rsid w:val="00716D2F"/>
    <w:rsid w:val="007209B3"/>
    <w:rsid w:val="00721BA3"/>
    <w:rsid w:val="00722999"/>
    <w:rsid w:val="00723318"/>
    <w:rsid w:val="007237F2"/>
    <w:rsid w:val="007252A4"/>
    <w:rsid w:val="00726064"/>
    <w:rsid w:val="00726D10"/>
    <w:rsid w:val="00731366"/>
    <w:rsid w:val="007321C8"/>
    <w:rsid w:val="007325D3"/>
    <w:rsid w:val="00732746"/>
    <w:rsid w:val="00735F0F"/>
    <w:rsid w:val="00736306"/>
    <w:rsid w:val="00736AEF"/>
    <w:rsid w:val="00736FC1"/>
    <w:rsid w:val="0073763A"/>
    <w:rsid w:val="007405D8"/>
    <w:rsid w:val="00740CB8"/>
    <w:rsid w:val="00743333"/>
    <w:rsid w:val="00744339"/>
    <w:rsid w:val="00745DB9"/>
    <w:rsid w:val="007461E2"/>
    <w:rsid w:val="00747A99"/>
    <w:rsid w:val="00747F9E"/>
    <w:rsid w:val="0075105A"/>
    <w:rsid w:val="00751F41"/>
    <w:rsid w:val="00752E4C"/>
    <w:rsid w:val="007533E9"/>
    <w:rsid w:val="00753A2B"/>
    <w:rsid w:val="00754C59"/>
    <w:rsid w:val="0075526D"/>
    <w:rsid w:val="00755385"/>
    <w:rsid w:val="00755E1B"/>
    <w:rsid w:val="007578BE"/>
    <w:rsid w:val="00757DF2"/>
    <w:rsid w:val="007600CB"/>
    <w:rsid w:val="00760AE1"/>
    <w:rsid w:val="00762E81"/>
    <w:rsid w:val="007631E7"/>
    <w:rsid w:val="007636A7"/>
    <w:rsid w:val="00764157"/>
    <w:rsid w:val="00767C44"/>
    <w:rsid w:val="00767D0F"/>
    <w:rsid w:val="007703A9"/>
    <w:rsid w:val="00771E55"/>
    <w:rsid w:val="00772FA5"/>
    <w:rsid w:val="007736AF"/>
    <w:rsid w:val="00773D13"/>
    <w:rsid w:val="0077429B"/>
    <w:rsid w:val="00775316"/>
    <w:rsid w:val="0077652E"/>
    <w:rsid w:val="00776660"/>
    <w:rsid w:val="007802B3"/>
    <w:rsid w:val="007803DE"/>
    <w:rsid w:val="00781216"/>
    <w:rsid w:val="00782B59"/>
    <w:rsid w:val="00783CBC"/>
    <w:rsid w:val="007858B3"/>
    <w:rsid w:val="0079094B"/>
    <w:rsid w:val="00791827"/>
    <w:rsid w:val="00791DA7"/>
    <w:rsid w:val="00791E5C"/>
    <w:rsid w:val="007920F6"/>
    <w:rsid w:val="00793D37"/>
    <w:rsid w:val="00795AA0"/>
    <w:rsid w:val="00796CDF"/>
    <w:rsid w:val="0079708F"/>
    <w:rsid w:val="007A03E7"/>
    <w:rsid w:val="007A04F6"/>
    <w:rsid w:val="007A214B"/>
    <w:rsid w:val="007A46EF"/>
    <w:rsid w:val="007A6BB0"/>
    <w:rsid w:val="007B03A0"/>
    <w:rsid w:val="007B255E"/>
    <w:rsid w:val="007B4FFC"/>
    <w:rsid w:val="007B6169"/>
    <w:rsid w:val="007B6EA0"/>
    <w:rsid w:val="007B718B"/>
    <w:rsid w:val="007B7DB5"/>
    <w:rsid w:val="007C10A3"/>
    <w:rsid w:val="007C11B8"/>
    <w:rsid w:val="007C3382"/>
    <w:rsid w:val="007C369F"/>
    <w:rsid w:val="007C389A"/>
    <w:rsid w:val="007C5A89"/>
    <w:rsid w:val="007D1488"/>
    <w:rsid w:val="007D1FB3"/>
    <w:rsid w:val="007D21AE"/>
    <w:rsid w:val="007D22EB"/>
    <w:rsid w:val="007D241B"/>
    <w:rsid w:val="007D54AD"/>
    <w:rsid w:val="007D5A7D"/>
    <w:rsid w:val="007D5CEB"/>
    <w:rsid w:val="007D66CE"/>
    <w:rsid w:val="007D7258"/>
    <w:rsid w:val="007D728B"/>
    <w:rsid w:val="007D7469"/>
    <w:rsid w:val="007D7FB2"/>
    <w:rsid w:val="007E0424"/>
    <w:rsid w:val="007E08B5"/>
    <w:rsid w:val="007E0ADC"/>
    <w:rsid w:val="007E0B06"/>
    <w:rsid w:val="007E1FFF"/>
    <w:rsid w:val="007E3371"/>
    <w:rsid w:val="007E3412"/>
    <w:rsid w:val="007E6314"/>
    <w:rsid w:val="007E73EB"/>
    <w:rsid w:val="007E76D2"/>
    <w:rsid w:val="007F0137"/>
    <w:rsid w:val="007F268E"/>
    <w:rsid w:val="007F3222"/>
    <w:rsid w:val="007F328A"/>
    <w:rsid w:val="007F3BF8"/>
    <w:rsid w:val="007F49CE"/>
    <w:rsid w:val="007F4BDA"/>
    <w:rsid w:val="007F5302"/>
    <w:rsid w:val="007F57C4"/>
    <w:rsid w:val="007F5C00"/>
    <w:rsid w:val="008001B7"/>
    <w:rsid w:val="0080058E"/>
    <w:rsid w:val="00800AFE"/>
    <w:rsid w:val="00800FD9"/>
    <w:rsid w:val="008023AE"/>
    <w:rsid w:val="0080282F"/>
    <w:rsid w:val="00804141"/>
    <w:rsid w:val="00805EAA"/>
    <w:rsid w:val="0080629F"/>
    <w:rsid w:val="00811B7C"/>
    <w:rsid w:val="0081204A"/>
    <w:rsid w:val="0081380B"/>
    <w:rsid w:val="00813850"/>
    <w:rsid w:val="00813B13"/>
    <w:rsid w:val="00817835"/>
    <w:rsid w:val="00817CA1"/>
    <w:rsid w:val="00820463"/>
    <w:rsid w:val="0082062C"/>
    <w:rsid w:val="00820D98"/>
    <w:rsid w:val="008220F3"/>
    <w:rsid w:val="00822DF9"/>
    <w:rsid w:val="00823DFE"/>
    <w:rsid w:val="00825022"/>
    <w:rsid w:val="00826B12"/>
    <w:rsid w:val="00830512"/>
    <w:rsid w:val="008314B9"/>
    <w:rsid w:val="00832175"/>
    <w:rsid w:val="00832F6A"/>
    <w:rsid w:val="00837136"/>
    <w:rsid w:val="00837CC5"/>
    <w:rsid w:val="00840890"/>
    <w:rsid w:val="00840965"/>
    <w:rsid w:val="00842BFE"/>
    <w:rsid w:val="00842E18"/>
    <w:rsid w:val="00843A26"/>
    <w:rsid w:val="0084455D"/>
    <w:rsid w:val="0084549C"/>
    <w:rsid w:val="008458ED"/>
    <w:rsid w:val="008461F4"/>
    <w:rsid w:val="0084644F"/>
    <w:rsid w:val="00846F98"/>
    <w:rsid w:val="00847E24"/>
    <w:rsid w:val="008506AA"/>
    <w:rsid w:val="008521FD"/>
    <w:rsid w:val="0085319D"/>
    <w:rsid w:val="00853719"/>
    <w:rsid w:val="00853909"/>
    <w:rsid w:val="0085507D"/>
    <w:rsid w:val="00856FD6"/>
    <w:rsid w:val="00857A07"/>
    <w:rsid w:val="0086152B"/>
    <w:rsid w:val="00862747"/>
    <w:rsid w:val="008628CE"/>
    <w:rsid w:val="008633C4"/>
    <w:rsid w:val="008637C0"/>
    <w:rsid w:val="00863F5D"/>
    <w:rsid w:val="00865611"/>
    <w:rsid w:val="00865840"/>
    <w:rsid w:val="00865A77"/>
    <w:rsid w:val="0086758F"/>
    <w:rsid w:val="0087140B"/>
    <w:rsid w:val="00871FB9"/>
    <w:rsid w:val="00872484"/>
    <w:rsid w:val="00873438"/>
    <w:rsid w:val="00873750"/>
    <w:rsid w:val="00873C2A"/>
    <w:rsid w:val="008774EE"/>
    <w:rsid w:val="0088091D"/>
    <w:rsid w:val="008813EB"/>
    <w:rsid w:val="0088285C"/>
    <w:rsid w:val="00882EE8"/>
    <w:rsid w:val="0088320A"/>
    <w:rsid w:val="00885020"/>
    <w:rsid w:val="0088513C"/>
    <w:rsid w:val="008870CB"/>
    <w:rsid w:val="00887D34"/>
    <w:rsid w:val="00892C1F"/>
    <w:rsid w:val="00894693"/>
    <w:rsid w:val="00894BC0"/>
    <w:rsid w:val="00894C18"/>
    <w:rsid w:val="00894F20"/>
    <w:rsid w:val="00894F66"/>
    <w:rsid w:val="00895676"/>
    <w:rsid w:val="00895BE7"/>
    <w:rsid w:val="0089788A"/>
    <w:rsid w:val="008A1B76"/>
    <w:rsid w:val="008A25B9"/>
    <w:rsid w:val="008A4607"/>
    <w:rsid w:val="008A6753"/>
    <w:rsid w:val="008A6935"/>
    <w:rsid w:val="008A6FA7"/>
    <w:rsid w:val="008A755C"/>
    <w:rsid w:val="008A7C2F"/>
    <w:rsid w:val="008B216B"/>
    <w:rsid w:val="008B276F"/>
    <w:rsid w:val="008B3C60"/>
    <w:rsid w:val="008B459D"/>
    <w:rsid w:val="008B5736"/>
    <w:rsid w:val="008B65F3"/>
    <w:rsid w:val="008B7188"/>
    <w:rsid w:val="008C017C"/>
    <w:rsid w:val="008C04F5"/>
    <w:rsid w:val="008C0BB2"/>
    <w:rsid w:val="008C1FE7"/>
    <w:rsid w:val="008C2138"/>
    <w:rsid w:val="008C2F05"/>
    <w:rsid w:val="008C3116"/>
    <w:rsid w:val="008C3136"/>
    <w:rsid w:val="008C39E9"/>
    <w:rsid w:val="008C764C"/>
    <w:rsid w:val="008C77E0"/>
    <w:rsid w:val="008C7FF8"/>
    <w:rsid w:val="008D2DB6"/>
    <w:rsid w:val="008D3152"/>
    <w:rsid w:val="008D3A7B"/>
    <w:rsid w:val="008D5BEC"/>
    <w:rsid w:val="008D6956"/>
    <w:rsid w:val="008D71D4"/>
    <w:rsid w:val="008D7EB8"/>
    <w:rsid w:val="008E099E"/>
    <w:rsid w:val="008E16C9"/>
    <w:rsid w:val="008E18F1"/>
    <w:rsid w:val="008E1E3F"/>
    <w:rsid w:val="008E24F5"/>
    <w:rsid w:val="008E2A5C"/>
    <w:rsid w:val="008E2D1B"/>
    <w:rsid w:val="008E3452"/>
    <w:rsid w:val="008E531B"/>
    <w:rsid w:val="008E7437"/>
    <w:rsid w:val="008E763F"/>
    <w:rsid w:val="008F0E93"/>
    <w:rsid w:val="008F2617"/>
    <w:rsid w:val="008F2D17"/>
    <w:rsid w:val="008F3618"/>
    <w:rsid w:val="008F445B"/>
    <w:rsid w:val="008F62A6"/>
    <w:rsid w:val="008F7824"/>
    <w:rsid w:val="008F7AEF"/>
    <w:rsid w:val="008F7D6E"/>
    <w:rsid w:val="008F7E89"/>
    <w:rsid w:val="00901C26"/>
    <w:rsid w:val="009021C7"/>
    <w:rsid w:val="00902F77"/>
    <w:rsid w:val="009101FF"/>
    <w:rsid w:val="009113CD"/>
    <w:rsid w:val="00913242"/>
    <w:rsid w:val="0091761D"/>
    <w:rsid w:val="00917A82"/>
    <w:rsid w:val="00920487"/>
    <w:rsid w:val="00920948"/>
    <w:rsid w:val="009226A7"/>
    <w:rsid w:val="00923D37"/>
    <w:rsid w:val="0092654D"/>
    <w:rsid w:val="00927371"/>
    <w:rsid w:val="00931A19"/>
    <w:rsid w:val="00931AB9"/>
    <w:rsid w:val="00931AF8"/>
    <w:rsid w:val="00931EB3"/>
    <w:rsid w:val="0093252D"/>
    <w:rsid w:val="0093337A"/>
    <w:rsid w:val="009333B6"/>
    <w:rsid w:val="00933955"/>
    <w:rsid w:val="00933A57"/>
    <w:rsid w:val="00933AE4"/>
    <w:rsid w:val="00933CDA"/>
    <w:rsid w:val="00934E30"/>
    <w:rsid w:val="0094384E"/>
    <w:rsid w:val="00943B60"/>
    <w:rsid w:val="00944396"/>
    <w:rsid w:val="009452EC"/>
    <w:rsid w:val="009457A2"/>
    <w:rsid w:val="0094589E"/>
    <w:rsid w:val="00945A63"/>
    <w:rsid w:val="00947C62"/>
    <w:rsid w:val="00952E05"/>
    <w:rsid w:val="00953C71"/>
    <w:rsid w:val="00955858"/>
    <w:rsid w:val="00955E95"/>
    <w:rsid w:val="00956469"/>
    <w:rsid w:val="00957565"/>
    <w:rsid w:val="0096300D"/>
    <w:rsid w:val="009710F6"/>
    <w:rsid w:val="00972174"/>
    <w:rsid w:val="00973637"/>
    <w:rsid w:val="0097458F"/>
    <w:rsid w:val="009750F4"/>
    <w:rsid w:val="00975133"/>
    <w:rsid w:val="009751B2"/>
    <w:rsid w:val="00975ABD"/>
    <w:rsid w:val="009762BC"/>
    <w:rsid w:val="0097679C"/>
    <w:rsid w:val="009770F0"/>
    <w:rsid w:val="009805C4"/>
    <w:rsid w:val="00981203"/>
    <w:rsid w:val="00981DD0"/>
    <w:rsid w:val="00983EC9"/>
    <w:rsid w:val="00984095"/>
    <w:rsid w:val="00986894"/>
    <w:rsid w:val="00990392"/>
    <w:rsid w:val="00990C92"/>
    <w:rsid w:val="00990FED"/>
    <w:rsid w:val="00992B7F"/>
    <w:rsid w:val="00996ABA"/>
    <w:rsid w:val="00996D34"/>
    <w:rsid w:val="009A4474"/>
    <w:rsid w:val="009A561D"/>
    <w:rsid w:val="009A6D11"/>
    <w:rsid w:val="009A79D0"/>
    <w:rsid w:val="009B180D"/>
    <w:rsid w:val="009B2753"/>
    <w:rsid w:val="009B2DFA"/>
    <w:rsid w:val="009B2ED9"/>
    <w:rsid w:val="009B3077"/>
    <w:rsid w:val="009B391B"/>
    <w:rsid w:val="009B555B"/>
    <w:rsid w:val="009B6190"/>
    <w:rsid w:val="009B64AF"/>
    <w:rsid w:val="009C04A7"/>
    <w:rsid w:val="009C1BB1"/>
    <w:rsid w:val="009C26F4"/>
    <w:rsid w:val="009C3426"/>
    <w:rsid w:val="009C35BC"/>
    <w:rsid w:val="009C4EBD"/>
    <w:rsid w:val="009C5EB4"/>
    <w:rsid w:val="009C6712"/>
    <w:rsid w:val="009C67FF"/>
    <w:rsid w:val="009C6F88"/>
    <w:rsid w:val="009C733E"/>
    <w:rsid w:val="009C7B64"/>
    <w:rsid w:val="009D31C5"/>
    <w:rsid w:val="009D3545"/>
    <w:rsid w:val="009D50C8"/>
    <w:rsid w:val="009D72A4"/>
    <w:rsid w:val="009D7E06"/>
    <w:rsid w:val="009D7EE0"/>
    <w:rsid w:val="009E1D26"/>
    <w:rsid w:val="009E2490"/>
    <w:rsid w:val="009E2671"/>
    <w:rsid w:val="009E2FDE"/>
    <w:rsid w:val="009E6DD6"/>
    <w:rsid w:val="009E7358"/>
    <w:rsid w:val="009E7508"/>
    <w:rsid w:val="009F0A81"/>
    <w:rsid w:val="009F17D7"/>
    <w:rsid w:val="009F22DA"/>
    <w:rsid w:val="009F2EEB"/>
    <w:rsid w:val="009F3905"/>
    <w:rsid w:val="009F41E6"/>
    <w:rsid w:val="009F4D3A"/>
    <w:rsid w:val="009F53D7"/>
    <w:rsid w:val="009F5A68"/>
    <w:rsid w:val="009F6027"/>
    <w:rsid w:val="009F6D0A"/>
    <w:rsid w:val="009F7C14"/>
    <w:rsid w:val="00A00496"/>
    <w:rsid w:val="00A00CAD"/>
    <w:rsid w:val="00A03515"/>
    <w:rsid w:val="00A04856"/>
    <w:rsid w:val="00A04C41"/>
    <w:rsid w:val="00A04D26"/>
    <w:rsid w:val="00A0527D"/>
    <w:rsid w:val="00A05453"/>
    <w:rsid w:val="00A067BE"/>
    <w:rsid w:val="00A0779A"/>
    <w:rsid w:val="00A113C0"/>
    <w:rsid w:val="00A12019"/>
    <w:rsid w:val="00A140D4"/>
    <w:rsid w:val="00A141FE"/>
    <w:rsid w:val="00A15361"/>
    <w:rsid w:val="00A221A3"/>
    <w:rsid w:val="00A22F1F"/>
    <w:rsid w:val="00A252F8"/>
    <w:rsid w:val="00A258DB"/>
    <w:rsid w:val="00A26B52"/>
    <w:rsid w:val="00A26D69"/>
    <w:rsid w:val="00A27221"/>
    <w:rsid w:val="00A27308"/>
    <w:rsid w:val="00A27717"/>
    <w:rsid w:val="00A3036F"/>
    <w:rsid w:val="00A32701"/>
    <w:rsid w:val="00A33C04"/>
    <w:rsid w:val="00A34B42"/>
    <w:rsid w:val="00A34EEA"/>
    <w:rsid w:val="00A35ACC"/>
    <w:rsid w:val="00A377BE"/>
    <w:rsid w:val="00A37FED"/>
    <w:rsid w:val="00A42419"/>
    <w:rsid w:val="00A42B1D"/>
    <w:rsid w:val="00A43238"/>
    <w:rsid w:val="00A436DD"/>
    <w:rsid w:val="00A46E02"/>
    <w:rsid w:val="00A470F1"/>
    <w:rsid w:val="00A47450"/>
    <w:rsid w:val="00A47A58"/>
    <w:rsid w:val="00A47E42"/>
    <w:rsid w:val="00A50CED"/>
    <w:rsid w:val="00A50FBD"/>
    <w:rsid w:val="00A51219"/>
    <w:rsid w:val="00A5151F"/>
    <w:rsid w:val="00A5479B"/>
    <w:rsid w:val="00A54DB5"/>
    <w:rsid w:val="00A57F6D"/>
    <w:rsid w:val="00A601A9"/>
    <w:rsid w:val="00A628C6"/>
    <w:rsid w:val="00A634F5"/>
    <w:rsid w:val="00A63F1C"/>
    <w:rsid w:val="00A640D7"/>
    <w:rsid w:val="00A64D6A"/>
    <w:rsid w:val="00A657C0"/>
    <w:rsid w:val="00A700B2"/>
    <w:rsid w:val="00A706BC"/>
    <w:rsid w:val="00A70F7F"/>
    <w:rsid w:val="00A73AA7"/>
    <w:rsid w:val="00A75C3E"/>
    <w:rsid w:val="00A75F9F"/>
    <w:rsid w:val="00A76631"/>
    <w:rsid w:val="00A76954"/>
    <w:rsid w:val="00A76C10"/>
    <w:rsid w:val="00A82B18"/>
    <w:rsid w:val="00A84B1A"/>
    <w:rsid w:val="00A85ED4"/>
    <w:rsid w:val="00A866C8"/>
    <w:rsid w:val="00A90DBE"/>
    <w:rsid w:val="00A90E53"/>
    <w:rsid w:val="00A928B0"/>
    <w:rsid w:val="00A92A6B"/>
    <w:rsid w:val="00A9352D"/>
    <w:rsid w:val="00A93DF7"/>
    <w:rsid w:val="00A973D8"/>
    <w:rsid w:val="00AA05F4"/>
    <w:rsid w:val="00AA1F3C"/>
    <w:rsid w:val="00AA2ED0"/>
    <w:rsid w:val="00AA33A2"/>
    <w:rsid w:val="00AA3BD7"/>
    <w:rsid w:val="00AA3E7F"/>
    <w:rsid w:val="00AA4A30"/>
    <w:rsid w:val="00AA504B"/>
    <w:rsid w:val="00AA6388"/>
    <w:rsid w:val="00AA666D"/>
    <w:rsid w:val="00AA6A58"/>
    <w:rsid w:val="00AA72E6"/>
    <w:rsid w:val="00AB242A"/>
    <w:rsid w:val="00AB3AC1"/>
    <w:rsid w:val="00AB3E3B"/>
    <w:rsid w:val="00AB43AC"/>
    <w:rsid w:val="00AB4BD1"/>
    <w:rsid w:val="00AB5958"/>
    <w:rsid w:val="00AB5FBA"/>
    <w:rsid w:val="00AB6757"/>
    <w:rsid w:val="00AB6F6E"/>
    <w:rsid w:val="00AC30D3"/>
    <w:rsid w:val="00AC35DB"/>
    <w:rsid w:val="00AC47F3"/>
    <w:rsid w:val="00AC5649"/>
    <w:rsid w:val="00AC641B"/>
    <w:rsid w:val="00AC706A"/>
    <w:rsid w:val="00AD1918"/>
    <w:rsid w:val="00AD3BE2"/>
    <w:rsid w:val="00AD4FD4"/>
    <w:rsid w:val="00AD616C"/>
    <w:rsid w:val="00AE023D"/>
    <w:rsid w:val="00AE0E07"/>
    <w:rsid w:val="00AE1943"/>
    <w:rsid w:val="00AE30E1"/>
    <w:rsid w:val="00AE3186"/>
    <w:rsid w:val="00AE5261"/>
    <w:rsid w:val="00AE5669"/>
    <w:rsid w:val="00AE6B28"/>
    <w:rsid w:val="00AF05CA"/>
    <w:rsid w:val="00AF0ECF"/>
    <w:rsid w:val="00AF14EB"/>
    <w:rsid w:val="00AF1E59"/>
    <w:rsid w:val="00AF3511"/>
    <w:rsid w:val="00AF454C"/>
    <w:rsid w:val="00AF615E"/>
    <w:rsid w:val="00AF6AA4"/>
    <w:rsid w:val="00AF6FF2"/>
    <w:rsid w:val="00AF70B1"/>
    <w:rsid w:val="00B010A0"/>
    <w:rsid w:val="00B05F0B"/>
    <w:rsid w:val="00B07359"/>
    <w:rsid w:val="00B0760B"/>
    <w:rsid w:val="00B079F4"/>
    <w:rsid w:val="00B1118A"/>
    <w:rsid w:val="00B123A1"/>
    <w:rsid w:val="00B128BB"/>
    <w:rsid w:val="00B12939"/>
    <w:rsid w:val="00B14A7B"/>
    <w:rsid w:val="00B15061"/>
    <w:rsid w:val="00B20B8C"/>
    <w:rsid w:val="00B217C5"/>
    <w:rsid w:val="00B22238"/>
    <w:rsid w:val="00B2223C"/>
    <w:rsid w:val="00B22ECA"/>
    <w:rsid w:val="00B237C1"/>
    <w:rsid w:val="00B2471E"/>
    <w:rsid w:val="00B25445"/>
    <w:rsid w:val="00B26542"/>
    <w:rsid w:val="00B26751"/>
    <w:rsid w:val="00B26B38"/>
    <w:rsid w:val="00B27C1C"/>
    <w:rsid w:val="00B27FB7"/>
    <w:rsid w:val="00B3000A"/>
    <w:rsid w:val="00B30FD8"/>
    <w:rsid w:val="00B3368D"/>
    <w:rsid w:val="00B343B2"/>
    <w:rsid w:val="00B34A9D"/>
    <w:rsid w:val="00B35030"/>
    <w:rsid w:val="00B35E63"/>
    <w:rsid w:val="00B36AC2"/>
    <w:rsid w:val="00B3746F"/>
    <w:rsid w:val="00B428B0"/>
    <w:rsid w:val="00B431DF"/>
    <w:rsid w:val="00B43686"/>
    <w:rsid w:val="00B456A4"/>
    <w:rsid w:val="00B47D74"/>
    <w:rsid w:val="00B5054D"/>
    <w:rsid w:val="00B50B73"/>
    <w:rsid w:val="00B5232A"/>
    <w:rsid w:val="00B525F6"/>
    <w:rsid w:val="00B52A35"/>
    <w:rsid w:val="00B5393F"/>
    <w:rsid w:val="00B551DF"/>
    <w:rsid w:val="00B5528A"/>
    <w:rsid w:val="00B56547"/>
    <w:rsid w:val="00B578DE"/>
    <w:rsid w:val="00B57F75"/>
    <w:rsid w:val="00B62AE2"/>
    <w:rsid w:val="00B64033"/>
    <w:rsid w:val="00B66046"/>
    <w:rsid w:val="00B66095"/>
    <w:rsid w:val="00B66C0E"/>
    <w:rsid w:val="00B67006"/>
    <w:rsid w:val="00B67526"/>
    <w:rsid w:val="00B67F77"/>
    <w:rsid w:val="00B72BA8"/>
    <w:rsid w:val="00B72FF8"/>
    <w:rsid w:val="00B736FD"/>
    <w:rsid w:val="00B74B50"/>
    <w:rsid w:val="00B75BB9"/>
    <w:rsid w:val="00B76132"/>
    <w:rsid w:val="00B7674F"/>
    <w:rsid w:val="00B81809"/>
    <w:rsid w:val="00B81B6D"/>
    <w:rsid w:val="00B82345"/>
    <w:rsid w:val="00B82C60"/>
    <w:rsid w:val="00B83109"/>
    <w:rsid w:val="00B83280"/>
    <w:rsid w:val="00B83B22"/>
    <w:rsid w:val="00B84170"/>
    <w:rsid w:val="00B84A52"/>
    <w:rsid w:val="00B8791C"/>
    <w:rsid w:val="00B87B41"/>
    <w:rsid w:val="00B90DD1"/>
    <w:rsid w:val="00B9181A"/>
    <w:rsid w:val="00B92BF9"/>
    <w:rsid w:val="00B93413"/>
    <w:rsid w:val="00B95363"/>
    <w:rsid w:val="00BA023C"/>
    <w:rsid w:val="00BA0C8D"/>
    <w:rsid w:val="00BA2869"/>
    <w:rsid w:val="00BA3613"/>
    <w:rsid w:val="00BA3999"/>
    <w:rsid w:val="00BA39C9"/>
    <w:rsid w:val="00BA45B2"/>
    <w:rsid w:val="00BA583B"/>
    <w:rsid w:val="00BA6069"/>
    <w:rsid w:val="00BA7740"/>
    <w:rsid w:val="00BB0954"/>
    <w:rsid w:val="00BB17D8"/>
    <w:rsid w:val="00BB21A6"/>
    <w:rsid w:val="00BB2FF8"/>
    <w:rsid w:val="00BB330E"/>
    <w:rsid w:val="00BB3791"/>
    <w:rsid w:val="00BB635E"/>
    <w:rsid w:val="00BC046E"/>
    <w:rsid w:val="00BC0768"/>
    <w:rsid w:val="00BC1560"/>
    <w:rsid w:val="00BC4351"/>
    <w:rsid w:val="00BC4545"/>
    <w:rsid w:val="00BC5294"/>
    <w:rsid w:val="00BC7016"/>
    <w:rsid w:val="00BC74FE"/>
    <w:rsid w:val="00BD07CD"/>
    <w:rsid w:val="00BD0B80"/>
    <w:rsid w:val="00BD139E"/>
    <w:rsid w:val="00BD1C33"/>
    <w:rsid w:val="00BD22D3"/>
    <w:rsid w:val="00BD34A7"/>
    <w:rsid w:val="00BD46FB"/>
    <w:rsid w:val="00BD61E6"/>
    <w:rsid w:val="00BD7E9B"/>
    <w:rsid w:val="00BE1072"/>
    <w:rsid w:val="00BE3ED3"/>
    <w:rsid w:val="00BE483B"/>
    <w:rsid w:val="00BE5356"/>
    <w:rsid w:val="00BE60E9"/>
    <w:rsid w:val="00BF0510"/>
    <w:rsid w:val="00BF1E36"/>
    <w:rsid w:val="00BF276B"/>
    <w:rsid w:val="00BF31EF"/>
    <w:rsid w:val="00BF621E"/>
    <w:rsid w:val="00BF66A9"/>
    <w:rsid w:val="00C00833"/>
    <w:rsid w:val="00C0143B"/>
    <w:rsid w:val="00C01E5E"/>
    <w:rsid w:val="00C03B05"/>
    <w:rsid w:val="00C03FF8"/>
    <w:rsid w:val="00C053E2"/>
    <w:rsid w:val="00C05CE7"/>
    <w:rsid w:val="00C06223"/>
    <w:rsid w:val="00C0676A"/>
    <w:rsid w:val="00C07070"/>
    <w:rsid w:val="00C074DB"/>
    <w:rsid w:val="00C07910"/>
    <w:rsid w:val="00C1273E"/>
    <w:rsid w:val="00C14030"/>
    <w:rsid w:val="00C14B11"/>
    <w:rsid w:val="00C14D3F"/>
    <w:rsid w:val="00C15076"/>
    <w:rsid w:val="00C157B5"/>
    <w:rsid w:val="00C15973"/>
    <w:rsid w:val="00C22B8D"/>
    <w:rsid w:val="00C23205"/>
    <w:rsid w:val="00C2378A"/>
    <w:rsid w:val="00C24221"/>
    <w:rsid w:val="00C24BEE"/>
    <w:rsid w:val="00C2629B"/>
    <w:rsid w:val="00C2666B"/>
    <w:rsid w:val="00C26BDD"/>
    <w:rsid w:val="00C26C59"/>
    <w:rsid w:val="00C26E65"/>
    <w:rsid w:val="00C311FB"/>
    <w:rsid w:val="00C31C9E"/>
    <w:rsid w:val="00C324E0"/>
    <w:rsid w:val="00C334B3"/>
    <w:rsid w:val="00C33867"/>
    <w:rsid w:val="00C3429B"/>
    <w:rsid w:val="00C34BFF"/>
    <w:rsid w:val="00C36E92"/>
    <w:rsid w:val="00C40316"/>
    <w:rsid w:val="00C429B2"/>
    <w:rsid w:val="00C44439"/>
    <w:rsid w:val="00C44C5B"/>
    <w:rsid w:val="00C454A6"/>
    <w:rsid w:val="00C4602D"/>
    <w:rsid w:val="00C534D1"/>
    <w:rsid w:val="00C53A2E"/>
    <w:rsid w:val="00C573A3"/>
    <w:rsid w:val="00C6134C"/>
    <w:rsid w:val="00C61F6A"/>
    <w:rsid w:val="00C62524"/>
    <w:rsid w:val="00C6309C"/>
    <w:rsid w:val="00C64634"/>
    <w:rsid w:val="00C64B3E"/>
    <w:rsid w:val="00C64C94"/>
    <w:rsid w:val="00C64CD9"/>
    <w:rsid w:val="00C65D7F"/>
    <w:rsid w:val="00C67A59"/>
    <w:rsid w:val="00C70199"/>
    <w:rsid w:val="00C70BAD"/>
    <w:rsid w:val="00C71CE4"/>
    <w:rsid w:val="00C736B8"/>
    <w:rsid w:val="00C7430C"/>
    <w:rsid w:val="00C74559"/>
    <w:rsid w:val="00C749E4"/>
    <w:rsid w:val="00C752F6"/>
    <w:rsid w:val="00C75681"/>
    <w:rsid w:val="00C76DA3"/>
    <w:rsid w:val="00C77B88"/>
    <w:rsid w:val="00C77C4B"/>
    <w:rsid w:val="00C8132D"/>
    <w:rsid w:val="00C817BF"/>
    <w:rsid w:val="00C8203A"/>
    <w:rsid w:val="00C8208E"/>
    <w:rsid w:val="00C827BD"/>
    <w:rsid w:val="00C8423A"/>
    <w:rsid w:val="00C85159"/>
    <w:rsid w:val="00C85FF9"/>
    <w:rsid w:val="00C86035"/>
    <w:rsid w:val="00C87090"/>
    <w:rsid w:val="00C90C9B"/>
    <w:rsid w:val="00C911C2"/>
    <w:rsid w:val="00C91991"/>
    <w:rsid w:val="00C920C3"/>
    <w:rsid w:val="00C9221A"/>
    <w:rsid w:val="00C924DB"/>
    <w:rsid w:val="00C929F8"/>
    <w:rsid w:val="00C94AFF"/>
    <w:rsid w:val="00C9658B"/>
    <w:rsid w:val="00C96E22"/>
    <w:rsid w:val="00C97966"/>
    <w:rsid w:val="00CA00C7"/>
    <w:rsid w:val="00CA0350"/>
    <w:rsid w:val="00CA217C"/>
    <w:rsid w:val="00CA296D"/>
    <w:rsid w:val="00CA5BF9"/>
    <w:rsid w:val="00CA60E6"/>
    <w:rsid w:val="00CA6F88"/>
    <w:rsid w:val="00CA7FCD"/>
    <w:rsid w:val="00CB460D"/>
    <w:rsid w:val="00CB5207"/>
    <w:rsid w:val="00CB5EF9"/>
    <w:rsid w:val="00CB71A1"/>
    <w:rsid w:val="00CB7826"/>
    <w:rsid w:val="00CB7D5E"/>
    <w:rsid w:val="00CC0196"/>
    <w:rsid w:val="00CC35E9"/>
    <w:rsid w:val="00CC45CF"/>
    <w:rsid w:val="00CC4CAB"/>
    <w:rsid w:val="00CC5CFE"/>
    <w:rsid w:val="00CC673C"/>
    <w:rsid w:val="00CC679B"/>
    <w:rsid w:val="00CC6D03"/>
    <w:rsid w:val="00CC6DF2"/>
    <w:rsid w:val="00CC6E1E"/>
    <w:rsid w:val="00CC7959"/>
    <w:rsid w:val="00CD2543"/>
    <w:rsid w:val="00CD2D40"/>
    <w:rsid w:val="00CD2E5D"/>
    <w:rsid w:val="00CD4877"/>
    <w:rsid w:val="00CD4AA3"/>
    <w:rsid w:val="00CD5342"/>
    <w:rsid w:val="00CD5B8B"/>
    <w:rsid w:val="00CD6CD2"/>
    <w:rsid w:val="00CD6D35"/>
    <w:rsid w:val="00CE1643"/>
    <w:rsid w:val="00CE2256"/>
    <w:rsid w:val="00CE3716"/>
    <w:rsid w:val="00CE3C43"/>
    <w:rsid w:val="00CE57F5"/>
    <w:rsid w:val="00CE6AAB"/>
    <w:rsid w:val="00CF00C5"/>
    <w:rsid w:val="00CF0398"/>
    <w:rsid w:val="00CF049F"/>
    <w:rsid w:val="00CF05BD"/>
    <w:rsid w:val="00CF061D"/>
    <w:rsid w:val="00CF37B3"/>
    <w:rsid w:val="00CF55D6"/>
    <w:rsid w:val="00CF570E"/>
    <w:rsid w:val="00CF7910"/>
    <w:rsid w:val="00CF794F"/>
    <w:rsid w:val="00D016C2"/>
    <w:rsid w:val="00D0224A"/>
    <w:rsid w:val="00D02C5D"/>
    <w:rsid w:val="00D06214"/>
    <w:rsid w:val="00D076AF"/>
    <w:rsid w:val="00D11C0A"/>
    <w:rsid w:val="00D136B5"/>
    <w:rsid w:val="00D1565B"/>
    <w:rsid w:val="00D2170F"/>
    <w:rsid w:val="00D22594"/>
    <w:rsid w:val="00D24977"/>
    <w:rsid w:val="00D26771"/>
    <w:rsid w:val="00D26FEE"/>
    <w:rsid w:val="00D276A2"/>
    <w:rsid w:val="00D34143"/>
    <w:rsid w:val="00D35362"/>
    <w:rsid w:val="00D37078"/>
    <w:rsid w:val="00D41C1B"/>
    <w:rsid w:val="00D43214"/>
    <w:rsid w:val="00D4451B"/>
    <w:rsid w:val="00D4569E"/>
    <w:rsid w:val="00D462F6"/>
    <w:rsid w:val="00D47976"/>
    <w:rsid w:val="00D47F1C"/>
    <w:rsid w:val="00D47F37"/>
    <w:rsid w:val="00D50416"/>
    <w:rsid w:val="00D505EB"/>
    <w:rsid w:val="00D50FE8"/>
    <w:rsid w:val="00D510A4"/>
    <w:rsid w:val="00D5186D"/>
    <w:rsid w:val="00D52AB5"/>
    <w:rsid w:val="00D5341D"/>
    <w:rsid w:val="00D572B5"/>
    <w:rsid w:val="00D60731"/>
    <w:rsid w:val="00D60A09"/>
    <w:rsid w:val="00D60CFB"/>
    <w:rsid w:val="00D61F47"/>
    <w:rsid w:val="00D62BCD"/>
    <w:rsid w:val="00D62F1B"/>
    <w:rsid w:val="00D63193"/>
    <w:rsid w:val="00D63DD8"/>
    <w:rsid w:val="00D63DE7"/>
    <w:rsid w:val="00D64D39"/>
    <w:rsid w:val="00D64D8D"/>
    <w:rsid w:val="00D65143"/>
    <w:rsid w:val="00D667DB"/>
    <w:rsid w:val="00D704A4"/>
    <w:rsid w:val="00D71DB0"/>
    <w:rsid w:val="00D73341"/>
    <w:rsid w:val="00D75798"/>
    <w:rsid w:val="00D77CA3"/>
    <w:rsid w:val="00D837F0"/>
    <w:rsid w:val="00D85A6B"/>
    <w:rsid w:val="00D85C72"/>
    <w:rsid w:val="00D87C22"/>
    <w:rsid w:val="00D90DD6"/>
    <w:rsid w:val="00D91DB6"/>
    <w:rsid w:val="00D91F50"/>
    <w:rsid w:val="00D93468"/>
    <w:rsid w:val="00D935A1"/>
    <w:rsid w:val="00D93F26"/>
    <w:rsid w:val="00D964F3"/>
    <w:rsid w:val="00D9695F"/>
    <w:rsid w:val="00DA0161"/>
    <w:rsid w:val="00DA1DA9"/>
    <w:rsid w:val="00DA3B3C"/>
    <w:rsid w:val="00DA3D44"/>
    <w:rsid w:val="00DA446F"/>
    <w:rsid w:val="00DA6BEC"/>
    <w:rsid w:val="00DA70CA"/>
    <w:rsid w:val="00DA7330"/>
    <w:rsid w:val="00DA77D1"/>
    <w:rsid w:val="00DB07CF"/>
    <w:rsid w:val="00DB1449"/>
    <w:rsid w:val="00DB176C"/>
    <w:rsid w:val="00DB1960"/>
    <w:rsid w:val="00DB3A51"/>
    <w:rsid w:val="00DB440A"/>
    <w:rsid w:val="00DB4CFF"/>
    <w:rsid w:val="00DB790F"/>
    <w:rsid w:val="00DC06F7"/>
    <w:rsid w:val="00DC0CE0"/>
    <w:rsid w:val="00DC22CF"/>
    <w:rsid w:val="00DC2666"/>
    <w:rsid w:val="00DC362C"/>
    <w:rsid w:val="00DC5DE8"/>
    <w:rsid w:val="00DC6D7F"/>
    <w:rsid w:val="00DD0973"/>
    <w:rsid w:val="00DD256F"/>
    <w:rsid w:val="00DD509F"/>
    <w:rsid w:val="00DD51A1"/>
    <w:rsid w:val="00DD63BC"/>
    <w:rsid w:val="00DD69C7"/>
    <w:rsid w:val="00DD6A68"/>
    <w:rsid w:val="00DD70F9"/>
    <w:rsid w:val="00DD7B3B"/>
    <w:rsid w:val="00DD7EF9"/>
    <w:rsid w:val="00DE10F4"/>
    <w:rsid w:val="00DE4C02"/>
    <w:rsid w:val="00DE72D3"/>
    <w:rsid w:val="00DE7841"/>
    <w:rsid w:val="00DF18DF"/>
    <w:rsid w:val="00DF1E4B"/>
    <w:rsid w:val="00DF5C27"/>
    <w:rsid w:val="00DF65B9"/>
    <w:rsid w:val="00E010CF"/>
    <w:rsid w:val="00E02065"/>
    <w:rsid w:val="00E04125"/>
    <w:rsid w:val="00E07140"/>
    <w:rsid w:val="00E0721C"/>
    <w:rsid w:val="00E10678"/>
    <w:rsid w:val="00E12EF8"/>
    <w:rsid w:val="00E1756A"/>
    <w:rsid w:val="00E205CA"/>
    <w:rsid w:val="00E20D1E"/>
    <w:rsid w:val="00E22147"/>
    <w:rsid w:val="00E22208"/>
    <w:rsid w:val="00E22578"/>
    <w:rsid w:val="00E22CEB"/>
    <w:rsid w:val="00E2345A"/>
    <w:rsid w:val="00E23862"/>
    <w:rsid w:val="00E24A86"/>
    <w:rsid w:val="00E24FF9"/>
    <w:rsid w:val="00E25034"/>
    <w:rsid w:val="00E25DDC"/>
    <w:rsid w:val="00E3030D"/>
    <w:rsid w:val="00E3035A"/>
    <w:rsid w:val="00E30855"/>
    <w:rsid w:val="00E3102B"/>
    <w:rsid w:val="00E3124B"/>
    <w:rsid w:val="00E31607"/>
    <w:rsid w:val="00E31BB7"/>
    <w:rsid w:val="00E31CC1"/>
    <w:rsid w:val="00E32236"/>
    <w:rsid w:val="00E322D7"/>
    <w:rsid w:val="00E32B18"/>
    <w:rsid w:val="00E32C25"/>
    <w:rsid w:val="00E33298"/>
    <w:rsid w:val="00E337E5"/>
    <w:rsid w:val="00E33CDE"/>
    <w:rsid w:val="00E346BB"/>
    <w:rsid w:val="00E350AC"/>
    <w:rsid w:val="00E36062"/>
    <w:rsid w:val="00E37938"/>
    <w:rsid w:val="00E40479"/>
    <w:rsid w:val="00E40BBB"/>
    <w:rsid w:val="00E40F66"/>
    <w:rsid w:val="00E416FF"/>
    <w:rsid w:val="00E419C7"/>
    <w:rsid w:val="00E42532"/>
    <w:rsid w:val="00E42FBD"/>
    <w:rsid w:val="00E44727"/>
    <w:rsid w:val="00E447EB"/>
    <w:rsid w:val="00E4519A"/>
    <w:rsid w:val="00E45C15"/>
    <w:rsid w:val="00E45FD6"/>
    <w:rsid w:val="00E5055A"/>
    <w:rsid w:val="00E505CE"/>
    <w:rsid w:val="00E50C83"/>
    <w:rsid w:val="00E5180F"/>
    <w:rsid w:val="00E51E35"/>
    <w:rsid w:val="00E51F3A"/>
    <w:rsid w:val="00E52585"/>
    <w:rsid w:val="00E53A3F"/>
    <w:rsid w:val="00E55088"/>
    <w:rsid w:val="00E55B64"/>
    <w:rsid w:val="00E55FC0"/>
    <w:rsid w:val="00E5601A"/>
    <w:rsid w:val="00E564E1"/>
    <w:rsid w:val="00E565FC"/>
    <w:rsid w:val="00E61D9B"/>
    <w:rsid w:val="00E62960"/>
    <w:rsid w:val="00E63A81"/>
    <w:rsid w:val="00E673AA"/>
    <w:rsid w:val="00E7072A"/>
    <w:rsid w:val="00E70914"/>
    <w:rsid w:val="00E70E00"/>
    <w:rsid w:val="00E7124A"/>
    <w:rsid w:val="00E718E9"/>
    <w:rsid w:val="00E72E3B"/>
    <w:rsid w:val="00E7340F"/>
    <w:rsid w:val="00E7374E"/>
    <w:rsid w:val="00E75E6B"/>
    <w:rsid w:val="00E768B8"/>
    <w:rsid w:val="00E76E74"/>
    <w:rsid w:val="00E76F7D"/>
    <w:rsid w:val="00E778C8"/>
    <w:rsid w:val="00E80DFD"/>
    <w:rsid w:val="00E812C8"/>
    <w:rsid w:val="00E81A68"/>
    <w:rsid w:val="00E829F3"/>
    <w:rsid w:val="00E82E9E"/>
    <w:rsid w:val="00E839B3"/>
    <w:rsid w:val="00E83F77"/>
    <w:rsid w:val="00E85E02"/>
    <w:rsid w:val="00E877FD"/>
    <w:rsid w:val="00E90E8B"/>
    <w:rsid w:val="00E92941"/>
    <w:rsid w:val="00E92BC5"/>
    <w:rsid w:val="00E930CF"/>
    <w:rsid w:val="00E93258"/>
    <w:rsid w:val="00E94E29"/>
    <w:rsid w:val="00E961F9"/>
    <w:rsid w:val="00E97CDB"/>
    <w:rsid w:val="00EA0BA0"/>
    <w:rsid w:val="00EA191D"/>
    <w:rsid w:val="00EA3E07"/>
    <w:rsid w:val="00EA49D5"/>
    <w:rsid w:val="00EA5BAA"/>
    <w:rsid w:val="00EA6F29"/>
    <w:rsid w:val="00EB06EA"/>
    <w:rsid w:val="00EB0F2A"/>
    <w:rsid w:val="00EB2D61"/>
    <w:rsid w:val="00EB2D81"/>
    <w:rsid w:val="00EB4E9A"/>
    <w:rsid w:val="00EB636B"/>
    <w:rsid w:val="00EB68B0"/>
    <w:rsid w:val="00EB6FC4"/>
    <w:rsid w:val="00EB729A"/>
    <w:rsid w:val="00EC07D1"/>
    <w:rsid w:val="00EC0F6C"/>
    <w:rsid w:val="00EC2D4F"/>
    <w:rsid w:val="00EC4D98"/>
    <w:rsid w:val="00EC4EED"/>
    <w:rsid w:val="00ED11DE"/>
    <w:rsid w:val="00ED1411"/>
    <w:rsid w:val="00ED4083"/>
    <w:rsid w:val="00ED5367"/>
    <w:rsid w:val="00ED732D"/>
    <w:rsid w:val="00ED781C"/>
    <w:rsid w:val="00ED7DF8"/>
    <w:rsid w:val="00EE093E"/>
    <w:rsid w:val="00EE1000"/>
    <w:rsid w:val="00EE1101"/>
    <w:rsid w:val="00EE2231"/>
    <w:rsid w:val="00EE2CBC"/>
    <w:rsid w:val="00EE34D7"/>
    <w:rsid w:val="00EE5022"/>
    <w:rsid w:val="00EE5753"/>
    <w:rsid w:val="00EE736E"/>
    <w:rsid w:val="00EF0A1D"/>
    <w:rsid w:val="00EF0F35"/>
    <w:rsid w:val="00EF16DC"/>
    <w:rsid w:val="00EF2BE4"/>
    <w:rsid w:val="00EF3E68"/>
    <w:rsid w:val="00EF4415"/>
    <w:rsid w:val="00EF48AD"/>
    <w:rsid w:val="00EF6B04"/>
    <w:rsid w:val="00EF7462"/>
    <w:rsid w:val="00F00C17"/>
    <w:rsid w:val="00F00EE4"/>
    <w:rsid w:val="00F02699"/>
    <w:rsid w:val="00F026BA"/>
    <w:rsid w:val="00F03A2C"/>
    <w:rsid w:val="00F03D8B"/>
    <w:rsid w:val="00F05505"/>
    <w:rsid w:val="00F05A44"/>
    <w:rsid w:val="00F05C77"/>
    <w:rsid w:val="00F05FB9"/>
    <w:rsid w:val="00F07484"/>
    <w:rsid w:val="00F07917"/>
    <w:rsid w:val="00F07ED6"/>
    <w:rsid w:val="00F10CD5"/>
    <w:rsid w:val="00F110F2"/>
    <w:rsid w:val="00F12F6E"/>
    <w:rsid w:val="00F133B8"/>
    <w:rsid w:val="00F1598A"/>
    <w:rsid w:val="00F1649F"/>
    <w:rsid w:val="00F164A6"/>
    <w:rsid w:val="00F16A00"/>
    <w:rsid w:val="00F178E2"/>
    <w:rsid w:val="00F178E5"/>
    <w:rsid w:val="00F17A16"/>
    <w:rsid w:val="00F2108A"/>
    <w:rsid w:val="00F21C24"/>
    <w:rsid w:val="00F22528"/>
    <w:rsid w:val="00F2255D"/>
    <w:rsid w:val="00F236D2"/>
    <w:rsid w:val="00F2614E"/>
    <w:rsid w:val="00F27CD8"/>
    <w:rsid w:val="00F33219"/>
    <w:rsid w:val="00F338EC"/>
    <w:rsid w:val="00F3480E"/>
    <w:rsid w:val="00F349A0"/>
    <w:rsid w:val="00F35BD3"/>
    <w:rsid w:val="00F36650"/>
    <w:rsid w:val="00F406B2"/>
    <w:rsid w:val="00F40CD7"/>
    <w:rsid w:val="00F40E93"/>
    <w:rsid w:val="00F426CD"/>
    <w:rsid w:val="00F43158"/>
    <w:rsid w:val="00F43E60"/>
    <w:rsid w:val="00F43F16"/>
    <w:rsid w:val="00F5002B"/>
    <w:rsid w:val="00F51A4E"/>
    <w:rsid w:val="00F527ED"/>
    <w:rsid w:val="00F53BFA"/>
    <w:rsid w:val="00F55476"/>
    <w:rsid w:val="00F56215"/>
    <w:rsid w:val="00F60EAD"/>
    <w:rsid w:val="00F61422"/>
    <w:rsid w:val="00F61748"/>
    <w:rsid w:val="00F623EA"/>
    <w:rsid w:val="00F636DD"/>
    <w:rsid w:val="00F64EED"/>
    <w:rsid w:val="00F66202"/>
    <w:rsid w:val="00F6664D"/>
    <w:rsid w:val="00F667E2"/>
    <w:rsid w:val="00F66D83"/>
    <w:rsid w:val="00F66EED"/>
    <w:rsid w:val="00F67FDB"/>
    <w:rsid w:val="00F71164"/>
    <w:rsid w:val="00F71191"/>
    <w:rsid w:val="00F719FF"/>
    <w:rsid w:val="00F739E2"/>
    <w:rsid w:val="00F75CA9"/>
    <w:rsid w:val="00F76C97"/>
    <w:rsid w:val="00F77FBF"/>
    <w:rsid w:val="00F8081B"/>
    <w:rsid w:val="00F8158D"/>
    <w:rsid w:val="00F8214C"/>
    <w:rsid w:val="00F825A9"/>
    <w:rsid w:val="00F84024"/>
    <w:rsid w:val="00F84AF6"/>
    <w:rsid w:val="00F84B24"/>
    <w:rsid w:val="00F84BC3"/>
    <w:rsid w:val="00F90C26"/>
    <w:rsid w:val="00F91B7B"/>
    <w:rsid w:val="00F95080"/>
    <w:rsid w:val="00F964ED"/>
    <w:rsid w:val="00F96A40"/>
    <w:rsid w:val="00F96F97"/>
    <w:rsid w:val="00F97DD0"/>
    <w:rsid w:val="00FA01D5"/>
    <w:rsid w:val="00FA0841"/>
    <w:rsid w:val="00FA2A40"/>
    <w:rsid w:val="00FA3E1A"/>
    <w:rsid w:val="00FA4D54"/>
    <w:rsid w:val="00FA5C7E"/>
    <w:rsid w:val="00FA6B1D"/>
    <w:rsid w:val="00FA7FBC"/>
    <w:rsid w:val="00FB14E5"/>
    <w:rsid w:val="00FB294C"/>
    <w:rsid w:val="00FB2C02"/>
    <w:rsid w:val="00FB3A65"/>
    <w:rsid w:val="00FB5625"/>
    <w:rsid w:val="00FB721A"/>
    <w:rsid w:val="00FC1B70"/>
    <w:rsid w:val="00FC3896"/>
    <w:rsid w:val="00FC6A3D"/>
    <w:rsid w:val="00FC71DD"/>
    <w:rsid w:val="00FD3236"/>
    <w:rsid w:val="00FD35CC"/>
    <w:rsid w:val="00FD3AD4"/>
    <w:rsid w:val="00FE0085"/>
    <w:rsid w:val="00FE1913"/>
    <w:rsid w:val="00FE26B8"/>
    <w:rsid w:val="00FE6CA3"/>
    <w:rsid w:val="00FE7278"/>
    <w:rsid w:val="00FE77EC"/>
    <w:rsid w:val="00FF0315"/>
    <w:rsid w:val="00FF0A30"/>
    <w:rsid w:val="00FF0AF0"/>
    <w:rsid w:val="00FF263A"/>
    <w:rsid w:val="00FF5163"/>
    <w:rsid w:val="00FF5180"/>
    <w:rsid w:val="00FF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E161E9"/>
  <w15:docId w15:val="{220D9500-7E47-484C-AF17-1C163CB8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3470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C354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73C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873C2A"/>
  </w:style>
  <w:style w:type="paragraph" w:styleId="Piedepgina">
    <w:name w:val="footer"/>
    <w:basedOn w:val="Normal"/>
    <w:link w:val="PiedepginaCar"/>
    <w:uiPriority w:val="99"/>
    <w:unhideWhenUsed/>
    <w:rsid w:val="00873C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73C2A"/>
  </w:style>
  <w:style w:type="paragraph" w:customStyle="1" w:styleId="Ttulodeldocumento">
    <w:name w:val="Título del documento"/>
    <w:next w:val="Normal"/>
    <w:rsid w:val="00B84170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B84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2-nfasis3">
    <w:name w:val="Medium Grid 2 Accent 3"/>
    <w:basedOn w:val="Tablanormal"/>
    <w:uiPriority w:val="68"/>
    <w:rsid w:val="00AF351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Prrafodelista">
    <w:name w:val="List Paragraph"/>
    <w:aliases w:val="List Paragraph1,Betulia Título 1,titulo 5,Bolita,Guión,Viñeta 2,BOLA,Párrafo de lista21,Titulo 8,List Paragraph,Párrafo de lista3,HOJA,Párrafo encimadas,Colorful List Accent 1,Colorful List - Accent 11,BOLADEF,Bola,Párrafo de lista31"/>
    <w:basedOn w:val="Normal"/>
    <w:link w:val="PrrafodelistaCar"/>
    <w:uiPriority w:val="34"/>
    <w:qFormat/>
    <w:rsid w:val="00AF3511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AF3511"/>
    <w:pPr>
      <w:spacing w:after="0" w:line="240" w:lineRule="auto"/>
    </w:pPr>
    <w:rPr>
      <w:lang w:val="en-US"/>
    </w:rPr>
  </w:style>
  <w:style w:type="table" w:styleId="Listaclara-nfasis3">
    <w:name w:val="Light List Accent 3"/>
    <w:basedOn w:val="Tablanormal"/>
    <w:uiPriority w:val="61"/>
    <w:rsid w:val="00AF3511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character" w:customStyle="1" w:styleId="PrrafodelistaCar">
    <w:name w:val="Párrafo de lista Car"/>
    <w:aliases w:val="List Paragraph1 Car,Betulia Título 1 Car,titulo 5 Car,Bolita Car,Guión Car,Viñeta 2 Car,BOLA Car,Párrafo de lista21 Car,Titulo 8 Car,List Paragraph Car,Párrafo de lista3 Car,HOJA Car,Párrafo encimadas Car,Colorful List Accent 1 Car"/>
    <w:link w:val="Prrafodelista"/>
    <w:uiPriority w:val="34"/>
    <w:locked/>
    <w:rsid w:val="00AF3511"/>
  </w:style>
  <w:style w:type="character" w:styleId="Hipervnculo">
    <w:name w:val="Hyperlink"/>
    <w:basedOn w:val="Fuentedeprrafopredeter"/>
    <w:uiPriority w:val="99"/>
    <w:unhideWhenUsed/>
    <w:rsid w:val="00B525F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525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Default">
    <w:name w:val="Default"/>
    <w:rsid w:val="00B525F6"/>
    <w:pPr>
      <w:autoSpaceDE w:val="0"/>
      <w:autoSpaceDN w:val="0"/>
      <w:adjustRightInd w:val="0"/>
      <w:spacing w:after="0" w:line="240" w:lineRule="auto"/>
    </w:pPr>
    <w:rPr>
      <w:rFonts w:ascii="Catamaran" w:hAnsi="Catamaran" w:cs="Catamar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525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25F6"/>
    <w:rPr>
      <w:rFonts w:ascii="Calibri" w:eastAsia="Calibri" w:hAnsi="Calibri" w:cs="Calibri"/>
      <w:lang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5AA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5AA0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35238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tableparagraph">
    <w:name w:val="x_tableparagraph"/>
    <w:basedOn w:val="Normal"/>
    <w:rsid w:val="00182A9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msolistparagraph">
    <w:name w:val="x_msolistparagraph"/>
    <w:basedOn w:val="Normal"/>
    <w:rsid w:val="00253FA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Cuadrculadetablaclara1">
    <w:name w:val="Cuadrícula de tabla clara1"/>
    <w:basedOn w:val="Tablanormal"/>
    <w:uiPriority w:val="40"/>
    <w:rsid w:val="00077AA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A774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A774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A7740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14471C"/>
    <w:rPr>
      <w:b/>
      <w:bCs/>
    </w:rPr>
  </w:style>
  <w:style w:type="paragraph" w:customStyle="1" w:styleId="Etiqueta">
    <w:name w:val="Etiqueta"/>
    <w:basedOn w:val="Normal"/>
    <w:rsid w:val="003D14A2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character" w:styleId="nfasis">
    <w:name w:val="Emphasis"/>
    <w:basedOn w:val="Fuentedeprrafopredeter"/>
    <w:uiPriority w:val="20"/>
    <w:qFormat/>
    <w:rsid w:val="003A1E59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2320C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20C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20CF"/>
    <w:rPr>
      <w:sz w:val="20"/>
      <w:szCs w:val="20"/>
    </w:rPr>
  </w:style>
  <w:style w:type="table" w:customStyle="1" w:styleId="Tabladecuadrcula2-nfasis31">
    <w:name w:val="Tabla de cuadrícula 2 - Énfasis 31"/>
    <w:basedOn w:val="Tablanormal"/>
    <w:uiPriority w:val="47"/>
    <w:rsid w:val="00135B0A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ms-button-label">
    <w:name w:val="ms-button-label"/>
    <w:basedOn w:val="Fuentedeprrafopredeter"/>
    <w:rsid w:val="008628CE"/>
  </w:style>
  <w:style w:type="paragraph" w:customStyle="1" w:styleId="xxxmsonormal">
    <w:name w:val="x_x_x_msonormal"/>
    <w:basedOn w:val="Normal"/>
    <w:rsid w:val="00683C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xxmsolistparagraph">
    <w:name w:val="x_x_x_msolistparagraph"/>
    <w:basedOn w:val="Normal"/>
    <w:rsid w:val="00683C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xmsonormal">
    <w:name w:val="x_x_msonormal"/>
    <w:basedOn w:val="Normal"/>
    <w:rsid w:val="005215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C354F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1E55CC"/>
    <w:pPr>
      <w:ind w:left="239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E55CC"/>
    <w:rPr>
      <w:rFonts w:ascii="Arial" w:eastAsia="Arial" w:hAnsi="Arial"/>
      <w:sz w:val="20"/>
      <w:szCs w:val="20"/>
      <w:lang w:val="en-US"/>
    </w:rPr>
  </w:style>
  <w:style w:type="paragraph" w:customStyle="1" w:styleId="xxmsolistparagraph">
    <w:name w:val="x_x_msolistparagraph"/>
    <w:basedOn w:val="Normal"/>
    <w:rsid w:val="00652A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3D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3D37"/>
    <w:rPr>
      <w:b/>
      <w:bCs/>
      <w:sz w:val="20"/>
      <w:szCs w:val="20"/>
    </w:rPr>
  </w:style>
  <w:style w:type="character" w:customStyle="1" w:styleId="SinespaciadoCar">
    <w:name w:val="Sin espaciado Car"/>
    <w:link w:val="Sinespaciado"/>
    <w:uiPriority w:val="1"/>
    <w:locked/>
    <w:rsid w:val="007405D8"/>
    <w:rPr>
      <w:lang w:val="en-US"/>
    </w:rPr>
  </w:style>
  <w:style w:type="character" w:customStyle="1" w:styleId="TextopredeterminadoCar">
    <w:name w:val="Texto predeterminado Car"/>
    <w:link w:val="Textopredeterminado"/>
    <w:locked/>
    <w:rsid w:val="007405D8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Textopredeterminado">
    <w:name w:val="Texto predeterminado"/>
    <w:basedOn w:val="Normal"/>
    <w:link w:val="TextopredeterminadoCar"/>
    <w:rsid w:val="007405D8"/>
    <w:pPr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68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287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56057288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35385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176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09164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8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304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6655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8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4273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46614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30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7139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95043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751802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74394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1799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77277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96515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574581234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7720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779245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5673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5590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611482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00386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834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1110667852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213131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8104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6342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8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56107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19816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97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90492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4654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0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449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86824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4320790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76195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45692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0491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4577409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281496647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132170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79690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69200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2728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94088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72547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1693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58554361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27899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976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641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99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8657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81683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9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4454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9125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66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196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53819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370334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4668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12472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10927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958965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500194008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358529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057519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208576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002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83572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68422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8502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1664963887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36329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7446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6940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27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50243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56309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265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89447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68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0374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28663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044513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103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4886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0700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88268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20906519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61187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211427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860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8272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0922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39115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4734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639654152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7960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74600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20169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71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28652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702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09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44172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27482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505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07370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6235658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68409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6938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65793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0864881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075740270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7548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0742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09427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9741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43347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48800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16928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58602097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44750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345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8857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08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82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63372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95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6205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1386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74146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92098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2835893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63853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83481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72687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8808483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427996638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5973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507533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26889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31059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1975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36278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4290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813180437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91979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8945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12454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40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7658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9266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563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69349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47150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52874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830726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28372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0675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4803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8005965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276571153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96945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070105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057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07390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61028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47085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6077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</w:div>
            <w:div w:id="652103971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9841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629653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1571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62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52511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15550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4761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47080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4085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369011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9438936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126414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23196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11812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7411225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812210860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601050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770167">
              <w:marLeft w:val="0"/>
              <w:marRight w:val="0"/>
              <w:marTop w:val="0"/>
              <w:marBottom w:val="0"/>
              <w:divBdr>
                <w:top w:val="single" w:sz="6" w:space="0" w:color="D5D4D6"/>
                <w:left w:val="single" w:sz="6" w:space="0" w:color="D5D4D6"/>
                <w:bottom w:val="single" w:sz="6" w:space="0" w:color="D5D4D6"/>
                <w:right w:val="single" w:sz="6" w:space="0" w:color="D5D4D6"/>
              </w:divBdr>
              <w:divsChild>
                <w:div w:id="205180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9846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57899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0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4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61566">
              <w:marLeft w:val="120"/>
              <w:marRight w:val="30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03841">
                  <w:marLeft w:val="780"/>
                  <w:marRight w:val="24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2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51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32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567194">
                                      <w:marLeft w:val="0"/>
                                      <w:marRight w:val="0"/>
                                      <w:marTop w:val="0"/>
                                      <w:marBottom w:val="1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4449019">
                  <w:marLeft w:val="660"/>
                  <w:marRight w:val="24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89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1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4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6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9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61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374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469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6284">
          <w:marLeft w:val="27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378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0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8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6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9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1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1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03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74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13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50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1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8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7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5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54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9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4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05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43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07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75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6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3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6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359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3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2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4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6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5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2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7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5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7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5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98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7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2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1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8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8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721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1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4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6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7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2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8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1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55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48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46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22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57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6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0301">
          <w:marLeft w:val="0"/>
          <w:marRight w:val="12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514">
          <w:marLeft w:val="0"/>
          <w:marRight w:val="12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na%20Velez\Downloads\plantila%20membrete%20area%20metropo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E98C080DFD2D4986F76C73DF5C60EB" ma:contentTypeVersion="1" ma:contentTypeDescription="Crear nuevo documento." ma:contentTypeScope="" ma:versionID="35cafbca0919b85fd25ba7ccedc1a2a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903569c7922d77edc62ec586dba3cd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74A552-CE20-4D06-9FCB-91DE878FB1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AF3EC1-2F2F-4A2D-8B79-8BBA3DDAC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466898-2E1C-403D-94D5-4DAFEA6493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B9CC1C-7E3E-43C3-9C42-FEB7A5F1CA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plantila membrete area metropol</Template>
  <TotalTime>14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10 de junio de 2020</vt:lpstr>
    </vt:vector>
  </TitlesOfParts>
  <Company>Hewlett-Packard Company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 de junio de 2020</dc:title>
  <dc:creator>Juliana Velez</dc:creator>
  <cp:lastModifiedBy>Santiago Rodriguez Hernández</cp:lastModifiedBy>
  <cp:revision>3</cp:revision>
  <cp:lastPrinted>2021-10-05T11:48:00Z</cp:lastPrinted>
  <dcterms:created xsi:type="dcterms:W3CDTF">2023-11-10T15:41:00Z</dcterms:created>
  <dcterms:modified xsi:type="dcterms:W3CDTF">2023-11-17T12:45:00Z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0x010100A5E98C080DFD2D4986F76C73DF5C60EB</vt:lpwstr>
  </property>
</Properties>
</file>