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6E10B"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2EBB67F9" w14:textId="77777777" w:rsidR="00E95E93" w:rsidRPr="0096564B" w:rsidRDefault="00E95E93" w:rsidP="00E95E93">
      <w:pPr>
        <w:ind w:right="-234"/>
        <w:rPr>
          <w:rFonts w:ascii="Arial" w:hAnsi="Arial" w:cs="Arial"/>
          <w:bCs/>
          <w:sz w:val="22"/>
          <w:szCs w:val="24"/>
        </w:rPr>
      </w:pPr>
    </w:p>
    <w:p w14:paraId="6A5D5B70" w14:textId="69EE4DC7" w:rsidR="00C333A3" w:rsidRDefault="002A7429" w:rsidP="001E7A1B">
      <w:pPr>
        <w:jc w:val="both"/>
        <w:rPr>
          <w:rFonts w:ascii="Arial" w:hAnsi="Arial" w:cs="Arial"/>
          <w:color w:val="000000"/>
        </w:rPr>
      </w:pPr>
      <w:r w:rsidRPr="002A7429">
        <w:rPr>
          <w:rFonts w:ascii="Arial" w:hAnsi="Arial" w:cs="Arial"/>
          <w:b/>
          <w:sz w:val="22"/>
          <w:szCs w:val="22"/>
        </w:rPr>
        <w:t>NOMBRE DE LA OFERTA</w:t>
      </w:r>
      <w:r w:rsidR="00DD5B1B" w:rsidRPr="00DD5B1B">
        <w:t xml:space="preserve"> </w:t>
      </w:r>
      <w:r w:rsidR="004938BB" w:rsidRPr="004938BB">
        <w:rPr>
          <w:rFonts w:ascii="Arial" w:hAnsi="Arial" w:cs="Arial"/>
          <w:color w:val="000000"/>
        </w:rPr>
        <w:t>Se requiere del suministro de diversos insumos de cafetería para las diferentes dependencias del Instituto Departamental de Bellas Artes.</w:t>
      </w:r>
      <w:bookmarkStart w:id="0" w:name="_GoBack"/>
      <w:bookmarkEnd w:id="0"/>
    </w:p>
    <w:p w14:paraId="2CC406AD" w14:textId="77777777" w:rsidR="004D30B8" w:rsidRDefault="004D30B8" w:rsidP="001E7A1B">
      <w:pPr>
        <w:jc w:val="both"/>
        <w:rPr>
          <w:rFonts w:ascii="ArialMT" w:hAnsi="ArialMT"/>
          <w:color w:val="000000"/>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1710"/>
        <w:gridCol w:w="1710"/>
        <w:gridCol w:w="1536"/>
        <w:gridCol w:w="146"/>
        <w:gridCol w:w="1216"/>
        <w:gridCol w:w="709"/>
        <w:gridCol w:w="976"/>
      </w:tblGrid>
      <w:tr w:rsidR="004B5BD3" w:rsidRPr="00514BAB" w14:paraId="0570EED9" w14:textId="77777777" w:rsidTr="001E7A1B">
        <w:trPr>
          <w:trHeight w:val="20"/>
        </w:trPr>
        <w:tc>
          <w:tcPr>
            <w:tcW w:w="825"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420"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3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46"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6"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09" w:type="dxa"/>
            <w:shd w:val="clear" w:color="auto" w:fill="BFBFBF" w:themeFill="background1" w:themeFillShade="BF"/>
          </w:tcPr>
          <w:p w14:paraId="4FDC0672" w14:textId="7777777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6" w:type="dxa"/>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1E7A1B">
        <w:trPr>
          <w:trHeight w:val="20"/>
        </w:trPr>
        <w:tc>
          <w:tcPr>
            <w:tcW w:w="825"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420" w:type="dxa"/>
            <w:gridSpan w:val="2"/>
            <w:shd w:val="clear" w:color="auto" w:fill="auto"/>
            <w:vAlign w:val="center"/>
          </w:tcPr>
          <w:p w14:paraId="690E74AB" w14:textId="77777777" w:rsidR="004B5BD3" w:rsidRPr="00514BAB" w:rsidRDefault="004B5BD3" w:rsidP="008F7D24">
            <w:pPr>
              <w:jc w:val="center"/>
              <w:rPr>
                <w:rFonts w:ascii="Arial" w:hAnsi="Arial" w:cs="Arial"/>
                <w:color w:val="000000"/>
                <w:lang w:val="es-ES"/>
              </w:rPr>
            </w:pPr>
          </w:p>
        </w:tc>
        <w:tc>
          <w:tcPr>
            <w:tcW w:w="1536" w:type="dxa"/>
            <w:shd w:val="clear" w:color="auto" w:fill="auto"/>
            <w:noWrap/>
            <w:vAlign w:val="center"/>
          </w:tcPr>
          <w:p w14:paraId="6A9EC1B3" w14:textId="77777777" w:rsidR="004B5BD3" w:rsidRPr="00514BAB" w:rsidRDefault="004B5BD3" w:rsidP="000557F9">
            <w:pPr>
              <w:jc w:val="center"/>
              <w:rPr>
                <w:rFonts w:ascii="Arial" w:hAnsi="Arial" w:cs="Arial"/>
                <w:color w:val="000000"/>
                <w:lang w:val="es-ES"/>
              </w:rPr>
            </w:pPr>
          </w:p>
        </w:tc>
        <w:tc>
          <w:tcPr>
            <w:tcW w:w="146" w:type="dxa"/>
          </w:tcPr>
          <w:p w14:paraId="6779DA59" w14:textId="77777777" w:rsidR="004B5BD3" w:rsidRPr="00514BAB" w:rsidRDefault="004B5BD3" w:rsidP="000557F9">
            <w:pPr>
              <w:jc w:val="center"/>
              <w:rPr>
                <w:rFonts w:ascii="Arial" w:hAnsi="Arial" w:cs="Arial"/>
                <w:color w:val="000000"/>
                <w:lang w:val="es-ES"/>
              </w:rPr>
            </w:pPr>
          </w:p>
        </w:tc>
        <w:tc>
          <w:tcPr>
            <w:tcW w:w="1216" w:type="dxa"/>
            <w:vAlign w:val="center"/>
          </w:tcPr>
          <w:p w14:paraId="48BA7EDE" w14:textId="77777777" w:rsidR="004B5BD3" w:rsidRPr="00514BAB" w:rsidRDefault="004B5BD3" w:rsidP="000557F9">
            <w:pPr>
              <w:jc w:val="center"/>
              <w:rPr>
                <w:rFonts w:ascii="Arial" w:hAnsi="Arial" w:cs="Arial"/>
                <w:color w:val="000000"/>
                <w:lang w:val="es-ES"/>
              </w:rPr>
            </w:pPr>
          </w:p>
        </w:tc>
        <w:tc>
          <w:tcPr>
            <w:tcW w:w="709" w:type="dxa"/>
          </w:tcPr>
          <w:p w14:paraId="35A1F220" w14:textId="77777777" w:rsidR="004B5BD3" w:rsidRPr="00514BAB" w:rsidRDefault="004B5BD3" w:rsidP="000557F9">
            <w:pPr>
              <w:jc w:val="center"/>
              <w:rPr>
                <w:rFonts w:ascii="Arial" w:hAnsi="Arial" w:cs="Arial"/>
                <w:color w:val="000000"/>
                <w:lang w:val="es-ES"/>
              </w:rPr>
            </w:pPr>
          </w:p>
        </w:tc>
        <w:tc>
          <w:tcPr>
            <w:tcW w:w="976" w:type="dxa"/>
            <w:vAlign w:val="center"/>
          </w:tcPr>
          <w:p w14:paraId="20D2898C" w14:textId="77777777" w:rsidR="004B5BD3" w:rsidRPr="00514BAB" w:rsidRDefault="004B5BD3" w:rsidP="000557F9">
            <w:pPr>
              <w:jc w:val="center"/>
              <w:rPr>
                <w:rFonts w:ascii="Arial" w:hAnsi="Arial" w:cs="Arial"/>
                <w:color w:val="000000"/>
                <w:lang w:val="es-ES"/>
              </w:rPr>
            </w:pPr>
          </w:p>
        </w:tc>
      </w:tr>
      <w:tr w:rsidR="004B5BD3" w:rsidRPr="00514BAB" w14:paraId="6BA5F039" w14:textId="77777777" w:rsidTr="001E7A1B">
        <w:trPr>
          <w:trHeight w:val="20"/>
        </w:trPr>
        <w:tc>
          <w:tcPr>
            <w:tcW w:w="825" w:type="dxa"/>
            <w:shd w:val="clear" w:color="auto" w:fill="auto"/>
            <w:noWrap/>
            <w:vAlign w:val="center"/>
            <w:hideMark/>
          </w:tcPr>
          <w:p w14:paraId="64205EF1"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2</w:t>
            </w:r>
          </w:p>
        </w:tc>
        <w:tc>
          <w:tcPr>
            <w:tcW w:w="3420" w:type="dxa"/>
            <w:gridSpan w:val="2"/>
            <w:shd w:val="clear" w:color="auto" w:fill="auto"/>
            <w:vAlign w:val="center"/>
          </w:tcPr>
          <w:p w14:paraId="48E740E8" w14:textId="77777777" w:rsidR="004B5BD3" w:rsidRPr="00514BAB" w:rsidRDefault="004B5BD3" w:rsidP="000557F9">
            <w:pPr>
              <w:jc w:val="center"/>
              <w:rPr>
                <w:rFonts w:ascii="Arial" w:hAnsi="Arial" w:cs="Arial"/>
                <w:color w:val="000000"/>
                <w:lang w:val="es-ES"/>
              </w:rPr>
            </w:pPr>
          </w:p>
        </w:tc>
        <w:tc>
          <w:tcPr>
            <w:tcW w:w="1536" w:type="dxa"/>
            <w:shd w:val="clear" w:color="auto" w:fill="auto"/>
            <w:noWrap/>
            <w:vAlign w:val="center"/>
          </w:tcPr>
          <w:p w14:paraId="6AB1D9B2" w14:textId="77777777" w:rsidR="004B5BD3" w:rsidRPr="00514BAB" w:rsidRDefault="004B5BD3" w:rsidP="000557F9">
            <w:pPr>
              <w:jc w:val="center"/>
              <w:rPr>
                <w:rFonts w:ascii="Arial" w:hAnsi="Arial" w:cs="Arial"/>
                <w:color w:val="000000"/>
                <w:lang w:val="es-ES"/>
              </w:rPr>
            </w:pPr>
          </w:p>
        </w:tc>
        <w:tc>
          <w:tcPr>
            <w:tcW w:w="146" w:type="dxa"/>
          </w:tcPr>
          <w:p w14:paraId="43F98490" w14:textId="77777777" w:rsidR="004B5BD3" w:rsidRPr="00514BAB" w:rsidRDefault="004B5BD3" w:rsidP="000557F9">
            <w:pPr>
              <w:jc w:val="center"/>
              <w:rPr>
                <w:rFonts w:ascii="Arial" w:hAnsi="Arial" w:cs="Arial"/>
                <w:color w:val="000000"/>
                <w:lang w:val="es-ES"/>
              </w:rPr>
            </w:pPr>
          </w:p>
        </w:tc>
        <w:tc>
          <w:tcPr>
            <w:tcW w:w="1216" w:type="dxa"/>
            <w:vAlign w:val="center"/>
          </w:tcPr>
          <w:p w14:paraId="565F6EAA" w14:textId="77777777" w:rsidR="004B5BD3" w:rsidRPr="00514BAB" w:rsidRDefault="004B5BD3" w:rsidP="000557F9">
            <w:pPr>
              <w:jc w:val="center"/>
              <w:rPr>
                <w:rFonts w:ascii="Arial" w:hAnsi="Arial" w:cs="Arial"/>
                <w:color w:val="000000"/>
                <w:lang w:val="es-ES"/>
              </w:rPr>
            </w:pPr>
          </w:p>
        </w:tc>
        <w:tc>
          <w:tcPr>
            <w:tcW w:w="709" w:type="dxa"/>
          </w:tcPr>
          <w:p w14:paraId="26254E3F" w14:textId="77777777" w:rsidR="004B5BD3" w:rsidRPr="00514BAB" w:rsidRDefault="004B5BD3" w:rsidP="000557F9">
            <w:pPr>
              <w:jc w:val="center"/>
              <w:rPr>
                <w:rFonts w:ascii="Arial" w:hAnsi="Arial" w:cs="Arial"/>
                <w:color w:val="000000"/>
                <w:lang w:val="es-ES"/>
              </w:rPr>
            </w:pPr>
          </w:p>
        </w:tc>
        <w:tc>
          <w:tcPr>
            <w:tcW w:w="976" w:type="dxa"/>
            <w:vAlign w:val="center"/>
          </w:tcPr>
          <w:p w14:paraId="00377C3D" w14:textId="77777777" w:rsidR="004B5BD3" w:rsidRPr="00514BAB" w:rsidRDefault="004B5BD3" w:rsidP="000557F9">
            <w:pPr>
              <w:jc w:val="center"/>
              <w:rPr>
                <w:rFonts w:ascii="Arial" w:hAnsi="Arial" w:cs="Arial"/>
                <w:color w:val="000000"/>
                <w:lang w:val="es-ES"/>
              </w:rPr>
            </w:pPr>
          </w:p>
        </w:tc>
      </w:tr>
      <w:tr w:rsidR="004B5BD3" w:rsidRPr="00514BAB" w14:paraId="49F47192" w14:textId="77777777" w:rsidTr="001E7A1B">
        <w:trPr>
          <w:trHeight w:val="20"/>
        </w:trPr>
        <w:tc>
          <w:tcPr>
            <w:tcW w:w="825" w:type="dxa"/>
            <w:shd w:val="clear" w:color="auto" w:fill="auto"/>
            <w:noWrap/>
            <w:vAlign w:val="center"/>
            <w:hideMark/>
          </w:tcPr>
          <w:p w14:paraId="57FDA029"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3</w:t>
            </w:r>
          </w:p>
        </w:tc>
        <w:tc>
          <w:tcPr>
            <w:tcW w:w="3420" w:type="dxa"/>
            <w:gridSpan w:val="2"/>
            <w:shd w:val="clear" w:color="auto" w:fill="auto"/>
            <w:vAlign w:val="center"/>
          </w:tcPr>
          <w:p w14:paraId="37F62ADF" w14:textId="77777777" w:rsidR="004B5BD3" w:rsidRPr="00514BAB" w:rsidRDefault="004B5BD3" w:rsidP="0096564B">
            <w:pPr>
              <w:jc w:val="center"/>
              <w:rPr>
                <w:rFonts w:ascii="Arial" w:hAnsi="Arial" w:cs="Arial"/>
                <w:color w:val="000000"/>
                <w:lang w:val="es-ES"/>
              </w:rPr>
            </w:pPr>
          </w:p>
        </w:tc>
        <w:tc>
          <w:tcPr>
            <w:tcW w:w="1536" w:type="dxa"/>
            <w:shd w:val="clear" w:color="auto" w:fill="auto"/>
            <w:noWrap/>
            <w:vAlign w:val="center"/>
          </w:tcPr>
          <w:p w14:paraId="79D78F04" w14:textId="77777777" w:rsidR="004B5BD3" w:rsidRPr="00514BAB" w:rsidRDefault="004B5BD3" w:rsidP="000557F9">
            <w:pPr>
              <w:jc w:val="center"/>
              <w:rPr>
                <w:rFonts w:ascii="Arial" w:hAnsi="Arial" w:cs="Arial"/>
                <w:color w:val="000000"/>
                <w:lang w:val="es-ES"/>
              </w:rPr>
            </w:pPr>
          </w:p>
        </w:tc>
        <w:tc>
          <w:tcPr>
            <w:tcW w:w="146" w:type="dxa"/>
          </w:tcPr>
          <w:p w14:paraId="5D967CC5" w14:textId="77777777" w:rsidR="004B5BD3" w:rsidRPr="00514BAB" w:rsidRDefault="004B5BD3" w:rsidP="000557F9">
            <w:pPr>
              <w:jc w:val="center"/>
              <w:rPr>
                <w:rFonts w:ascii="Arial" w:hAnsi="Arial" w:cs="Arial"/>
                <w:color w:val="000000"/>
                <w:lang w:val="es-ES"/>
              </w:rPr>
            </w:pPr>
          </w:p>
        </w:tc>
        <w:tc>
          <w:tcPr>
            <w:tcW w:w="1216" w:type="dxa"/>
            <w:vAlign w:val="center"/>
          </w:tcPr>
          <w:p w14:paraId="713D7631" w14:textId="77777777" w:rsidR="004B5BD3" w:rsidRPr="00514BAB" w:rsidRDefault="004B5BD3" w:rsidP="000557F9">
            <w:pPr>
              <w:jc w:val="center"/>
              <w:rPr>
                <w:rFonts w:ascii="Arial" w:hAnsi="Arial" w:cs="Arial"/>
                <w:color w:val="000000"/>
                <w:lang w:val="es-ES"/>
              </w:rPr>
            </w:pPr>
          </w:p>
        </w:tc>
        <w:tc>
          <w:tcPr>
            <w:tcW w:w="709" w:type="dxa"/>
          </w:tcPr>
          <w:p w14:paraId="5DEC33D4" w14:textId="77777777" w:rsidR="004B5BD3" w:rsidRPr="00514BAB" w:rsidRDefault="004B5BD3" w:rsidP="000557F9">
            <w:pPr>
              <w:jc w:val="center"/>
              <w:rPr>
                <w:rFonts w:ascii="Arial" w:hAnsi="Arial" w:cs="Arial"/>
                <w:color w:val="000000"/>
                <w:lang w:val="es-ES"/>
              </w:rPr>
            </w:pPr>
          </w:p>
        </w:tc>
        <w:tc>
          <w:tcPr>
            <w:tcW w:w="976" w:type="dxa"/>
            <w:vAlign w:val="center"/>
          </w:tcPr>
          <w:p w14:paraId="498D39EF" w14:textId="77777777" w:rsidR="004B5BD3" w:rsidRPr="00514BAB" w:rsidRDefault="004B5BD3" w:rsidP="000557F9">
            <w:pPr>
              <w:jc w:val="center"/>
              <w:rPr>
                <w:rFonts w:ascii="Arial" w:hAnsi="Arial" w:cs="Arial"/>
                <w:color w:val="000000"/>
                <w:lang w:val="es-ES"/>
              </w:rPr>
            </w:pPr>
          </w:p>
        </w:tc>
      </w:tr>
      <w:tr w:rsidR="004B5BD3" w:rsidRPr="00514BAB" w14:paraId="3EE7BF64" w14:textId="77777777" w:rsidTr="001E7A1B">
        <w:trPr>
          <w:trHeight w:val="20"/>
        </w:trPr>
        <w:tc>
          <w:tcPr>
            <w:tcW w:w="825" w:type="dxa"/>
            <w:shd w:val="clear" w:color="auto" w:fill="auto"/>
            <w:noWrap/>
            <w:vAlign w:val="center"/>
          </w:tcPr>
          <w:p w14:paraId="41B5CF85" w14:textId="77777777" w:rsidR="004B5BD3" w:rsidRPr="00514BAB" w:rsidRDefault="004B5BD3" w:rsidP="000557F9">
            <w:pPr>
              <w:jc w:val="center"/>
              <w:rPr>
                <w:rFonts w:ascii="Arial" w:hAnsi="Arial" w:cs="Arial"/>
                <w:color w:val="000000"/>
                <w:lang w:val="es-ES"/>
              </w:rPr>
            </w:pPr>
            <w:r>
              <w:rPr>
                <w:rFonts w:ascii="Arial" w:hAnsi="Arial" w:cs="Arial"/>
                <w:color w:val="000000"/>
                <w:lang w:val="es-ES"/>
              </w:rPr>
              <w:t>4</w:t>
            </w:r>
          </w:p>
        </w:tc>
        <w:tc>
          <w:tcPr>
            <w:tcW w:w="3420" w:type="dxa"/>
            <w:gridSpan w:val="2"/>
            <w:shd w:val="clear" w:color="auto" w:fill="auto"/>
            <w:vAlign w:val="center"/>
          </w:tcPr>
          <w:p w14:paraId="76E70737" w14:textId="77777777" w:rsidR="004B5BD3" w:rsidRPr="008F7D24" w:rsidRDefault="004B5BD3" w:rsidP="0096564B">
            <w:pPr>
              <w:jc w:val="center"/>
              <w:rPr>
                <w:rFonts w:ascii="Arial" w:hAnsi="Arial" w:cs="Arial"/>
                <w:color w:val="000000"/>
                <w:lang w:val="es-ES"/>
              </w:rPr>
            </w:pPr>
          </w:p>
        </w:tc>
        <w:tc>
          <w:tcPr>
            <w:tcW w:w="1536" w:type="dxa"/>
            <w:shd w:val="clear" w:color="auto" w:fill="auto"/>
            <w:noWrap/>
            <w:vAlign w:val="center"/>
          </w:tcPr>
          <w:p w14:paraId="180CCA62" w14:textId="77777777" w:rsidR="004B5BD3" w:rsidRDefault="004B5BD3" w:rsidP="000557F9">
            <w:pPr>
              <w:jc w:val="center"/>
              <w:rPr>
                <w:rFonts w:ascii="Arial" w:hAnsi="Arial" w:cs="Arial"/>
                <w:color w:val="000000"/>
                <w:lang w:val="es-ES"/>
              </w:rPr>
            </w:pPr>
          </w:p>
        </w:tc>
        <w:tc>
          <w:tcPr>
            <w:tcW w:w="146" w:type="dxa"/>
          </w:tcPr>
          <w:p w14:paraId="3DBCDFC1" w14:textId="77777777" w:rsidR="004B5BD3" w:rsidRPr="00514BAB" w:rsidRDefault="004B5BD3" w:rsidP="000557F9">
            <w:pPr>
              <w:jc w:val="center"/>
              <w:rPr>
                <w:rFonts w:ascii="Arial" w:hAnsi="Arial" w:cs="Arial"/>
                <w:color w:val="000000"/>
                <w:lang w:val="es-ES"/>
              </w:rPr>
            </w:pPr>
          </w:p>
        </w:tc>
        <w:tc>
          <w:tcPr>
            <w:tcW w:w="1216" w:type="dxa"/>
            <w:vAlign w:val="center"/>
          </w:tcPr>
          <w:p w14:paraId="11E0B3E7" w14:textId="77777777" w:rsidR="004B5BD3" w:rsidRPr="00514BAB" w:rsidRDefault="004B5BD3" w:rsidP="000557F9">
            <w:pPr>
              <w:jc w:val="center"/>
              <w:rPr>
                <w:rFonts w:ascii="Arial" w:hAnsi="Arial" w:cs="Arial"/>
                <w:color w:val="000000"/>
                <w:lang w:val="es-ES"/>
              </w:rPr>
            </w:pPr>
          </w:p>
        </w:tc>
        <w:tc>
          <w:tcPr>
            <w:tcW w:w="709" w:type="dxa"/>
          </w:tcPr>
          <w:p w14:paraId="74624EA6" w14:textId="77777777" w:rsidR="004B5BD3" w:rsidRPr="00514BAB" w:rsidRDefault="004B5BD3" w:rsidP="000557F9">
            <w:pPr>
              <w:jc w:val="center"/>
              <w:rPr>
                <w:rFonts w:ascii="Arial" w:hAnsi="Arial" w:cs="Arial"/>
                <w:color w:val="000000"/>
                <w:lang w:val="es-ES"/>
              </w:rPr>
            </w:pPr>
          </w:p>
        </w:tc>
        <w:tc>
          <w:tcPr>
            <w:tcW w:w="976" w:type="dxa"/>
            <w:vAlign w:val="center"/>
          </w:tcPr>
          <w:p w14:paraId="7A703D2C" w14:textId="77777777" w:rsidR="004B5BD3" w:rsidRPr="00514BAB" w:rsidRDefault="004B5BD3" w:rsidP="000557F9">
            <w:pPr>
              <w:jc w:val="center"/>
              <w:rPr>
                <w:rFonts w:ascii="Arial" w:hAnsi="Arial" w:cs="Arial"/>
                <w:color w:val="000000"/>
                <w:lang w:val="es-ES"/>
              </w:rPr>
            </w:pPr>
          </w:p>
        </w:tc>
      </w:tr>
      <w:tr w:rsidR="004B5BD3" w:rsidRPr="00514BAB" w14:paraId="04D5E577" w14:textId="77777777" w:rsidTr="001E7A1B">
        <w:trPr>
          <w:trHeight w:val="20"/>
        </w:trPr>
        <w:tc>
          <w:tcPr>
            <w:tcW w:w="825" w:type="dxa"/>
            <w:shd w:val="clear" w:color="auto" w:fill="auto"/>
            <w:noWrap/>
            <w:vAlign w:val="center"/>
          </w:tcPr>
          <w:p w14:paraId="5BA62349" w14:textId="77777777" w:rsidR="004B5BD3" w:rsidRPr="00514BAB" w:rsidRDefault="004B5BD3" w:rsidP="000557F9">
            <w:pPr>
              <w:jc w:val="center"/>
              <w:rPr>
                <w:rFonts w:ascii="Arial" w:hAnsi="Arial" w:cs="Arial"/>
                <w:color w:val="000000"/>
                <w:lang w:val="es-ES"/>
              </w:rPr>
            </w:pPr>
            <w:r>
              <w:rPr>
                <w:rFonts w:ascii="Arial" w:hAnsi="Arial" w:cs="Arial"/>
                <w:color w:val="000000"/>
                <w:lang w:val="es-ES"/>
              </w:rPr>
              <w:t>5</w:t>
            </w:r>
          </w:p>
        </w:tc>
        <w:tc>
          <w:tcPr>
            <w:tcW w:w="3420" w:type="dxa"/>
            <w:gridSpan w:val="2"/>
            <w:shd w:val="clear" w:color="auto" w:fill="auto"/>
            <w:vAlign w:val="center"/>
          </w:tcPr>
          <w:p w14:paraId="0FA49E0F" w14:textId="77777777" w:rsidR="004B5BD3" w:rsidRPr="008F7D24" w:rsidRDefault="004B5BD3" w:rsidP="0096564B">
            <w:pPr>
              <w:jc w:val="center"/>
              <w:rPr>
                <w:rFonts w:ascii="Arial" w:hAnsi="Arial" w:cs="Arial"/>
                <w:color w:val="000000"/>
                <w:lang w:val="es-ES"/>
              </w:rPr>
            </w:pPr>
          </w:p>
        </w:tc>
        <w:tc>
          <w:tcPr>
            <w:tcW w:w="1536" w:type="dxa"/>
            <w:shd w:val="clear" w:color="auto" w:fill="auto"/>
            <w:noWrap/>
            <w:vAlign w:val="center"/>
          </w:tcPr>
          <w:p w14:paraId="39506690" w14:textId="77777777" w:rsidR="004B5BD3" w:rsidRDefault="004B5BD3" w:rsidP="000557F9">
            <w:pPr>
              <w:jc w:val="center"/>
              <w:rPr>
                <w:rFonts w:ascii="Arial" w:hAnsi="Arial" w:cs="Arial"/>
                <w:color w:val="000000"/>
                <w:lang w:val="es-ES"/>
              </w:rPr>
            </w:pPr>
          </w:p>
        </w:tc>
        <w:tc>
          <w:tcPr>
            <w:tcW w:w="146" w:type="dxa"/>
          </w:tcPr>
          <w:p w14:paraId="5C7B763B" w14:textId="77777777" w:rsidR="004B5BD3" w:rsidRPr="00514BAB" w:rsidRDefault="004B5BD3" w:rsidP="000557F9">
            <w:pPr>
              <w:jc w:val="center"/>
              <w:rPr>
                <w:rFonts w:ascii="Arial" w:hAnsi="Arial" w:cs="Arial"/>
                <w:color w:val="000000"/>
                <w:lang w:val="es-ES"/>
              </w:rPr>
            </w:pPr>
          </w:p>
        </w:tc>
        <w:tc>
          <w:tcPr>
            <w:tcW w:w="1216" w:type="dxa"/>
            <w:vAlign w:val="center"/>
          </w:tcPr>
          <w:p w14:paraId="0773A00F" w14:textId="77777777" w:rsidR="004B5BD3" w:rsidRPr="00514BAB" w:rsidRDefault="004B5BD3" w:rsidP="000557F9">
            <w:pPr>
              <w:jc w:val="center"/>
              <w:rPr>
                <w:rFonts w:ascii="Arial" w:hAnsi="Arial" w:cs="Arial"/>
                <w:color w:val="000000"/>
                <w:lang w:val="es-ES"/>
              </w:rPr>
            </w:pPr>
          </w:p>
        </w:tc>
        <w:tc>
          <w:tcPr>
            <w:tcW w:w="709" w:type="dxa"/>
          </w:tcPr>
          <w:p w14:paraId="79D02521" w14:textId="77777777" w:rsidR="004B5BD3" w:rsidRPr="00514BAB" w:rsidRDefault="004B5BD3" w:rsidP="000557F9">
            <w:pPr>
              <w:jc w:val="center"/>
              <w:rPr>
                <w:rFonts w:ascii="Arial" w:hAnsi="Arial" w:cs="Arial"/>
                <w:color w:val="000000"/>
                <w:lang w:val="es-ES"/>
              </w:rPr>
            </w:pPr>
          </w:p>
        </w:tc>
        <w:tc>
          <w:tcPr>
            <w:tcW w:w="976" w:type="dxa"/>
            <w:vAlign w:val="center"/>
          </w:tcPr>
          <w:p w14:paraId="412D6058" w14:textId="77777777" w:rsidR="004B5BD3" w:rsidRPr="00514BAB" w:rsidRDefault="004B5BD3" w:rsidP="000557F9">
            <w:pPr>
              <w:jc w:val="center"/>
              <w:rPr>
                <w:rFonts w:ascii="Arial" w:hAnsi="Arial" w:cs="Arial"/>
                <w:color w:val="000000"/>
                <w:lang w:val="es-ES"/>
              </w:rPr>
            </w:pPr>
          </w:p>
        </w:tc>
      </w:tr>
      <w:tr w:rsidR="004B5BD3" w:rsidRPr="00514BAB" w14:paraId="4AC472DF" w14:textId="77777777" w:rsidTr="001E7A1B">
        <w:trPr>
          <w:trHeight w:val="20"/>
        </w:trPr>
        <w:tc>
          <w:tcPr>
            <w:tcW w:w="825" w:type="dxa"/>
            <w:shd w:val="clear" w:color="auto" w:fill="auto"/>
            <w:noWrap/>
            <w:vAlign w:val="center"/>
          </w:tcPr>
          <w:p w14:paraId="1CD0C360" w14:textId="77777777" w:rsidR="004B5BD3" w:rsidRPr="00514BAB" w:rsidRDefault="004B5BD3" w:rsidP="000557F9">
            <w:pPr>
              <w:jc w:val="center"/>
              <w:rPr>
                <w:rFonts w:ascii="Arial" w:hAnsi="Arial" w:cs="Arial"/>
                <w:color w:val="000000"/>
                <w:lang w:val="es-ES"/>
              </w:rPr>
            </w:pPr>
            <w:r>
              <w:rPr>
                <w:rFonts w:ascii="Arial" w:hAnsi="Arial" w:cs="Arial"/>
                <w:color w:val="000000"/>
                <w:lang w:val="es-ES"/>
              </w:rPr>
              <w:t>6</w:t>
            </w:r>
          </w:p>
        </w:tc>
        <w:tc>
          <w:tcPr>
            <w:tcW w:w="3420" w:type="dxa"/>
            <w:gridSpan w:val="2"/>
            <w:shd w:val="clear" w:color="auto" w:fill="auto"/>
            <w:vAlign w:val="center"/>
          </w:tcPr>
          <w:p w14:paraId="0FE3F5BF" w14:textId="77777777" w:rsidR="004B5BD3" w:rsidRPr="008F7D24" w:rsidRDefault="004B5BD3" w:rsidP="0096564B">
            <w:pPr>
              <w:jc w:val="center"/>
              <w:rPr>
                <w:rFonts w:ascii="Arial" w:hAnsi="Arial" w:cs="Arial"/>
                <w:color w:val="000000"/>
                <w:lang w:val="es-ES"/>
              </w:rPr>
            </w:pPr>
          </w:p>
        </w:tc>
        <w:tc>
          <w:tcPr>
            <w:tcW w:w="1536" w:type="dxa"/>
            <w:shd w:val="clear" w:color="auto" w:fill="auto"/>
            <w:noWrap/>
            <w:vAlign w:val="center"/>
          </w:tcPr>
          <w:p w14:paraId="375758E2" w14:textId="77777777" w:rsidR="004B5BD3" w:rsidRDefault="004B5BD3" w:rsidP="000557F9">
            <w:pPr>
              <w:jc w:val="center"/>
              <w:rPr>
                <w:rFonts w:ascii="Arial" w:hAnsi="Arial" w:cs="Arial"/>
                <w:color w:val="000000"/>
                <w:lang w:val="es-ES"/>
              </w:rPr>
            </w:pPr>
          </w:p>
        </w:tc>
        <w:tc>
          <w:tcPr>
            <w:tcW w:w="146" w:type="dxa"/>
          </w:tcPr>
          <w:p w14:paraId="2CF9AE4B" w14:textId="77777777" w:rsidR="004B5BD3" w:rsidRPr="00514BAB" w:rsidRDefault="004B5BD3" w:rsidP="000557F9">
            <w:pPr>
              <w:jc w:val="center"/>
              <w:rPr>
                <w:rFonts w:ascii="Arial" w:hAnsi="Arial" w:cs="Arial"/>
                <w:color w:val="000000"/>
                <w:lang w:val="es-ES"/>
              </w:rPr>
            </w:pPr>
          </w:p>
        </w:tc>
        <w:tc>
          <w:tcPr>
            <w:tcW w:w="1216" w:type="dxa"/>
            <w:vAlign w:val="center"/>
          </w:tcPr>
          <w:p w14:paraId="01A04512" w14:textId="77777777" w:rsidR="004B5BD3" w:rsidRPr="00514BAB" w:rsidRDefault="004B5BD3" w:rsidP="000557F9">
            <w:pPr>
              <w:jc w:val="center"/>
              <w:rPr>
                <w:rFonts w:ascii="Arial" w:hAnsi="Arial" w:cs="Arial"/>
                <w:color w:val="000000"/>
                <w:lang w:val="es-ES"/>
              </w:rPr>
            </w:pPr>
          </w:p>
        </w:tc>
        <w:tc>
          <w:tcPr>
            <w:tcW w:w="709" w:type="dxa"/>
          </w:tcPr>
          <w:p w14:paraId="7C868480" w14:textId="77777777" w:rsidR="004B5BD3" w:rsidRPr="00514BAB" w:rsidRDefault="004B5BD3" w:rsidP="000557F9">
            <w:pPr>
              <w:jc w:val="center"/>
              <w:rPr>
                <w:rFonts w:ascii="Arial" w:hAnsi="Arial" w:cs="Arial"/>
                <w:color w:val="000000"/>
                <w:lang w:val="es-ES"/>
              </w:rPr>
            </w:pPr>
          </w:p>
        </w:tc>
        <w:tc>
          <w:tcPr>
            <w:tcW w:w="976" w:type="dxa"/>
            <w:vAlign w:val="center"/>
          </w:tcPr>
          <w:p w14:paraId="4F960ED9" w14:textId="77777777" w:rsidR="004B5BD3" w:rsidRPr="00514BAB" w:rsidRDefault="004B5BD3" w:rsidP="000557F9">
            <w:pPr>
              <w:jc w:val="center"/>
              <w:rPr>
                <w:rFonts w:ascii="Arial" w:hAnsi="Arial" w:cs="Arial"/>
                <w:color w:val="000000"/>
                <w:lang w:val="es-ES"/>
              </w:rPr>
            </w:pPr>
          </w:p>
        </w:tc>
      </w:tr>
      <w:tr w:rsidR="004B5BD3" w:rsidRPr="00514BAB" w14:paraId="198BBC19" w14:textId="77777777" w:rsidTr="001E7A1B">
        <w:trPr>
          <w:trHeight w:val="20"/>
        </w:trPr>
        <w:tc>
          <w:tcPr>
            <w:tcW w:w="825" w:type="dxa"/>
            <w:shd w:val="clear" w:color="auto" w:fill="auto"/>
            <w:noWrap/>
            <w:vAlign w:val="center"/>
          </w:tcPr>
          <w:p w14:paraId="6D77BF42" w14:textId="77777777" w:rsidR="004B5BD3" w:rsidRPr="00514BAB" w:rsidRDefault="004B5BD3" w:rsidP="000557F9">
            <w:pPr>
              <w:jc w:val="center"/>
              <w:rPr>
                <w:rFonts w:ascii="Arial" w:hAnsi="Arial" w:cs="Arial"/>
                <w:color w:val="000000"/>
                <w:lang w:val="es-ES"/>
              </w:rPr>
            </w:pPr>
            <w:r>
              <w:rPr>
                <w:rFonts w:ascii="Arial" w:hAnsi="Arial" w:cs="Arial"/>
                <w:color w:val="000000"/>
                <w:lang w:val="es-ES"/>
              </w:rPr>
              <w:t>7</w:t>
            </w:r>
          </w:p>
        </w:tc>
        <w:tc>
          <w:tcPr>
            <w:tcW w:w="3420" w:type="dxa"/>
            <w:gridSpan w:val="2"/>
            <w:shd w:val="clear" w:color="auto" w:fill="auto"/>
            <w:vAlign w:val="center"/>
          </w:tcPr>
          <w:p w14:paraId="25F1368C" w14:textId="77777777" w:rsidR="004B5BD3" w:rsidRPr="008F7D24" w:rsidRDefault="004B5BD3" w:rsidP="0096564B">
            <w:pPr>
              <w:jc w:val="center"/>
              <w:rPr>
                <w:rFonts w:ascii="Arial" w:hAnsi="Arial" w:cs="Arial"/>
                <w:color w:val="000000"/>
                <w:lang w:val="es-ES"/>
              </w:rPr>
            </w:pPr>
          </w:p>
        </w:tc>
        <w:tc>
          <w:tcPr>
            <w:tcW w:w="1536" w:type="dxa"/>
            <w:shd w:val="clear" w:color="auto" w:fill="auto"/>
            <w:noWrap/>
            <w:vAlign w:val="center"/>
          </w:tcPr>
          <w:p w14:paraId="31C65E2B" w14:textId="77777777" w:rsidR="004B5BD3" w:rsidRDefault="004B5BD3" w:rsidP="000557F9">
            <w:pPr>
              <w:jc w:val="center"/>
              <w:rPr>
                <w:rFonts w:ascii="Arial" w:hAnsi="Arial" w:cs="Arial"/>
                <w:color w:val="000000"/>
                <w:lang w:val="es-ES"/>
              </w:rPr>
            </w:pPr>
          </w:p>
        </w:tc>
        <w:tc>
          <w:tcPr>
            <w:tcW w:w="146" w:type="dxa"/>
          </w:tcPr>
          <w:p w14:paraId="22177223" w14:textId="77777777" w:rsidR="004B5BD3" w:rsidRPr="00514BAB" w:rsidRDefault="004B5BD3" w:rsidP="000557F9">
            <w:pPr>
              <w:jc w:val="center"/>
              <w:rPr>
                <w:rFonts w:ascii="Arial" w:hAnsi="Arial" w:cs="Arial"/>
                <w:color w:val="000000"/>
                <w:lang w:val="es-ES"/>
              </w:rPr>
            </w:pPr>
          </w:p>
        </w:tc>
        <w:tc>
          <w:tcPr>
            <w:tcW w:w="1216" w:type="dxa"/>
            <w:vAlign w:val="center"/>
          </w:tcPr>
          <w:p w14:paraId="78826C5F" w14:textId="77777777" w:rsidR="004B5BD3" w:rsidRPr="00514BAB" w:rsidRDefault="004B5BD3" w:rsidP="000557F9">
            <w:pPr>
              <w:jc w:val="center"/>
              <w:rPr>
                <w:rFonts w:ascii="Arial" w:hAnsi="Arial" w:cs="Arial"/>
                <w:color w:val="000000"/>
                <w:lang w:val="es-ES"/>
              </w:rPr>
            </w:pPr>
          </w:p>
        </w:tc>
        <w:tc>
          <w:tcPr>
            <w:tcW w:w="709" w:type="dxa"/>
          </w:tcPr>
          <w:p w14:paraId="3E84798A" w14:textId="77777777" w:rsidR="004B5BD3" w:rsidRPr="00514BAB" w:rsidRDefault="004B5BD3" w:rsidP="000557F9">
            <w:pPr>
              <w:jc w:val="center"/>
              <w:rPr>
                <w:rFonts w:ascii="Arial" w:hAnsi="Arial" w:cs="Arial"/>
                <w:color w:val="000000"/>
                <w:lang w:val="es-ES"/>
              </w:rPr>
            </w:pPr>
          </w:p>
        </w:tc>
        <w:tc>
          <w:tcPr>
            <w:tcW w:w="976" w:type="dxa"/>
            <w:vAlign w:val="center"/>
          </w:tcPr>
          <w:p w14:paraId="7B3774E0" w14:textId="77777777" w:rsidR="004B5BD3" w:rsidRPr="00514BAB" w:rsidRDefault="004B5BD3" w:rsidP="000557F9">
            <w:pPr>
              <w:jc w:val="center"/>
              <w:rPr>
                <w:rFonts w:ascii="Arial" w:hAnsi="Arial" w:cs="Arial"/>
                <w:color w:val="000000"/>
                <w:lang w:val="es-ES"/>
              </w:rPr>
            </w:pPr>
          </w:p>
        </w:tc>
      </w:tr>
      <w:tr w:rsidR="004B5BD3" w:rsidRPr="00514BAB" w14:paraId="4A4248C2" w14:textId="77777777" w:rsidTr="001E7A1B">
        <w:trPr>
          <w:trHeight w:val="20"/>
        </w:trPr>
        <w:tc>
          <w:tcPr>
            <w:tcW w:w="825" w:type="dxa"/>
            <w:shd w:val="clear" w:color="auto" w:fill="auto"/>
            <w:noWrap/>
            <w:vAlign w:val="center"/>
            <w:hideMark/>
          </w:tcPr>
          <w:p w14:paraId="20BBD557" w14:textId="77777777" w:rsidR="004B5BD3" w:rsidRPr="00514BAB" w:rsidRDefault="004B5BD3" w:rsidP="000557F9">
            <w:pPr>
              <w:jc w:val="center"/>
              <w:rPr>
                <w:rFonts w:ascii="Arial" w:hAnsi="Arial" w:cs="Arial"/>
                <w:color w:val="000000"/>
                <w:lang w:val="es-ES"/>
              </w:rPr>
            </w:pPr>
            <w:r>
              <w:rPr>
                <w:rFonts w:ascii="Arial" w:hAnsi="Arial" w:cs="Arial"/>
                <w:color w:val="000000"/>
                <w:lang w:val="es-ES"/>
              </w:rPr>
              <w:t>8</w:t>
            </w:r>
          </w:p>
        </w:tc>
        <w:tc>
          <w:tcPr>
            <w:tcW w:w="3420" w:type="dxa"/>
            <w:gridSpan w:val="2"/>
            <w:shd w:val="clear" w:color="auto" w:fill="auto"/>
            <w:vAlign w:val="center"/>
          </w:tcPr>
          <w:p w14:paraId="60F41E4E" w14:textId="77777777" w:rsidR="004B5BD3" w:rsidRPr="00514BAB" w:rsidRDefault="004B5BD3" w:rsidP="000557F9">
            <w:pPr>
              <w:jc w:val="center"/>
              <w:rPr>
                <w:rFonts w:ascii="Arial" w:hAnsi="Arial" w:cs="Arial"/>
                <w:color w:val="000000"/>
                <w:lang w:val="es-ES"/>
              </w:rPr>
            </w:pPr>
          </w:p>
        </w:tc>
        <w:tc>
          <w:tcPr>
            <w:tcW w:w="1536" w:type="dxa"/>
            <w:shd w:val="clear" w:color="auto" w:fill="auto"/>
            <w:noWrap/>
            <w:vAlign w:val="center"/>
          </w:tcPr>
          <w:p w14:paraId="103B7CEA" w14:textId="77777777" w:rsidR="004B5BD3" w:rsidRPr="00514BAB" w:rsidRDefault="004B5BD3" w:rsidP="000557F9">
            <w:pPr>
              <w:jc w:val="center"/>
              <w:rPr>
                <w:rFonts w:ascii="Arial" w:hAnsi="Arial" w:cs="Arial"/>
                <w:color w:val="000000"/>
                <w:lang w:val="es-ES"/>
              </w:rPr>
            </w:pPr>
          </w:p>
        </w:tc>
        <w:tc>
          <w:tcPr>
            <w:tcW w:w="146" w:type="dxa"/>
          </w:tcPr>
          <w:p w14:paraId="5533EA08" w14:textId="77777777" w:rsidR="004B5BD3" w:rsidRPr="00514BAB" w:rsidRDefault="004B5BD3" w:rsidP="000557F9">
            <w:pPr>
              <w:jc w:val="center"/>
              <w:rPr>
                <w:rFonts w:ascii="Arial" w:hAnsi="Arial" w:cs="Arial"/>
                <w:color w:val="000000"/>
                <w:lang w:val="es-ES"/>
              </w:rPr>
            </w:pPr>
          </w:p>
        </w:tc>
        <w:tc>
          <w:tcPr>
            <w:tcW w:w="1216" w:type="dxa"/>
            <w:vAlign w:val="center"/>
          </w:tcPr>
          <w:p w14:paraId="43A62A9E" w14:textId="77777777" w:rsidR="004B5BD3" w:rsidRPr="00514BAB" w:rsidRDefault="004B5BD3" w:rsidP="000557F9">
            <w:pPr>
              <w:jc w:val="center"/>
              <w:rPr>
                <w:rFonts w:ascii="Arial" w:hAnsi="Arial" w:cs="Arial"/>
                <w:color w:val="000000"/>
                <w:lang w:val="es-ES"/>
              </w:rPr>
            </w:pPr>
          </w:p>
        </w:tc>
        <w:tc>
          <w:tcPr>
            <w:tcW w:w="709" w:type="dxa"/>
          </w:tcPr>
          <w:p w14:paraId="58BDD6F3" w14:textId="77777777" w:rsidR="004B5BD3" w:rsidRPr="00514BAB" w:rsidRDefault="004B5BD3" w:rsidP="000557F9">
            <w:pPr>
              <w:jc w:val="center"/>
              <w:rPr>
                <w:rFonts w:ascii="Arial" w:hAnsi="Arial" w:cs="Arial"/>
                <w:color w:val="000000"/>
                <w:lang w:val="es-ES"/>
              </w:rPr>
            </w:pPr>
          </w:p>
        </w:tc>
        <w:tc>
          <w:tcPr>
            <w:tcW w:w="976" w:type="dxa"/>
            <w:vAlign w:val="center"/>
          </w:tcPr>
          <w:p w14:paraId="05EC032B" w14:textId="77777777" w:rsidR="004B5BD3" w:rsidRPr="00514BAB" w:rsidRDefault="004B5BD3" w:rsidP="000557F9">
            <w:pPr>
              <w:jc w:val="center"/>
              <w:rPr>
                <w:rFonts w:ascii="Arial" w:hAnsi="Arial" w:cs="Arial"/>
                <w:color w:val="000000"/>
                <w:lang w:val="es-ES"/>
              </w:rPr>
            </w:pPr>
          </w:p>
        </w:tc>
      </w:tr>
      <w:tr w:rsidR="004B5BD3" w:rsidRPr="00514BAB" w14:paraId="2E695B36" w14:textId="77777777" w:rsidTr="00CA2FBC">
        <w:trPr>
          <w:trHeight w:val="20"/>
        </w:trPr>
        <w:tc>
          <w:tcPr>
            <w:tcW w:w="2535"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17"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6" w:type="dxa"/>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CA2FBC">
        <w:trPr>
          <w:trHeight w:val="20"/>
        </w:trPr>
        <w:tc>
          <w:tcPr>
            <w:tcW w:w="2535"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17" w:type="dxa"/>
            <w:gridSpan w:val="5"/>
            <w:shd w:val="clear" w:color="auto" w:fill="FBE4D5" w:themeFill="accent2" w:themeFillTint="33"/>
            <w:noWrap/>
            <w:vAlign w:val="center"/>
          </w:tcPr>
          <w:p w14:paraId="2967B133" w14:textId="77777777"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p>
        </w:tc>
        <w:tc>
          <w:tcPr>
            <w:tcW w:w="976" w:type="dxa"/>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CA2FBC">
        <w:trPr>
          <w:trHeight w:val="20"/>
        </w:trPr>
        <w:tc>
          <w:tcPr>
            <w:tcW w:w="2535"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17" w:type="dxa"/>
            <w:gridSpan w:val="5"/>
            <w:shd w:val="clear" w:color="auto" w:fill="C5E0B3" w:themeFill="accent6" w:themeFillTint="66"/>
            <w:noWrap/>
            <w:vAlign w:val="center"/>
          </w:tcPr>
          <w:p w14:paraId="35B6C7FA" w14:textId="77777777" w:rsidR="00897408" w:rsidRPr="00514BAB" w:rsidRDefault="00897408" w:rsidP="000557F9">
            <w:pPr>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6" w:type="dxa"/>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CA2FBC">
        <w:trPr>
          <w:trHeight w:val="20"/>
        </w:trPr>
        <w:tc>
          <w:tcPr>
            <w:tcW w:w="2535"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17"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6" w:type="dxa"/>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560B11">
        <w:trPr>
          <w:trHeight w:val="750"/>
        </w:trPr>
        <w:tc>
          <w:tcPr>
            <w:tcW w:w="736"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3597"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667"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CA6AB3" w:rsidRPr="00514BAB" w14:paraId="014E74B8" w14:textId="77777777" w:rsidTr="00CA6AB3">
        <w:trPr>
          <w:trHeight w:val="20"/>
        </w:trPr>
        <w:tc>
          <w:tcPr>
            <w:tcW w:w="736" w:type="pct"/>
            <w:shd w:val="clear" w:color="auto" w:fill="auto"/>
            <w:vAlign w:val="center"/>
          </w:tcPr>
          <w:p w14:paraId="67DD7770"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363C0145" w14:textId="77777777" w:rsidR="00CA6AB3" w:rsidRDefault="00CA6AB3" w:rsidP="008F7D24">
            <w:pPr>
              <w:jc w:val="both"/>
              <w:rPr>
                <w:rFonts w:ascii="Arial" w:hAnsi="Arial" w:cs="Arial"/>
                <w:color w:val="000000"/>
                <w:lang w:val="es-ES"/>
              </w:rPr>
            </w:pPr>
          </w:p>
        </w:tc>
        <w:tc>
          <w:tcPr>
            <w:tcW w:w="667" w:type="pct"/>
          </w:tcPr>
          <w:p w14:paraId="37097807" w14:textId="77777777" w:rsidR="00CA6AB3" w:rsidRDefault="00CA6AB3" w:rsidP="008F7D24">
            <w:pPr>
              <w:jc w:val="both"/>
              <w:rPr>
                <w:rFonts w:ascii="Arial" w:hAnsi="Arial" w:cs="Arial"/>
                <w:color w:val="000000"/>
                <w:lang w:val="es-ES"/>
              </w:rPr>
            </w:pPr>
          </w:p>
        </w:tc>
      </w:tr>
      <w:tr w:rsidR="00CA6AB3" w:rsidRPr="00514BAB" w14:paraId="1E2E3052" w14:textId="77777777" w:rsidTr="00CA6AB3">
        <w:trPr>
          <w:trHeight w:val="20"/>
        </w:trPr>
        <w:tc>
          <w:tcPr>
            <w:tcW w:w="736" w:type="pct"/>
            <w:shd w:val="clear" w:color="auto" w:fill="auto"/>
            <w:vAlign w:val="center"/>
          </w:tcPr>
          <w:p w14:paraId="39E077F5"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7366C5EC" w14:textId="77777777" w:rsidR="00CA6AB3" w:rsidRDefault="00CA6AB3" w:rsidP="008F7D24">
            <w:pPr>
              <w:jc w:val="both"/>
              <w:rPr>
                <w:rFonts w:ascii="Arial" w:hAnsi="Arial" w:cs="Arial"/>
                <w:color w:val="000000"/>
                <w:lang w:val="es-ES"/>
              </w:rPr>
            </w:pPr>
          </w:p>
        </w:tc>
        <w:tc>
          <w:tcPr>
            <w:tcW w:w="667" w:type="pct"/>
          </w:tcPr>
          <w:p w14:paraId="48C3E4D2" w14:textId="77777777" w:rsidR="00CA6AB3" w:rsidRDefault="00CA6AB3" w:rsidP="008F7D24">
            <w:pPr>
              <w:jc w:val="both"/>
              <w:rPr>
                <w:rFonts w:ascii="Arial" w:hAnsi="Arial" w:cs="Arial"/>
                <w:color w:val="000000"/>
                <w:lang w:val="es-ES"/>
              </w:rPr>
            </w:pPr>
          </w:p>
        </w:tc>
      </w:tr>
      <w:tr w:rsidR="00CA6AB3" w:rsidRPr="00514BAB" w14:paraId="476E00B1" w14:textId="77777777" w:rsidTr="00CA6AB3">
        <w:trPr>
          <w:trHeight w:val="20"/>
        </w:trPr>
        <w:tc>
          <w:tcPr>
            <w:tcW w:w="736" w:type="pct"/>
            <w:shd w:val="clear" w:color="auto" w:fill="auto"/>
            <w:vAlign w:val="center"/>
          </w:tcPr>
          <w:p w14:paraId="6D008012"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473E1AEA" w14:textId="77777777" w:rsidR="00CA6AB3" w:rsidRDefault="00CA6AB3" w:rsidP="008F7D24">
            <w:pPr>
              <w:jc w:val="both"/>
              <w:rPr>
                <w:rFonts w:ascii="Arial" w:hAnsi="Arial" w:cs="Arial"/>
                <w:color w:val="000000"/>
                <w:lang w:val="es-ES"/>
              </w:rPr>
            </w:pPr>
          </w:p>
        </w:tc>
        <w:tc>
          <w:tcPr>
            <w:tcW w:w="667" w:type="pct"/>
          </w:tcPr>
          <w:p w14:paraId="349B5DE6" w14:textId="77777777" w:rsidR="00CA6AB3" w:rsidRDefault="00CA6AB3" w:rsidP="008F7D24">
            <w:pPr>
              <w:jc w:val="both"/>
              <w:rPr>
                <w:rFonts w:ascii="Arial" w:hAnsi="Arial" w:cs="Arial"/>
                <w:color w:val="000000"/>
                <w:lang w:val="es-ES"/>
              </w:rPr>
            </w:pPr>
          </w:p>
        </w:tc>
      </w:tr>
      <w:tr w:rsidR="00CA6AB3" w:rsidRPr="00514BAB" w14:paraId="5375EE97" w14:textId="77777777" w:rsidTr="00CA6AB3">
        <w:trPr>
          <w:trHeight w:val="20"/>
        </w:trPr>
        <w:tc>
          <w:tcPr>
            <w:tcW w:w="736" w:type="pct"/>
            <w:shd w:val="clear" w:color="auto" w:fill="auto"/>
            <w:vAlign w:val="center"/>
          </w:tcPr>
          <w:p w14:paraId="621D72B8"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EC6F6AE" w14:textId="77777777" w:rsidR="00CA6AB3" w:rsidRDefault="00CA6AB3" w:rsidP="008F7D24">
            <w:pPr>
              <w:jc w:val="both"/>
              <w:rPr>
                <w:rFonts w:ascii="Arial" w:hAnsi="Arial" w:cs="Arial"/>
                <w:color w:val="000000"/>
                <w:lang w:val="es-ES"/>
              </w:rPr>
            </w:pPr>
          </w:p>
        </w:tc>
        <w:tc>
          <w:tcPr>
            <w:tcW w:w="667" w:type="pct"/>
          </w:tcPr>
          <w:p w14:paraId="51F23206" w14:textId="77777777" w:rsidR="00CA6AB3" w:rsidRDefault="00CA6AB3" w:rsidP="008F7D24">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58760C4D" w14:textId="77777777" w:rsidR="00C5258D" w:rsidRPr="00D629F0" w:rsidRDefault="001C2A7D">
      <w:pPr>
        <w:rPr>
          <w:rFonts w:ascii="Arial" w:hAnsi="Arial" w:cs="Arial"/>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83C8B" w14:textId="77777777" w:rsidR="00893CF5" w:rsidRDefault="00893CF5">
      <w:r>
        <w:separator/>
      </w:r>
    </w:p>
  </w:endnote>
  <w:endnote w:type="continuationSeparator" w:id="0">
    <w:p w14:paraId="6C7D1D9E" w14:textId="77777777" w:rsidR="00893CF5" w:rsidRDefault="00893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54601725" w:rsidR="00771497" w:rsidRDefault="00771497">
    <w:pPr>
      <w:pStyle w:val="Piedepgina"/>
      <w:jc w:val="right"/>
    </w:pPr>
    <w:r>
      <w:fldChar w:fldCharType="begin"/>
    </w:r>
    <w:r>
      <w:instrText xml:space="preserve"> PAGE   \* MERGEFORMAT </w:instrText>
    </w:r>
    <w:r>
      <w:fldChar w:fldCharType="separate"/>
    </w:r>
    <w:r w:rsidR="004938BB">
      <w:rPr>
        <w:noProof/>
      </w:rPr>
      <w:t>1</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1539A" w14:textId="77777777" w:rsidR="00893CF5" w:rsidRDefault="00893CF5">
      <w:r>
        <w:separator/>
      </w:r>
    </w:p>
  </w:footnote>
  <w:footnote w:type="continuationSeparator" w:id="0">
    <w:p w14:paraId="0FD5940C" w14:textId="77777777" w:rsidR="00893CF5" w:rsidRDefault="00893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6C9EC26E" w:rsidR="00771497" w:rsidRPr="001F3C8C" w:rsidRDefault="00771497" w:rsidP="00E01F7C">
          <w:pPr>
            <w:jc w:val="center"/>
            <w:rPr>
              <w:rFonts w:ascii="Arial" w:hAnsi="Arial" w:cs="Arial"/>
              <w:b/>
              <w:sz w:val="22"/>
              <w:szCs w:val="22"/>
            </w:rPr>
          </w:pPr>
          <w:r>
            <w:rPr>
              <w:rFonts w:ascii="Arial" w:hAnsi="Arial" w:cs="Arial"/>
              <w:b/>
              <w:sz w:val="22"/>
              <w:szCs w:val="22"/>
            </w:rPr>
            <w:t>MC-0</w:t>
          </w:r>
          <w:r w:rsidR="004938BB">
            <w:rPr>
              <w:rFonts w:ascii="Arial" w:hAnsi="Arial" w:cs="Arial"/>
              <w:b/>
              <w:sz w:val="22"/>
              <w:szCs w:val="22"/>
            </w:rPr>
            <w:t>13</w:t>
          </w:r>
          <w:r w:rsidR="0075190C">
            <w:rPr>
              <w:rFonts w:ascii="Arial" w:hAnsi="Arial" w:cs="Arial"/>
              <w:b/>
              <w:sz w:val="22"/>
              <w:szCs w:val="22"/>
            </w:rPr>
            <w:t>-2024</w:t>
          </w: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45CE"/>
    <w:rsid w:val="000557F9"/>
    <w:rsid w:val="000568F4"/>
    <w:rsid w:val="00073DCE"/>
    <w:rsid w:val="00076DE3"/>
    <w:rsid w:val="00080B7D"/>
    <w:rsid w:val="00082794"/>
    <w:rsid w:val="000A76F3"/>
    <w:rsid w:val="000A7AFB"/>
    <w:rsid w:val="000C3B34"/>
    <w:rsid w:val="000D3472"/>
    <w:rsid w:val="000E504A"/>
    <w:rsid w:val="000F216E"/>
    <w:rsid w:val="001059B5"/>
    <w:rsid w:val="00106728"/>
    <w:rsid w:val="001070D1"/>
    <w:rsid w:val="00110FB1"/>
    <w:rsid w:val="0011198B"/>
    <w:rsid w:val="00133447"/>
    <w:rsid w:val="0014235B"/>
    <w:rsid w:val="00145F00"/>
    <w:rsid w:val="00161CE2"/>
    <w:rsid w:val="00177050"/>
    <w:rsid w:val="00187D04"/>
    <w:rsid w:val="00197B87"/>
    <w:rsid w:val="001A5FDC"/>
    <w:rsid w:val="001C0E1C"/>
    <w:rsid w:val="001C2A7D"/>
    <w:rsid w:val="001C69C1"/>
    <w:rsid w:val="001D018D"/>
    <w:rsid w:val="001D374C"/>
    <w:rsid w:val="001E314D"/>
    <w:rsid w:val="001E73D3"/>
    <w:rsid w:val="001E7A1B"/>
    <w:rsid w:val="001F06B5"/>
    <w:rsid w:val="001F3C8C"/>
    <w:rsid w:val="001F74BF"/>
    <w:rsid w:val="00200D75"/>
    <w:rsid w:val="002229E0"/>
    <w:rsid w:val="002243BE"/>
    <w:rsid w:val="002325AB"/>
    <w:rsid w:val="0023267F"/>
    <w:rsid w:val="00235118"/>
    <w:rsid w:val="002449FE"/>
    <w:rsid w:val="00257829"/>
    <w:rsid w:val="00257D91"/>
    <w:rsid w:val="0027236B"/>
    <w:rsid w:val="00274A1E"/>
    <w:rsid w:val="002A7429"/>
    <w:rsid w:val="002A7B05"/>
    <w:rsid w:val="002A7B76"/>
    <w:rsid w:val="002B68DD"/>
    <w:rsid w:val="002C5852"/>
    <w:rsid w:val="002D4418"/>
    <w:rsid w:val="002E0E99"/>
    <w:rsid w:val="002E338D"/>
    <w:rsid w:val="002E4BFF"/>
    <w:rsid w:val="002E583C"/>
    <w:rsid w:val="002F1CBB"/>
    <w:rsid w:val="002F5FC9"/>
    <w:rsid w:val="0030222E"/>
    <w:rsid w:val="003104AB"/>
    <w:rsid w:val="003163CF"/>
    <w:rsid w:val="00320150"/>
    <w:rsid w:val="00325EFA"/>
    <w:rsid w:val="00330971"/>
    <w:rsid w:val="00335A3C"/>
    <w:rsid w:val="0033621A"/>
    <w:rsid w:val="00341B91"/>
    <w:rsid w:val="00343760"/>
    <w:rsid w:val="0035151F"/>
    <w:rsid w:val="00351616"/>
    <w:rsid w:val="003528B2"/>
    <w:rsid w:val="00355351"/>
    <w:rsid w:val="00356B96"/>
    <w:rsid w:val="003730D4"/>
    <w:rsid w:val="00386C35"/>
    <w:rsid w:val="00391140"/>
    <w:rsid w:val="00397006"/>
    <w:rsid w:val="003B6B27"/>
    <w:rsid w:val="003C6F1D"/>
    <w:rsid w:val="003F254C"/>
    <w:rsid w:val="003F6E19"/>
    <w:rsid w:val="00417573"/>
    <w:rsid w:val="00424FC3"/>
    <w:rsid w:val="00433AD0"/>
    <w:rsid w:val="00436884"/>
    <w:rsid w:val="0043765E"/>
    <w:rsid w:val="00446146"/>
    <w:rsid w:val="00462E40"/>
    <w:rsid w:val="004633E6"/>
    <w:rsid w:val="00463DF4"/>
    <w:rsid w:val="00463EF6"/>
    <w:rsid w:val="00473919"/>
    <w:rsid w:val="0048086E"/>
    <w:rsid w:val="004938BB"/>
    <w:rsid w:val="00493D54"/>
    <w:rsid w:val="004A0425"/>
    <w:rsid w:val="004A4212"/>
    <w:rsid w:val="004A57D6"/>
    <w:rsid w:val="004B5BD3"/>
    <w:rsid w:val="004B7A77"/>
    <w:rsid w:val="004D30B8"/>
    <w:rsid w:val="004E424A"/>
    <w:rsid w:val="004E61F7"/>
    <w:rsid w:val="00504344"/>
    <w:rsid w:val="0050699D"/>
    <w:rsid w:val="00514F43"/>
    <w:rsid w:val="0052132B"/>
    <w:rsid w:val="005239B4"/>
    <w:rsid w:val="00552FA2"/>
    <w:rsid w:val="00560B11"/>
    <w:rsid w:val="00564B38"/>
    <w:rsid w:val="005672E1"/>
    <w:rsid w:val="00577ABE"/>
    <w:rsid w:val="005826BD"/>
    <w:rsid w:val="0058529C"/>
    <w:rsid w:val="00587E02"/>
    <w:rsid w:val="005955C1"/>
    <w:rsid w:val="005A410C"/>
    <w:rsid w:val="005B03A7"/>
    <w:rsid w:val="005B0CB0"/>
    <w:rsid w:val="005B4BEA"/>
    <w:rsid w:val="005B68A9"/>
    <w:rsid w:val="005C75B7"/>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C2233"/>
    <w:rsid w:val="006C768D"/>
    <w:rsid w:val="006D3810"/>
    <w:rsid w:val="006D52D7"/>
    <w:rsid w:val="006E1CC6"/>
    <w:rsid w:val="006E76B5"/>
    <w:rsid w:val="006F5CDA"/>
    <w:rsid w:val="007138CC"/>
    <w:rsid w:val="00722DEB"/>
    <w:rsid w:val="00723517"/>
    <w:rsid w:val="00732CBD"/>
    <w:rsid w:val="00736F97"/>
    <w:rsid w:val="0075190C"/>
    <w:rsid w:val="007641F4"/>
    <w:rsid w:val="00764489"/>
    <w:rsid w:val="00770FAF"/>
    <w:rsid w:val="00771497"/>
    <w:rsid w:val="00781A42"/>
    <w:rsid w:val="0079306B"/>
    <w:rsid w:val="00793E1B"/>
    <w:rsid w:val="007A1ED6"/>
    <w:rsid w:val="007A7251"/>
    <w:rsid w:val="007B558A"/>
    <w:rsid w:val="007C480C"/>
    <w:rsid w:val="007C613A"/>
    <w:rsid w:val="007E1107"/>
    <w:rsid w:val="007F472E"/>
    <w:rsid w:val="00807FAB"/>
    <w:rsid w:val="008236AB"/>
    <w:rsid w:val="00826250"/>
    <w:rsid w:val="00826F24"/>
    <w:rsid w:val="00841D7F"/>
    <w:rsid w:val="008514A6"/>
    <w:rsid w:val="00856820"/>
    <w:rsid w:val="00863748"/>
    <w:rsid w:val="008659B0"/>
    <w:rsid w:val="00866EB8"/>
    <w:rsid w:val="008816A9"/>
    <w:rsid w:val="00893CF5"/>
    <w:rsid w:val="00897408"/>
    <w:rsid w:val="008B3844"/>
    <w:rsid w:val="008B5DE3"/>
    <w:rsid w:val="008B71E6"/>
    <w:rsid w:val="008C1169"/>
    <w:rsid w:val="008D3D61"/>
    <w:rsid w:val="008D6213"/>
    <w:rsid w:val="008E2902"/>
    <w:rsid w:val="008F19D4"/>
    <w:rsid w:val="008F7017"/>
    <w:rsid w:val="008F7D24"/>
    <w:rsid w:val="0090469B"/>
    <w:rsid w:val="00904F1D"/>
    <w:rsid w:val="00917F06"/>
    <w:rsid w:val="009430FB"/>
    <w:rsid w:val="0094398F"/>
    <w:rsid w:val="0094471B"/>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1488"/>
    <w:rsid w:val="00A45D88"/>
    <w:rsid w:val="00A50197"/>
    <w:rsid w:val="00A8138D"/>
    <w:rsid w:val="00A97B88"/>
    <w:rsid w:val="00AA73D7"/>
    <w:rsid w:val="00AA7E48"/>
    <w:rsid w:val="00AC08E4"/>
    <w:rsid w:val="00AC7FBD"/>
    <w:rsid w:val="00AD20CE"/>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7087B"/>
    <w:rsid w:val="00B71648"/>
    <w:rsid w:val="00B837CF"/>
    <w:rsid w:val="00B9688D"/>
    <w:rsid w:val="00BB4C9F"/>
    <w:rsid w:val="00BB5A9F"/>
    <w:rsid w:val="00BC5EFA"/>
    <w:rsid w:val="00BD435C"/>
    <w:rsid w:val="00BE6BFA"/>
    <w:rsid w:val="00BF0087"/>
    <w:rsid w:val="00C03BA9"/>
    <w:rsid w:val="00C13B88"/>
    <w:rsid w:val="00C255DF"/>
    <w:rsid w:val="00C279DC"/>
    <w:rsid w:val="00C333A3"/>
    <w:rsid w:val="00C33B33"/>
    <w:rsid w:val="00C467F5"/>
    <w:rsid w:val="00C5258D"/>
    <w:rsid w:val="00C62D46"/>
    <w:rsid w:val="00C67719"/>
    <w:rsid w:val="00C73286"/>
    <w:rsid w:val="00C8401E"/>
    <w:rsid w:val="00C852C5"/>
    <w:rsid w:val="00C8747A"/>
    <w:rsid w:val="00C94D93"/>
    <w:rsid w:val="00CA2FBC"/>
    <w:rsid w:val="00CA6AB3"/>
    <w:rsid w:val="00CB4B02"/>
    <w:rsid w:val="00CB770E"/>
    <w:rsid w:val="00CD0378"/>
    <w:rsid w:val="00CD78EE"/>
    <w:rsid w:val="00CE0040"/>
    <w:rsid w:val="00CE794E"/>
    <w:rsid w:val="00CF05BD"/>
    <w:rsid w:val="00D027D6"/>
    <w:rsid w:val="00D02C84"/>
    <w:rsid w:val="00D032CA"/>
    <w:rsid w:val="00D329B3"/>
    <w:rsid w:val="00D36945"/>
    <w:rsid w:val="00D40E51"/>
    <w:rsid w:val="00D44B91"/>
    <w:rsid w:val="00D454AD"/>
    <w:rsid w:val="00D629F0"/>
    <w:rsid w:val="00D747BB"/>
    <w:rsid w:val="00D91AFC"/>
    <w:rsid w:val="00DA19F6"/>
    <w:rsid w:val="00DB651C"/>
    <w:rsid w:val="00DD5B1B"/>
    <w:rsid w:val="00DD7864"/>
    <w:rsid w:val="00DE4F1C"/>
    <w:rsid w:val="00DF1B62"/>
    <w:rsid w:val="00DF49E4"/>
    <w:rsid w:val="00DF769D"/>
    <w:rsid w:val="00E00468"/>
    <w:rsid w:val="00E01F7C"/>
    <w:rsid w:val="00E0291D"/>
    <w:rsid w:val="00E04650"/>
    <w:rsid w:val="00E12836"/>
    <w:rsid w:val="00E31558"/>
    <w:rsid w:val="00E35E64"/>
    <w:rsid w:val="00E364B1"/>
    <w:rsid w:val="00E4086C"/>
    <w:rsid w:val="00E43EF9"/>
    <w:rsid w:val="00E61123"/>
    <w:rsid w:val="00E719A5"/>
    <w:rsid w:val="00E75A30"/>
    <w:rsid w:val="00E92E4E"/>
    <w:rsid w:val="00E95E93"/>
    <w:rsid w:val="00E95F5A"/>
    <w:rsid w:val="00EC5E37"/>
    <w:rsid w:val="00ED5EA6"/>
    <w:rsid w:val="00EE3A48"/>
    <w:rsid w:val="00EE7719"/>
    <w:rsid w:val="00EF0804"/>
    <w:rsid w:val="00EF1B5E"/>
    <w:rsid w:val="00EF6F09"/>
    <w:rsid w:val="00F064FF"/>
    <w:rsid w:val="00F1673E"/>
    <w:rsid w:val="00F21571"/>
    <w:rsid w:val="00F21AF5"/>
    <w:rsid w:val="00F23F71"/>
    <w:rsid w:val="00F251F6"/>
    <w:rsid w:val="00F32986"/>
    <w:rsid w:val="00F402C0"/>
    <w:rsid w:val="00F438A7"/>
    <w:rsid w:val="00F52594"/>
    <w:rsid w:val="00F5393F"/>
    <w:rsid w:val="00F80850"/>
    <w:rsid w:val="00F91026"/>
    <w:rsid w:val="00F960D2"/>
    <w:rsid w:val="00F973BC"/>
    <w:rsid w:val="00FA0F4E"/>
    <w:rsid w:val="00FB3F81"/>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88318-68C1-4968-917C-0E5A1BD7F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Template>
  <TotalTime>12</TotalTime>
  <Pages>1</Pages>
  <Words>181</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12</cp:revision>
  <cp:lastPrinted>2022-05-19T19:34:00Z</cp:lastPrinted>
  <dcterms:created xsi:type="dcterms:W3CDTF">2024-01-16T13:31:00Z</dcterms:created>
  <dcterms:modified xsi:type="dcterms:W3CDTF">2024-04-02T19:25:00Z</dcterms:modified>
</cp:coreProperties>
</file>