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9B07D" w14:textId="77777777" w:rsidR="00BA2253" w:rsidRDefault="00BA2253">
      <w:pPr>
        <w:pStyle w:val="Textoindependiente3"/>
      </w:pPr>
    </w:p>
    <w:p w14:paraId="6184AAB6" w14:textId="77777777"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</w:t>
      </w:r>
      <w:proofErr w:type="spellStart"/>
      <w:r w:rsidRPr="00BA2253">
        <w:rPr>
          <w:b/>
        </w:rPr>
        <w:t>N°</w:t>
      </w:r>
      <w:proofErr w:type="spellEnd"/>
      <w:r w:rsidRPr="00BA2253">
        <w:rPr>
          <w:b/>
        </w:rPr>
        <w:t xml:space="preserve">________  </w:t>
      </w:r>
    </w:p>
    <w:p w14:paraId="3995F956" w14:textId="77777777" w:rsidR="00C7073C" w:rsidRDefault="00C7073C">
      <w:pPr>
        <w:pStyle w:val="Textoindependiente3"/>
      </w:pPr>
    </w:p>
    <w:p w14:paraId="498B1D53" w14:textId="77777777" w:rsidR="00E6127A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 xml:space="preserve">ESTE FORMULARIO DEBE SER ENVIADO EN ARCHIVO PDF AL CORREO </w:t>
      </w:r>
      <w:hyperlink r:id="rId7" w:history="1">
        <w:r w:rsidRPr="003A65D7">
          <w:rPr>
            <w:rStyle w:val="Hipervnculo"/>
            <w:sz w:val="20"/>
          </w:rPr>
          <w:t>contabilidad@medicinalegal.gov.co</w:t>
        </w:r>
      </w:hyperlink>
      <w:r>
        <w:rPr>
          <w:sz w:val="20"/>
        </w:rPr>
        <w:t xml:space="preserve"> </w:t>
      </w:r>
    </w:p>
    <w:p w14:paraId="78F0E51F" w14:textId="77777777" w:rsidR="00E6127A" w:rsidRPr="003A65D7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>donde será</w:t>
      </w:r>
      <w:r>
        <w:rPr>
          <w:sz w:val="20"/>
        </w:rPr>
        <w:t xml:space="preserve"> n</w:t>
      </w:r>
      <w:r w:rsidRPr="003A65D7">
        <w:rPr>
          <w:sz w:val="20"/>
        </w:rPr>
        <w:t>umerado consecutivamente</w:t>
      </w:r>
      <w:r>
        <w:rPr>
          <w:sz w:val="20"/>
        </w:rPr>
        <w:t>.</w:t>
      </w:r>
    </w:p>
    <w:p w14:paraId="4C92CCA6" w14:textId="77777777" w:rsidR="00E6127A" w:rsidRPr="003A65D7" w:rsidRDefault="00E6127A" w:rsidP="00E6127A">
      <w:pPr>
        <w:pStyle w:val="Textoindependiente"/>
        <w:rPr>
          <w:sz w:val="20"/>
        </w:rPr>
      </w:pPr>
    </w:p>
    <w:p w14:paraId="36C1D5D8" w14:textId="77777777"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14:paraId="45359BA1" w14:textId="77777777" w:rsidR="00C7073C" w:rsidRPr="00014218" w:rsidRDefault="00C7073C">
      <w:pPr>
        <w:jc w:val="both"/>
        <w:rPr>
          <w:b/>
          <w:i/>
        </w:rPr>
      </w:pPr>
    </w:p>
    <w:p w14:paraId="34A0595D" w14:textId="77777777" w:rsidR="00C7073C" w:rsidRDefault="00C7073C">
      <w:pPr>
        <w:pStyle w:val="Ttulo3"/>
      </w:pPr>
      <w:r>
        <w:t>Ciudad y Fecha: _______________________ NIT__</w:t>
      </w:r>
      <w:proofErr w:type="gramStart"/>
      <w:r>
        <w:t>_  C.</w:t>
      </w:r>
      <w:proofErr w:type="gramEnd"/>
      <w:r>
        <w:t xml:space="preserve"> C.___   No. _____________________ </w:t>
      </w:r>
    </w:p>
    <w:p w14:paraId="06911184" w14:textId="77777777"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14:paraId="0659A86F" w14:textId="77777777"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Entidad </w:t>
      </w:r>
      <w:proofErr w:type="spellStart"/>
      <w:r>
        <w:rPr>
          <w:sz w:val="20"/>
        </w:rPr>
        <w:t>Pública_______Si</w:t>
      </w:r>
      <w:proofErr w:type="spellEnd"/>
      <w:r>
        <w:rPr>
          <w:sz w:val="20"/>
        </w:rPr>
        <w:t xml:space="preserve"> marco X </w:t>
      </w:r>
      <w:proofErr w:type="gramStart"/>
      <w:r>
        <w:rPr>
          <w:sz w:val="20"/>
        </w:rPr>
        <w:t>escriba  el</w:t>
      </w:r>
      <w:proofErr w:type="gramEnd"/>
      <w:r>
        <w:rPr>
          <w:sz w:val="20"/>
        </w:rPr>
        <w:t xml:space="preserve"> Código asignado por  </w:t>
      </w:r>
      <w:smartTag w:uri="urn:schemas-microsoft-com:office:smarttags" w:element="PersonName">
        <w:smartTagPr>
          <w:attr w:name="ProductID" w:val="la Contadur￭a P￺blica"/>
        </w:smartTagPr>
        <w:r>
          <w:rPr>
            <w:sz w:val="20"/>
          </w:rPr>
          <w:t>la Contaduría Pública</w:t>
        </w:r>
      </w:smartTag>
      <w:r>
        <w:rPr>
          <w:sz w:val="20"/>
        </w:rPr>
        <w:t>_______________________.</w:t>
      </w:r>
    </w:p>
    <w:p w14:paraId="389F55A2" w14:textId="77777777"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Dirección  </w:t>
      </w:r>
      <w:proofErr w:type="spellStart"/>
      <w:r>
        <w:rPr>
          <w:sz w:val="20"/>
        </w:rPr>
        <w:t>Principal_______________________Ciudad</w:t>
      </w:r>
      <w:proofErr w:type="spellEnd"/>
      <w:r>
        <w:rPr>
          <w:sz w:val="20"/>
        </w:rPr>
        <w:t>: ___________Teléfono_____________</w:t>
      </w:r>
    </w:p>
    <w:p w14:paraId="53A5013D" w14:textId="77777777"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14:paraId="7C2D75BF" w14:textId="77777777" w:rsidR="00C7073C" w:rsidRDefault="00C7073C">
      <w:pPr>
        <w:jc w:val="both"/>
        <w:rPr>
          <w:i/>
        </w:rPr>
      </w:pPr>
    </w:p>
    <w:p w14:paraId="770B1280" w14:textId="77777777"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14:paraId="7ED1AAE9" w14:textId="77777777" w:rsidR="00C7073C" w:rsidRPr="00014218" w:rsidRDefault="00C7073C">
      <w:pPr>
        <w:jc w:val="both"/>
        <w:rPr>
          <w:b/>
          <w:i/>
        </w:rPr>
      </w:pPr>
    </w:p>
    <w:p w14:paraId="4C96BAEF" w14:textId="77777777"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14:paraId="4D8E3A44" w14:textId="77777777"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14:paraId="645E1B91" w14:textId="77777777"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14:paraId="095473DA" w14:textId="77777777"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14:paraId="07ED3470" w14:textId="77777777"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14:paraId="32014FAE" w14:textId="77777777"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14:paraId="775A9961" w14:textId="77777777" w:rsidR="00C7073C" w:rsidRDefault="00C7073C">
      <w:pPr>
        <w:jc w:val="both"/>
        <w:rPr>
          <w:i/>
        </w:rPr>
      </w:pPr>
    </w:p>
    <w:p w14:paraId="69BB0FE7" w14:textId="77777777"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14:paraId="485DFFE3" w14:textId="77777777" w:rsidR="00C7073C" w:rsidRDefault="00C7073C">
      <w:pPr>
        <w:jc w:val="both"/>
        <w:rPr>
          <w:i/>
        </w:rPr>
      </w:pPr>
    </w:p>
    <w:p w14:paraId="592E81AD" w14:textId="77777777"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14:paraId="6831BE5C" w14:textId="77777777"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14:paraId="5760BA91" w14:textId="77777777" w:rsidR="00BA2253" w:rsidRDefault="00BA2253">
      <w:pPr>
        <w:jc w:val="both"/>
        <w:rPr>
          <w:b/>
          <w:i/>
        </w:rPr>
      </w:pPr>
    </w:p>
    <w:p w14:paraId="34E24323" w14:textId="77777777"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14:paraId="67367638" w14:textId="77777777" w:rsidR="00C7073C" w:rsidRDefault="00C7073C">
      <w:pPr>
        <w:jc w:val="both"/>
        <w:rPr>
          <w:i/>
        </w:rPr>
      </w:pPr>
    </w:p>
    <w:p w14:paraId="2F6240C0" w14:textId="77777777"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14:paraId="675AC9A2" w14:textId="77777777"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14:paraId="20F63B6C" w14:textId="77777777" w:rsidR="00C7073C" w:rsidRDefault="00C7073C">
      <w:pPr>
        <w:jc w:val="both"/>
        <w:rPr>
          <w:i/>
          <w:lang w:val="es-ES"/>
        </w:rPr>
      </w:pPr>
    </w:p>
    <w:p w14:paraId="21526378" w14:textId="77777777"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>NOTA : El titular de la cuenta bancaria debe coincidir con el nombre o razón social del proveedor. – Para actualizar la información se debe enviar el documento  original a la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Cr 13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</w:t>
      </w:r>
      <w:smartTag w:uri="urn:schemas-microsoft-com:office:smarttags" w:element="metricconverter">
        <w:smartTagPr>
          <w:attr w:name="ProductID" w:val="6 A"/>
        </w:smartTagPr>
        <w:r w:rsidR="00C7073C" w:rsidRPr="00BA2253">
          <w:rPr>
            <w:b/>
            <w:sz w:val="24"/>
            <w:u w:val="single"/>
          </w:rPr>
          <w:t>6</w:t>
        </w:r>
        <w:r w:rsidR="00256675" w:rsidRPr="00BA2253">
          <w:rPr>
            <w:b/>
            <w:sz w:val="24"/>
            <w:u w:val="single"/>
          </w:rPr>
          <w:t xml:space="preserve"> A</w:t>
        </w:r>
      </w:smartTag>
      <w:r w:rsidR="00256675" w:rsidRPr="00BA2253">
        <w:rPr>
          <w:b/>
          <w:sz w:val="24"/>
          <w:u w:val="single"/>
        </w:rPr>
        <w:t xml:space="preserve"> 97</w:t>
      </w:r>
      <w:r w:rsidR="00C7073C" w:rsidRPr="00BA2253">
        <w:rPr>
          <w:b/>
          <w:sz w:val="24"/>
          <w:u w:val="single"/>
        </w:rPr>
        <w:t xml:space="preserve"> piso 1 Edificio Docencia  Bogotá.</w:t>
      </w:r>
    </w:p>
    <w:p w14:paraId="70BEC623" w14:textId="77777777" w:rsidR="00C7073C" w:rsidRPr="00BA2253" w:rsidRDefault="00C7073C">
      <w:pPr>
        <w:pStyle w:val="Ttulo2"/>
        <w:jc w:val="center"/>
        <w:rPr>
          <w:b/>
          <w:sz w:val="20"/>
        </w:rPr>
      </w:pPr>
    </w:p>
    <w:p w14:paraId="61C41ADC" w14:textId="77777777" w:rsidR="00C7073C" w:rsidRDefault="00C7073C" w:rsidP="00BA2253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14:paraId="3B47445C" w14:textId="77777777" w:rsidR="00C7073C" w:rsidRDefault="00C7073C" w:rsidP="00BA2253">
      <w:pPr>
        <w:pStyle w:val="Ttulo2"/>
        <w:jc w:val="center"/>
        <w:rPr>
          <w:i w:val="0"/>
          <w:sz w:val="20"/>
        </w:rPr>
      </w:pPr>
    </w:p>
    <w:p w14:paraId="3816607A" w14:textId="77777777"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14:paraId="4D80071B" w14:textId="77777777"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14:paraId="439D6808" w14:textId="77777777"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14:paraId="08ACD0DA" w14:textId="77777777" w:rsidR="003A65D7" w:rsidRDefault="003A65D7" w:rsidP="003A65D7">
      <w:pPr>
        <w:pStyle w:val="Textoindependiente"/>
        <w:rPr>
          <w:b w:val="0"/>
          <w:sz w:val="20"/>
        </w:rPr>
      </w:pPr>
    </w:p>
    <w:p w14:paraId="68D4FBC8" w14:textId="77777777" w:rsidR="003A65D7" w:rsidRDefault="003A65D7">
      <w:pPr>
        <w:pStyle w:val="Textoindependiente"/>
        <w:rPr>
          <w:sz w:val="20"/>
        </w:rPr>
      </w:pPr>
    </w:p>
    <w:p w14:paraId="4DCC1786" w14:textId="77777777"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14:paraId="29AF50CA" w14:textId="77777777" w:rsidR="00BA2253" w:rsidRPr="00BA2253" w:rsidRDefault="00BA2253" w:rsidP="00BA2253">
      <w:pPr>
        <w:pStyle w:val="Textoindependiente"/>
        <w:jc w:val="left"/>
        <w:rPr>
          <w:sz w:val="20"/>
        </w:rPr>
      </w:pPr>
    </w:p>
    <w:p w14:paraId="45BB1872" w14:textId="77777777"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14:paraId="35A596B2" w14:textId="77777777"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14:paraId="2C92F6DE" w14:textId="77777777"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14:paraId="1D157213" w14:textId="77777777"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17C20" w14:textId="77777777" w:rsidR="00F54492" w:rsidRDefault="00F54492">
      <w:r>
        <w:separator/>
      </w:r>
    </w:p>
  </w:endnote>
  <w:endnote w:type="continuationSeparator" w:id="0">
    <w:p w14:paraId="0EA41724" w14:textId="77777777" w:rsidR="00F54492" w:rsidRDefault="00F54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D039B" w14:textId="77777777"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4702468" w14:textId="77777777"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A418C" w14:textId="77777777"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048E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D919118" w14:textId="77777777" w:rsidR="00014218" w:rsidRDefault="00014218" w:rsidP="00014218">
    <w:pPr>
      <w:pStyle w:val="Piedepgina"/>
      <w:jc w:val="center"/>
      <w:rPr>
        <w:rFonts w:ascii="Arial" w:hAnsi="Arial" w:cs="Arial"/>
        <w:color w:val="000000"/>
        <w:sz w:val="16"/>
        <w:szCs w:val="16"/>
      </w:rPr>
    </w:pPr>
  </w:p>
  <w:p w14:paraId="44781BA9" w14:textId="77777777" w:rsidR="00C7073C" w:rsidRDefault="00C7073C" w:rsidP="00014218">
    <w:pPr>
      <w:pStyle w:val="Piedepgina"/>
      <w:jc w:val="center"/>
    </w:pPr>
    <w:r>
      <w:t xml:space="preserve"> Carrera 13 No. </w:t>
    </w:r>
    <w:smartTag w:uri="urn:schemas-microsoft-com:office:smarttags" w:element="metricconverter">
      <w:smartTagPr>
        <w:attr w:name="ProductID" w:val="6 A"/>
      </w:smartTagPr>
      <w:r>
        <w:t>6</w:t>
      </w:r>
      <w:r w:rsidR="00014218">
        <w:t xml:space="preserve"> A</w:t>
      </w:r>
    </w:smartTag>
    <w:r w:rsidR="00014218">
      <w:t xml:space="preserve"> </w:t>
    </w:r>
    <w:proofErr w:type="gramStart"/>
    <w:r w:rsidR="00014218">
      <w:t xml:space="preserve">97  </w:t>
    </w:r>
    <w:r>
      <w:t>PISO</w:t>
    </w:r>
    <w:proofErr w:type="gramEnd"/>
    <w:r>
      <w:t xml:space="preserve"> 1 Edificio Docencia Teléfono  4069977- 6061106 Ext.1831-1832 </w:t>
    </w:r>
  </w:p>
  <w:p w14:paraId="4ECA0958" w14:textId="77777777" w:rsidR="00C7073C" w:rsidRDefault="00000000">
    <w:pPr>
      <w:pStyle w:val="Piedepgina"/>
      <w:jc w:val="center"/>
      <w:rPr>
        <w:b/>
        <w:lang w:val="es-MX"/>
      </w:rPr>
    </w:pPr>
    <w:hyperlink r:id="rId1" w:history="1">
      <w:r w:rsidR="00C7073C">
        <w:rPr>
          <w:rStyle w:val="Hipervnculo"/>
        </w:rPr>
        <w:t>Contabilidad@medicinalegal.gov.co</w:t>
      </w:r>
    </w:hyperlink>
    <w:r w:rsidR="00C7073C">
      <w:t xml:space="preserve">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3A3BF" w14:textId="77777777" w:rsidR="00C32D9C" w:rsidRDefault="00C32D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D383C" w14:textId="77777777" w:rsidR="00F54492" w:rsidRDefault="00F54492">
      <w:r>
        <w:separator/>
      </w:r>
    </w:p>
  </w:footnote>
  <w:footnote w:type="continuationSeparator" w:id="0">
    <w:p w14:paraId="4609EB4B" w14:textId="77777777" w:rsidR="00F54492" w:rsidRDefault="00F54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0AE55" w14:textId="77777777" w:rsidR="00C32D9C" w:rsidRDefault="00C32D9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96D69" w14:textId="77777777" w:rsidR="00C7073C" w:rsidRDefault="00D63F08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3CCDC42" wp14:editId="052A9943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0F97DF" w14:textId="77777777"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14:paraId="04421CDC" w14:textId="77777777"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14:paraId="7759C50A" w14:textId="77777777"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14:paraId="49E8F569" w14:textId="409A9BFD" w:rsidR="00C7073C" w:rsidRDefault="00C7073C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FORMATO </w:t>
                          </w:r>
                          <w:r w:rsidR="00C0159B">
                            <w:rPr>
                              <w:rFonts w:ascii="Arial Black" w:hAnsi="Arial Black"/>
                              <w:sz w:val="24"/>
                            </w:rPr>
                            <w:t>DE INFORMACIÓN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TRIBUTARIA- 20</w:t>
                          </w:r>
                          <w:r w:rsidR="00C0159B">
                            <w:rPr>
                              <w:rFonts w:ascii="Arial Black" w:hAnsi="Arial Black"/>
                              <w:sz w:val="24"/>
                            </w:rPr>
                            <w:t>2</w:t>
                          </w:r>
                          <w:r w:rsidR="00C32D9C">
                            <w:rPr>
                              <w:rFonts w:ascii="Arial Black" w:hAnsi="Arial Black"/>
                              <w:sz w:val="24"/>
                            </w:rPr>
                            <w:t>4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CCDC4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" o:allowincell="f">
              <v:textbox>
                <w:txbxContent>
                  <w:p w14:paraId="2F0F97DF" w14:textId="77777777"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14:paraId="04421CDC" w14:textId="77777777"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14:paraId="7759C50A" w14:textId="77777777"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14:paraId="49E8F569" w14:textId="409A9BFD" w:rsidR="00C7073C" w:rsidRDefault="00C7073C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 xml:space="preserve">FORMATO </w:t>
                    </w:r>
                    <w:r w:rsidR="00C0159B">
                      <w:rPr>
                        <w:rFonts w:ascii="Arial Black" w:hAnsi="Arial Black"/>
                        <w:sz w:val="24"/>
                      </w:rPr>
                      <w:t>DE INFORMACIÓN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TRIBUTARIA- 20</w:t>
                    </w:r>
                    <w:r w:rsidR="00C0159B">
                      <w:rPr>
                        <w:rFonts w:ascii="Arial Black" w:hAnsi="Arial Black"/>
                        <w:sz w:val="24"/>
                      </w:rPr>
                      <w:t>2</w:t>
                    </w:r>
                    <w:r w:rsidR="00C32D9C">
                      <w:rPr>
                        <w:rFonts w:ascii="Arial Black" w:hAnsi="Arial Black"/>
                        <w:sz w:val="24"/>
                      </w:rPr>
                      <w:t>4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 wp14:anchorId="4E46452E" wp14:editId="78D8C522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66A7" w14:textId="77777777" w:rsidR="00C32D9C" w:rsidRDefault="00C32D9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253"/>
    <w:rsid w:val="000045AA"/>
    <w:rsid w:val="00014218"/>
    <w:rsid w:val="00034245"/>
    <w:rsid w:val="00036D5B"/>
    <w:rsid w:val="000C571C"/>
    <w:rsid w:val="00144813"/>
    <w:rsid w:val="001B74A3"/>
    <w:rsid w:val="00210705"/>
    <w:rsid w:val="00256675"/>
    <w:rsid w:val="00257A91"/>
    <w:rsid w:val="002F1AC0"/>
    <w:rsid w:val="003A65D7"/>
    <w:rsid w:val="003D33E9"/>
    <w:rsid w:val="003F63E4"/>
    <w:rsid w:val="003F69F9"/>
    <w:rsid w:val="004856AF"/>
    <w:rsid w:val="004B0AD5"/>
    <w:rsid w:val="004C094D"/>
    <w:rsid w:val="006753F4"/>
    <w:rsid w:val="006E248C"/>
    <w:rsid w:val="006E6D38"/>
    <w:rsid w:val="00752EBD"/>
    <w:rsid w:val="00861AFC"/>
    <w:rsid w:val="00A56D32"/>
    <w:rsid w:val="00A57168"/>
    <w:rsid w:val="00A63460"/>
    <w:rsid w:val="00B95105"/>
    <w:rsid w:val="00B97604"/>
    <w:rsid w:val="00BA2253"/>
    <w:rsid w:val="00BA2832"/>
    <w:rsid w:val="00BC659B"/>
    <w:rsid w:val="00BE64C7"/>
    <w:rsid w:val="00C0159B"/>
    <w:rsid w:val="00C31C29"/>
    <w:rsid w:val="00C32D9C"/>
    <w:rsid w:val="00C7073C"/>
    <w:rsid w:val="00C97A45"/>
    <w:rsid w:val="00D04713"/>
    <w:rsid w:val="00D048E1"/>
    <w:rsid w:val="00D63F08"/>
    <w:rsid w:val="00DA32D8"/>
    <w:rsid w:val="00DF596E"/>
    <w:rsid w:val="00E153C6"/>
    <w:rsid w:val="00E6127A"/>
    <w:rsid w:val="00E654B6"/>
    <w:rsid w:val="00E903FB"/>
    <w:rsid w:val="00F44DC0"/>
    <w:rsid w:val="00F54492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C798E8F"/>
  <w15:docId w15:val="{E7F88EE0-A529-4063-BB5A-1998D5BC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ntabilidad@medicinalegal.gov.co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bilidad@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67C3B-8B00-49B0-974E-D10F84A77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1</TotalTime>
  <Pages>1</Pages>
  <Words>440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2857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Edgar Cadena Garces</cp:lastModifiedBy>
  <cp:revision>10</cp:revision>
  <cp:lastPrinted>2019-10-10T16:08:00Z</cp:lastPrinted>
  <dcterms:created xsi:type="dcterms:W3CDTF">2020-02-21T14:46:00Z</dcterms:created>
  <dcterms:modified xsi:type="dcterms:W3CDTF">2024-02-01T19:05:00Z</dcterms:modified>
</cp:coreProperties>
</file>