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E7E8E" w14:textId="77777777" w:rsidR="0077529A" w:rsidRDefault="0077529A" w:rsidP="002928E7">
      <w:pPr>
        <w:pStyle w:val="Ttulo"/>
        <w:rPr>
          <w:rFonts w:cs="Arial"/>
          <w:sz w:val="22"/>
          <w:szCs w:val="22"/>
        </w:rPr>
      </w:pPr>
    </w:p>
    <w:p w14:paraId="7389DE6E" w14:textId="09DB7392" w:rsidR="002928E7" w:rsidRDefault="00626F66" w:rsidP="002928E7">
      <w:pPr>
        <w:pStyle w:val="Ttulo"/>
        <w:rPr>
          <w:rFonts w:cs="Arial"/>
          <w:sz w:val="22"/>
          <w:szCs w:val="22"/>
        </w:rPr>
      </w:pPr>
      <w:r>
        <w:rPr>
          <w:rFonts w:cs="Arial"/>
          <w:sz w:val="22"/>
          <w:szCs w:val="22"/>
        </w:rPr>
        <w:t>CONTRATO</w:t>
      </w:r>
      <w:r w:rsidR="00B16E66">
        <w:rPr>
          <w:rFonts w:cs="Arial"/>
          <w:sz w:val="22"/>
          <w:szCs w:val="22"/>
        </w:rPr>
        <w:t xml:space="preserve"> DE </w:t>
      </w:r>
      <w:r w:rsidR="003A3089">
        <w:rPr>
          <w:rFonts w:cs="Arial"/>
          <w:sz w:val="22"/>
          <w:szCs w:val="22"/>
        </w:rPr>
        <w:t>SUMINISTRO</w:t>
      </w:r>
      <w:r w:rsidR="00B16E66">
        <w:rPr>
          <w:rFonts w:cs="Arial"/>
          <w:sz w:val="22"/>
          <w:szCs w:val="22"/>
        </w:rPr>
        <w:t xml:space="preserve">  </w:t>
      </w:r>
    </w:p>
    <w:p w14:paraId="0B2721CB" w14:textId="5045D21D" w:rsidR="00CD3244" w:rsidRDefault="00CD3244" w:rsidP="002928E7">
      <w:pPr>
        <w:pStyle w:val="Ttulo"/>
        <w:rPr>
          <w:rFonts w:cs="Arial"/>
          <w:sz w:val="22"/>
          <w:szCs w:val="22"/>
        </w:rPr>
      </w:pPr>
    </w:p>
    <w:p w14:paraId="219A85F8" w14:textId="77777777" w:rsidR="003539DC" w:rsidRPr="00C75A85" w:rsidRDefault="003539DC" w:rsidP="002928E7">
      <w:pPr>
        <w:pStyle w:val="Ttulo"/>
        <w:rPr>
          <w:rFonts w:cs="Arial"/>
          <w:sz w:val="22"/>
          <w:szCs w:val="22"/>
        </w:rPr>
      </w:pPr>
    </w:p>
    <w:p w14:paraId="774817B9" w14:textId="77777777" w:rsidR="002928E7" w:rsidRPr="00C75A85" w:rsidRDefault="002928E7" w:rsidP="002928E7">
      <w:pPr>
        <w:pStyle w:val="Ttulo"/>
        <w:rPr>
          <w:rFonts w:cs="Arial"/>
          <w:sz w:val="22"/>
          <w:szCs w:val="22"/>
        </w:rPr>
      </w:pPr>
    </w:p>
    <w:p w14:paraId="7ADC063E" w14:textId="631994A9" w:rsidR="003539DC" w:rsidRPr="003539DC" w:rsidRDefault="003539DC" w:rsidP="003539DC">
      <w:pPr>
        <w:spacing w:after="0" w:line="240" w:lineRule="auto"/>
        <w:ind w:left="426"/>
        <w:jc w:val="center"/>
        <w:rPr>
          <w:rFonts w:ascii="Arial" w:hAnsi="Arial" w:cs="Arial"/>
          <w:b/>
          <w:bCs/>
        </w:rPr>
      </w:pPr>
      <w:r w:rsidRPr="003539DC">
        <w:rPr>
          <w:rFonts w:ascii="Arial" w:hAnsi="Arial" w:cs="Arial"/>
          <w:b/>
          <w:noProof/>
          <w:lang w:eastAsia="es-CO"/>
        </w:rPr>
        <w:drawing>
          <wp:anchor distT="0" distB="0" distL="114300" distR="114300" simplePos="0" relativeHeight="251659264" behindDoc="1" locked="0" layoutInCell="1" allowOverlap="1" wp14:anchorId="648A801C" wp14:editId="6BEF0FA2">
            <wp:simplePos x="0" y="0"/>
            <wp:positionH relativeFrom="column">
              <wp:posOffset>4694555</wp:posOffset>
            </wp:positionH>
            <wp:positionV relativeFrom="paragraph">
              <wp:posOffset>12065</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8"/>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3539DC">
        <w:rPr>
          <w:rFonts w:ascii="Arial" w:hAnsi="Arial" w:cs="Arial"/>
          <w:b/>
          <w:bCs/>
          <w:noProof/>
          <w:lang w:eastAsia="es-CO"/>
        </w:rPr>
        <w:drawing>
          <wp:anchor distT="0" distB="0" distL="114300" distR="114300" simplePos="0" relativeHeight="251660288" behindDoc="1" locked="0" layoutInCell="1" allowOverlap="1" wp14:anchorId="49355C71" wp14:editId="4C9CA7F4">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9"/>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3539DC">
        <w:rPr>
          <w:rFonts w:ascii="Arial" w:hAnsi="Arial" w:cs="Arial"/>
          <w:b/>
          <w:bCs/>
        </w:rPr>
        <w:t>MINISTERIO DE DEFENSA NACIONAL</w:t>
      </w:r>
    </w:p>
    <w:p w14:paraId="65E87115" w14:textId="77777777" w:rsidR="003539DC" w:rsidRPr="003539DC" w:rsidRDefault="003539DC" w:rsidP="003539DC">
      <w:pPr>
        <w:spacing w:after="0" w:line="240" w:lineRule="auto"/>
        <w:ind w:left="426"/>
        <w:jc w:val="center"/>
        <w:rPr>
          <w:rFonts w:ascii="Arial" w:hAnsi="Arial" w:cs="Arial"/>
          <w:b/>
          <w:bCs/>
        </w:rPr>
      </w:pPr>
      <w:r w:rsidRPr="003539DC">
        <w:rPr>
          <w:rFonts w:ascii="Arial" w:hAnsi="Arial" w:cs="Arial"/>
          <w:b/>
          <w:bCs/>
        </w:rPr>
        <w:t>COMANDO GENERAL DE LAS FUERZAS MILITARES</w:t>
      </w:r>
    </w:p>
    <w:p w14:paraId="21471683" w14:textId="77777777" w:rsidR="003539DC" w:rsidRPr="003539DC" w:rsidRDefault="003539DC" w:rsidP="003539DC">
      <w:pPr>
        <w:spacing w:after="0" w:line="240" w:lineRule="auto"/>
        <w:ind w:left="426"/>
        <w:jc w:val="center"/>
        <w:rPr>
          <w:rFonts w:ascii="Arial" w:hAnsi="Arial" w:cs="Arial"/>
          <w:b/>
        </w:rPr>
      </w:pPr>
      <w:r w:rsidRPr="003539DC">
        <w:rPr>
          <w:rFonts w:ascii="Arial" w:hAnsi="Arial" w:cs="Arial"/>
          <w:b/>
          <w:bCs/>
        </w:rPr>
        <w:t>EJÉRCITO NACIONAL</w:t>
      </w:r>
    </w:p>
    <w:p w14:paraId="3F3757F0" w14:textId="630F1C98" w:rsidR="003539DC" w:rsidRPr="003539DC" w:rsidRDefault="003539DC" w:rsidP="003539DC">
      <w:pPr>
        <w:spacing w:after="0" w:line="240" w:lineRule="auto"/>
        <w:ind w:left="426"/>
        <w:jc w:val="center"/>
        <w:rPr>
          <w:rFonts w:ascii="Arial" w:hAnsi="Arial" w:cs="Arial"/>
          <w:b/>
        </w:rPr>
      </w:pPr>
      <w:r w:rsidRPr="003539DC">
        <w:rPr>
          <w:rFonts w:ascii="Arial" w:hAnsi="Arial" w:cs="Arial"/>
          <w:b/>
        </w:rPr>
        <w:t>UNIDAD ORDENADORA DEL GASTO</w:t>
      </w:r>
    </w:p>
    <w:p w14:paraId="1A301396" w14:textId="77777777" w:rsidR="002928E7" w:rsidRPr="00C75A85" w:rsidRDefault="002928E7" w:rsidP="002928E7">
      <w:pPr>
        <w:pStyle w:val="Ttulo"/>
        <w:rPr>
          <w:rFonts w:cs="Arial"/>
          <w:sz w:val="22"/>
          <w:szCs w:val="22"/>
        </w:rPr>
      </w:pPr>
    </w:p>
    <w:p w14:paraId="2D31948A" w14:textId="77777777" w:rsidR="003539DC" w:rsidRDefault="003539DC" w:rsidP="003F3EB4">
      <w:pPr>
        <w:pStyle w:val="Textoindependiente2"/>
        <w:spacing w:after="0" w:line="240" w:lineRule="auto"/>
        <w:ind w:right="51"/>
        <w:jc w:val="both"/>
        <w:rPr>
          <w:rFonts w:ascii="Arial" w:hAnsi="Arial" w:cs="Arial"/>
          <w:b/>
          <w:sz w:val="22"/>
          <w:szCs w:val="22"/>
        </w:rPr>
      </w:pPr>
    </w:p>
    <w:p w14:paraId="6F482384" w14:textId="77777777" w:rsidR="003539DC" w:rsidRDefault="003539DC" w:rsidP="003F3EB4">
      <w:pPr>
        <w:pStyle w:val="Textoindependiente2"/>
        <w:spacing w:after="0" w:line="240" w:lineRule="auto"/>
        <w:ind w:right="51"/>
        <w:jc w:val="both"/>
        <w:rPr>
          <w:rFonts w:ascii="Arial" w:hAnsi="Arial" w:cs="Arial"/>
          <w:b/>
          <w:sz w:val="22"/>
          <w:szCs w:val="22"/>
        </w:rPr>
      </w:pPr>
    </w:p>
    <w:p w14:paraId="416C2095" w14:textId="45B2FE87" w:rsidR="00626F66" w:rsidRDefault="00B77EA3" w:rsidP="003F3EB4">
      <w:pPr>
        <w:pStyle w:val="Textoindependiente2"/>
        <w:spacing w:after="0" w:line="240" w:lineRule="auto"/>
        <w:ind w:right="51"/>
        <w:jc w:val="both"/>
        <w:rPr>
          <w:rFonts w:ascii="Arial" w:hAnsi="Arial" w:cs="Arial"/>
          <w:sz w:val="22"/>
          <w:szCs w:val="22"/>
        </w:rPr>
      </w:pPr>
      <w:r>
        <w:rPr>
          <w:rFonts w:ascii="Arial" w:hAnsi="Arial" w:cs="Arial"/>
          <w:b/>
          <w:sz w:val="22"/>
          <w:szCs w:val="22"/>
        </w:rPr>
        <w:t xml:space="preserve">CONTRATO DE </w:t>
      </w:r>
      <w:r w:rsidR="003A3089">
        <w:rPr>
          <w:rFonts w:ascii="Arial" w:hAnsi="Arial" w:cs="Arial"/>
          <w:b/>
          <w:sz w:val="22"/>
          <w:szCs w:val="22"/>
        </w:rPr>
        <w:t xml:space="preserve">SUMINISTRO </w:t>
      </w:r>
      <w:r w:rsidRPr="00B77EA3">
        <w:rPr>
          <w:rFonts w:ascii="Arial" w:hAnsi="Arial" w:cs="Arial"/>
          <w:b/>
          <w:sz w:val="22"/>
          <w:szCs w:val="22"/>
        </w:rPr>
        <w:t>No.</w:t>
      </w:r>
      <w:r w:rsidR="00C036C3" w:rsidRPr="00B77EA3">
        <w:rPr>
          <w:rFonts w:ascii="Arial" w:hAnsi="Arial" w:cs="Arial"/>
          <w:b/>
          <w:sz w:val="22"/>
          <w:szCs w:val="22"/>
          <w:shd w:val="clear" w:color="auto" w:fill="FFFFFF"/>
        </w:rPr>
        <w:t xml:space="preserve"> </w:t>
      </w:r>
      <w:r>
        <w:rPr>
          <w:rFonts w:ascii="Arial" w:hAnsi="Arial" w:cs="Arial"/>
          <w:b/>
          <w:sz w:val="22"/>
          <w:szCs w:val="22"/>
          <w:shd w:val="clear" w:color="auto" w:fill="FFFFFF"/>
        </w:rPr>
        <w:t xml:space="preserve">XXXXX DE </w:t>
      </w:r>
      <w:r w:rsidR="005F4EA5" w:rsidRPr="00C75A85">
        <w:rPr>
          <w:rFonts w:ascii="Arial" w:hAnsi="Arial" w:cs="Arial"/>
          <w:b/>
          <w:sz w:val="22"/>
          <w:szCs w:val="22"/>
          <w:shd w:val="clear" w:color="auto" w:fill="FFFFFF"/>
        </w:rPr>
        <w:t>20</w:t>
      </w:r>
      <w:r w:rsidR="008C4F01">
        <w:rPr>
          <w:rFonts w:ascii="Arial" w:hAnsi="Arial" w:cs="Arial"/>
          <w:b/>
          <w:sz w:val="22"/>
          <w:szCs w:val="22"/>
          <w:shd w:val="clear" w:color="auto" w:fill="FFFFFF"/>
        </w:rPr>
        <w:t>2</w:t>
      </w:r>
      <w:r w:rsidR="00462949">
        <w:rPr>
          <w:rFonts w:ascii="Arial" w:hAnsi="Arial" w:cs="Arial"/>
          <w:b/>
          <w:sz w:val="22"/>
          <w:szCs w:val="22"/>
          <w:shd w:val="clear" w:color="auto" w:fill="FFFFFF"/>
        </w:rPr>
        <w:t>X</w:t>
      </w:r>
      <w:r w:rsidR="005F4EA5" w:rsidRPr="00C75A85">
        <w:rPr>
          <w:rFonts w:ascii="Arial" w:hAnsi="Arial" w:cs="Arial"/>
          <w:b/>
          <w:sz w:val="22"/>
          <w:szCs w:val="22"/>
        </w:rPr>
        <w:t xml:space="preserve"> CELEBRADO ENTRE EL MINISTERIO DE DEFENSA NACIONAL – EJÉRCITO NACIONAL</w:t>
      </w:r>
      <w:r w:rsidR="00462949">
        <w:rPr>
          <w:rFonts w:ascii="Arial" w:hAnsi="Arial" w:cs="Arial"/>
          <w:b/>
          <w:sz w:val="22"/>
          <w:szCs w:val="22"/>
        </w:rPr>
        <w:t xml:space="preserve"> </w:t>
      </w:r>
      <w:r w:rsidR="00292424">
        <w:rPr>
          <w:rFonts w:ascii="Arial" w:hAnsi="Arial" w:cs="Arial"/>
          <w:b/>
          <w:sz w:val="22"/>
          <w:szCs w:val="22"/>
        </w:rPr>
        <w:t xml:space="preserve">- </w:t>
      </w:r>
      <w:r w:rsidR="00462949">
        <w:rPr>
          <w:rFonts w:ascii="Arial" w:hAnsi="Arial" w:cs="Arial"/>
          <w:b/>
          <w:sz w:val="22"/>
          <w:szCs w:val="22"/>
        </w:rPr>
        <w:t>XXXXX (UNIDAD EJECUTORA)</w:t>
      </w:r>
      <w:r>
        <w:rPr>
          <w:rFonts w:ascii="Arial" w:hAnsi="Arial" w:cs="Arial"/>
          <w:b/>
          <w:sz w:val="22"/>
          <w:szCs w:val="22"/>
        </w:rPr>
        <w:t xml:space="preserve"> </w:t>
      </w:r>
      <w:r>
        <w:rPr>
          <w:rFonts w:ascii="Arial" w:hAnsi="Arial" w:cs="Arial"/>
          <w:sz w:val="22"/>
          <w:szCs w:val="22"/>
        </w:rPr>
        <w:t>y XXXXXX (Contratista)</w:t>
      </w:r>
      <w:r w:rsidR="005F4EA5" w:rsidRPr="00C75A85">
        <w:rPr>
          <w:rFonts w:ascii="Arial" w:hAnsi="Arial" w:cs="Arial"/>
          <w:sz w:val="22"/>
          <w:szCs w:val="22"/>
        </w:rPr>
        <w:t xml:space="preserve">. </w:t>
      </w:r>
    </w:p>
    <w:p w14:paraId="6C2ACBB8" w14:textId="77777777" w:rsidR="00626F66" w:rsidRDefault="00626F66" w:rsidP="003F3EB4">
      <w:pPr>
        <w:pStyle w:val="Textoindependiente2"/>
        <w:spacing w:after="0" w:line="240" w:lineRule="auto"/>
        <w:ind w:right="51"/>
        <w:jc w:val="both"/>
        <w:rPr>
          <w:rFonts w:ascii="Arial" w:hAnsi="Arial" w:cs="Arial"/>
          <w:sz w:val="22"/>
          <w:szCs w:val="22"/>
        </w:rPr>
      </w:pPr>
    </w:p>
    <w:p w14:paraId="40D638A5" w14:textId="77777777" w:rsidR="00F34800" w:rsidRDefault="005F4EA5" w:rsidP="003F3EB4">
      <w:pPr>
        <w:pStyle w:val="Textoindependiente2"/>
        <w:spacing w:after="0" w:line="240" w:lineRule="auto"/>
        <w:ind w:right="51"/>
        <w:jc w:val="both"/>
        <w:rPr>
          <w:rFonts w:ascii="Arial" w:hAnsi="Arial" w:cs="Arial"/>
          <w:spacing w:val="-2"/>
          <w:sz w:val="22"/>
          <w:szCs w:val="22"/>
        </w:rPr>
      </w:pPr>
      <w:r w:rsidRPr="00C75A85">
        <w:rPr>
          <w:rFonts w:ascii="Arial" w:hAnsi="Arial" w:cs="Arial"/>
          <w:bCs/>
          <w:sz w:val="22"/>
          <w:szCs w:val="22"/>
        </w:rPr>
        <w:t xml:space="preserve">Los suscritos a saber: El señor </w:t>
      </w:r>
      <w:r w:rsidRPr="00270B44">
        <w:rPr>
          <w:rFonts w:ascii="Arial" w:hAnsi="Arial" w:cs="Arial"/>
          <w:b/>
          <w:bCs/>
          <w:color w:val="FF0000"/>
          <w:sz w:val="22"/>
          <w:szCs w:val="22"/>
        </w:rPr>
        <w:t>XXXXXXXXXXXXXXXXXXXX</w:t>
      </w:r>
      <w:r w:rsidR="00B77EA3" w:rsidRPr="00270B44">
        <w:rPr>
          <w:rFonts w:ascii="Arial" w:hAnsi="Arial" w:cs="Arial"/>
          <w:b/>
          <w:bCs/>
          <w:color w:val="FF0000"/>
          <w:sz w:val="22"/>
          <w:szCs w:val="22"/>
        </w:rPr>
        <w:t xml:space="preserve"> (</w:t>
      </w:r>
      <w:r w:rsidR="00B77EA3" w:rsidRPr="00270B44">
        <w:rPr>
          <w:rFonts w:ascii="Arial" w:hAnsi="Arial" w:cs="Arial"/>
          <w:bCs/>
          <w:color w:val="FF0000"/>
          <w:sz w:val="22"/>
          <w:szCs w:val="22"/>
        </w:rPr>
        <w:t>indicar el nombre del competente contractual)</w:t>
      </w:r>
      <w:r w:rsidRPr="00C75A85">
        <w:rPr>
          <w:rFonts w:ascii="Arial" w:hAnsi="Arial" w:cs="Arial"/>
          <w:sz w:val="22"/>
          <w:szCs w:val="22"/>
        </w:rPr>
        <w:t xml:space="preserve">, mayor de edad, residente en la ciudad de </w:t>
      </w:r>
      <w:r w:rsidR="00B77EA3" w:rsidRPr="00270B44">
        <w:rPr>
          <w:rFonts w:ascii="Arial" w:hAnsi="Arial" w:cs="Arial"/>
          <w:color w:val="FF0000"/>
          <w:sz w:val="22"/>
          <w:szCs w:val="22"/>
        </w:rPr>
        <w:t>XXXXXXXXX</w:t>
      </w:r>
      <w:r w:rsidRPr="00C75A85">
        <w:rPr>
          <w:rFonts w:ascii="Arial" w:hAnsi="Arial" w:cs="Arial"/>
          <w:sz w:val="22"/>
          <w:szCs w:val="22"/>
        </w:rPr>
        <w:t xml:space="preserve">, identificado con cédula de ciudadanía No. </w:t>
      </w:r>
      <w:r w:rsidRPr="00270B44">
        <w:rPr>
          <w:rFonts w:ascii="Arial" w:hAnsi="Arial" w:cs="Arial"/>
          <w:color w:val="FF0000"/>
          <w:sz w:val="22"/>
          <w:szCs w:val="22"/>
        </w:rPr>
        <w:t>XXXXXXXXXX</w:t>
      </w:r>
      <w:r w:rsidRPr="00C75A85">
        <w:rPr>
          <w:rFonts w:ascii="Arial" w:hAnsi="Arial" w:cs="Arial"/>
          <w:sz w:val="22"/>
          <w:szCs w:val="22"/>
        </w:rPr>
        <w:t xml:space="preserve"> expedida en </w:t>
      </w:r>
      <w:r w:rsidRPr="00270B44">
        <w:rPr>
          <w:rFonts w:ascii="Arial" w:hAnsi="Arial" w:cs="Arial"/>
          <w:color w:val="FF0000"/>
          <w:sz w:val="22"/>
          <w:szCs w:val="22"/>
        </w:rPr>
        <w:t>XXXXXXXX</w:t>
      </w:r>
      <w:r w:rsidRPr="00C75A85">
        <w:rPr>
          <w:rFonts w:ascii="Arial" w:hAnsi="Arial" w:cs="Arial"/>
          <w:sz w:val="22"/>
          <w:szCs w:val="22"/>
        </w:rPr>
        <w:t>, quien actúa en su carácter de</w:t>
      </w:r>
      <w:r w:rsidR="004E1E57">
        <w:rPr>
          <w:rFonts w:ascii="Arial" w:hAnsi="Arial" w:cs="Arial"/>
          <w:sz w:val="22"/>
          <w:szCs w:val="22"/>
        </w:rPr>
        <w:t xml:space="preserve"> </w:t>
      </w:r>
      <w:r w:rsidR="00C036C3" w:rsidRPr="00C75A85">
        <w:rPr>
          <w:rFonts w:ascii="Arial" w:hAnsi="Arial" w:cs="Arial"/>
          <w:b/>
          <w:bCs/>
          <w:sz w:val="22"/>
          <w:szCs w:val="22"/>
        </w:rPr>
        <w:t>(COMPETENTE CONTRACTUAL)</w:t>
      </w:r>
      <w:r w:rsidRPr="00C75A85">
        <w:rPr>
          <w:rFonts w:ascii="Arial" w:hAnsi="Arial" w:cs="Arial"/>
          <w:bCs/>
          <w:sz w:val="22"/>
          <w:szCs w:val="22"/>
        </w:rPr>
        <w:t xml:space="preserve">, </w:t>
      </w:r>
      <w:r w:rsidRPr="00C75A85">
        <w:rPr>
          <w:rFonts w:ascii="Arial" w:hAnsi="Arial" w:cs="Arial"/>
          <w:sz w:val="22"/>
          <w:szCs w:val="22"/>
        </w:rPr>
        <w:t xml:space="preserve">previamente facultado mediante </w:t>
      </w:r>
      <w:r w:rsidR="00B77EA3" w:rsidRPr="00270B44">
        <w:rPr>
          <w:rFonts w:ascii="Arial" w:hAnsi="Arial" w:cs="Arial"/>
          <w:color w:val="FF0000"/>
          <w:sz w:val="22"/>
          <w:szCs w:val="22"/>
        </w:rPr>
        <w:t>xxxxxxx (indicar la orden semanal, Resolución o acto administrativo mediante el cual fue nombrado)</w:t>
      </w:r>
      <w:r w:rsidRPr="00270B44">
        <w:rPr>
          <w:rFonts w:ascii="Arial" w:hAnsi="Arial" w:cs="Arial"/>
          <w:color w:val="FF0000"/>
          <w:sz w:val="22"/>
          <w:szCs w:val="22"/>
        </w:rPr>
        <w:t xml:space="preserve"> No. XXXXXXXX</w:t>
      </w:r>
      <w:r w:rsidR="00C036C3" w:rsidRPr="00270B44">
        <w:rPr>
          <w:rFonts w:ascii="Arial" w:hAnsi="Arial" w:cs="Arial"/>
          <w:color w:val="FF0000"/>
          <w:sz w:val="22"/>
          <w:szCs w:val="22"/>
        </w:rPr>
        <w:t>XX</w:t>
      </w:r>
      <w:r w:rsidR="00C036C3" w:rsidRPr="00C75A85">
        <w:rPr>
          <w:rFonts w:ascii="Arial" w:hAnsi="Arial" w:cs="Arial"/>
          <w:sz w:val="22"/>
          <w:szCs w:val="22"/>
        </w:rPr>
        <w:t xml:space="preserve">, emitida por </w:t>
      </w:r>
      <w:r w:rsidR="00C036C3" w:rsidRPr="00270B44">
        <w:rPr>
          <w:rFonts w:ascii="Arial" w:hAnsi="Arial" w:cs="Arial"/>
          <w:color w:val="FF0000"/>
          <w:sz w:val="22"/>
          <w:szCs w:val="22"/>
        </w:rPr>
        <w:t>XXXXXXXX</w:t>
      </w:r>
      <w:r w:rsidRPr="00C75A85">
        <w:rPr>
          <w:rFonts w:ascii="Arial" w:hAnsi="Arial" w:cs="Arial"/>
          <w:sz w:val="22"/>
          <w:szCs w:val="22"/>
        </w:rPr>
        <w:t xml:space="preserve">, y de conformidad con la Resolución Ministerial </w:t>
      </w:r>
      <w:r w:rsidR="00462949" w:rsidRPr="00270B44">
        <w:rPr>
          <w:rFonts w:ascii="Arial" w:hAnsi="Arial" w:cs="Arial"/>
          <w:color w:val="FF0000"/>
          <w:sz w:val="22"/>
          <w:szCs w:val="22"/>
        </w:rPr>
        <w:t>xxxxx</w:t>
      </w:r>
      <w:r w:rsidR="00462949">
        <w:rPr>
          <w:rFonts w:ascii="Arial" w:hAnsi="Arial" w:cs="Arial"/>
          <w:sz w:val="22"/>
          <w:szCs w:val="22"/>
        </w:rPr>
        <w:t xml:space="preserve"> (Resolución de Delegación vigente) quie</w:t>
      </w:r>
      <w:r w:rsidRPr="00C75A85">
        <w:rPr>
          <w:rFonts w:ascii="Arial" w:hAnsi="Arial" w:cs="Arial"/>
          <w:sz w:val="22"/>
          <w:szCs w:val="22"/>
        </w:rPr>
        <w:t xml:space="preserve">n </w:t>
      </w:r>
      <w:r w:rsidR="00462949">
        <w:rPr>
          <w:rFonts w:ascii="Arial" w:hAnsi="Arial" w:cs="Arial"/>
          <w:sz w:val="22"/>
          <w:szCs w:val="22"/>
        </w:rPr>
        <w:t xml:space="preserve">en </w:t>
      </w:r>
      <w:r w:rsidRPr="00C75A85">
        <w:rPr>
          <w:rFonts w:ascii="Arial" w:hAnsi="Arial" w:cs="Arial"/>
          <w:sz w:val="22"/>
          <w:szCs w:val="22"/>
        </w:rPr>
        <w:t>consecuencia representa al MDN - EJÉRCITO NACIONAL</w:t>
      </w:r>
      <w:r w:rsidR="00B77EA3">
        <w:rPr>
          <w:rFonts w:ascii="Arial" w:hAnsi="Arial" w:cs="Arial"/>
          <w:sz w:val="22"/>
          <w:szCs w:val="22"/>
        </w:rPr>
        <w:t xml:space="preserve"> </w:t>
      </w:r>
      <w:proofErr w:type="gramStart"/>
      <w:r w:rsidR="00B77EA3">
        <w:rPr>
          <w:rFonts w:ascii="Arial" w:hAnsi="Arial" w:cs="Arial"/>
          <w:sz w:val="22"/>
          <w:szCs w:val="22"/>
        </w:rPr>
        <w:t>-</w:t>
      </w:r>
      <w:r w:rsidR="00462949">
        <w:rPr>
          <w:rFonts w:ascii="Arial" w:hAnsi="Arial" w:cs="Arial"/>
          <w:sz w:val="22"/>
          <w:szCs w:val="22"/>
        </w:rPr>
        <w:t xml:space="preserve">  (</w:t>
      </w:r>
      <w:proofErr w:type="gramEnd"/>
      <w:r w:rsidR="00462949">
        <w:rPr>
          <w:rFonts w:ascii="Arial" w:hAnsi="Arial" w:cs="Arial"/>
          <w:sz w:val="22"/>
          <w:szCs w:val="22"/>
        </w:rPr>
        <w:t>UNIDAD EJECUTORA)</w:t>
      </w:r>
      <w:r w:rsidRPr="00C75A85">
        <w:rPr>
          <w:rFonts w:ascii="Arial" w:hAnsi="Arial" w:cs="Arial"/>
          <w:sz w:val="22"/>
          <w:szCs w:val="22"/>
        </w:rPr>
        <w:t xml:space="preserve">, NIT </w:t>
      </w:r>
      <w:r w:rsidR="00462949" w:rsidRPr="00270B44">
        <w:rPr>
          <w:rFonts w:ascii="Arial" w:hAnsi="Arial" w:cs="Arial"/>
          <w:color w:val="FF0000"/>
          <w:sz w:val="22"/>
          <w:szCs w:val="22"/>
        </w:rPr>
        <w:t>XXXXXXXX</w:t>
      </w:r>
      <w:r w:rsidRPr="00C75A85">
        <w:rPr>
          <w:rFonts w:ascii="Arial" w:hAnsi="Arial" w:cs="Arial"/>
          <w:sz w:val="22"/>
          <w:szCs w:val="22"/>
        </w:rPr>
        <w:t xml:space="preserve">, que en adelante y para los efectos del presente contrato se denominará EL M.D.N. – EJÉRCITO NACIONAL </w:t>
      </w:r>
      <w:r w:rsidR="00462949">
        <w:rPr>
          <w:rFonts w:ascii="Arial" w:hAnsi="Arial" w:cs="Arial"/>
          <w:sz w:val="22"/>
          <w:szCs w:val="22"/>
        </w:rPr>
        <w:t>(</w:t>
      </w:r>
      <w:r w:rsidR="00462949" w:rsidRPr="00270B44">
        <w:rPr>
          <w:rFonts w:ascii="Arial" w:hAnsi="Arial" w:cs="Arial"/>
          <w:color w:val="FF0000"/>
          <w:sz w:val="22"/>
          <w:szCs w:val="22"/>
        </w:rPr>
        <w:t>UNIDAD EJECUTORA</w:t>
      </w:r>
      <w:r w:rsidR="00462949">
        <w:rPr>
          <w:rFonts w:ascii="Arial" w:hAnsi="Arial" w:cs="Arial"/>
          <w:sz w:val="22"/>
          <w:szCs w:val="22"/>
        </w:rPr>
        <w:t xml:space="preserve">) </w:t>
      </w:r>
      <w:r w:rsidRPr="00C75A85">
        <w:rPr>
          <w:rFonts w:ascii="Arial" w:hAnsi="Arial" w:cs="Arial"/>
          <w:sz w:val="22"/>
          <w:szCs w:val="22"/>
        </w:rPr>
        <w:t>por una pa</w:t>
      </w:r>
      <w:r w:rsidR="00DB09B6">
        <w:rPr>
          <w:rFonts w:ascii="Arial" w:hAnsi="Arial" w:cs="Arial"/>
          <w:sz w:val="22"/>
          <w:szCs w:val="22"/>
        </w:rPr>
        <w:t xml:space="preserve">rte y por la otra, </w:t>
      </w:r>
      <w:r w:rsidR="00DB09B6" w:rsidRPr="009969BD">
        <w:rPr>
          <w:rFonts w:ascii="Arial" w:hAnsi="Arial" w:cs="Arial"/>
          <w:b/>
          <w:sz w:val="22"/>
          <w:szCs w:val="22"/>
        </w:rPr>
        <w:t xml:space="preserve"> </w:t>
      </w:r>
      <w:r w:rsidR="00DB09B6" w:rsidRPr="00DB09B6">
        <w:rPr>
          <w:rFonts w:ascii="Arial" w:hAnsi="Arial" w:cs="Arial"/>
          <w:sz w:val="22"/>
          <w:szCs w:val="22"/>
        </w:rPr>
        <w:t xml:space="preserve">la firma </w:t>
      </w:r>
      <w:r w:rsidR="00DB09B6" w:rsidRPr="00270B44">
        <w:rPr>
          <w:rFonts w:ascii="Arial" w:hAnsi="Arial" w:cs="Arial"/>
          <w:color w:val="FF0000"/>
          <w:sz w:val="22"/>
          <w:szCs w:val="22"/>
        </w:rPr>
        <w:t>XXXXXXXXX</w:t>
      </w:r>
      <w:r w:rsidR="00DB09B6" w:rsidRPr="00DB09B6">
        <w:rPr>
          <w:rFonts w:ascii="Arial" w:hAnsi="Arial" w:cs="Arial"/>
          <w:sz w:val="22"/>
          <w:szCs w:val="22"/>
        </w:rPr>
        <w:t xml:space="preserve"> </w:t>
      </w:r>
      <w:r w:rsidR="00DB09B6" w:rsidRPr="00DB09B6">
        <w:rPr>
          <w:rFonts w:ascii="Arial" w:hAnsi="Arial" w:cs="Arial"/>
          <w:spacing w:val="-2"/>
          <w:sz w:val="22"/>
          <w:szCs w:val="22"/>
        </w:rPr>
        <w:t>NIT.</w:t>
      </w:r>
      <w:r w:rsidR="00DB09B6" w:rsidRPr="00270B44">
        <w:rPr>
          <w:rFonts w:ascii="Arial" w:hAnsi="Arial" w:cs="Arial"/>
          <w:color w:val="FF0000"/>
          <w:spacing w:val="-2"/>
          <w:sz w:val="22"/>
          <w:szCs w:val="22"/>
        </w:rPr>
        <w:t>XXXX</w:t>
      </w:r>
      <w:r w:rsidR="00DB09B6" w:rsidRPr="00DB09B6">
        <w:rPr>
          <w:rFonts w:ascii="Arial" w:hAnsi="Arial" w:cs="Arial"/>
          <w:spacing w:val="-2"/>
          <w:sz w:val="22"/>
          <w:szCs w:val="22"/>
        </w:rPr>
        <w:t xml:space="preserve">, </w:t>
      </w:r>
      <w:r w:rsidR="00DB09B6" w:rsidRPr="00DB09B6">
        <w:rPr>
          <w:rFonts w:ascii="Arial" w:hAnsi="Arial" w:cs="Arial"/>
          <w:bCs/>
          <w:sz w:val="22"/>
          <w:szCs w:val="22"/>
          <w:lang w:val="es-ES"/>
        </w:rPr>
        <w:t xml:space="preserve">constituida mediante escritura pública No. </w:t>
      </w:r>
      <w:r w:rsidR="00DB09B6" w:rsidRPr="00270B44">
        <w:rPr>
          <w:rFonts w:ascii="Arial" w:hAnsi="Arial" w:cs="Arial"/>
          <w:bCs/>
          <w:color w:val="FF0000"/>
          <w:sz w:val="22"/>
          <w:szCs w:val="22"/>
          <w:lang w:val="es-ES"/>
        </w:rPr>
        <w:t>XXXX de la Notaría XXX</w:t>
      </w:r>
      <w:r w:rsidR="00DB09B6" w:rsidRPr="00DB09B6">
        <w:rPr>
          <w:rFonts w:ascii="Arial" w:hAnsi="Arial" w:cs="Arial"/>
          <w:bCs/>
          <w:sz w:val="22"/>
          <w:szCs w:val="22"/>
          <w:lang w:val="es-ES"/>
        </w:rPr>
        <w:t xml:space="preserve">, </w:t>
      </w:r>
      <w:r w:rsidR="00DB09B6" w:rsidRPr="00DB09B6">
        <w:rPr>
          <w:rFonts w:ascii="Arial" w:hAnsi="Arial" w:cs="Arial"/>
          <w:spacing w:val="-2"/>
          <w:sz w:val="22"/>
          <w:szCs w:val="22"/>
        </w:rPr>
        <w:t xml:space="preserve">inscrito en la Cámara de Comercio con matricula mercantil </w:t>
      </w:r>
      <w:r w:rsidR="00DB09B6" w:rsidRPr="00270B44">
        <w:rPr>
          <w:rFonts w:ascii="Arial" w:hAnsi="Arial" w:cs="Arial"/>
          <w:color w:val="FF0000"/>
          <w:spacing w:val="-2"/>
          <w:sz w:val="22"/>
          <w:szCs w:val="22"/>
        </w:rPr>
        <w:t>XXXXXXX</w:t>
      </w:r>
      <w:r w:rsidR="00DB09B6" w:rsidRPr="00DB09B6">
        <w:rPr>
          <w:rFonts w:ascii="Arial" w:hAnsi="Arial" w:cs="Arial"/>
          <w:spacing w:val="-2"/>
          <w:sz w:val="22"/>
          <w:szCs w:val="22"/>
        </w:rPr>
        <w:t xml:space="preserve"> (anexos al presente contrato), Representada Legalmente por </w:t>
      </w:r>
      <w:r w:rsidR="00DB09B6" w:rsidRPr="00DB09B6">
        <w:rPr>
          <w:rFonts w:ascii="Arial" w:hAnsi="Arial" w:cs="Arial"/>
          <w:sz w:val="22"/>
          <w:szCs w:val="22"/>
        </w:rPr>
        <w:t>el</w:t>
      </w:r>
      <w:r w:rsidR="00DB09B6">
        <w:rPr>
          <w:rFonts w:ascii="Arial" w:hAnsi="Arial" w:cs="Arial"/>
          <w:sz w:val="22"/>
          <w:szCs w:val="22"/>
        </w:rPr>
        <w:t xml:space="preserve"> (la)</w:t>
      </w:r>
      <w:r w:rsidR="00DB09B6" w:rsidRPr="00DB09B6">
        <w:rPr>
          <w:rFonts w:ascii="Arial" w:hAnsi="Arial" w:cs="Arial"/>
          <w:sz w:val="22"/>
          <w:szCs w:val="22"/>
        </w:rPr>
        <w:t xml:space="preserve"> señor</w:t>
      </w:r>
      <w:r w:rsidR="00DB09B6">
        <w:rPr>
          <w:rFonts w:ascii="Arial" w:hAnsi="Arial" w:cs="Arial"/>
          <w:sz w:val="22"/>
          <w:szCs w:val="22"/>
        </w:rPr>
        <w:t xml:space="preserve"> (a)</w:t>
      </w:r>
      <w:r w:rsidR="00DB09B6" w:rsidRPr="00DB09B6">
        <w:rPr>
          <w:rFonts w:ascii="Arial" w:hAnsi="Arial" w:cs="Arial"/>
          <w:sz w:val="22"/>
          <w:szCs w:val="22"/>
        </w:rPr>
        <w:t xml:space="preserve"> </w:t>
      </w:r>
      <w:r w:rsidR="00DB09B6" w:rsidRPr="00270B44">
        <w:rPr>
          <w:rFonts w:ascii="Arial" w:hAnsi="Arial" w:cs="Arial"/>
          <w:color w:val="FF0000"/>
          <w:sz w:val="22"/>
          <w:szCs w:val="22"/>
        </w:rPr>
        <w:t>XXXXXXXX</w:t>
      </w:r>
      <w:r w:rsidR="00DB09B6" w:rsidRPr="00DB09B6">
        <w:rPr>
          <w:rFonts w:ascii="Arial" w:hAnsi="Arial" w:cs="Arial"/>
          <w:spacing w:val="-2"/>
          <w:sz w:val="22"/>
          <w:szCs w:val="22"/>
        </w:rPr>
        <w:t xml:space="preserve">, mayor de edad, con domicilio en </w:t>
      </w:r>
      <w:r w:rsidR="00DB09B6" w:rsidRPr="00270B44">
        <w:rPr>
          <w:rFonts w:ascii="Arial" w:hAnsi="Arial" w:cs="Arial"/>
          <w:color w:val="FF0000"/>
          <w:spacing w:val="-2"/>
          <w:sz w:val="22"/>
          <w:szCs w:val="22"/>
        </w:rPr>
        <w:t>XXXXXXX</w:t>
      </w:r>
      <w:r w:rsidR="00DB09B6" w:rsidRPr="00DB09B6">
        <w:rPr>
          <w:rFonts w:ascii="Arial" w:hAnsi="Arial" w:cs="Arial"/>
          <w:spacing w:val="-2"/>
          <w:sz w:val="22"/>
          <w:szCs w:val="22"/>
        </w:rPr>
        <w:t>., identificado</w:t>
      </w:r>
      <w:r w:rsidR="00DB09B6">
        <w:rPr>
          <w:rFonts w:ascii="Arial" w:hAnsi="Arial" w:cs="Arial"/>
          <w:spacing w:val="-2"/>
          <w:sz w:val="22"/>
          <w:szCs w:val="22"/>
        </w:rPr>
        <w:t xml:space="preserve"> (a)</w:t>
      </w:r>
      <w:r w:rsidR="00DB09B6" w:rsidRPr="00DB09B6">
        <w:rPr>
          <w:rFonts w:ascii="Arial" w:hAnsi="Arial" w:cs="Arial"/>
          <w:spacing w:val="-2"/>
          <w:sz w:val="22"/>
          <w:szCs w:val="22"/>
        </w:rPr>
        <w:t xml:space="preserve"> con cédula de ciudadanía No. </w:t>
      </w:r>
      <w:r w:rsidR="00DB09B6" w:rsidRPr="00270B44">
        <w:rPr>
          <w:rFonts w:ascii="Arial" w:hAnsi="Arial" w:cs="Arial"/>
          <w:color w:val="FF0000"/>
          <w:spacing w:val="-2"/>
          <w:sz w:val="22"/>
          <w:szCs w:val="22"/>
        </w:rPr>
        <w:t>XXXXXXX</w:t>
      </w:r>
      <w:r w:rsidR="00DB09B6" w:rsidRPr="00DB09B6">
        <w:rPr>
          <w:rFonts w:ascii="Arial" w:hAnsi="Arial" w:cs="Arial"/>
          <w:spacing w:val="-2"/>
          <w:sz w:val="22"/>
          <w:szCs w:val="22"/>
        </w:rPr>
        <w:t xml:space="preserve"> expedida en </w:t>
      </w:r>
      <w:r w:rsidR="00DB09B6" w:rsidRPr="00270B44">
        <w:rPr>
          <w:rFonts w:ascii="Arial" w:hAnsi="Arial" w:cs="Arial"/>
          <w:color w:val="FF0000"/>
          <w:spacing w:val="-2"/>
          <w:sz w:val="22"/>
          <w:szCs w:val="22"/>
        </w:rPr>
        <w:t>XXXXXX</w:t>
      </w:r>
      <w:r w:rsidR="00DB09B6" w:rsidRPr="00DB09B6">
        <w:rPr>
          <w:rFonts w:ascii="Arial" w:hAnsi="Arial" w:cs="Arial"/>
          <w:spacing w:val="-2"/>
          <w:sz w:val="22"/>
          <w:szCs w:val="22"/>
        </w:rPr>
        <w:t xml:space="preserve">., quien en adelante se denominará el CONTRATISTA, </w:t>
      </w:r>
      <w:r w:rsidRPr="00C75A85">
        <w:rPr>
          <w:rFonts w:ascii="Arial" w:hAnsi="Arial" w:cs="Arial"/>
          <w:spacing w:val="-2"/>
          <w:sz w:val="22"/>
          <w:szCs w:val="22"/>
        </w:rPr>
        <w:t xml:space="preserve">hemos convenido celebrar el presente contrato de </w:t>
      </w:r>
      <w:r w:rsidRPr="00270B44">
        <w:rPr>
          <w:rFonts w:ascii="Arial" w:hAnsi="Arial" w:cs="Arial"/>
          <w:color w:val="FF0000"/>
          <w:spacing w:val="-2"/>
          <w:sz w:val="22"/>
          <w:szCs w:val="22"/>
          <w:lang w:val="es-ES"/>
        </w:rPr>
        <w:t>XXXXXXXXXX</w:t>
      </w:r>
      <w:r w:rsidRPr="00C75A85">
        <w:rPr>
          <w:rFonts w:ascii="Arial" w:hAnsi="Arial" w:cs="Arial"/>
          <w:spacing w:val="-2"/>
          <w:sz w:val="22"/>
          <w:szCs w:val="22"/>
        </w:rPr>
        <w:t xml:space="preserve">, previas las siguientes consideraciones: </w:t>
      </w:r>
    </w:p>
    <w:p w14:paraId="7547F3DF" w14:textId="77777777" w:rsidR="00626F66" w:rsidRDefault="00626F66" w:rsidP="003F3EB4">
      <w:pPr>
        <w:pStyle w:val="Textoindependiente2"/>
        <w:spacing w:after="0" w:line="240" w:lineRule="auto"/>
        <w:ind w:right="51"/>
        <w:jc w:val="both"/>
        <w:rPr>
          <w:rFonts w:ascii="Arial" w:hAnsi="Arial" w:cs="Arial"/>
          <w:spacing w:val="-2"/>
          <w:sz w:val="22"/>
          <w:szCs w:val="22"/>
        </w:rPr>
      </w:pPr>
    </w:p>
    <w:p w14:paraId="64639B5C" w14:textId="0987130B" w:rsidR="00F34800" w:rsidRDefault="005F4EA5" w:rsidP="003F3EB4">
      <w:pPr>
        <w:pStyle w:val="Textoindependiente2"/>
        <w:spacing w:after="0" w:line="240" w:lineRule="auto"/>
        <w:ind w:right="51"/>
        <w:jc w:val="both"/>
        <w:rPr>
          <w:rFonts w:ascii="Arial" w:hAnsi="Arial" w:cs="Arial"/>
          <w:sz w:val="22"/>
          <w:szCs w:val="22"/>
        </w:rPr>
      </w:pPr>
      <w:r w:rsidRPr="00626F66">
        <w:rPr>
          <w:rFonts w:ascii="Arial" w:hAnsi="Arial" w:cs="Arial"/>
          <w:b/>
          <w:sz w:val="22"/>
          <w:szCs w:val="22"/>
        </w:rPr>
        <w:t>a.-</w:t>
      </w:r>
      <w:r w:rsidRPr="00C75A85">
        <w:rPr>
          <w:rFonts w:ascii="Arial" w:hAnsi="Arial" w:cs="Arial"/>
          <w:sz w:val="22"/>
          <w:szCs w:val="22"/>
        </w:rPr>
        <w:t xml:space="preserve"> Que el M.D.N.- EJÉRCITO </w:t>
      </w:r>
      <w:r w:rsidR="003539DC" w:rsidRPr="00C75A85">
        <w:rPr>
          <w:rFonts w:ascii="Arial" w:hAnsi="Arial" w:cs="Arial"/>
          <w:sz w:val="22"/>
          <w:szCs w:val="22"/>
        </w:rPr>
        <w:t>NACIONAL (</w:t>
      </w:r>
      <w:r w:rsidR="00462949">
        <w:rPr>
          <w:rFonts w:ascii="Arial" w:hAnsi="Arial" w:cs="Arial"/>
          <w:sz w:val="22"/>
          <w:szCs w:val="22"/>
        </w:rPr>
        <w:t xml:space="preserve">UNIDAD EJECUTORA) </w:t>
      </w:r>
      <w:r w:rsidRPr="00C75A85">
        <w:rPr>
          <w:rFonts w:ascii="Arial" w:hAnsi="Arial" w:cs="Arial"/>
          <w:sz w:val="22"/>
          <w:szCs w:val="22"/>
        </w:rPr>
        <w:t>requiere _______________</w:t>
      </w:r>
      <w:r w:rsidR="00B77EA3">
        <w:rPr>
          <w:rFonts w:ascii="Arial" w:hAnsi="Arial" w:cs="Arial"/>
          <w:sz w:val="22"/>
          <w:szCs w:val="22"/>
        </w:rPr>
        <w:t xml:space="preserve"> (</w:t>
      </w:r>
      <w:r w:rsidR="00B77EA3" w:rsidRPr="00B54732">
        <w:rPr>
          <w:rFonts w:ascii="Arial" w:hAnsi="Arial" w:cs="Arial"/>
          <w:color w:val="FF0000"/>
          <w:sz w:val="22"/>
          <w:szCs w:val="22"/>
        </w:rPr>
        <w:t>indicar el objeto del contrato</w:t>
      </w:r>
      <w:r w:rsidR="00B77EA3">
        <w:rPr>
          <w:rFonts w:ascii="Arial" w:hAnsi="Arial" w:cs="Arial"/>
          <w:sz w:val="22"/>
          <w:szCs w:val="22"/>
        </w:rPr>
        <w:t>)</w:t>
      </w:r>
      <w:r w:rsidRPr="00C75A85">
        <w:rPr>
          <w:rFonts w:ascii="Arial" w:hAnsi="Arial" w:cs="Arial"/>
          <w:sz w:val="22"/>
          <w:szCs w:val="22"/>
        </w:rPr>
        <w:t xml:space="preserve">. </w:t>
      </w:r>
    </w:p>
    <w:p w14:paraId="5C4C013F" w14:textId="71CE3C44" w:rsidR="005F4EA5" w:rsidRPr="00C75A85" w:rsidRDefault="005F4EA5" w:rsidP="003F3EB4">
      <w:pPr>
        <w:pStyle w:val="Textoindependiente2"/>
        <w:spacing w:after="0" w:line="240" w:lineRule="auto"/>
        <w:ind w:right="51"/>
        <w:jc w:val="both"/>
        <w:rPr>
          <w:rFonts w:ascii="Arial" w:hAnsi="Arial" w:cs="Arial"/>
          <w:spacing w:val="-2"/>
          <w:sz w:val="22"/>
          <w:szCs w:val="22"/>
        </w:rPr>
      </w:pPr>
      <w:r w:rsidRPr="00626F66">
        <w:rPr>
          <w:rFonts w:ascii="Arial" w:hAnsi="Arial" w:cs="Arial"/>
          <w:b/>
          <w:sz w:val="22"/>
          <w:szCs w:val="22"/>
          <w:lang w:val="es-ES"/>
        </w:rPr>
        <w:t>b.-</w:t>
      </w:r>
      <w:r w:rsidRPr="00C75A85">
        <w:rPr>
          <w:rFonts w:ascii="Arial" w:hAnsi="Arial" w:cs="Arial"/>
          <w:sz w:val="22"/>
          <w:szCs w:val="22"/>
          <w:lang w:val="es-ES"/>
        </w:rPr>
        <w:t xml:space="preserve"> </w:t>
      </w:r>
      <w:r w:rsidRPr="00C75A85">
        <w:rPr>
          <w:rFonts w:ascii="Arial" w:hAnsi="Arial" w:cs="Arial"/>
          <w:sz w:val="22"/>
          <w:szCs w:val="22"/>
        </w:rPr>
        <w:t>Que en el presupuesto</w:t>
      </w:r>
      <w:r w:rsidR="00A20060" w:rsidRPr="00C75A85">
        <w:rPr>
          <w:rFonts w:ascii="Arial" w:hAnsi="Arial" w:cs="Arial"/>
          <w:sz w:val="22"/>
          <w:szCs w:val="22"/>
        </w:rPr>
        <w:t xml:space="preserve"> para la vigencia fiscal de </w:t>
      </w:r>
      <w:r w:rsidR="00A20060" w:rsidRPr="008C4F01">
        <w:rPr>
          <w:rFonts w:ascii="Arial" w:hAnsi="Arial" w:cs="Arial"/>
          <w:color w:val="FF0000"/>
          <w:sz w:val="22"/>
          <w:szCs w:val="22"/>
        </w:rPr>
        <w:t>20</w:t>
      </w:r>
      <w:r w:rsidR="008C4F01" w:rsidRPr="008C4F01">
        <w:rPr>
          <w:rFonts w:ascii="Arial" w:hAnsi="Arial" w:cs="Arial"/>
          <w:color w:val="FF0000"/>
          <w:sz w:val="22"/>
          <w:szCs w:val="22"/>
        </w:rPr>
        <w:t>2</w:t>
      </w:r>
      <w:r w:rsidR="00B77EA3" w:rsidRPr="008C4F01">
        <w:rPr>
          <w:rFonts w:ascii="Arial" w:hAnsi="Arial" w:cs="Arial"/>
          <w:color w:val="FF0000"/>
          <w:sz w:val="22"/>
          <w:szCs w:val="22"/>
        </w:rPr>
        <w:t>X</w:t>
      </w:r>
      <w:r w:rsidRPr="008C4F01">
        <w:rPr>
          <w:rFonts w:ascii="Arial" w:hAnsi="Arial" w:cs="Arial"/>
          <w:color w:val="FF0000"/>
          <w:sz w:val="22"/>
          <w:szCs w:val="22"/>
        </w:rPr>
        <w:t xml:space="preserve"> </w:t>
      </w:r>
      <w:r w:rsidRPr="00C75A85">
        <w:rPr>
          <w:rFonts w:ascii="Arial" w:hAnsi="Arial" w:cs="Arial"/>
          <w:sz w:val="22"/>
          <w:szCs w:val="22"/>
        </w:rPr>
        <w:t>existe la asignación de los recursos necesarios para atender las obligaciones de pago del presente contrato</w:t>
      </w:r>
      <w:r w:rsidRPr="00C75A85">
        <w:rPr>
          <w:rFonts w:ascii="Arial" w:hAnsi="Arial" w:cs="Arial"/>
          <w:spacing w:val="-2"/>
          <w:sz w:val="22"/>
          <w:szCs w:val="22"/>
        </w:rPr>
        <w:t xml:space="preserve"> hasta por la suma de </w:t>
      </w:r>
      <w:r w:rsidR="00B77EA3">
        <w:rPr>
          <w:rFonts w:ascii="Arial" w:hAnsi="Arial" w:cs="Arial"/>
          <w:spacing w:val="-2"/>
          <w:sz w:val="22"/>
          <w:szCs w:val="22"/>
        </w:rPr>
        <w:t>$</w:t>
      </w:r>
      <w:r w:rsidRPr="00C75A85">
        <w:rPr>
          <w:rFonts w:ascii="Arial" w:hAnsi="Arial" w:cs="Arial"/>
          <w:spacing w:val="-2"/>
          <w:sz w:val="22"/>
          <w:szCs w:val="22"/>
        </w:rPr>
        <w:t xml:space="preserve">______ </w:t>
      </w:r>
      <w:r w:rsidR="00B54732" w:rsidRPr="00B54732">
        <w:rPr>
          <w:rFonts w:ascii="Arial" w:hAnsi="Arial" w:cs="Arial"/>
          <w:color w:val="FF0000"/>
          <w:spacing w:val="-2"/>
          <w:sz w:val="22"/>
          <w:szCs w:val="22"/>
        </w:rPr>
        <w:t xml:space="preserve">(indicar en números y letras) </w:t>
      </w:r>
      <w:r w:rsidRPr="00C75A85">
        <w:rPr>
          <w:rFonts w:ascii="Arial" w:hAnsi="Arial" w:cs="Arial"/>
          <w:spacing w:val="-2"/>
          <w:sz w:val="22"/>
          <w:szCs w:val="22"/>
        </w:rPr>
        <w:t xml:space="preserve">según consta en el certificado de disponibilidad presupuestal No. </w:t>
      </w:r>
      <w:r w:rsidR="00B54732" w:rsidRPr="00B54732">
        <w:rPr>
          <w:rFonts w:ascii="Arial" w:hAnsi="Arial" w:cs="Arial"/>
          <w:color w:val="FF0000"/>
          <w:spacing w:val="-2"/>
          <w:sz w:val="22"/>
          <w:szCs w:val="22"/>
        </w:rPr>
        <w:t>xx</w:t>
      </w:r>
      <w:r w:rsidRPr="00B54732">
        <w:rPr>
          <w:rFonts w:ascii="Arial" w:hAnsi="Arial" w:cs="Arial"/>
          <w:color w:val="FF0000"/>
          <w:spacing w:val="-2"/>
          <w:sz w:val="22"/>
          <w:szCs w:val="22"/>
        </w:rPr>
        <w:t>_</w:t>
      </w:r>
      <w:r w:rsidRPr="00C75A85">
        <w:rPr>
          <w:rFonts w:ascii="Arial" w:hAnsi="Arial" w:cs="Arial"/>
          <w:spacing w:val="-2"/>
          <w:sz w:val="22"/>
          <w:szCs w:val="22"/>
        </w:rPr>
        <w:t>_______</w:t>
      </w:r>
      <w:r w:rsidRPr="00C75A85">
        <w:rPr>
          <w:rFonts w:ascii="Arial" w:hAnsi="Arial" w:cs="Arial"/>
          <w:bCs/>
          <w:spacing w:val="-2"/>
          <w:sz w:val="22"/>
          <w:szCs w:val="22"/>
        </w:rPr>
        <w:t xml:space="preserve"> </w:t>
      </w:r>
      <w:r w:rsidRPr="00C75A85">
        <w:rPr>
          <w:rFonts w:ascii="Arial" w:hAnsi="Arial" w:cs="Arial"/>
          <w:spacing w:val="-2"/>
          <w:sz w:val="22"/>
          <w:szCs w:val="22"/>
        </w:rPr>
        <w:t xml:space="preserve">expedido por </w:t>
      </w:r>
      <w:r w:rsidR="00462949" w:rsidRPr="00B54732">
        <w:rPr>
          <w:rFonts w:ascii="Arial" w:hAnsi="Arial" w:cs="Arial"/>
          <w:color w:val="FF0000"/>
          <w:spacing w:val="-2"/>
          <w:sz w:val="22"/>
          <w:szCs w:val="22"/>
        </w:rPr>
        <w:t>XXXXXXXXXXXXX</w:t>
      </w:r>
      <w:r w:rsidRPr="00C75A85">
        <w:rPr>
          <w:rFonts w:ascii="Arial" w:hAnsi="Arial" w:cs="Arial"/>
          <w:spacing w:val="-2"/>
          <w:sz w:val="22"/>
          <w:szCs w:val="22"/>
        </w:rPr>
        <w:t>.</w:t>
      </w:r>
    </w:p>
    <w:p w14:paraId="6AD8AC25" w14:textId="77777777" w:rsidR="005F4EA5" w:rsidRPr="00C75A85" w:rsidRDefault="005F4EA5" w:rsidP="00091C85">
      <w:pPr>
        <w:pStyle w:val="Textoindependiente2"/>
        <w:spacing w:after="0" w:line="240" w:lineRule="auto"/>
        <w:ind w:right="51"/>
        <w:jc w:val="both"/>
        <w:rPr>
          <w:rFonts w:ascii="Arial" w:hAnsi="Arial" w:cs="Arial"/>
          <w:spacing w:val="-2"/>
          <w:sz w:val="22"/>
          <w:szCs w:val="22"/>
        </w:rPr>
      </w:pPr>
      <w:r w:rsidRPr="00626F66">
        <w:rPr>
          <w:rFonts w:ascii="Arial" w:hAnsi="Arial" w:cs="Arial"/>
          <w:b/>
          <w:spacing w:val="-2"/>
          <w:sz w:val="22"/>
          <w:szCs w:val="22"/>
        </w:rPr>
        <w:t>c.-</w:t>
      </w:r>
      <w:r w:rsidRPr="00C75A85">
        <w:rPr>
          <w:rFonts w:ascii="Arial" w:hAnsi="Arial" w:cs="Arial"/>
          <w:spacing w:val="-2"/>
          <w:sz w:val="22"/>
          <w:szCs w:val="22"/>
        </w:rPr>
        <w:t xml:space="preserve"> Que el proceso de selección que originó el presente contrato se efectúo con fundamento en ______</w:t>
      </w:r>
      <w:proofErr w:type="gramStart"/>
      <w:r w:rsidRPr="00C75A85">
        <w:rPr>
          <w:rFonts w:ascii="Arial" w:hAnsi="Arial" w:cs="Arial"/>
          <w:spacing w:val="-2"/>
          <w:sz w:val="22"/>
          <w:szCs w:val="22"/>
        </w:rPr>
        <w:t>_</w:t>
      </w:r>
      <w:r w:rsidR="00091C85">
        <w:rPr>
          <w:rFonts w:ascii="Arial" w:hAnsi="Arial" w:cs="Arial"/>
          <w:spacing w:val="-2"/>
          <w:sz w:val="22"/>
          <w:szCs w:val="22"/>
        </w:rPr>
        <w:t>(</w:t>
      </w:r>
      <w:proofErr w:type="gramEnd"/>
      <w:r w:rsidR="00091C85">
        <w:rPr>
          <w:rFonts w:ascii="Arial" w:hAnsi="Arial" w:cs="Arial"/>
          <w:spacing w:val="-2"/>
          <w:sz w:val="22"/>
          <w:szCs w:val="22"/>
        </w:rPr>
        <w:t>citar las normas que fundamentaron jurídicamente el proceso de selección)</w:t>
      </w:r>
      <w:r w:rsidRPr="00C75A85">
        <w:rPr>
          <w:rFonts w:ascii="Arial" w:hAnsi="Arial" w:cs="Arial"/>
          <w:spacing w:val="-2"/>
          <w:sz w:val="22"/>
          <w:szCs w:val="22"/>
        </w:rPr>
        <w:t>.</w:t>
      </w:r>
    </w:p>
    <w:p w14:paraId="1550F49D" w14:textId="4EB6A4E9" w:rsidR="005F4EA5" w:rsidRPr="00C75A85" w:rsidRDefault="005F4EA5" w:rsidP="003F3EB4">
      <w:pPr>
        <w:pStyle w:val="Ttulo1"/>
        <w:spacing w:before="0" w:after="0" w:line="240" w:lineRule="auto"/>
        <w:jc w:val="both"/>
        <w:rPr>
          <w:rFonts w:ascii="Arial" w:hAnsi="Arial" w:cs="Arial"/>
          <w:spacing w:val="-2"/>
          <w:sz w:val="22"/>
          <w:szCs w:val="22"/>
        </w:rPr>
      </w:pPr>
      <w:r w:rsidRPr="00626F66">
        <w:rPr>
          <w:rFonts w:ascii="Arial" w:hAnsi="Arial" w:cs="Arial"/>
          <w:sz w:val="22"/>
          <w:szCs w:val="22"/>
        </w:rPr>
        <w:t>d.-</w:t>
      </w:r>
      <w:r w:rsidRPr="00C75A85">
        <w:rPr>
          <w:rFonts w:ascii="Arial" w:hAnsi="Arial" w:cs="Arial"/>
          <w:sz w:val="22"/>
          <w:szCs w:val="22"/>
        </w:rPr>
        <w:t xml:space="preserve"> </w:t>
      </w:r>
      <w:r w:rsidRPr="00C75A85">
        <w:rPr>
          <w:rFonts w:ascii="Arial" w:hAnsi="Arial" w:cs="Arial"/>
          <w:b w:val="0"/>
          <w:sz w:val="22"/>
          <w:szCs w:val="22"/>
        </w:rPr>
        <w:t>Que la Dirección</w:t>
      </w:r>
      <w:r w:rsidR="00091C85">
        <w:rPr>
          <w:rFonts w:ascii="Arial" w:hAnsi="Arial" w:cs="Arial"/>
          <w:b w:val="0"/>
          <w:sz w:val="22"/>
          <w:szCs w:val="22"/>
        </w:rPr>
        <w:t xml:space="preserve"> de </w:t>
      </w:r>
      <w:proofErr w:type="gramStart"/>
      <w:r w:rsidR="00091C85" w:rsidRPr="00B54732">
        <w:rPr>
          <w:rFonts w:ascii="Arial" w:hAnsi="Arial" w:cs="Arial"/>
          <w:b w:val="0"/>
          <w:color w:val="FF0000"/>
          <w:sz w:val="22"/>
          <w:szCs w:val="22"/>
        </w:rPr>
        <w:t>xxxxxxxx</w:t>
      </w:r>
      <w:r w:rsidR="00091C85">
        <w:rPr>
          <w:rFonts w:ascii="Arial" w:hAnsi="Arial" w:cs="Arial"/>
          <w:b w:val="0"/>
          <w:sz w:val="22"/>
          <w:szCs w:val="22"/>
        </w:rPr>
        <w:t xml:space="preserve">  o</w:t>
      </w:r>
      <w:proofErr w:type="gramEnd"/>
      <w:r w:rsidR="00091C85">
        <w:rPr>
          <w:rFonts w:ascii="Arial" w:hAnsi="Arial" w:cs="Arial"/>
          <w:b w:val="0"/>
          <w:sz w:val="22"/>
          <w:szCs w:val="22"/>
        </w:rPr>
        <w:t xml:space="preserve"> Unidad Ejecutora</w:t>
      </w:r>
      <w:r w:rsidRPr="00C75A85">
        <w:rPr>
          <w:rFonts w:ascii="Arial" w:hAnsi="Arial" w:cs="Arial"/>
          <w:b w:val="0"/>
          <w:sz w:val="22"/>
          <w:szCs w:val="22"/>
        </w:rPr>
        <w:t xml:space="preserve"> del Ejército mediante ponencia presentada el ____</w:t>
      </w:r>
      <w:r w:rsidR="00091C85">
        <w:rPr>
          <w:rFonts w:ascii="Arial" w:hAnsi="Arial" w:cs="Arial"/>
          <w:b w:val="0"/>
          <w:sz w:val="22"/>
          <w:szCs w:val="22"/>
        </w:rPr>
        <w:t xml:space="preserve">de </w:t>
      </w:r>
      <w:r w:rsidRPr="00C75A85">
        <w:rPr>
          <w:rFonts w:ascii="Arial" w:hAnsi="Arial" w:cs="Arial"/>
          <w:b w:val="0"/>
          <w:sz w:val="22"/>
          <w:szCs w:val="22"/>
        </w:rPr>
        <w:t>_____</w:t>
      </w:r>
      <w:r w:rsidR="00091C85">
        <w:rPr>
          <w:rFonts w:ascii="Arial" w:hAnsi="Arial" w:cs="Arial"/>
          <w:b w:val="0"/>
          <w:sz w:val="22"/>
          <w:szCs w:val="22"/>
        </w:rPr>
        <w:t xml:space="preserve"> de </w:t>
      </w:r>
      <w:r w:rsidR="00091C85" w:rsidRPr="00B54732">
        <w:rPr>
          <w:rFonts w:ascii="Arial" w:hAnsi="Arial" w:cs="Arial"/>
          <w:b w:val="0"/>
          <w:color w:val="FF0000"/>
          <w:sz w:val="22"/>
          <w:szCs w:val="22"/>
        </w:rPr>
        <w:t>20</w:t>
      </w:r>
      <w:r w:rsidR="00B54732" w:rsidRPr="00B54732">
        <w:rPr>
          <w:rFonts w:ascii="Arial" w:hAnsi="Arial" w:cs="Arial"/>
          <w:b w:val="0"/>
          <w:color w:val="FF0000"/>
          <w:sz w:val="22"/>
          <w:szCs w:val="22"/>
        </w:rPr>
        <w:t>2</w:t>
      </w:r>
      <w:r w:rsidR="00091C85" w:rsidRPr="00B54732">
        <w:rPr>
          <w:rFonts w:ascii="Arial" w:hAnsi="Arial" w:cs="Arial"/>
          <w:b w:val="0"/>
          <w:color w:val="FF0000"/>
          <w:sz w:val="22"/>
          <w:szCs w:val="22"/>
        </w:rPr>
        <w:t>X</w:t>
      </w:r>
      <w:r w:rsidRPr="00C75A85">
        <w:rPr>
          <w:rFonts w:ascii="Arial" w:hAnsi="Arial" w:cs="Arial"/>
          <w:b w:val="0"/>
          <w:sz w:val="22"/>
          <w:szCs w:val="22"/>
        </w:rPr>
        <w:t xml:space="preserve">, propuso al comité de adquisiciones recomendar al señor </w:t>
      </w:r>
      <w:r w:rsidR="00A20060" w:rsidRPr="00B54732">
        <w:rPr>
          <w:rFonts w:ascii="Arial" w:hAnsi="Arial" w:cs="Arial"/>
          <w:b w:val="0"/>
          <w:color w:val="FF0000"/>
          <w:sz w:val="22"/>
          <w:szCs w:val="22"/>
        </w:rPr>
        <w:t>XXXXXXXXXX</w:t>
      </w:r>
      <w:r w:rsidR="00091C85" w:rsidRPr="00B54732">
        <w:rPr>
          <w:rFonts w:ascii="Arial" w:hAnsi="Arial" w:cs="Arial"/>
          <w:b w:val="0"/>
          <w:color w:val="FF0000"/>
          <w:sz w:val="22"/>
          <w:szCs w:val="22"/>
        </w:rPr>
        <w:t xml:space="preserve"> (ordenador del gasto</w:t>
      </w:r>
      <w:r w:rsidR="00091C85">
        <w:rPr>
          <w:rFonts w:ascii="Arial" w:hAnsi="Arial" w:cs="Arial"/>
          <w:b w:val="0"/>
          <w:sz w:val="22"/>
          <w:szCs w:val="22"/>
        </w:rPr>
        <w:t>)</w:t>
      </w:r>
      <w:r w:rsidR="00A20060" w:rsidRPr="00C75A85">
        <w:rPr>
          <w:rFonts w:ascii="Arial" w:hAnsi="Arial" w:cs="Arial"/>
          <w:b w:val="0"/>
          <w:sz w:val="22"/>
          <w:szCs w:val="22"/>
        </w:rPr>
        <w:t xml:space="preserve"> </w:t>
      </w:r>
      <w:r w:rsidRPr="00C75A85">
        <w:rPr>
          <w:rFonts w:ascii="Arial" w:hAnsi="Arial" w:cs="Arial"/>
          <w:b w:val="0"/>
          <w:sz w:val="22"/>
          <w:szCs w:val="22"/>
        </w:rPr>
        <w:t xml:space="preserve">del Ejército, aprobar el estudio </w:t>
      </w:r>
      <w:r w:rsidR="00462949">
        <w:rPr>
          <w:rFonts w:ascii="Arial" w:hAnsi="Arial" w:cs="Arial"/>
          <w:b w:val="0"/>
          <w:sz w:val="22"/>
          <w:szCs w:val="22"/>
        </w:rPr>
        <w:t xml:space="preserve">previo y </w:t>
      </w:r>
      <w:r w:rsidRPr="00C75A85">
        <w:rPr>
          <w:rFonts w:ascii="Arial" w:hAnsi="Arial" w:cs="Arial"/>
          <w:b w:val="0"/>
          <w:sz w:val="22"/>
          <w:szCs w:val="22"/>
        </w:rPr>
        <w:t xml:space="preserve"> el </w:t>
      </w:r>
      <w:r w:rsidRPr="00C75A85">
        <w:rPr>
          <w:rFonts w:ascii="Arial" w:hAnsi="Arial" w:cs="Arial"/>
          <w:b w:val="0"/>
          <w:sz w:val="22"/>
          <w:szCs w:val="22"/>
        </w:rPr>
        <w:lastRenderedPageBreak/>
        <w:t>pliego de condiciones de</w:t>
      </w:r>
      <w:r w:rsidR="00091C85">
        <w:rPr>
          <w:rFonts w:ascii="Arial" w:hAnsi="Arial" w:cs="Arial"/>
          <w:b w:val="0"/>
          <w:sz w:val="22"/>
          <w:szCs w:val="22"/>
        </w:rPr>
        <w:t>l proceso de</w:t>
      </w:r>
      <w:r w:rsidRPr="00C75A85">
        <w:rPr>
          <w:rFonts w:ascii="Arial" w:hAnsi="Arial" w:cs="Arial"/>
          <w:b w:val="0"/>
          <w:sz w:val="22"/>
          <w:szCs w:val="22"/>
        </w:rPr>
        <w:t xml:space="preserve"> </w:t>
      </w:r>
      <w:r w:rsidRPr="00B54732">
        <w:rPr>
          <w:rFonts w:ascii="Arial" w:hAnsi="Arial" w:cs="Arial"/>
          <w:b w:val="0"/>
          <w:color w:val="FF0000"/>
          <w:sz w:val="22"/>
          <w:szCs w:val="22"/>
        </w:rPr>
        <w:t>XXXXXXXX</w:t>
      </w:r>
      <w:r w:rsidRPr="00C75A85">
        <w:rPr>
          <w:rFonts w:ascii="Arial" w:hAnsi="Arial" w:cs="Arial"/>
          <w:b w:val="0"/>
          <w:sz w:val="22"/>
          <w:szCs w:val="22"/>
        </w:rPr>
        <w:t xml:space="preserve"> No. ________ cuyo objeto es ____________ hasta por la suma de </w:t>
      </w:r>
      <w:r w:rsidR="00091C85">
        <w:rPr>
          <w:rFonts w:ascii="Arial" w:hAnsi="Arial" w:cs="Arial"/>
          <w:b w:val="0"/>
          <w:sz w:val="22"/>
          <w:szCs w:val="22"/>
        </w:rPr>
        <w:t>$</w:t>
      </w:r>
      <w:r w:rsidRPr="00C75A85">
        <w:rPr>
          <w:rFonts w:ascii="Arial" w:hAnsi="Arial" w:cs="Arial"/>
          <w:b w:val="0"/>
          <w:spacing w:val="-2"/>
          <w:sz w:val="22"/>
          <w:szCs w:val="22"/>
        </w:rPr>
        <w:t>________________</w:t>
      </w:r>
      <w:r w:rsidR="00B54732">
        <w:rPr>
          <w:rFonts w:ascii="Arial" w:hAnsi="Arial" w:cs="Arial"/>
          <w:b w:val="0"/>
          <w:spacing w:val="-2"/>
          <w:sz w:val="22"/>
          <w:szCs w:val="22"/>
        </w:rPr>
        <w:t xml:space="preserve"> (indicar en números y letras)</w:t>
      </w:r>
      <w:r w:rsidRPr="00C75A85">
        <w:rPr>
          <w:rFonts w:ascii="Arial" w:hAnsi="Arial" w:cs="Arial"/>
          <w:b w:val="0"/>
          <w:spacing w:val="-2"/>
          <w:sz w:val="22"/>
          <w:szCs w:val="22"/>
        </w:rPr>
        <w:t>.</w:t>
      </w:r>
    </w:p>
    <w:p w14:paraId="5DC4F789" w14:textId="77777777" w:rsidR="00F34800" w:rsidRDefault="005F4EA5" w:rsidP="00091C85">
      <w:pPr>
        <w:spacing w:after="0" w:line="240" w:lineRule="auto"/>
        <w:jc w:val="both"/>
        <w:rPr>
          <w:rFonts w:ascii="Arial" w:hAnsi="Arial" w:cs="Arial"/>
        </w:rPr>
      </w:pPr>
      <w:r w:rsidRPr="00626F66">
        <w:rPr>
          <w:rFonts w:ascii="Arial" w:hAnsi="Arial" w:cs="Arial"/>
          <w:b/>
          <w:bCs/>
          <w:lang w:eastAsia="es-CO"/>
        </w:rPr>
        <w:t>e.</w:t>
      </w:r>
      <w:r w:rsidRPr="00091C85">
        <w:rPr>
          <w:rFonts w:ascii="Arial" w:hAnsi="Arial" w:cs="Arial"/>
          <w:bCs/>
          <w:lang w:eastAsia="es-CO"/>
        </w:rPr>
        <w:t>-</w:t>
      </w:r>
      <w:r w:rsidRPr="00C75A85">
        <w:rPr>
          <w:rFonts w:ascii="Arial" w:hAnsi="Arial" w:cs="Arial"/>
        </w:rPr>
        <w:t xml:space="preserve"> Que el día ____</w:t>
      </w:r>
      <w:r w:rsidR="00091C85">
        <w:rPr>
          <w:rFonts w:ascii="Arial" w:hAnsi="Arial" w:cs="Arial"/>
        </w:rPr>
        <w:t xml:space="preserve">de </w:t>
      </w:r>
      <w:r w:rsidRPr="00C75A85">
        <w:rPr>
          <w:rFonts w:ascii="Arial" w:hAnsi="Arial" w:cs="Arial"/>
        </w:rPr>
        <w:t>______ se realizó el cierre del proceso al cual se presentaron los siguientes oferentes ___________</w:t>
      </w:r>
      <w:r w:rsidR="00091C85">
        <w:rPr>
          <w:rFonts w:ascii="Arial" w:hAnsi="Arial" w:cs="Arial"/>
        </w:rPr>
        <w:t>, tal como consta en el acta de cierre No</w:t>
      </w:r>
      <w:r w:rsidRPr="00C75A85">
        <w:rPr>
          <w:rFonts w:ascii="Arial" w:hAnsi="Arial" w:cs="Arial"/>
        </w:rPr>
        <w:t>.</w:t>
      </w:r>
      <w:r w:rsidR="00091C85">
        <w:rPr>
          <w:rFonts w:ascii="Arial" w:hAnsi="Arial" w:cs="Arial"/>
        </w:rPr>
        <w:t xml:space="preserve"> </w:t>
      </w:r>
      <w:r w:rsidR="00091C85" w:rsidRPr="00662259">
        <w:rPr>
          <w:rFonts w:ascii="Arial" w:hAnsi="Arial" w:cs="Arial"/>
          <w:color w:val="FF0000"/>
        </w:rPr>
        <w:t>xxxxxxxxxx</w:t>
      </w:r>
      <w:r w:rsidR="00091C85">
        <w:rPr>
          <w:rFonts w:ascii="Arial" w:hAnsi="Arial" w:cs="Arial"/>
        </w:rPr>
        <w:t xml:space="preserve"> Registrada al folio No. </w:t>
      </w:r>
      <w:r w:rsidR="00091C85" w:rsidRPr="00662259">
        <w:rPr>
          <w:rFonts w:ascii="Arial" w:hAnsi="Arial" w:cs="Arial"/>
          <w:color w:val="FF0000"/>
        </w:rPr>
        <w:t>xxxxxxx</w:t>
      </w:r>
      <w:r w:rsidR="00091C85">
        <w:rPr>
          <w:rFonts w:ascii="Arial" w:hAnsi="Arial" w:cs="Arial"/>
        </w:rPr>
        <w:t>.</w:t>
      </w:r>
    </w:p>
    <w:p w14:paraId="68592E11" w14:textId="3CB5C7A3" w:rsidR="005F4EA5" w:rsidRPr="00C75A85" w:rsidRDefault="005F4EA5" w:rsidP="00091C85">
      <w:pPr>
        <w:spacing w:after="0" w:line="240" w:lineRule="auto"/>
        <w:jc w:val="both"/>
        <w:rPr>
          <w:rFonts w:ascii="Arial" w:hAnsi="Arial" w:cs="Arial"/>
        </w:rPr>
      </w:pPr>
      <w:r w:rsidRPr="00626F66">
        <w:rPr>
          <w:rFonts w:ascii="Arial" w:hAnsi="Arial" w:cs="Arial"/>
          <w:b/>
        </w:rPr>
        <w:t>f.-</w:t>
      </w:r>
      <w:r w:rsidRPr="00C75A85">
        <w:rPr>
          <w:rFonts w:ascii="Arial" w:hAnsi="Arial" w:cs="Arial"/>
          <w:b/>
        </w:rPr>
        <w:t xml:space="preserve"> </w:t>
      </w:r>
      <w:r w:rsidRPr="00C75A85">
        <w:rPr>
          <w:rFonts w:ascii="Arial" w:hAnsi="Arial" w:cs="Arial"/>
        </w:rPr>
        <w:t xml:space="preserve">Que efectuados los estudios correspondientes y cumplidos los requisitos legales y administrativos, previo concepto de los comités: económico, jurídico y técnico, se llevó a cabo la recomendación de adjudicación, en la que </w:t>
      </w:r>
      <w:r w:rsidRPr="00662259">
        <w:rPr>
          <w:rFonts w:ascii="Arial" w:hAnsi="Arial" w:cs="Arial"/>
          <w:color w:val="FF0000"/>
        </w:rPr>
        <w:t xml:space="preserve">XXXXXXXXX </w:t>
      </w:r>
      <w:r w:rsidR="00091C85" w:rsidRPr="00662259">
        <w:rPr>
          <w:rFonts w:ascii="Arial" w:hAnsi="Arial" w:cs="Arial"/>
          <w:color w:val="FF0000"/>
        </w:rPr>
        <w:t>(el gerente del proyecto</w:t>
      </w:r>
      <w:r w:rsidR="00091C85">
        <w:rPr>
          <w:rFonts w:ascii="Arial" w:hAnsi="Arial" w:cs="Arial"/>
        </w:rPr>
        <w:t xml:space="preserve">) </w:t>
      </w:r>
      <w:r w:rsidRPr="00C75A85">
        <w:rPr>
          <w:rFonts w:ascii="Arial" w:hAnsi="Arial" w:cs="Arial"/>
        </w:rPr>
        <w:t xml:space="preserve">en ponencia presentada el </w:t>
      </w:r>
      <w:r w:rsidR="00091C85">
        <w:rPr>
          <w:rFonts w:ascii="Arial" w:hAnsi="Arial" w:cs="Arial"/>
        </w:rPr>
        <w:t xml:space="preserve">día </w:t>
      </w:r>
      <w:r w:rsidR="00091C85" w:rsidRPr="00662259">
        <w:rPr>
          <w:rFonts w:ascii="Arial" w:hAnsi="Arial" w:cs="Arial"/>
          <w:color w:val="FF0000"/>
        </w:rPr>
        <w:t>xxxxx</w:t>
      </w:r>
      <w:r w:rsidR="00091C85">
        <w:rPr>
          <w:rFonts w:ascii="Arial" w:hAnsi="Arial" w:cs="Arial"/>
        </w:rPr>
        <w:t xml:space="preserve"> de </w:t>
      </w:r>
      <w:r w:rsidRPr="00C75A85">
        <w:rPr>
          <w:rFonts w:ascii="Arial" w:hAnsi="Arial" w:cs="Arial"/>
        </w:rPr>
        <w:t>__</w:t>
      </w:r>
      <w:r w:rsidR="00662259" w:rsidRPr="00662259">
        <w:rPr>
          <w:rFonts w:ascii="Arial" w:hAnsi="Arial" w:cs="Arial"/>
          <w:color w:val="FF0000"/>
        </w:rPr>
        <w:t>202x</w:t>
      </w:r>
      <w:r w:rsidRPr="00C75A85">
        <w:rPr>
          <w:rFonts w:ascii="Arial" w:hAnsi="Arial" w:cs="Arial"/>
        </w:rPr>
        <w:t>__</w:t>
      </w:r>
      <w:r w:rsidRPr="00C75A85">
        <w:rPr>
          <w:rFonts w:ascii="Arial" w:hAnsi="Arial" w:cs="Arial"/>
          <w:bCs/>
          <w:lang w:eastAsia="es-CO"/>
        </w:rPr>
        <w:t xml:space="preserve">, </w:t>
      </w:r>
      <w:r w:rsidRPr="00C75A85">
        <w:rPr>
          <w:rFonts w:ascii="Arial" w:hAnsi="Arial" w:cs="Arial"/>
        </w:rPr>
        <w:t>propuso al Comi</w:t>
      </w:r>
      <w:r w:rsidR="00A20060" w:rsidRPr="00C75A85">
        <w:rPr>
          <w:rFonts w:ascii="Arial" w:hAnsi="Arial" w:cs="Arial"/>
        </w:rPr>
        <w:t>té de Adquisiciones</w:t>
      </w:r>
      <w:r w:rsidRPr="00C75A85">
        <w:rPr>
          <w:rFonts w:ascii="Arial" w:hAnsi="Arial" w:cs="Arial"/>
        </w:rPr>
        <w:t xml:space="preserve">, recomendar al señor  Ordenador del Gasto, ADJUDICAR el proceso de </w:t>
      </w:r>
      <w:r w:rsidRPr="00662259">
        <w:rPr>
          <w:rFonts w:ascii="Arial" w:hAnsi="Arial" w:cs="Arial"/>
          <w:color w:val="FF0000"/>
        </w:rPr>
        <w:t>XXXXXX</w:t>
      </w:r>
      <w:r w:rsidRPr="00C75A85">
        <w:rPr>
          <w:rFonts w:ascii="Arial" w:hAnsi="Arial" w:cs="Arial"/>
        </w:rPr>
        <w:t xml:space="preserve"> No.______, cuyo objeto es la ________________, por la suma de </w:t>
      </w:r>
      <w:r w:rsidR="00F34800">
        <w:rPr>
          <w:rFonts w:ascii="Arial" w:hAnsi="Arial" w:cs="Arial"/>
        </w:rPr>
        <w:t xml:space="preserve">$ </w:t>
      </w:r>
      <w:r w:rsidRPr="00C75A85">
        <w:rPr>
          <w:rFonts w:ascii="Arial" w:hAnsi="Arial" w:cs="Arial"/>
        </w:rPr>
        <w:t xml:space="preserve">_____________ a la firma </w:t>
      </w:r>
      <w:r w:rsidRPr="00C75A85">
        <w:rPr>
          <w:rFonts w:ascii="Arial" w:hAnsi="Arial" w:cs="Arial"/>
          <w:lang w:eastAsia="es-CO"/>
        </w:rPr>
        <w:t>_____________.</w:t>
      </w:r>
    </w:p>
    <w:p w14:paraId="40492036" w14:textId="77777777" w:rsidR="005F4EA5" w:rsidRPr="00C75A85" w:rsidRDefault="005F4EA5" w:rsidP="003F3EB4">
      <w:pPr>
        <w:spacing w:after="0" w:line="240" w:lineRule="auto"/>
        <w:jc w:val="both"/>
        <w:rPr>
          <w:rFonts w:ascii="Arial" w:hAnsi="Arial" w:cs="Arial"/>
        </w:rPr>
      </w:pPr>
      <w:r w:rsidRPr="00626F66">
        <w:rPr>
          <w:rFonts w:ascii="Arial" w:hAnsi="Arial" w:cs="Arial"/>
          <w:b/>
        </w:rPr>
        <w:t>g.-</w:t>
      </w:r>
      <w:r w:rsidRPr="00C75A85">
        <w:rPr>
          <w:rFonts w:ascii="Arial" w:hAnsi="Arial" w:cs="Arial"/>
        </w:rPr>
        <w:t xml:space="preserve"> Que mediante Resolución No. ____________, el </w:t>
      </w:r>
      <w:r w:rsidR="00F34800" w:rsidRPr="00662259">
        <w:rPr>
          <w:rFonts w:ascii="Arial" w:hAnsi="Arial" w:cs="Arial"/>
          <w:color w:val="FF0000"/>
        </w:rPr>
        <w:t xml:space="preserve">xxxxxxx (Ordenador de Gasto) </w:t>
      </w:r>
      <w:r w:rsidRPr="00C75A85">
        <w:rPr>
          <w:rFonts w:ascii="Arial" w:hAnsi="Arial" w:cs="Arial"/>
        </w:rPr>
        <w:t xml:space="preserve">adjudicó el contrato derivado del proceso de </w:t>
      </w:r>
      <w:r w:rsidRPr="00662259">
        <w:rPr>
          <w:rFonts w:ascii="Arial" w:hAnsi="Arial" w:cs="Arial"/>
          <w:color w:val="FF0000"/>
        </w:rPr>
        <w:t xml:space="preserve">XXXXXXXXXXXX </w:t>
      </w:r>
      <w:r w:rsidRPr="00C75A85">
        <w:rPr>
          <w:rFonts w:ascii="Arial" w:hAnsi="Arial" w:cs="Arial"/>
        </w:rPr>
        <w:t>___________a la firma ___________, para la ____________ hasta por la suma de</w:t>
      </w:r>
      <w:r w:rsidR="00F34800">
        <w:rPr>
          <w:rFonts w:ascii="Arial" w:hAnsi="Arial" w:cs="Arial"/>
        </w:rPr>
        <w:t xml:space="preserve"> $</w:t>
      </w:r>
      <w:r w:rsidRPr="00C75A85">
        <w:rPr>
          <w:rFonts w:ascii="Arial" w:hAnsi="Arial" w:cs="Arial"/>
        </w:rPr>
        <w:t xml:space="preserve"> _______________.</w:t>
      </w:r>
    </w:p>
    <w:p w14:paraId="50658FE2" w14:textId="77777777" w:rsidR="00F34800" w:rsidRDefault="005F4EA5" w:rsidP="003F3EB4">
      <w:pPr>
        <w:spacing w:after="0" w:line="240" w:lineRule="auto"/>
        <w:jc w:val="both"/>
        <w:rPr>
          <w:rFonts w:ascii="Arial" w:hAnsi="Arial" w:cs="Arial"/>
        </w:rPr>
      </w:pPr>
      <w:r w:rsidRPr="00626F66">
        <w:rPr>
          <w:rFonts w:ascii="Arial" w:hAnsi="Arial" w:cs="Arial"/>
          <w:b/>
        </w:rPr>
        <w:t>h.-</w:t>
      </w:r>
      <w:r w:rsidRPr="00C75A85">
        <w:rPr>
          <w:rFonts w:ascii="Arial" w:hAnsi="Arial" w:cs="Arial"/>
        </w:rPr>
        <w:t xml:space="preserve"> Que quienes suscriben el presente contrato se encuentran debidamente facultados para ello y por lo tanto pueden obligarse y comprometerse amplia y suficientemente, todo lo cual se acredita con los documentos que se anexan y hacen parte del presente contrato.</w:t>
      </w:r>
    </w:p>
    <w:p w14:paraId="634DA9E4" w14:textId="15531020" w:rsidR="005F4EA5" w:rsidRDefault="005F4EA5" w:rsidP="003F3EB4">
      <w:pPr>
        <w:spacing w:after="0" w:line="240" w:lineRule="auto"/>
        <w:jc w:val="both"/>
        <w:rPr>
          <w:rFonts w:ascii="Arial" w:hAnsi="Arial" w:cs="Arial"/>
        </w:rPr>
      </w:pPr>
      <w:r w:rsidRPr="00626F66">
        <w:rPr>
          <w:rFonts w:ascii="Arial" w:hAnsi="Arial" w:cs="Arial"/>
          <w:b/>
        </w:rPr>
        <w:t>i.-</w:t>
      </w:r>
      <w:r w:rsidRPr="00C75A85">
        <w:rPr>
          <w:rFonts w:ascii="Arial" w:hAnsi="Arial" w:cs="Arial"/>
        </w:rPr>
        <w:t xml:space="preserve"> Que tras haber sido cumplidos todos los trámites y requisitos legales que exige la </w:t>
      </w:r>
      <w:r w:rsidR="003539DC" w:rsidRPr="00C75A85">
        <w:rPr>
          <w:rFonts w:ascii="Arial" w:hAnsi="Arial" w:cs="Arial"/>
        </w:rPr>
        <w:t>contratación administrativa, es procedente la celebración del</w:t>
      </w:r>
      <w:r w:rsidRPr="00C75A85">
        <w:rPr>
          <w:rFonts w:ascii="Arial" w:hAnsi="Arial" w:cs="Arial"/>
        </w:rPr>
        <w:t xml:space="preserve"> presente contrato que se </w:t>
      </w:r>
      <w:r w:rsidR="003539DC" w:rsidRPr="00C75A85">
        <w:rPr>
          <w:rFonts w:ascii="Arial" w:hAnsi="Arial" w:cs="Arial"/>
        </w:rPr>
        <w:t>regirá por las</w:t>
      </w:r>
      <w:r w:rsidRPr="00C75A85">
        <w:rPr>
          <w:rFonts w:ascii="Arial" w:hAnsi="Arial" w:cs="Arial"/>
        </w:rPr>
        <w:t xml:space="preserve"> </w:t>
      </w:r>
      <w:r w:rsidR="003539DC" w:rsidRPr="00C75A85">
        <w:rPr>
          <w:rFonts w:ascii="Arial" w:hAnsi="Arial" w:cs="Arial"/>
        </w:rPr>
        <w:t>siguientes cláusulas</w:t>
      </w:r>
      <w:r w:rsidRPr="00C75A85">
        <w:rPr>
          <w:rFonts w:ascii="Arial" w:hAnsi="Arial" w:cs="Arial"/>
        </w:rPr>
        <w:t xml:space="preserve">: </w:t>
      </w:r>
    </w:p>
    <w:p w14:paraId="357B7309" w14:textId="77777777" w:rsidR="00462949" w:rsidRPr="00C75A85" w:rsidRDefault="00462949" w:rsidP="003F3EB4">
      <w:pPr>
        <w:spacing w:after="0" w:line="240" w:lineRule="auto"/>
        <w:jc w:val="both"/>
        <w:rPr>
          <w:rFonts w:ascii="Arial" w:hAnsi="Arial" w:cs="Arial"/>
        </w:rPr>
      </w:pPr>
    </w:p>
    <w:p w14:paraId="5BF8E6A0" w14:textId="353D24FE" w:rsidR="005F4EA5" w:rsidRDefault="003539DC" w:rsidP="003F3EB4">
      <w:pPr>
        <w:pStyle w:val="Textoindependiente2"/>
        <w:spacing w:after="0" w:line="240" w:lineRule="auto"/>
        <w:ind w:right="51"/>
        <w:jc w:val="both"/>
        <w:rPr>
          <w:rFonts w:ascii="Arial" w:hAnsi="Arial" w:cs="Arial"/>
          <w:sz w:val="22"/>
          <w:szCs w:val="22"/>
        </w:rPr>
      </w:pPr>
      <w:r w:rsidRPr="00C75A85">
        <w:rPr>
          <w:rFonts w:ascii="Arial" w:hAnsi="Arial" w:cs="Arial"/>
          <w:b/>
          <w:sz w:val="22"/>
          <w:szCs w:val="22"/>
        </w:rPr>
        <w:t>CLÁUSULA PRIMERA. -</w:t>
      </w:r>
      <w:r w:rsidR="005F4EA5" w:rsidRPr="00C75A85">
        <w:rPr>
          <w:rFonts w:ascii="Arial" w:hAnsi="Arial" w:cs="Arial"/>
          <w:b/>
          <w:sz w:val="22"/>
          <w:szCs w:val="22"/>
        </w:rPr>
        <w:t xml:space="preserve"> OBJETO: </w:t>
      </w:r>
      <w:r w:rsidR="005F4EA5" w:rsidRPr="00C75A85">
        <w:rPr>
          <w:rFonts w:ascii="Arial" w:hAnsi="Arial" w:cs="Arial"/>
          <w:sz w:val="22"/>
          <w:szCs w:val="22"/>
        </w:rPr>
        <w:t xml:space="preserve">EL CONTRATISTA </w:t>
      </w:r>
      <w:r w:rsidR="00F34800">
        <w:rPr>
          <w:rFonts w:ascii="Arial" w:hAnsi="Arial" w:cs="Arial"/>
          <w:sz w:val="22"/>
          <w:szCs w:val="22"/>
        </w:rPr>
        <w:t xml:space="preserve">se obliga con el </w:t>
      </w:r>
      <w:r w:rsidR="005F4EA5" w:rsidRPr="00C75A85">
        <w:rPr>
          <w:rFonts w:ascii="Arial" w:hAnsi="Arial" w:cs="Arial"/>
          <w:sz w:val="22"/>
          <w:szCs w:val="22"/>
        </w:rPr>
        <w:t>M. D. N. - EJÉRCITO NACIONAL</w:t>
      </w:r>
      <w:r w:rsidR="00462949">
        <w:rPr>
          <w:rFonts w:ascii="Arial" w:hAnsi="Arial" w:cs="Arial"/>
          <w:sz w:val="22"/>
          <w:szCs w:val="22"/>
        </w:rPr>
        <w:t xml:space="preserve"> </w:t>
      </w:r>
      <w:r w:rsidR="00462949" w:rsidRPr="008C4F01">
        <w:rPr>
          <w:rFonts w:ascii="Arial" w:hAnsi="Arial" w:cs="Arial"/>
          <w:color w:val="FF0000"/>
          <w:sz w:val="22"/>
          <w:szCs w:val="22"/>
        </w:rPr>
        <w:t>XXXX (UNIDAD EJECUTORA)</w:t>
      </w:r>
      <w:r w:rsidR="00F34800" w:rsidRPr="008C4F01">
        <w:rPr>
          <w:rFonts w:ascii="Arial" w:hAnsi="Arial" w:cs="Arial"/>
          <w:color w:val="FF0000"/>
          <w:sz w:val="22"/>
          <w:szCs w:val="22"/>
        </w:rPr>
        <w:t xml:space="preserve"> </w:t>
      </w:r>
      <w:r w:rsidR="00F34800">
        <w:rPr>
          <w:rFonts w:ascii="Arial" w:hAnsi="Arial" w:cs="Arial"/>
          <w:sz w:val="22"/>
          <w:szCs w:val="22"/>
        </w:rPr>
        <w:t xml:space="preserve">a </w:t>
      </w:r>
      <w:r w:rsidR="00F34800" w:rsidRPr="008C4F01">
        <w:rPr>
          <w:rFonts w:ascii="Arial" w:hAnsi="Arial" w:cs="Arial"/>
          <w:color w:val="FF0000"/>
          <w:sz w:val="22"/>
          <w:szCs w:val="22"/>
        </w:rPr>
        <w:t>xxxxxx (indicar el objeto del contrato)</w:t>
      </w:r>
      <w:r w:rsidR="00F34800">
        <w:rPr>
          <w:rFonts w:ascii="Arial" w:hAnsi="Arial" w:cs="Arial"/>
          <w:sz w:val="22"/>
          <w:szCs w:val="22"/>
        </w:rPr>
        <w:t xml:space="preserve">.  </w:t>
      </w:r>
      <w:proofErr w:type="gramStart"/>
      <w:r w:rsidR="005F4EA5" w:rsidRPr="00C75A85">
        <w:rPr>
          <w:rFonts w:ascii="Arial" w:hAnsi="Arial" w:cs="Arial"/>
          <w:sz w:val="22"/>
          <w:szCs w:val="22"/>
        </w:rPr>
        <w:t>El  M.D.N.</w:t>
      </w:r>
      <w:proofErr w:type="gramEnd"/>
      <w:r w:rsidR="005F4EA5" w:rsidRPr="00C75A85">
        <w:rPr>
          <w:rFonts w:ascii="Arial" w:hAnsi="Arial" w:cs="Arial"/>
          <w:sz w:val="22"/>
          <w:szCs w:val="22"/>
        </w:rPr>
        <w:t>- EJÉRCITO NACIONAL</w:t>
      </w:r>
      <w:r w:rsidR="00462949">
        <w:rPr>
          <w:rFonts w:ascii="Arial" w:hAnsi="Arial" w:cs="Arial"/>
          <w:sz w:val="22"/>
          <w:szCs w:val="22"/>
        </w:rPr>
        <w:t xml:space="preserve"> </w:t>
      </w:r>
      <w:r w:rsidR="00462949" w:rsidRPr="008C4F01">
        <w:rPr>
          <w:rFonts w:ascii="Arial" w:hAnsi="Arial" w:cs="Arial"/>
          <w:color w:val="FF0000"/>
          <w:sz w:val="22"/>
          <w:szCs w:val="22"/>
        </w:rPr>
        <w:t>XXXXXX</w:t>
      </w:r>
      <w:r w:rsidR="00626F66" w:rsidRPr="008C4F01">
        <w:rPr>
          <w:rFonts w:ascii="Arial" w:hAnsi="Arial" w:cs="Arial"/>
          <w:color w:val="FF0000"/>
          <w:sz w:val="22"/>
          <w:szCs w:val="22"/>
        </w:rPr>
        <w:t xml:space="preserve"> </w:t>
      </w:r>
      <w:r w:rsidR="00462949" w:rsidRPr="008C4F01">
        <w:rPr>
          <w:rFonts w:ascii="Arial" w:hAnsi="Arial" w:cs="Arial"/>
          <w:color w:val="FF0000"/>
          <w:sz w:val="22"/>
          <w:szCs w:val="22"/>
        </w:rPr>
        <w:t>(UNIDAD EJECUTORA)</w:t>
      </w:r>
      <w:r w:rsidR="005F4EA5" w:rsidRPr="008C4F01">
        <w:rPr>
          <w:rFonts w:ascii="Arial" w:hAnsi="Arial" w:cs="Arial"/>
          <w:color w:val="FF0000"/>
          <w:sz w:val="22"/>
          <w:szCs w:val="22"/>
        </w:rPr>
        <w:t xml:space="preserve"> </w:t>
      </w:r>
      <w:r w:rsidR="005F4EA5" w:rsidRPr="00C75A85">
        <w:rPr>
          <w:rFonts w:ascii="Arial" w:hAnsi="Arial" w:cs="Arial"/>
          <w:sz w:val="22"/>
          <w:szCs w:val="22"/>
        </w:rPr>
        <w:t>por su parte adquiere los bienes</w:t>
      </w:r>
      <w:r w:rsidR="00F34800">
        <w:rPr>
          <w:rFonts w:ascii="Arial" w:hAnsi="Arial" w:cs="Arial"/>
          <w:sz w:val="22"/>
          <w:szCs w:val="22"/>
        </w:rPr>
        <w:t xml:space="preserve"> y/o servicios </w:t>
      </w:r>
      <w:r w:rsidR="00780C25">
        <w:rPr>
          <w:rFonts w:ascii="Arial" w:hAnsi="Arial" w:cs="Arial"/>
          <w:sz w:val="22"/>
          <w:szCs w:val="22"/>
        </w:rPr>
        <w:t>p</w:t>
      </w:r>
      <w:r w:rsidR="005F4EA5" w:rsidRPr="00C75A85">
        <w:rPr>
          <w:rFonts w:ascii="Arial" w:hAnsi="Arial" w:cs="Arial"/>
          <w:sz w:val="22"/>
          <w:szCs w:val="22"/>
        </w:rPr>
        <w:t>ara el Ejército Nacional, con las especificaciones técnicas estipuladas en el anexo de este contrato, el anexo No.</w:t>
      </w:r>
      <w:r w:rsidR="00F34800">
        <w:rPr>
          <w:rFonts w:ascii="Arial" w:hAnsi="Arial" w:cs="Arial"/>
          <w:sz w:val="22"/>
          <w:szCs w:val="22"/>
        </w:rPr>
        <w:t xml:space="preserve"> </w:t>
      </w:r>
      <w:r w:rsidR="00F34800" w:rsidRPr="008C4F01">
        <w:rPr>
          <w:rFonts w:ascii="Arial" w:hAnsi="Arial" w:cs="Arial"/>
          <w:color w:val="FF0000"/>
          <w:sz w:val="22"/>
          <w:szCs w:val="22"/>
        </w:rPr>
        <w:t>XX</w:t>
      </w:r>
      <w:r w:rsidR="00F34800">
        <w:rPr>
          <w:rFonts w:ascii="Arial" w:hAnsi="Arial" w:cs="Arial"/>
          <w:sz w:val="22"/>
          <w:szCs w:val="22"/>
        </w:rPr>
        <w:t xml:space="preserve"> (</w:t>
      </w:r>
      <w:r w:rsidR="00F34800" w:rsidRPr="008C4F01">
        <w:rPr>
          <w:rFonts w:ascii="Arial" w:hAnsi="Arial" w:cs="Arial"/>
          <w:color w:val="FF0000"/>
          <w:sz w:val="22"/>
          <w:szCs w:val="22"/>
        </w:rPr>
        <w:t>Indicar el anexo de las especificaciones técnicas)</w:t>
      </w:r>
      <w:r w:rsidR="005F4EA5" w:rsidRPr="008C4F01">
        <w:rPr>
          <w:rFonts w:ascii="Arial" w:hAnsi="Arial" w:cs="Arial"/>
          <w:color w:val="FF0000"/>
          <w:sz w:val="22"/>
          <w:szCs w:val="22"/>
        </w:rPr>
        <w:t xml:space="preserve"> </w:t>
      </w:r>
      <w:r w:rsidR="005F4EA5" w:rsidRPr="00C75A85">
        <w:rPr>
          <w:rFonts w:ascii="Arial" w:hAnsi="Arial" w:cs="Arial"/>
          <w:sz w:val="22"/>
          <w:szCs w:val="22"/>
        </w:rPr>
        <w:t xml:space="preserve">del pliego de condiciones para la </w:t>
      </w:r>
      <w:r w:rsidR="005F4EA5" w:rsidRPr="00662259">
        <w:rPr>
          <w:rFonts w:ascii="Arial" w:hAnsi="Arial" w:cs="Arial"/>
          <w:color w:val="FF0000"/>
          <w:sz w:val="22"/>
          <w:szCs w:val="22"/>
          <w:lang w:val="es-ES"/>
        </w:rPr>
        <w:t>XXXXXX</w:t>
      </w:r>
      <w:r w:rsidR="005F4EA5" w:rsidRPr="00662259">
        <w:rPr>
          <w:rFonts w:ascii="Arial" w:hAnsi="Arial" w:cs="Arial"/>
          <w:color w:val="FF0000"/>
          <w:sz w:val="22"/>
          <w:szCs w:val="22"/>
        </w:rPr>
        <w:t xml:space="preserve"> </w:t>
      </w:r>
      <w:r w:rsidR="005F4EA5" w:rsidRPr="00C75A85">
        <w:rPr>
          <w:rFonts w:ascii="Arial" w:hAnsi="Arial" w:cs="Arial"/>
          <w:sz w:val="22"/>
          <w:szCs w:val="22"/>
        </w:rPr>
        <w:t xml:space="preserve">________________, y la oferta, que hacen parte integral del presente contrato, en los precios relacionados en la presente cláusula. </w:t>
      </w:r>
    </w:p>
    <w:p w14:paraId="76B47777" w14:textId="77777777" w:rsidR="00626F66" w:rsidRPr="00C75A85" w:rsidRDefault="00626F66" w:rsidP="003F3EB4">
      <w:pPr>
        <w:pStyle w:val="Textoindependiente2"/>
        <w:spacing w:after="0" w:line="240" w:lineRule="auto"/>
        <w:ind w:right="51"/>
        <w:jc w:val="both"/>
        <w:rPr>
          <w:rFonts w:ascii="Arial" w:hAnsi="Arial" w:cs="Arial"/>
          <w:sz w:val="22"/>
          <w:szCs w:val="22"/>
        </w:rPr>
      </w:pPr>
    </w:p>
    <w:p w14:paraId="04580D4A" w14:textId="76B48FF9" w:rsidR="005F4EA5" w:rsidRDefault="005F4EA5" w:rsidP="003F3EB4">
      <w:pPr>
        <w:spacing w:after="0" w:line="240" w:lineRule="auto"/>
        <w:jc w:val="both"/>
        <w:rPr>
          <w:rFonts w:ascii="Arial" w:hAnsi="Arial" w:cs="Arial"/>
          <w:sz w:val="20"/>
          <w:szCs w:val="20"/>
        </w:rPr>
      </w:pPr>
      <w:r w:rsidRPr="00C75A85">
        <w:rPr>
          <w:rFonts w:ascii="Arial" w:hAnsi="Arial" w:cs="Arial"/>
          <w:b/>
          <w:u w:val="single"/>
        </w:rPr>
        <w:t xml:space="preserve">CLÁUSULA </w:t>
      </w:r>
      <w:r w:rsidR="003539DC" w:rsidRPr="00C75A85">
        <w:rPr>
          <w:rFonts w:ascii="Arial" w:hAnsi="Arial" w:cs="Arial"/>
          <w:b/>
          <w:u w:val="single"/>
        </w:rPr>
        <w:t>SEGUNDA. -</w:t>
      </w:r>
      <w:r w:rsidRPr="00C75A85">
        <w:rPr>
          <w:rFonts w:ascii="Arial" w:hAnsi="Arial" w:cs="Arial"/>
          <w:b/>
          <w:u w:val="single"/>
        </w:rPr>
        <w:t xml:space="preserve"> VALOR:</w:t>
      </w:r>
      <w:r w:rsidRPr="00C75A85">
        <w:rPr>
          <w:rFonts w:ascii="Arial" w:hAnsi="Arial" w:cs="Arial"/>
        </w:rPr>
        <w:t xml:space="preserve"> </w:t>
      </w:r>
      <w:r w:rsidR="006B1B79" w:rsidRPr="00F552EB">
        <w:rPr>
          <w:rFonts w:ascii="Arial" w:hAnsi="Arial" w:cs="Arial"/>
          <w:sz w:val="20"/>
          <w:szCs w:val="20"/>
        </w:rPr>
        <w:t>Para efectos legales, fiscales y presupuestales</w:t>
      </w:r>
      <w:r w:rsidR="006B1B79">
        <w:rPr>
          <w:rFonts w:ascii="Arial" w:hAnsi="Arial" w:cs="Arial"/>
        </w:rPr>
        <w:t>, e</w:t>
      </w:r>
      <w:r w:rsidRPr="00C75A85">
        <w:rPr>
          <w:rFonts w:ascii="Arial" w:hAnsi="Arial" w:cs="Arial"/>
        </w:rPr>
        <w:t xml:space="preserve">l valor del presente contrato es por la suma de </w:t>
      </w:r>
      <w:r w:rsidR="00F34800">
        <w:rPr>
          <w:rFonts w:ascii="Arial" w:hAnsi="Arial" w:cs="Arial"/>
        </w:rPr>
        <w:t>$</w:t>
      </w:r>
      <w:r w:rsidRPr="00C75A85">
        <w:rPr>
          <w:rFonts w:ascii="Arial" w:hAnsi="Arial" w:cs="Arial"/>
        </w:rPr>
        <w:t>________________</w:t>
      </w:r>
      <w:r w:rsidR="008C4F01">
        <w:rPr>
          <w:rFonts w:ascii="Arial" w:hAnsi="Arial" w:cs="Arial"/>
        </w:rPr>
        <w:t xml:space="preserve"> </w:t>
      </w:r>
      <w:r w:rsidR="008C4F01" w:rsidRPr="008C4F01">
        <w:rPr>
          <w:rFonts w:ascii="Arial" w:hAnsi="Arial" w:cs="Arial"/>
          <w:color w:val="FF0000"/>
        </w:rPr>
        <w:t>(indicar valor en número y en letras)</w:t>
      </w:r>
      <w:r w:rsidRPr="00C75A85">
        <w:rPr>
          <w:rFonts w:ascii="Arial" w:hAnsi="Arial" w:cs="Arial"/>
        </w:rPr>
        <w:t xml:space="preserve">. Todos los precios aquí contemplados se entienden firmes y fijos y por lo tanto no están sujetos a ninguna clase de reajuste. </w:t>
      </w:r>
      <w:r w:rsidR="003539DC" w:rsidRPr="00C75A85">
        <w:rPr>
          <w:rFonts w:ascii="Arial" w:hAnsi="Arial" w:cs="Arial"/>
        </w:rPr>
        <w:t>Igualmente,</w:t>
      </w:r>
      <w:r w:rsidRPr="00C75A85">
        <w:rPr>
          <w:rFonts w:ascii="Arial" w:hAnsi="Arial" w:cs="Arial"/>
        </w:rPr>
        <w:t xml:space="preserve"> dentro de este precio, van incluidos los costos proyectados al plazo de ejecución del presente contrato y la utilidad razonable que el </w:t>
      </w:r>
      <w:r w:rsidR="003539DC" w:rsidRPr="00C75A85">
        <w:rPr>
          <w:rFonts w:ascii="Arial" w:hAnsi="Arial" w:cs="Arial"/>
        </w:rPr>
        <w:t>CONTRATISTA pretende</w:t>
      </w:r>
      <w:r w:rsidRPr="00C75A85">
        <w:rPr>
          <w:rFonts w:ascii="Arial" w:hAnsi="Arial" w:cs="Arial"/>
        </w:rPr>
        <w:t xml:space="preserve"> obtener, en consecuencia, no se aceptarán solicitudes de reajustes de precios, invocados con base en estas circunstancias.</w:t>
      </w:r>
      <w:r w:rsidR="006B1B79">
        <w:rPr>
          <w:rFonts w:ascii="Arial" w:hAnsi="Arial" w:cs="Arial"/>
        </w:rPr>
        <w:t xml:space="preserve"> El valor del contrato está </w:t>
      </w:r>
      <w:r w:rsidR="006B1B79" w:rsidRPr="00F552EB">
        <w:rPr>
          <w:rFonts w:ascii="Arial" w:hAnsi="Arial" w:cs="Arial"/>
          <w:sz w:val="20"/>
          <w:szCs w:val="20"/>
        </w:rPr>
        <w:t xml:space="preserve">respaldado con el Certificado de Disponibilidad Presupuestal </w:t>
      </w:r>
      <w:r w:rsidR="006B1B79">
        <w:rPr>
          <w:rFonts w:ascii="Arial" w:hAnsi="Arial" w:cs="Arial"/>
          <w:sz w:val="20"/>
          <w:szCs w:val="20"/>
        </w:rPr>
        <w:t>No.</w:t>
      </w:r>
      <w:r w:rsidR="006B1B79" w:rsidRPr="006B1B79">
        <w:rPr>
          <w:color w:val="FF0000"/>
        </w:rPr>
        <w:t>xxx</w:t>
      </w:r>
      <w:r w:rsidR="006B1B79" w:rsidRPr="006B1B79">
        <w:rPr>
          <w:rFonts w:ascii="Arial" w:hAnsi="Arial" w:cs="Arial"/>
          <w:color w:val="FF0000"/>
          <w:sz w:val="20"/>
          <w:szCs w:val="20"/>
        </w:rPr>
        <w:t xml:space="preserve"> de fecha xxx de xx de 202x</w:t>
      </w:r>
      <w:r w:rsidR="006B1B79" w:rsidRPr="009706E9">
        <w:rPr>
          <w:rFonts w:ascii="Arial" w:hAnsi="Arial" w:cs="Arial"/>
          <w:sz w:val="20"/>
          <w:szCs w:val="20"/>
        </w:rPr>
        <w:t xml:space="preserve"> </w:t>
      </w:r>
      <w:r w:rsidR="006B1B79" w:rsidRPr="00F552EB">
        <w:rPr>
          <w:rFonts w:ascii="Arial" w:hAnsi="Arial" w:cs="Arial"/>
          <w:sz w:val="20"/>
          <w:szCs w:val="20"/>
        </w:rPr>
        <w:t>con cargo a la Unidad Ejecutora</w:t>
      </w:r>
      <w:r w:rsidR="006B1B79" w:rsidRPr="006B1B79">
        <w:rPr>
          <w:rFonts w:ascii="Arial" w:hAnsi="Arial" w:cs="Arial"/>
          <w:color w:val="FF0000"/>
          <w:sz w:val="20"/>
          <w:szCs w:val="20"/>
        </w:rPr>
        <w:t xml:space="preserve"> </w:t>
      </w:r>
      <w:r w:rsidR="003539DC" w:rsidRPr="006B1B79">
        <w:rPr>
          <w:rFonts w:ascii="Arial" w:hAnsi="Arial" w:cs="Arial"/>
          <w:color w:val="FF0000"/>
          <w:sz w:val="20"/>
          <w:szCs w:val="20"/>
        </w:rPr>
        <w:t>XXXX,</w:t>
      </w:r>
      <w:r w:rsidR="006B1B79" w:rsidRPr="00F552EB">
        <w:rPr>
          <w:rFonts w:ascii="Arial" w:hAnsi="Arial" w:cs="Arial"/>
          <w:sz w:val="20"/>
          <w:szCs w:val="20"/>
        </w:rPr>
        <w:t xml:space="preserve"> expedido por </w:t>
      </w:r>
      <w:r w:rsidR="003539DC" w:rsidRPr="006B1B79">
        <w:rPr>
          <w:rFonts w:ascii="Arial" w:hAnsi="Arial" w:cs="Arial"/>
          <w:color w:val="FF0000"/>
          <w:sz w:val="20"/>
          <w:szCs w:val="20"/>
        </w:rPr>
        <w:t>XXXX,</w:t>
      </w:r>
      <w:r w:rsidR="006B1B79">
        <w:rPr>
          <w:rFonts w:ascii="Arial" w:hAnsi="Arial" w:cs="Arial"/>
          <w:sz w:val="20"/>
          <w:szCs w:val="20"/>
        </w:rPr>
        <w:t xml:space="preserve"> </w:t>
      </w:r>
      <w:r w:rsidR="006B1B79" w:rsidRPr="00F552EB">
        <w:rPr>
          <w:rFonts w:ascii="Arial" w:hAnsi="Arial" w:cs="Arial"/>
          <w:sz w:val="20"/>
          <w:szCs w:val="20"/>
        </w:rPr>
        <w:t>para la vigencia de 2</w:t>
      </w:r>
      <w:r w:rsidR="006B1B79" w:rsidRPr="006B1B79">
        <w:rPr>
          <w:rFonts w:ascii="Arial" w:hAnsi="Arial" w:cs="Arial"/>
          <w:color w:val="FF0000"/>
          <w:sz w:val="20"/>
          <w:szCs w:val="20"/>
        </w:rPr>
        <w:t>02x</w:t>
      </w:r>
      <w:r w:rsidR="006B1B79">
        <w:rPr>
          <w:rFonts w:ascii="Arial" w:hAnsi="Arial" w:cs="Arial"/>
          <w:sz w:val="20"/>
          <w:szCs w:val="20"/>
        </w:rPr>
        <w:t xml:space="preserve"> distribuido por rubros de la siguiente forma:</w:t>
      </w:r>
    </w:p>
    <w:p w14:paraId="6A88D5C8" w14:textId="77777777" w:rsidR="003539DC" w:rsidRDefault="003539DC" w:rsidP="003F3EB4">
      <w:pPr>
        <w:spacing w:after="0" w:line="240" w:lineRule="auto"/>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9"/>
        <w:gridCol w:w="1252"/>
        <w:gridCol w:w="941"/>
        <w:gridCol w:w="1305"/>
        <w:gridCol w:w="2976"/>
      </w:tblGrid>
      <w:tr w:rsidR="006B1B79" w:rsidRPr="00214931" w14:paraId="4DFDDCE6" w14:textId="77777777" w:rsidTr="006B1B79">
        <w:trPr>
          <w:trHeight w:val="497"/>
          <w:jc w:val="center"/>
        </w:trPr>
        <w:tc>
          <w:tcPr>
            <w:tcW w:w="0" w:type="auto"/>
            <w:gridSpan w:val="5"/>
            <w:shd w:val="clear" w:color="000000" w:fill="F2F2F2"/>
            <w:vAlign w:val="center"/>
            <w:hideMark/>
          </w:tcPr>
          <w:p w14:paraId="115D93DA" w14:textId="77777777" w:rsidR="006B1B79" w:rsidRPr="00214931" w:rsidRDefault="006B1B79" w:rsidP="00E76ABB">
            <w:pPr>
              <w:spacing w:after="0" w:line="240" w:lineRule="auto"/>
              <w:jc w:val="center"/>
              <w:rPr>
                <w:rFonts w:ascii="Arial" w:hAnsi="Arial" w:cs="Arial"/>
                <w:b/>
                <w:bCs/>
                <w:color w:val="000000"/>
                <w:sz w:val="16"/>
                <w:szCs w:val="16"/>
              </w:rPr>
            </w:pPr>
            <w:r w:rsidRPr="00214931">
              <w:rPr>
                <w:rFonts w:ascii="Arial" w:hAnsi="Arial" w:cs="Arial"/>
                <w:b/>
                <w:bCs/>
                <w:color w:val="000000"/>
                <w:sz w:val="16"/>
                <w:szCs w:val="16"/>
              </w:rPr>
              <w:t xml:space="preserve">RUBRO PRESUPUESTAL                                                                                                                                                                                                                                                                                                                                      </w:t>
            </w:r>
            <w:r w:rsidRPr="00214931">
              <w:rPr>
                <w:rFonts w:ascii="Arial" w:hAnsi="Arial" w:cs="Arial"/>
                <w:i/>
                <w:iCs/>
                <w:color w:val="000000"/>
                <w:sz w:val="16"/>
                <w:szCs w:val="16"/>
              </w:rPr>
              <w:t xml:space="preserve"> </w:t>
            </w:r>
          </w:p>
        </w:tc>
      </w:tr>
      <w:tr w:rsidR="006B1B79" w:rsidRPr="00214931" w14:paraId="47B3C5ED" w14:textId="77777777" w:rsidTr="006B1B79">
        <w:trPr>
          <w:trHeight w:val="630"/>
          <w:jc w:val="center"/>
        </w:trPr>
        <w:tc>
          <w:tcPr>
            <w:tcW w:w="0" w:type="auto"/>
            <w:shd w:val="clear" w:color="000000" w:fill="F2F2F2"/>
            <w:vAlign w:val="center"/>
            <w:hideMark/>
          </w:tcPr>
          <w:p w14:paraId="1F104111" w14:textId="73ED791D" w:rsidR="006B1B79" w:rsidRPr="00214931" w:rsidRDefault="003539DC" w:rsidP="00E76ABB">
            <w:pPr>
              <w:spacing w:after="0" w:line="240" w:lineRule="auto"/>
              <w:jc w:val="center"/>
              <w:rPr>
                <w:rFonts w:ascii="Arial" w:hAnsi="Arial" w:cs="Arial"/>
                <w:b/>
                <w:bCs/>
                <w:color w:val="000000"/>
                <w:sz w:val="16"/>
                <w:szCs w:val="16"/>
              </w:rPr>
            </w:pPr>
            <w:r w:rsidRPr="00214931">
              <w:rPr>
                <w:rFonts w:ascii="Arial" w:hAnsi="Arial" w:cs="Arial"/>
                <w:b/>
                <w:bCs/>
                <w:color w:val="000000"/>
                <w:sz w:val="16"/>
                <w:szCs w:val="16"/>
              </w:rPr>
              <w:t>CÓDIGO</w:t>
            </w:r>
          </w:p>
        </w:tc>
        <w:tc>
          <w:tcPr>
            <w:tcW w:w="0" w:type="auto"/>
            <w:shd w:val="clear" w:color="000000" w:fill="F2F2F2"/>
            <w:vAlign w:val="center"/>
            <w:hideMark/>
          </w:tcPr>
          <w:p w14:paraId="4D9CF707" w14:textId="221E3FAF" w:rsidR="006B1B79" w:rsidRPr="00214931" w:rsidRDefault="003539DC" w:rsidP="00E76ABB">
            <w:pPr>
              <w:spacing w:after="0" w:line="240" w:lineRule="auto"/>
              <w:jc w:val="center"/>
              <w:rPr>
                <w:rFonts w:ascii="Arial" w:hAnsi="Arial" w:cs="Arial"/>
                <w:b/>
                <w:bCs/>
                <w:color w:val="000000"/>
                <w:sz w:val="16"/>
                <w:szCs w:val="16"/>
              </w:rPr>
            </w:pPr>
            <w:r w:rsidRPr="00214931">
              <w:rPr>
                <w:rFonts w:ascii="Arial" w:hAnsi="Arial" w:cs="Arial"/>
                <w:b/>
                <w:bCs/>
                <w:color w:val="000000"/>
                <w:sz w:val="16"/>
                <w:szCs w:val="16"/>
              </w:rPr>
              <w:t>DESCRIPCIÓN</w:t>
            </w:r>
          </w:p>
        </w:tc>
        <w:tc>
          <w:tcPr>
            <w:tcW w:w="0" w:type="auto"/>
            <w:shd w:val="clear" w:color="000000" w:fill="F2F2F2"/>
            <w:vAlign w:val="center"/>
            <w:hideMark/>
          </w:tcPr>
          <w:p w14:paraId="19BD96D2" w14:textId="77777777" w:rsidR="006B1B79" w:rsidRPr="00214931" w:rsidRDefault="006B1B79" w:rsidP="00E76ABB">
            <w:pPr>
              <w:spacing w:after="0" w:line="240" w:lineRule="auto"/>
              <w:jc w:val="center"/>
              <w:rPr>
                <w:rFonts w:ascii="Arial" w:hAnsi="Arial" w:cs="Arial"/>
                <w:b/>
                <w:bCs/>
                <w:color w:val="000000"/>
                <w:sz w:val="16"/>
                <w:szCs w:val="16"/>
              </w:rPr>
            </w:pPr>
            <w:r w:rsidRPr="00214931">
              <w:rPr>
                <w:rFonts w:ascii="Arial" w:hAnsi="Arial" w:cs="Arial"/>
                <w:b/>
                <w:bCs/>
                <w:color w:val="000000"/>
                <w:sz w:val="16"/>
                <w:szCs w:val="16"/>
              </w:rPr>
              <w:t>RECURSO</w:t>
            </w:r>
          </w:p>
        </w:tc>
        <w:tc>
          <w:tcPr>
            <w:tcW w:w="0" w:type="auto"/>
            <w:shd w:val="clear" w:color="000000" w:fill="F2F2F2"/>
            <w:vAlign w:val="center"/>
            <w:hideMark/>
          </w:tcPr>
          <w:p w14:paraId="194FB083" w14:textId="77777777" w:rsidR="006B1B79" w:rsidRPr="00214931" w:rsidRDefault="006B1B79" w:rsidP="00E76ABB">
            <w:pPr>
              <w:spacing w:after="0" w:line="240" w:lineRule="auto"/>
              <w:jc w:val="center"/>
              <w:rPr>
                <w:rFonts w:ascii="Arial" w:hAnsi="Arial" w:cs="Arial"/>
                <w:b/>
                <w:bCs/>
                <w:color w:val="000000"/>
                <w:sz w:val="16"/>
                <w:szCs w:val="16"/>
              </w:rPr>
            </w:pPr>
            <w:r w:rsidRPr="00214931">
              <w:rPr>
                <w:rFonts w:ascii="Arial" w:hAnsi="Arial" w:cs="Arial"/>
                <w:b/>
                <w:bCs/>
                <w:color w:val="000000"/>
                <w:sz w:val="16"/>
                <w:szCs w:val="16"/>
              </w:rPr>
              <w:t>DEPENDENCIA</w:t>
            </w:r>
          </w:p>
        </w:tc>
        <w:tc>
          <w:tcPr>
            <w:tcW w:w="0" w:type="auto"/>
            <w:shd w:val="clear" w:color="000000" w:fill="F2F2F2"/>
            <w:vAlign w:val="center"/>
            <w:hideMark/>
          </w:tcPr>
          <w:p w14:paraId="21334A3D" w14:textId="77777777" w:rsidR="006B1B79" w:rsidRPr="00214931" w:rsidRDefault="006B1B79" w:rsidP="00E76ABB">
            <w:pPr>
              <w:spacing w:after="0" w:line="240" w:lineRule="auto"/>
              <w:jc w:val="center"/>
              <w:rPr>
                <w:rFonts w:ascii="Arial" w:hAnsi="Arial" w:cs="Arial"/>
                <w:b/>
                <w:bCs/>
                <w:color w:val="000000"/>
                <w:sz w:val="16"/>
                <w:szCs w:val="16"/>
              </w:rPr>
            </w:pPr>
            <w:r w:rsidRPr="00214931">
              <w:rPr>
                <w:rFonts w:ascii="Arial" w:hAnsi="Arial" w:cs="Arial"/>
                <w:b/>
                <w:bCs/>
                <w:color w:val="000000"/>
                <w:sz w:val="16"/>
                <w:szCs w:val="16"/>
              </w:rPr>
              <w:t>VALOR PRESUPUESTO DISPONIBLE</w:t>
            </w:r>
          </w:p>
        </w:tc>
      </w:tr>
      <w:tr w:rsidR="006B1B79" w:rsidRPr="00214931" w14:paraId="5F28BF3B" w14:textId="77777777" w:rsidTr="006B1B79">
        <w:trPr>
          <w:trHeight w:val="601"/>
          <w:jc w:val="center"/>
        </w:trPr>
        <w:tc>
          <w:tcPr>
            <w:tcW w:w="0" w:type="auto"/>
            <w:shd w:val="clear" w:color="auto" w:fill="auto"/>
            <w:vAlign w:val="center"/>
            <w:hideMark/>
          </w:tcPr>
          <w:p w14:paraId="56BCDEAD" w14:textId="77777777" w:rsidR="006B1B79" w:rsidRPr="008E3554" w:rsidRDefault="006B1B79" w:rsidP="00E76ABB">
            <w:pPr>
              <w:spacing w:after="0" w:line="240" w:lineRule="auto"/>
              <w:jc w:val="center"/>
              <w:rPr>
                <w:rFonts w:ascii="Arial" w:hAnsi="Arial" w:cs="Arial"/>
                <w:sz w:val="16"/>
                <w:szCs w:val="16"/>
              </w:rPr>
            </w:pPr>
          </w:p>
          <w:p w14:paraId="67F39509" w14:textId="79F69101" w:rsidR="006B1B79" w:rsidRPr="00214931" w:rsidRDefault="006B1B79" w:rsidP="006B1B79">
            <w:pPr>
              <w:spacing w:after="0" w:line="240" w:lineRule="auto"/>
              <w:jc w:val="center"/>
              <w:rPr>
                <w:rFonts w:ascii="Arial" w:hAnsi="Arial" w:cs="Arial"/>
                <w:sz w:val="16"/>
                <w:szCs w:val="16"/>
              </w:rPr>
            </w:pPr>
            <w:r>
              <w:rPr>
                <w:rFonts w:ascii="Arial" w:hAnsi="Arial" w:cs="Arial"/>
                <w:sz w:val="16"/>
                <w:szCs w:val="16"/>
              </w:rPr>
              <w:t>xxxxx</w:t>
            </w:r>
          </w:p>
        </w:tc>
        <w:tc>
          <w:tcPr>
            <w:tcW w:w="0" w:type="auto"/>
            <w:shd w:val="clear" w:color="auto" w:fill="auto"/>
            <w:vAlign w:val="center"/>
            <w:hideMark/>
          </w:tcPr>
          <w:p w14:paraId="2C5F6191" w14:textId="55F77518" w:rsidR="006B1B79" w:rsidRPr="00214931" w:rsidRDefault="006B1B79" w:rsidP="006B1B79">
            <w:pPr>
              <w:spacing w:after="0" w:line="240" w:lineRule="auto"/>
              <w:jc w:val="center"/>
              <w:rPr>
                <w:rFonts w:ascii="Arial" w:hAnsi="Arial" w:cs="Arial"/>
                <w:sz w:val="16"/>
                <w:szCs w:val="16"/>
              </w:rPr>
            </w:pPr>
            <w:r>
              <w:rPr>
                <w:rFonts w:ascii="Arial" w:hAnsi="Arial" w:cs="Arial"/>
                <w:sz w:val="16"/>
                <w:szCs w:val="16"/>
              </w:rPr>
              <w:t>xxxxx</w:t>
            </w:r>
          </w:p>
        </w:tc>
        <w:tc>
          <w:tcPr>
            <w:tcW w:w="0" w:type="auto"/>
            <w:shd w:val="clear" w:color="auto" w:fill="auto"/>
            <w:vAlign w:val="center"/>
            <w:hideMark/>
          </w:tcPr>
          <w:p w14:paraId="622EB27E" w14:textId="3BC5B0AB" w:rsidR="006B1B79" w:rsidRPr="00214931" w:rsidRDefault="006B1B79" w:rsidP="00E76ABB">
            <w:pPr>
              <w:spacing w:after="0" w:line="240" w:lineRule="auto"/>
              <w:jc w:val="center"/>
              <w:rPr>
                <w:rFonts w:ascii="Arial" w:hAnsi="Arial" w:cs="Arial"/>
                <w:sz w:val="16"/>
                <w:szCs w:val="16"/>
              </w:rPr>
            </w:pPr>
            <w:r>
              <w:rPr>
                <w:rFonts w:ascii="Arial" w:hAnsi="Arial" w:cs="Arial"/>
                <w:sz w:val="16"/>
                <w:szCs w:val="16"/>
              </w:rPr>
              <w:t>xxxxx</w:t>
            </w:r>
          </w:p>
        </w:tc>
        <w:tc>
          <w:tcPr>
            <w:tcW w:w="0" w:type="auto"/>
            <w:shd w:val="clear" w:color="auto" w:fill="auto"/>
            <w:vAlign w:val="center"/>
            <w:hideMark/>
          </w:tcPr>
          <w:p w14:paraId="34827C2B" w14:textId="7E266A61" w:rsidR="006B1B79" w:rsidRPr="00214931" w:rsidRDefault="006B1B79" w:rsidP="00E76ABB">
            <w:pPr>
              <w:spacing w:after="0" w:line="240" w:lineRule="auto"/>
              <w:jc w:val="center"/>
              <w:rPr>
                <w:rFonts w:ascii="Arial" w:hAnsi="Arial" w:cs="Arial"/>
                <w:sz w:val="16"/>
                <w:szCs w:val="16"/>
              </w:rPr>
            </w:pPr>
            <w:r>
              <w:rPr>
                <w:rFonts w:ascii="Arial" w:hAnsi="Arial" w:cs="Arial"/>
                <w:sz w:val="16"/>
                <w:szCs w:val="16"/>
              </w:rPr>
              <w:t>xxxx</w:t>
            </w:r>
          </w:p>
        </w:tc>
        <w:tc>
          <w:tcPr>
            <w:tcW w:w="0" w:type="auto"/>
            <w:shd w:val="clear" w:color="auto" w:fill="auto"/>
            <w:vAlign w:val="center"/>
            <w:hideMark/>
          </w:tcPr>
          <w:p w14:paraId="0CE242C9" w14:textId="67C7E040" w:rsidR="006B1B79" w:rsidRPr="00214931" w:rsidRDefault="006B1B79" w:rsidP="00E76ABB">
            <w:pPr>
              <w:spacing w:after="0" w:line="240" w:lineRule="auto"/>
              <w:jc w:val="right"/>
              <w:rPr>
                <w:rFonts w:ascii="Arial" w:hAnsi="Arial" w:cs="Arial"/>
                <w:sz w:val="16"/>
                <w:szCs w:val="16"/>
              </w:rPr>
            </w:pPr>
            <w:r>
              <w:rPr>
                <w:rFonts w:ascii="Arial" w:hAnsi="Arial" w:cs="Arial"/>
                <w:sz w:val="16"/>
                <w:szCs w:val="16"/>
              </w:rPr>
              <w:t>$XXXX</w:t>
            </w:r>
          </w:p>
        </w:tc>
      </w:tr>
      <w:tr w:rsidR="006B1B79" w:rsidRPr="00214931" w14:paraId="3B4137E2" w14:textId="77777777" w:rsidTr="006B1B79">
        <w:trPr>
          <w:trHeight w:val="332"/>
          <w:jc w:val="center"/>
        </w:trPr>
        <w:tc>
          <w:tcPr>
            <w:tcW w:w="0" w:type="auto"/>
            <w:gridSpan w:val="4"/>
            <w:shd w:val="clear" w:color="auto" w:fill="auto"/>
            <w:noWrap/>
            <w:vAlign w:val="center"/>
            <w:hideMark/>
          </w:tcPr>
          <w:p w14:paraId="548B8F39" w14:textId="77777777" w:rsidR="006B1B79" w:rsidRPr="00214931" w:rsidRDefault="006B1B79" w:rsidP="00E76ABB">
            <w:pPr>
              <w:spacing w:after="0" w:line="240" w:lineRule="auto"/>
              <w:jc w:val="center"/>
              <w:rPr>
                <w:rFonts w:ascii="Arial" w:hAnsi="Arial" w:cs="Arial"/>
                <w:b/>
                <w:bCs/>
                <w:sz w:val="16"/>
                <w:szCs w:val="16"/>
              </w:rPr>
            </w:pPr>
            <w:r w:rsidRPr="00214931">
              <w:rPr>
                <w:rFonts w:ascii="Arial" w:hAnsi="Arial" w:cs="Arial"/>
                <w:b/>
                <w:bCs/>
                <w:sz w:val="16"/>
                <w:szCs w:val="16"/>
              </w:rPr>
              <w:t>VALOR TOTAL PRESUPUESTO DISPONIBLE:</w:t>
            </w:r>
          </w:p>
        </w:tc>
        <w:tc>
          <w:tcPr>
            <w:tcW w:w="0" w:type="auto"/>
            <w:shd w:val="clear" w:color="auto" w:fill="auto"/>
            <w:noWrap/>
            <w:vAlign w:val="center"/>
            <w:hideMark/>
          </w:tcPr>
          <w:p w14:paraId="0902609E" w14:textId="7254E7B0" w:rsidR="006B1B79" w:rsidRPr="00214931" w:rsidRDefault="006B1B79" w:rsidP="00E76ABB">
            <w:pPr>
              <w:spacing w:after="0" w:line="240" w:lineRule="auto"/>
              <w:jc w:val="right"/>
              <w:rPr>
                <w:rFonts w:ascii="Arial" w:hAnsi="Arial" w:cs="Arial"/>
                <w:b/>
                <w:bCs/>
                <w:sz w:val="16"/>
                <w:szCs w:val="16"/>
              </w:rPr>
            </w:pPr>
            <w:r>
              <w:rPr>
                <w:rFonts w:ascii="Arial" w:hAnsi="Arial" w:cs="Arial"/>
                <w:b/>
                <w:bCs/>
                <w:sz w:val="16"/>
                <w:szCs w:val="16"/>
              </w:rPr>
              <w:t>$XXXXX</w:t>
            </w:r>
          </w:p>
        </w:tc>
      </w:tr>
    </w:tbl>
    <w:p w14:paraId="41028981" w14:textId="77777777" w:rsidR="00626F66" w:rsidRDefault="00626F66" w:rsidP="003F3EB4">
      <w:pPr>
        <w:spacing w:after="0" w:line="240" w:lineRule="auto"/>
        <w:jc w:val="both"/>
        <w:rPr>
          <w:rFonts w:ascii="Arial" w:hAnsi="Arial" w:cs="Arial"/>
        </w:rPr>
      </w:pPr>
    </w:p>
    <w:p w14:paraId="1961E77E" w14:textId="77777777" w:rsidR="00F34800" w:rsidRDefault="00F34800" w:rsidP="003F3EB4">
      <w:pPr>
        <w:spacing w:after="0" w:line="240" w:lineRule="auto"/>
        <w:jc w:val="both"/>
        <w:rPr>
          <w:rFonts w:ascii="Arial" w:hAnsi="Arial" w:cs="Arial"/>
        </w:rPr>
      </w:pPr>
      <w:r w:rsidRPr="00626F66">
        <w:rPr>
          <w:rFonts w:ascii="Arial" w:hAnsi="Arial" w:cs="Arial"/>
          <w:b/>
        </w:rPr>
        <w:t>NOTA</w:t>
      </w:r>
      <w:r w:rsidRPr="008C4F01">
        <w:rPr>
          <w:rFonts w:ascii="Arial" w:hAnsi="Arial" w:cs="Arial"/>
          <w:b/>
          <w:color w:val="FF0000"/>
        </w:rPr>
        <w:t>:</w:t>
      </w:r>
      <w:r w:rsidRPr="008C4F01">
        <w:rPr>
          <w:rFonts w:ascii="Arial" w:hAnsi="Arial" w:cs="Arial"/>
          <w:color w:val="FF0000"/>
        </w:rPr>
        <w:t xml:space="preserve"> Si los bienes a adquirir están excluidos de IVA, deberá incluirse un Parágrafo donde se indique tal evento.</w:t>
      </w:r>
    </w:p>
    <w:p w14:paraId="5BFA8724" w14:textId="77777777" w:rsidR="00626F66" w:rsidRPr="00C75A85" w:rsidRDefault="00626F66" w:rsidP="003F3EB4">
      <w:pPr>
        <w:spacing w:after="0" w:line="240" w:lineRule="auto"/>
        <w:jc w:val="both"/>
        <w:rPr>
          <w:rFonts w:ascii="Arial" w:hAnsi="Arial" w:cs="Arial"/>
        </w:rPr>
      </w:pPr>
    </w:p>
    <w:p w14:paraId="351F5D06" w14:textId="5C378E2C" w:rsidR="006B6485" w:rsidRPr="00C75A85" w:rsidRDefault="005F4EA5" w:rsidP="006B6485">
      <w:pPr>
        <w:spacing w:after="0" w:line="240" w:lineRule="auto"/>
        <w:contextualSpacing/>
        <w:jc w:val="both"/>
        <w:rPr>
          <w:rFonts w:ascii="Arial" w:hAnsi="Arial" w:cs="Arial"/>
        </w:rPr>
      </w:pPr>
      <w:r w:rsidRPr="00C75A85">
        <w:rPr>
          <w:rFonts w:ascii="Arial" w:hAnsi="Arial" w:cs="Arial"/>
          <w:b/>
        </w:rPr>
        <w:t xml:space="preserve">CLÁUSULA </w:t>
      </w:r>
      <w:r w:rsidR="003539DC" w:rsidRPr="00C75A85">
        <w:rPr>
          <w:rFonts w:ascii="Arial" w:hAnsi="Arial" w:cs="Arial"/>
          <w:b/>
        </w:rPr>
        <w:t>TERCERA. -</w:t>
      </w:r>
      <w:r w:rsidRPr="00C75A85">
        <w:rPr>
          <w:rFonts w:ascii="Arial" w:hAnsi="Arial" w:cs="Arial"/>
          <w:b/>
        </w:rPr>
        <w:t xml:space="preserve"> FORMA Y CONDICIONES DE PAGO:</w:t>
      </w:r>
      <w:r w:rsidR="00F34800">
        <w:rPr>
          <w:rFonts w:ascii="Arial" w:hAnsi="Arial" w:cs="Arial"/>
          <w:b/>
        </w:rPr>
        <w:t xml:space="preserve"> </w:t>
      </w:r>
      <w:r w:rsidR="00F34800">
        <w:rPr>
          <w:rFonts w:ascii="Arial" w:hAnsi="Arial" w:cs="Arial"/>
        </w:rPr>
        <w:t xml:space="preserve">EL </w:t>
      </w:r>
      <w:r w:rsidR="006B6485" w:rsidRPr="00C75A85">
        <w:rPr>
          <w:rFonts w:ascii="Arial" w:hAnsi="Arial" w:cs="Arial"/>
        </w:rPr>
        <w:t>MDN-Ej</w:t>
      </w:r>
      <w:r w:rsidR="006B1B79">
        <w:rPr>
          <w:rFonts w:ascii="Arial" w:hAnsi="Arial" w:cs="Arial"/>
        </w:rPr>
        <w:t>é</w:t>
      </w:r>
      <w:r w:rsidR="006B6485" w:rsidRPr="00C75A85">
        <w:rPr>
          <w:rFonts w:ascii="Arial" w:hAnsi="Arial" w:cs="Arial"/>
        </w:rPr>
        <w:t xml:space="preserve">rcito Nacional </w:t>
      </w:r>
      <w:r w:rsidR="00F34800" w:rsidRPr="00133BAE">
        <w:rPr>
          <w:rFonts w:ascii="Arial" w:hAnsi="Arial" w:cs="Arial"/>
          <w:color w:val="FF0000"/>
        </w:rPr>
        <w:t>xxxxxxxx (unidad Ejecutora)</w:t>
      </w:r>
      <w:r w:rsidR="00462949" w:rsidRPr="00133BAE">
        <w:rPr>
          <w:rFonts w:ascii="Arial" w:hAnsi="Arial" w:cs="Arial"/>
          <w:color w:val="FF0000"/>
        </w:rPr>
        <w:t xml:space="preserve"> </w:t>
      </w:r>
      <w:r w:rsidR="006B1B79" w:rsidRPr="00CC6BF5">
        <w:rPr>
          <w:rFonts w:ascii="Arial" w:eastAsia="Arial" w:hAnsi="Arial" w:cs="Arial"/>
          <w:sz w:val="20"/>
          <w:szCs w:val="20"/>
        </w:rPr>
        <w:t xml:space="preserve">se obliga para con el CONTRATISTA a </w:t>
      </w:r>
      <w:r w:rsidR="006B1B79">
        <w:rPr>
          <w:rFonts w:ascii="Arial" w:eastAsia="Arial" w:hAnsi="Arial" w:cs="Arial"/>
          <w:sz w:val="20"/>
          <w:szCs w:val="20"/>
        </w:rPr>
        <w:t xml:space="preserve">pagar el valor </w:t>
      </w:r>
      <w:r w:rsidR="006B1B79" w:rsidRPr="006B1B79">
        <w:rPr>
          <w:rFonts w:ascii="Arial" w:eastAsia="Arial" w:hAnsi="Arial" w:cs="Arial"/>
          <w:sz w:val="20"/>
          <w:szCs w:val="20"/>
        </w:rPr>
        <w:t xml:space="preserve">total del presente contrato </w:t>
      </w:r>
      <w:r w:rsidR="006B6485" w:rsidRPr="006B1B79">
        <w:rPr>
          <w:rFonts w:ascii="Arial" w:hAnsi="Arial" w:cs="Arial"/>
        </w:rPr>
        <w:t xml:space="preserve">en </w:t>
      </w:r>
      <w:r w:rsidR="00AD5AB1" w:rsidRPr="006B1B79">
        <w:rPr>
          <w:rFonts w:ascii="Arial" w:hAnsi="Arial" w:cs="Arial"/>
          <w:color w:val="FF0000"/>
        </w:rPr>
        <w:t xml:space="preserve">xxxxxx </w:t>
      </w:r>
      <w:r w:rsidR="00AD5AB1" w:rsidRPr="006B1B79">
        <w:rPr>
          <w:rFonts w:ascii="Arial" w:hAnsi="Arial" w:cs="Arial"/>
          <w:b/>
          <w:color w:val="FF0000"/>
        </w:rPr>
        <w:t>(</w:t>
      </w:r>
      <w:r w:rsidR="00AD5AB1" w:rsidRPr="006B1B79">
        <w:rPr>
          <w:rFonts w:ascii="Arial" w:hAnsi="Arial" w:cs="Arial"/>
          <w:color w:val="FF0000"/>
        </w:rPr>
        <w:t xml:space="preserve">Indicar como se realizará el pago) </w:t>
      </w:r>
      <w:r w:rsidR="006B6485" w:rsidRPr="006B1B79">
        <w:rPr>
          <w:rFonts w:ascii="Arial" w:hAnsi="Arial" w:cs="Arial"/>
        </w:rPr>
        <w:t>de acuerdo con las entregas estipuladas en el plazo de ejecución, mediante giro directo dentro de los</w:t>
      </w:r>
      <w:r w:rsidR="006B6485" w:rsidRPr="00C75A85">
        <w:rPr>
          <w:rFonts w:ascii="Arial" w:hAnsi="Arial" w:cs="Arial"/>
        </w:rPr>
        <w:t xml:space="preserve"> </w:t>
      </w:r>
      <w:r w:rsidR="00AD5AB1" w:rsidRPr="006B1B79">
        <w:rPr>
          <w:rFonts w:ascii="Arial" w:hAnsi="Arial" w:cs="Arial"/>
          <w:color w:val="FF0000"/>
        </w:rPr>
        <w:t xml:space="preserve">xxxxxx (xx) </w:t>
      </w:r>
      <w:r w:rsidR="00AD5AB1">
        <w:rPr>
          <w:rFonts w:ascii="Arial" w:hAnsi="Arial" w:cs="Arial"/>
        </w:rPr>
        <w:t>días siguientes</w:t>
      </w:r>
      <w:r w:rsidR="006B6485" w:rsidRPr="00C75A85">
        <w:rPr>
          <w:rFonts w:ascii="Arial" w:hAnsi="Arial" w:cs="Arial"/>
        </w:rPr>
        <w:t xml:space="preserve"> a la recepción a satisfacción del objeto contractual, previo cumplimiento de los siguientes requisitos:</w:t>
      </w:r>
    </w:p>
    <w:p w14:paraId="0F408D11" w14:textId="0080789D" w:rsidR="006B6485" w:rsidRPr="00C75A85" w:rsidRDefault="006B6485" w:rsidP="00D75234">
      <w:pPr>
        <w:numPr>
          <w:ilvl w:val="0"/>
          <w:numId w:val="51"/>
        </w:numPr>
        <w:tabs>
          <w:tab w:val="clear" w:pos="1440"/>
          <w:tab w:val="num" w:pos="284"/>
        </w:tabs>
        <w:spacing w:after="0" w:line="240" w:lineRule="auto"/>
        <w:ind w:left="284" w:hanging="284"/>
        <w:jc w:val="both"/>
        <w:rPr>
          <w:rFonts w:ascii="Arial" w:hAnsi="Arial" w:cs="Arial"/>
        </w:rPr>
      </w:pPr>
      <w:r w:rsidRPr="00C75A85">
        <w:rPr>
          <w:rFonts w:ascii="Arial" w:hAnsi="Arial" w:cs="Arial"/>
        </w:rPr>
        <w:t>Recepción a satisfacción por parte del MDN-Ejército Nacional</w:t>
      </w:r>
      <w:r w:rsidR="00AD5AB1">
        <w:rPr>
          <w:rFonts w:ascii="Arial" w:hAnsi="Arial" w:cs="Arial"/>
        </w:rPr>
        <w:t xml:space="preserve"> – </w:t>
      </w:r>
      <w:r w:rsidR="00AD5AB1" w:rsidRPr="00133BAE">
        <w:rPr>
          <w:rFonts w:ascii="Arial" w:hAnsi="Arial" w:cs="Arial"/>
          <w:color w:val="FF0000"/>
        </w:rPr>
        <w:t>(Unidad Ejecutora)</w:t>
      </w:r>
      <w:r w:rsidRPr="00C75A85">
        <w:rPr>
          <w:rFonts w:ascii="Arial" w:hAnsi="Arial" w:cs="Arial"/>
        </w:rPr>
        <w:t xml:space="preserve">. Este requisito debe ser plasmado en un acta debidamente suscrita por el supervisor del </w:t>
      </w:r>
      <w:r w:rsidR="003539DC" w:rsidRPr="00C75A85">
        <w:rPr>
          <w:rFonts w:ascii="Arial" w:hAnsi="Arial" w:cs="Arial"/>
        </w:rPr>
        <w:t>contrato, el</w:t>
      </w:r>
      <w:r w:rsidRPr="00C75A85">
        <w:rPr>
          <w:rFonts w:ascii="Arial" w:hAnsi="Arial" w:cs="Arial"/>
        </w:rPr>
        <w:t xml:space="preserve"> comité técnico evaluador y un representante del Contratista.</w:t>
      </w:r>
    </w:p>
    <w:p w14:paraId="3A708F81" w14:textId="77777777" w:rsidR="006B6485" w:rsidRPr="00C75A85" w:rsidRDefault="006B6485" w:rsidP="00D75234">
      <w:pPr>
        <w:numPr>
          <w:ilvl w:val="0"/>
          <w:numId w:val="51"/>
        </w:numPr>
        <w:tabs>
          <w:tab w:val="clear" w:pos="1440"/>
          <w:tab w:val="num" w:pos="284"/>
        </w:tabs>
        <w:spacing w:after="0" w:line="240" w:lineRule="auto"/>
        <w:ind w:left="284" w:hanging="284"/>
        <w:jc w:val="both"/>
        <w:rPr>
          <w:rFonts w:ascii="Arial" w:hAnsi="Arial" w:cs="Arial"/>
        </w:rPr>
      </w:pPr>
      <w:r w:rsidRPr="00C75A85">
        <w:rPr>
          <w:rFonts w:ascii="Arial" w:hAnsi="Arial" w:cs="Arial"/>
        </w:rPr>
        <w:t>Situación de recursos por parte del Ministerio de Hacienda y Crédito Público Dirección del Tesoro Nacional. (Asignación cupo PAC).</w:t>
      </w:r>
    </w:p>
    <w:p w14:paraId="0B3E28E6" w14:textId="77777777" w:rsidR="006B6485" w:rsidRPr="00C75A85" w:rsidRDefault="006B6485" w:rsidP="00D75234">
      <w:pPr>
        <w:numPr>
          <w:ilvl w:val="0"/>
          <w:numId w:val="51"/>
        </w:numPr>
        <w:tabs>
          <w:tab w:val="clear" w:pos="1440"/>
          <w:tab w:val="num" w:pos="284"/>
        </w:tabs>
        <w:spacing w:after="0" w:line="240" w:lineRule="auto"/>
        <w:ind w:left="284" w:hanging="284"/>
        <w:jc w:val="both"/>
        <w:rPr>
          <w:rFonts w:ascii="Arial" w:hAnsi="Arial" w:cs="Arial"/>
        </w:rPr>
      </w:pPr>
      <w:r w:rsidRPr="00C75A85">
        <w:rPr>
          <w:rFonts w:ascii="Arial" w:hAnsi="Arial" w:cs="Arial"/>
        </w:rPr>
        <w:t>Que se ejecuten los demás trámites administrativos correspondientes.</w:t>
      </w:r>
    </w:p>
    <w:p w14:paraId="6AB3BBA5" w14:textId="1E64EC37" w:rsidR="006B6485" w:rsidRDefault="006B6485" w:rsidP="00D75234">
      <w:pPr>
        <w:numPr>
          <w:ilvl w:val="0"/>
          <w:numId w:val="51"/>
        </w:numPr>
        <w:tabs>
          <w:tab w:val="clear" w:pos="1440"/>
          <w:tab w:val="num" w:pos="284"/>
        </w:tabs>
        <w:spacing w:after="0" w:line="240" w:lineRule="auto"/>
        <w:ind w:left="284" w:hanging="284"/>
        <w:jc w:val="both"/>
        <w:rPr>
          <w:rFonts w:ascii="Arial" w:hAnsi="Arial" w:cs="Arial"/>
        </w:rPr>
      </w:pPr>
      <w:r w:rsidRPr="00C75A85">
        <w:rPr>
          <w:rFonts w:ascii="Arial" w:hAnsi="Arial" w:cs="Arial"/>
        </w:rPr>
        <w:t>La verificación por parte del MDN-Ejército Nacional</w:t>
      </w:r>
      <w:r w:rsidR="00AD5AB1">
        <w:rPr>
          <w:rFonts w:ascii="Arial" w:hAnsi="Arial" w:cs="Arial"/>
        </w:rPr>
        <w:t xml:space="preserve">- </w:t>
      </w:r>
      <w:r w:rsidR="00AD5AB1" w:rsidRPr="00133BAE">
        <w:rPr>
          <w:rFonts w:ascii="Arial" w:hAnsi="Arial" w:cs="Arial"/>
          <w:color w:val="FF0000"/>
        </w:rPr>
        <w:t>(Unidad ejecutora)</w:t>
      </w:r>
      <w:r w:rsidRPr="00C75A85">
        <w:rPr>
          <w:rFonts w:ascii="Arial" w:hAnsi="Arial" w:cs="Arial"/>
        </w:rPr>
        <w:t xml:space="preserve">, del pago de aportes relativos al Sistema de Seguridad </w:t>
      </w:r>
      <w:r w:rsidR="003539DC" w:rsidRPr="00C75A85">
        <w:rPr>
          <w:rFonts w:ascii="Arial" w:hAnsi="Arial" w:cs="Arial"/>
        </w:rPr>
        <w:t>Integral,</w:t>
      </w:r>
      <w:r w:rsidRPr="00C75A85">
        <w:rPr>
          <w:rFonts w:ascii="Arial" w:hAnsi="Arial" w:cs="Arial"/>
        </w:rPr>
        <w:t xml:space="preserve"> </w:t>
      </w:r>
      <w:r w:rsidR="003539DC" w:rsidRPr="00C75A85">
        <w:rPr>
          <w:rFonts w:ascii="Arial" w:hAnsi="Arial" w:cs="Arial"/>
        </w:rPr>
        <w:t>así como</w:t>
      </w:r>
      <w:r w:rsidRPr="00C75A85">
        <w:rPr>
          <w:rFonts w:ascii="Arial" w:hAnsi="Arial" w:cs="Arial"/>
        </w:rPr>
        <w:t xml:space="preserve"> los propios del Sena, ICBF y Cajas de Compensación Familiar cuando corresponda.</w:t>
      </w:r>
    </w:p>
    <w:p w14:paraId="0C329CB6" w14:textId="77777777" w:rsidR="00626F66" w:rsidRPr="00C75A85" w:rsidRDefault="00626F66" w:rsidP="00626F66">
      <w:pPr>
        <w:spacing w:after="0" w:line="240" w:lineRule="auto"/>
        <w:jc w:val="both"/>
        <w:rPr>
          <w:rFonts w:ascii="Arial" w:hAnsi="Arial" w:cs="Arial"/>
        </w:rPr>
      </w:pPr>
    </w:p>
    <w:p w14:paraId="0CB29796" w14:textId="566EC7CD" w:rsidR="00F9414E" w:rsidRDefault="00AD5AB1" w:rsidP="006B6485">
      <w:pPr>
        <w:pStyle w:val="Textoindependiente2"/>
        <w:spacing w:after="0" w:line="240" w:lineRule="auto"/>
        <w:ind w:right="51"/>
        <w:jc w:val="both"/>
        <w:rPr>
          <w:rFonts w:ascii="Arial" w:hAnsi="Arial" w:cs="Arial"/>
          <w:sz w:val="22"/>
          <w:szCs w:val="22"/>
        </w:rPr>
      </w:pPr>
      <w:r w:rsidRPr="006B1B79">
        <w:rPr>
          <w:rFonts w:ascii="Arial" w:hAnsi="Arial" w:cs="Arial"/>
          <w:b/>
          <w:bCs/>
          <w:sz w:val="22"/>
          <w:szCs w:val="22"/>
        </w:rPr>
        <w:t>PARÁGRAFO</w:t>
      </w:r>
      <w:r w:rsidR="006B1B79" w:rsidRPr="006B1B79">
        <w:rPr>
          <w:rFonts w:ascii="Arial" w:eastAsia="Arial" w:hAnsi="Arial" w:cs="Arial"/>
          <w:sz w:val="22"/>
          <w:szCs w:val="22"/>
          <w:lang w:eastAsia="es-ES"/>
        </w:rPr>
        <w:t xml:space="preserve"> </w:t>
      </w:r>
      <w:r w:rsidR="006B1B79" w:rsidRPr="006B1B79">
        <w:rPr>
          <w:rFonts w:ascii="Arial" w:eastAsia="Arial" w:hAnsi="Arial" w:cs="Arial"/>
          <w:b/>
          <w:bCs/>
          <w:sz w:val="22"/>
          <w:szCs w:val="22"/>
          <w:lang w:eastAsia="es-ES"/>
        </w:rPr>
        <w:t>PRIMERO</w:t>
      </w:r>
      <w:r w:rsidRPr="006B1B79">
        <w:rPr>
          <w:rFonts w:ascii="Arial" w:hAnsi="Arial" w:cs="Arial"/>
          <w:b/>
          <w:bCs/>
          <w:sz w:val="22"/>
          <w:szCs w:val="22"/>
        </w:rPr>
        <w:t xml:space="preserve">: </w:t>
      </w:r>
      <w:r w:rsidR="006B6485" w:rsidRPr="006B1B79">
        <w:rPr>
          <w:rFonts w:ascii="Arial" w:hAnsi="Arial" w:cs="Arial"/>
          <w:sz w:val="22"/>
          <w:szCs w:val="22"/>
        </w:rPr>
        <w:t xml:space="preserve"> En el evento de prórroga en la entrega del objeto del contrato,</w:t>
      </w:r>
      <w:r w:rsidR="006B6485" w:rsidRPr="00C75A85">
        <w:rPr>
          <w:rFonts w:ascii="Arial" w:hAnsi="Arial" w:cs="Arial"/>
          <w:sz w:val="22"/>
          <w:szCs w:val="22"/>
        </w:rPr>
        <w:t xml:space="preserve"> por causa imputable al contratista, el pago se postergará en el mismo lapso de la prórroga.</w:t>
      </w:r>
    </w:p>
    <w:p w14:paraId="15502F2B" w14:textId="402E3F97" w:rsidR="006B1B79" w:rsidRDefault="006B1B79" w:rsidP="006B6485">
      <w:pPr>
        <w:pStyle w:val="Textoindependiente2"/>
        <w:spacing w:after="0" w:line="240" w:lineRule="auto"/>
        <w:ind w:right="51"/>
        <w:jc w:val="both"/>
        <w:rPr>
          <w:rFonts w:ascii="Arial" w:hAnsi="Arial" w:cs="Arial"/>
          <w:sz w:val="22"/>
          <w:szCs w:val="22"/>
        </w:rPr>
      </w:pPr>
    </w:p>
    <w:p w14:paraId="44B16A92" w14:textId="1A7BDE5F" w:rsidR="006B1B79" w:rsidRPr="00141209" w:rsidRDefault="003539DC" w:rsidP="006B1B79">
      <w:pPr>
        <w:spacing w:after="0" w:line="240" w:lineRule="auto"/>
        <w:jc w:val="both"/>
        <w:rPr>
          <w:rFonts w:ascii="Arial" w:eastAsia="Arial" w:hAnsi="Arial" w:cs="Arial"/>
          <w:lang w:eastAsia="es-ES"/>
        </w:rPr>
      </w:pPr>
      <w:r w:rsidRPr="00141209">
        <w:rPr>
          <w:rFonts w:ascii="Arial" w:eastAsia="Arial" w:hAnsi="Arial" w:cs="Arial"/>
          <w:b/>
          <w:bCs/>
          <w:lang w:eastAsia="es-ES"/>
        </w:rPr>
        <w:t>PARÁGRAFO</w:t>
      </w:r>
      <w:r w:rsidR="006B1B79" w:rsidRPr="00141209">
        <w:rPr>
          <w:rFonts w:ascii="Arial" w:eastAsia="Arial" w:hAnsi="Arial" w:cs="Arial"/>
          <w:b/>
          <w:bCs/>
          <w:lang w:eastAsia="es-ES"/>
        </w:rPr>
        <w:t xml:space="preserve"> SEGUNDO</w:t>
      </w:r>
      <w:r w:rsidR="006B1B79" w:rsidRPr="00141209">
        <w:rPr>
          <w:rFonts w:ascii="Arial" w:eastAsia="Arial" w:hAnsi="Arial" w:cs="Arial"/>
          <w:lang w:eastAsia="es-ES"/>
        </w:rPr>
        <w:t>: Para la realización del pago derivado del presente contrato, si la factura no ha sido correctamente elaborada o no se acompañan los documentos requeridos o se presentan de manera incorrecta, el término para este solo empezará a contarse desde la fecha en que se aporte el último de los documentos o se presenten en debida forma. Las demoras que se presenten por estos conceptos serán responsabilidad del contratista y no tendrá por ello el derecho al pago de intereses o compensación de ninguna naturaleza.</w:t>
      </w:r>
    </w:p>
    <w:p w14:paraId="27537B30" w14:textId="48A9B255" w:rsidR="00141209" w:rsidRPr="00141209" w:rsidRDefault="00141209" w:rsidP="006B1B79">
      <w:pPr>
        <w:spacing w:after="0" w:line="240" w:lineRule="auto"/>
        <w:jc w:val="both"/>
        <w:rPr>
          <w:rFonts w:ascii="Arial" w:eastAsia="Arial" w:hAnsi="Arial" w:cs="Arial"/>
          <w:lang w:eastAsia="es-ES"/>
        </w:rPr>
      </w:pPr>
    </w:p>
    <w:p w14:paraId="312B552D" w14:textId="58234876" w:rsidR="00141209" w:rsidRDefault="003539DC" w:rsidP="006B1B79">
      <w:pPr>
        <w:spacing w:after="0" w:line="240" w:lineRule="auto"/>
        <w:jc w:val="both"/>
        <w:rPr>
          <w:rFonts w:ascii="Arial" w:hAnsi="Arial" w:cs="Arial"/>
        </w:rPr>
      </w:pPr>
      <w:r w:rsidRPr="00141209">
        <w:rPr>
          <w:rFonts w:ascii="Arial" w:hAnsi="Arial" w:cs="Arial"/>
          <w:b/>
          <w:bCs/>
        </w:rPr>
        <w:t>PARÁGRAFO</w:t>
      </w:r>
      <w:r w:rsidR="00141209" w:rsidRPr="00141209">
        <w:rPr>
          <w:rFonts w:ascii="Arial" w:hAnsi="Arial" w:cs="Arial"/>
          <w:b/>
          <w:bCs/>
        </w:rPr>
        <w:t xml:space="preserve"> TERCERO</w:t>
      </w:r>
      <w:r w:rsidR="00141209" w:rsidRPr="00141209">
        <w:rPr>
          <w:rFonts w:ascii="Arial" w:hAnsi="Arial" w:cs="Arial"/>
        </w:rPr>
        <w:t xml:space="preserve">: </w:t>
      </w:r>
      <w:r w:rsidR="00141209" w:rsidRPr="00141209">
        <w:rPr>
          <w:rFonts w:ascii="Arial" w:hAnsi="Arial" w:cs="Arial"/>
          <w:bCs/>
          <w:lang w:eastAsia="es-ES"/>
        </w:rPr>
        <w:t>El contratista en caso de estar obligado a facturar electrónicamente deberá enviar la facturación electrónica debidamente validada por la DIAN</w:t>
      </w:r>
      <w:r w:rsidR="00141209" w:rsidRPr="00141209">
        <w:rPr>
          <w:rFonts w:ascii="Arial" w:hAnsi="Arial" w:cs="Arial"/>
        </w:rPr>
        <w:t>, al correo</w:t>
      </w:r>
      <w:r w:rsidR="00141209">
        <w:rPr>
          <w:rFonts w:ascii="Arial" w:hAnsi="Arial" w:cs="Arial"/>
        </w:rPr>
        <w:t xml:space="preserve"> </w:t>
      </w:r>
      <w:r w:rsidR="00141209" w:rsidRPr="00141209">
        <w:rPr>
          <w:rFonts w:ascii="Arial" w:hAnsi="Arial" w:cs="Arial"/>
          <w:color w:val="FF0000"/>
        </w:rPr>
        <w:t>XXXXXX</w:t>
      </w:r>
      <w:r w:rsidR="00141209" w:rsidRPr="00141209">
        <w:rPr>
          <w:rFonts w:ascii="Arial" w:hAnsi="Arial" w:cs="Arial"/>
        </w:rPr>
        <w:t>, y cumplir con los lineamientos de elaboración de la facturación emitidos por SIIF Nación para la recepción de facturación electrónica</w:t>
      </w:r>
      <w:r w:rsidR="00141209">
        <w:rPr>
          <w:rFonts w:ascii="Arial" w:hAnsi="Arial" w:cs="Arial"/>
        </w:rPr>
        <w:t xml:space="preserve">. </w:t>
      </w:r>
    </w:p>
    <w:p w14:paraId="30177CD8" w14:textId="101D412A" w:rsidR="00141209" w:rsidRDefault="00141209" w:rsidP="006B1B79">
      <w:pPr>
        <w:spacing w:after="0" w:line="240" w:lineRule="auto"/>
        <w:jc w:val="both"/>
        <w:rPr>
          <w:rFonts w:ascii="Arial" w:hAnsi="Arial" w:cs="Arial"/>
        </w:rPr>
      </w:pPr>
    </w:p>
    <w:p w14:paraId="3A6E0213" w14:textId="36796E41" w:rsidR="00626F66" w:rsidRPr="00292424" w:rsidRDefault="00141209" w:rsidP="00292424">
      <w:pPr>
        <w:spacing w:line="240" w:lineRule="auto"/>
        <w:ind w:right="-2"/>
        <w:jc w:val="both"/>
        <w:rPr>
          <w:rFonts w:ascii="Arial" w:hAnsi="Arial" w:cs="Arial"/>
          <w:lang w:eastAsia="es-ES"/>
        </w:rPr>
      </w:pPr>
      <w:r w:rsidRPr="00517552">
        <w:rPr>
          <w:rFonts w:ascii="Arial" w:hAnsi="Arial" w:cs="Arial"/>
          <w:b/>
        </w:rPr>
        <w:t>PARÁGRAFO CUARTO:</w:t>
      </w:r>
      <w:r w:rsidRPr="00517552">
        <w:rPr>
          <w:rFonts w:ascii="Arial" w:hAnsi="Arial" w:cs="Arial"/>
          <w:bCs/>
        </w:rPr>
        <w:t xml:space="preserve"> </w:t>
      </w:r>
      <w:r w:rsidRPr="00517552">
        <w:rPr>
          <w:rFonts w:ascii="Arial" w:hAnsi="Arial" w:cs="Arial"/>
          <w:bCs/>
          <w:lang w:eastAsia="es-ES"/>
        </w:rPr>
        <w:t xml:space="preserve">Abonos en Cuenta: </w:t>
      </w:r>
      <w:r w:rsidRPr="00517552">
        <w:rPr>
          <w:rFonts w:ascii="Arial" w:hAnsi="Arial" w:cs="Arial"/>
          <w:lang w:eastAsia="es-ES"/>
        </w:rPr>
        <w:t xml:space="preserve">Los pagos que realice la Entidad al contratista por cumplimiento del presente contrato, serán mediante consignación en la </w:t>
      </w:r>
      <w:r w:rsidRPr="00517552">
        <w:rPr>
          <w:rFonts w:ascii="Arial" w:hAnsi="Arial" w:cs="Arial"/>
          <w:b/>
          <w:bCs/>
          <w:u w:val="single"/>
          <w:lang w:eastAsia="es-ES"/>
        </w:rPr>
        <w:t xml:space="preserve">CUENTA </w:t>
      </w:r>
      <w:r w:rsidRPr="00517552">
        <w:rPr>
          <w:rFonts w:ascii="Arial" w:hAnsi="Arial" w:cs="Arial"/>
          <w:b/>
          <w:bCs/>
          <w:color w:val="FF0000"/>
          <w:u w:val="single"/>
          <w:lang w:eastAsia="es-ES"/>
        </w:rPr>
        <w:t>(ahorros o corriente)</w:t>
      </w:r>
      <w:r w:rsidRPr="00517552">
        <w:rPr>
          <w:rFonts w:ascii="Arial" w:hAnsi="Arial" w:cs="Arial"/>
          <w:b/>
          <w:bCs/>
          <w:u w:val="single"/>
          <w:lang w:eastAsia="es-ES"/>
        </w:rPr>
        <w:t xml:space="preserve"> No.</w:t>
      </w:r>
      <w:r w:rsidRPr="00517552">
        <w:t xml:space="preserve"> </w:t>
      </w:r>
      <w:r w:rsidRPr="00517552">
        <w:rPr>
          <w:rFonts w:ascii="Arial" w:hAnsi="Arial" w:cs="Arial"/>
          <w:b/>
          <w:bCs/>
          <w:color w:val="FF0000"/>
          <w:u w:val="single"/>
          <w:lang w:eastAsia="es-ES"/>
        </w:rPr>
        <w:t xml:space="preserve">XXXXX </w:t>
      </w:r>
      <w:r w:rsidRPr="00517552">
        <w:rPr>
          <w:rFonts w:ascii="Arial" w:hAnsi="Arial" w:cs="Arial"/>
          <w:b/>
          <w:bCs/>
          <w:u w:val="single"/>
          <w:lang w:eastAsia="es-ES"/>
        </w:rPr>
        <w:t xml:space="preserve">del Banco </w:t>
      </w:r>
      <w:r w:rsidRPr="00517552">
        <w:rPr>
          <w:rFonts w:ascii="Arial" w:hAnsi="Arial" w:cs="Arial"/>
          <w:b/>
          <w:bCs/>
          <w:color w:val="FF0000"/>
          <w:u w:val="single"/>
          <w:lang w:eastAsia="es-ES"/>
        </w:rPr>
        <w:t>XXXX</w:t>
      </w:r>
      <w:r w:rsidRPr="00517552">
        <w:rPr>
          <w:rFonts w:ascii="Arial" w:hAnsi="Arial" w:cs="Arial"/>
          <w:lang w:eastAsia="es-ES"/>
        </w:rPr>
        <w:t>, que el CONTRATISTA acreditó en la propuesta como propia.</w:t>
      </w:r>
    </w:p>
    <w:p w14:paraId="29526FAA" w14:textId="4FD799E5" w:rsidR="00AD5AB1" w:rsidRPr="00141209" w:rsidRDefault="005F4EA5" w:rsidP="003F3EB4">
      <w:pPr>
        <w:spacing w:after="0" w:line="240" w:lineRule="auto"/>
        <w:jc w:val="both"/>
        <w:rPr>
          <w:rFonts w:ascii="Arial" w:hAnsi="Arial" w:cs="Arial"/>
          <w:color w:val="FF0000"/>
        </w:rPr>
      </w:pPr>
      <w:r w:rsidRPr="00C75A85">
        <w:rPr>
          <w:rFonts w:ascii="Arial" w:hAnsi="Arial" w:cs="Arial"/>
          <w:b/>
        </w:rPr>
        <w:t xml:space="preserve">CLÁUSULA </w:t>
      </w:r>
      <w:r w:rsidR="003539DC" w:rsidRPr="00C75A85">
        <w:rPr>
          <w:rFonts w:ascii="Arial" w:hAnsi="Arial" w:cs="Arial"/>
          <w:b/>
        </w:rPr>
        <w:t>CUARTA. -</w:t>
      </w:r>
      <w:r w:rsidRPr="00C75A85">
        <w:rPr>
          <w:rFonts w:ascii="Arial" w:hAnsi="Arial" w:cs="Arial"/>
        </w:rPr>
        <w:t xml:space="preserve"> </w:t>
      </w:r>
      <w:r w:rsidRPr="00C75A85">
        <w:rPr>
          <w:rFonts w:ascii="Arial" w:hAnsi="Arial" w:cs="Arial"/>
          <w:b/>
        </w:rPr>
        <w:t>SUBORDINACIÓN DE LOS PAGOS A LAS APROPIACIONES PRESUPUÉSTALES:</w:t>
      </w:r>
      <w:r w:rsidRPr="00C75A85">
        <w:rPr>
          <w:rFonts w:ascii="Arial" w:hAnsi="Arial" w:cs="Arial"/>
        </w:rPr>
        <w:t xml:space="preserve"> Los pagos </w:t>
      </w:r>
      <w:r w:rsidR="003539DC" w:rsidRPr="00C75A85">
        <w:rPr>
          <w:rFonts w:ascii="Arial" w:hAnsi="Arial" w:cs="Arial"/>
        </w:rPr>
        <w:t>que,</w:t>
      </w:r>
      <w:r w:rsidRPr="00C75A85">
        <w:rPr>
          <w:rFonts w:ascii="Arial" w:hAnsi="Arial" w:cs="Arial"/>
        </w:rPr>
        <w:t xml:space="preserve"> de conformidad con este contrato, deba efectuar el M.D.N - EJÉRCITO NACIONAL</w:t>
      </w:r>
      <w:r w:rsidR="00F119DA">
        <w:rPr>
          <w:rFonts w:ascii="Arial" w:hAnsi="Arial" w:cs="Arial"/>
        </w:rPr>
        <w:t xml:space="preserve"> </w:t>
      </w:r>
      <w:r w:rsidR="00AD5AB1">
        <w:rPr>
          <w:rFonts w:ascii="Arial" w:hAnsi="Arial" w:cs="Arial"/>
        </w:rPr>
        <w:t xml:space="preserve">- </w:t>
      </w:r>
      <w:r w:rsidR="00F119DA" w:rsidRPr="00141209">
        <w:rPr>
          <w:rFonts w:ascii="Arial" w:hAnsi="Arial" w:cs="Arial"/>
          <w:color w:val="FF0000"/>
        </w:rPr>
        <w:t>XXXXXX (UNIDAD EJECUTORA</w:t>
      </w:r>
      <w:r w:rsidR="003539DC" w:rsidRPr="00141209">
        <w:rPr>
          <w:rFonts w:ascii="Arial" w:hAnsi="Arial" w:cs="Arial"/>
          <w:color w:val="FF0000"/>
        </w:rPr>
        <w:t>)</w:t>
      </w:r>
      <w:r w:rsidR="003539DC">
        <w:rPr>
          <w:rFonts w:ascii="Arial" w:hAnsi="Arial" w:cs="Arial"/>
        </w:rPr>
        <w:t>,</w:t>
      </w:r>
      <w:r w:rsidRPr="00C75A85">
        <w:rPr>
          <w:rFonts w:ascii="Arial" w:hAnsi="Arial" w:cs="Arial"/>
        </w:rPr>
        <w:t xml:space="preserve"> se subordinan a las apropiaciones que de los mismos se hagan con cargo a </w:t>
      </w:r>
      <w:r w:rsidR="00AD5AB1" w:rsidRPr="00141209">
        <w:rPr>
          <w:rFonts w:ascii="Arial" w:hAnsi="Arial" w:cs="Arial"/>
          <w:color w:val="FF0000"/>
        </w:rPr>
        <w:t>xxxxxxx (discriminar el rubro presupuestal)</w:t>
      </w:r>
      <w:r w:rsidR="00626F66" w:rsidRPr="00141209">
        <w:rPr>
          <w:rFonts w:ascii="Arial" w:hAnsi="Arial" w:cs="Arial"/>
          <w:color w:val="FF0000"/>
        </w:rPr>
        <w:t>.</w:t>
      </w:r>
    </w:p>
    <w:p w14:paraId="5A92A1A6" w14:textId="77777777" w:rsidR="00626F66" w:rsidRDefault="00626F66" w:rsidP="003F3EB4">
      <w:pPr>
        <w:spacing w:after="0" w:line="240" w:lineRule="auto"/>
        <w:jc w:val="both"/>
        <w:rPr>
          <w:rFonts w:ascii="Arial" w:hAnsi="Arial" w:cs="Arial"/>
        </w:rPr>
      </w:pPr>
    </w:p>
    <w:p w14:paraId="465055CA" w14:textId="6F30EE5E" w:rsidR="005F4EA5" w:rsidRPr="00C75A85" w:rsidRDefault="005F4EA5" w:rsidP="003F3EB4">
      <w:pPr>
        <w:spacing w:after="0" w:line="240" w:lineRule="auto"/>
        <w:jc w:val="both"/>
        <w:rPr>
          <w:rFonts w:ascii="Arial" w:hAnsi="Arial" w:cs="Arial"/>
          <w:b/>
        </w:rPr>
      </w:pPr>
      <w:r w:rsidRPr="00C75A85">
        <w:rPr>
          <w:rFonts w:ascii="Arial" w:hAnsi="Arial" w:cs="Arial"/>
          <w:b/>
        </w:rPr>
        <w:t>PARÁGRAFO:</w:t>
      </w:r>
      <w:r w:rsidRPr="00C75A85">
        <w:rPr>
          <w:rFonts w:ascii="Arial" w:hAnsi="Arial" w:cs="Arial"/>
        </w:rPr>
        <w:t xml:space="preserve"> </w:t>
      </w:r>
      <w:r w:rsidRPr="00C75A85">
        <w:rPr>
          <w:rFonts w:ascii="Arial" w:hAnsi="Arial" w:cs="Arial"/>
          <w:b/>
        </w:rPr>
        <w:t>MODIFICACIÓN DE LA APROPIACIÓN PRESUPUESTAL</w:t>
      </w:r>
      <w:r w:rsidRPr="00C75A85">
        <w:rPr>
          <w:rFonts w:ascii="Arial" w:hAnsi="Arial" w:cs="Arial"/>
        </w:rPr>
        <w:t>: Las partes acuerdan que en el evento en que sea necesario modificar la presente Cláusula, el M.D.N – EJÉRCITO NACIONAL</w:t>
      </w:r>
      <w:r w:rsidR="00F119DA">
        <w:rPr>
          <w:rFonts w:ascii="Arial" w:hAnsi="Arial" w:cs="Arial"/>
        </w:rPr>
        <w:t xml:space="preserve"> </w:t>
      </w:r>
      <w:r w:rsidR="00AD5AB1">
        <w:rPr>
          <w:rFonts w:ascii="Arial" w:hAnsi="Arial" w:cs="Arial"/>
        </w:rPr>
        <w:t>-</w:t>
      </w:r>
      <w:r w:rsidR="00F119DA">
        <w:rPr>
          <w:rFonts w:ascii="Arial" w:hAnsi="Arial" w:cs="Arial"/>
        </w:rPr>
        <w:t xml:space="preserve"> </w:t>
      </w:r>
      <w:r w:rsidR="003539DC" w:rsidRPr="00292424">
        <w:rPr>
          <w:rFonts w:ascii="Arial" w:hAnsi="Arial" w:cs="Arial"/>
          <w:color w:val="FF0000"/>
        </w:rPr>
        <w:t>XXXXX (</w:t>
      </w:r>
      <w:r w:rsidR="00F119DA" w:rsidRPr="00292424">
        <w:rPr>
          <w:rFonts w:ascii="Arial" w:hAnsi="Arial" w:cs="Arial"/>
          <w:color w:val="FF0000"/>
        </w:rPr>
        <w:t xml:space="preserve">UNIDAD EJECUTORA) </w:t>
      </w:r>
      <w:r w:rsidRPr="00C75A85">
        <w:rPr>
          <w:rFonts w:ascii="Arial" w:hAnsi="Arial" w:cs="Arial"/>
        </w:rPr>
        <w:t>podrá hacerlo unilateralmente sin que sea necesario la suscripción de un contrato modificatorio por tratarse de un trámite ajeno a la voluntad del</w:t>
      </w:r>
      <w:r w:rsidRPr="00C75A85">
        <w:rPr>
          <w:rFonts w:ascii="Arial" w:hAnsi="Arial" w:cs="Arial"/>
          <w:b/>
        </w:rPr>
        <w:t xml:space="preserve"> CONTRATISTA. </w:t>
      </w:r>
    </w:p>
    <w:p w14:paraId="12F80339" w14:textId="77777777" w:rsidR="005F4EA5" w:rsidRPr="00C75A85" w:rsidRDefault="005F4EA5" w:rsidP="003F3EB4">
      <w:pPr>
        <w:spacing w:after="0" w:line="240" w:lineRule="auto"/>
        <w:jc w:val="both"/>
        <w:rPr>
          <w:rFonts w:ascii="Arial" w:hAnsi="Arial" w:cs="Arial"/>
          <w:b/>
        </w:rPr>
      </w:pPr>
    </w:p>
    <w:p w14:paraId="4FA05735" w14:textId="2C5AA659" w:rsidR="005F4EA5" w:rsidRPr="00C75A85" w:rsidRDefault="005F4EA5" w:rsidP="003F3EB4">
      <w:pPr>
        <w:spacing w:after="0" w:line="240" w:lineRule="auto"/>
        <w:jc w:val="both"/>
        <w:rPr>
          <w:rFonts w:ascii="Arial" w:hAnsi="Arial" w:cs="Arial"/>
        </w:rPr>
      </w:pPr>
      <w:r w:rsidRPr="00C75A85">
        <w:rPr>
          <w:rFonts w:ascii="Arial" w:hAnsi="Arial" w:cs="Arial"/>
          <w:b/>
        </w:rPr>
        <w:t xml:space="preserve">CLÁUSULA </w:t>
      </w:r>
      <w:r w:rsidR="003539DC" w:rsidRPr="00C75A85">
        <w:rPr>
          <w:rFonts w:ascii="Arial" w:hAnsi="Arial" w:cs="Arial"/>
          <w:b/>
        </w:rPr>
        <w:t>QUINTA. -</w:t>
      </w:r>
      <w:r w:rsidRPr="00C75A85">
        <w:rPr>
          <w:rFonts w:ascii="Arial" w:hAnsi="Arial" w:cs="Arial"/>
          <w:b/>
        </w:rPr>
        <w:t xml:space="preserve"> DURACIÓN:</w:t>
      </w:r>
      <w:r w:rsidRPr="00C75A85">
        <w:rPr>
          <w:rFonts w:ascii="Arial" w:hAnsi="Arial" w:cs="Arial"/>
        </w:rPr>
        <w:t xml:space="preserve"> La duración del presente contrato se extenderá así: </w:t>
      </w:r>
    </w:p>
    <w:p w14:paraId="553E5A41" w14:textId="77777777" w:rsidR="00903705" w:rsidRPr="00C75A85" w:rsidRDefault="00903705" w:rsidP="003F3EB4">
      <w:pPr>
        <w:spacing w:after="0" w:line="240" w:lineRule="auto"/>
        <w:jc w:val="both"/>
        <w:rPr>
          <w:rFonts w:ascii="Arial" w:hAnsi="Arial" w:cs="Arial"/>
          <w:b/>
        </w:rPr>
      </w:pPr>
    </w:p>
    <w:tbl>
      <w:tblPr>
        <w:tblW w:w="8363" w:type="dxa"/>
        <w:jc w:val="center"/>
        <w:tblCellMar>
          <w:left w:w="0" w:type="dxa"/>
          <w:right w:w="0" w:type="dxa"/>
        </w:tblCellMar>
        <w:tblLook w:val="04A0" w:firstRow="1" w:lastRow="0" w:firstColumn="1" w:lastColumn="0" w:noHBand="0" w:noVBand="1"/>
      </w:tblPr>
      <w:tblGrid>
        <w:gridCol w:w="2608"/>
        <w:gridCol w:w="2495"/>
        <w:gridCol w:w="3260"/>
      </w:tblGrid>
      <w:tr w:rsidR="00B62DDB" w:rsidRPr="003539DC" w14:paraId="4B1463FD" w14:textId="77777777" w:rsidTr="00AC2218">
        <w:trPr>
          <w:jc w:val="center"/>
        </w:trPr>
        <w:tc>
          <w:tcPr>
            <w:tcW w:w="2608" w:type="dxa"/>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54194CD3" w14:textId="77777777" w:rsidR="00903705" w:rsidRPr="003539DC" w:rsidRDefault="00903705" w:rsidP="004D033A">
            <w:pPr>
              <w:pStyle w:val="MARITZA3"/>
              <w:jc w:val="center"/>
              <w:rPr>
                <w:rFonts w:ascii="Arial" w:hAnsi="Arial" w:cs="Arial"/>
                <w:b/>
                <w:sz w:val="22"/>
                <w:szCs w:val="22"/>
                <w:lang w:val="es-CO"/>
              </w:rPr>
            </w:pPr>
            <w:r w:rsidRPr="003539DC">
              <w:rPr>
                <w:rFonts w:ascii="Arial" w:hAnsi="Arial" w:cs="Arial"/>
                <w:b/>
                <w:sz w:val="22"/>
                <w:szCs w:val="22"/>
                <w:lang w:val="es-CO"/>
              </w:rPr>
              <w:t>ELEMENTO</w:t>
            </w:r>
            <w:r w:rsidR="00AD5AB1" w:rsidRPr="003539DC">
              <w:rPr>
                <w:rFonts w:ascii="Arial" w:hAnsi="Arial" w:cs="Arial"/>
                <w:b/>
                <w:sz w:val="22"/>
                <w:szCs w:val="22"/>
                <w:lang w:val="es-CO"/>
              </w:rPr>
              <w:t>/SERVICIO</w:t>
            </w:r>
          </w:p>
        </w:tc>
        <w:tc>
          <w:tcPr>
            <w:tcW w:w="2495"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69A512FE" w14:textId="77777777" w:rsidR="00903705" w:rsidRPr="003539DC" w:rsidRDefault="00903705" w:rsidP="004D033A">
            <w:pPr>
              <w:pStyle w:val="MARITZA3"/>
              <w:jc w:val="center"/>
              <w:rPr>
                <w:rFonts w:ascii="Arial" w:hAnsi="Arial" w:cs="Arial"/>
                <w:b/>
                <w:sz w:val="22"/>
                <w:szCs w:val="22"/>
                <w:lang w:val="es-CO"/>
              </w:rPr>
            </w:pPr>
            <w:r w:rsidRPr="003539DC">
              <w:rPr>
                <w:rFonts w:ascii="Arial" w:hAnsi="Arial" w:cs="Arial"/>
                <w:b/>
                <w:sz w:val="22"/>
                <w:szCs w:val="22"/>
                <w:lang w:val="es-CO"/>
              </w:rPr>
              <w:t>DESDE</w:t>
            </w:r>
          </w:p>
        </w:tc>
        <w:tc>
          <w:tcPr>
            <w:tcW w:w="3260"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7CD67A07" w14:textId="77777777" w:rsidR="00903705" w:rsidRPr="003539DC" w:rsidRDefault="00903705" w:rsidP="004D033A">
            <w:pPr>
              <w:pStyle w:val="MARITZA3"/>
              <w:jc w:val="center"/>
              <w:rPr>
                <w:rFonts w:ascii="Arial" w:hAnsi="Arial" w:cs="Arial"/>
                <w:b/>
                <w:sz w:val="22"/>
                <w:szCs w:val="22"/>
                <w:lang w:val="es-CO"/>
              </w:rPr>
            </w:pPr>
            <w:r w:rsidRPr="003539DC">
              <w:rPr>
                <w:rFonts w:ascii="Arial" w:hAnsi="Arial" w:cs="Arial"/>
                <w:b/>
                <w:sz w:val="22"/>
                <w:szCs w:val="22"/>
                <w:lang w:val="es-CO"/>
              </w:rPr>
              <w:t>HASTA</w:t>
            </w:r>
          </w:p>
        </w:tc>
      </w:tr>
      <w:tr w:rsidR="00B62DDB" w:rsidRPr="003539DC" w14:paraId="0C3512A7" w14:textId="77777777" w:rsidTr="00AC2218">
        <w:trPr>
          <w:cantSplit/>
          <w:trHeight w:val="860"/>
          <w:jc w:val="center"/>
        </w:trPr>
        <w:tc>
          <w:tcPr>
            <w:tcW w:w="26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4CCE14" w14:textId="77777777" w:rsidR="00903705" w:rsidRPr="003539DC" w:rsidRDefault="00AD5AB1" w:rsidP="004D033A">
            <w:pPr>
              <w:jc w:val="center"/>
              <w:rPr>
                <w:rFonts w:ascii="Arial" w:eastAsiaTheme="minorHAnsi" w:hAnsi="Arial" w:cs="Arial"/>
              </w:rPr>
            </w:pPr>
            <w:r w:rsidRPr="003539DC">
              <w:rPr>
                <w:rFonts w:ascii="Arial" w:eastAsiaTheme="minorHAnsi" w:hAnsi="Arial" w:cs="Arial"/>
              </w:rPr>
              <w:t>XXXXXXXXXXXX</w:t>
            </w:r>
          </w:p>
        </w:tc>
        <w:tc>
          <w:tcPr>
            <w:tcW w:w="2495" w:type="dxa"/>
            <w:tcBorders>
              <w:top w:val="nil"/>
              <w:left w:val="nil"/>
              <w:bottom w:val="single" w:sz="8" w:space="0" w:color="auto"/>
              <w:right w:val="single" w:sz="8" w:space="0" w:color="auto"/>
            </w:tcBorders>
            <w:tcMar>
              <w:top w:w="0" w:type="dxa"/>
              <w:left w:w="108" w:type="dxa"/>
              <w:bottom w:w="0" w:type="dxa"/>
              <w:right w:w="108" w:type="dxa"/>
            </w:tcMar>
            <w:vAlign w:val="center"/>
          </w:tcPr>
          <w:p w14:paraId="1829A56B" w14:textId="77777777" w:rsidR="00903705" w:rsidRPr="003539DC" w:rsidRDefault="00903705" w:rsidP="004D033A">
            <w:pPr>
              <w:pStyle w:val="MARITZA3"/>
              <w:jc w:val="center"/>
              <w:rPr>
                <w:rFonts w:ascii="Arial" w:hAnsi="Arial" w:cs="Arial"/>
                <w:sz w:val="22"/>
                <w:szCs w:val="22"/>
                <w:lang w:val="es-CO"/>
              </w:rPr>
            </w:pPr>
            <w:r w:rsidRPr="003539DC">
              <w:rPr>
                <w:rFonts w:ascii="Arial" w:hAnsi="Arial" w:cs="Arial"/>
                <w:sz w:val="22"/>
                <w:szCs w:val="22"/>
                <w:lang w:val="es-CO"/>
              </w:rPr>
              <w:t>SUSCRIPCIÓN DEL CONTRATO RESULTANTE</w:t>
            </w:r>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BBB5AB" w14:textId="77777777" w:rsidR="00903705" w:rsidRPr="003539DC" w:rsidRDefault="00903705" w:rsidP="004D033A">
            <w:pPr>
              <w:pStyle w:val="MARITZA3"/>
              <w:jc w:val="center"/>
              <w:rPr>
                <w:rFonts w:ascii="Arial" w:hAnsi="Arial" w:cs="Arial"/>
                <w:sz w:val="22"/>
                <w:szCs w:val="22"/>
                <w:lang w:val="es-CO"/>
              </w:rPr>
            </w:pPr>
            <w:r w:rsidRPr="003539DC">
              <w:rPr>
                <w:rFonts w:ascii="Arial" w:hAnsi="Arial" w:cs="Arial"/>
                <w:sz w:val="22"/>
                <w:szCs w:val="22"/>
                <w:lang w:val="es-CO"/>
              </w:rPr>
              <w:t>CUATRO (4) MESES DESPUÉS DE VENCIDO EL PLAZO DE EJECUCIÓN</w:t>
            </w:r>
          </w:p>
        </w:tc>
      </w:tr>
    </w:tbl>
    <w:p w14:paraId="6B19469D" w14:textId="77777777" w:rsidR="00903705" w:rsidRPr="00C75A85" w:rsidRDefault="00903705" w:rsidP="003F3EB4">
      <w:pPr>
        <w:spacing w:after="0" w:line="240" w:lineRule="auto"/>
        <w:jc w:val="both"/>
        <w:rPr>
          <w:rFonts w:ascii="Arial" w:hAnsi="Arial" w:cs="Arial"/>
          <w:b/>
        </w:rPr>
      </w:pPr>
    </w:p>
    <w:p w14:paraId="43B6ECD8" w14:textId="25CA776A" w:rsidR="005F4EA5" w:rsidRDefault="005F4EA5" w:rsidP="003F3EB4">
      <w:pPr>
        <w:spacing w:after="0" w:line="240" w:lineRule="auto"/>
        <w:jc w:val="both"/>
        <w:rPr>
          <w:rFonts w:ascii="Arial" w:hAnsi="Arial" w:cs="Arial"/>
        </w:rPr>
      </w:pPr>
      <w:r w:rsidRPr="00C75A85">
        <w:rPr>
          <w:rFonts w:ascii="Arial" w:hAnsi="Arial" w:cs="Arial"/>
          <w:b/>
        </w:rPr>
        <w:t xml:space="preserve">CLÁUSULA </w:t>
      </w:r>
      <w:r w:rsidR="003539DC" w:rsidRPr="00C75A85">
        <w:rPr>
          <w:rFonts w:ascii="Arial" w:hAnsi="Arial" w:cs="Arial"/>
          <w:b/>
        </w:rPr>
        <w:t>SEXTA. -</w:t>
      </w:r>
      <w:r w:rsidRPr="00C75A85">
        <w:rPr>
          <w:rFonts w:ascii="Arial" w:hAnsi="Arial" w:cs="Arial"/>
          <w:b/>
        </w:rPr>
        <w:t xml:space="preserve"> DESCRIPCIÓN Y CARACTERÍSTICAS </w:t>
      </w:r>
      <w:r w:rsidR="00706D06" w:rsidRPr="00C75A85">
        <w:rPr>
          <w:rFonts w:ascii="Arial" w:hAnsi="Arial" w:cs="Arial"/>
          <w:b/>
        </w:rPr>
        <w:t>DE LOS BIENES</w:t>
      </w:r>
      <w:r w:rsidR="00D43CB7">
        <w:rPr>
          <w:rFonts w:ascii="Arial" w:hAnsi="Arial" w:cs="Arial"/>
          <w:b/>
        </w:rPr>
        <w:t xml:space="preserve"> Y/O SERVICIOS</w:t>
      </w:r>
      <w:r w:rsidRPr="00C75A85">
        <w:rPr>
          <w:rFonts w:ascii="Arial" w:hAnsi="Arial" w:cs="Arial"/>
        </w:rPr>
        <w:t xml:space="preserve">: los bienes objeto del presente contrato deberán realizarse de acuerdo con las especificaciones técnicas consignadas en el pliego de </w:t>
      </w:r>
      <w:r w:rsidR="00AD5AB1">
        <w:rPr>
          <w:rFonts w:ascii="Arial" w:hAnsi="Arial" w:cs="Arial"/>
        </w:rPr>
        <w:t xml:space="preserve">condiciones, </w:t>
      </w:r>
      <w:r w:rsidRPr="00C75A85">
        <w:rPr>
          <w:rFonts w:ascii="Arial" w:hAnsi="Arial" w:cs="Arial"/>
        </w:rPr>
        <w:t xml:space="preserve">el anexo técnico de este contrato, y la oferta del CONTRATISTA, que hacen parte integral del presente contrato. </w:t>
      </w:r>
    </w:p>
    <w:p w14:paraId="5BA90564" w14:textId="77777777" w:rsidR="00E27DF9" w:rsidRPr="00C75A85" w:rsidRDefault="00E27DF9" w:rsidP="003F3EB4">
      <w:pPr>
        <w:spacing w:after="0" w:line="240" w:lineRule="auto"/>
        <w:jc w:val="both"/>
        <w:rPr>
          <w:rFonts w:ascii="Arial" w:hAnsi="Arial" w:cs="Arial"/>
        </w:rPr>
      </w:pPr>
    </w:p>
    <w:p w14:paraId="7E40AEE2" w14:textId="77777777" w:rsidR="005F4EA5" w:rsidRDefault="005F4EA5" w:rsidP="003F3EB4">
      <w:pPr>
        <w:spacing w:after="0" w:line="240" w:lineRule="auto"/>
        <w:jc w:val="both"/>
        <w:rPr>
          <w:rFonts w:ascii="Arial" w:hAnsi="Arial" w:cs="Arial"/>
        </w:rPr>
      </w:pPr>
      <w:r w:rsidRPr="00C75A85">
        <w:rPr>
          <w:rFonts w:ascii="Arial" w:hAnsi="Arial" w:cs="Arial"/>
          <w:b/>
        </w:rPr>
        <w:t>CLÁUSULA SÉPTIMA -</w:t>
      </w:r>
      <w:r w:rsidRPr="00C75A85">
        <w:rPr>
          <w:rFonts w:ascii="Arial" w:hAnsi="Arial" w:cs="Arial"/>
        </w:rPr>
        <w:t xml:space="preserve"> </w:t>
      </w:r>
      <w:r w:rsidRPr="00C75A85">
        <w:rPr>
          <w:rFonts w:ascii="Arial" w:hAnsi="Arial" w:cs="Arial"/>
          <w:b/>
        </w:rPr>
        <w:t>PLAZO DE EJECUCIÓN Y LUGAR DE ENTREGA</w:t>
      </w:r>
      <w:r w:rsidRPr="00C75A85">
        <w:rPr>
          <w:rFonts w:ascii="Arial" w:hAnsi="Arial" w:cs="Arial"/>
        </w:rPr>
        <w:t>:</w:t>
      </w:r>
      <w:r w:rsidRPr="00C75A85">
        <w:rPr>
          <w:rFonts w:ascii="Arial" w:hAnsi="Arial" w:cs="Arial"/>
          <w:b/>
        </w:rPr>
        <w:t xml:space="preserve"> </w:t>
      </w:r>
      <w:r w:rsidRPr="00C75A85">
        <w:rPr>
          <w:rFonts w:ascii="Arial" w:hAnsi="Arial" w:cs="Arial"/>
        </w:rPr>
        <w:t>El contrato tendrá el siguiente plazo de ejecución ____________________.</w:t>
      </w:r>
    </w:p>
    <w:p w14:paraId="128200FA" w14:textId="77777777" w:rsidR="00E27DF9" w:rsidRPr="00C75A85" w:rsidRDefault="00E27DF9" w:rsidP="003F3EB4">
      <w:pPr>
        <w:spacing w:after="0" w:line="240" w:lineRule="auto"/>
        <w:jc w:val="both"/>
        <w:rPr>
          <w:rFonts w:ascii="Arial" w:hAnsi="Arial" w:cs="Arial"/>
        </w:rPr>
      </w:pPr>
    </w:p>
    <w:p w14:paraId="206C2773" w14:textId="272DE40A" w:rsidR="005F4EA5" w:rsidRDefault="005F4EA5" w:rsidP="003F3EB4">
      <w:pPr>
        <w:spacing w:after="0" w:line="240" w:lineRule="auto"/>
        <w:ind w:right="51"/>
        <w:jc w:val="both"/>
        <w:rPr>
          <w:rFonts w:ascii="Arial" w:hAnsi="Arial" w:cs="Arial"/>
        </w:rPr>
      </w:pPr>
      <w:r w:rsidRPr="00C75A85">
        <w:rPr>
          <w:rFonts w:ascii="Arial" w:hAnsi="Arial" w:cs="Arial"/>
          <w:b/>
          <w:spacing w:val="-2"/>
        </w:rPr>
        <w:t>PARÁGRAFO PRIMERO:</w:t>
      </w:r>
      <w:r w:rsidRPr="00C75A85">
        <w:rPr>
          <w:rFonts w:ascii="Arial" w:hAnsi="Arial" w:cs="Arial"/>
        </w:rPr>
        <w:t xml:space="preserve"> El </w:t>
      </w:r>
      <w:r w:rsidR="003539DC" w:rsidRPr="00C75A85">
        <w:rPr>
          <w:rFonts w:ascii="Arial" w:hAnsi="Arial" w:cs="Arial"/>
        </w:rPr>
        <w:t>cronograma de</w:t>
      </w:r>
      <w:r w:rsidRPr="00C75A85">
        <w:rPr>
          <w:rFonts w:ascii="Arial" w:hAnsi="Arial" w:cs="Arial"/>
        </w:rPr>
        <w:t xml:space="preserv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w:t>
      </w:r>
      <w:r w:rsidR="00AD5AB1">
        <w:rPr>
          <w:rFonts w:ascii="Arial" w:hAnsi="Arial" w:cs="Arial"/>
        </w:rPr>
        <w:t xml:space="preserve">– (Unidad Ejecutora) </w:t>
      </w:r>
      <w:r w:rsidRPr="00C75A85">
        <w:rPr>
          <w:rFonts w:ascii="Arial" w:hAnsi="Arial" w:cs="Arial"/>
        </w:rPr>
        <w:t>podrá imponer las sanciones contempladas en el contrato y en la Ley.</w:t>
      </w:r>
    </w:p>
    <w:p w14:paraId="70323C31" w14:textId="77777777" w:rsidR="00E27DF9" w:rsidRPr="00C75A85" w:rsidRDefault="00E27DF9" w:rsidP="003F3EB4">
      <w:pPr>
        <w:spacing w:after="0" w:line="240" w:lineRule="auto"/>
        <w:ind w:right="51"/>
        <w:jc w:val="both"/>
        <w:rPr>
          <w:rFonts w:ascii="Arial" w:hAnsi="Arial" w:cs="Arial"/>
        </w:rPr>
      </w:pPr>
    </w:p>
    <w:p w14:paraId="523C26B3" w14:textId="77777777" w:rsidR="005F4EA5" w:rsidRDefault="005F4EA5" w:rsidP="003F3EB4">
      <w:pPr>
        <w:spacing w:after="0" w:line="240" w:lineRule="auto"/>
        <w:ind w:right="51"/>
        <w:jc w:val="both"/>
        <w:rPr>
          <w:rFonts w:ascii="Arial" w:hAnsi="Arial" w:cs="Arial"/>
        </w:rPr>
      </w:pPr>
      <w:r w:rsidRPr="00C75A85">
        <w:rPr>
          <w:rFonts w:ascii="Arial" w:hAnsi="Arial" w:cs="Arial"/>
          <w:b/>
        </w:rPr>
        <w:t xml:space="preserve">PARÁGRAFO SEGUNDO: </w:t>
      </w:r>
      <w:r w:rsidRPr="00C75A85">
        <w:rPr>
          <w:rFonts w:ascii="Arial" w:hAnsi="Arial" w:cs="Arial"/>
        </w:rPr>
        <w:t>El ACTA DE RECIBO será perfeccionada y expedida dentro de los diez (10) días calendario siguientes a la entrega parcial y/o total a satisfacci</w:t>
      </w:r>
      <w:r w:rsidR="00AD5AB1">
        <w:rPr>
          <w:rFonts w:ascii="Arial" w:hAnsi="Arial" w:cs="Arial"/>
        </w:rPr>
        <w:t xml:space="preserve">ón del M.D.N EJÉRCITO NACIONAL </w:t>
      </w:r>
      <w:proofErr w:type="gramStart"/>
      <w:r w:rsidR="00AD5AB1">
        <w:rPr>
          <w:rFonts w:ascii="Arial" w:hAnsi="Arial" w:cs="Arial"/>
        </w:rPr>
        <w:t>-  XXXX</w:t>
      </w:r>
      <w:proofErr w:type="gramEnd"/>
      <w:r w:rsidR="00AD5AB1">
        <w:rPr>
          <w:rFonts w:ascii="Arial" w:hAnsi="Arial" w:cs="Arial"/>
        </w:rPr>
        <w:t xml:space="preserve"> (UNIDAD EJECUTORA).</w:t>
      </w:r>
    </w:p>
    <w:p w14:paraId="68A58774" w14:textId="77777777" w:rsidR="00E27DF9" w:rsidRPr="00C75A85" w:rsidRDefault="00E27DF9" w:rsidP="003F3EB4">
      <w:pPr>
        <w:spacing w:after="0" w:line="240" w:lineRule="auto"/>
        <w:ind w:right="51"/>
        <w:jc w:val="both"/>
        <w:rPr>
          <w:rFonts w:ascii="Arial" w:hAnsi="Arial" w:cs="Arial"/>
        </w:rPr>
      </w:pPr>
    </w:p>
    <w:p w14:paraId="314A5298" w14:textId="500716B7" w:rsidR="005F4EA5" w:rsidRDefault="005F4EA5" w:rsidP="003F3EB4">
      <w:pPr>
        <w:spacing w:after="0" w:line="240" w:lineRule="auto"/>
        <w:ind w:right="51"/>
        <w:jc w:val="both"/>
        <w:rPr>
          <w:rFonts w:ascii="Arial" w:hAnsi="Arial" w:cs="Arial"/>
        </w:rPr>
      </w:pPr>
      <w:r w:rsidRPr="00C75A85">
        <w:rPr>
          <w:rFonts w:ascii="Arial" w:hAnsi="Arial" w:cs="Arial"/>
          <w:b/>
        </w:rPr>
        <w:t xml:space="preserve">CLÁUSULA OCTAVA. GARANTÍA </w:t>
      </w:r>
      <w:r w:rsidR="003539DC" w:rsidRPr="00C75A85">
        <w:rPr>
          <w:rFonts w:ascii="Arial" w:hAnsi="Arial" w:cs="Arial"/>
          <w:b/>
        </w:rPr>
        <w:t>TÉCNICA</w:t>
      </w:r>
      <w:r w:rsidRPr="00C75A85">
        <w:rPr>
          <w:rFonts w:ascii="Arial" w:hAnsi="Arial" w:cs="Arial"/>
          <w:b/>
        </w:rPr>
        <w:t xml:space="preserve">: </w:t>
      </w:r>
      <w:r w:rsidRPr="00C75A85">
        <w:rPr>
          <w:rFonts w:ascii="Arial" w:hAnsi="Arial" w:cs="Arial"/>
        </w:rPr>
        <w:t>La garantía técnica cubre los siguientes requisitos: _________________________</w:t>
      </w:r>
    </w:p>
    <w:p w14:paraId="0B4F68D0" w14:textId="77777777" w:rsidR="00E27DF9" w:rsidRPr="00C75A85" w:rsidRDefault="00E27DF9" w:rsidP="003F3EB4">
      <w:pPr>
        <w:spacing w:after="0" w:line="240" w:lineRule="auto"/>
        <w:ind w:right="51"/>
        <w:jc w:val="both"/>
        <w:rPr>
          <w:rFonts w:ascii="Arial" w:hAnsi="Arial" w:cs="Arial"/>
        </w:rPr>
      </w:pPr>
    </w:p>
    <w:p w14:paraId="0074B401" w14:textId="70093725" w:rsidR="005F4EA5" w:rsidRPr="00292424" w:rsidRDefault="003539DC" w:rsidP="003F3EB4">
      <w:pPr>
        <w:spacing w:after="0" w:line="240" w:lineRule="auto"/>
        <w:jc w:val="both"/>
        <w:rPr>
          <w:rFonts w:ascii="Arial" w:hAnsi="Arial" w:cs="Arial"/>
          <w:color w:val="FF0000"/>
          <w:lang w:val="es-ES_tradnl"/>
        </w:rPr>
      </w:pPr>
      <w:r w:rsidRPr="00C75A85">
        <w:rPr>
          <w:rFonts w:ascii="Arial" w:hAnsi="Arial" w:cs="Arial"/>
          <w:b/>
          <w:lang w:val="es-ES_tradnl"/>
        </w:rPr>
        <w:t>PARÁGRAFO</w:t>
      </w:r>
      <w:r w:rsidR="005F4EA5" w:rsidRPr="00C75A85">
        <w:rPr>
          <w:rFonts w:ascii="Arial" w:hAnsi="Arial" w:cs="Arial"/>
          <w:b/>
          <w:lang w:val="es-ES_tradnl"/>
        </w:rPr>
        <w:t xml:space="preserve"> PRIMERO: TÉRMINO DE RESPUESTA DE LA GARANTÍA TÉCNICA</w:t>
      </w:r>
      <w:r w:rsidR="005F4EA5" w:rsidRPr="00C75A85">
        <w:rPr>
          <w:rFonts w:ascii="Arial" w:hAnsi="Arial" w:cs="Arial"/>
          <w:lang w:val="es-ES_tradnl"/>
        </w:rPr>
        <w:t>: ____________________</w:t>
      </w:r>
      <w:r w:rsidR="00AD5AB1">
        <w:rPr>
          <w:rFonts w:ascii="Arial" w:hAnsi="Arial" w:cs="Arial"/>
          <w:lang w:val="es-ES_tradnl"/>
        </w:rPr>
        <w:t xml:space="preserve"> NOTA: </w:t>
      </w:r>
      <w:r w:rsidR="00AD5AB1" w:rsidRPr="00292424">
        <w:rPr>
          <w:rFonts w:ascii="Arial" w:hAnsi="Arial" w:cs="Arial"/>
          <w:color w:val="FF0000"/>
          <w:lang w:val="es-ES_tradnl"/>
        </w:rPr>
        <w:t>(debe tenerse en cuenta lo requerido en el pliego y lo ofertado por el Contratista).</w:t>
      </w:r>
    </w:p>
    <w:p w14:paraId="182A45EF" w14:textId="77777777" w:rsidR="00E27DF9" w:rsidRPr="00C75A85" w:rsidRDefault="00E27DF9" w:rsidP="003F3EB4">
      <w:pPr>
        <w:spacing w:after="0" w:line="240" w:lineRule="auto"/>
        <w:jc w:val="both"/>
        <w:rPr>
          <w:rFonts w:ascii="Arial" w:hAnsi="Arial" w:cs="Arial"/>
          <w:lang w:val="es-ES_tradnl"/>
        </w:rPr>
      </w:pPr>
    </w:p>
    <w:p w14:paraId="28C9A4D0" w14:textId="455AF0E5" w:rsidR="00E27DF9" w:rsidRDefault="005F4EA5" w:rsidP="003F3EB4">
      <w:pPr>
        <w:spacing w:after="0" w:line="240" w:lineRule="auto"/>
        <w:ind w:right="51"/>
        <w:jc w:val="both"/>
        <w:rPr>
          <w:rFonts w:ascii="Arial" w:hAnsi="Arial" w:cs="Arial"/>
          <w:spacing w:val="-2"/>
        </w:rPr>
      </w:pPr>
      <w:r w:rsidRPr="00C75A85">
        <w:rPr>
          <w:rFonts w:ascii="Arial" w:hAnsi="Arial" w:cs="Arial"/>
          <w:b/>
        </w:rPr>
        <w:t xml:space="preserve">CLÁUSULA </w:t>
      </w:r>
      <w:r w:rsidR="003539DC" w:rsidRPr="00C75A85">
        <w:rPr>
          <w:rFonts w:ascii="Arial" w:hAnsi="Arial" w:cs="Arial"/>
          <w:b/>
        </w:rPr>
        <w:t>NOVENA. -</w:t>
      </w:r>
      <w:r w:rsidRPr="00C75A85">
        <w:rPr>
          <w:rFonts w:ascii="Arial" w:hAnsi="Arial" w:cs="Arial"/>
          <w:b/>
        </w:rPr>
        <w:t xml:space="preserve"> GARANTÍA ÚNICA: </w:t>
      </w:r>
      <w:r w:rsidR="00292424" w:rsidRPr="00A32B1F">
        <w:rPr>
          <w:rFonts w:ascii="Arial" w:hAnsi="Arial" w:cs="Arial"/>
          <w:sz w:val="20"/>
          <w:szCs w:val="20"/>
          <w:lang w:eastAsia="es-ES"/>
        </w:rPr>
        <w:t xml:space="preserve">Dentro de los </w:t>
      </w:r>
      <w:r w:rsidR="00292424">
        <w:rPr>
          <w:rFonts w:ascii="Arial" w:hAnsi="Arial" w:cs="Arial"/>
          <w:sz w:val="20"/>
          <w:szCs w:val="20"/>
          <w:lang w:eastAsia="es-ES"/>
        </w:rPr>
        <w:t xml:space="preserve">xxx (xx) </w:t>
      </w:r>
      <w:r w:rsidR="00292424" w:rsidRPr="00A32B1F">
        <w:rPr>
          <w:rFonts w:ascii="Arial" w:hAnsi="Arial" w:cs="Arial"/>
          <w:sz w:val="20"/>
          <w:szCs w:val="20"/>
          <w:lang w:eastAsia="es-ES"/>
        </w:rPr>
        <w:t>días hábiles siguientes</w:t>
      </w:r>
      <w:r w:rsidR="00292424">
        <w:rPr>
          <w:rFonts w:ascii="Arial" w:hAnsi="Arial" w:cs="Arial"/>
          <w:sz w:val="20"/>
          <w:szCs w:val="20"/>
          <w:lang w:eastAsia="es-ES"/>
        </w:rPr>
        <w:t xml:space="preserve"> a la suscripción del contrato</w:t>
      </w:r>
      <w:r w:rsidR="00292424" w:rsidRPr="00A32B1F">
        <w:rPr>
          <w:rFonts w:ascii="Arial" w:hAnsi="Arial" w:cs="Arial"/>
          <w:sz w:val="20"/>
          <w:szCs w:val="20"/>
          <w:lang w:eastAsia="es-ES"/>
        </w:rPr>
        <w:t xml:space="preserve">, </w:t>
      </w:r>
      <w:r w:rsidR="00292424" w:rsidRPr="00A32B1F">
        <w:rPr>
          <w:rFonts w:ascii="Arial" w:hAnsi="Arial" w:cs="Arial"/>
          <w:bCs/>
          <w:sz w:val="20"/>
          <w:szCs w:val="20"/>
          <w:lang w:eastAsia="es-ES"/>
        </w:rPr>
        <w:t xml:space="preserve">EL CONTRATISTA </w:t>
      </w:r>
      <w:r w:rsidR="00292424" w:rsidRPr="00A32B1F">
        <w:rPr>
          <w:rFonts w:ascii="Arial" w:hAnsi="Arial" w:cs="Arial"/>
          <w:sz w:val="20"/>
          <w:szCs w:val="20"/>
          <w:lang w:eastAsia="es-ES"/>
        </w:rPr>
        <w:t xml:space="preserve">deberá enviar, a través de la plataforma del </w:t>
      </w:r>
      <w:r w:rsidR="00292424" w:rsidRPr="00121E69">
        <w:rPr>
          <w:rFonts w:ascii="Arial" w:hAnsi="Arial" w:cs="Arial"/>
          <w:lang w:eastAsia="es-ES"/>
        </w:rPr>
        <w:t>SECOP II, la Garantía Única de Cumplimiento a favor del MINISTERIO DE DEFENSA NACIONAL –EJÉRCITO NACIONAL –</w:t>
      </w:r>
      <w:r w:rsidR="00292424" w:rsidRPr="00121E69">
        <w:rPr>
          <w:rFonts w:ascii="Arial" w:hAnsi="Arial" w:cs="Arial"/>
          <w:color w:val="FF0000"/>
          <w:lang w:eastAsia="es-ES"/>
        </w:rPr>
        <w:t>UNIDAD EJECUTORA</w:t>
      </w:r>
      <w:r w:rsidR="00292424" w:rsidRPr="00121E69">
        <w:rPr>
          <w:rFonts w:ascii="Arial" w:hAnsi="Arial" w:cs="Arial"/>
          <w:lang w:eastAsia="es-ES"/>
        </w:rPr>
        <w:t xml:space="preserve">, NIT. </w:t>
      </w:r>
      <w:r w:rsidR="00292424" w:rsidRPr="00121E69">
        <w:rPr>
          <w:rFonts w:ascii="Arial" w:hAnsi="Arial" w:cs="Arial"/>
          <w:color w:val="FF0000"/>
          <w:lang w:eastAsia="es-ES"/>
        </w:rPr>
        <w:t>XXXXXX</w:t>
      </w:r>
      <w:r w:rsidR="00292424" w:rsidRPr="00121E69">
        <w:rPr>
          <w:rFonts w:ascii="Arial" w:hAnsi="Arial" w:cs="Arial"/>
          <w:lang w:eastAsia="es-ES"/>
        </w:rPr>
        <w:t xml:space="preserve">, expedida por compañía de seguros o entidad bancaria legalmente constituida en Colombia, que cubra los siguientes amparos: </w:t>
      </w:r>
      <w:r w:rsidR="00AD5AB1" w:rsidRPr="00121E69">
        <w:rPr>
          <w:rFonts w:ascii="Arial" w:hAnsi="Arial" w:cs="Arial"/>
          <w:b/>
        </w:rPr>
        <w:t xml:space="preserve"> </w:t>
      </w:r>
      <w:r w:rsidR="00AD5AB1" w:rsidRPr="00121E69">
        <w:rPr>
          <w:rFonts w:ascii="Arial" w:hAnsi="Arial" w:cs="Arial"/>
          <w:b/>
          <w:color w:val="FF0000"/>
        </w:rPr>
        <w:t>(</w:t>
      </w:r>
      <w:r w:rsidR="00AD5AB1" w:rsidRPr="00121E69">
        <w:rPr>
          <w:rFonts w:ascii="Arial" w:hAnsi="Arial" w:cs="Arial"/>
          <w:color w:val="FF0000"/>
        </w:rPr>
        <w:t xml:space="preserve">en esta cláusula debe consignarse </w:t>
      </w:r>
      <w:r w:rsidR="0093404E" w:rsidRPr="00121E69">
        <w:rPr>
          <w:rFonts w:ascii="Arial" w:hAnsi="Arial" w:cs="Arial"/>
          <w:color w:val="FF0000"/>
        </w:rPr>
        <w:t xml:space="preserve">los amparos exigidos en la garantía única con su valor y la vigencia, incluidos en el estudio previo y en el pliego de condiciones) </w:t>
      </w:r>
      <w:r w:rsidRPr="00121E69">
        <w:rPr>
          <w:rFonts w:ascii="Arial" w:hAnsi="Arial" w:cs="Arial"/>
          <w:spacing w:val="-2"/>
        </w:rPr>
        <w:t>1</w:t>
      </w:r>
      <w:r w:rsidRPr="00121E69">
        <w:rPr>
          <w:rFonts w:ascii="Arial" w:hAnsi="Arial" w:cs="Arial"/>
          <w:b/>
          <w:spacing w:val="-2"/>
        </w:rPr>
        <w:t xml:space="preserve">) </w:t>
      </w:r>
      <w:r w:rsidRPr="00121E69">
        <w:rPr>
          <w:rFonts w:ascii="Arial" w:hAnsi="Arial" w:cs="Arial"/>
          <w:b/>
          <w:u w:val="single"/>
        </w:rPr>
        <w:t xml:space="preserve">Cumplimiento  </w:t>
      </w:r>
      <w:r w:rsidRPr="00121E69">
        <w:rPr>
          <w:rFonts w:ascii="Arial" w:hAnsi="Arial" w:cs="Arial"/>
          <w:b/>
          <w:spacing w:val="-2"/>
          <w:u w:val="single"/>
        </w:rPr>
        <w:t>pago de multas y cláusula penal pecuniaria</w:t>
      </w:r>
      <w:r w:rsidRPr="00121E69">
        <w:rPr>
          <w:rFonts w:ascii="Arial" w:hAnsi="Arial" w:cs="Arial"/>
        </w:rPr>
        <w:t xml:space="preserve">: </w:t>
      </w:r>
      <w:r w:rsidRPr="00121E69">
        <w:rPr>
          <w:rFonts w:ascii="Arial" w:hAnsi="Arial" w:cs="Arial"/>
          <w:spacing w:val="-2"/>
        </w:rPr>
        <w:t>Su</w:t>
      </w:r>
      <w:r w:rsidRPr="00C75A85">
        <w:rPr>
          <w:rFonts w:ascii="Arial" w:hAnsi="Arial" w:cs="Arial"/>
          <w:spacing w:val="-2"/>
        </w:rPr>
        <w:t xml:space="preserve"> cuantía será equivalente al </w:t>
      </w:r>
      <w:r w:rsidR="00AD5AB1">
        <w:rPr>
          <w:rFonts w:ascii="Arial" w:hAnsi="Arial" w:cs="Arial"/>
          <w:spacing w:val="-2"/>
        </w:rPr>
        <w:t>xxxx</w:t>
      </w:r>
      <w:r w:rsidRPr="00C75A85">
        <w:rPr>
          <w:rFonts w:ascii="Arial" w:hAnsi="Arial" w:cs="Arial"/>
          <w:spacing w:val="-2"/>
        </w:rPr>
        <w:t xml:space="preserve"> por ciento (</w:t>
      </w:r>
      <w:r w:rsidR="00AD5AB1">
        <w:rPr>
          <w:rFonts w:ascii="Arial" w:hAnsi="Arial" w:cs="Arial"/>
          <w:spacing w:val="-2"/>
        </w:rPr>
        <w:t>xx</w:t>
      </w:r>
      <w:r w:rsidRPr="00C75A85">
        <w:rPr>
          <w:rFonts w:ascii="Arial" w:hAnsi="Arial" w:cs="Arial"/>
          <w:spacing w:val="-2"/>
        </w:rPr>
        <w:t>%) del valor del contrato y cubrirá el plazo de ejecución del contrato  y cuatro (4) meses más</w:t>
      </w:r>
      <w:r w:rsidRPr="00C75A85">
        <w:rPr>
          <w:rFonts w:ascii="Arial" w:hAnsi="Arial" w:cs="Arial"/>
          <w:b/>
        </w:rPr>
        <w:t xml:space="preserve">. </w:t>
      </w:r>
      <w:r w:rsidR="00E34237" w:rsidRPr="00C75A85">
        <w:rPr>
          <w:rFonts w:ascii="Arial" w:hAnsi="Arial" w:cs="Arial"/>
          <w:b/>
        </w:rPr>
        <w:t>2</w:t>
      </w:r>
      <w:r w:rsidRPr="00C75A85">
        <w:rPr>
          <w:rFonts w:ascii="Arial" w:hAnsi="Arial" w:cs="Arial"/>
          <w:b/>
        </w:rPr>
        <w:t xml:space="preserve">) </w:t>
      </w:r>
      <w:r w:rsidRPr="00C75A85">
        <w:rPr>
          <w:rFonts w:ascii="Arial" w:hAnsi="Arial" w:cs="Arial"/>
          <w:b/>
          <w:bCs/>
          <w:u w:val="single"/>
        </w:rPr>
        <w:t xml:space="preserve">Calidad de los </w:t>
      </w:r>
      <w:r w:rsidR="00836CE3" w:rsidRPr="00C75A85">
        <w:rPr>
          <w:rFonts w:ascii="Arial" w:hAnsi="Arial" w:cs="Arial"/>
          <w:b/>
          <w:bCs/>
          <w:u w:val="single"/>
        </w:rPr>
        <w:t xml:space="preserve">bienes </w:t>
      </w:r>
      <w:r w:rsidRPr="00C75A85">
        <w:rPr>
          <w:rFonts w:ascii="Arial" w:hAnsi="Arial" w:cs="Arial"/>
          <w:b/>
          <w:bCs/>
          <w:u w:val="single"/>
        </w:rPr>
        <w:t>suministrados</w:t>
      </w:r>
      <w:r w:rsidRPr="00C75A85">
        <w:rPr>
          <w:rFonts w:ascii="Arial" w:hAnsi="Arial" w:cs="Arial"/>
          <w:u w:val="single"/>
        </w:rPr>
        <w:t>:</w:t>
      </w:r>
      <w:r w:rsidRPr="00C75A85">
        <w:rPr>
          <w:rFonts w:ascii="Arial" w:hAnsi="Arial" w:cs="Arial"/>
          <w:spacing w:val="-2"/>
        </w:rPr>
        <w:t xml:space="preserve"> Por un valor equivalente al </w:t>
      </w:r>
      <w:r w:rsidR="0093404E">
        <w:rPr>
          <w:rFonts w:ascii="Arial" w:hAnsi="Arial" w:cs="Arial"/>
          <w:spacing w:val="-2"/>
        </w:rPr>
        <w:t>xxxx</w:t>
      </w:r>
      <w:r w:rsidRPr="00C75A85">
        <w:rPr>
          <w:rFonts w:ascii="Arial" w:hAnsi="Arial" w:cs="Arial"/>
          <w:spacing w:val="-2"/>
        </w:rPr>
        <w:t xml:space="preserve"> por ciento (</w:t>
      </w:r>
      <w:r w:rsidR="0093404E">
        <w:rPr>
          <w:rFonts w:ascii="Arial" w:hAnsi="Arial" w:cs="Arial"/>
          <w:spacing w:val="-2"/>
        </w:rPr>
        <w:t>xx</w:t>
      </w:r>
      <w:r w:rsidRPr="00C75A85">
        <w:rPr>
          <w:rFonts w:ascii="Arial" w:hAnsi="Arial" w:cs="Arial"/>
          <w:spacing w:val="-2"/>
        </w:rPr>
        <w:t xml:space="preserve">%) del valor del contrato, con una </w:t>
      </w:r>
      <w:r w:rsidR="003539DC" w:rsidRPr="00C75A85">
        <w:rPr>
          <w:rFonts w:ascii="Arial" w:hAnsi="Arial" w:cs="Arial"/>
          <w:spacing w:val="-2"/>
        </w:rPr>
        <w:t>vigencia de</w:t>
      </w:r>
      <w:r w:rsidRPr="00C75A85">
        <w:rPr>
          <w:rFonts w:ascii="Arial" w:hAnsi="Arial" w:cs="Arial"/>
          <w:spacing w:val="-2"/>
        </w:rPr>
        <w:t xml:space="preserve"> </w:t>
      </w:r>
      <w:r w:rsidR="0093404E">
        <w:rPr>
          <w:rFonts w:ascii="Arial" w:hAnsi="Arial" w:cs="Arial"/>
          <w:spacing w:val="-2"/>
        </w:rPr>
        <w:t>xx</w:t>
      </w:r>
      <w:r w:rsidRPr="00C75A85">
        <w:rPr>
          <w:rFonts w:ascii="Arial" w:hAnsi="Arial" w:cs="Arial"/>
          <w:spacing w:val="-2"/>
        </w:rPr>
        <w:t xml:space="preserve"> meses contados a partir de la fecha de entrega de los bienes</w:t>
      </w:r>
      <w:r w:rsidR="0093404E">
        <w:rPr>
          <w:rFonts w:ascii="Arial" w:hAnsi="Arial" w:cs="Arial"/>
          <w:spacing w:val="-2"/>
        </w:rPr>
        <w:t xml:space="preserve"> y/o servicios</w:t>
      </w:r>
      <w:r w:rsidRPr="00C75A85">
        <w:rPr>
          <w:rFonts w:ascii="Arial" w:hAnsi="Arial" w:cs="Arial"/>
          <w:spacing w:val="-2"/>
        </w:rPr>
        <w:t xml:space="preserve">, evidenciada en </w:t>
      </w:r>
      <w:r w:rsidR="003539DC" w:rsidRPr="00C75A85">
        <w:rPr>
          <w:rFonts w:ascii="Arial" w:hAnsi="Arial" w:cs="Arial"/>
          <w:spacing w:val="-2"/>
        </w:rPr>
        <w:t>el acta</w:t>
      </w:r>
      <w:r w:rsidRPr="00C75A85">
        <w:rPr>
          <w:rFonts w:ascii="Arial" w:hAnsi="Arial" w:cs="Arial"/>
          <w:spacing w:val="-2"/>
        </w:rPr>
        <w:t xml:space="preserve"> de recibo a satisfacción por parte de</w:t>
      </w:r>
      <w:r w:rsidR="0093404E">
        <w:rPr>
          <w:rFonts w:ascii="Arial" w:hAnsi="Arial" w:cs="Arial"/>
          <w:spacing w:val="-2"/>
        </w:rPr>
        <w:t xml:space="preserve"> xxxxxxxxxx.</w:t>
      </w:r>
    </w:p>
    <w:p w14:paraId="5AC48D60" w14:textId="77777777" w:rsidR="00E27DF9" w:rsidRDefault="00E27DF9" w:rsidP="003F3EB4">
      <w:pPr>
        <w:spacing w:after="0" w:line="240" w:lineRule="auto"/>
        <w:ind w:right="51"/>
        <w:jc w:val="both"/>
        <w:rPr>
          <w:rFonts w:ascii="Arial" w:hAnsi="Arial" w:cs="Arial"/>
          <w:spacing w:val="-2"/>
        </w:rPr>
      </w:pPr>
    </w:p>
    <w:p w14:paraId="41707AD9" w14:textId="77777777" w:rsidR="00E27DF9" w:rsidRDefault="005F4EA5" w:rsidP="003F3EB4">
      <w:pPr>
        <w:spacing w:after="0" w:line="240" w:lineRule="auto"/>
        <w:ind w:right="51"/>
        <w:jc w:val="both"/>
        <w:rPr>
          <w:rFonts w:ascii="Arial" w:hAnsi="Arial" w:cs="Arial"/>
        </w:rPr>
      </w:pPr>
      <w:r w:rsidRPr="00C75A85">
        <w:rPr>
          <w:rFonts w:ascii="Arial" w:hAnsi="Arial" w:cs="Arial"/>
          <w:b/>
        </w:rPr>
        <w:t>PARÁGRAFO PRIMERO:</w:t>
      </w:r>
      <w:r w:rsidRPr="00C75A85">
        <w:rPr>
          <w:rFonts w:ascii="Arial" w:hAnsi="Arial" w:cs="Arial"/>
        </w:rPr>
        <w:t xml:space="preserve"> </w:t>
      </w:r>
      <w:r w:rsidRPr="00C75A85">
        <w:rPr>
          <w:rFonts w:ascii="Arial" w:hAnsi="Arial" w:cs="Arial"/>
          <w:b/>
        </w:rPr>
        <w:t>ALCANCE DE LOS AMPAROS:</w:t>
      </w:r>
      <w:r w:rsidRPr="00C75A85">
        <w:rPr>
          <w:rFonts w:ascii="Arial" w:hAnsi="Arial" w:cs="Arial"/>
        </w:rPr>
        <w:t xml:space="preserve">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p>
    <w:p w14:paraId="1325A642" w14:textId="77777777" w:rsidR="00E27DF9" w:rsidRDefault="00E27DF9" w:rsidP="003F3EB4">
      <w:pPr>
        <w:spacing w:after="0" w:line="240" w:lineRule="auto"/>
        <w:ind w:right="51"/>
        <w:jc w:val="both"/>
        <w:rPr>
          <w:rFonts w:ascii="Arial" w:hAnsi="Arial" w:cs="Arial"/>
        </w:rPr>
      </w:pPr>
    </w:p>
    <w:p w14:paraId="2667FA22" w14:textId="77777777" w:rsidR="00E27DF9" w:rsidRDefault="005F4EA5" w:rsidP="003F3EB4">
      <w:pPr>
        <w:spacing w:after="0" w:line="240" w:lineRule="auto"/>
        <w:ind w:right="51"/>
        <w:jc w:val="both"/>
        <w:rPr>
          <w:rFonts w:ascii="Arial" w:hAnsi="Arial" w:cs="Arial"/>
        </w:rPr>
      </w:pPr>
      <w:r w:rsidRPr="00C75A85">
        <w:rPr>
          <w:rFonts w:ascii="Arial" w:hAnsi="Arial" w:cs="Arial"/>
          <w:b/>
        </w:rPr>
        <w:t>PARÁGRAFO SEGUNDO:</w:t>
      </w:r>
      <w:r w:rsidRPr="00C75A85">
        <w:rPr>
          <w:rFonts w:ascii="Arial" w:hAnsi="Arial" w:cs="Arial"/>
        </w:rPr>
        <w:t xml:space="preserve"> </w:t>
      </w:r>
      <w:r w:rsidRPr="00C75A85">
        <w:rPr>
          <w:rFonts w:ascii="Arial" w:hAnsi="Arial" w:cs="Arial"/>
          <w:b/>
        </w:rPr>
        <w:t>RENUNCIA AL BENEFICIO DE EXCUSIÓN</w:t>
      </w:r>
      <w:r w:rsidRPr="00C75A85">
        <w:rPr>
          <w:rFonts w:ascii="Arial" w:hAnsi="Arial" w:cs="Arial"/>
        </w:rPr>
        <w:t>: En la póliza deberá constar que la aseguradora renuncia al beneficio de excusión.</w:t>
      </w:r>
    </w:p>
    <w:p w14:paraId="7DF3C11D" w14:textId="77777777" w:rsidR="00E27DF9" w:rsidRDefault="00E27DF9" w:rsidP="003F3EB4">
      <w:pPr>
        <w:spacing w:after="0" w:line="240" w:lineRule="auto"/>
        <w:ind w:right="51"/>
        <w:jc w:val="both"/>
        <w:rPr>
          <w:rFonts w:ascii="Arial" w:hAnsi="Arial" w:cs="Arial"/>
        </w:rPr>
      </w:pPr>
    </w:p>
    <w:p w14:paraId="0B4482C7" w14:textId="77777777" w:rsidR="005F4EA5" w:rsidRDefault="005F4EA5" w:rsidP="003F3EB4">
      <w:pPr>
        <w:spacing w:after="0" w:line="240" w:lineRule="auto"/>
        <w:ind w:right="51"/>
        <w:jc w:val="both"/>
        <w:rPr>
          <w:rFonts w:ascii="Arial" w:hAnsi="Arial" w:cs="Arial"/>
        </w:rPr>
      </w:pPr>
      <w:r w:rsidRPr="00C75A85">
        <w:rPr>
          <w:rFonts w:ascii="Arial" w:hAnsi="Arial" w:cs="Arial"/>
          <w:b/>
        </w:rPr>
        <w:t>PARÁGRAFO TERCERO:</w:t>
      </w:r>
      <w:r w:rsidRPr="00C75A85">
        <w:rPr>
          <w:rFonts w:ascii="Arial" w:hAnsi="Arial" w:cs="Arial"/>
        </w:rPr>
        <w:t xml:space="preserve"> </w:t>
      </w:r>
      <w:r w:rsidRPr="00C75A85">
        <w:rPr>
          <w:rFonts w:ascii="Arial" w:hAnsi="Arial" w:cs="Arial"/>
          <w:b/>
        </w:rPr>
        <w:t>SANCIÓN POR FALTA DE GARANTÍA:</w:t>
      </w:r>
      <w:r w:rsidRPr="00C75A85">
        <w:rPr>
          <w:rFonts w:ascii="Arial" w:hAnsi="Arial" w:cs="Arial"/>
        </w:rPr>
        <w:t xml:space="preserve"> Si el contratista se negare a constituir la Garantía Única en los términos, cuantía y duración establecidos en esta cláusula, el M.D.N EJÉRCITO NACIONAL</w:t>
      </w:r>
      <w:r w:rsidR="0093404E">
        <w:rPr>
          <w:rFonts w:ascii="Arial" w:hAnsi="Arial" w:cs="Arial"/>
        </w:rPr>
        <w:t xml:space="preserve"> – (UNIDAD EJECUTORA)</w:t>
      </w:r>
      <w:r w:rsidRPr="00C75A85">
        <w:rPr>
          <w:rFonts w:ascii="Arial" w:hAnsi="Arial" w:cs="Arial"/>
        </w:rPr>
        <w:t xml:space="preserve"> podrá aplicar las sanciones contractuales a que haya lugar. M.D.N.- EJÉRCITO NACIONAL</w:t>
      </w:r>
      <w:r w:rsidR="0093404E">
        <w:rPr>
          <w:rFonts w:ascii="Arial" w:hAnsi="Arial" w:cs="Arial"/>
        </w:rPr>
        <w:t xml:space="preserve"> – (UNIDAD EJECUTORA)</w:t>
      </w:r>
      <w:r w:rsidRPr="00C75A85">
        <w:rPr>
          <w:rFonts w:ascii="Arial" w:hAnsi="Arial" w:cs="Arial"/>
        </w:rPr>
        <w:t>, de conformidad con el artículo 25 numeral 19 de la Ley 80 de 1993.</w:t>
      </w:r>
    </w:p>
    <w:p w14:paraId="5E59CEE7" w14:textId="3B34CE3B" w:rsidR="00E27DF9" w:rsidRDefault="00E27DF9" w:rsidP="003F3EB4">
      <w:pPr>
        <w:spacing w:after="0" w:line="240" w:lineRule="auto"/>
        <w:ind w:right="51"/>
        <w:jc w:val="both"/>
        <w:rPr>
          <w:rFonts w:ascii="Arial" w:hAnsi="Arial" w:cs="Arial"/>
        </w:rPr>
      </w:pPr>
    </w:p>
    <w:p w14:paraId="73D87F67" w14:textId="6259D3E9" w:rsidR="00121E69" w:rsidRPr="00121E69" w:rsidRDefault="00121E69" w:rsidP="003F3EB4">
      <w:pPr>
        <w:spacing w:after="0" w:line="240" w:lineRule="auto"/>
        <w:ind w:right="51"/>
        <w:jc w:val="both"/>
        <w:rPr>
          <w:rFonts w:ascii="Arial" w:hAnsi="Arial" w:cs="Arial"/>
        </w:rPr>
      </w:pPr>
      <w:r w:rsidRPr="00121E69">
        <w:rPr>
          <w:rFonts w:ascii="Arial" w:hAnsi="Arial" w:cs="Arial"/>
          <w:b/>
          <w:bCs/>
        </w:rPr>
        <w:t>PARÁGRAFO CUARTO</w:t>
      </w:r>
      <w:r w:rsidRPr="00121E69">
        <w:rPr>
          <w:rFonts w:ascii="Arial" w:hAnsi="Arial" w:cs="Arial"/>
        </w:rPr>
        <w:t xml:space="preserve">: El CONTRATISTA se obliga para con EL MINISTERIO DE DEFENSA – EJÉRCITO NACIONAL- </w:t>
      </w:r>
      <w:r w:rsidRPr="00121E69">
        <w:rPr>
          <w:rFonts w:ascii="Arial" w:hAnsi="Arial" w:cs="Arial"/>
          <w:color w:val="FF0000"/>
        </w:rPr>
        <w:t>UNIDAD EJECUTORA</w:t>
      </w:r>
      <w:r w:rsidRPr="00121E69">
        <w:rPr>
          <w:rFonts w:ascii="Arial" w:hAnsi="Arial" w:cs="Arial"/>
        </w:rPr>
        <w:t>, a mantener vigente la póliza de garantía, hasta la liquidación del contrato.</w:t>
      </w:r>
    </w:p>
    <w:p w14:paraId="2B23754D" w14:textId="77777777" w:rsidR="00121E69" w:rsidRPr="00C75A85" w:rsidRDefault="00121E69" w:rsidP="003F3EB4">
      <w:pPr>
        <w:spacing w:after="0" w:line="240" w:lineRule="auto"/>
        <w:ind w:right="51"/>
        <w:jc w:val="both"/>
        <w:rPr>
          <w:rFonts w:ascii="Arial" w:hAnsi="Arial" w:cs="Arial"/>
        </w:rPr>
      </w:pPr>
    </w:p>
    <w:p w14:paraId="3663601E" w14:textId="77777777" w:rsidR="005F4EA5" w:rsidRDefault="005F4EA5" w:rsidP="003F3EB4">
      <w:pPr>
        <w:spacing w:after="0" w:line="240" w:lineRule="auto"/>
        <w:ind w:right="51"/>
        <w:jc w:val="both"/>
        <w:rPr>
          <w:rFonts w:ascii="Arial" w:hAnsi="Arial" w:cs="Arial"/>
        </w:rPr>
      </w:pPr>
      <w:r w:rsidRPr="00C75A85">
        <w:rPr>
          <w:rFonts w:ascii="Arial" w:hAnsi="Arial" w:cs="Arial"/>
          <w:b/>
        </w:rPr>
        <w:t>CLÁUSULA DÉCIMA.- AVISOS Y NOTIFICACIONES</w:t>
      </w:r>
      <w:r w:rsidRPr="00C75A85">
        <w:rPr>
          <w:rFonts w:ascii="Arial" w:hAnsi="Arial" w:cs="Arial"/>
        </w:rPr>
        <w:t>: Todas las comunicaciones que se requieran en desarrollo del presente contrato se presentarán por escrito, directamente, por correo certificado o telefax, así: las que deba realizar el M.D.N - EJÉRCITO NACIONAL</w:t>
      </w:r>
      <w:r w:rsidR="0093404E">
        <w:rPr>
          <w:rFonts w:ascii="Arial" w:hAnsi="Arial" w:cs="Arial"/>
        </w:rPr>
        <w:t xml:space="preserve"> </w:t>
      </w:r>
      <w:r w:rsidR="009B61AC">
        <w:rPr>
          <w:rFonts w:ascii="Arial" w:hAnsi="Arial" w:cs="Arial"/>
        </w:rPr>
        <w:t>–</w:t>
      </w:r>
      <w:r w:rsidR="0093404E">
        <w:rPr>
          <w:rFonts w:ascii="Arial" w:hAnsi="Arial" w:cs="Arial"/>
        </w:rPr>
        <w:t xml:space="preserve"> </w:t>
      </w:r>
      <w:r w:rsidR="00F119DA" w:rsidRPr="00495CB0">
        <w:rPr>
          <w:rFonts w:ascii="Arial" w:hAnsi="Arial" w:cs="Arial"/>
          <w:color w:val="FF0000"/>
        </w:rPr>
        <w:t>XXXXX</w:t>
      </w:r>
      <w:r w:rsidR="009B61AC" w:rsidRPr="00495CB0">
        <w:rPr>
          <w:rFonts w:ascii="Arial" w:hAnsi="Arial" w:cs="Arial"/>
          <w:color w:val="FF0000"/>
        </w:rPr>
        <w:t xml:space="preserve"> </w:t>
      </w:r>
      <w:r w:rsidR="00F119DA" w:rsidRPr="00495CB0">
        <w:rPr>
          <w:rFonts w:ascii="Arial" w:hAnsi="Arial" w:cs="Arial"/>
          <w:color w:val="FF0000"/>
        </w:rPr>
        <w:t xml:space="preserve">(UNIDAD EJECUTORA) </w:t>
      </w:r>
      <w:r w:rsidRPr="00C75A85">
        <w:rPr>
          <w:rFonts w:ascii="Arial" w:hAnsi="Arial" w:cs="Arial"/>
        </w:rPr>
        <w:t>se remitirán a la ________________</w:t>
      </w:r>
      <w:r w:rsidR="009B61AC">
        <w:rPr>
          <w:rFonts w:ascii="Arial" w:hAnsi="Arial" w:cs="Arial"/>
        </w:rPr>
        <w:t xml:space="preserve"> (</w:t>
      </w:r>
      <w:r w:rsidR="009B61AC" w:rsidRPr="00495CB0">
        <w:rPr>
          <w:rFonts w:ascii="Arial" w:hAnsi="Arial" w:cs="Arial"/>
          <w:color w:val="FF0000"/>
        </w:rPr>
        <w:t>indicar la dirección del contratista preferiblemente la señalada en el Certificado de Existencia y Representación Legal, la cual debe coincidir con la señalada en la carta de presentación de la oferta</w:t>
      </w:r>
      <w:r w:rsidR="009B61AC">
        <w:rPr>
          <w:rFonts w:ascii="Arial" w:hAnsi="Arial" w:cs="Arial"/>
        </w:rPr>
        <w:t xml:space="preserve">). </w:t>
      </w:r>
      <w:r w:rsidRPr="00C75A85">
        <w:rPr>
          <w:rFonts w:ascii="Arial" w:hAnsi="Arial" w:cs="Arial"/>
        </w:rPr>
        <w:t>Las que deba realizar el CONTRATISTA las remitirá por escrito directamente al</w:t>
      </w:r>
      <w:r w:rsidR="009B61AC">
        <w:rPr>
          <w:rFonts w:ascii="Arial" w:hAnsi="Arial" w:cs="Arial"/>
        </w:rPr>
        <w:t xml:space="preserve"> </w:t>
      </w:r>
      <w:r w:rsidRPr="00C75A85">
        <w:rPr>
          <w:rFonts w:ascii="Arial" w:hAnsi="Arial" w:cs="Arial"/>
        </w:rPr>
        <w:t>M.D.N - EJÉRCITO NACIONAL</w:t>
      </w:r>
      <w:r w:rsidR="009B61AC">
        <w:rPr>
          <w:rFonts w:ascii="Arial" w:hAnsi="Arial" w:cs="Arial"/>
        </w:rPr>
        <w:t xml:space="preserve"> – UNIDAD EJECUTORA (indicar la oficina y dirección de la Unidad ejecutora).</w:t>
      </w:r>
      <w:r w:rsidRPr="00C75A85">
        <w:rPr>
          <w:rFonts w:ascii="Arial" w:hAnsi="Arial" w:cs="Arial"/>
        </w:rPr>
        <w:t xml:space="preserve"> </w:t>
      </w:r>
    </w:p>
    <w:p w14:paraId="1D6B1D77" w14:textId="77777777" w:rsidR="00E27DF9" w:rsidRPr="00C75A85" w:rsidRDefault="00E27DF9" w:rsidP="003F3EB4">
      <w:pPr>
        <w:spacing w:after="0" w:line="240" w:lineRule="auto"/>
        <w:ind w:right="51"/>
        <w:jc w:val="both"/>
        <w:rPr>
          <w:rFonts w:ascii="Arial" w:hAnsi="Arial" w:cs="Arial"/>
          <w:b/>
        </w:rPr>
      </w:pPr>
    </w:p>
    <w:p w14:paraId="31562B68" w14:textId="6FEA496D" w:rsidR="005F4EA5" w:rsidRDefault="005F4EA5" w:rsidP="003F3EB4">
      <w:pPr>
        <w:spacing w:after="0" w:line="240" w:lineRule="auto"/>
        <w:ind w:right="51"/>
        <w:jc w:val="both"/>
        <w:rPr>
          <w:rFonts w:ascii="Arial" w:hAnsi="Arial" w:cs="Arial"/>
        </w:rPr>
      </w:pPr>
      <w:r w:rsidRPr="00C75A85">
        <w:rPr>
          <w:rFonts w:ascii="Arial" w:hAnsi="Arial" w:cs="Arial"/>
          <w:b/>
        </w:rPr>
        <w:t xml:space="preserve">CLÁUSULA DÉCIMA </w:t>
      </w:r>
      <w:r w:rsidR="003539DC" w:rsidRPr="00C75A85">
        <w:rPr>
          <w:rFonts w:ascii="Arial" w:hAnsi="Arial" w:cs="Arial"/>
          <w:b/>
        </w:rPr>
        <w:t>PRIMERA. -</w:t>
      </w:r>
      <w:r w:rsidRPr="00C75A85">
        <w:rPr>
          <w:rFonts w:ascii="Arial" w:hAnsi="Arial" w:cs="Arial"/>
          <w:b/>
        </w:rPr>
        <w:t xml:space="preserve"> SANCIONES:</w:t>
      </w:r>
      <w:r w:rsidRPr="00C75A85">
        <w:rPr>
          <w:rFonts w:ascii="Arial" w:hAnsi="Arial" w:cs="Arial"/>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w:t>
      </w:r>
      <w:r w:rsidR="003539DC" w:rsidRPr="00C75A85">
        <w:rPr>
          <w:rFonts w:ascii="Arial" w:hAnsi="Arial" w:cs="Arial"/>
        </w:rPr>
        <w:t>2011, para</w:t>
      </w:r>
      <w:r w:rsidRPr="00C75A85">
        <w:rPr>
          <w:rFonts w:ascii="Arial" w:hAnsi="Arial" w:cs="Arial"/>
        </w:rPr>
        <w:t xml:space="preserve"> la imposición de multas por parte de la Administración así:</w:t>
      </w:r>
    </w:p>
    <w:p w14:paraId="41DA6593" w14:textId="77777777" w:rsidR="003539DC" w:rsidRPr="00C75A85" w:rsidRDefault="003539DC" w:rsidP="003F3EB4">
      <w:pPr>
        <w:spacing w:after="0" w:line="240" w:lineRule="auto"/>
        <w:ind w:right="51"/>
        <w:jc w:val="both"/>
        <w:rPr>
          <w:rFonts w:ascii="Arial" w:hAnsi="Arial" w:cs="Arial"/>
        </w:rPr>
      </w:pPr>
    </w:p>
    <w:p w14:paraId="51CC1211" w14:textId="1B6C91B1" w:rsidR="00E27DF9" w:rsidRDefault="005F4EA5" w:rsidP="00E27DF9">
      <w:pPr>
        <w:numPr>
          <w:ilvl w:val="0"/>
          <w:numId w:val="14"/>
        </w:numPr>
        <w:tabs>
          <w:tab w:val="left" w:pos="284"/>
        </w:tabs>
        <w:spacing w:after="0" w:line="240" w:lineRule="auto"/>
        <w:ind w:left="284" w:right="51" w:firstLine="0"/>
        <w:jc w:val="both"/>
        <w:rPr>
          <w:rFonts w:ascii="Arial" w:hAnsi="Arial" w:cs="Arial"/>
        </w:rPr>
      </w:pPr>
      <w:r w:rsidRPr="00C75A85">
        <w:rPr>
          <w:rFonts w:ascii="Arial" w:hAnsi="Arial" w:cs="Arial"/>
        </w:rPr>
        <w:t>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w:t>
      </w:r>
      <w:r w:rsidR="009B61AC">
        <w:rPr>
          <w:rFonts w:ascii="Arial" w:hAnsi="Arial" w:cs="Arial"/>
        </w:rPr>
        <w:t>ien</w:t>
      </w:r>
      <w:r w:rsidR="00D43CB7">
        <w:rPr>
          <w:rFonts w:ascii="Arial" w:hAnsi="Arial" w:cs="Arial"/>
        </w:rPr>
        <w:t xml:space="preserve"> y/o </w:t>
      </w:r>
      <w:r w:rsidR="009B61AC">
        <w:rPr>
          <w:rFonts w:ascii="Arial" w:hAnsi="Arial" w:cs="Arial"/>
        </w:rPr>
        <w:t xml:space="preserve">servicio </w:t>
      </w:r>
      <w:r w:rsidRPr="00C75A85">
        <w:rPr>
          <w:rFonts w:ascii="Arial" w:hAnsi="Arial" w:cs="Arial"/>
        </w:rPr>
        <w:t xml:space="preserve">dejado de entregar y/o prestar por cada día de retardo y hasta por un plazo máximo de quince (15) días calendario en calidad de sanción por el simple hecho del incumplimiento. Esta sanción se impondrá conforme a la Ley. </w:t>
      </w:r>
      <w:r w:rsidRPr="00C75A85">
        <w:rPr>
          <w:rFonts w:ascii="Arial" w:hAnsi="Arial" w:cs="Arial"/>
          <w:b/>
        </w:rPr>
        <w:t>b)</w:t>
      </w:r>
      <w:r w:rsidRPr="00C75A85">
        <w:rPr>
          <w:rFonts w:ascii="Arial" w:hAnsi="Arial" w:cs="Arial"/>
        </w:rPr>
        <w:t xml:space="preserve"> En el evento de presentarse devolución del bien y/o el servicio, por no cumplir el mismo con las especificaciones técnicas del presente contrato, retrasando la entrega del mismo, se liquidará con base en el cero punto cinco por ciento (0.5%) del valor de los </w:t>
      </w:r>
      <w:r w:rsidR="009B61AC">
        <w:rPr>
          <w:rFonts w:ascii="Arial" w:hAnsi="Arial" w:cs="Arial"/>
        </w:rPr>
        <w:t>bienes</w:t>
      </w:r>
      <w:r w:rsidR="00D43CB7">
        <w:rPr>
          <w:rFonts w:ascii="Arial" w:hAnsi="Arial" w:cs="Arial"/>
        </w:rPr>
        <w:t xml:space="preserve"> y/o servicios</w:t>
      </w:r>
      <w:r w:rsidRPr="00C75A85">
        <w:rPr>
          <w:rFonts w:ascii="Arial" w:hAnsi="Arial" w:cs="Arial"/>
        </w:rPr>
        <w:t xml:space="preserve"> dejados de entregar y/o prestar, por cada día de retardo y hasta por un plazo máximo de 15 días. </w:t>
      </w:r>
      <w:r w:rsidRPr="00C75A85">
        <w:rPr>
          <w:rFonts w:ascii="Arial" w:hAnsi="Arial" w:cs="Arial"/>
          <w:b/>
        </w:rPr>
        <w:t>c)</w:t>
      </w:r>
      <w:r w:rsidRPr="00C75A85">
        <w:rPr>
          <w:rFonts w:ascii="Arial" w:hAnsi="Arial" w:cs="Arial"/>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C75A85">
        <w:rPr>
          <w:rFonts w:ascii="Arial" w:hAnsi="Arial" w:cs="Arial"/>
          <w:b/>
        </w:rPr>
        <w:t>d)</w:t>
      </w:r>
      <w:r w:rsidRPr="00C75A85">
        <w:rPr>
          <w:rFonts w:ascii="Arial" w:hAnsi="Arial" w:cs="Arial"/>
        </w:rPr>
        <w:t xml:space="preserve"> La Entidad podrá declarar el incumplimiento del contrato con las consecuencias contempladas en el Art. 17 de la Ley 1150 de 2007 </w:t>
      </w:r>
      <w:r w:rsidR="003539DC" w:rsidRPr="00C75A85">
        <w:rPr>
          <w:rFonts w:ascii="Arial" w:hAnsi="Arial" w:cs="Arial"/>
        </w:rPr>
        <w:t>y cuando</w:t>
      </w:r>
      <w:r w:rsidRPr="00C75A85">
        <w:rPr>
          <w:rFonts w:ascii="Arial" w:hAnsi="Arial" w:cs="Arial"/>
        </w:rPr>
        <w:t xml:space="preserve"> no sean satisfechas cualquiera de las obligaciones a cargo del contratista. </w:t>
      </w:r>
    </w:p>
    <w:p w14:paraId="1CDDF57D" w14:textId="77777777" w:rsidR="00E27DF9" w:rsidRDefault="00E27DF9" w:rsidP="00E27DF9">
      <w:pPr>
        <w:tabs>
          <w:tab w:val="left" w:pos="284"/>
        </w:tabs>
        <w:spacing w:after="0" w:line="240" w:lineRule="auto"/>
        <w:ind w:right="51"/>
        <w:jc w:val="both"/>
        <w:rPr>
          <w:rFonts w:ascii="Arial" w:hAnsi="Arial" w:cs="Arial"/>
        </w:rPr>
      </w:pPr>
    </w:p>
    <w:p w14:paraId="0A1F71B0" w14:textId="77777777" w:rsidR="00DB09B6" w:rsidRDefault="005F4EA5" w:rsidP="000E5606">
      <w:pPr>
        <w:jc w:val="both"/>
        <w:rPr>
          <w:rFonts w:ascii="Arial" w:hAnsi="Arial" w:cs="Arial"/>
        </w:rPr>
      </w:pPr>
      <w:r w:rsidRPr="00C75A85">
        <w:rPr>
          <w:rFonts w:ascii="Arial" w:hAnsi="Arial" w:cs="Arial"/>
          <w:b/>
        </w:rPr>
        <w:t>PARÁGRAFO PRIMERO:</w:t>
      </w:r>
      <w:r w:rsidRPr="00C75A85">
        <w:rPr>
          <w:rFonts w:ascii="Arial" w:hAnsi="Arial" w:cs="Arial"/>
        </w:rPr>
        <w:t xml:space="preserve"> </w:t>
      </w:r>
      <w:r w:rsidRPr="00C75A85">
        <w:rPr>
          <w:rFonts w:ascii="Arial" w:hAnsi="Arial" w:cs="Arial"/>
          <w:b/>
        </w:rPr>
        <w:t>PAGO DE LAS MULTAS:</w:t>
      </w:r>
      <w:r w:rsidRPr="00C75A85">
        <w:rPr>
          <w:rFonts w:ascii="Arial" w:hAnsi="Arial" w:cs="Arial"/>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w:t>
      </w:r>
      <w:r w:rsidR="00DB09B6">
        <w:rPr>
          <w:rFonts w:ascii="Arial" w:hAnsi="Arial" w:cs="Arial"/>
        </w:rPr>
        <w:t xml:space="preserve"> – </w:t>
      </w:r>
      <w:r w:rsidR="00DB09B6" w:rsidRPr="00495CB0">
        <w:rPr>
          <w:rFonts w:ascii="Arial" w:hAnsi="Arial" w:cs="Arial"/>
          <w:color w:val="FF0000"/>
        </w:rPr>
        <w:t>XXXXX (UNIDAD EJECUTORA)</w:t>
      </w:r>
      <w:r w:rsidRPr="00495CB0">
        <w:rPr>
          <w:rFonts w:ascii="Arial" w:hAnsi="Arial" w:cs="Arial"/>
          <w:color w:val="FF0000"/>
        </w:rPr>
        <w:t xml:space="preserve"> </w:t>
      </w:r>
      <w:r w:rsidRPr="00C75A85">
        <w:rPr>
          <w:rFonts w:ascii="Arial" w:hAnsi="Arial" w:cs="Arial"/>
        </w:rPr>
        <w:t xml:space="preserve">para hacer los descuentos correspondientes. </w:t>
      </w:r>
    </w:p>
    <w:p w14:paraId="73592608" w14:textId="77777777" w:rsidR="00DB09B6" w:rsidRDefault="005F4EA5" w:rsidP="000E5606">
      <w:pPr>
        <w:jc w:val="both"/>
        <w:rPr>
          <w:rFonts w:ascii="Tahoma" w:hAnsi="Tahoma" w:cs="Tahoma"/>
          <w:b/>
          <w:bCs/>
          <w:sz w:val="24"/>
          <w:szCs w:val="24"/>
        </w:rPr>
      </w:pPr>
      <w:r w:rsidRPr="00C75A85">
        <w:rPr>
          <w:rFonts w:ascii="Arial" w:hAnsi="Arial" w:cs="Arial"/>
          <w:b/>
        </w:rPr>
        <w:t>PARÁGRAFO SEGUNDO:</w:t>
      </w:r>
      <w:r w:rsidRPr="00C75A85">
        <w:rPr>
          <w:rFonts w:ascii="Arial" w:hAnsi="Arial" w:cs="Arial"/>
        </w:rPr>
        <w:t xml:space="preserve"> </w:t>
      </w:r>
      <w:r w:rsidRPr="009B61AC">
        <w:rPr>
          <w:rFonts w:ascii="Arial" w:hAnsi="Arial" w:cs="Arial"/>
          <w:b/>
        </w:rPr>
        <w:t>EXTENSIÓN PARA LAS DEMÁS OBLIGACIONES CONTRACTUALES:</w:t>
      </w:r>
      <w:r w:rsidRPr="00C75A85">
        <w:rPr>
          <w:rFonts w:ascii="Arial" w:hAnsi="Arial" w:cs="Arial"/>
        </w:rPr>
        <w:t xml:space="preserve"> Esta sanción puede hacerse efectiva por parte del M. D. N. - EJÉRCITO NACIONAL</w:t>
      </w:r>
      <w:r w:rsidR="009B61AC">
        <w:rPr>
          <w:rFonts w:ascii="Arial" w:hAnsi="Arial" w:cs="Arial"/>
        </w:rPr>
        <w:t xml:space="preserve"> – </w:t>
      </w:r>
      <w:r w:rsidR="009B61AC" w:rsidRPr="00495CB0">
        <w:rPr>
          <w:rFonts w:ascii="Arial" w:hAnsi="Arial" w:cs="Arial"/>
          <w:color w:val="FF0000"/>
        </w:rPr>
        <w:t>(UNIDAD EJECUTORA</w:t>
      </w:r>
      <w:r w:rsidR="009B61AC">
        <w:rPr>
          <w:rFonts w:ascii="Arial" w:hAnsi="Arial" w:cs="Arial"/>
        </w:rPr>
        <w:t>)</w:t>
      </w:r>
      <w:r w:rsidRPr="00C75A85">
        <w:rPr>
          <w:rFonts w:ascii="Arial" w:hAnsi="Arial" w:cs="Arial"/>
        </w:rPr>
        <w:t>, no sólo para la obligación de entregar los bienes</w:t>
      </w:r>
      <w:r w:rsidR="00780C25">
        <w:rPr>
          <w:rFonts w:ascii="Arial" w:hAnsi="Arial" w:cs="Arial"/>
        </w:rPr>
        <w:t xml:space="preserve"> y/o</w:t>
      </w:r>
      <w:r w:rsidR="009B61AC">
        <w:rPr>
          <w:rFonts w:ascii="Arial" w:hAnsi="Arial" w:cs="Arial"/>
        </w:rPr>
        <w:t xml:space="preserve"> servicios</w:t>
      </w:r>
      <w:r w:rsidRPr="00C75A85">
        <w:rPr>
          <w:rFonts w:ascii="Arial" w:hAnsi="Arial" w:cs="Arial"/>
        </w:rPr>
        <w:t>,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r w:rsidR="000E5606" w:rsidRPr="000E5606">
        <w:rPr>
          <w:rFonts w:ascii="Tahoma" w:hAnsi="Tahoma" w:cs="Tahoma"/>
          <w:b/>
          <w:bCs/>
          <w:sz w:val="24"/>
          <w:szCs w:val="24"/>
        </w:rPr>
        <w:t xml:space="preserve"> </w:t>
      </w:r>
    </w:p>
    <w:p w14:paraId="3E14EA7B" w14:textId="77777777" w:rsidR="000E5606" w:rsidRDefault="000E5606" w:rsidP="000E5606">
      <w:pPr>
        <w:jc w:val="both"/>
        <w:rPr>
          <w:rFonts w:ascii="Arial" w:hAnsi="Arial" w:cs="Arial"/>
        </w:rPr>
      </w:pPr>
      <w:r w:rsidRPr="000E5606">
        <w:rPr>
          <w:rFonts w:ascii="Arial" w:hAnsi="Arial" w:cs="Arial"/>
          <w:b/>
          <w:bCs/>
        </w:rPr>
        <w:t xml:space="preserve">PARÁGRAFO TERCERO: DEBIDO PROCESO: </w:t>
      </w:r>
      <w:r w:rsidRPr="000E5606">
        <w:rPr>
          <w:rFonts w:ascii="Arial" w:hAnsi="Arial" w:cs="Arial"/>
        </w:rPr>
        <w:t>Durante la ejecución del contrato, el MDN- EJÉRCITO NACIONAL</w:t>
      </w:r>
      <w:r w:rsidR="00DB09B6">
        <w:rPr>
          <w:rFonts w:ascii="Arial" w:hAnsi="Arial" w:cs="Arial"/>
        </w:rPr>
        <w:t xml:space="preserve"> – (UNIDAD EJECUTORA)</w:t>
      </w:r>
      <w:r w:rsidRPr="000E5606">
        <w:rPr>
          <w:rFonts w:ascii="Arial" w:hAnsi="Arial" w:cs="Arial"/>
        </w:rPr>
        <w:t xml:space="preserve">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EJERCITO NACIONAL</w:t>
      </w:r>
      <w:r w:rsidR="00DB09B6">
        <w:rPr>
          <w:rFonts w:ascii="Arial" w:hAnsi="Arial" w:cs="Arial"/>
        </w:rPr>
        <w:t xml:space="preserve"> – </w:t>
      </w:r>
      <w:r w:rsidR="00DB09B6" w:rsidRPr="00495CB0">
        <w:rPr>
          <w:rFonts w:ascii="Arial" w:hAnsi="Arial" w:cs="Arial"/>
          <w:color w:val="FF0000"/>
        </w:rPr>
        <w:t>(UNIDAD EJECUTORA</w:t>
      </w:r>
      <w:r w:rsidR="00DB09B6">
        <w:rPr>
          <w:rFonts w:ascii="Arial" w:hAnsi="Arial" w:cs="Arial"/>
        </w:rPr>
        <w:t>)</w:t>
      </w:r>
      <w:r w:rsidRPr="000E5606">
        <w:rPr>
          <w:rFonts w:ascii="Arial" w:hAnsi="Arial" w:cs="Arial"/>
        </w:rPr>
        <w:t>,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w:t>
      </w:r>
    </w:p>
    <w:p w14:paraId="437447FA" w14:textId="3F5211C4" w:rsidR="00DB09B6" w:rsidRDefault="005F4EA5" w:rsidP="000E5606">
      <w:pPr>
        <w:jc w:val="both"/>
        <w:rPr>
          <w:rFonts w:ascii="Arial" w:hAnsi="Arial" w:cs="Arial"/>
        </w:rPr>
      </w:pPr>
      <w:r w:rsidRPr="00C75A85">
        <w:rPr>
          <w:rFonts w:ascii="Arial" w:hAnsi="Arial" w:cs="Arial"/>
          <w:b/>
        </w:rPr>
        <w:t xml:space="preserve">CLÁUSULA DÉCIMA SEGUNDA.- PENAL PECUNIARIA: </w:t>
      </w:r>
      <w:r w:rsidRPr="00C75A85">
        <w:rPr>
          <w:rFonts w:ascii="Arial" w:hAnsi="Arial" w:cs="Arial"/>
        </w:rPr>
        <w:t>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es decir</w:t>
      </w:r>
      <w:r w:rsidR="00AD4931">
        <w:rPr>
          <w:rFonts w:ascii="Arial" w:hAnsi="Arial" w:cs="Arial"/>
        </w:rPr>
        <w:t xml:space="preserve"> $</w:t>
      </w:r>
      <w:r w:rsidRPr="00C75A85">
        <w:rPr>
          <w:rFonts w:ascii="Arial" w:hAnsi="Arial" w:cs="Arial"/>
        </w:rPr>
        <w:t xml:space="preserve"> __________ </w:t>
      </w:r>
      <w:r w:rsidR="00495CB0">
        <w:rPr>
          <w:rFonts w:ascii="Arial" w:hAnsi="Arial" w:cs="Arial"/>
        </w:rPr>
        <w:t>(</w:t>
      </w:r>
      <w:r w:rsidR="00495CB0" w:rsidRPr="00495CB0">
        <w:rPr>
          <w:rFonts w:ascii="Arial" w:hAnsi="Arial" w:cs="Arial"/>
          <w:color w:val="FF0000"/>
        </w:rPr>
        <w:t>indicar en números y letras</w:t>
      </w:r>
      <w:r w:rsidR="00495CB0">
        <w:rPr>
          <w:rFonts w:ascii="Arial" w:hAnsi="Arial" w:cs="Arial"/>
        </w:rPr>
        <w:t xml:space="preserve">) </w:t>
      </w:r>
      <w:r w:rsidRPr="00C75A85">
        <w:rPr>
          <w:rFonts w:ascii="Arial" w:hAnsi="Arial" w:cs="Arial"/>
        </w:rPr>
        <w:t>sin perjuicio de que el CONTRATISTA deba cumplir con la obligación principal y de las acciones judiciales a que haya lugar cuando el perjuicio resulte mayor.</w:t>
      </w:r>
    </w:p>
    <w:p w14:paraId="5EFA0CBF" w14:textId="77777777" w:rsidR="00DB09B6" w:rsidRDefault="005F4EA5" w:rsidP="000E5606">
      <w:pPr>
        <w:jc w:val="both"/>
        <w:rPr>
          <w:rFonts w:ascii="Arial" w:hAnsi="Arial" w:cs="Arial"/>
        </w:rPr>
      </w:pPr>
      <w:r w:rsidRPr="00C75A85">
        <w:rPr>
          <w:rFonts w:ascii="Arial" w:hAnsi="Arial" w:cs="Arial"/>
          <w:b/>
        </w:rPr>
        <w:t>PARÁGRAFO PRIMERO:</w:t>
      </w:r>
      <w:r w:rsidRPr="00C75A85">
        <w:rPr>
          <w:rFonts w:ascii="Arial" w:hAnsi="Arial" w:cs="Arial"/>
        </w:rPr>
        <w:t xml:space="preserve"> </w:t>
      </w:r>
      <w:r w:rsidRPr="00C75A85">
        <w:rPr>
          <w:rFonts w:ascii="Arial" w:hAnsi="Arial" w:cs="Arial"/>
          <w:b/>
        </w:rPr>
        <w:t>NATURALEZA DE LA PENA:</w:t>
      </w:r>
      <w:r w:rsidRPr="00C75A85">
        <w:rPr>
          <w:rFonts w:ascii="Arial" w:hAnsi="Arial" w:cs="Arial"/>
        </w:rPr>
        <w:t xml:space="preserve"> La suma anterior se pacta a título de pena, no de indemnización, razón por la cual, EL M.D.N -EJÉRCITO NACIONAL</w:t>
      </w:r>
      <w:r w:rsidR="00AD4931">
        <w:rPr>
          <w:rFonts w:ascii="Arial" w:hAnsi="Arial" w:cs="Arial"/>
        </w:rPr>
        <w:t xml:space="preserve">- </w:t>
      </w:r>
      <w:r w:rsidR="00AD4931" w:rsidRPr="00495CB0">
        <w:rPr>
          <w:rFonts w:ascii="Arial" w:hAnsi="Arial" w:cs="Arial"/>
          <w:color w:val="FF0000"/>
        </w:rPr>
        <w:t>(UNIDAD EJECUTORA</w:t>
      </w:r>
      <w:r w:rsidR="00AD4931">
        <w:rPr>
          <w:rFonts w:ascii="Arial" w:hAnsi="Arial" w:cs="Arial"/>
        </w:rPr>
        <w:t>)</w:t>
      </w:r>
      <w:r w:rsidRPr="00C75A85">
        <w:rPr>
          <w:rFonts w:ascii="Arial" w:hAnsi="Arial" w:cs="Arial"/>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39C7EDCE" w14:textId="77777777" w:rsidR="005F4EA5" w:rsidRDefault="005F4EA5" w:rsidP="000E5606">
      <w:pPr>
        <w:jc w:val="both"/>
        <w:rPr>
          <w:rFonts w:ascii="Arial" w:hAnsi="Arial" w:cs="Arial"/>
        </w:rPr>
      </w:pPr>
      <w:r w:rsidRPr="00C75A85">
        <w:rPr>
          <w:rFonts w:ascii="Arial" w:hAnsi="Arial" w:cs="Arial"/>
          <w:b/>
        </w:rPr>
        <w:t>PARÁGRAFO SEGUNDO:</w:t>
      </w:r>
      <w:r w:rsidRPr="00C75A85">
        <w:rPr>
          <w:rFonts w:ascii="Arial" w:hAnsi="Arial" w:cs="Arial"/>
        </w:rPr>
        <w:t xml:space="preserve"> </w:t>
      </w:r>
      <w:r w:rsidRPr="00C75A85">
        <w:rPr>
          <w:rFonts w:ascii="Arial" w:hAnsi="Arial" w:cs="Arial"/>
          <w:b/>
        </w:rPr>
        <w:t>RECURSOS</w:t>
      </w:r>
      <w:r w:rsidRPr="00C75A85">
        <w:rPr>
          <w:rFonts w:ascii="Arial" w:hAnsi="Arial" w:cs="Arial"/>
        </w:rPr>
        <w:t xml:space="preserve"> </w:t>
      </w:r>
      <w:r w:rsidRPr="00C75A85">
        <w:rPr>
          <w:rFonts w:ascii="Arial" w:hAnsi="Arial" w:cs="Arial"/>
          <w:b/>
        </w:rPr>
        <w:t>INGRESAN AL TESORO NACIONAL:</w:t>
      </w:r>
      <w:r w:rsidRPr="00C75A85">
        <w:rPr>
          <w:rFonts w:ascii="Arial" w:hAnsi="Arial" w:cs="Arial"/>
        </w:rPr>
        <w:t xml:space="preserve"> El valor de las sanciones por retardo y de la Cláusula Penal Pecuniaria a que se refiere tanto la cláusula de sanciones, como esta, ingresará al Tesoro Nacional, a través de la Tesorería Principal del Comando del Ejército. </w:t>
      </w:r>
    </w:p>
    <w:p w14:paraId="45FAB953" w14:textId="676F1402" w:rsidR="005F4EA5" w:rsidRDefault="005F4EA5" w:rsidP="003F3EB4">
      <w:pPr>
        <w:spacing w:after="0" w:line="240" w:lineRule="auto"/>
        <w:ind w:right="51"/>
        <w:jc w:val="both"/>
        <w:rPr>
          <w:rFonts w:ascii="Arial" w:hAnsi="Arial" w:cs="Arial"/>
        </w:rPr>
      </w:pPr>
      <w:r w:rsidRPr="00C75A85">
        <w:rPr>
          <w:rFonts w:ascii="Arial" w:hAnsi="Arial" w:cs="Arial"/>
          <w:b/>
        </w:rPr>
        <w:t xml:space="preserve">CLÁUSULA DÉCIMA </w:t>
      </w:r>
      <w:r w:rsidR="003539DC" w:rsidRPr="00C75A85">
        <w:rPr>
          <w:rFonts w:ascii="Arial" w:hAnsi="Arial" w:cs="Arial"/>
          <w:b/>
        </w:rPr>
        <w:t>TERCERA. -</w:t>
      </w:r>
      <w:r w:rsidRPr="00C75A85">
        <w:rPr>
          <w:rFonts w:ascii="Arial" w:hAnsi="Arial" w:cs="Arial"/>
          <w:b/>
        </w:rPr>
        <w:t xml:space="preserve">  CADUCIDAD ADMINISTRATIVA.</w:t>
      </w:r>
      <w:r w:rsidRPr="00C75A85">
        <w:rPr>
          <w:rFonts w:ascii="Arial" w:hAnsi="Arial" w:cs="Arial"/>
        </w:rPr>
        <w:t xml:space="preserve"> Si se presenta algún hecho constitutivo de incumplimiento de las obligaciones a cargo del CONTRATISTA, que afecte de manera grave y directa la ejecución del contrato y evidencie que puede conducir a su paralización, el M.D.N - EJÉRCITO NACIONAL</w:t>
      </w:r>
      <w:r w:rsidR="00AD4931">
        <w:rPr>
          <w:rFonts w:ascii="Arial" w:hAnsi="Arial" w:cs="Arial"/>
        </w:rPr>
        <w:t xml:space="preserve"> – </w:t>
      </w:r>
      <w:r w:rsidR="00AD4931" w:rsidRPr="00495CB0">
        <w:rPr>
          <w:rFonts w:ascii="Arial" w:hAnsi="Arial" w:cs="Arial"/>
          <w:color w:val="FF0000"/>
        </w:rPr>
        <w:t>(UNIDAD EJECUTORA</w:t>
      </w:r>
      <w:r w:rsidR="00AD4931">
        <w:rPr>
          <w:rFonts w:ascii="Arial" w:hAnsi="Arial" w:cs="Arial"/>
        </w:rPr>
        <w:t>)</w:t>
      </w:r>
      <w:r w:rsidRPr="00C75A85">
        <w:rPr>
          <w:rFonts w:ascii="Arial" w:hAnsi="Arial" w:cs="Arial"/>
        </w:rPr>
        <w:t xml:space="preserve"> podrá declarar la caducidad y ordenar la liquidación en el estado en que se encuentre, todo de conformidad con lo previsto en el artículo 18 de la Ley 80 de 1993. Así mismo, cuando se presente cualquiera de los eventos contemplados en </w:t>
      </w:r>
      <w:r w:rsidR="00AD4931">
        <w:rPr>
          <w:rFonts w:ascii="Arial" w:hAnsi="Arial" w:cs="Arial"/>
        </w:rPr>
        <w:t xml:space="preserve">el artículo </w:t>
      </w:r>
      <w:r w:rsidRPr="00C75A85">
        <w:rPr>
          <w:rFonts w:ascii="Arial" w:hAnsi="Arial" w:cs="Arial"/>
        </w:rPr>
        <w:t>25 de la Ley 40 de 1993, 90 y siguientes de la Ley 418 de 1997</w:t>
      </w:r>
      <w:r w:rsidR="00AD4931">
        <w:rPr>
          <w:rFonts w:ascii="Arial" w:hAnsi="Arial" w:cs="Arial"/>
        </w:rPr>
        <w:t xml:space="preserve">, </w:t>
      </w:r>
      <w:r w:rsidRPr="00C75A85">
        <w:rPr>
          <w:rFonts w:ascii="Arial" w:hAnsi="Arial" w:cs="Arial"/>
        </w:rPr>
        <w:t>podrá declararse la caducidad del contrato en los términos allí señalados. La liquidación se realizará de conformidad con lo previsto en los artículos 60 y siguientes de la Ley 80 de 1993.</w:t>
      </w:r>
    </w:p>
    <w:p w14:paraId="3EA4758D" w14:textId="77777777" w:rsidR="00E27DF9" w:rsidRPr="00C75A85" w:rsidRDefault="00E27DF9" w:rsidP="003F3EB4">
      <w:pPr>
        <w:spacing w:after="0" w:line="240" w:lineRule="auto"/>
        <w:ind w:right="51"/>
        <w:jc w:val="both"/>
        <w:rPr>
          <w:rFonts w:ascii="Arial" w:hAnsi="Arial" w:cs="Arial"/>
        </w:rPr>
      </w:pPr>
    </w:p>
    <w:p w14:paraId="6597AA14" w14:textId="45BD146E" w:rsidR="005F4EA5" w:rsidRDefault="005F4EA5" w:rsidP="003F3EB4">
      <w:pPr>
        <w:spacing w:after="0" w:line="240" w:lineRule="auto"/>
        <w:ind w:right="51"/>
        <w:jc w:val="both"/>
        <w:rPr>
          <w:rFonts w:ascii="Arial" w:hAnsi="Arial" w:cs="Arial"/>
        </w:rPr>
      </w:pPr>
      <w:r w:rsidRPr="00C75A85">
        <w:rPr>
          <w:rFonts w:ascii="Arial" w:hAnsi="Arial" w:cs="Arial"/>
          <w:b/>
        </w:rPr>
        <w:t xml:space="preserve">CLÁUSULA DÉCIMA </w:t>
      </w:r>
      <w:r w:rsidR="003539DC" w:rsidRPr="00C75A85">
        <w:rPr>
          <w:rFonts w:ascii="Arial" w:hAnsi="Arial" w:cs="Arial"/>
          <w:b/>
        </w:rPr>
        <w:t>CUARTA. -</w:t>
      </w:r>
      <w:r w:rsidRPr="00C75A85">
        <w:rPr>
          <w:rFonts w:ascii="Arial" w:hAnsi="Arial" w:cs="Arial"/>
          <w:b/>
        </w:rPr>
        <w:t xml:space="preserve"> SUJECIÓN A LA LEY COLOMBIANA:</w:t>
      </w:r>
      <w:r w:rsidRPr="00C75A85">
        <w:rPr>
          <w:rFonts w:ascii="Arial" w:hAnsi="Arial" w:cs="Arial"/>
        </w:rPr>
        <w:t xml:space="preserve"> Para cualquier efecto que </w:t>
      </w:r>
      <w:r w:rsidR="003539DC" w:rsidRPr="00C75A85">
        <w:rPr>
          <w:rFonts w:ascii="Arial" w:hAnsi="Arial" w:cs="Arial"/>
        </w:rPr>
        <w:t>dé</w:t>
      </w:r>
      <w:r w:rsidRPr="00C75A85">
        <w:rPr>
          <w:rFonts w:ascii="Arial" w:hAnsi="Arial" w:cs="Arial"/>
        </w:rPr>
        <w:t xml:space="preserv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w:t>
      </w:r>
    </w:p>
    <w:p w14:paraId="01C59995" w14:textId="77777777" w:rsidR="003539DC" w:rsidRPr="00C75A85" w:rsidRDefault="003539DC" w:rsidP="003F3EB4">
      <w:pPr>
        <w:spacing w:after="0" w:line="240" w:lineRule="auto"/>
        <w:ind w:right="51"/>
        <w:jc w:val="both"/>
        <w:rPr>
          <w:rFonts w:ascii="Arial" w:hAnsi="Arial" w:cs="Arial"/>
        </w:rPr>
      </w:pPr>
    </w:p>
    <w:p w14:paraId="0664AD04" w14:textId="00513078" w:rsidR="005F4EA5" w:rsidRDefault="005F4EA5" w:rsidP="003F3EB4">
      <w:pPr>
        <w:spacing w:after="0" w:line="240" w:lineRule="auto"/>
        <w:ind w:right="51"/>
        <w:jc w:val="both"/>
        <w:rPr>
          <w:rFonts w:ascii="Arial" w:hAnsi="Arial" w:cs="Arial"/>
        </w:rPr>
      </w:pPr>
      <w:r w:rsidRPr="00C75A85">
        <w:rPr>
          <w:rFonts w:ascii="Arial" w:hAnsi="Arial" w:cs="Arial"/>
          <w:b/>
        </w:rPr>
        <w:t xml:space="preserve">CLÁUSULA DÉCIMA </w:t>
      </w:r>
      <w:r w:rsidR="003539DC" w:rsidRPr="00C75A85">
        <w:rPr>
          <w:rFonts w:ascii="Arial" w:hAnsi="Arial" w:cs="Arial"/>
          <w:b/>
        </w:rPr>
        <w:t>QUINTA. -</w:t>
      </w:r>
      <w:r w:rsidRPr="00C75A85">
        <w:rPr>
          <w:rFonts w:ascii="Arial" w:hAnsi="Arial" w:cs="Arial"/>
          <w:b/>
        </w:rPr>
        <w:t xml:space="preserve"> OTRAS FACULTADES EXCEPCIONALES:</w:t>
      </w:r>
      <w:r w:rsidRPr="00C75A85">
        <w:rPr>
          <w:rFonts w:ascii="Arial" w:hAnsi="Arial" w:cs="Arial"/>
        </w:rPr>
        <w:t xml:space="preserve"> En caso de presentarse cualquiera de las circunstancias establecidas en los artículos 15, 16 y 17 de la Ley 80 de 1993, EL M.D.N - EJÉRCITO NACIONAL</w:t>
      </w:r>
      <w:r w:rsidR="00AD4931">
        <w:rPr>
          <w:rFonts w:ascii="Arial" w:hAnsi="Arial" w:cs="Arial"/>
        </w:rPr>
        <w:t xml:space="preserve"> – </w:t>
      </w:r>
      <w:r w:rsidR="00AD4931" w:rsidRPr="00495CB0">
        <w:rPr>
          <w:rFonts w:ascii="Arial" w:hAnsi="Arial" w:cs="Arial"/>
          <w:color w:val="FF0000"/>
        </w:rPr>
        <w:t>(UNIDAD EJECUTORA)</w:t>
      </w:r>
      <w:r w:rsidRPr="00495CB0">
        <w:rPr>
          <w:rFonts w:ascii="Arial" w:hAnsi="Arial" w:cs="Arial"/>
          <w:color w:val="FF0000"/>
        </w:rPr>
        <w:t xml:space="preserve"> </w:t>
      </w:r>
      <w:r w:rsidRPr="00C75A85">
        <w:rPr>
          <w:rFonts w:ascii="Arial" w:hAnsi="Arial" w:cs="Arial"/>
        </w:rPr>
        <w:t>podrá hacer uso de las facultades excepcionales allí previstas. En el caso de la interpretación y de la modificación unilateral el M.D.N - EJÉRCITO NACIONAL</w:t>
      </w:r>
      <w:r w:rsidR="00AD4931">
        <w:rPr>
          <w:rFonts w:ascii="Arial" w:hAnsi="Arial" w:cs="Arial"/>
        </w:rPr>
        <w:t xml:space="preserve"> – </w:t>
      </w:r>
      <w:r w:rsidR="00AD4931" w:rsidRPr="00495CB0">
        <w:rPr>
          <w:rFonts w:ascii="Arial" w:hAnsi="Arial" w:cs="Arial"/>
          <w:color w:val="FF0000"/>
        </w:rPr>
        <w:t>(UNIDAD EJECUTORA)</w:t>
      </w:r>
      <w:r w:rsidRPr="00495CB0">
        <w:rPr>
          <w:rFonts w:ascii="Arial" w:hAnsi="Arial" w:cs="Arial"/>
          <w:color w:val="FF0000"/>
        </w:rPr>
        <w:t xml:space="preserve"> </w:t>
      </w:r>
      <w:r w:rsidRPr="00C75A85">
        <w:rPr>
          <w:rFonts w:ascii="Arial" w:hAnsi="Arial" w:cs="Arial"/>
        </w:rPr>
        <w:t xml:space="preserve">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w:t>
      </w:r>
      <w:r w:rsidR="00AD4931">
        <w:rPr>
          <w:rFonts w:ascii="Arial" w:hAnsi="Arial" w:cs="Arial"/>
        </w:rPr>
        <w:t>L</w:t>
      </w:r>
      <w:r w:rsidRPr="00C75A85">
        <w:rPr>
          <w:rFonts w:ascii="Arial" w:hAnsi="Arial" w:cs="Arial"/>
        </w:rPr>
        <w:t>ey 80 de 1993.</w:t>
      </w:r>
    </w:p>
    <w:p w14:paraId="5F4E2D92" w14:textId="77777777" w:rsidR="00E27DF9" w:rsidRPr="00C75A85" w:rsidRDefault="00E27DF9" w:rsidP="003F3EB4">
      <w:pPr>
        <w:spacing w:after="0" w:line="240" w:lineRule="auto"/>
        <w:ind w:right="51"/>
        <w:jc w:val="both"/>
        <w:rPr>
          <w:rFonts w:ascii="Arial" w:hAnsi="Arial" w:cs="Arial"/>
        </w:rPr>
      </w:pPr>
    </w:p>
    <w:p w14:paraId="55371FF1" w14:textId="4A12F601" w:rsidR="005F4EA5" w:rsidRDefault="005F4EA5" w:rsidP="003F3EB4">
      <w:pPr>
        <w:spacing w:after="0" w:line="240" w:lineRule="auto"/>
        <w:ind w:right="51"/>
        <w:jc w:val="both"/>
        <w:rPr>
          <w:rFonts w:ascii="Arial" w:hAnsi="Arial" w:cs="Arial"/>
        </w:rPr>
      </w:pPr>
      <w:r w:rsidRPr="00C75A85">
        <w:rPr>
          <w:rFonts w:ascii="Arial" w:hAnsi="Arial" w:cs="Arial"/>
          <w:b/>
        </w:rPr>
        <w:t xml:space="preserve">CLÁUSULA DÉCIMA </w:t>
      </w:r>
      <w:r w:rsidR="003539DC" w:rsidRPr="00C75A85">
        <w:rPr>
          <w:rFonts w:ascii="Arial" w:hAnsi="Arial" w:cs="Arial"/>
          <w:b/>
        </w:rPr>
        <w:t>SEXTA. -</w:t>
      </w:r>
      <w:r w:rsidRPr="00C75A85">
        <w:rPr>
          <w:rFonts w:ascii="Arial" w:hAnsi="Arial" w:cs="Arial"/>
          <w:b/>
        </w:rPr>
        <w:t xml:space="preserve"> APLICACIÓN DE NORMAS GENERALES:</w:t>
      </w:r>
      <w:r w:rsidRPr="00C75A85">
        <w:rPr>
          <w:rFonts w:ascii="Arial" w:hAnsi="Arial" w:cs="Arial"/>
        </w:rPr>
        <w:t xml:space="preserve"> Este contrato se regula, además de sus estipulaciones por las leyes civiles y mercantiles colombianas que correspondan a su esencia y naturaleza.</w:t>
      </w:r>
    </w:p>
    <w:p w14:paraId="3ED13B97" w14:textId="77777777" w:rsidR="00E27DF9" w:rsidRPr="00C75A85" w:rsidRDefault="00E27DF9" w:rsidP="003F3EB4">
      <w:pPr>
        <w:spacing w:after="0" w:line="240" w:lineRule="auto"/>
        <w:ind w:right="51"/>
        <w:jc w:val="both"/>
        <w:rPr>
          <w:rFonts w:ascii="Arial" w:hAnsi="Arial" w:cs="Arial"/>
        </w:rPr>
      </w:pPr>
    </w:p>
    <w:p w14:paraId="7BE7DDED" w14:textId="12739E5B" w:rsidR="005F4EA5" w:rsidRDefault="005F4EA5" w:rsidP="003F3EB4">
      <w:pPr>
        <w:spacing w:after="0" w:line="240" w:lineRule="auto"/>
        <w:ind w:right="51"/>
        <w:jc w:val="both"/>
        <w:rPr>
          <w:rFonts w:ascii="Arial" w:hAnsi="Arial" w:cs="Arial"/>
        </w:rPr>
      </w:pPr>
      <w:r w:rsidRPr="00C75A85">
        <w:rPr>
          <w:rFonts w:ascii="Arial" w:hAnsi="Arial" w:cs="Arial"/>
          <w:b/>
        </w:rPr>
        <w:t xml:space="preserve">CLÁUSULA DÉCIMA </w:t>
      </w:r>
      <w:r w:rsidR="003539DC" w:rsidRPr="00C75A85">
        <w:rPr>
          <w:rFonts w:ascii="Arial" w:hAnsi="Arial" w:cs="Arial"/>
          <w:b/>
        </w:rPr>
        <w:t>SÉPTIMA</w:t>
      </w:r>
      <w:r w:rsidRPr="00C75A85">
        <w:rPr>
          <w:rFonts w:ascii="Arial" w:hAnsi="Arial" w:cs="Arial"/>
          <w:b/>
        </w:rPr>
        <w:t>- SOLUCIÓN DE CONFLICTOS:</w:t>
      </w:r>
      <w:r w:rsidRPr="00C75A85">
        <w:rPr>
          <w:rFonts w:ascii="Arial" w:hAnsi="Arial" w:cs="Arial"/>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w:t>
      </w:r>
      <w:r w:rsidR="00AD4931">
        <w:rPr>
          <w:rFonts w:ascii="Arial" w:hAnsi="Arial" w:cs="Arial"/>
        </w:rPr>
        <w:t xml:space="preserve"> – </w:t>
      </w:r>
      <w:r w:rsidR="00AD4931" w:rsidRPr="00495CB0">
        <w:rPr>
          <w:rFonts w:ascii="Arial" w:hAnsi="Arial" w:cs="Arial"/>
          <w:color w:val="FF0000"/>
        </w:rPr>
        <w:t>(UNIDAD EJECUTORA)</w:t>
      </w:r>
      <w:r w:rsidRPr="00C75A85">
        <w:rPr>
          <w:rFonts w:ascii="Arial" w:hAnsi="Arial" w:cs="Arial"/>
        </w:rPr>
        <w:t xml:space="preserve">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0939D7A5" w14:textId="77777777" w:rsidR="00E27DF9" w:rsidRPr="00C75A85" w:rsidRDefault="00E27DF9" w:rsidP="003F3EB4">
      <w:pPr>
        <w:spacing w:after="0" w:line="240" w:lineRule="auto"/>
        <w:ind w:right="51"/>
        <w:jc w:val="both"/>
        <w:rPr>
          <w:rFonts w:ascii="Arial" w:hAnsi="Arial" w:cs="Arial"/>
        </w:rPr>
      </w:pPr>
    </w:p>
    <w:p w14:paraId="0B1282E0" w14:textId="6D7688F2" w:rsidR="005F4EA5" w:rsidRDefault="005F4EA5" w:rsidP="003F3EB4">
      <w:pPr>
        <w:spacing w:after="0" w:line="240" w:lineRule="auto"/>
        <w:ind w:right="51"/>
        <w:jc w:val="both"/>
        <w:rPr>
          <w:rFonts w:ascii="Arial" w:hAnsi="Arial" w:cs="Arial"/>
        </w:rPr>
      </w:pPr>
      <w:r w:rsidRPr="00C75A85">
        <w:rPr>
          <w:rFonts w:ascii="Arial" w:hAnsi="Arial" w:cs="Arial"/>
          <w:b/>
        </w:rPr>
        <w:t>CLÁUSULA DECIMA OCTAVA</w:t>
      </w:r>
      <w:proofErr w:type="gramStart"/>
      <w:r w:rsidRPr="00C75A85">
        <w:rPr>
          <w:rFonts w:ascii="Arial" w:hAnsi="Arial" w:cs="Arial"/>
          <w:b/>
        </w:rPr>
        <w:t>-  ARBITRAMENTO</w:t>
      </w:r>
      <w:proofErr w:type="gramEnd"/>
      <w:r w:rsidRPr="00C75A85">
        <w:rPr>
          <w:rFonts w:ascii="Arial" w:hAnsi="Arial" w:cs="Arial"/>
          <w:b/>
        </w:rPr>
        <w:t xml:space="preserve"> TÉCNICO:</w:t>
      </w:r>
      <w:r w:rsidRPr="00C75A85">
        <w:rPr>
          <w:rFonts w:ascii="Arial" w:hAnsi="Arial" w:cs="Arial"/>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w:t>
      </w:r>
      <w:r w:rsidR="003539DC" w:rsidRPr="00C75A85">
        <w:rPr>
          <w:rFonts w:ascii="Arial" w:hAnsi="Arial" w:cs="Arial"/>
        </w:rPr>
        <w:t>conformidad con</w:t>
      </w:r>
      <w:r w:rsidRPr="00C75A85">
        <w:rPr>
          <w:rFonts w:ascii="Arial" w:hAnsi="Arial" w:cs="Arial"/>
        </w:rPr>
        <w:t xml:space="preserve"> el artículo 74 de la Ley 80 de 1993. La decisión adoptada será definitiva. Dentro de los cinco (5) días hábiles siguientes a presentarse la controversia técnica, las partes se reunirán para solucionarla amigablemente para lo cual el M.D.N - EJÉRCITO NACIONAL</w:t>
      </w:r>
      <w:r w:rsidR="00AD4931">
        <w:rPr>
          <w:rFonts w:ascii="Arial" w:hAnsi="Arial" w:cs="Arial"/>
        </w:rPr>
        <w:t xml:space="preserve"> – (UNIDAD EJECUTORA)</w:t>
      </w:r>
      <w:r w:rsidRPr="00C75A85">
        <w:rPr>
          <w:rFonts w:ascii="Arial" w:hAnsi="Arial" w:cs="Arial"/>
        </w:rPr>
        <w:t xml:space="preserve"> fijará la fecha, hora y lugar; si existe acuerdo, levantarán acta en donde conste lo acordado; si subsiste la controversia el mecanismo adoptado por </w:t>
      </w:r>
      <w:r w:rsidR="003539DC" w:rsidRPr="00C75A85">
        <w:rPr>
          <w:rFonts w:ascii="Arial" w:hAnsi="Arial" w:cs="Arial"/>
        </w:rPr>
        <w:t>la parte</w:t>
      </w:r>
      <w:r w:rsidRPr="00C75A85">
        <w:rPr>
          <w:rFonts w:ascii="Arial" w:hAnsi="Arial" w:cs="Arial"/>
        </w:rPr>
        <w:t xml:space="preserv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60338C1D" w14:textId="77777777" w:rsidR="00E27DF9" w:rsidRPr="00C75A85" w:rsidRDefault="00E27DF9" w:rsidP="003F3EB4">
      <w:pPr>
        <w:spacing w:after="0" w:line="240" w:lineRule="auto"/>
        <w:ind w:right="51"/>
        <w:jc w:val="both"/>
        <w:rPr>
          <w:rFonts w:ascii="Arial" w:hAnsi="Arial" w:cs="Arial"/>
        </w:rPr>
      </w:pPr>
    </w:p>
    <w:p w14:paraId="34930BFA" w14:textId="37B31637" w:rsidR="005F4EA5" w:rsidRDefault="005F4EA5" w:rsidP="003F3EB4">
      <w:pPr>
        <w:spacing w:after="0" w:line="240" w:lineRule="auto"/>
        <w:ind w:right="51"/>
        <w:jc w:val="both"/>
        <w:rPr>
          <w:rFonts w:ascii="Arial" w:hAnsi="Arial" w:cs="Arial"/>
        </w:rPr>
      </w:pPr>
      <w:r w:rsidRPr="00C75A85">
        <w:rPr>
          <w:rFonts w:ascii="Arial" w:hAnsi="Arial" w:cs="Arial"/>
          <w:b/>
        </w:rPr>
        <w:t>CLÁUSULA DECIMA NOVENA- CESIÓN:</w:t>
      </w:r>
      <w:r w:rsidRPr="00C75A85">
        <w:rPr>
          <w:rFonts w:ascii="Arial" w:hAnsi="Arial" w:cs="Arial"/>
        </w:rPr>
        <w:t xml:space="preserve"> Por tratarse de un contrato intuito-persona el CONTRATISTA no podrá ceder el presente contrato en todo, ni en parte a persona alguna, natural o jurídica, nacional o extranjera sin el consentimiento previo, expreso y escrito del M.D.N - EJÉRCITO NACIONAL</w:t>
      </w:r>
      <w:r w:rsidR="00AD4931">
        <w:rPr>
          <w:rFonts w:ascii="Arial" w:hAnsi="Arial" w:cs="Arial"/>
        </w:rPr>
        <w:t xml:space="preserve">- (UNIDAD </w:t>
      </w:r>
      <w:r w:rsidR="003539DC">
        <w:rPr>
          <w:rFonts w:ascii="Arial" w:hAnsi="Arial" w:cs="Arial"/>
        </w:rPr>
        <w:t>EJECUTORA</w:t>
      </w:r>
      <w:r w:rsidR="00AD4931">
        <w:rPr>
          <w:rFonts w:ascii="Arial" w:hAnsi="Arial" w:cs="Arial"/>
        </w:rPr>
        <w:t>)</w:t>
      </w:r>
      <w:r w:rsidRPr="00C75A85">
        <w:rPr>
          <w:rFonts w:ascii="Arial" w:hAnsi="Arial" w:cs="Arial"/>
        </w:rPr>
        <w:t xml:space="preserve">, no quedando </w:t>
      </w:r>
      <w:proofErr w:type="gramStart"/>
      <w:r w:rsidRPr="00C75A85">
        <w:rPr>
          <w:rFonts w:ascii="Arial" w:hAnsi="Arial" w:cs="Arial"/>
        </w:rPr>
        <w:t>éste</w:t>
      </w:r>
      <w:proofErr w:type="gramEnd"/>
      <w:r w:rsidRPr="00C75A85">
        <w:rPr>
          <w:rFonts w:ascii="Arial" w:hAnsi="Arial" w:cs="Arial"/>
        </w:rPr>
        <w:t xml:space="preserve"> obligado a dar las razones que le asistan para negarlo. </w:t>
      </w:r>
    </w:p>
    <w:p w14:paraId="083F4EB0" w14:textId="77777777" w:rsidR="00E27DF9" w:rsidRPr="00C75A85" w:rsidRDefault="00E27DF9" w:rsidP="003F3EB4">
      <w:pPr>
        <w:spacing w:after="0" w:line="240" w:lineRule="auto"/>
        <w:ind w:right="51"/>
        <w:jc w:val="both"/>
        <w:rPr>
          <w:rFonts w:ascii="Arial" w:hAnsi="Arial" w:cs="Arial"/>
        </w:rPr>
      </w:pPr>
    </w:p>
    <w:p w14:paraId="7FBA79BE" w14:textId="704CA5E4" w:rsidR="00E27DF9" w:rsidRDefault="005F4EA5" w:rsidP="003F3EB4">
      <w:pPr>
        <w:spacing w:after="0" w:line="240" w:lineRule="auto"/>
        <w:ind w:right="51"/>
        <w:jc w:val="both"/>
        <w:rPr>
          <w:rFonts w:ascii="Arial" w:hAnsi="Arial" w:cs="Arial"/>
        </w:rPr>
      </w:pPr>
      <w:r w:rsidRPr="00C75A85">
        <w:rPr>
          <w:rFonts w:ascii="Arial" w:hAnsi="Arial" w:cs="Arial"/>
          <w:b/>
        </w:rPr>
        <w:t xml:space="preserve">CLÁUSULA </w:t>
      </w:r>
      <w:r w:rsidR="003539DC" w:rsidRPr="00C75A85">
        <w:rPr>
          <w:rFonts w:ascii="Arial" w:hAnsi="Arial" w:cs="Arial"/>
          <w:b/>
        </w:rPr>
        <w:t>VIGÉSIMA. -</w:t>
      </w:r>
      <w:r w:rsidRPr="00C75A85">
        <w:rPr>
          <w:rFonts w:ascii="Arial" w:hAnsi="Arial" w:cs="Arial"/>
          <w:b/>
        </w:rPr>
        <w:t xml:space="preserve"> CESIÓN DE LOS DERECHOS DE CONTENIDO PATRIMONIAL:</w:t>
      </w:r>
      <w:r w:rsidRPr="00C75A85">
        <w:rPr>
          <w:rFonts w:ascii="Arial" w:hAnsi="Arial" w:cs="Arial"/>
        </w:rPr>
        <w:t xml:space="preserve"> En caso de que </w:t>
      </w:r>
      <w:r w:rsidRPr="00C75A85">
        <w:rPr>
          <w:rFonts w:ascii="Arial" w:hAnsi="Arial" w:cs="Arial"/>
          <w:b/>
          <w:bCs/>
        </w:rPr>
        <w:t xml:space="preserve">EL CONTRATISTA </w:t>
      </w:r>
      <w:r w:rsidRPr="00C75A85">
        <w:rPr>
          <w:rFonts w:ascii="Arial" w:hAnsi="Arial" w:cs="Arial"/>
        </w:rPr>
        <w:t xml:space="preserve">decida efectuar una cesión y/o pignoración de los derechos económicos de contenido patrimonial derivados del presente contrato, deberá solicitar su </w:t>
      </w:r>
      <w:r w:rsidR="003539DC" w:rsidRPr="00C75A85">
        <w:rPr>
          <w:rFonts w:ascii="Arial" w:hAnsi="Arial" w:cs="Arial"/>
        </w:rPr>
        <w:t>aceptación y</w:t>
      </w:r>
      <w:r w:rsidRPr="00C75A85">
        <w:rPr>
          <w:rFonts w:ascii="Arial" w:hAnsi="Arial" w:cs="Arial"/>
        </w:rPr>
        <w:t xml:space="preserve"> notificación por parte del </w:t>
      </w:r>
      <w:r w:rsidRPr="00C75A85">
        <w:rPr>
          <w:rFonts w:ascii="Arial" w:hAnsi="Arial" w:cs="Arial"/>
          <w:b/>
          <w:bCs/>
        </w:rPr>
        <w:t>MDN-EJÉRCITO NACIONAL</w:t>
      </w:r>
      <w:r w:rsidR="00AD4931">
        <w:rPr>
          <w:rFonts w:ascii="Arial" w:hAnsi="Arial" w:cs="Arial"/>
          <w:b/>
          <w:bCs/>
        </w:rPr>
        <w:t xml:space="preserve"> – </w:t>
      </w:r>
      <w:r w:rsidR="00AD4931" w:rsidRPr="00CD36D9">
        <w:rPr>
          <w:rFonts w:ascii="Arial" w:hAnsi="Arial" w:cs="Arial"/>
          <w:b/>
          <w:bCs/>
          <w:color w:val="FF0000"/>
        </w:rPr>
        <w:t>(UNIDAD EJECUTORA</w:t>
      </w:r>
      <w:r w:rsidR="00AD4931">
        <w:rPr>
          <w:rFonts w:ascii="Arial" w:hAnsi="Arial" w:cs="Arial"/>
          <w:b/>
          <w:bCs/>
        </w:rPr>
        <w:t>)</w:t>
      </w:r>
      <w:r w:rsidRPr="00C75A85">
        <w:rPr>
          <w:rFonts w:ascii="Arial" w:hAnsi="Arial" w:cs="Arial"/>
        </w:rPr>
        <w:t>, con fundamento en los artículos 1.959 y siguientes del Código Civil, en concordancia con los artículos 651 y siguientes del Código de Comercio.</w:t>
      </w:r>
      <w:r w:rsidRPr="00C75A85">
        <w:rPr>
          <w:rFonts w:ascii="Arial" w:hAnsi="Arial" w:cs="Arial"/>
          <w:b/>
          <w:bCs/>
        </w:rPr>
        <w:t xml:space="preserve"> EL CONTRATISTA</w:t>
      </w:r>
      <w:r w:rsidRPr="00C75A85">
        <w:rPr>
          <w:rFonts w:ascii="Arial" w:hAnsi="Arial" w:cs="Arial"/>
        </w:rPr>
        <w:t>, deberá anexar como mínimo los siguientes documentos</w:t>
      </w:r>
      <w:r w:rsidRPr="00C75A85">
        <w:rPr>
          <w:rFonts w:ascii="Arial" w:hAnsi="Arial" w:cs="Arial"/>
          <w:b/>
          <w:bCs/>
        </w:rPr>
        <w:t>: 1)</w:t>
      </w:r>
      <w:r w:rsidRPr="00C75A85">
        <w:rPr>
          <w:rFonts w:ascii="Arial" w:hAnsi="Arial" w:cs="Arial"/>
        </w:rPr>
        <w:t xml:space="preserve"> Contrato de cesión y/o pignoración de derechos económicos del contrato objeto de la cesión, firmado por el cesionario y el cedente donde se relacione en forma explícita lo siguiente: </w:t>
      </w:r>
      <w:r w:rsidRPr="00C75A85">
        <w:rPr>
          <w:rFonts w:ascii="Arial" w:hAnsi="Arial" w:cs="Arial"/>
          <w:b/>
          <w:bCs/>
        </w:rPr>
        <w:t>a)</w:t>
      </w:r>
      <w:r w:rsidRPr="00C75A85">
        <w:rPr>
          <w:rFonts w:ascii="Arial" w:hAnsi="Arial" w:cs="Arial"/>
        </w:rPr>
        <w:t xml:space="preserve"> valor de la cesión</w:t>
      </w:r>
      <w:r w:rsidRPr="00C75A85">
        <w:rPr>
          <w:rFonts w:ascii="Arial" w:hAnsi="Arial" w:cs="Arial"/>
          <w:b/>
          <w:bCs/>
        </w:rPr>
        <w:t>, b)</w:t>
      </w:r>
      <w:r w:rsidRPr="00C75A85">
        <w:rPr>
          <w:rFonts w:ascii="Arial" w:hAnsi="Arial" w:cs="Arial"/>
        </w:rPr>
        <w:t xml:space="preserve"> especificar si la cesión obedece al contrato principal y/o contratos adicionales</w:t>
      </w:r>
      <w:r w:rsidRPr="00C75A85">
        <w:rPr>
          <w:rFonts w:ascii="Arial" w:hAnsi="Arial" w:cs="Arial"/>
          <w:b/>
          <w:bCs/>
        </w:rPr>
        <w:t>, c)</w:t>
      </w:r>
      <w:r w:rsidRPr="00C75A85">
        <w:rPr>
          <w:rFonts w:ascii="Arial" w:hAnsi="Arial" w:cs="Arial"/>
        </w:rPr>
        <w:t xml:space="preserve"> Aceptación por parte del cesionario de los descuentos de Ley cuando aplique. </w:t>
      </w:r>
      <w:r w:rsidRPr="00C75A85">
        <w:rPr>
          <w:rFonts w:ascii="Arial" w:hAnsi="Arial" w:cs="Arial"/>
          <w:b/>
          <w:bCs/>
        </w:rPr>
        <w:t>2)</w:t>
      </w:r>
      <w:r w:rsidRPr="00C75A85">
        <w:rPr>
          <w:rFonts w:ascii="Arial" w:hAnsi="Arial" w:cs="Arial"/>
        </w:rPr>
        <w:t xml:space="preserve"> Acta de junta de socios o documento consorcial, en donde se autorice al representante legal de la figura correspondiente para efectuar la cesión</w:t>
      </w:r>
      <w:r w:rsidRPr="00C75A85">
        <w:rPr>
          <w:rFonts w:ascii="Arial" w:hAnsi="Arial" w:cs="Arial"/>
          <w:b/>
          <w:bCs/>
        </w:rPr>
        <w:t xml:space="preserve">. </w:t>
      </w:r>
      <w:r w:rsidRPr="00C75A85">
        <w:rPr>
          <w:rFonts w:ascii="Arial" w:hAnsi="Arial" w:cs="Arial"/>
          <w:b/>
        </w:rPr>
        <w:t>3)</w:t>
      </w:r>
      <w:r w:rsidRPr="00C75A85">
        <w:rPr>
          <w:rFonts w:ascii="Arial" w:hAnsi="Arial" w:cs="Arial"/>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C75A85">
        <w:rPr>
          <w:rFonts w:ascii="Arial" w:hAnsi="Arial" w:cs="Arial"/>
          <w:b/>
          <w:bCs/>
        </w:rPr>
        <w:t>4)</w:t>
      </w:r>
      <w:r w:rsidRPr="00C75A85">
        <w:rPr>
          <w:rFonts w:ascii="Arial" w:hAnsi="Arial" w:cs="Arial"/>
        </w:rPr>
        <w:t xml:space="preserve"> certificación bancaria con número de cuenta y beneficiario donde se deben consignar los valores cedidos. </w:t>
      </w:r>
      <w:r w:rsidRPr="00C75A85">
        <w:rPr>
          <w:rFonts w:ascii="Arial" w:hAnsi="Arial" w:cs="Arial"/>
          <w:b/>
          <w:bCs/>
        </w:rPr>
        <w:t>5</w:t>
      </w:r>
      <w:r w:rsidRPr="00C75A85">
        <w:rPr>
          <w:rFonts w:ascii="Arial" w:hAnsi="Arial" w:cs="Arial"/>
        </w:rPr>
        <w:t>) Declaración bajo juramento del cesionario en la cual se exprese el cumplimiento de lo previsto en el Decreto 4334/2008 en concordancia con el Decreto 1981 de 1988.  </w:t>
      </w:r>
      <w:r w:rsidRPr="00C75A85">
        <w:rPr>
          <w:rFonts w:ascii="Arial" w:hAnsi="Arial" w:cs="Arial"/>
          <w:b/>
          <w:bCs/>
        </w:rPr>
        <w:t>6.)</w:t>
      </w:r>
      <w:r w:rsidRPr="00C75A85">
        <w:rPr>
          <w:rFonts w:ascii="Arial" w:hAnsi="Arial" w:cs="Arial"/>
        </w:rPr>
        <w:t xml:space="preserve"> Oficio dirigido al Ordenador del Gasto, indicando el valor cedido y aportando los anteriores documentos. </w:t>
      </w:r>
    </w:p>
    <w:p w14:paraId="2FDD7CFD" w14:textId="77777777" w:rsidR="00E27DF9" w:rsidRDefault="00E27DF9" w:rsidP="003F3EB4">
      <w:pPr>
        <w:spacing w:after="0" w:line="240" w:lineRule="auto"/>
        <w:ind w:right="51"/>
        <w:jc w:val="both"/>
        <w:rPr>
          <w:rFonts w:ascii="Arial" w:hAnsi="Arial" w:cs="Arial"/>
        </w:rPr>
      </w:pPr>
    </w:p>
    <w:p w14:paraId="5F10BF43" w14:textId="77777777" w:rsidR="005F4EA5" w:rsidRDefault="005F4EA5" w:rsidP="003F3EB4">
      <w:pPr>
        <w:spacing w:after="0" w:line="240" w:lineRule="auto"/>
        <w:ind w:right="51"/>
        <w:jc w:val="both"/>
        <w:rPr>
          <w:rFonts w:ascii="Arial" w:hAnsi="Arial" w:cs="Arial"/>
        </w:rPr>
      </w:pPr>
      <w:r w:rsidRPr="00C75A85">
        <w:rPr>
          <w:rFonts w:ascii="Arial" w:hAnsi="Arial" w:cs="Arial"/>
          <w:b/>
          <w:bCs/>
        </w:rPr>
        <w:t>PARÁGRAFO ÚNICO: SUJECIÓN A LA FORMA DE PAGO</w:t>
      </w:r>
      <w:r w:rsidRPr="00C75A85">
        <w:rPr>
          <w:rFonts w:ascii="Arial" w:hAnsi="Arial" w:cs="Arial"/>
        </w:rPr>
        <w:t xml:space="preserve">: La entidad financiera, bancaria, persona natural o jurídica debe supeditarse a la forma de pago establecida en el presente contrato. En el monto a ceder tener en cuenta los descuentos de ley, tales como </w:t>
      </w:r>
      <w:r w:rsidRPr="00C75A85">
        <w:rPr>
          <w:rFonts w:ascii="Arial" w:hAnsi="Arial" w:cs="Arial"/>
          <w:b/>
          <w:bCs/>
        </w:rPr>
        <w:t>RETEIVA, RETEFUENTE Y RETEICA</w:t>
      </w:r>
      <w:r w:rsidRPr="00C75A85">
        <w:rPr>
          <w:rFonts w:ascii="Arial" w:hAnsi="Arial" w:cs="Arial"/>
        </w:rPr>
        <w:t>, si hay lugar a ellos.</w:t>
      </w:r>
    </w:p>
    <w:p w14:paraId="208666E0" w14:textId="77777777" w:rsidR="00E27DF9" w:rsidRPr="00C75A85" w:rsidRDefault="00E27DF9" w:rsidP="003F3EB4">
      <w:pPr>
        <w:spacing w:after="0" w:line="240" w:lineRule="auto"/>
        <w:ind w:right="51"/>
        <w:jc w:val="both"/>
        <w:rPr>
          <w:rFonts w:ascii="Arial" w:hAnsi="Arial" w:cs="Arial"/>
        </w:rPr>
      </w:pPr>
    </w:p>
    <w:p w14:paraId="5F256AAD" w14:textId="77777777" w:rsidR="005F4EA5" w:rsidRDefault="005F4EA5" w:rsidP="003F3EB4">
      <w:pPr>
        <w:spacing w:after="0" w:line="240" w:lineRule="auto"/>
        <w:ind w:right="51"/>
        <w:jc w:val="both"/>
        <w:rPr>
          <w:rFonts w:ascii="Arial" w:hAnsi="Arial" w:cs="Arial"/>
        </w:rPr>
      </w:pPr>
      <w:r w:rsidRPr="00C75A85">
        <w:rPr>
          <w:rFonts w:ascii="Arial" w:hAnsi="Arial" w:cs="Arial"/>
          <w:b/>
        </w:rPr>
        <w:t>CLÁUSULA VIGÉSIMA PRIMERA- ADICIONES, MODIFICACIONES AL CONTRATO, CONTRATO DE TRANSACCIÓN, COMPENSACIÓNES O ACUERDOS:</w:t>
      </w:r>
      <w:r w:rsidRPr="00C75A85">
        <w:rPr>
          <w:rFonts w:ascii="Arial" w:hAnsi="Arial" w:cs="Arial"/>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w:t>
      </w:r>
      <w:r w:rsidR="00AD4931">
        <w:rPr>
          <w:rFonts w:ascii="Arial" w:hAnsi="Arial" w:cs="Arial"/>
        </w:rPr>
        <w:t xml:space="preserve"> – (UNIDAD EJECUTORA)</w:t>
      </w:r>
      <w:r w:rsidRPr="00C75A85">
        <w:rPr>
          <w:rFonts w:ascii="Arial" w:hAnsi="Arial" w:cs="Arial"/>
        </w:rPr>
        <w:t>. En caso de incumplimiento de dicha obligación, el M. D. N - EJÉRCITO NACIONAL</w:t>
      </w:r>
      <w:r w:rsidR="00AD4931">
        <w:rPr>
          <w:rFonts w:ascii="Arial" w:hAnsi="Arial" w:cs="Arial"/>
        </w:rPr>
        <w:t xml:space="preserve"> – (UNIDAD EJECUTORA)</w:t>
      </w:r>
      <w:r w:rsidRPr="00C75A85">
        <w:rPr>
          <w:rFonts w:ascii="Arial" w:hAnsi="Arial" w:cs="Arial"/>
        </w:rPr>
        <w:t>, podrá hacer efectivas las sanciones señaladas en el presente contrato, es decir, las sanciones por retardo o la penal pecuniaria, indicadas en la cláusula décima primera</w:t>
      </w:r>
      <w:r w:rsidRPr="00C75A85">
        <w:rPr>
          <w:rFonts w:ascii="Arial" w:hAnsi="Arial" w:cs="Arial"/>
          <w:b/>
        </w:rPr>
        <w:t xml:space="preserve"> </w:t>
      </w:r>
      <w:r w:rsidRPr="00C75A85">
        <w:rPr>
          <w:rFonts w:ascii="Arial" w:hAnsi="Arial" w:cs="Arial"/>
        </w:rPr>
        <w:t>y décima segunda del presente contrato. En el evento en que dicho incumplimiento genere la paralización del contrato, el M.D.N. - EJÉRCITO NACIONAL</w:t>
      </w:r>
      <w:r w:rsidR="00AD4931">
        <w:rPr>
          <w:rFonts w:ascii="Arial" w:hAnsi="Arial" w:cs="Arial"/>
        </w:rPr>
        <w:t xml:space="preserve"> – (UNIDAD EJECUTORA)</w:t>
      </w:r>
      <w:r w:rsidRPr="00C75A85">
        <w:rPr>
          <w:rFonts w:ascii="Arial" w:hAnsi="Arial" w:cs="Arial"/>
        </w:rPr>
        <w:t xml:space="preserve">, podrá hacer efectiva la cláusula </w:t>
      </w:r>
      <w:r w:rsidR="00A80F23">
        <w:rPr>
          <w:rFonts w:ascii="Arial" w:hAnsi="Arial" w:cs="Arial"/>
        </w:rPr>
        <w:t>XXXXXX (indicar la cláusula correspondiente a la Caducidad Administrativa)</w:t>
      </w:r>
      <w:r w:rsidRPr="00C75A85">
        <w:rPr>
          <w:rFonts w:ascii="Arial" w:hAnsi="Arial" w:cs="Arial"/>
        </w:rPr>
        <w:t xml:space="preserve"> de conformidad con la ley.</w:t>
      </w:r>
    </w:p>
    <w:p w14:paraId="397A5DBE" w14:textId="77777777" w:rsidR="00E27DF9" w:rsidRPr="00C75A85" w:rsidRDefault="00E27DF9" w:rsidP="003F3EB4">
      <w:pPr>
        <w:spacing w:after="0" w:line="240" w:lineRule="auto"/>
        <w:ind w:right="51"/>
        <w:jc w:val="both"/>
        <w:rPr>
          <w:rFonts w:ascii="Arial" w:hAnsi="Arial" w:cs="Arial"/>
        </w:rPr>
      </w:pPr>
    </w:p>
    <w:p w14:paraId="266B1545" w14:textId="77777777" w:rsidR="005F4EA5" w:rsidRDefault="005F4EA5" w:rsidP="003F3EB4">
      <w:pPr>
        <w:spacing w:after="0" w:line="240" w:lineRule="auto"/>
        <w:ind w:right="51"/>
        <w:jc w:val="both"/>
        <w:rPr>
          <w:rFonts w:ascii="Arial" w:hAnsi="Arial" w:cs="Arial"/>
        </w:rPr>
      </w:pPr>
      <w:r w:rsidRPr="00C75A85">
        <w:rPr>
          <w:rFonts w:ascii="Arial" w:hAnsi="Arial" w:cs="Arial"/>
          <w:b/>
        </w:rPr>
        <w:t>CLÁUSULA VIGÉSIMA SEGUNDA-  RESERVA DE LA INFORMACIÓN QUE SE OBTENGA POR MEDIO DEL PRESENTE CONTRATO:</w:t>
      </w:r>
      <w:r w:rsidRPr="00C75A85">
        <w:rPr>
          <w:rFonts w:ascii="Arial" w:hAnsi="Arial" w:cs="Arial"/>
        </w:rPr>
        <w:t xml:space="preserve">  EL CONTRATISTA se obliga para con el M.D.N - EJÉRCITO NACIONAL </w:t>
      </w:r>
      <w:r w:rsidR="00A80F23">
        <w:rPr>
          <w:rFonts w:ascii="Arial" w:hAnsi="Arial" w:cs="Arial"/>
        </w:rPr>
        <w:t xml:space="preserve">– (UNIDAD EJECUTORA) </w:t>
      </w:r>
      <w:r w:rsidRPr="00C75A85">
        <w:rPr>
          <w:rFonts w:ascii="Arial" w:hAnsi="Arial" w:cs="Arial"/>
        </w:rPr>
        <w:t xml:space="preserve">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p>
    <w:p w14:paraId="751BCA56" w14:textId="77777777" w:rsidR="00E27DF9" w:rsidRPr="00C75A85" w:rsidRDefault="00E27DF9" w:rsidP="003F3EB4">
      <w:pPr>
        <w:spacing w:after="0" w:line="240" w:lineRule="auto"/>
        <w:ind w:right="51"/>
        <w:jc w:val="both"/>
        <w:rPr>
          <w:rFonts w:ascii="Arial" w:hAnsi="Arial" w:cs="Arial"/>
        </w:rPr>
      </w:pPr>
    </w:p>
    <w:p w14:paraId="462E3004" w14:textId="1CA55E1B" w:rsidR="005F4EA5" w:rsidRPr="00C75A85" w:rsidRDefault="005F4EA5" w:rsidP="003F3EB4">
      <w:pPr>
        <w:spacing w:after="0" w:line="240" w:lineRule="auto"/>
        <w:ind w:right="51"/>
        <w:jc w:val="both"/>
        <w:rPr>
          <w:rFonts w:ascii="Arial" w:hAnsi="Arial" w:cs="Arial"/>
        </w:rPr>
      </w:pPr>
      <w:r w:rsidRPr="00C75A85">
        <w:rPr>
          <w:rFonts w:ascii="Arial" w:hAnsi="Arial" w:cs="Arial"/>
          <w:b/>
        </w:rPr>
        <w:t xml:space="preserve">CLÁUSULA VIGÉSIMA </w:t>
      </w:r>
      <w:r w:rsidR="003539DC" w:rsidRPr="00C75A85">
        <w:rPr>
          <w:rFonts w:ascii="Arial" w:hAnsi="Arial" w:cs="Arial"/>
          <w:b/>
        </w:rPr>
        <w:t>TERCERA. -</w:t>
      </w:r>
      <w:r w:rsidRPr="00C75A85">
        <w:rPr>
          <w:rFonts w:ascii="Arial" w:hAnsi="Arial" w:cs="Arial"/>
          <w:b/>
        </w:rPr>
        <w:t xml:space="preserve"> SUPERVISIÓN.</w:t>
      </w:r>
      <w:r w:rsidRPr="00C75A85">
        <w:rPr>
          <w:rFonts w:ascii="Arial" w:hAnsi="Arial" w:cs="Arial"/>
        </w:rPr>
        <w:t xml:space="preserve"> El supervisor del presente contrato será el </w:t>
      </w:r>
      <w:proofErr w:type="gramStart"/>
      <w:r w:rsidR="00F119DA" w:rsidRPr="00CD36D9">
        <w:rPr>
          <w:rFonts w:ascii="Arial" w:hAnsi="Arial" w:cs="Arial"/>
          <w:color w:val="FF0000"/>
        </w:rPr>
        <w:t>XXXXXXXX</w:t>
      </w:r>
      <w:r w:rsidRPr="00C75A85">
        <w:rPr>
          <w:rFonts w:ascii="Arial" w:hAnsi="Arial" w:cs="Arial"/>
        </w:rPr>
        <w:t xml:space="preserve"> ,</w:t>
      </w:r>
      <w:proofErr w:type="gramEnd"/>
      <w:r w:rsidRPr="00C75A85">
        <w:rPr>
          <w:rFonts w:ascii="Arial" w:hAnsi="Arial" w:cs="Arial"/>
        </w:rPr>
        <w:t xml:space="preserve"> debidamente nombrado mediante resolución.  El M.D.N - EJÉRCITO NACIONAL</w:t>
      </w:r>
      <w:r w:rsidR="00A80F23">
        <w:rPr>
          <w:rFonts w:ascii="Arial" w:hAnsi="Arial" w:cs="Arial"/>
        </w:rPr>
        <w:t xml:space="preserve"> – (</w:t>
      </w:r>
      <w:r w:rsidR="00A80F23" w:rsidRPr="00CD36D9">
        <w:rPr>
          <w:rFonts w:ascii="Arial" w:hAnsi="Arial" w:cs="Arial"/>
          <w:color w:val="FF0000"/>
        </w:rPr>
        <w:t>UNIDAD EJECUTORA</w:t>
      </w:r>
      <w:r w:rsidR="00A80F23">
        <w:rPr>
          <w:rFonts w:ascii="Arial" w:hAnsi="Arial" w:cs="Arial"/>
        </w:rPr>
        <w:t>)</w:t>
      </w:r>
      <w:r w:rsidRPr="00C75A85">
        <w:rPr>
          <w:rFonts w:ascii="Arial" w:hAnsi="Arial" w:cs="Arial"/>
        </w:rPr>
        <w:t xml:space="preserve">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w:t>
      </w:r>
      <w:r w:rsidR="00A80F23">
        <w:rPr>
          <w:rFonts w:ascii="Arial" w:hAnsi="Arial" w:cs="Arial"/>
        </w:rPr>
        <w:t xml:space="preserve"> - (</w:t>
      </w:r>
      <w:r w:rsidR="00A80F23" w:rsidRPr="00CD36D9">
        <w:rPr>
          <w:rFonts w:ascii="Arial" w:hAnsi="Arial" w:cs="Arial"/>
          <w:color w:val="FF0000"/>
        </w:rPr>
        <w:t>UNIDAD EJECUTORA</w:t>
      </w:r>
      <w:r w:rsidR="00A80F23">
        <w:rPr>
          <w:rFonts w:ascii="Arial" w:hAnsi="Arial" w:cs="Arial"/>
        </w:rPr>
        <w:t xml:space="preserve">) </w:t>
      </w:r>
      <w:r w:rsidRPr="00C75A85">
        <w:rPr>
          <w:rFonts w:ascii="Arial" w:hAnsi="Arial" w:cs="Arial"/>
        </w:rPr>
        <w:t>un compromiso de confidencialidad sobre la información a la que tenga acceso, la que se entiende asumida por el M.D.N - EJÉRCITO NACIONAL</w:t>
      </w:r>
      <w:r w:rsidR="00A80F23">
        <w:rPr>
          <w:rFonts w:ascii="Arial" w:hAnsi="Arial" w:cs="Arial"/>
        </w:rPr>
        <w:t xml:space="preserve"> – (</w:t>
      </w:r>
      <w:r w:rsidR="00A80F23" w:rsidRPr="00CD36D9">
        <w:rPr>
          <w:rFonts w:ascii="Arial" w:hAnsi="Arial" w:cs="Arial"/>
          <w:color w:val="FF0000"/>
        </w:rPr>
        <w:t>UNIDAD EJECUTORA</w:t>
      </w:r>
      <w:r w:rsidR="00A80F23">
        <w:rPr>
          <w:rFonts w:ascii="Arial" w:hAnsi="Arial" w:cs="Arial"/>
        </w:rPr>
        <w:t>)</w:t>
      </w:r>
      <w:r w:rsidRPr="00C75A85">
        <w:rPr>
          <w:rFonts w:ascii="Arial" w:hAnsi="Arial" w:cs="Arial"/>
        </w:rPr>
        <w:t xml:space="preserve"> con la firma del presente contrato, dentro de las limitaciones que para el efecto le establezca la ley. El CONTRATISTA no podrá oponer derechos de autor o acuerdos de confidencialidad internos o con terceros que limiten o impidan que el M.D.N - EJÉRCITO NACIONAL</w:t>
      </w:r>
      <w:r w:rsidR="00A80F23">
        <w:rPr>
          <w:rFonts w:ascii="Arial" w:hAnsi="Arial" w:cs="Arial"/>
        </w:rPr>
        <w:t xml:space="preserve"> – (</w:t>
      </w:r>
      <w:r w:rsidR="00A80F23" w:rsidRPr="00CD36D9">
        <w:rPr>
          <w:rFonts w:ascii="Arial" w:hAnsi="Arial" w:cs="Arial"/>
          <w:color w:val="FF0000"/>
        </w:rPr>
        <w:t>UNIDAD EJECUTORA</w:t>
      </w:r>
      <w:r w:rsidR="00A80F23">
        <w:rPr>
          <w:rFonts w:ascii="Arial" w:hAnsi="Arial" w:cs="Arial"/>
        </w:rPr>
        <w:t xml:space="preserve">) </w:t>
      </w:r>
      <w:r w:rsidRPr="00C75A85">
        <w:rPr>
          <w:rFonts w:ascii="Arial" w:hAnsi="Arial" w:cs="Arial"/>
        </w:rPr>
        <w:t>o su designado accedan a la información del CONTRATISTA para el ejercicio de sus facultades de supervisión y control. El M.D.N - EJÉRCITO NACIONAL</w:t>
      </w:r>
      <w:r w:rsidR="00A80F23">
        <w:rPr>
          <w:rFonts w:ascii="Arial" w:hAnsi="Arial" w:cs="Arial"/>
        </w:rPr>
        <w:t xml:space="preserve"> – (</w:t>
      </w:r>
      <w:r w:rsidR="00A80F23" w:rsidRPr="00CD36D9">
        <w:rPr>
          <w:rFonts w:ascii="Arial" w:hAnsi="Arial" w:cs="Arial"/>
          <w:color w:val="FF0000"/>
        </w:rPr>
        <w:t>UNIDAD EJECUTORA</w:t>
      </w:r>
      <w:r w:rsidR="00A80F23">
        <w:rPr>
          <w:rFonts w:ascii="Arial" w:hAnsi="Arial" w:cs="Arial"/>
        </w:rPr>
        <w:t>)</w:t>
      </w:r>
      <w:r w:rsidRPr="00C75A85">
        <w:rPr>
          <w:rFonts w:ascii="Arial" w:hAnsi="Arial" w:cs="Arial"/>
        </w:rPr>
        <w:t xml:space="preserve"> ejercerá las actividades de supervisión y control de la ejecución del contrato que le corresponden, directamente o a través de terceros, y tendrá las siguientes facultades básicas: </w:t>
      </w:r>
    </w:p>
    <w:p w14:paraId="74F4DD25" w14:textId="77777777" w:rsidR="005F4EA5" w:rsidRPr="00C75A85" w:rsidRDefault="005F4EA5" w:rsidP="00D75234">
      <w:pPr>
        <w:numPr>
          <w:ilvl w:val="0"/>
          <w:numId w:val="12"/>
        </w:numPr>
        <w:spacing w:after="0" w:line="240" w:lineRule="auto"/>
        <w:ind w:left="0" w:right="51" w:hanging="11"/>
        <w:jc w:val="both"/>
        <w:rPr>
          <w:rFonts w:ascii="Arial" w:hAnsi="Arial" w:cs="Arial"/>
        </w:rPr>
      </w:pPr>
      <w:r w:rsidRPr="00C75A85">
        <w:rPr>
          <w:rFonts w:ascii="Arial" w:hAnsi="Arial" w:cs="Arial"/>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14:paraId="70D4D085" w14:textId="77777777" w:rsidR="005F4EA5" w:rsidRPr="00C75A85" w:rsidRDefault="005F4EA5" w:rsidP="00D75234">
      <w:pPr>
        <w:numPr>
          <w:ilvl w:val="0"/>
          <w:numId w:val="12"/>
        </w:numPr>
        <w:spacing w:after="0" w:line="240" w:lineRule="auto"/>
        <w:ind w:left="0" w:right="51" w:hanging="11"/>
        <w:jc w:val="both"/>
        <w:rPr>
          <w:rFonts w:ascii="Arial" w:hAnsi="Arial" w:cs="Arial"/>
        </w:rPr>
      </w:pPr>
      <w:r w:rsidRPr="00C75A85">
        <w:rPr>
          <w:rFonts w:ascii="Arial" w:hAnsi="Arial" w:cs="Arial"/>
        </w:rPr>
        <w:t xml:space="preserve">Verificar directamente o a través de terceros que el CONTRATISTA cumpla las condiciones de ejecución del presente contrato según los términos en los que se ha convenido, y requerir al CONTRATISTA para que corrija los incumplimientos. </w:t>
      </w:r>
    </w:p>
    <w:p w14:paraId="2F5076BA" w14:textId="77777777" w:rsidR="005F4EA5" w:rsidRPr="00C75A85" w:rsidRDefault="005F4EA5" w:rsidP="00D75234">
      <w:pPr>
        <w:numPr>
          <w:ilvl w:val="0"/>
          <w:numId w:val="12"/>
        </w:numPr>
        <w:spacing w:after="0" w:line="240" w:lineRule="auto"/>
        <w:ind w:left="0" w:right="51" w:hanging="11"/>
        <w:jc w:val="both"/>
        <w:rPr>
          <w:rFonts w:ascii="Arial" w:hAnsi="Arial" w:cs="Arial"/>
        </w:rPr>
      </w:pPr>
      <w:r w:rsidRPr="00C75A85">
        <w:rPr>
          <w:rFonts w:ascii="Arial" w:hAnsi="Arial" w:cs="Arial"/>
        </w:rPr>
        <w:t>Realizar las pruebas que considere necesarias para verificar que los bienes</w:t>
      </w:r>
      <w:r w:rsidR="00D43CB7">
        <w:rPr>
          <w:rFonts w:ascii="Arial" w:hAnsi="Arial" w:cs="Arial"/>
        </w:rPr>
        <w:t xml:space="preserve"> y/o servicios</w:t>
      </w:r>
      <w:r w:rsidRPr="00C75A85">
        <w:rPr>
          <w:rFonts w:ascii="Arial" w:hAnsi="Arial" w:cs="Arial"/>
        </w:rPr>
        <w:t xml:space="preserve"> cumplan con las características técnicas y funcionales exigidas en el presente contrato. </w:t>
      </w:r>
    </w:p>
    <w:p w14:paraId="3CE79383" w14:textId="77777777" w:rsidR="005F4EA5" w:rsidRPr="00C75A85" w:rsidRDefault="005F4EA5" w:rsidP="00D75234">
      <w:pPr>
        <w:numPr>
          <w:ilvl w:val="0"/>
          <w:numId w:val="12"/>
        </w:numPr>
        <w:spacing w:after="0" w:line="240" w:lineRule="auto"/>
        <w:ind w:left="0" w:right="51" w:hanging="11"/>
        <w:jc w:val="both"/>
        <w:rPr>
          <w:rFonts w:ascii="Arial" w:hAnsi="Arial" w:cs="Arial"/>
        </w:rPr>
      </w:pPr>
      <w:r w:rsidRPr="00C75A85">
        <w:rPr>
          <w:rFonts w:ascii="Arial" w:hAnsi="Arial" w:cs="Arial"/>
        </w:rPr>
        <w:t>Aprobar o improbar, en los términos y con los efectos previstos en este contrato, las labores desarrolladas, verificar mediante visitas o mediante el examen de los documentos que el M.D.N - EJÉRCITO NACIONAL</w:t>
      </w:r>
      <w:r w:rsidR="00A80F23">
        <w:rPr>
          <w:rFonts w:ascii="Arial" w:hAnsi="Arial" w:cs="Arial"/>
        </w:rPr>
        <w:t xml:space="preserve"> – (</w:t>
      </w:r>
      <w:r w:rsidR="00A80F23" w:rsidRPr="00CD36D9">
        <w:rPr>
          <w:rFonts w:ascii="Arial" w:hAnsi="Arial" w:cs="Arial"/>
          <w:color w:val="FF0000"/>
        </w:rPr>
        <w:t>UNIDAD EJECUTORA</w:t>
      </w:r>
      <w:r w:rsidR="00A80F23">
        <w:rPr>
          <w:rFonts w:ascii="Arial" w:hAnsi="Arial" w:cs="Arial"/>
        </w:rPr>
        <w:t>)</w:t>
      </w:r>
      <w:r w:rsidRPr="00C75A85">
        <w:rPr>
          <w:rFonts w:ascii="Arial" w:hAnsi="Arial" w:cs="Arial"/>
        </w:rPr>
        <w:t xml:space="preserve"> considere pertinentes, las condiciones de ejecución del contrato y verificar que su resultado se adecue a los términos del presente contrato.</w:t>
      </w:r>
    </w:p>
    <w:p w14:paraId="1B12EF8B" w14:textId="77777777" w:rsidR="005F4EA5" w:rsidRPr="00C75A85" w:rsidRDefault="005F4EA5" w:rsidP="00D75234">
      <w:pPr>
        <w:numPr>
          <w:ilvl w:val="0"/>
          <w:numId w:val="12"/>
        </w:numPr>
        <w:spacing w:after="0" w:line="240" w:lineRule="auto"/>
        <w:ind w:left="0" w:right="51" w:hanging="11"/>
        <w:jc w:val="both"/>
        <w:rPr>
          <w:rFonts w:ascii="Arial" w:hAnsi="Arial" w:cs="Arial"/>
        </w:rPr>
      </w:pPr>
      <w:r w:rsidRPr="00C75A85">
        <w:rPr>
          <w:rFonts w:ascii="Arial" w:hAnsi="Arial" w:cs="Arial"/>
        </w:rPr>
        <w:t>Verificar el cumplimiento de los programas de higiene y seguridad industrial y de capacitación del personal al servicio del CONTRATISTA.</w:t>
      </w:r>
    </w:p>
    <w:p w14:paraId="407C7100" w14:textId="77777777" w:rsidR="005F4EA5" w:rsidRPr="00C75A85" w:rsidRDefault="005F4EA5" w:rsidP="00D75234">
      <w:pPr>
        <w:numPr>
          <w:ilvl w:val="0"/>
          <w:numId w:val="12"/>
        </w:numPr>
        <w:spacing w:after="0" w:line="240" w:lineRule="auto"/>
        <w:ind w:left="0" w:right="51" w:hanging="11"/>
        <w:jc w:val="both"/>
        <w:rPr>
          <w:rFonts w:ascii="Arial" w:hAnsi="Arial" w:cs="Arial"/>
        </w:rPr>
      </w:pPr>
      <w:r w:rsidRPr="00C75A85">
        <w:rPr>
          <w:rFonts w:ascii="Arial" w:hAnsi="Arial" w:cs="Arial"/>
        </w:rPr>
        <w:t>En caso de terminación anticipada del contrato por mutuo acuerdo de las partes, adelantar las labores pertinentes para determinar el valor de las compensaciones mutuas.</w:t>
      </w:r>
    </w:p>
    <w:p w14:paraId="0107EE1C" w14:textId="77777777" w:rsidR="005F4EA5" w:rsidRPr="00C75A85" w:rsidRDefault="005F4EA5" w:rsidP="00D75234">
      <w:pPr>
        <w:numPr>
          <w:ilvl w:val="0"/>
          <w:numId w:val="12"/>
        </w:numPr>
        <w:spacing w:after="0" w:line="240" w:lineRule="auto"/>
        <w:ind w:left="0" w:right="51" w:hanging="11"/>
        <w:jc w:val="both"/>
        <w:rPr>
          <w:rFonts w:ascii="Arial" w:hAnsi="Arial" w:cs="Arial"/>
        </w:rPr>
      </w:pPr>
      <w:r w:rsidRPr="00C75A85">
        <w:rPr>
          <w:rFonts w:ascii="Arial" w:hAnsi="Arial" w:cs="Arial"/>
        </w:rPr>
        <w:t>El M.D.N - EJÉRCITO NACIONAL</w:t>
      </w:r>
      <w:r w:rsidR="00A80F23">
        <w:rPr>
          <w:rFonts w:ascii="Arial" w:hAnsi="Arial" w:cs="Arial"/>
        </w:rPr>
        <w:t xml:space="preserve"> – (</w:t>
      </w:r>
      <w:r w:rsidR="00A80F23" w:rsidRPr="00CD36D9">
        <w:rPr>
          <w:rFonts w:ascii="Arial" w:hAnsi="Arial" w:cs="Arial"/>
          <w:color w:val="FF0000"/>
        </w:rPr>
        <w:t>UNIDAD EJECUTORA</w:t>
      </w:r>
      <w:r w:rsidR="00A80F23">
        <w:rPr>
          <w:rFonts w:ascii="Arial" w:hAnsi="Arial" w:cs="Arial"/>
        </w:rPr>
        <w:t>)</w:t>
      </w:r>
      <w:r w:rsidRPr="00C75A85">
        <w:rPr>
          <w:rFonts w:ascii="Arial" w:hAnsi="Arial" w:cs="Arial"/>
        </w:rPr>
        <w:t xml:space="preserve">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w:t>
      </w:r>
      <w:r w:rsidR="00A80F23">
        <w:rPr>
          <w:rFonts w:ascii="Arial" w:hAnsi="Arial" w:cs="Arial"/>
        </w:rPr>
        <w:t>– (</w:t>
      </w:r>
      <w:r w:rsidR="00A80F23" w:rsidRPr="00CD36D9">
        <w:rPr>
          <w:rFonts w:ascii="Arial" w:hAnsi="Arial" w:cs="Arial"/>
          <w:color w:val="FF0000"/>
        </w:rPr>
        <w:t>UNIDAD EJECUTORA</w:t>
      </w:r>
      <w:r w:rsidR="00A80F23">
        <w:rPr>
          <w:rFonts w:ascii="Arial" w:hAnsi="Arial" w:cs="Arial"/>
        </w:rPr>
        <w:t xml:space="preserve">) </w:t>
      </w:r>
      <w:r w:rsidRPr="00C75A85">
        <w:rPr>
          <w:rFonts w:ascii="Arial" w:hAnsi="Arial" w:cs="Arial"/>
        </w:rPr>
        <w:t>la información que le requiera.</w:t>
      </w:r>
    </w:p>
    <w:p w14:paraId="28466B3C" w14:textId="77777777" w:rsidR="005F4EA5" w:rsidRPr="00C75A85" w:rsidRDefault="005F4EA5" w:rsidP="00D75234">
      <w:pPr>
        <w:numPr>
          <w:ilvl w:val="0"/>
          <w:numId w:val="12"/>
        </w:numPr>
        <w:spacing w:after="0" w:line="240" w:lineRule="auto"/>
        <w:ind w:left="0" w:right="51" w:hanging="11"/>
        <w:jc w:val="both"/>
        <w:rPr>
          <w:rFonts w:ascii="Arial" w:hAnsi="Arial" w:cs="Arial"/>
        </w:rPr>
      </w:pPr>
      <w:r w:rsidRPr="00C75A85">
        <w:rPr>
          <w:rFonts w:ascii="Arial" w:hAnsi="Arial" w:cs="Arial"/>
        </w:rPr>
        <w:t>En general, vigilar y controlar que el CONTRATISTA cumpla con sus obligaciones para el normal desarrollo y ejecución del presente contrato.</w:t>
      </w:r>
    </w:p>
    <w:p w14:paraId="308CA614" w14:textId="77777777" w:rsidR="005F4EA5" w:rsidRPr="00C75A85" w:rsidRDefault="005F4EA5" w:rsidP="00D75234">
      <w:pPr>
        <w:numPr>
          <w:ilvl w:val="0"/>
          <w:numId w:val="12"/>
        </w:numPr>
        <w:spacing w:after="0" w:line="240" w:lineRule="auto"/>
        <w:ind w:left="0" w:right="51" w:hanging="11"/>
        <w:jc w:val="both"/>
        <w:rPr>
          <w:rFonts w:ascii="Arial" w:hAnsi="Arial" w:cs="Arial"/>
        </w:rPr>
      </w:pPr>
      <w:r w:rsidRPr="00C75A85">
        <w:rPr>
          <w:rFonts w:ascii="Arial" w:hAnsi="Arial" w:cs="Arial"/>
        </w:rPr>
        <w:t xml:space="preserve">Tendrá las siguientes facultades en particular: </w:t>
      </w:r>
    </w:p>
    <w:p w14:paraId="1ECC24F9" w14:textId="2708420D" w:rsidR="005F4EA5" w:rsidRPr="00C75A85" w:rsidRDefault="005F4EA5" w:rsidP="003F3EB4">
      <w:pPr>
        <w:spacing w:after="0" w:line="240" w:lineRule="auto"/>
        <w:ind w:right="51"/>
        <w:jc w:val="both"/>
        <w:rPr>
          <w:rFonts w:ascii="Arial" w:hAnsi="Arial" w:cs="Arial"/>
        </w:rPr>
      </w:pPr>
      <w:r w:rsidRPr="00C75A85">
        <w:rPr>
          <w:rFonts w:ascii="Arial" w:hAnsi="Arial" w:cs="Arial"/>
        </w:rPr>
        <w:t xml:space="preserve">1.) Suscribir las actas de recibo parcial y/o total </w:t>
      </w:r>
      <w:r w:rsidR="003539DC" w:rsidRPr="00C75A85">
        <w:rPr>
          <w:rFonts w:ascii="Arial" w:hAnsi="Arial" w:cs="Arial"/>
        </w:rPr>
        <w:t>del objeto</w:t>
      </w:r>
      <w:r w:rsidRPr="00C75A85">
        <w:rPr>
          <w:rFonts w:ascii="Arial" w:hAnsi="Arial" w:cs="Arial"/>
        </w:rPr>
        <w:t xml:space="preserve"> del presente contrato. </w:t>
      </w:r>
    </w:p>
    <w:p w14:paraId="18B31C2B" w14:textId="1937CB14" w:rsidR="005F4EA5" w:rsidRPr="00C75A85" w:rsidRDefault="005F4EA5" w:rsidP="003F3EB4">
      <w:pPr>
        <w:spacing w:after="0" w:line="240" w:lineRule="auto"/>
        <w:ind w:right="51"/>
        <w:jc w:val="both"/>
        <w:rPr>
          <w:rFonts w:ascii="Arial" w:hAnsi="Arial" w:cs="Arial"/>
        </w:rPr>
      </w:pPr>
      <w:r w:rsidRPr="00C75A85">
        <w:rPr>
          <w:rFonts w:ascii="Arial" w:hAnsi="Arial" w:cs="Arial"/>
        </w:rPr>
        <w:t xml:space="preserve">2.) Rechazar </w:t>
      </w:r>
      <w:r w:rsidR="003539DC" w:rsidRPr="00C75A85">
        <w:rPr>
          <w:rFonts w:ascii="Arial" w:hAnsi="Arial" w:cs="Arial"/>
        </w:rPr>
        <w:t>los que</w:t>
      </w:r>
      <w:r w:rsidRPr="00C75A85">
        <w:rPr>
          <w:rFonts w:ascii="Arial" w:hAnsi="Arial" w:cs="Arial"/>
        </w:rPr>
        <w:t xml:space="preserve"> a su criterio no cumplan las especificaciones técnicas descritas en el presente contrato. </w:t>
      </w:r>
    </w:p>
    <w:p w14:paraId="2A4C6631" w14:textId="77777777" w:rsidR="005F4EA5" w:rsidRPr="00C75A85" w:rsidRDefault="005F4EA5" w:rsidP="003F3EB4">
      <w:pPr>
        <w:spacing w:after="0" w:line="240" w:lineRule="auto"/>
        <w:ind w:right="51"/>
        <w:jc w:val="both"/>
        <w:rPr>
          <w:rFonts w:ascii="Arial" w:hAnsi="Arial" w:cs="Arial"/>
        </w:rPr>
      </w:pPr>
      <w:r w:rsidRPr="00C75A85">
        <w:rPr>
          <w:rFonts w:ascii="Arial" w:hAnsi="Arial" w:cs="Arial"/>
        </w:rPr>
        <w:t xml:space="preserve">3.) Rendir informes mensuales o cuando lo considere necesario, al M.D.N - EJÉRCITO NACIONAL – </w:t>
      </w:r>
      <w:r w:rsidR="00A80F23">
        <w:rPr>
          <w:rFonts w:ascii="Arial" w:hAnsi="Arial" w:cs="Arial"/>
        </w:rPr>
        <w:t>(</w:t>
      </w:r>
      <w:r w:rsidR="00A80F23" w:rsidRPr="00CD36D9">
        <w:rPr>
          <w:rFonts w:ascii="Arial" w:hAnsi="Arial" w:cs="Arial"/>
          <w:color w:val="FF0000"/>
        </w:rPr>
        <w:t>UNIDAD EJECUTORA</w:t>
      </w:r>
      <w:r w:rsidR="00A80F23">
        <w:rPr>
          <w:rFonts w:ascii="Arial" w:hAnsi="Arial" w:cs="Arial"/>
        </w:rPr>
        <w:t xml:space="preserve">) </w:t>
      </w:r>
      <w:r w:rsidRPr="00C75A85">
        <w:rPr>
          <w:rFonts w:ascii="Arial" w:hAnsi="Arial" w:cs="Arial"/>
        </w:rPr>
        <w:t xml:space="preserve">Ordenador del Gasto sobre el avance y ejecución del contrato. </w:t>
      </w:r>
    </w:p>
    <w:p w14:paraId="4FF92959" w14:textId="77777777" w:rsidR="005F4EA5" w:rsidRPr="00C75A85" w:rsidRDefault="005F4EA5" w:rsidP="003F3EB4">
      <w:pPr>
        <w:spacing w:after="0" w:line="240" w:lineRule="auto"/>
        <w:ind w:right="51"/>
        <w:jc w:val="both"/>
        <w:rPr>
          <w:rFonts w:ascii="Arial" w:hAnsi="Arial" w:cs="Arial"/>
        </w:rPr>
      </w:pPr>
      <w:r w:rsidRPr="00C75A85">
        <w:rPr>
          <w:rFonts w:ascii="Arial" w:hAnsi="Arial" w:cs="Arial"/>
        </w:rPr>
        <w:t xml:space="preserve">4.) Verificar la correcta ejecución y cumplimiento del contrato. </w:t>
      </w:r>
    </w:p>
    <w:p w14:paraId="24B41EBA" w14:textId="77777777" w:rsidR="005F4EA5" w:rsidRPr="00C75A85" w:rsidRDefault="005F4EA5" w:rsidP="003F3EB4">
      <w:pPr>
        <w:spacing w:after="0" w:line="240" w:lineRule="auto"/>
        <w:ind w:right="51"/>
        <w:jc w:val="both"/>
        <w:rPr>
          <w:rFonts w:ascii="Arial" w:hAnsi="Arial" w:cs="Arial"/>
        </w:rPr>
      </w:pPr>
      <w:r w:rsidRPr="00C75A85">
        <w:rPr>
          <w:rFonts w:ascii="Arial" w:hAnsi="Arial" w:cs="Arial"/>
        </w:rPr>
        <w:t>5.) Exigir el cumplimiento del contrato en todas y cada una de sus partes.</w:t>
      </w:r>
    </w:p>
    <w:p w14:paraId="2D0B8A35" w14:textId="75DD2E9B" w:rsidR="005F4EA5" w:rsidRPr="003539DC" w:rsidRDefault="005F4EA5" w:rsidP="003F3EB4">
      <w:pPr>
        <w:spacing w:after="0" w:line="240" w:lineRule="auto"/>
        <w:ind w:right="51"/>
        <w:jc w:val="both"/>
        <w:rPr>
          <w:rFonts w:ascii="Arial" w:hAnsi="Arial" w:cs="Arial"/>
        </w:rPr>
      </w:pPr>
      <w:r w:rsidRPr="00C75A85">
        <w:rPr>
          <w:rFonts w:ascii="Arial" w:hAnsi="Arial" w:cs="Arial"/>
        </w:rPr>
        <w:t xml:space="preserve">6.) Atender y resolver en coordinación con el M.D.N - EJÉRCITO NACIONAL </w:t>
      </w:r>
      <w:r w:rsidR="00A80F23">
        <w:rPr>
          <w:rFonts w:ascii="Arial" w:hAnsi="Arial" w:cs="Arial"/>
        </w:rPr>
        <w:t>– (</w:t>
      </w:r>
      <w:r w:rsidR="00A80F23" w:rsidRPr="00CD36D9">
        <w:rPr>
          <w:rFonts w:ascii="Arial" w:hAnsi="Arial" w:cs="Arial"/>
          <w:color w:val="FF0000"/>
        </w:rPr>
        <w:t xml:space="preserve">UNIDAD </w:t>
      </w:r>
      <w:r w:rsidR="003539DC" w:rsidRPr="00CD36D9">
        <w:rPr>
          <w:rFonts w:ascii="Arial" w:hAnsi="Arial" w:cs="Arial"/>
          <w:color w:val="FF0000"/>
        </w:rPr>
        <w:t xml:space="preserve">EJECUTORA) </w:t>
      </w:r>
      <w:r w:rsidR="003539DC" w:rsidRPr="003539DC">
        <w:rPr>
          <w:rFonts w:ascii="Arial" w:hAnsi="Arial" w:cs="Arial"/>
        </w:rPr>
        <w:t>todas</w:t>
      </w:r>
      <w:r w:rsidRPr="003539DC">
        <w:rPr>
          <w:rFonts w:ascii="Arial" w:hAnsi="Arial" w:cs="Arial"/>
        </w:rPr>
        <w:t xml:space="preserve"> las consultas sobre omisiones, errores, discrepancias o aclaraciones y complemento en las especificaciones técnicas. </w:t>
      </w:r>
    </w:p>
    <w:p w14:paraId="2EC1D56B" w14:textId="77777777" w:rsidR="005F4EA5" w:rsidRPr="00C75A85" w:rsidRDefault="005F4EA5" w:rsidP="003F3EB4">
      <w:pPr>
        <w:spacing w:after="0" w:line="240" w:lineRule="auto"/>
        <w:ind w:right="51"/>
        <w:jc w:val="both"/>
        <w:rPr>
          <w:rFonts w:ascii="Arial" w:hAnsi="Arial" w:cs="Arial"/>
        </w:rPr>
      </w:pPr>
      <w:r w:rsidRPr="003539DC">
        <w:rPr>
          <w:rFonts w:ascii="Arial" w:hAnsi="Arial" w:cs="Arial"/>
        </w:rPr>
        <w:t xml:space="preserve">7.) Deberá verificar y dejar </w:t>
      </w:r>
      <w:r w:rsidRPr="00C75A85">
        <w:rPr>
          <w:rFonts w:ascii="Arial" w:hAnsi="Arial" w:cs="Arial"/>
        </w:rPr>
        <w:t xml:space="preserve">constancia del cumplimiento de las obligaciones parafiscales de conformidad con lo establecido en el artículo 50 de la Ley 789 de 2002 y el artículo 1º de la Ley 828 de 2003. </w:t>
      </w:r>
    </w:p>
    <w:p w14:paraId="5D252C42" w14:textId="77777777" w:rsidR="005F4EA5" w:rsidRDefault="005F4EA5" w:rsidP="003F3EB4">
      <w:pPr>
        <w:spacing w:after="0" w:line="240" w:lineRule="auto"/>
        <w:ind w:right="51"/>
        <w:jc w:val="both"/>
        <w:rPr>
          <w:rFonts w:ascii="Arial" w:hAnsi="Arial" w:cs="Arial"/>
        </w:rPr>
      </w:pPr>
      <w:r w:rsidRPr="00C75A85">
        <w:rPr>
          <w:rFonts w:ascii="Arial" w:hAnsi="Arial" w:cs="Arial"/>
        </w:rPr>
        <w:t xml:space="preserve">8.) Todas las demás atribuciones que se contemplen en los documentos del contrato. </w:t>
      </w:r>
    </w:p>
    <w:p w14:paraId="761FB744" w14:textId="77777777" w:rsidR="00E27DF9" w:rsidRPr="00C75A85" w:rsidRDefault="00E27DF9" w:rsidP="003F3EB4">
      <w:pPr>
        <w:spacing w:after="0" w:line="240" w:lineRule="auto"/>
        <w:ind w:right="51"/>
        <w:jc w:val="both"/>
        <w:rPr>
          <w:rFonts w:ascii="Arial" w:hAnsi="Arial" w:cs="Arial"/>
        </w:rPr>
      </w:pPr>
    </w:p>
    <w:p w14:paraId="39C69CFF" w14:textId="114CBB22" w:rsidR="005F4EA5" w:rsidRPr="00C75A85" w:rsidRDefault="005F4EA5" w:rsidP="003F3EB4">
      <w:pPr>
        <w:spacing w:after="0" w:line="240" w:lineRule="auto"/>
        <w:ind w:right="51"/>
        <w:jc w:val="both"/>
        <w:rPr>
          <w:rFonts w:ascii="Arial" w:hAnsi="Arial" w:cs="Arial"/>
        </w:rPr>
      </w:pPr>
      <w:r w:rsidRPr="00C75A85">
        <w:rPr>
          <w:rFonts w:ascii="Arial" w:hAnsi="Arial" w:cs="Arial"/>
          <w:b/>
        </w:rPr>
        <w:t xml:space="preserve">CLÁUSULA VIGÉSIMA </w:t>
      </w:r>
      <w:r w:rsidR="003539DC" w:rsidRPr="00C75A85">
        <w:rPr>
          <w:rFonts w:ascii="Arial" w:hAnsi="Arial" w:cs="Arial"/>
          <w:b/>
        </w:rPr>
        <w:t>CUARTA. -</w:t>
      </w:r>
      <w:r w:rsidRPr="00C75A85">
        <w:rPr>
          <w:rFonts w:ascii="Arial" w:hAnsi="Arial" w:cs="Arial"/>
          <w:b/>
        </w:rPr>
        <w:t xml:space="preserve"> OBLIGACIONES DEL CONTRATISTA: </w:t>
      </w:r>
      <w:r w:rsidRPr="00C75A85">
        <w:rPr>
          <w:rFonts w:ascii="Arial" w:hAnsi="Arial" w:cs="Arial"/>
        </w:rPr>
        <w:t>Además de las obligaciones inherentes al presente contrato, el contratista se compromete a:</w:t>
      </w:r>
      <w:r w:rsidRPr="00C75A85">
        <w:rPr>
          <w:rFonts w:ascii="Arial" w:hAnsi="Arial" w:cs="Arial"/>
          <w:b/>
        </w:rPr>
        <w:t xml:space="preserve"> 1.</w:t>
      </w:r>
      <w:r w:rsidRPr="00C75A85">
        <w:rPr>
          <w:rFonts w:ascii="Arial" w:hAnsi="Arial" w:cs="Arial"/>
        </w:rPr>
        <w:t xml:space="preserve"> Cumplir con las condiciones establecidas en la ley y los estudios previos y </w:t>
      </w:r>
      <w:r w:rsidR="00B959DB" w:rsidRPr="00C75A85">
        <w:rPr>
          <w:rFonts w:ascii="Arial" w:hAnsi="Arial" w:cs="Arial"/>
        </w:rPr>
        <w:t>el pliego de condiciones definitivo</w:t>
      </w:r>
      <w:r w:rsidRPr="00C75A85">
        <w:rPr>
          <w:rFonts w:ascii="Arial" w:hAnsi="Arial" w:cs="Arial"/>
        </w:rPr>
        <w:t xml:space="preserve">. </w:t>
      </w:r>
      <w:r w:rsidRPr="00C75A85">
        <w:rPr>
          <w:rFonts w:ascii="Arial" w:hAnsi="Arial" w:cs="Arial"/>
          <w:b/>
        </w:rPr>
        <w:t>2.</w:t>
      </w:r>
      <w:r w:rsidRPr="00C75A85">
        <w:rPr>
          <w:rFonts w:ascii="Arial" w:hAnsi="Arial" w:cs="Arial"/>
        </w:rPr>
        <w:t xml:space="preserve"> Cumplir con las características técnicas, plazos de entrega y demás condiciones establecidas en los estudios previos, </w:t>
      </w:r>
      <w:r w:rsidR="001F16EF" w:rsidRPr="00C75A85">
        <w:rPr>
          <w:rFonts w:ascii="Arial" w:hAnsi="Arial" w:cs="Arial"/>
        </w:rPr>
        <w:t>pliego de condiciones definitivo</w:t>
      </w:r>
      <w:r w:rsidRPr="00C75A85">
        <w:rPr>
          <w:rFonts w:ascii="Arial" w:hAnsi="Arial" w:cs="Arial"/>
        </w:rPr>
        <w:t xml:space="preserve">, </w:t>
      </w:r>
      <w:r w:rsidR="001F16EF" w:rsidRPr="00C75A85">
        <w:rPr>
          <w:rFonts w:ascii="Arial" w:hAnsi="Arial" w:cs="Arial"/>
        </w:rPr>
        <w:t xml:space="preserve">pliego </w:t>
      </w:r>
      <w:r w:rsidRPr="00C75A85">
        <w:rPr>
          <w:rFonts w:ascii="Arial" w:hAnsi="Arial" w:cs="Arial"/>
        </w:rPr>
        <w:t xml:space="preserve">y contrato derivado del presente proceso de contratación. </w:t>
      </w:r>
      <w:r w:rsidRPr="00C75A85">
        <w:rPr>
          <w:rFonts w:ascii="Arial" w:hAnsi="Arial" w:cs="Arial"/>
          <w:b/>
        </w:rPr>
        <w:t>3.</w:t>
      </w:r>
      <w:r w:rsidRPr="00C75A85">
        <w:rPr>
          <w:rFonts w:ascii="Arial" w:hAnsi="Arial" w:cs="Arial"/>
        </w:rPr>
        <w:t xml:space="preserve"> Suscribir las modificaciones acordadas entre las partes, para efectos de garantizar la ejecución y el cumplimiento idóneo y oportuno del objeto contratado, dentro de los cinco (5) días siguientes al requerimiento por parte</w:t>
      </w:r>
      <w:r w:rsidR="00A80F23">
        <w:rPr>
          <w:rFonts w:ascii="Arial" w:hAnsi="Arial" w:cs="Arial"/>
        </w:rPr>
        <w:t xml:space="preserve"> del M.D.N. - EJÉRCITO NACIONAL-(</w:t>
      </w:r>
      <w:r w:rsidR="00A80F23" w:rsidRPr="00CD36D9">
        <w:rPr>
          <w:rFonts w:ascii="Arial" w:hAnsi="Arial" w:cs="Arial"/>
          <w:color w:val="FF0000"/>
        </w:rPr>
        <w:t>UNIDAD EJECUTORA</w:t>
      </w:r>
      <w:r w:rsidR="00A80F23">
        <w:rPr>
          <w:rFonts w:ascii="Arial" w:hAnsi="Arial" w:cs="Arial"/>
        </w:rPr>
        <w:t>)</w:t>
      </w:r>
      <w:r w:rsidRPr="00C75A85">
        <w:rPr>
          <w:rFonts w:ascii="Arial" w:hAnsi="Arial" w:cs="Arial"/>
        </w:rPr>
        <w:t xml:space="preserve"> </w:t>
      </w:r>
      <w:r w:rsidRPr="00C75A85">
        <w:rPr>
          <w:rFonts w:ascii="Arial" w:hAnsi="Arial" w:cs="Arial"/>
          <w:b/>
        </w:rPr>
        <w:t>4.</w:t>
      </w:r>
      <w:r w:rsidRPr="00C75A85">
        <w:rPr>
          <w:rFonts w:ascii="Arial" w:hAnsi="Arial" w:cs="Arial"/>
        </w:rPr>
        <w:t xml:space="preserve"> No suministrar ninguna clase de información o detalle a terceros y mantener como documentación clasificada todos los aspectos relacionados con el contrato. </w:t>
      </w:r>
      <w:r w:rsidRPr="00C75A85">
        <w:rPr>
          <w:rFonts w:ascii="Arial" w:hAnsi="Arial" w:cs="Arial"/>
          <w:b/>
        </w:rPr>
        <w:t>5.</w:t>
      </w:r>
      <w:r w:rsidRPr="00C75A85">
        <w:rPr>
          <w:rFonts w:ascii="Arial" w:hAnsi="Arial" w:cs="Arial"/>
        </w:rPr>
        <w:t xml:space="preserve"> Mantener la debida reserva respecto de los asuntos técnicos e instalaciones de las Fuerzas Militares de la República de Colombia, conocidos por el CONTRATISTA durante el desarrollo del contrato o con posterioridad al mismo.</w:t>
      </w:r>
    </w:p>
    <w:p w14:paraId="1381AEB1" w14:textId="77777777" w:rsidR="005F4EA5" w:rsidRDefault="005F4EA5" w:rsidP="003F3EB4">
      <w:pPr>
        <w:autoSpaceDE w:val="0"/>
        <w:autoSpaceDN w:val="0"/>
        <w:adjustRightInd w:val="0"/>
        <w:spacing w:after="0" w:line="240" w:lineRule="auto"/>
        <w:jc w:val="both"/>
        <w:rPr>
          <w:rFonts w:ascii="Arial" w:hAnsi="Arial" w:cs="Arial"/>
        </w:rPr>
      </w:pPr>
      <w:r w:rsidRPr="00C75A85">
        <w:rPr>
          <w:rFonts w:ascii="Arial" w:hAnsi="Arial" w:cs="Arial"/>
          <w:b/>
        </w:rPr>
        <w:t>6.</w:t>
      </w:r>
      <w:r w:rsidRPr="00C75A85">
        <w:rPr>
          <w:rFonts w:ascii="Arial" w:hAnsi="Arial" w:cs="Arial"/>
        </w:rPr>
        <w:t xml:space="preserve"> Cancelar todos los derechos e impuestos que se derivan con ocasión del contrato, establecidos o que se establezcan en el país, de acuerdo con las leyes colombianas</w:t>
      </w:r>
      <w:r w:rsidRPr="00A80F23">
        <w:rPr>
          <w:rFonts w:ascii="Arial" w:hAnsi="Arial" w:cs="Arial"/>
          <w:b/>
        </w:rPr>
        <w:t xml:space="preserve">. </w:t>
      </w:r>
      <w:r w:rsidR="00A80F23" w:rsidRPr="00A80F23">
        <w:rPr>
          <w:rFonts w:ascii="Arial" w:hAnsi="Arial" w:cs="Arial"/>
          <w:b/>
        </w:rPr>
        <w:t>7</w:t>
      </w:r>
      <w:r w:rsidRPr="00A80F23">
        <w:rPr>
          <w:rFonts w:ascii="Arial" w:hAnsi="Arial" w:cs="Arial"/>
          <w:b/>
        </w:rPr>
        <w:t>.</w:t>
      </w:r>
      <w:r w:rsidRPr="00C75A85">
        <w:rPr>
          <w:rFonts w:ascii="Arial" w:hAnsi="Arial" w:cs="Arial"/>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w:t>
      </w:r>
      <w:r w:rsidR="00A80F23">
        <w:rPr>
          <w:rFonts w:ascii="Arial" w:hAnsi="Arial" w:cs="Arial"/>
        </w:rPr>
        <w:t xml:space="preserve"> – (</w:t>
      </w:r>
      <w:r w:rsidR="00A80F23" w:rsidRPr="00CD36D9">
        <w:rPr>
          <w:rFonts w:ascii="Arial" w:hAnsi="Arial" w:cs="Arial"/>
          <w:color w:val="FF0000"/>
        </w:rPr>
        <w:t>UNIDAD EJECUTORA</w:t>
      </w:r>
      <w:r w:rsidR="00A80F23">
        <w:rPr>
          <w:rFonts w:ascii="Arial" w:hAnsi="Arial" w:cs="Arial"/>
        </w:rPr>
        <w:t>)</w:t>
      </w:r>
      <w:r w:rsidRPr="00C75A85">
        <w:rPr>
          <w:rFonts w:ascii="Arial" w:hAnsi="Arial" w:cs="Arial"/>
        </w:rPr>
        <w:t xml:space="preserve">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C75A85">
        <w:rPr>
          <w:rFonts w:ascii="Arial" w:hAnsi="Arial" w:cs="Arial"/>
          <w:b/>
        </w:rPr>
        <w:t>9.</w:t>
      </w:r>
      <w:r w:rsidRPr="00C75A85">
        <w:rPr>
          <w:rFonts w:ascii="Arial" w:hAnsi="Arial" w:cs="Arial"/>
        </w:rPr>
        <w:t xml:space="preserve"> Las demás que sean propias del objeto del proceso en mención.</w:t>
      </w:r>
    </w:p>
    <w:p w14:paraId="71177DC9" w14:textId="77777777" w:rsidR="00E27DF9" w:rsidRPr="00C75A85" w:rsidRDefault="00E27DF9" w:rsidP="003F3EB4">
      <w:pPr>
        <w:autoSpaceDE w:val="0"/>
        <w:autoSpaceDN w:val="0"/>
        <w:adjustRightInd w:val="0"/>
        <w:spacing w:after="0" w:line="240" w:lineRule="auto"/>
        <w:jc w:val="both"/>
        <w:rPr>
          <w:rFonts w:ascii="Arial" w:hAnsi="Arial" w:cs="Arial"/>
        </w:rPr>
      </w:pPr>
    </w:p>
    <w:p w14:paraId="2D417EC8" w14:textId="5FF91E23" w:rsidR="005F4EA5" w:rsidRDefault="005F4EA5" w:rsidP="003F3EB4">
      <w:pPr>
        <w:spacing w:after="0" w:line="240" w:lineRule="auto"/>
        <w:ind w:right="51"/>
        <w:jc w:val="both"/>
        <w:rPr>
          <w:rFonts w:ascii="Arial" w:hAnsi="Arial" w:cs="Arial"/>
        </w:rPr>
      </w:pPr>
      <w:r w:rsidRPr="00C75A85">
        <w:rPr>
          <w:rFonts w:ascii="Arial" w:hAnsi="Arial" w:cs="Arial"/>
          <w:b/>
        </w:rPr>
        <w:t xml:space="preserve">CLAUSULA VIGÉSIMA QUINTA: OBLIGACIONES DEL M.D.N. – EJÉRCITO NACIONAL: </w:t>
      </w:r>
      <w:r w:rsidRPr="00C75A85">
        <w:rPr>
          <w:rFonts w:ascii="Arial" w:hAnsi="Arial" w:cs="Arial"/>
        </w:rPr>
        <w:t>Además de todas las obligaciones inherentes al presente contrato, el MDN – EJÉRCITO NACIONAL</w:t>
      </w:r>
      <w:r w:rsidR="00A80F23">
        <w:rPr>
          <w:rFonts w:ascii="Arial" w:hAnsi="Arial" w:cs="Arial"/>
        </w:rPr>
        <w:t xml:space="preserve"> – (UNIDAD EJECUTORA)</w:t>
      </w:r>
      <w:r w:rsidRPr="00C75A85">
        <w:rPr>
          <w:rFonts w:ascii="Arial" w:hAnsi="Arial" w:cs="Arial"/>
        </w:rPr>
        <w:t xml:space="preserve"> se compromete con: </w:t>
      </w:r>
      <w:r w:rsidRPr="00C75A85">
        <w:rPr>
          <w:rFonts w:ascii="Arial" w:hAnsi="Arial" w:cs="Arial"/>
          <w:b/>
        </w:rPr>
        <w:t>1.</w:t>
      </w:r>
      <w:r w:rsidRPr="00C75A85">
        <w:rPr>
          <w:rFonts w:ascii="Arial" w:hAnsi="Arial" w:cs="Arial"/>
        </w:rPr>
        <w:t xml:space="preserve"> Cumplir con las condiciones establecidas en la ley, en </w:t>
      </w:r>
      <w:r w:rsidR="001F6957" w:rsidRPr="00C75A85">
        <w:rPr>
          <w:rFonts w:ascii="Arial" w:hAnsi="Arial" w:cs="Arial"/>
        </w:rPr>
        <w:t>el pliego de condiciones definitivo</w:t>
      </w:r>
      <w:r w:rsidRPr="00C75A85">
        <w:rPr>
          <w:rFonts w:ascii="Arial" w:hAnsi="Arial" w:cs="Arial"/>
        </w:rPr>
        <w:t xml:space="preserve">. </w:t>
      </w:r>
      <w:r w:rsidRPr="00C75A85">
        <w:rPr>
          <w:rFonts w:ascii="Arial" w:hAnsi="Arial" w:cs="Arial"/>
          <w:b/>
        </w:rPr>
        <w:t>2.</w:t>
      </w:r>
      <w:r w:rsidRPr="00C75A85">
        <w:rPr>
          <w:rFonts w:ascii="Arial" w:hAnsi="Arial" w:cs="Arial"/>
        </w:rPr>
        <w:t xml:space="preserve"> Pagar el valor del presente contrato. </w:t>
      </w:r>
      <w:r w:rsidRPr="00C75A85">
        <w:rPr>
          <w:rFonts w:ascii="Arial" w:hAnsi="Arial" w:cs="Arial"/>
          <w:b/>
        </w:rPr>
        <w:t>3.</w:t>
      </w:r>
      <w:r w:rsidRPr="00C75A85">
        <w:rPr>
          <w:rFonts w:ascii="Arial" w:hAnsi="Arial" w:cs="Arial"/>
        </w:rPr>
        <w:t xml:space="preserve"> Recibir los</w:t>
      </w:r>
      <w:r w:rsidR="00836CE3" w:rsidRPr="00C75A85">
        <w:rPr>
          <w:rFonts w:ascii="Arial" w:hAnsi="Arial" w:cs="Arial"/>
        </w:rPr>
        <w:t xml:space="preserve"> </w:t>
      </w:r>
      <w:r w:rsidR="003539DC" w:rsidRPr="00C75A85">
        <w:rPr>
          <w:rFonts w:ascii="Arial" w:hAnsi="Arial" w:cs="Arial"/>
        </w:rPr>
        <w:t>bienes objeto</w:t>
      </w:r>
      <w:r w:rsidRPr="00C75A85">
        <w:rPr>
          <w:rFonts w:ascii="Arial" w:hAnsi="Arial" w:cs="Arial"/>
        </w:rPr>
        <w:t xml:space="preserve"> del presente proceso de selección, siempre y cuando cumpla con las especificaciones normas y/o fichas técnicas requeridas.</w:t>
      </w:r>
    </w:p>
    <w:p w14:paraId="44A994C0" w14:textId="77777777" w:rsidR="00E27DF9" w:rsidRPr="00C75A85" w:rsidRDefault="00E27DF9" w:rsidP="003F3EB4">
      <w:pPr>
        <w:spacing w:after="0" w:line="240" w:lineRule="auto"/>
        <w:ind w:right="51"/>
        <w:jc w:val="both"/>
        <w:rPr>
          <w:rFonts w:ascii="Arial" w:hAnsi="Arial" w:cs="Arial"/>
        </w:rPr>
      </w:pPr>
    </w:p>
    <w:p w14:paraId="38BC5847" w14:textId="77777777" w:rsidR="005F4EA5" w:rsidRDefault="005F4EA5" w:rsidP="003F3EB4">
      <w:pPr>
        <w:spacing w:after="0" w:line="240" w:lineRule="auto"/>
        <w:ind w:right="51"/>
        <w:jc w:val="both"/>
        <w:rPr>
          <w:rFonts w:ascii="Arial" w:hAnsi="Arial" w:cs="Arial"/>
        </w:rPr>
      </w:pPr>
      <w:r w:rsidRPr="00C75A85">
        <w:rPr>
          <w:rFonts w:ascii="Arial" w:hAnsi="Arial" w:cs="Arial"/>
          <w:b/>
        </w:rPr>
        <w:t>CLAUSULA VIGÉSIMA SEXTA: LIMITACIONES DEL SUPERVISOR:</w:t>
      </w:r>
      <w:r w:rsidRPr="00C75A85">
        <w:rPr>
          <w:rFonts w:ascii="Arial" w:hAnsi="Arial" w:cs="Arial"/>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14:paraId="2C935D0F" w14:textId="77777777" w:rsidR="00E27DF9" w:rsidRPr="00C75A85" w:rsidRDefault="00E27DF9" w:rsidP="003F3EB4">
      <w:pPr>
        <w:spacing w:after="0" w:line="240" w:lineRule="auto"/>
        <w:ind w:right="51"/>
        <w:jc w:val="both"/>
        <w:rPr>
          <w:rFonts w:ascii="Arial" w:hAnsi="Arial" w:cs="Arial"/>
        </w:rPr>
      </w:pPr>
    </w:p>
    <w:p w14:paraId="2C65C3F2" w14:textId="4B8906C1" w:rsidR="005F4EA5" w:rsidRPr="00C75A85" w:rsidRDefault="005F4EA5" w:rsidP="003F3EB4">
      <w:pPr>
        <w:spacing w:after="0" w:line="240" w:lineRule="auto"/>
        <w:ind w:right="51"/>
        <w:jc w:val="both"/>
        <w:rPr>
          <w:rFonts w:ascii="Arial" w:hAnsi="Arial" w:cs="Arial"/>
        </w:rPr>
      </w:pPr>
      <w:r w:rsidRPr="00C75A85">
        <w:rPr>
          <w:rFonts w:ascii="Arial" w:hAnsi="Arial" w:cs="Arial"/>
          <w:b/>
        </w:rPr>
        <w:t xml:space="preserve">CLÁUSULA VIGÉSIMA </w:t>
      </w:r>
      <w:r w:rsidR="003539DC" w:rsidRPr="00C75A85">
        <w:rPr>
          <w:rFonts w:ascii="Arial" w:hAnsi="Arial" w:cs="Arial"/>
          <w:b/>
        </w:rPr>
        <w:t>SÉPTIMA. -</w:t>
      </w:r>
      <w:r w:rsidRPr="00C75A85">
        <w:rPr>
          <w:rFonts w:ascii="Arial" w:hAnsi="Arial" w:cs="Arial"/>
          <w:b/>
        </w:rPr>
        <w:t xml:space="preserve">  REPRESENTANTE DEL M.D.N - EJÉRCITO NACIONAL </w:t>
      </w:r>
      <w:r w:rsidR="00A80F23">
        <w:rPr>
          <w:rFonts w:ascii="Arial" w:hAnsi="Arial" w:cs="Arial"/>
          <w:b/>
        </w:rPr>
        <w:t xml:space="preserve">– </w:t>
      </w:r>
      <w:r w:rsidR="00A80F23" w:rsidRPr="00CD36D9">
        <w:rPr>
          <w:rFonts w:ascii="Arial" w:hAnsi="Arial" w:cs="Arial"/>
          <w:b/>
          <w:color w:val="FF0000"/>
        </w:rPr>
        <w:t>(UNIDAD EJECUTORA</w:t>
      </w:r>
      <w:r w:rsidR="00A80F23">
        <w:rPr>
          <w:rFonts w:ascii="Arial" w:hAnsi="Arial" w:cs="Arial"/>
          <w:b/>
        </w:rPr>
        <w:t xml:space="preserve">) </w:t>
      </w:r>
      <w:r w:rsidRPr="00C75A85">
        <w:rPr>
          <w:rFonts w:ascii="Arial" w:hAnsi="Arial" w:cs="Arial"/>
          <w:b/>
        </w:rPr>
        <w:t xml:space="preserve">EN LA RECEPCIÓN DE LOS </w:t>
      </w:r>
      <w:r w:rsidR="00836CE3" w:rsidRPr="00C75A85">
        <w:rPr>
          <w:rFonts w:ascii="Arial" w:hAnsi="Arial" w:cs="Arial"/>
          <w:b/>
        </w:rPr>
        <w:t>BIENES</w:t>
      </w:r>
      <w:r w:rsidRPr="00C75A85">
        <w:rPr>
          <w:rFonts w:ascii="Arial" w:hAnsi="Arial" w:cs="Arial"/>
          <w:b/>
        </w:rPr>
        <w:t>:</w:t>
      </w:r>
      <w:r w:rsidRPr="00C75A85">
        <w:rPr>
          <w:rFonts w:ascii="Arial" w:hAnsi="Arial" w:cs="Arial"/>
        </w:rPr>
        <w:t xml:space="preserve"> La recepción de los </w:t>
      </w:r>
      <w:r w:rsidR="00836CE3" w:rsidRPr="00C75A85">
        <w:rPr>
          <w:rFonts w:ascii="Arial" w:hAnsi="Arial" w:cs="Arial"/>
        </w:rPr>
        <w:t>bienes</w:t>
      </w:r>
      <w:r w:rsidRPr="00C75A85">
        <w:rPr>
          <w:rFonts w:ascii="Arial" w:hAnsi="Arial" w:cs="Arial"/>
        </w:rPr>
        <w:t xml:space="preserve"> objeto del presente contrato y la suscripción de las actas de entrega respectivas, estarán a cargo del Comité Técnico </w:t>
      </w:r>
      <w:r w:rsidRPr="00C75A85">
        <w:rPr>
          <w:rFonts w:ascii="Arial" w:hAnsi="Arial" w:cs="Arial"/>
          <w:b/>
        </w:rPr>
        <w:t>y del supervisor del contrato</w:t>
      </w:r>
      <w:r w:rsidRPr="00C75A85">
        <w:rPr>
          <w:rFonts w:ascii="Arial" w:hAnsi="Arial" w:cs="Arial"/>
        </w:rPr>
        <w:t xml:space="preserve">. </w:t>
      </w:r>
    </w:p>
    <w:p w14:paraId="571AD6EE" w14:textId="77777777" w:rsidR="00D34106" w:rsidRPr="00C75A85" w:rsidRDefault="00D34106" w:rsidP="003F3EB4">
      <w:pPr>
        <w:spacing w:after="0" w:line="240" w:lineRule="auto"/>
        <w:ind w:right="51"/>
        <w:jc w:val="both"/>
        <w:rPr>
          <w:rFonts w:ascii="Arial" w:hAnsi="Arial" w:cs="Arial"/>
        </w:rPr>
      </w:pPr>
    </w:p>
    <w:p w14:paraId="3BB45542" w14:textId="2B16AB25" w:rsidR="005F4EA5" w:rsidRDefault="005F4EA5" w:rsidP="003F3EB4">
      <w:pPr>
        <w:spacing w:after="0" w:line="240" w:lineRule="auto"/>
        <w:ind w:right="51"/>
        <w:jc w:val="both"/>
        <w:rPr>
          <w:rFonts w:ascii="Arial" w:hAnsi="Arial" w:cs="Arial"/>
        </w:rPr>
      </w:pPr>
      <w:r w:rsidRPr="00C75A85">
        <w:rPr>
          <w:rFonts w:ascii="Arial" w:hAnsi="Arial" w:cs="Arial"/>
          <w:b/>
        </w:rPr>
        <w:t xml:space="preserve">CLÁUSULA VIGÉSIMA </w:t>
      </w:r>
      <w:r w:rsidR="003539DC" w:rsidRPr="00C75A85">
        <w:rPr>
          <w:rFonts w:ascii="Arial" w:hAnsi="Arial" w:cs="Arial"/>
          <w:b/>
        </w:rPr>
        <w:t>OCTAVA. -</w:t>
      </w:r>
      <w:r w:rsidRPr="00C75A85">
        <w:rPr>
          <w:rFonts w:ascii="Arial" w:hAnsi="Arial" w:cs="Arial"/>
          <w:b/>
        </w:rPr>
        <w:t xml:space="preserve"> REQUISITOS PARA EL PERFECCIONAMIENTO:</w:t>
      </w:r>
      <w:r w:rsidRPr="00C75A85">
        <w:rPr>
          <w:rFonts w:ascii="Arial" w:hAnsi="Arial" w:cs="Arial"/>
        </w:rPr>
        <w:t xml:space="preserve"> Para el perfeccionamiento de este contrato, se requiere del acuerdo sobre el objeto y la contraprestación y la firma del mismo por las partes.</w:t>
      </w:r>
    </w:p>
    <w:p w14:paraId="103794EE" w14:textId="77777777" w:rsidR="00E27DF9" w:rsidRPr="00C75A85" w:rsidRDefault="00E27DF9" w:rsidP="003F3EB4">
      <w:pPr>
        <w:spacing w:after="0" w:line="240" w:lineRule="auto"/>
        <w:ind w:right="51"/>
        <w:jc w:val="both"/>
        <w:rPr>
          <w:rFonts w:ascii="Arial" w:hAnsi="Arial" w:cs="Arial"/>
        </w:rPr>
      </w:pPr>
    </w:p>
    <w:p w14:paraId="3F591AAB" w14:textId="01DCDACA" w:rsidR="005F4EA5" w:rsidRPr="00892201" w:rsidRDefault="005F4EA5" w:rsidP="00892201">
      <w:pPr>
        <w:pStyle w:val="Textoindependiente"/>
        <w:ind w:right="51"/>
        <w:rPr>
          <w:rFonts w:cs="Arial"/>
          <w:sz w:val="22"/>
          <w:szCs w:val="22"/>
        </w:rPr>
      </w:pPr>
      <w:r w:rsidRPr="00892201">
        <w:rPr>
          <w:rFonts w:cs="Arial"/>
          <w:b/>
          <w:sz w:val="22"/>
          <w:szCs w:val="22"/>
        </w:rPr>
        <w:t xml:space="preserve">CLÁUSULA </w:t>
      </w:r>
      <w:r w:rsidR="00A80F23" w:rsidRPr="00892201">
        <w:rPr>
          <w:rFonts w:cs="Arial"/>
          <w:b/>
          <w:sz w:val="22"/>
          <w:szCs w:val="22"/>
        </w:rPr>
        <w:t xml:space="preserve">VIGÉSIMA </w:t>
      </w:r>
      <w:r w:rsidR="003539DC" w:rsidRPr="00892201">
        <w:rPr>
          <w:rFonts w:cs="Arial"/>
          <w:b/>
          <w:sz w:val="22"/>
          <w:szCs w:val="22"/>
        </w:rPr>
        <w:t>NOVENA. -</w:t>
      </w:r>
      <w:r w:rsidRPr="00892201">
        <w:rPr>
          <w:rFonts w:cs="Arial"/>
          <w:b/>
          <w:sz w:val="22"/>
          <w:szCs w:val="22"/>
        </w:rPr>
        <w:t xml:space="preserve">  REQUISITOS PARA LA EJECUCIÓN:</w:t>
      </w:r>
      <w:r w:rsidRPr="00892201">
        <w:rPr>
          <w:rFonts w:cs="Arial"/>
          <w:sz w:val="22"/>
          <w:szCs w:val="22"/>
        </w:rPr>
        <w:t xml:space="preserve"> Para la ejecución de este contrato se requiere </w:t>
      </w:r>
      <w:r w:rsidR="00892201" w:rsidRPr="00892201">
        <w:rPr>
          <w:rFonts w:cs="Arial"/>
          <w:sz w:val="22"/>
          <w:szCs w:val="22"/>
        </w:rPr>
        <w:t>el cumplimiento de los requisitos de legalización y ejecución, es decir,</w:t>
      </w:r>
      <w:r w:rsidRPr="00892201">
        <w:rPr>
          <w:rFonts w:cs="Arial"/>
          <w:sz w:val="22"/>
          <w:szCs w:val="22"/>
        </w:rPr>
        <w:t xml:space="preserve"> la expedición del registro presupuestal; constitución de la garantía única por parte del CONTRATISTA y aprobación de la misma por el M.D.N - EJÉRCITO NACIONAL – </w:t>
      </w:r>
      <w:r w:rsidR="00A80F23" w:rsidRPr="00CD36D9">
        <w:rPr>
          <w:rFonts w:cs="Arial"/>
          <w:color w:val="FF0000"/>
          <w:sz w:val="22"/>
          <w:szCs w:val="22"/>
        </w:rPr>
        <w:t>(UNIDAD EJECUTORA</w:t>
      </w:r>
      <w:r w:rsidR="00A80F23" w:rsidRPr="00892201">
        <w:rPr>
          <w:rFonts w:cs="Arial"/>
          <w:sz w:val="22"/>
          <w:szCs w:val="22"/>
        </w:rPr>
        <w:t xml:space="preserve">) </w:t>
      </w:r>
      <w:r w:rsidRPr="00892201">
        <w:rPr>
          <w:rFonts w:cs="Arial"/>
          <w:sz w:val="22"/>
          <w:szCs w:val="22"/>
        </w:rPr>
        <w:t>Ordenador del Gasto,</w:t>
      </w:r>
      <w:r w:rsidRPr="00892201">
        <w:rPr>
          <w:rFonts w:cs="Arial"/>
          <w:b/>
          <w:sz w:val="22"/>
          <w:szCs w:val="22"/>
        </w:rPr>
        <w:t xml:space="preserve"> </w:t>
      </w:r>
      <w:r w:rsidRPr="00892201">
        <w:rPr>
          <w:rFonts w:cs="Arial"/>
          <w:sz w:val="22"/>
          <w:szCs w:val="22"/>
        </w:rPr>
        <w:t>y certificación de pago de aportes parafiscales.</w:t>
      </w:r>
      <w:r w:rsidR="00892201" w:rsidRPr="00892201">
        <w:rPr>
          <w:rFonts w:cs="Arial"/>
          <w:sz w:val="22"/>
          <w:szCs w:val="22"/>
        </w:rPr>
        <w:t xml:space="preserve"> </w:t>
      </w:r>
    </w:p>
    <w:p w14:paraId="5860F267" w14:textId="77777777" w:rsidR="00E27DF9" w:rsidRPr="00C75A85" w:rsidRDefault="00E27DF9" w:rsidP="003F3EB4">
      <w:pPr>
        <w:spacing w:after="0" w:line="240" w:lineRule="auto"/>
        <w:ind w:right="51"/>
        <w:jc w:val="both"/>
        <w:rPr>
          <w:rFonts w:ascii="Arial" w:hAnsi="Arial" w:cs="Arial"/>
        </w:rPr>
      </w:pPr>
    </w:p>
    <w:p w14:paraId="1A4042EB" w14:textId="301B5ED1" w:rsidR="005F4EA5" w:rsidRDefault="005F4EA5" w:rsidP="003F3EB4">
      <w:pPr>
        <w:spacing w:after="0" w:line="240" w:lineRule="auto"/>
        <w:ind w:right="51"/>
        <w:jc w:val="both"/>
        <w:rPr>
          <w:rFonts w:ascii="Arial" w:hAnsi="Arial" w:cs="Arial"/>
        </w:rPr>
      </w:pPr>
      <w:r w:rsidRPr="00C75A85">
        <w:rPr>
          <w:rFonts w:ascii="Arial" w:hAnsi="Arial" w:cs="Arial"/>
          <w:b/>
        </w:rPr>
        <w:t xml:space="preserve">CLÁUSULA </w:t>
      </w:r>
      <w:r w:rsidR="003539DC" w:rsidRPr="00C75A85">
        <w:rPr>
          <w:rFonts w:ascii="Arial" w:hAnsi="Arial" w:cs="Arial"/>
          <w:b/>
        </w:rPr>
        <w:t>TRIGÉSIMA. -</w:t>
      </w:r>
      <w:r w:rsidRPr="00C75A85">
        <w:rPr>
          <w:rFonts w:ascii="Arial" w:hAnsi="Arial" w:cs="Arial"/>
          <w:b/>
        </w:rPr>
        <w:t xml:space="preserve"> OTRAS OBLIGACIONES - </w:t>
      </w:r>
      <w:r w:rsidRPr="00C75A85">
        <w:rPr>
          <w:rFonts w:ascii="Arial" w:hAnsi="Arial" w:cs="Arial"/>
        </w:rPr>
        <w:t xml:space="preserve">Queda entendido que todos los derechos e impuestos que deban pagarse por razón o con ocasión de </w:t>
      </w:r>
      <w:proofErr w:type="gramStart"/>
      <w:r w:rsidRPr="00C75A85">
        <w:rPr>
          <w:rFonts w:ascii="Arial" w:hAnsi="Arial" w:cs="Arial"/>
        </w:rPr>
        <w:t>éste</w:t>
      </w:r>
      <w:proofErr w:type="gramEnd"/>
      <w:r w:rsidRPr="00C75A85">
        <w:rPr>
          <w:rFonts w:ascii="Arial" w:hAnsi="Arial" w:cs="Arial"/>
        </w:rPr>
        <w:t xml:space="preserve"> contrato, establecidos o que se establezcan en el país, de acuerdo con las leyes colombianas, serán a cargo del CONTRATISTA. </w:t>
      </w:r>
      <w:r w:rsidR="003539DC" w:rsidRPr="00C75A85">
        <w:rPr>
          <w:rFonts w:ascii="Arial" w:hAnsi="Arial" w:cs="Arial"/>
          <w:b/>
        </w:rPr>
        <w:t>PARÁGRAFO</w:t>
      </w:r>
      <w:r w:rsidRPr="00C75A85">
        <w:rPr>
          <w:rFonts w:ascii="Arial" w:hAnsi="Arial" w:cs="Arial"/>
          <w:b/>
        </w:rPr>
        <w:t>:</w:t>
      </w:r>
      <w:r w:rsidRPr="00C75A85">
        <w:rPr>
          <w:rFonts w:ascii="Arial" w:hAnsi="Arial" w:cs="Arial"/>
        </w:rPr>
        <w:t xml:space="preserve"> Además de los derechos y deberes consignados expresamente en este contrato, el contratista también gozará de los derechos y deberá cumplir los deberes establecidos en el artículo cuarto y quinto de la Ley 80 de 1993.</w:t>
      </w:r>
    </w:p>
    <w:p w14:paraId="2E54019F" w14:textId="77777777" w:rsidR="00E27DF9" w:rsidRPr="00C75A85" w:rsidRDefault="00E27DF9" w:rsidP="003F3EB4">
      <w:pPr>
        <w:spacing w:after="0" w:line="240" w:lineRule="auto"/>
        <w:ind w:right="51"/>
        <w:jc w:val="both"/>
        <w:rPr>
          <w:rFonts w:ascii="Arial" w:hAnsi="Arial" w:cs="Arial"/>
        </w:rPr>
      </w:pPr>
    </w:p>
    <w:p w14:paraId="67CEF8D7" w14:textId="4C6B57E2" w:rsidR="005F4EA5" w:rsidRDefault="005F4EA5" w:rsidP="003F3EB4">
      <w:pPr>
        <w:spacing w:after="0" w:line="240" w:lineRule="auto"/>
        <w:ind w:right="51"/>
        <w:jc w:val="both"/>
        <w:rPr>
          <w:rFonts w:ascii="Arial" w:hAnsi="Arial" w:cs="Arial"/>
        </w:rPr>
      </w:pPr>
      <w:r w:rsidRPr="00C75A85">
        <w:rPr>
          <w:rFonts w:ascii="Arial" w:hAnsi="Arial" w:cs="Arial"/>
          <w:b/>
        </w:rPr>
        <w:t xml:space="preserve">CLÁUSULA </w:t>
      </w:r>
      <w:r w:rsidR="003539DC" w:rsidRPr="00C75A85">
        <w:rPr>
          <w:rFonts w:ascii="Arial" w:hAnsi="Arial" w:cs="Arial"/>
          <w:b/>
        </w:rPr>
        <w:t>TRIGÉSIMA</w:t>
      </w:r>
      <w:r w:rsidRPr="00C75A85">
        <w:rPr>
          <w:rFonts w:ascii="Arial" w:hAnsi="Arial" w:cs="Arial"/>
          <w:b/>
        </w:rPr>
        <w:t xml:space="preserve"> PRIMERA.- PAGOS AL SISTEMA DE SEGURIDAD SOCIAL INTEGRAL: E</w:t>
      </w:r>
      <w:r w:rsidR="00425616">
        <w:rPr>
          <w:rFonts w:ascii="Arial" w:hAnsi="Arial" w:cs="Arial"/>
          <w:b/>
        </w:rPr>
        <w:t>L</w:t>
      </w:r>
      <w:r w:rsidRPr="00C75A85">
        <w:rPr>
          <w:rFonts w:ascii="Arial" w:hAnsi="Arial" w:cs="Arial"/>
          <w:b/>
        </w:rPr>
        <w:t xml:space="preserve"> CONTRATISTA</w:t>
      </w:r>
      <w:r w:rsidRPr="00C75A85">
        <w:rPr>
          <w:rFonts w:ascii="Arial" w:hAnsi="Arial" w:cs="Arial"/>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w:t>
      </w:r>
      <w:r w:rsidR="00425616">
        <w:rPr>
          <w:rFonts w:ascii="Arial" w:hAnsi="Arial" w:cs="Arial"/>
        </w:rPr>
        <w:t xml:space="preserve"> – (</w:t>
      </w:r>
      <w:r w:rsidR="00425616" w:rsidRPr="00CD36D9">
        <w:rPr>
          <w:rFonts w:ascii="Arial" w:hAnsi="Arial" w:cs="Arial"/>
          <w:color w:val="FF0000"/>
        </w:rPr>
        <w:t>UNIDAD EJECUTORA</w:t>
      </w:r>
      <w:r w:rsidR="00425616">
        <w:rPr>
          <w:rFonts w:ascii="Arial" w:hAnsi="Arial" w:cs="Arial"/>
        </w:rPr>
        <w:t>)</w:t>
      </w:r>
      <w:r w:rsidRPr="00C75A85">
        <w:rPr>
          <w:rFonts w:ascii="Arial" w:hAnsi="Arial" w:cs="Arial"/>
        </w:rPr>
        <w:t xml:space="preserve">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0A2D4645" w14:textId="77777777" w:rsidR="00E27DF9" w:rsidRPr="00C75A85" w:rsidRDefault="00E27DF9" w:rsidP="003F3EB4">
      <w:pPr>
        <w:spacing w:after="0" w:line="240" w:lineRule="auto"/>
        <w:ind w:right="51"/>
        <w:jc w:val="both"/>
        <w:rPr>
          <w:rFonts w:ascii="Arial" w:hAnsi="Arial" w:cs="Arial"/>
        </w:rPr>
      </w:pPr>
    </w:p>
    <w:p w14:paraId="05ED89B4" w14:textId="4490A9E7" w:rsidR="005F4EA5" w:rsidRDefault="005F4EA5" w:rsidP="003F3EB4">
      <w:pPr>
        <w:spacing w:after="0" w:line="240" w:lineRule="auto"/>
        <w:jc w:val="both"/>
        <w:rPr>
          <w:rFonts w:ascii="Arial" w:hAnsi="Arial" w:cs="Arial"/>
          <w:b/>
        </w:rPr>
      </w:pPr>
      <w:r w:rsidRPr="00C75A85">
        <w:rPr>
          <w:rFonts w:ascii="Arial" w:hAnsi="Arial" w:cs="Arial"/>
          <w:b/>
        </w:rPr>
        <w:t xml:space="preserve">CLÁUSULA TRIGÉSIMA </w:t>
      </w:r>
      <w:r w:rsidR="003539DC" w:rsidRPr="00C75A85">
        <w:rPr>
          <w:rFonts w:ascii="Arial" w:hAnsi="Arial" w:cs="Arial"/>
          <w:b/>
        </w:rPr>
        <w:t>SEGUNDA. -</w:t>
      </w:r>
      <w:r w:rsidRPr="00C75A85">
        <w:rPr>
          <w:rFonts w:ascii="Arial" w:hAnsi="Arial" w:cs="Arial"/>
          <w:b/>
        </w:rPr>
        <w:t xml:space="preserve">  RIESGOS:</w:t>
      </w:r>
      <w:r w:rsidRPr="00C75A85">
        <w:rPr>
          <w:rFonts w:ascii="Arial" w:hAnsi="Arial" w:cs="Arial"/>
        </w:rPr>
        <w:t xml:space="preserve"> El contratista asume los siguientes </w:t>
      </w:r>
      <w:r w:rsidRPr="00C75A85">
        <w:rPr>
          <w:rFonts w:ascii="Arial" w:hAnsi="Arial" w:cs="Arial"/>
          <w:b/>
          <w:u w:val="single"/>
        </w:rPr>
        <w:t>RIESGOS TÉCNICOS</w:t>
      </w:r>
      <w:r w:rsidRPr="00C75A85">
        <w:rPr>
          <w:rFonts w:ascii="Arial" w:hAnsi="Arial" w:cs="Arial"/>
          <w:b/>
        </w:rPr>
        <w:t xml:space="preserve">: </w:t>
      </w:r>
      <w:r w:rsidRPr="00C75A85">
        <w:rPr>
          <w:rFonts w:ascii="Arial" w:hAnsi="Arial" w:cs="Arial"/>
        </w:rPr>
        <w:t xml:space="preserve">_____________. </w:t>
      </w:r>
      <w:r w:rsidRPr="00C75A85">
        <w:rPr>
          <w:rFonts w:ascii="Arial" w:hAnsi="Arial" w:cs="Arial"/>
          <w:b/>
          <w:u w:val="single"/>
        </w:rPr>
        <w:t>RIESGOS JURÍDICOS</w:t>
      </w:r>
      <w:r w:rsidRPr="00C75A85">
        <w:rPr>
          <w:rFonts w:ascii="Arial" w:hAnsi="Arial" w:cs="Arial"/>
          <w:b/>
        </w:rPr>
        <w:t xml:space="preserve">: </w:t>
      </w:r>
      <w:r w:rsidRPr="00C75A85">
        <w:rPr>
          <w:rFonts w:ascii="Arial" w:hAnsi="Arial" w:cs="Arial"/>
        </w:rPr>
        <w:t xml:space="preserve">____________ </w:t>
      </w:r>
      <w:r w:rsidRPr="00C75A85">
        <w:rPr>
          <w:rFonts w:ascii="Arial" w:hAnsi="Arial" w:cs="Arial"/>
          <w:b/>
          <w:u w:val="single"/>
        </w:rPr>
        <w:t xml:space="preserve">RIESGOS </w:t>
      </w:r>
      <w:r w:rsidR="003539DC" w:rsidRPr="00C75A85">
        <w:rPr>
          <w:rFonts w:ascii="Arial" w:hAnsi="Arial" w:cs="Arial"/>
          <w:b/>
          <w:u w:val="single"/>
        </w:rPr>
        <w:t>ECONÓMICOS</w:t>
      </w:r>
      <w:r w:rsidR="003539DC" w:rsidRPr="00C75A85">
        <w:rPr>
          <w:rFonts w:ascii="Arial" w:hAnsi="Arial" w:cs="Arial"/>
          <w:b/>
        </w:rPr>
        <w:t>. _</w:t>
      </w:r>
      <w:r w:rsidRPr="00C75A85">
        <w:rPr>
          <w:rFonts w:ascii="Arial" w:hAnsi="Arial" w:cs="Arial"/>
          <w:b/>
        </w:rPr>
        <w:t>_________________</w:t>
      </w:r>
      <w:r w:rsidR="00425616">
        <w:rPr>
          <w:rFonts w:ascii="Arial" w:hAnsi="Arial" w:cs="Arial"/>
          <w:b/>
        </w:rPr>
        <w:t xml:space="preserve"> (NOTA: INCLUIR LOS DEL ESTUDIO PREVIO – PLIEGO DE CONDICIONES)</w:t>
      </w:r>
    </w:p>
    <w:p w14:paraId="04C8808E" w14:textId="77777777" w:rsidR="00E27DF9" w:rsidRPr="00C75A85" w:rsidRDefault="00E27DF9" w:rsidP="003F3EB4">
      <w:pPr>
        <w:spacing w:after="0" w:line="240" w:lineRule="auto"/>
        <w:jc w:val="both"/>
        <w:rPr>
          <w:rFonts w:ascii="Arial" w:hAnsi="Arial" w:cs="Arial"/>
        </w:rPr>
      </w:pPr>
    </w:p>
    <w:p w14:paraId="1AF889FA" w14:textId="022308EC" w:rsidR="005F4EA5" w:rsidRDefault="005F4EA5" w:rsidP="003F3EB4">
      <w:pPr>
        <w:spacing w:after="0" w:line="240" w:lineRule="auto"/>
        <w:jc w:val="both"/>
        <w:rPr>
          <w:rFonts w:ascii="Arial" w:hAnsi="Arial" w:cs="Arial"/>
        </w:rPr>
      </w:pPr>
      <w:r w:rsidRPr="00C75A85">
        <w:rPr>
          <w:rFonts w:ascii="Arial" w:hAnsi="Arial" w:cs="Arial"/>
          <w:b/>
        </w:rPr>
        <w:t>CLAUSULA TRIGÉSIMA TERCERA. FUERZA MAYOR O CASO FORTUITO:</w:t>
      </w:r>
      <w:r w:rsidRPr="00C75A85">
        <w:rPr>
          <w:rFonts w:ascii="Arial" w:hAnsi="Arial" w:cs="Arial"/>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C75A85">
        <w:rPr>
          <w:rFonts w:ascii="Arial" w:hAnsi="Arial" w:cs="Arial"/>
        </w:rPr>
        <w:t>Éste</w:t>
      </w:r>
      <w:proofErr w:type="gramEnd"/>
      <w:r w:rsidRPr="00C75A85">
        <w:rPr>
          <w:rFonts w:ascii="Arial" w:hAnsi="Arial" w:cs="Arial"/>
        </w:rPr>
        <w:t xml:space="preserv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r w:rsidR="003539DC" w:rsidRPr="00C75A85">
        <w:rPr>
          <w:rFonts w:ascii="Arial" w:hAnsi="Arial" w:cs="Arial"/>
        </w:rPr>
        <w:t>se podrá</w:t>
      </w:r>
      <w:r w:rsidRPr="00C75A85">
        <w:rPr>
          <w:rFonts w:ascii="Arial" w:hAnsi="Arial" w:cs="Arial"/>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4BD1ECC0" w14:textId="77777777" w:rsidR="00E27DF9" w:rsidRPr="00C75A85" w:rsidRDefault="00E27DF9" w:rsidP="003F3EB4">
      <w:pPr>
        <w:spacing w:after="0" w:line="240" w:lineRule="auto"/>
        <w:jc w:val="both"/>
        <w:rPr>
          <w:rFonts w:ascii="Arial" w:hAnsi="Arial" w:cs="Arial"/>
        </w:rPr>
      </w:pPr>
    </w:p>
    <w:p w14:paraId="4F744CAD" w14:textId="76C9FC64" w:rsidR="005F4EA5" w:rsidRPr="00C75A85" w:rsidRDefault="005F4EA5" w:rsidP="003F3EB4">
      <w:pPr>
        <w:spacing w:after="0" w:line="240" w:lineRule="auto"/>
        <w:ind w:right="51"/>
        <w:jc w:val="both"/>
        <w:rPr>
          <w:rFonts w:ascii="Arial" w:hAnsi="Arial" w:cs="Arial"/>
        </w:rPr>
      </w:pPr>
      <w:r w:rsidRPr="00C75A85">
        <w:rPr>
          <w:rFonts w:ascii="Arial" w:hAnsi="Arial" w:cs="Arial"/>
          <w:b/>
        </w:rPr>
        <w:t xml:space="preserve">CLÁUSULA TRIGÉSIMA </w:t>
      </w:r>
      <w:r w:rsidR="003539DC" w:rsidRPr="00C75A85">
        <w:rPr>
          <w:rFonts w:ascii="Arial" w:hAnsi="Arial" w:cs="Arial"/>
          <w:b/>
        </w:rPr>
        <w:t>CUARTA. -</w:t>
      </w:r>
      <w:r w:rsidRPr="00C75A85">
        <w:rPr>
          <w:rFonts w:ascii="Arial" w:hAnsi="Arial" w:cs="Arial"/>
          <w:b/>
        </w:rPr>
        <w:t xml:space="preserve">  LIQUIDACIÓN:</w:t>
      </w:r>
      <w:r w:rsidRPr="00C75A85">
        <w:rPr>
          <w:rFonts w:ascii="Arial" w:hAnsi="Arial" w:cs="Arial"/>
        </w:rPr>
        <w:t xml:space="preserve"> Para dar cumplimiento a lo normado en los artículos 60 de la Ley 80 de 1993 en lo no derogado y el artículo 11 de la Ley 1150 de 2007, si es procedente la liquidación, las partes aquí contratantes acuerdan el siguiente procedimiento:</w:t>
      </w:r>
    </w:p>
    <w:p w14:paraId="3BAE7B44" w14:textId="77777777" w:rsidR="00445899" w:rsidRPr="00C75A85" w:rsidRDefault="00445899" w:rsidP="003F3EB4">
      <w:pPr>
        <w:spacing w:after="0" w:line="240" w:lineRule="auto"/>
        <w:ind w:right="51"/>
        <w:jc w:val="both"/>
        <w:rPr>
          <w:rFonts w:ascii="Arial" w:hAnsi="Arial" w:cs="Arial"/>
        </w:rPr>
      </w:pPr>
    </w:p>
    <w:p w14:paraId="2FBBA131" w14:textId="77777777" w:rsidR="005F4EA5" w:rsidRPr="00C75A85" w:rsidRDefault="005F4EA5" w:rsidP="00D75234">
      <w:pPr>
        <w:numPr>
          <w:ilvl w:val="0"/>
          <w:numId w:val="13"/>
        </w:numPr>
        <w:spacing w:after="0" w:line="240" w:lineRule="auto"/>
        <w:ind w:left="0" w:right="51" w:firstLine="0"/>
        <w:jc w:val="both"/>
        <w:rPr>
          <w:rFonts w:ascii="Arial" w:hAnsi="Arial" w:cs="Arial"/>
        </w:rPr>
      </w:pPr>
      <w:r w:rsidRPr="00C75A85">
        <w:rPr>
          <w:rFonts w:ascii="Arial" w:hAnsi="Arial" w:cs="Arial"/>
        </w:rPr>
        <w:t>Dentro de los cuatro (4) meses siguientes a la expiración del termino de ejecutoria del contrato, o de la ejecutoria del acto administrativo que haya ordenado la terminación del contrato, o de la suscripción del acuerdo de terminación  del mismo, el M.D.N - EJÉRCITO NACIONAL</w:t>
      </w:r>
      <w:r w:rsidR="00425616">
        <w:rPr>
          <w:rFonts w:ascii="Arial" w:hAnsi="Arial" w:cs="Arial"/>
        </w:rPr>
        <w:t xml:space="preserve"> – (</w:t>
      </w:r>
      <w:r w:rsidR="00425616" w:rsidRPr="0075683C">
        <w:rPr>
          <w:rFonts w:ascii="Arial" w:hAnsi="Arial" w:cs="Arial"/>
          <w:color w:val="FF0000"/>
        </w:rPr>
        <w:t>UNIDAD EJECUTORA</w:t>
      </w:r>
      <w:r w:rsidR="00425616">
        <w:rPr>
          <w:rFonts w:ascii="Arial" w:hAnsi="Arial" w:cs="Arial"/>
        </w:rPr>
        <w:t>)</w:t>
      </w:r>
      <w:r w:rsidRPr="00C75A85">
        <w:rPr>
          <w:rFonts w:ascii="Arial" w:hAnsi="Arial" w:cs="Arial"/>
        </w:rPr>
        <w:t xml:space="preserve">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w:t>
      </w:r>
      <w:r w:rsidR="00425616">
        <w:rPr>
          <w:rFonts w:ascii="Arial" w:hAnsi="Arial" w:cs="Arial"/>
        </w:rPr>
        <w:t xml:space="preserve"> – (</w:t>
      </w:r>
      <w:r w:rsidR="00425616" w:rsidRPr="0075683C">
        <w:rPr>
          <w:rFonts w:ascii="Arial" w:hAnsi="Arial" w:cs="Arial"/>
          <w:color w:val="FF0000"/>
        </w:rPr>
        <w:t>UNIDAD EJECUTORA</w:t>
      </w:r>
      <w:r w:rsidR="00425616">
        <w:rPr>
          <w:rFonts w:ascii="Arial" w:hAnsi="Arial" w:cs="Arial"/>
        </w:rPr>
        <w:t>)</w:t>
      </w:r>
      <w:r w:rsidRPr="00C75A85">
        <w:rPr>
          <w:rFonts w:ascii="Arial" w:hAnsi="Arial" w:cs="Arial"/>
        </w:rPr>
        <w:t>. Si el CONTRATISTA no compareciere a la citación y no justifica su inasistencia, se entenderá que no tiene interés en liquidar de común acuerdo el contrato, que está renunciando a dicha etapa y en consecuencia el M.D.N - EJÉRCITO NACIONAL</w:t>
      </w:r>
      <w:r w:rsidR="00425616">
        <w:rPr>
          <w:rFonts w:ascii="Arial" w:hAnsi="Arial" w:cs="Arial"/>
        </w:rPr>
        <w:t xml:space="preserve"> – (</w:t>
      </w:r>
      <w:r w:rsidR="00425616" w:rsidRPr="0075683C">
        <w:rPr>
          <w:rFonts w:ascii="Arial" w:hAnsi="Arial" w:cs="Arial"/>
          <w:color w:val="FF0000"/>
        </w:rPr>
        <w:t>UNIDAD EJECUTORA</w:t>
      </w:r>
      <w:r w:rsidR="00425616">
        <w:rPr>
          <w:rFonts w:ascii="Arial" w:hAnsi="Arial" w:cs="Arial"/>
        </w:rPr>
        <w:t>)</w:t>
      </w:r>
      <w:r w:rsidRPr="00C75A85">
        <w:rPr>
          <w:rFonts w:ascii="Arial" w:hAnsi="Arial" w:cs="Arial"/>
        </w:rPr>
        <w:t xml:space="preserve"> procederá a liquidarlo unilateralmente dentro de los dos (2) meses siguientes al vencimiento del plazo antes mencionado. </w:t>
      </w:r>
      <w:r w:rsidRPr="00C75A85">
        <w:rPr>
          <w:rFonts w:ascii="Arial" w:hAnsi="Arial" w:cs="Arial"/>
          <w:b/>
        </w:rPr>
        <w:t>b)</w:t>
      </w:r>
      <w:r w:rsidRPr="00C75A85">
        <w:rPr>
          <w:rFonts w:ascii="Arial" w:hAnsi="Arial" w:cs="Arial"/>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w:t>
      </w:r>
      <w:r w:rsidR="00425616">
        <w:rPr>
          <w:rFonts w:ascii="Arial" w:hAnsi="Arial" w:cs="Arial"/>
        </w:rPr>
        <w:t xml:space="preserve"> – (UNIDAD EJECUTORA)</w:t>
      </w:r>
      <w:r w:rsidRPr="00C75A85">
        <w:rPr>
          <w:rFonts w:ascii="Arial" w:hAnsi="Arial" w:cs="Arial"/>
        </w:rPr>
        <w:t xml:space="preserve"> realizar consultas, pruebas o comprobaciones de carácter técnico o de cualquiera otra naturaleza, dicho término se adicionará en quince (15) días hábiles. </w:t>
      </w:r>
      <w:r w:rsidRPr="00C75A85">
        <w:rPr>
          <w:rFonts w:ascii="Arial" w:hAnsi="Arial" w:cs="Arial"/>
          <w:b/>
        </w:rPr>
        <w:t>c)</w:t>
      </w:r>
      <w:r w:rsidRPr="00C75A85">
        <w:rPr>
          <w:rFonts w:ascii="Arial" w:hAnsi="Arial" w:cs="Arial"/>
        </w:rPr>
        <w:t xml:space="preserve"> Efectuadas las consultas, pruebas o comprobaciones, el M.D.N - EJÉRCITO NACIONAL </w:t>
      </w:r>
      <w:r w:rsidR="00425616">
        <w:rPr>
          <w:rFonts w:ascii="Arial" w:hAnsi="Arial" w:cs="Arial"/>
        </w:rPr>
        <w:t xml:space="preserve">– (UNIDAD EJECUTORA) </w:t>
      </w:r>
      <w:r w:rsidRPr="00C75A85">
        <w:rPr>
          <w:rFonts w:ascii="Arial" w:hAnsi="Arial" w:cs="Arial"/>
        </w:rPr>
        <w:t xml:space="preserve">convocará al CONTRATISTA y se las dará a conocer con el fin de que sean discutidas entre las partes, dentro de los cinco (5) días hábiles siguientes. </w:t>
      </w:r>
      <w:r w:rsidRPr="00C75A85">
        <w:rPr>
          <w:rFonts w:ascii="Arial" w:hAnsi="Arial" w:cs="Arial"/>
          <w:b/>
        </w:rPr>
        <w:t>d)</w:t>
      </w:r>
      <w:r w:rsidRPr="00C75A85">
        <w:rPr>
          <w:rFonts w:ascii="Arial" w:hAnsi="Arial" w:cs="Arial"/>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C75A85">
        <w:rPr>
          <w:rFonts w:ascii="Arial" w:hAnsi="Arial" w:cs="Arial"/>
          <w:b/>
        </w:rPr>
        <w:t>e)</w:t>
      </w:r>
      <w:r w:rsidRPr="00C75A85">
        <w:rPr>
          <w:rFonts w:ascii="Arial" w:hAnsi="Arial" w:cs="Arial"/>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w:t>
      </w:r>
      <w:r w:rsidR="00425616">
        <w:rPr>
          <w:rFonts w:ascii="Arial" w:hAnsi="Arial" w:cs="Arial"/>
        </w:rPr>
        <w:t xml:space="preserve"> – (</w:t>
      </w:r>
      <w:r w:rsidR="00425616" w:rsidRPr="0075683C">
        <w:rPr>
          <w:rFonts w:ascii="Arial" w:hAnsi="Arial" w:cs="Arial"/>
          <w:color w:val="FF0000"/>
        </w:rPr>
        <w:t>UNIDAD EJECUTORA</w:t>
      </w:r>
      <w:r w:rsidR="00425616">
        <w:rPr>
          <w:rFonts w:ascii="Arial" w:hAnsi="Arial" w:cs="Arial"/>
        </w:rPr>
        <w:t>)</w:t>
      </w:r>
      <w:r w:rsidRPr="00C75A85">
        <w:rPr>
          <w:rFonts w:ascii="Arial" w:hAnsi="Arial" w:cs="Arial"/>
        </w:rPr>
        <w:t xml:space="preserve"> que intervinieron en la discusión y estudio de la liquidación del contrato,  el término previsto en el literal anterior se aumentará en veinticinco (25) días hábiles y los documentos que hayan suscrito las partes en los aspectos que comprometan al M.D.N - EJÉRCITO NACIONAL</w:t>
      </w:r>
      <w:r w:rsidR="00425616">
        <w:rPr>
          <w:rFonts w:ascii="Arial" w:hAnsi="Arial" w:cs="Arial"/>
        </w:rPr>
        <w:t xml:space="preserve"> – (</w:t>
      </w:r>
      <w:r w:rsidR="00425616" w:rsidRPr="0075683C">
        <w:rPr>
          <w:rFonts w:ascii="Arial" w:hAnsi="Arial" w:cs="Arial"/>
          <w:color w:val="FF0000"/>
        </w:rPr>
        <w:t>UNIDAD EJECUTORA</w:t>
      </w:r>
      <w:r w:rsidR="00425616">
        <w:rPr>
          <w:rFonts w:ascii="Arial" w:hAnsi="Arial" w:cs="Arial"/>
        </w:rPr>
        <w:t>)</w:t>
      </w:r>
      <w:r w:rsidRPr="00C75A85">
        <w:rPr>
          <w:rFonts w:ascii="Arial" w:hAnsi="Arial" w:cs="Arial"/>
        </w:rPr>
        <w:t xml:space="preserve"> en obligaciones y responsabilidades, se entenderán como provisionales; solamente tendrán el carácter de definitivos y obligatorios cuando hayan sido aprobados y suscritos por las instancias adicionales aquí referidas. </w:t>
      </w:r>
    </w:p>
    <w:p w14:paraId="4C23A533" w14:textId="77777777" w:rsidR="00445899" w:rsidRPr="00C75A85" w:rsidRDefault="00445899" w:rsidP="003F3EB4">
      <w:pPr>
        <w:spacing w:after="0" w:line="240" w:lineRule="auto"/>
        <w:ind w:right="51"/>
        <w:jc w:val="both"/>
        <w:rPr>
          <w:rFonts w:ascii="Arial" w:hAnsi="Arial" w:cs="Arial"/>
        </w:rPr>
      </w:pPr>
    </w:p>
    <w:p w14:paraId="0E856B8C" w14:textId="6A9C903F" w:rsidR="005F4EA5" w:rsidRDefault="005F4EA5" w:rsidP="003F3EB4">
      <w:pPr>
        <w:spacing w:after="0" w:line="240" w:lineRule="auto"/>
        <w:ind w:right="51"/>
        <w:jc w:val="both"/>
        <w:rPr>
          <w:rFonts w:ascii="Arial" w:hAnsi="Arial" w:cs="Arial"/>
        </w:rPr>
      </w:pPr>
      <w:r w:rsidRPr="00C75A85">
        <w:rPr>
          <w:rFonts w:ascii="Arial" w:hAnsi="Arial" w:cs="Arial"/>
          <w:b/>
        </w:rPr>
        <w:t xml:space="preserve">CLÁUSULA TRIGÉSIMA </w:t>
      </w:r>
      <w:r w:rsidR="003539DC" w:rsidRPr="00C75A85">
        <w:rPr>
          <w:rFonts w:ascii="Arial" w:hAnsi="Arial" w:cs="Arial"/>
          <w:b/>
        </w:rPr>
        <w:t>QUINTA. -</w:t>
      </w:r>
      <w:r w:rsidRPr="00C75A85">
        <w:rPr>
          <w:rFonts w:ascii="Arial" w:hAnsi="Arial" w:cs="Arial"/>
          <w:b/>
        </w:rPr>
        <w:t xml:space="preserve">  DOCUMENTOS:</w:t>
      </w:r>
      <w:r w:rsidRPr="00C75A85">
        <w:rPr>
          <w:rFonts w:ascii="Arial" w:hAnsi="Arial" w:cs="Arial"/>
        </w:rPr>
        <w:t xml:space="preserve"> Forman parte integrante del presente contrato todos los documentos aquí relacionados, los cuales se anexan, y entre los que están: a) </w:t>
      </w:r>
      <w:r w:rsidR="00BF79C5" w:rsidRPr="00C75A85">
        <w:rPr>
          <w:rFonts w:ascii="Arial" w:hAnsi="Arial" w:cs="Arial"/>
        </w:rPr>
        <w:t>el pliego de condiciones definitivo</w:t>
      </w:r>
      <w:r w:rsidR="00425616">
        <w:rPr>
          <w:rFonts w:ascii="Arial" w:hAnsi="Arial" w:cs="Arial"/>
        </w:rPr>
        <w:t xml:space="preserve"> y las adendas expedidas (cuando aplique)</w:t>
      </w:r>
      <w:r w:rsidRPr="00C75A85">
        <w:rPr>
          <w:rFonts w:ascii="Arial" w:hAnsi="Arial" w:cs="Arial"/>
        </w:rPr>
        <w:t>. b). El certificado de disponibilidad presupuestal No. __________</w:t>
      </w:r>
      <w:r w:rsidRPr="00C75A85">
        <w:rPr>
          <w:rFonts w:ascii="Arial" w:hAnsi="Arial" w:cs="Arial"/>
        </w:rPr>
        <w:softHyphen/>
        <w:t xml:space="preserve">. c) Las actas del comité de adquisiciones. d). Las ponencias presentadas por </w:t>
      </w:r>
      <w:r w:rsidR="00F119DA">
        <w:rPr>
          <w:rFonts w:ascii="Arial" w:hAnsi="Arial" w:cs="Arial"/>
        </w:rPr>
        <w:t>XXXXXXXXXXX</w:t>
      </w:r>
      <w:r w:rsidRPr="00C75A85">
        <w:rPr>
          <w:rFonts w:ascii="Arial" w:hAnsi="Arial" w:cs="Arial"/>
        </w:rPr>
        <w:t xml:space="preserve">.  e) La oferta del CONTRATISTA. f) Los demás documentos que se relacionen con el presente contrato. </w:t>
      </w:r>
    </w:p>
    <w:p w14:paraId="2F7BA16B" w14:textId="77777777" w:rsidR="00E27DF9" w:rsidRPr="00C75A85" w:rsidRDefault="00E27DF9" w:rsidP="003F3EB4">
      <w:pPr>
        <w:spacing w:after="0" w:line="240" w:lineRule="auto"/>
        <w:ind w:right="51"/>
        <w:jc w:val="both"/>
        <w:rPr>
          <w:rFonts w:ascii="Arial" w:hAnsi="Arial" w:cs="Arial"/>
        </w:rPr>
      </w:pPr>
    </w:p>
    <w:p w14:paraId="34EC4B41" w14:textId="77777777" w:rsidR="005F4EA5" w:rsidRDefault="005F4EA5" w:rsidP="003F3EB4">
      <w:pPr>
        <w:spacing w:after="0" w:line="240" w:lineRule="auto"/>
        <w:ind w:right="51"/>
        <w:jc w:val="both"/>
        <w:rPr>
          <w:rFonts w:ascii="Arial" w:hAnsi="Arial" w:cs="Arial"/>
        </w:rPr>
      </w:pPr>
      <w:r w:rsidRPr="00C75A85">
        <w:rPr>
          <w:rFonts w:ascii="Arial" w:hAnsi="Arial" w:cs="Arial"/>
          <w:b/>
        </w:rPr>
        <w:t>CLÁUSULA TRIGÉSIMA SEXTA- DOMICILIO:</w:t>
      </w:r>
      <w:r w:rsidRPr="00C75A85">
        <w:rPr>
          <w:rFonts w:ascii="Arial" w:hAnsi="Arial" w:cs="Arial"/>
        </w:rPr>
        <w:t xml:space="preserve"> Las partes contratantes declaran que, para todos los efectos legales y extrajudiciales que se deriven del presente contrato fijan la ciudad de </w:t>
      </w:r>
      <w:r w:rsidR="00D1029E" w:rsidRPr="0075683C">
        <w:rPr>
          <w:rFonts w:ascii="Arial" w:hAnsi="Arial" w:cs="Arial"/>
          <w:color w:val="FF0000"/>
        </w:rPr>
        <w:t>xxxxxxxx</w:t>
      </w:r>
      <w:r w:rsidRPr="00C75A85">
        <w:rPr>
          <w:rFonts w:ascii="Arial" w:hAnsi="Arial" w:cs="Arial"/>
        </w:rPr>
        <w:t xml:space="preserve">, Colombia como su domicilio. </w:t>
      </w:r>
    </w:p>
    <w:p w14:paraId="680FDE18" w14:textId="77777777" w:rsidR="00E27DF9" w:rsidRPr="00C75A85" w:rsidRDefault="00E27DF9" w:rsidP="003F3EB4">
      <w:pPr>
        <w:spacing w:after="0" w:line="240" w:lineRule="auto"/>
        <w:ind w:right="51"/>
        <w:jc w:val="both"/>
        <w:rPr>
          <w:rFonts w:ascii="Arial" w:hAnsi="Arial" w:cs="Arial"/>
        </w:rPr>
      </w:pPr>
    </w:p>
    <w:p w14:paraId="43C8249F" w14:textId="017F8970" w:rsidR="005F4EA5" w:rsidRDefault="005F4EA5" w:rsidP="003F3EB4">
      <w:pPr>
        <w:spacing w:after="0" w:line="240" w:lineRule="auto"/>
        <w:ind w:right="51"/>
        <w:jc w:val="both"/>
        <w:rPr>
          <w:rFonts w:ascii="Arial" w:hAnsi="Arial" w:cs="Arial"/>
        </w:rPr>
      </w:pPr>
      <w:r w:rsidRPr="00C75A85">
        <w:rPr>
          <w:rFonts w:ascii="Arial" w:hAnsi="Arial" w:cs="Arial"/>
          <w:b/>
        </w:rPr>
        <w:t xml:space="preserve">CLÁUSULA TRIGÉSIMA </w:t>
      </w:r>
      <w:r w:rsidR="003539DC" w:rsidRPr="00C75A85">
        <w:rPr>
          <w:rFonts w:ascii="Arial" w:hAnsi="Arial" w:cs="Arial"/>
          <w:b/>
        </w:rPr>
        <w:t>SÉPTIMA</w:t>
      </w:r>
      <w:r w:rsidRPr="00C75A85">
        <w:rPr>
          <w:rFonts w:ascii="Arial" w:hAnsi="Arial" w:cs="Arial"/>
          <w:b/>
        </w:rPr>
        <w:t>.- DECLARACIÓN EXPRESA DE NO ESTAR INCURSO EN INHABILIDAD O INCOMPATIBILIDAD:</w:t>
      </w:r>
      <w:r w:rsidRPr="00C75A85">
        <w:rPr>
          <w:rFonts w:ascii="Arial" w:hAnsi="Arial" w:cs="Arial"/>
        </w:rPr>
        <w:t xml:space="preserve"> El CONTRATISTA declara, bajo juramento, que no se halla incurso en ninguna de las causales de inhabilidad o de incompatibilidad contempladas en el artículo 127 de la Constitución Política  y 8o. de la Ley 80 de 1993, Artículo 18 de la Ley 1150 de 2007</w:t>
      </w:r>
      <w:r w:rsidR="00D1029E">
        <w:rPr>
          <w:rFonts w:ascii="Arial" w:hAnsi="Arial" w:cs="Arial"/>
        </w:rPr>
        <w:t xml:space="preserve">, Ley 1474 </w:t>
      </w:r>
      <w:r w:rsidR="006D6970">
        <w:rPr>
          <w:rFonts w:ascii="Arial" w:hAnsi="Arial" w:cs="Arial"/>
        </w:rPr>
        <w:t>de 2011</w:t>
      </w:r>
      <w:r w:rsidRPr="00C75A85">
        <w:rPr>
          <w:rFonts w:ascii="Arial" w:hAnsi="Arial" w:cs="Arial"/>
        </w:rPr>
        <w:t xml:space="preserve"> y que no se encuentra incurso en proceso de concordato o acuerdo de recuperación o concurso liquidatorio, según Leyes 222 de 1995 y 550 de 1999.</w:t>
      </w:r>
    </w:p>
    <w:p w14:paraId="7031C2CC" w14:textId="77777777" w:rsidR="00E27DF9" w:rsidRPr="00C75A85" w:rsidRDefault="00E27DF9" w:rsidP="003F3EB4">
      <w:pPr>
        <w:spacing w:after="0" w:line="240" w:lineRule="auto"/>
        <w:ind w:right="51"/>
        <w:jc w:val="both"/>
        <w:rPr>
          <w:rFonts w:ascii="Arial" w:hAnsi="Arial" w:cs="Arial"/>
        </w:rPr>
      </w:pPr>
    </w:p>
    <w:p w14:paraId="400B008C" w14:textId="298F0C76" w:rsidR="005F4EA5" w:rsidRDefault="005F4EA5" w:rsidP="003F3EB4">
      <w:pPr>
        <w:pStyle w:val="Textoindependiente2"/>
        <w:spacing w:after="0" w:line="240" w:lineRule="auto"/>
        <w:ind w:right="51"/>
        <w:contextualSpacing/>
        <w:jc w:val="both"/>
        <w:rPr>
          <w:rFonts w:ascii="Arial" w:hAnsi="Arial" w:cs="Arial"/>
          <w:sz w:val="22"/>
          <w:szCs w:val="22"/>
        </w:rPr>
      </w:pPr>
      <w:r w:rsidRPr="00C75A85">
        <w:rPr>
          <w:rFonts w:ascii="Arial" w:hAnsi="Arial" w:cs="Arial"/>
          <w:b/>
          <w:sz w:val="22"/>
          <w:szCs w:val="22"/>
        </w:rPr>
        <w:t xml:space="preserve">CLÁUSULA TRIGÉSIMA </w:t>
      </w:r>
      <w:r w:rsidR="003539DC" w:rsidRPr="00C75A85">
        <w:rPr>
          <w:rFonts w:ascii="Arial" w:hAnsi="Arial" w:cs="Arial"/>
          <w:b/>
          <w:sz w:val="22"/>
          <w:szCs w:val="22"/>
          <w:lang w:val="es-ES"/>
        </w:rPr>
        <w:t>OCTAVA</w:t>
      </w:r>
      <w:r w:rsidR="003539DC" w:rsidRPr="00C75A85">
        <w:rPr>
          <w:rFonts w:ascii="Arial" w:hAnsi="Arial" w:cs="Arial"/>
          <w:b/>
          <w:sz w:val="22"/>
          <w:szCs w:val="22"/>
        </w:rPr>
        <w:t>. -</w:t>
      </w:r>
      <w:r w:rsidRPr="00C75A85">
        <w:rPr>
          <w:rFonts w:ascii="Arial" w:hAnsi="Arial" w:cs="Arial"/>
          <w:b/>
          <w:sz w:val="22"/>
          <w:szCs w:val="22"/>
        </w:rPr>
        <w:t xml:space="preserve">  </w:t>
      </w:r>
      <w:r w:rsidR="003539DC" w:rsidRPr="00C75A85">
        <w:rPr>
          <w:rFonts w:ascii="Arial" w:hAnsi="Arial" w:cs="Arial"/>
          <w:b/>
          <w:sz w:val="22"/>
          <w:szCs w:val="22"/>
        </w:rPr>
        <w:t>INDEMNIDAD</w:t>
      </w:r>
      <w:r w:rsidR="003539DC" w:rsidRPr="00C75A85">
        <w:rPr>
          <w:rFonts w:ascii="Arial" w:hAnsi="Arial" w:cs="Arial"/>
          <w:sz w:val="22"/>
          <w:szCs w:val="22"/>
        </w:rPr>
        <w:t>. -</w:t>
      </w:r>
      <w:r w:rsidRPr="00C75A85">
        <w:rPr>
          <w:rFonts w:ascii="Arial" w:hAnsi="Arial" w:cs="Arial"/>
          <w:b/>
          <w:sz w:val="22"/>
          <w:szCs w:val="22"/>
        </w:rPr>
        <w:t xml:space="preserve"> </w:t>
      </w:r>
      <w:r w:rsidRPr="00C75A85">
        <w:rPr>
          <w:rFonts w:ascii="Arial" w:hAnsi="Arial" w:cs="Arial"/>
          <w:sz w:val="22"/>
          <w:szCs w:val="22"/>
        </w:rPr>
        <w:t>El contratista se compromete a mantener indemne a la Entidad frente a reclamaciones de terceros por hechos relacionados con la ejecución del contrato</w:t>
      </w:r>
      <w:r w:rsidR="006D6970">
        <w:rPr>
          <w:rFonts w:ascii="Arial" w:hAnsi="Arial" w:cs="Arial"/>
          <w:sz w:val="22"/>
          <w:szCs w:val="22"/>
        </w:rPr>
        <w:t>.</w:t>
      </w:r>
    </w:p>
    <w:p w14:paraId="651F1697" w14:textId="77777777" w:rsidR="005F4EA5" w:rsidRPr="00C75A85" w:rsidRDefault="005F4EA5" w:rsidP="003F3EB4">
      <w:pPr>
        <w:spacing w:after="0" w:line="240" w:lineRule="auto"/>
        <w:contextualSpacing/>
        <w:jc w:val="both"/>
        <w:rPr>
          <w:rFonts w:ascii="Arial" w:hAnsi="Arial" w:cs="Arial"/>
        </w:rPr>
      </w:pPr>
    </w:p>
    <w:p w14:paraId="74B29D1C" w14:textId="77777777" w:rsidR="005F4EA5" w:rsidRPr="00C75A85" w:rsidRDefault="005F4EA5" w:rsidP="003F3EB4">
      <w:pPr>
        <w:pStyle w:val="Textoindependiente2"/>
        <w:spacing w:after="0" w:line="240" w:lineRule="auto"/>
        <w:ind w:right="55"/>
        <w:contextualSpacing/>
        <w:rPr>
          <w:rFonts w:ascii="Arial" w:hAnsi="Arial" w:cs="Arial"/>
          <w:b/>
          <w:sz w:val="22"/>
          <w:szCs w:val="22"/>
        </w:rPr>
      </w:pPr>
      <w:r w:rsidRPr="00C75A85">
        <w:rPr>
          <w:rFonts w:ascii="Arial" w:hAnsi="Arial" w:cs="Arial"/>
          <w:b/>
          <w:sz w:val="22"/>
          <w:szCs w:val="22"/>
        </w:rPr>
        <w:t xml:space="preserve">Por </w:t>
      </w:r>
      <w:proofErr w:type="gramStart"/>
      <w:r w:rsidRPr="00C75A85">
        <w:rPr>
          <w:rFonts w:ascii="Arial" w:hAnsi="Arial" w:cs="Arial"/>
          <w:b/>
          <w:sz w:val="22"/>
          <w:szCs w:val="22"/>
        </w:rPr>
        <w:t xml:space="preserve">el  </w:t>
      </w:r>
      <w:r w:rsidRPr="00C75A85">
        <w:rPr>
          <w:rFonts w:ascii="Arial" w:hAnsi="Arial" w:cs="Arial"/>
          <w:sz w:val="22"/>
          <w:szCs w:val="22"/>
        </w:rPr>
        <w:t>M.D.N</w:t>
      </w:r>
      <w:proofErr w:type="gramEnd"/>
      <w:r w:rsidRPr="00C75A85">
        <w:rPr>
          <w:rFonts w:ascii="Arial" w:hAnsi="Arial" w:cs="Arial"/>
          <w:sz w:val="22"/>
          <w:szCs w:val="22"/>
        </w:rPr>
        <w:t xml:space="preserve"> - EJÉRCITO NACIONAL</w:t>
      </w:r>
      <w:r w:rsidR="006D6970">
        <w:rPr>
          <w:rFonts w:ascii="Arial" w:hAnsi="Arial" w:cs="Arial"/>
          <w:sz w:val="22"/>
          <w:szCs w:val="22"/>
        </w:rPr>
        <w:t xml:space="preserve">- </w:t>
      </w:r>
      <w:r w:rsidR="00F119DA">
        <w:rPr>
          <w:rFonts w:ascii="Arial" w:hAnsi="Arial" w:cs="Arial"/>
          <w:sz w:val="22"/>
          <w:szCs w:val="22"/>
        </w:rPr>
        <w:t xml:space="preserve"> XXXXX (</w:t>
      </w:r>
      <w:r w:rsidR="00F119DA" w:rsidRPr="0075683C">
        <w:rPr>
          <w:rFonts w:ascii="Arial" w:hAnsi="Arial" w:cs="Arial"/>
          <w:color w:val="FF0000"/>
          <w:sz w:val="22"/>
          <w:szCs w:val="22"/>
        </w:rPr>
        <w:t>UNIDAD EJECUTORA</w:t>
      </w:r>
      <w:r w:rsidR="00F119DA">
        <w:rPr>
          <w:rFonts w:ascii="Arial" w:hAnsi="Arial" w:cs="Arial"/>
          <w:sz w:val="22"/>
          <w:szCs w:val="22"/>
        </w:rPr>
        <w:t>)</w:t>
      </w:r>
      <w:r w:rsidRPr="00C75A85">
        <w:rPr>
          <w:rFonts w:ascii="Arial" w:hAnsi="Arial" w:cs="Arial"/>
          <w:b/>
          <w:sz w:val="22"/>
          <w:szCs w:val="22"/>
        </w:rPr>
        <w:t>,</w:t>
      </w:r>
    </w:p>
    <w:p w14:paraId="034222F4" w14:textId="77777777" w:rsidR="005F4EA5" w:rsidRDefault="005F4EA5" w:rsidP="003F3EB4">
      <w:pPr>
        <w:tabs>
          <w:tab w:val="left" w:pos="-720"/>
        </w:tabs>
        <w:suppressAutoHyphens/>
        <w:spacing w:line="240" w:lineRule="auto"/>
        <w:jc w:val="center"/>
        <w:rPr>
          <w:rFonts w:ascii="Arial" w:hAnsi="Arial" w:cs="Arial"/>
        </w:rPr>
      </w:pPr>
    </w:p>
    <w:p w14:paraId="09A312C5" w14:textId="73794A07" w:rsidR="006D6970" w:rsidRPr="0075683C" w:rsidRDefault="006D6970" w:rsidP="0075683C">
      <w:pPr>
        <w:tabs>
          <w:tab w:val="left" w:pos="-720"/>
        </w:tabs>
        <w:suppressAutoHyphens/>
        <w:spacing w:line="240" w:lineRule="auto"/>
        <w:jc w:val="center"/>
        <w:rPr>
          <w:rFonts w:ascii="Arial" w:hAnsi="Arial" w:cs="Arial"/>
        </w:rPr>
      </w:pPr>
      <w:r>
        <w:rPr>
          <w:rFonts w:ascii="Arial" w:hAnsi="Arial" w:cs="Arial"/>
        </w:rPr>
        <w:t>XXXXXXXXXXXXXXXXXXXXXX</w:t>
      </w:r>
      <w:r w:rsidR="0075683C">
        <w:rPr>
          <w:rFonts w:ascii="Arial" w:hAnsi="Arial" w:cs="Arial"/>
        </w:rPr>
        <w:br/>
      </w:r>
      <w:r w:rsidRPr="006D6970">
        <w:rPr>
          <w:rFonts w:ascii="Arial" w:hAnsi="Arial" w:cs="Arial"/>
          <w:b/>
        </w:rPr>
        <w:t>Ordenador de Gasto</w:t>
      </w:r>
    </w:p>
    <w:p w14:paraId="5013C344" w14:textId="77777777" w:rsidR="006D6970" w:rsidRPr="006D6970" w:rsidRDefault="006D6970" w:rsidP="006D6970">
      <w:pPr>
        <w:pStyle w:val="Textoindependiente2"/>
        <w:spacing w:after="0" w:line="240" w:lineRule="auto"/>
        <w:ind w:right="55"/>
        <w:contextualSpacing/>
        <w:rPr>
          <w:rFonts w:ascii="Arial" w:hAnsi="Arial" w:cs="Arial"/>
          <w:b/>
        </w:rPr>
      </w:pPr>
      <w:r w:rsidRPr="00C75A85">
        <w:rPr>
          <w:rFonts w:ascii="Arial" w:hAnsi="Arial" w:cs="Arial"/>
          <w:b/>
          <w:sz w:val="22"/>
          <w:szCs w:val="22"/>
        </w:rPr>
        <w:t xml:space="preserve">Por </w:t>
      </w:r>
      <w:proofErr w:type="gramStart"/>
      <w:r w:rsidRPr="00C75A85">
        <w:rPr>
          <w:rFonts w:ascii="Arial" w:hAnsi="Arial" w:cs="Arial"/>
          <w:b/>
          <w:sz w:val="22"/>
          <w:szCs w:val="22"/>
        </w:rPr>
        <w:t xml:space="preserve">el  </w:t>
      </w:r>
      <w:r>
        <w:rPr>
          <w:rFonts w:ascii="Arial" w:hAnsi="Arial" w:cs="Arial"/>
          <w:sz w:val="22"/>
          <w:szCs w:val="22"/>
        </w:rPr>
        <w:t>CONTRATISTA</w:t>
      </w:r>
      <w:proofErr w:type="gramEnd"/>
      <w:r>
        <w:rPr>
          <w:rFonts w:ascii="Arial" w:hAnsi="Arial" w:cs="Arial"/>
          <w:sz w:val="22"/>
          <w:szCs w:val="22"/>
        </w:rPr>
        <w:t xml:space="preserve">, </w:t>
      </w:r>
    </w:p>
    <w:p w14:paraId="2136EE48" w14:textId="77777777" w:rsidR="006D6970" w:rsidRDefault="006D6970" w:rsidP="004E1E57">
      <w:pPr>
        <w:tabs>
          <w:tab w:val="left" w:pos="-720"/>
        </w:tabs>
        <w:suppressAutoHyphens/>
        <w:spacing w:after="0" w:line="240" w:lineRule="auto"/>
        <w:jc w:val="center"/>
        <w:rPr>
          <w:rFonts w:ascii="Arial" w:hAnsi="Arial" w:cs="Arial"/>
        </w:rPr>
      </w:pPr>
      <w:r>
        <w:rPr>
          <w:rFonts w:ascii="Arial" w:hAnsi="Arial" w:cs="Arial"/>
        </w:rPr>
        <w:t>XXXXXXXXXXXXXXXXXXXXXX</w:t>
      </w:r>
    </w:p>
    <w:p w14:paraId="53600D2F" w14:textId="77777777" w:rsidR="004E1E57" w:rsidRPr="004E1E57" w:rsidRDefault="004E1E57" w:rsidP="004E1E57">
      <w:pPr>
        <w:tabs>
          <w:tab w:val="left" w:pos="-720"/>
        </w:tabs>
        <w:suppressAutoHyphens/>
        <w:spacing w:after="0" w:line="240" w:lineRule="auto"/>
        <w:jc w:val="center"/>
        <w:rPr>
          <w:rFonts w:ascii="Arial" w:hAnsi="Arial" w:cs="Arial"/>
          <w:b/>
        </w:rPr>
      </w:pPr>
      <w:r w:rsidRPr="004E1E57">
        <w:rPr>
          <w:rFonts w:ascii="Arial" w:hAnsi="Arial" w:cs="Arial"/>
          <w:b/>
        </w:rPr>
        <w:t>Representante Legal</w:t>
      </w:r>
    </w:p>
    <w:p w14:paraId="26E6936D" w14:textId="77777777" w:rsidR="006D6970" w:rsidRDefault="006D6970" w:rsidP="006D6970">
      <w:pPr>
        <w:tabs>
          <w:tab w:val="left" w:pos="-720"/>
        </w:tabs>
        <w:suppressAutoHyphens/>
        <w:spacing w:line="240" w:lineRule="auto"/>
        <w:jc w:val="center"/>
        <w:rPr>
          <w:rFonts w:ascii="Arial" w:hAnsi="Arial" w:cs="Arial"/>
        </w:rPr>
      </w:pPr>
    </w:p>
    <w:p w14:paraId="76B27DC8" w14:textId="77777777" w:rsidR="006D6970" w:rsidRPr="004E1E57" w:rsidRDefault="006D6970" w:rsidP="006D6970">
      <w:pPr>
        <w:tabs>
          <w:tab w:val="left" w:pos="-720"/>
        </w:tabs>
        <w:suppressAutoHyphens/>
        <w:spacing w:line="240" w:lineRule="auto"/>
        <w:rPr>
          <w:rFonts w:ascii="Arial" w:hAnsi="Arial" w:cs="Arial"/>
          <w:b/>
          <w:sz w:val="18"/>
          <w:szCs w:val="18"/>
        </w:rPr>
      </w:pPr>
      <w:r w:rsidRPr="004E1E57">
        <w:rPr>
          <w:rFonts w:ascii="Arial" w:hAnsi="Arial" w:cs="Arial"/>
          <w:b/>
          <w:sz w:val="18"/>
          <w:szCs w:val="18"/>
        </w:rPr>
        <w:t>Comité Técnico evaluador       Comité Jurídico Evaluador</w:t>
      </w:r>
      <w:r w:rsidR="004E1E57">
        <w:rPr>
          <w:rFonts w:ascii="Arial" w:hAnsi="Arial" w:cs="Arial"/>
          <w:b/>
          <w:sz w:val="18"/>
          <w:szCs w:val="18"/>
        </w:rPr>
        <w:t xml:space="preserve">   </w:t>
      </w:r>
      <w:r w:rsidRPr="004E1E57">
        <w:rPr>
          <w:rFonts w:ascii="Arial" w:hAnsi="Arial" w:cs="Arial"/>
          <w:b/>
          <w:sz w:val="18"/>
          <w:szCs w:val="18"/>
        </w:rPr>
        <w:tab/>
        <w:t xml:space="preserve">    Comité Económico valuador</w:t>
      </w:r>
    </w:p>
    <w:p w14:paraId="389062E9" w14:textId="0F19EC80" w:rsidR="006D6970" w:rsidRPr="004E1E57" w:rsidRDefault="006D6970" w:rsidP="004E1E57">
      <w:pPr>
        <w:tabs>
          <w:tab w:val="left" w:pos="-720"/>
        </w:tabs>
        <w:suppressAutoHyphens/>
        <w:spacing w:line="240" w:lineRule="auto"/>
        <w:rPr>
          <w:rFonts w:ascii="Arial" w:hAnsi="Arial" w:cs="Arial"/>
          <w:b/>
          <w:bCs/>
          <w:color w:val="000000"/>
        </w:rPr>
      </w:pPr>
      <w:r w:rsidRPr="004E1E57">
        <w:rPr>
          <w:rFonts w:ascii="Arial" w:hAnsi="Arial" w:cs="Arial"/>
          <w:b/>
          <w:sz w:val="18"/>
          <w:szCs w:val="18"/>
        </w:rPr>
        <w:t>Presupuesto</w:t>
      </w:r>
      <w:r w:rsidR="004E1E57" w:rsidRPr="004E1E57">
        <w:rPr>
          <w:rFonts w:ascii="Arial" w:hAnsi="Arial" w:cs="Arial"/>
          <w:b/>
          <w:sz w:val="18"/>
          <w:szCs w:val="18"/>
        </w:rPr>
        <w:t>.</w:t>
      </w:r>
    </w:p>
    <w:sectPr w:rsidR="006D6970" w:rsidRPr="004E1E57" w:rsidSect="00EA132A">
      <w:headerReference w:type="default" r:id="rId10"/>
      <w:footerReference w:type="default" r:id="rId11"/>
      <w:pgSz w:w="12240" w:h="15840" w:code="1"/>
      <w:pgMar w:top="1701" w:right="1701" w:bottom="1418" w:left="1985"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F0A65" w14:textId="77777777" w:rsidR="00C80204" w:rsidRDefault="00C80204" w:rsidP="005A1A76">
      <w:pPr>
        <w:spacing w:after="0" w:line="240" w:lineRule="auto"/>
      </w:pPr>
      <w:r>
        <w:separator/>
      </w:r>
    </w:p>
  </w:endnote>
  <w:endnote w:type="continuationSeparator" w:id="0">
    <w:p w14:paraId="0C6CABC3" w14:textId="77777777" w:rsidR="00C80204" w:rsidRDefault="00C80204" w:rsidP="005A1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C8545" w14:textId="77777777" w:rsidR="00626F66" w:rsidRDefault="00626F66">
    <w:pPr>
      <w:pStyle w:val="Piedepgina"/>
    </w:pPr>
  </w:p>
  <w:p w14:paraId="2C317D1D" w14:textId="77777777" w:rsidR="00626F66" w:rsidRDefault="00626F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7C152" w14:textId="77777777" w:rsidR="00C80204" w:rsidRDefault="00C80204" w:rsidP="005A1A76">
      <w:pPr>
        <w:spacing w:after="0" w:line="240" w:lineRule="auto"/>
      </w:pPr>
      <w:r>
        <w:separator/>
      </w:r>
    </w:p>
  </w:footnote>
  <w:footnote w:type="continuationSeparator" w:id="0">
    <w:p w14:paraId="6D928105" w14:textId="77777777" w:rsidR="00C80204" w:rsidRDefault="00C80204" w:rsidP="005A1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6CCC4" w14:textId="73AEFE76" w:rsidR="00626F66" w:rsidRPr="003539DC" w:rsidRDefault="003539DC" w:rsidP="003539DC">
    <w:pPr>
      <w:pStyle w:val="Encabezado"/>
      <w:jc w:val="both"/>
      <w:rPr>
        <w:b/>
      </w:rPr>
    </w:pPr>
    <w:r w:rsidRPr="003539DC">
      <w:rPr>
        <w:b/>
      </w:rPr>
      <w:t xml:space="preserve">CONTRATO DE </w:t>
    </w:r>
    <w:r w:rsidR="007B2873" w:rsidRPr="003539DC">
      <w:rPr>
        <w:b/>
      </w:rPr>
      <w:t>SUMINISTROS</w:t>
    </w:r>
    <w:r w:rsidR="003A3089">
      <w:rPr>
        <w:b/>
      </w:rPr>
      <w:t xml:space="preserve"> </w:t>
    </w:r>
    <w:r w:rsidRPr="003539DC">
      <w:rPr>
        <w:b/>
      </w:rPr>
      <w:t>No. XXXXX DE 202X CELEBRADO ENTRE EL MINISTERIO DE DEFENSA NACIONAL – EJÉRCITO NACIONAL - XXXXX (UNIDAD EJECUTORA) y XXXXXX (Contratista).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00000004"/>
    <w:name w:val="WW8Num8"/>
    <w:lvl w:ilvl="0">
      <w:start w:val="1"/>
      <w:numFmt w:val="bullet"/>
      <w:lvlText w:val=""/>
      <w:lvlJc w:val="left"/>
      <w:pPr>
        <w:tabs>
          <w:tab w:val="num" w:pos="0"/>
        </w:tabs>
        <w:ind w:left="720" w:hanging="360"/>
      </w:pPr>
      <w:rPr>
        <w:rFonts w:ascii="Symbol" w:hAnsi="Symbol"/>
      </w:rPr>
    </w:lvl>
  </w:abstractNum>
  <w:abstractNum w:abstractNumId="2" w15:restartNumberingAfterBreak="0">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4" w15:restartNumberingAfterBreak="0">
    <w:nsid w:val="078D6EA8"/>
    <w:multiLevelType w:val="hybridMultilevel"/>
    <w:tmpl w:val="31E6AE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9400E72"/>
    <w:multiLevelType w:val="multilevel"/>
    <w:tmpl w:val="A31A932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9262B2"/>
    <w:multiLevelType w:val="hybridMultilevel"/>
    <w:tmpl w:val="31980F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047B41"/>
    <w:multiLevelType w:val="hybridMultilevel"/>
    <w:tmpl w:val="94142F66"/>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DD489AE6">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D506258"/>
    <w:multiLevelType w:val="hybridMultilevel"/>
    <w:tmpl w:val="9100297E"/>
    <w:lvl w:ilvl="0" w:tplc="C7D020BE">
      <w:start w:val="1"/>
      <w:numFmt w:val="lowerLetter"/>
      <w:lvlText w:val="%1."/>
      <w:lvlJc w:val="left"/>
      <w:pPr>
        <w:ind w:left="1353" w:hanging="360"/>
      </w:pPr>
    </w:lvl>
    <w:lvl w:ilvl="1" w:tplc="0C0A0019">
      <w:start w:val="1"/>
      <w:numFmt w:val="lowerLetter"/>
      <w:lvlText w:val="%2."/>
      <w:lvlJc w:val="left"/>
      <w:pPr>
        <w:ind w:left="2073" w:hanging="360"/>
      </w:pPr>
    </w:lvl>
    <w:lvl w:ilvl="2" w:tplc="0C0A001B">
      <w:start w:val="1"/>
      <w:numFmt w:val="lowerRoman"/>
      <w:lvlText w:val="%3."/>
      <w:lvlJc w:val="right"/>
      <w:pPr>
        <w:ind w:left="2793" w:hanging="180"/>
      </w:pPr>
    </w:lvl>
    <w:lvl w:ilvl="3" w:tplc="0C0A000F">
      <w:start w:val="1"/>
      <w:numFmt w:val="decimal"/>
      <w:lvlText w:val="%4."/>
      <w:lvlJc w:val="left"/>
      <w:pPr>
        <w:ind w:left="3513" w:hanging="360"/>
      </w:pPr>
    </w:lvl>
    <w:lvl w:ilvl="4" w:tplc="0C0A0019">
      <w:start w:val="1"/>
      <w:numFmt w:val="lowerLetter"/>
      <w:lvlText w:val="%5."/>
      <w:lvlJc w:val="left"/>
      <w:pPr>
        <w:ind w:left="4233" w:hanging="360"/>
      </w:pPr>
    </w:lvl>
    <w:lvl w:ilvl="5" w:tplc="0C0A001B">
      <w:start w:val="1"/>
      <w:numFmt w:val="lowerRoman"/>
      <w:lvlText w:val="%6."/>
      <w:lvlJc w:val="right"/>
      <w:pPr>
        <w:ind w:left="4953" w:hanging="180"/>
      </w:pPr>
    </w:lvl>
    <w:lvl w:ilvl="6" w:tplc="0C0A000F">
      <w:start w:val="1"/>
      <w:numFmt w:val="decimal"/>
      <w:lvlText w:val="%7."/>
      <w:lvlJc w:val="left"/>
      <w:pPr>
        <w:ind w:left="5673" w:hanging="360"/>
      </w:pPr>
    </w:lvl>
    <w:lvl w:ilvl="7" w:tplc="0C0A0019">
      <w:start w:val="1"/>
      <w:numFmt w:val="lowerLetter"/>
      <w:lvlText w:val="%8."/>
      <w:lvlJc w:val="left"/>
      <w:pPr>
        <w:ind w:left="6393" w:hanging="360"/>
      </w:pPr>
    </w:lvl>
    <w:lvl w:ilvl="8" w:tplc="0C0A001B">
      <w:start w:val="1"/>
      <w:numFmt w:val="lowerRoman"/>
      <w:lvlText w:val="%9."/>
      <w:lvlJc w:val="right"/>
      <w:pPr>
        <w:ind w:left="7113" w:hanging="180"/>
      </w:pPr>
    </w:lvl>
  </w:abstractNum>
  <w:abstractNum w:abstractNumId="9"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20C00B5"/>
    <w:multiLevelType w:val="hybridMultilevel"/>
    <w:tmpl w:val="CD20E590"/>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3CD5C9B"/>
    <w:multiLevelType w:val="multilevel"/>
    <w:tmpl w:val="AB00BC56"/>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9871693"/>
    <w:multiLevelType w:val="hybridMultilevel"/>
    <w:tmpl w:val="75107C0E"/>
    <w:lvl w:ilvl="0" w:tplc="240A0001">
      <w:start w:val="1"/>
      <w:numFmt w:val="bullet"/>
      <w:lvlText w:val=""/>
      <w:lvlJc w:val="left"/>
      <w:pPr>
        <w:ind w:left="36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3" w15:restartNumberingAfterBreak="0">
    <w:nsid w:val="1B6D4BE0"/>
    <w:multiLevelType w:val="multilevel"/>
    <w:tmpl w:val="86225346"/>
    <w:lvl w:ilvl="0">
      <w:start w:val="1"/>
      <w:numFmt w:val="decimal"/>
      <w:lvlText w:val="%1."/>
      <w:lvlJc w:val="left"/>
      <w:pPr>
        <w:ind w:left="600" w:hanging="600"/>
      </w:pPr>
      <w:rPr>
        <w:rFonts w:hint="default"/>
      </w:rPr>
    </w:lvl>
    <w:lvl w:ilvl="1">
      <w:start w:val="1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B51075"/>
    <w:multiLevelType w:val="hybridMultilevel"/>
    <w:tmpl w:val="5A361DE2"/>
    <w:lvl w:ilvl="0" w:tplc="C14C2240">
      <w:start w:val="1"/>
      <w:numFmt w:val="lowerLetter"/>
      <w:lvlText w:val="%1."/>
      <w:lvlJc w:val="left"/>
      <w:pPr>
        <w:ind w:left="1637" w:hanging="360"/>
      </w:pPr>
    </w:lvl>
    <w:lvl w:ilvl="1" w:tplc="0C0A0019">
      <w:start w:val="1"/>
      <w:numFmt w:val="lowerLetter"/>
      <w:lvlText w:val="%2."/>
      <w:lvlJc w:val="left"/>
      <w:pPr>
        <w:ind w:left="2357" w:hanging="360"/>
      </w:pPr>
    </w:lvl>
    <w:lvl w:ilvl="2" w:tplc="0C0A001B">
      <w:start w:val="1"/>
      <w:numFmt w:val="lowerRoman"/>
      <w:lvlText w:val="%3."/>
      <w:lvlJc w:val="right"/>
      <w:pPr>
        <w:ind w:left="3077" w:hanging="180"/>
      </w:pPr>
    </w:lvl>
    <w:lvl w:ilvl="3" w:tplc="0C0A000F">
      <w:start w:val="1"/>
      <w:numFmt w:val="decimal"/>
      <w:lvlText w:val="%4."/>
      <w:lvlJc w:val="left"/>
      <w:pPr>
        <w:ind w:left="3797" w:hanging="360"/>
      </w:pPr>
    </w:lvl>
    <w:lvl w:ilvl="4" w:tplc="0C0A0019">
      <w:start w:val="1"/>
      <w:numFmt w:val="lowerLetter"/>
      <w:lvlText w:val="%5."/>
      <w:lvlJc w:val="left"/>
      <w:pPr>
        <w:ind w:left="4517" w:hanging="360"/>
      </w:pPr>
    </w:lvl>
    <w:lvl w:ilvl="5" w:tplc="0C0A001B">
      <w:start w:val="1"/>
      <w:numFmt w:val="lowerRoman"/>
      <w:lvlText w:val="%6."/>
      <w:lvlJc w:val="right"/>
      <w:pPr>
        <w:ind w:left="5237" w:hanging="180"/>
      </w:pPr>
    </w:lvl>
    <w:lvl w:ilvl="6" w:tplc="0C0A000F">
      <w:start w:val="1"/>
      <w:numFmt w:val="decimal"/>
      <w:lvlText w:val="%7."/>
      <w:lvlJc w:val="left"/>
      <w:pPr>
        <w:ind w:left="5957" w:hanging="360"/>
      </w:pPr>
    </w:lvl>
    <w:lvl w:ilvl="7" w:tplc="0C0A0019">
      <w:start w:val="1"/>
      <w:numFmt w:val="lowerLetter"/>
      <w:lvlText w:val="%8."/>
      <w:lvlJc w:val="left"/>
      <w:pPr>
        <w:ind w:left="6677" w:hanging="360"/>
      </w:pPr>
    </w:lvl>
    <w:lvl w:ilvl="8" w:tplc="0C0A001B">
      <w:start w:val="1"/>
      <w:numFmt w:val="lowerRoman"/>
      <w:lvlText w:val="%9."/>
      <w:lvlJc w:val="right"/>
      <w:pPr>
        <w:ind w:left="7397" w:hanging="180"/>
      </w:pPr>
    </w:lvl>
  </w:abstractNum>
  <w:abstractNum w:abstractNumId="16" w15:restartNumberingAfterBreak="0">
    <w:nsid w:val="1FEA7B1D"/>
    <w:multiLevelType w:val="hybridMultilevel"/>
    <w:tmpl w:val="17D6D5AA"/>
    <w:lvl w:ilvl="0" w:tplc="2CAAF914">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2582133B"/>
    <w:multiLevelType w:val="hybridMultilevel"/>
    <w:tmpl w:val="F60CEB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85A348A"/>
    <w:multiLevelType w:val="singleLevel"/>
    <w:tmpl w:val="81447C3A"/>
    <w:lvl w:ilvl="0">
      <w:start w:val="1"/>
      <w:numFmt w:val="lowerLetter"/>
      <w:lvlText w:val="%1)"/>
      <w:lvlJc w:val="left"/>
      <w:pPr>
        <w:tabs>
          <w:tab w:val="num" w:pos="1211"/>
        </w:tabs>
        <w:ind w:left="1211" w:hanging="360"/>
      </w:pPr>
      <w:rPr>
        <w:rFonts w:hint="default"/>
        <w:color w:val="000000"/>
      </w:rPr>
    </w:lvl>
  </w:abstractNum>
  <w:abstractNum w:abstractNumId="19" w15:restartNumberingAfterBreak="0">
    <w:nsid w:val="289E695A"/>
    <w:multiLevelType w:val="hybridMultilevel"/>
    <w:tmpl w:val="B128C38E"/>
    <w:lvl w:ilvl="0" w:tplc="B554098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56B0745"/>
    <w:multiLevelType w:val="hybridMultilevel"/>
    <w:tmpl w:val="19E02BF8"/>
    <w:lvl w:ilvl="0" w:tplc="0C0A000F">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5997A39"/>
    <w:multiLevelType w:val="hybridMultilevel"/>
    <w:tmpl w:val="6CC658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3D7320FF"/>
    <w:multiLevelType w:val="hybridMultilevel"/>
    <w:tmpl w:val="4A96D734"/>
    <w:lvl w:ilvl="0" w:tplc="0C0A0017">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ECF3B3F"/>
    <w:multiLevelType w:val="hybridMultilevel"/>
    <w:tmpl w:val="9844E2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0CA55E3"/>
    <w:multiLevelType w:val="multilevel"/>
    <w:tmpl w:val="907EBE52"/>
    <w:lvl w:ilvl="0">
      <w:start w:val="1"/>
      <w:numFmt w:val="decimal"/>
      <w:lvlText w:val="%1."/>
      <w:lvlJc w:val="left"/>
      <w:pPr>
        <w:ind w:left="720" w:hanging="360"/>
      </w:pPr>
    </w:lvl>
    <w:lvl w:ilvl="1">
      <w:start w:val="4"/>
      <w:numFmt w:val="decimal"/>
      <w:isLgl/>
      <w:lvlText w:val="%1.%2"/>
      <w:lvlJc w:val="left"/>
      <w:pPr>
        <w:ind w:left="720" w:hanging="360"/>
      </w:pPr>
    </w:lvl>
    <w:lvl w:ilvl="2">
      <w:start w:val="1"/>
      <w:numFmt w:val="decimal"/>
      <w:isLgl/>
      <w:lvlText w:val="%1.%2.%3"/>
      <w:lvlJc w:val="left"/>
      <w:pPr>
        <w:ind w:left="1080" w:hanging="720"/>
      </w:pPr>
    </w:lvl>
    <w:lvl w:ilvl="3">
      <w:start w:val="1"/>
      <w:numFmt w:val="decimalZero"/>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7" w15:restartNumberingAfterBreak="0">
    <w:nsid w:val="41552837"/>
    <w:multiLevelType w:val="hybridMultilevel"/>
    <w:tmpl w:val="8214A292"/>
    <w:lvl w:ilvl="0" w:tplc="0F8009C2">
      <w:start w:val="1"/>
      <w:numFmt w:val="lowerLetter"/>
      <w:lvlText w:val="%1."/>
      <w:lvlJc w:val="left"/>
      <w:pPr>
        <w:tabs>
          <w:tab w:val="num" w:pos="1065"/>
        </w:tabs>
        <w:ind w:left="1065" w:hanging="360"/>
      </w:pPr>
      <w:rPr>
        <w:rFonts w:hint="default"/>
        <w:b/>
      </w:rPr>
    </w:lvl>
    <w:lvl w:ilvl="1" w:tplc="0C0A0019">
      <w:start w:val="1"/>
      <w:numFmt w:val="lowerLetter"/>
      <w:lvlText w:val="%2."/>
      <w:lvlJc w:val="left"/>
      <w:pPr>
        <w:tabs>
          <w:tab w:val="num" w:pos="502"/>
        </w:tabs>
        <w:ind w:left="502" w:hanging="360"/>
      </w:pPr>
    </w:lvl>
    <w:lvl w:ilvl="2" w:tplc="512803CC">
      <w:start w:val="1"/>
      <w:numFmt w:val="upperLetter"/>
      <w:lvlText w:val="%3."/>
      <w:lvlJc w:val="left"/>
      <w:pPr>
        <w:ind w:left="2685" w:hanging="360"/>
      </w:pPr>
      <w:rPr>
        <w:rFonts w:hint="default"/>
      </w:r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8" w15:restartNumberingAfterBreak="0">
    <w:nsid w:val="416D31A5"/>
    <w:multiLevelType w:val="hybridMultilevel"/>
    <w:tmpl w:val="D220BC20"/>
    <w:lvl w:ilvl="0" w:tplc="0C0A0001">
      <w:start w:val="1"/>
      <w:numFmt w:val="lowerLetter"/>
      <w:lvlText w:val="%1."/>
      <w:lvlJc w:val="left"/>
      <w:pPr>
        <w:tabs>
          <w:tab w:val="num" w:pos="720"/>
        </w:tabs>
        <w:ind w:left="720" w:hanging="360"/>
      </w:pPr>
      <w:rPr>
        <w:b w:val="0"/>
        <w:sz w:val="24"/>
        <w:szCs w:val="24"/>
      </w:rPr>
    </w:lvl>
    <w:lvl w:ilvl="1" w:tplc="0C0A0019">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9910442"/>
    <w:multiLevelType w:val="hybridMultilevel"/>
    <w:tmpl w:val="72603158"/>
    <w:lvl w:ilvl="0" w:tplc="FC2CC2E6">
      <w:start w:val="1"/>
      <w:numFmt w:val="lowerLetter"/>
      <w:lvlText w:val="%1."/>
      <w:lvlJc w:val="left"/>
      <w:pPr>
        <w:ind w:left="1500" w:hanging="360"/>
      </w:p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30" w15:restartNumberingAfterBreak="0">
    <w:nsid w:val="4A6B2212"/>
    <w:multiLevelType w:val="hybridMultilevel"/>
    <w:tmpl w:val="6B7CCCF6"/>
    <w:lvl w:ilvl="0" w:tplc="0C0A0019">
      <w:start w:val="1"/>
      <w:numFmt w:val="lowerLetter"/>
      <w:lvlText w:val="%1."/>
      <w:lvlJc w:val="left"/>
      <w:pPr>
        <w:tabs>
          <w:tab w:val="num" w:pos="1440"/>
        </w:tabs>
        <w:ind w:left="1440" w:hanging="360"/>
      </w:pPr>
    </w:lvl>
    <w:lvl w:ilvl="1" w:tplc="240A0019" w:tentative="1">
      <w:start w:val="1"/>
      <w:numFmt w:val="lowerLetter"/>
      <w:lvlText w:val="%2."/>
      <w:lvlJc w:val="left"/>
      <w:pPr>
        <w:ind w:left="2378" w:hanging="360"/>
      </w:pPr>
    </w:lvl>
    <w:lvl w:ilvl="2" w:tplc="240A001B" w:tentative="1">
      <w:start w:val="1"/>
      <w:numFmt w:val="lowerRoman"/>
      <w:lvlText w:val="%3."/>
      <w:lvlJc w:val="right"/>
      <w:pPr>
        <w:ind w:left="3098" w:hanging="180"/>
      </w:pPr>
    </w:lvl>
    <w:lvl w:ilvl="3" w:tplc="240A000F" w:tentative="1">
      <w:start w:val="1"/>
      <w:numFmt w:val="decimal"/>
      <w:lvlText w:val="%4."/>
      <w:lvlJc w:val="left"/>
      <w:pPr>
        <w:ind w:left="3818" w:hanging="360"/>
      </w:pPr>
    </w:lvl>
    <w:lvl w:ilvl="4" w:tplc="240A0019" w:tentative="1">
      <w:start w:val="1"/>
      <w:numFmt w:val="lowerLetter"/>
      <w:lvlText w:val="%5."/>
      <w:lvlJc w:val="left"/>
      <w:pPr>
        <w:ind w:left="4538" w:hanging="360"/>
      </w:pPr>
    </w:lvl>
    <w:lvl w:ilvl="5" w:tplc="240A001B" w:tentative="1">
      <w:start w:val="1"/>
      <w:numFmt w:val="lowerRoman"/>
      <w:lvlText w:val="%6."/>
      <w:lvlJc w:val="right"/>
      <w:pPr>
        <w:ind w:left="5258" w:hanging="180"/>
      </w:pPr>
    </w:lvl>
    <w:lvl w:ilvl="6" w:tplc="240A000F" w:tentative="1">
      <w:start w:val="1"/>
      <w:numFmt w:val="decimal"/>
      <w:lvlText w:val="%7."/>
      <w:lvlJc w:val="left"/>
      <w:pPr>
        <w:ind w:left="5978" w:hanging="360"/>
      </w:pPr>
    </w:lvl>
    <w:lvl w:ilvl="7" w:tplc="240A0019" w:tentative="1">
      <w:start w:val="1"/>
      <w:numFmt w:val="lowerLetter"/>
      <w:lvlText w:val="%8."/>
      <w:lvlJc w:val="left"/>
      <w:pPr>
        <w:ind w:left="6698" w:hanging="360"/>
      </w:pPr>
    </w:lvl>
    <w:lvl w:ilvl="8" w:tplc="240A001B" w:tentative="1">
      <w:start w:val="1"/>
      <w:numFmt w:val="lowerRoman"/>
      <w:lvlText w:val="%9."/>
      <w:lvlJc w:val="right"/>
      <w:pPr>
        <w:ind w:left="7418" w:hanging="180"/>
      </w:pPr>
    </w:lvl>
  </w:abstractNum>
  <w:abstractNum w:abstractNumId="31" w15:restartNumberingAfterBreak="0">
    <w:nsid w:val="4CB862B2"/>
    <w:multiLevelType w:val="multilevel"/>
    <w:tmpl w:val="0B004144"/>
    <w:lvl w:ilvl="0">
      <w:start w:val="1"/>
      <w:numFmt w:val="decimal"/>
      <w:lvlText w:val="%1"/>
      <w:lvlJc w:val="left"/>
      <w:pPr>
        <w:ind w:left="420" w:hanging="420"/>
      </w:pPr>
      <w:rPr>
        <w:rFonts w:hint="default"/>
      </w:rPr>
    </w:lvl>
    <w:lvl w:ilvl="1">
      <w:start w:val="1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E0130E0"/>
    <w:multiLevelType w:val="hybridMultilevel"/>
    <w:tmpl w:val="80BE78A0"/>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0731014"/>
    <w:multiLevelType w:val="multilevel"/>
    <w:tmpl w:val="E6D63158"/>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53E60D2"/>
    <w:multiLevelType w:val="multilevel"/>
    <w:tmpl w:val="3C3074E0"/>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7" w15:restartNumberingAfterBreak="0">
    <w:nsid w:val="57A33F49"/>
    <w:multiLevelType w:val="multilevel"/>
    <w:tmpl w:val="C6D43472"/>
    <w:lvl w:ilvl="0">
      <w:start w:val="1"/>
      <w:numFmt w:val="decimal"/>
      <w:lvlText w:val="%1."/>
      <w:lvlJc w:val="left"/>
      <w:pPr>
        <w:ind w:left="720" w:hanging="360"/>
      </w:pPr>
      <w:rPr>
        <w:rFonts w:hint="default"/>
      </w:rPr>
    </w:lvl>
    <w:lvl w:ilvl="1">
      <w:start w:val="3"/>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58840BF3"/>
    <w:multiLevelType w:val="multilevel"/>
    <w:tmpl w:val="1C88025E"/>
    <w:lvl w:ilvl="0">
      <w:start w:val="1"/>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80908"/>
    <w:multiLevelType w:val="multilevel"/>
    <w:tmpl w:val="36BC35D8"/>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15:restartNumberingAfterBreak="0">
    <w:nsid w:val="5C840099"/>
    <w:multiLevelType w:val="hybridMultilevel"/>
    <w:tmpl w:val="4C8054F4"/>
    <w:lvl w:ilvl="0" w:tplc="8D5698CA">
      <w:start w:val="2"/>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5D541E03"/>
    <w:multiLevelType w:val="multilevel"/>
    <w:tmpl w:val="00E49AA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5ECB6F06"/>
    <w:multiLevelType w:val="hybridMultilevel"/>
    <w:tmpl w:val="3B3CBD7A"/>
    <w:lvl w:ilvl="0" w:tplc="240A0015">
      <w:start w:val="1"/>
      <w:numFmt w:val="upperLetter"/>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4"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A410D61"/>
    <w:multiLevelType w:val="multilevel"/>
    <w:tmpl w:val="05A856C8"/>
    <w:lvl w:ilvl="0">
      <w:start w:val="1"/>
      <w:numFmt w:val="decimal"/>
      <w:lvlText w:val="%1"/>
      <w:lvlJc w:val="left"/>
      <w:pPr>
        <w:ind w:left="375" w:hanging="375"/>
      </w:pPr>
      <w:rPr>
        <w:rFonts w:hint="default"/>
      </w:rPr>
    </w:lvl>
    <w:lvl w:ilvl="1">
      <w:start w:val="1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47" w15:restartNumberingAfterBreak="0">
    <w:nsid w:val="6D1D3484"/>
    <w:multiLevelType w:val="multilevel"/>
    <w:tmpl w:val="BB2E679E"/>
    <w:lvl w:ilvl="0">
      <w:start w:val="1"/>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04F691A"/>
    <w:multiLevelType w:val="multilevel"/>
    <w:tmpl w:val="375AD0BE"/>
    <w:lvl w:ilvl="0">
      <w:start w:val="1"/>
      <w:numFmt w:val="lowerLetter"/>
      <w:lvlText w:val="%1)"/>
      <w:lvlJc w:val="left"/>
      <w:pPr>
        <w:tabs>
          <w:tab w:val="num" w:pos="360"/>
        </w:tabs>
        <w:ind w:left="360" w:hanging="360"/>
      </w:pPr>
      <w:rPr>
        <w:rFonts w:hint="default"/>
        <w:b/>
      </w:rPr>
    </w:lvl>
    <w:lvl w:ilvl="1">
      <w:start w:val="1"/>
      <w:numFmt w:val="decimal"/>
      <w:lvlText w:val="%2."/>
      <w:lvlJc w:val="left"/>
      <w:pPr>
        <w:ind w:left="1440" w:hanging="360"/>
      </w:pPr>
      <w:rPr>
        <w:rFonts w:hint="default"/>
      </w:rPr>
    </w:lvl>
    <w:lvl w:ilvl="2">
      <w:start w:val="2"/>
      <w:numFmt w:val="bullet"/>
      <w:lvlText w:val="-"/>
      <w:lvlJc w:val="left"/>
      <w:pPr>
        <w:ind w:left="2340" w:hanging="360"/>
      </w:pPr>
      <w:rPr>
        <w:rFonts w:ascii="Arial Narrow" w:eastAsia="Calibri" w:hAnsi="Arial Narrow" w:cs="Times New Roman" w:hint="default"/>
      </w:rPr>
    </w:lvl>
    <w:lvl w:ilvl="3">
      <w:start w:val="26"/>
      <w:numFmt w:val="upperLetter"/>
      <w:lvlText w:val="%4)"/>
      <w:lvlJc w:val="left"/>
      <w:pPr>
        <w:ind w:left="2880" w:hanging="360"/>
      </w:pPr>
      <w:rPr>
        <w:rFonts w:hint="default"/>
      </w:rPr>
    </w:lvl>
    <w:lvl w:ilvl="4">
      <w:start w:val="1"/>
      <w:numFmt w:val="lowerLetter"/>
      <w:lvlText w:val="%5."/>
      <w:lvlJc w:val="left"/>
      <w:pPr>
        <w:ind w:left="3600" w:hanging="360"/>
      </w:pPr>
      <w:rPr>
        <w:rFonts w:hint="default"/>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9" w15:restartNumberingAfterBreak="0">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4E24A0F"/>
    <w:multiLevelType w:val="multilevel"/>
    <w:tmpl w:val="EC16896E"/>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1" w15:restartNumberingAfterBreak="0">
    <w:nsid w:val="75505332"/>
    <w:multiLevelType w:val="hybridMultilevel"/>
    <w:tmpl w:val="7AE4EE8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381F8B"/>
    <w:multiLevelType w:val="singleLevel"/>
    <w:tmpl w:val="213C6604"/>
    <w:lvl w:ilvl="0">
      <w:start w:val="1"/>
      <w:numFmt w:val="lowerLetter"/>
      <w:lvlText w:val="%1)"/>
      <w:lvlJc w:val="left"/>
      <w:pPr>
        <w:tabs>
          <w:tab w:val="num" w:pos="360"/>
        </w:tabs>
        <w:ind w:left="360" w:hanging="360"/>
      </w:pPr>
      <w:rPr>
        <w:rFonts w:ascii="Arial Narrow" w:eastAsia="Times New Roman" w:hAnsi="Arial Narrow" w:cs="Arial"/>
      </w:rPr>
    </w:lvl>
  </w:abstractNum>
  <w:abstractNum w:abstractNumId="53" w15:restartNumberingAfterBreak="0">
    <w:nsid w:val="763E796B"/>
    <w:multiLevelType w:val="hybridMultilevel"/>
    <w:tmpl w:val="94D6636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5" w15:restartNumberingAfterBreak="0">
    <w:nsid w:val="79EE028C"/>
    <w:multiLevelType w:val="hybridMultilevel"/>
    <w:tmpl w:val="2158874A"/>
    <w:lvl w:ilvl="0" w:tplc="240A0017">
      <w:start w:val="1"/>
      <w:numFmt w:val="lowerLetter"/>
      <w:lvlText w:val="%1)"/>
      <w:lvlJc w:val="left"/>
      <w:pPr>
        <w:ind w:left="720" w:hanging="360"/>
      </w:pPr>
    </w:lvl>
    <w:lvl w:ilvl="1" w:tplc="2AD21B4A">
      <w:start w:val="1"/>
      <w:numFmt w:val="decimal"/>
      <w:lvlText w:val="%2."/>
      <w:lvlJc w:val="left"/>
      <w:pPr>
        <w:tabs>
          <w:tab w:val="num" w:pos="1070"/>
        </w:tabs>
        <w:ind w:left="107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56" w15:restartNumberingAfterBreak="0">
    <w:nsid w:val="7B7A3E1D"/>
    <w:multiLevelType w:val="multilevel"/>
    <w:tmpl w:val="563E19D6"/>
    <w:lvl w:ilvl="0">
      <w:start w:val="1"/>
      <w:numFmt w:val="decimal"/>
      <w:lvlText w:val="%1"/>
      <w:lvlJc w:val="left"/>
      <w:pPr>
        <w:ind w:left="420" w:hanging="420"/>
      </w:pPr>
      <w:rPr>
        <w:rFonts w:hint="default"/>
      </w:rPr>
    </w:lvl>
    <w:lvl w:ilvl="1">
      <w:start w:val="2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E013B61"/>
    <w:multiLevelType w:val="hybridMultilevel"/>
    <w:tmpl w:val="8486A72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78876121">
    <w:abstractNumId w:val="14"/>
  </w:num>
  <w:num w:numId="2" w16cid:durableId="692075001">
    <w:abstractNumId w:val="24"/>
  </w:num>
  <w:num w:numId="3" w16cid:durableId="1618878238">
    <w:abstractNumId w:val="39"/>
  </w:num>
  <w:num w:numId="4" w16cid:durableId="600258768">
    <w:abstractNumId w:val="18"/>
  </w:num>
  <w:num w:numId="5" w16cid:durableId="995374455">
    <w:abstractNumId w:val="48"/>
  </w:num>
  <w:num w:numId="6" w16cid:durableId="1665818257">
    <w:abstractNumId w:val="27"/>
  </w:num>
  <w:num w:numId="7" w16cid:durableId="67382419">
    <w:abstractNumId w:val="50"/>
  </w:num>
  <w:num w:numId="8" w16cid:durableId="1921326336">
    <w:abstractNumId w:val="0"/>
  </w:num>
  <w:num w:numId="9" w16cid:durableId="2016229036">
    <w:abstractNumId w:val="32"/>
  </w:num>
  <w:num w:numId="10" w16cid:durableId="129327797">
    <w:abstractNumId w:val="20"/>
  </w:num>
  <w:num w:numId="11" w16cid:durableId="156649211">
    <w:abstractNumId w:val="13"/>
  </w:num>
  <w:num w:numId="12" w16cid:durableId="141241314">
    <w:abstractNumId w:val="46"/>
  </w:num>
  <w:num w:numId="13" w16cid:durableId="417866088">
    <w:abstractNumId w:val="36"/>
  </w:num>
  <w:num w:numId="14" w16cid:durableId="1697196455">
    <w:abstractNumId w:val="19"/>
  </w:num>
  <w:num w:numId="15" w16cid:durableId="2048869680">
    <w:abstractNumId w:val="54"/>
    <w:lvlOverride w:ilvl="0">
      <w:startOverride w:val="1"/>
    </w:lvlOverride>
  </w:num>
  <w:num w:numId="16" w16cid:durableId="339552399">
    <w:abstractNumId w:val="3"/>
  </w:num>
  <w:num w:numId="17" w16cid:durableId="98722484">
    <w:abstractNumId w:val="57"/>
  </w:num>
  <w:num w:numId="18" w16cid:durableId="1904101114">
    <w:abstractNumId w:val="52"/>
  </w:num>
  <w:num w:numId="19" w16cid:durableId="926887503">
    <w:abstractNumId w:val="17"/>
  </w:num>
  <w:num w:numId="20" w16cid:durableId="860776124">
    <w:abstractNumId w:val="7"/>
  </w:num>
  <w:num w:numId="21" w16cid:durableId="1393574558">
    <w:abstractNumId w:val="40"/>
  </w:num>
  <w:num w:numId="22" w16cid:durableId="753624449">
    <w:abstractNumId w:val="12"/>
  </w:num>
  <w:num w:numId="23" w16cid:durableId="465973706">
    <w:abstractNumId w:val="34"/>
  </w:num>
  <w:num w:numId="24" w16cid:durableId="1612055948">
    <w:abstractNumId w:val="47"/>
  </w:num>
  <w:num w:numId="25" w16cid:durableId="1996835145">
    <w:abstractNumId w:val="45"/>
  </w:num>
  <w:num w:numId="26" w16cid:durableId="1525165659">
    <w:abstractNumId w:val="6"/>
  </w:num>
  <w:num w:numId="27" w16cid:durableId="1642998565">
    <w:abstractNumId w:val="11"/>
  </w:num>
  <w:num w:numId="28" w16cid:durableId="829367363">
    <w:abstractNumId w:val="51"/>
  </w:num>
  <w:num w:numId="29" w16cid:durableId="335350903">
    <w:abstractNumId w:val="37"/>
  </w:num>
  <w:num w:numId="30" w16cid:durableId="472606195">
    <w:abstractNumId w:val="4"/>
  </w:num>
  <w:num w:numId="31" w16cid:durableId="1981226939">
    <w:abstractNumId w:val="42"/>
  </w:num>
  <w:num w:numId="32" w16cid:durableId="1323311920">
    <w:abstractNumId w:val="44"/>
  </w:num>
  <w:num w:numId="33" w16cid:durableId="162942965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2589277">
    <w:abstractNumId w:val="21"/>
  </w:num>
  <w:num w:numId="35" w16cid:durableId="902134993">
    <w:abstractNumId w:val="2"/>
  </w:num>
  <w:num w:numId="36" w16cid:durableId="560753974">
    <w:abstractNumId w:val="49"/>
  </w:num>
  <w:num w:numId="37" w16cid:durableId="110320679">
    <w:abstractNumId w:val="53"/>
  </w:num>
  <w:num w:numId="38" w16cid:durableId="1533375216">
    <w:abstractNumId w:val="22"/>
  </w:num>
  <w:num w:numId="39" w16cid:durableId="1786731218">
    <w:abstractNumId w:val="26"/>
  </w:num>
  <w:num w:numId="40" w16cid:durableId="11852414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00757743">
    <w:abstractNumId w:val="28"/>
  </w:num>
  <w:num w:numId="42" w16cid:durableId="1143039391">
    <w:abstractNumId w:val="41"/>
  </w:num>
  <w:num w:numId="43" w16cid:durableId="136282345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68243090">
    <w:abstractNumId w:val="23"/>
  </w:num>
  <w:num w:numId="45" w16cid:durableId="1160269021">
    <w:abstractNumId w:val="16"/>
  </w:num>
  <w:num w:numId="46" w16cid:durableId="1134447356">
    <w:abstractNumId w:val="29"/>
  </w:num>
  <w:num w:numId="47" w16cid:durableId="1469396013">
    <w:abstractNumId w:val="8"/>
  </w:num>
  <w:num w:numId="48" w16cid:durableId="1854220944">
    <w:abstractNumId w:val="15"/>
  </w:num>
  <w:num w:numId="49" w16cid:durableId="167472646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683555351">
    <w:abstractNumId w:val="30"/>
  </w:num>
  <w:num w:numId="51" w16cid:durableId="205073296">
    <w:abstractNumId w:val="33"/>
  </w:num>
  <w:num w:numId="52" w16cid:durableId="1829784608">
    <w:abstractNumId w:val="38"/>
  </w:num>
  <w:num w:numId="53" w16cid:durableId="218441781">
    <w:abstractNumId w:val="31"/>
  </w:num>
  <w:num w:numId="54" w16cid:durableId="506406727">
    <w:abstractNumId w:val="25"/>
  </w:num>
  <w:num w:numId="55" w16cid:durableId="796333327">
    <w:abstractNumId w:val="56"/>
  </w:num>
  <w:num w:numId="56" w16cid:durableId="2126580998">
    <w:abstractNumId w:val="5"/>
  </w:num>
  <w:num w:numId="57" w16cid:durableId="666056619">
    <w:abstractNumId w:val="9"/>
  </w:num>
  <w:num w:numId="58" w16cid:durableId="1874028141">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6E3"/>
    <w:rsid w:val="00000506"/>
    <w:rsid w:val="00000A1D"/>
    <w:rsid w:val="00003204"/>
    <w:rsid w:val="000048AB"/>
    <w:rsid w:val="0000521C"/>
    <w:rsid w:val="0000560D"/>
    <w:rsid w:val="00006D22"/>
    <w:rsid w:val="00011E5E"/>
    <w:rsid w:val="000132EB"/>
    <w:rsid w:val="00013B87"/>
    <w:rsid w:val="0001527D"/>
    <w:rsid w:val="00015413"/>
    <w:rsid w:val="00016215"/>
    <w:rsid w:val="00017D4B"/>
    <w:rsid w:val="00017F69"/>
    <w:rsid w:val="000202F8"/>
    <w:rsid w:val="00022FA7"/>
    <w:rsid w:val="00023360"/>
    <w:rsid w:val="00023E6E"/>
    <w:rsid w:val="000248EF"/>
    <w:rsid w:val="000252D6"/>
    <w:rsid w:val="00025C47"/>
    <w:rsid w:val="00026133"/>
    <w:rsid w:val="00031F9A"/>
    <w:rsid w:val="00033BDB"/>
    <w:rsid w:val="00035483"/>
    <w:rsid w:val="000354C4"/>
    <w:rsid w:val="000360BB"/>
    <w:rsid w:val="00036C27"/>
    <w:rsid w:val="00036D2D"/>
    <w:rsid w:val="00037184"/>
    <w:rsid w:val="00037A1B"/>
    <w:rsid w:val="00040D2C"/>
    <w:rsid w:val="00044675"/>
    <w:rsid w:val="0004477A"/>
    <w:rsid w:val="000448FC"/>
    <w:rsid w:val="00045882"/>
    <w:rsid w:val="000461E1"/>
    <w:rsid w:val="00047A41"/>
    <w:rsid w:val="00051830"/>
    <w:rsid w:val="0005254F"/>
    <w:rsid w:val="00053EAB"/>
    <w:rsid w:val="00054BD9"/>
    <w:rsid w:val="00060784"/>
    <w:rsid w:val="000646C1"/>
    <w:rsid w:val="00066A81"/>
    <w:rsid w:val="0007207E"/>
    <w:rsid w:val="0007284D"/>
    <w:rsid w:val="00072891"/>
    <w:rsid w:val="000733C0"/>
    <w:rsid w:val="0007421D"/>
    <w:rsid w:val="00075016"/>
    <w:rsid w:val="00075BA6"/>
    <w:rsid w:val="0008075D"/>
    <w:rsid w:val="00080D70"/>
    <w:rsid w:val="00084CC9"/>
    <w:rsid w:val="00087838"/>
    <w:rsid w:val="00090991"/>
    <w:rsid w:val="00090C9D"/>
    <w:rsid w:val="00091C85"/>
    <w:rsid w:val="00092B46"/>
    <w:rsid w:val="000945AD"/>
    <w:rsid w:val="00094CB5"/>
    <w:rsid w:val="00095217"/>
    <w:rsid w:val="000952BA"/>
    <w:rsid w:val="00096662"/>
    <w:rsid w:val="000A0D84"/>
    <w:rsid w:val="000A10D5"/>
    <w:rsid w:val="000A1506"/>
    <w:rsid w:val="000A3B49"/>
    <w:rsid w:val="000A3D3A"/>
    <w:rsid w:val="000A5C07"/>
    <w:rsid w:val="000A61B8"/>
    <w:rsid w:val="000A6561"/>
    <w:rsid w:val="000A7001"/>
    <w:rsid w:val="000B07AF"/>
    <w:rsid w:val="000B20F4"/>
    <w:rsid w:val="000B22DA"/>
    <w:rsid w:val="000B2F9A"/>
    <w:rsid w:val="000B441F"/>
    <w:rsid w:val="000B44C7"/>
    <w:rsid w:val="000B4DE7"/>
    <w:rsid w:val="000B4EAE"/>
    <w:rsid w:val="000B5762"/>
    <w:rsid w:val="000B6B32"/>
    <w:rsid w:val="000B72AA"/>
    <w:rsid w:val="000B7DE8"/>
    <w:rsid w:val="000B7F7B"/>
    <w:rsid w:val="000C0377"/>
    <w:rsid w:val="000C1F29"/>
    <w:rsid w:val="000C4DAA"/>
    <w:rsid w:val="000C5A17"/>
    <w:rsid w:val="000C6A81"/>
    <w:rsid w:val="000D171B"/>
    <w:rsid w:val="000D34C8"/>
    <w:rsid w:val="000D3E0C"/>
    <w:rsid w:val="000D49D3"/>
    <w:rsid w:val="000D5DE6"/>
    <w:rsid w:val="000E03CB"/>
    <w:rsid w:val="000E0581"/>
    <w:rsid w:val="000E059D"/>
    <w:rsid w:val="000E4DB0"/>
    <w:rsid w:val="000E4FC1"/>
    <w:rsid w:val="000E5606"/>
    <w:rsid w:val="000E5B02"/>
    <w:rsid w:val="000E5E33"/>
    <w:rsid w:val="000E72EB"/>
    <w:rsid w:val="000E7ABE"/>
    <w:rsid w:val="000F0DD6"/>
    <w:rsid w:val="000F113D"/>
    <w:rsid w:val="000F386C"/>
    <w:rsid w:val="000F4715"/>
    <w:rsid w:val="000F483F"/>
    <w:rsid w:val="00100C93"/>
    <w:rsid w:val="001031FA"/>
    <w:rsid w:val="001033DE"/>
    <w:rsid w:val="00104DE3"/>
    <w:rsid w:val="00105E75"/>
    <w:rsid w:val="001067A9"/>
    <w:rsid w:val="00107836"/>
    <w:rsid w:val="00107944"/>
    <w:rsid w:val="0011037F"/>
    <w:rsid w:val="00111714"/>
    <w:rsid w:val="0011174A"/>
    <w:rsid w:val="00111885"/>
    <w:rsid w:val="001128F4"/>
    <w:rsid w:val="00113088"/>
    <w:rsid w:val="001156FD"/>
    <w:rsid w:val="00115928"/>
    <w:rsid w:val="001200E4"/>
    <w:rsid w:val="00121E69"/>
    <w:rsid w:val="00121EAB"/>
    <w:rsid w:val="00122FFC"/>
    <w:rsid w:val="00123249"/>
    <w:rsid w:val="00123CEE"/>
    <w:rsid w:val="00125C74"/>
    <w:rsid w:val="001274BE"/>
    <w:rsid w:val="00130790"/>
    <w:rsid w:val="00132DBD"/>
    <w:rsid w:val="001334EE"/>
    <w:rsid w:val="00133634"/>
    <w:rsid w:val="00133BAE"/>
    <w:rsid w:val="00133FB0"/>
    <w:rsid w:val="0013693F"/>
    <w:rsid w:val="00140C3E"/>
    <w:rsid w:val="00141209"/>
    <w:rsid w:val="00143AD0"/>
    <w:rsid w:val="00143BBF"/>
    <w:rsid w:val="0014486E"/>
    <w:rsid w:val="001500C6"/>
    <w:rsid w:val="001504D7"/>
    <w:rsid w:val="00150A62"/>
    <w:rsid w:val="00151D64"/>
    <w:rsid w:val="00152A99"/>
    <w:rsid w:val="00153079"/>
    <w:rsid w:val="0015336C"/>
    <w:rsid w:val="0015365D"/>
    <w:rsid w:val="00154432"/>
    <w:rsid w:val="00155E77"/>
    <w:rsid w:val="001563C6"/>
    <w:rsid w:val="00157D5F"/>
    <w:rsid w:val="00161904"/>
    <w:rsid w:val="001639CD"/>
    <w:rsid w:val="00163D24"/>
    <w:rsid w:val="0016554F"/>
    <w:rsid w:val="00165BAD"/>
    <w:rsid w:val="001660D9"/>
    <w:rsid w:val="00166184"/>
    <w:rsid w:val="00166354"/>
    <w:rsid w:val="00166A53"/>
    <w:rsid w:val="00167C0D"/>
    <w:rsid w:val="0017682F"/>
    <w:rsid w:val="00177DD0"/>
    <w:rsid w:val="0018055B"/>
    <w:rsid w:val="0018183A"/>
    <w:rsid w:val="00181C38"/>
    <w:rsid w:val="00184119"/>
    <w:rsid w:val="001849DF"/>
    <w:rsid w:val="00185004"/>
    <w:rsid w:val="0018722B"/>
    <w:rsid w:val="001879B6"/>
    <w:rsid w:val="00187CE3"/>
    <w:rsid w:val="00190D97"/>
    <w:rsid w:val="001914AF"/>
    <w:rsid w:val="001937D9"/>
    <w:rsid w:val="001950B9"/>
    <w:rsid w:val="00196933"/>
    <w:rsid w:val="00197568"/>
    <w:rsid w:val="001A0E1A"/>
    <w:rsid w:val="001A1009"/>
    <w:rsid w:val="001A4D63"/>
    <w:rsid w:val="001A77F0"/>
    <w:rsid w:val="001B0501"/>
    <w:rsid w:val="001B06DA"/>
    <w:rsid w:val="001B091B"/>
    <w:rsid w:val="001B1EF6"/>
    <w:rsid w:val="001B2F77"/>
    <w:rsid w:val="001B31C6"/>
    <w:rsid w:val="001B342C"/>
    <w:rsid w:val="001B5DCB"/>
    <w:rsid w:val="001B6505"/>
    <w:rsid w:val="001B7AFB"/>
    <w:rsid w:val="001C1C9B"/>
    <w:rsid w:val="001C3933"/>
    <w:rsid w:val="001C42B9"/>
    <w:rsid w:val="001C5D2E"/>
    <w:rsid w:val="001C66FC"/>
    <w:rsid w:val="001C7D7B"/>
    <w:rsid w:val="001D1B5F"/>
    <w:rsid w:val="001D2A56"/>
    <w:rsid w:val="001D5912"/>
    <w:rsid w:val="001D6015"/>
    <w:rsid w:val="001D7453"/>
    <w:rsid w:val="001E375B"/>
    <w:rsid w:val="001E453D"/>
    <w:rsid w:val="001F07F1"/>
    <w:rsid w:val="001F16EF"/>
    <w:rsid w:val="001F507D"/>
    <w:rsid w:val="001F534F"/>
    <w:rsid w:val="001F5CE3"/>
    <w:rsid w:val="001F6957"/>
    <w:rsid w:val="001F702F"/>
    <w:rsid w:val="001F7133"/>
    <w:rsid w:val="00200114"/>
    <w:rsid w:val="002008A3"/>
    <w:rsid w:val="00201806"/>
    <w:rsid w:val="00202F3C"/>
    <w:rsid w:val="00205AC5"/>
    <w:rsid w:val="00206F8D"/>
    <w:rsid w:val="00207083"/>
    <w:rsid w:val="002108D4"/>
    <w:rsid w:val="00212CBC"/>
    <w:rsid w:val="00212D39"/>
    <w:rsid w:val="002160F6"/>
    <w:rsid w:val="00220B96"/>
    <w:rsid w:val="00221483"/>
    <w:rsid w:val="0022411B"/>
    <w:rsid w:val="00232660"/>
    <w:rsid w:val="00237305"/>
    <w:rsid w:val="00237A51"/>
    <w:rsid w:val="00240CD1"/>
    <w:rsid w:val="00242A4C"/>
    <w:rsid w:val="0024322B"/>
    <w:rsid w:val="00243583"/>
    <w:rsid w:val="00245016"/>
    <w:rsid w:val="00246F7F"/>
    <w:rsid w:val="0025132F"/>
    <w:rsid w:val="0025218A"/>
    <w:rsid w:val="00252456"/>
    <w:rsid w:val="0025307E"/>
    <w:rsid w:val="002558CB"/>
    <w:rsid w:val="002575D7"/>
    <w:rsid w:val="002603F2"/>
    <w:rsid w:val="00260B64"/>
    <w:rsid w:val="0026295F"/>
    <w:rsid w:val="0026354D"/>
    <w:rsid w:val="00263EF7"/>
    <w:rsid w:val="00265514"/>
    <w:rsid w:val="00266998"/>
    <w:rsid w:val="00270B44"/>
    <w:rsid w:val="00273194"/>
    <w:rsid w:val="002746B7"/>
    <w:rsid w:val="00274A6E"/>
    <w:rsid w:val="00280714"/>
    <w:rsid w:val="002815F1"/>
    <w:rsid w:val="00283579"/>
    <w:rsid w:val="00285007"/>
    <w:rsid w:val="002866C8"/>
    <w:rsid w:val="00287951"/>
    <w:rsid w:val="002916DB"/>
    <w:rsid w:val="00291B1C"/>
    <w:rsid w:val="00292424"/>
    <w:rsid w:val="002928D7"/>
    <w:rsid w:val="002928E7"/>
    <w:rsid w:val="00292C23"/>
    <w:rsid w:val="00296146"/>
    <w:rsid w:val="0029647C"/>
    <w:rsid w:val="002972BE"/>
    <w:rsid w:val="00297373"/>
    <w:rsid w:val="00297D4E"/>
    <w:rsid w:val="002A3C99"/>
    <w:rsid w:val="002A5958"/>
    <w:rsid w:val="002A5F1B"/>
    <w:rsid w:val="002A6D3D"/>
    <w:rsid w:val="002A7205"/>
    <w:rsid w:val="002A7F34"/>
    <w:rsid w:val="002C2C3F"/>
    <w:rsid w:val="002C42DA"/>
    <w:rsid w:val="002D013F"/>
    <w:rsid w:val="002D1EC4"/>
    <w:rsid w:val="002D36D2"/>
    <w:rsid w:val="002D37B6"/>
    <w:rsid w:val="002D5924"/>
    <w:rsid w:val="002D5FD8"/>
    <w:rsid w:val="002E210D"/>
    <w:rsid w:val="002E29BC"/>
    <w:rsid w:val="002E549B"/>
    <w:rsid w:val="002E6E79"/>
    <w:rsid w:val="002E6F2D"/>
    <w:rsid w:val="002E7B4F"/>
    <w:rsid w:val="002F1EDB"/>
    <w:rsid w:val="002F1FA9"/>
    <w:rsid w:val="002F2B14"/>
    <w:rsid w:val="002F3BE8"/>
    <w:rsid w:val="002F4317"/>
    <w:rsid w:val="002F5F05"/>
    <w:rsid w:val="002F712C"/>
    <w:rsid w:val="002F7B43"/>
    <w:rsid w:val="00301492"/>
    <w:rsid w:val="00306A38"/>
    <w:rsid w:val="003123B4"/>
    <w:rsid w:val="00312F57"/>
    <w:rsid w:val="003130B8"/>
    <w:rsid w:val="003158E4"/>
    <w:rsid w:val="00316CD5"/>
    <w:rsid w:val="00316F20"/>
    <w:rsid w:val="0032017E"/>
    <w:rsid w:val="00320BFB"/>
    <w:rsid w:val="003213A0"/>
    <w:rsid w:val="003218D7"/>
    <w:rsid w:val="00322DA4"/>
    <w:rsid w:val="0032341D"/>
    <w:rsid w:val="00324330"/>
    <w:rsid w:val="00326943"/>
    <w:rsid w:val="00327343"/>
    <w:rsid w:val="00327B58"/>
    <w:rsid w:val="00327E3C"/>
    <w:rsid w:val="00332DC2"/>
    <w:rsid w:val="0033401C"/>
    <w:rsid w:val="00334D6E"/>
    <w:rsid w:val="003352D8"/>
    <w:rsid w:val="00337546"/>
    <w:rsid w:val="0033776C"/>
    <w:rsid w:val="00337DC1"/>
    <w:rsid w:val="003408A4"/>
    <w:rsid w:val="003426BA"/>
    <w:rsid w:val="003444B4"/>
    <w:rsid w:val="003456E7"/>
    <w:rsid w:val="003472FF"/>
    <w:rsid w:val="003509DD"/>
    <w:rsid w:val="0035395E"/>
    <w:rsid w:val="003539DC"/>
    <w:rsid w:val="00354E4B"/>
    <w:rsid w:val="003568CB"/>
    <w:rsid w:val="00357389"/>
    <w:rsid w:val="00360CCD"/>
    <w:rsid w:val="00360DE2"/>
    <w:rsid w:val="003611A7"/>
    <w:rsid w:val="00361DA9"/>
    <w:rsid w:val="0036200F"/>
    <w:rsid w:val="0036431A"/>
    <w:rsid w:val="00365EC3"/>
    <w:rsid w:val="0036711E"/>
    <w:rsid w:val="003672CE"/>
    <w:rsid w:val="00370056"/>
    <w:rsid w:val="00370984"/>
    <w:rsid w:val="00372291"/>
    <w:rsid w:val="00373058"/>
    <w:rsid w:val="0037454B"/>
    <w:rsid w:val="00374C93"/>
    <w:rsid w:val="0037596D"/>
    <w:rsid w:val="0037679C"/>
    <w:rsid w:val="0037758B"/>
    <w:rsid w:val="00381BBB"/>
    <w:rsid w:val="00385BAF"/>
    <w:rsid w:val="00386494"/>
    <w:rsid w:val="00390175"/>
    <w:rsid w:val="003908F4"/>
    <w:rsid w:val="003916AE"/>
    <w:rsid w:val="00393577"/>
    <w:rsid w:val="00395310"/>
    <w:rsid w:val="003956F1"/>
    <w:rsid w:val="003A0732"/>
    <w:rsid w:val="003A28A6"/>
    <w:rsid w:val="003A3089"/>
    <w:rsid w:val="003A3A31"/>
    <w:rsid w:val="003A522C"/>
    <w:rsid w:val="003B14F1"/>
    <w:rsid w:val="003B212A"/>
    <w:rsid w:val="003B21BE"/>
    <w:rsid w:val="003B265D"/>
    <w:rsid w:val="003B2AE0"/>
    <w:rsid w:val="003B4631"/>
    <w:rsid w:val="003B4C6F"/>
    <w:rsid w:val="003B51DC"/>
    <w:rsid w:val="003B77BA"/>
    <w:rsid w:val="003B7DA2"/>
    <w:rsid w:val="003C04F1"/>
    <w:rsid w:val="003C0CF6"/>
    <w:rsid w:val="003C2E43"/>
    <w:rsid w:val="003C32BB"/>
    <w:rsid w:val="003C3AE9"/>
    <w:rsid w:val="003C4C13"/>
    <w:rsid w:val="003C63C4"/>
    <w:rsid w:val="003C682C"/>
    <w:rsid w:val="003D0A54"/>
    <w:rsid w:val="003D117B"/>
    <w:rsid w:val="003D3001"/>
    <w:rsid w:val="003D4072"/>
    <w:rsid w:val="003D4C0A"/>
    <w:rsid w:val="003D542F"/>
    <w:rsid w:val="003D57FE"/>
    <w:rsid w:val="003D62E0"/>
    <w:rsid w:val="003E0A07"/>
    <w:rsid w:val="003E18B8"/>
    <w:rsid w:val="003E24D5"/>
    <w:rsid w:val="003E2F9C"/>
    <w:rsid w:val="003E5F35"/>
    <w:rsid w:val="003F0E58"/>
    <w:rsid w:val="003F31F8"/>
    <w:rsid w:val="003F3EB4"/>
    <w:rsid w:val="003F49A2"/>
    <w:rsid w:val="003F5C7B"/>
    <w:rsid w:val="00400E72"/>
    <w:rsid w:val="004022D5"/>
    <w:rsid w:val="004047B6"/>
    <w:rsid w:val="004059AA"/>
    <w:rsid w:val="00406E05"/>
    <w:rsid w:val="00407CA6"/>
    <w:rsid w:val="00410355"/>
    <w:rsid w:val="00410DEC"/>
    <w:rsid w:val="004123CF"/>
    <w:rsid w:val="0041287D"/>
    <w:rsid w:val="00414243"/>
    <w:rsid w:val="004169ED"/>
    <w:rsid w:val="00416D00"/>
    <w:rsid w:val="004201D9"/>
    <w:rsid w:val="0042094F"/>
    <w:rsid w:val="004224FC"/>
    <w:rsid w:val="0042254C"/>
    <w:rsid w:val="00425616"/>
    <w:rsid w:val="00425F2B"/>
    <w:rsid w:val="00427A86"/>
    <w:rsid w:val="0043083C"/>
    <w:rsid w:val="00430EDA"/>
    <w:rsid w:val="00434671"/>
    <w:rsid w:val="00436A39"/>
    <w:rsid w:val="004403D6"/>
    <w:rsid w:val="00443698"/>
    <w:rsid w:val="00445899"/>
    <w:rsid w:val="00446F7A"/>
    <w:rsid w:val="00450E69"/>
    <w:rsid w:val="00452182"/>
    <w:rsid w:val="00453793"/>
    <w:rsid w:val="0045739D"/>
    <w:rsid w:val="0045755D"/>
    <w:rsid w:val="00457E57"/>
    <w:rsid w:val="00457E72"/>
    <w:rsid w:val="00460D10"/>
    <w:rsid w:val="00462949"/>
    <w:rsid w:val="0046545D"/>
    <w:rsid w:val="004701C9"/>
    <w:rsid w:val="00472664"/>
    <w:rsid w:val="00474C59"/>
    <w:rsid w:val="004752A5"/>
    <w:rsid w:val="00475A12"/>
    <w:rsid w:val="00477D5F"/>
    <w:rsid w:val="00480E51"/>
    <w:rsid w:val="004817A0"/>
    <w:rsid w:val="00482DAA"/>
    <w:rsid w:val="004857D8"/>
    <w:rsid w:val="004861B6"/>
    <w:rsid w:val="00487F8D"/>
    <w:rsid w:val="00490059"/>
    <w:rsid w:val="00490672"/>
    <w:rsid w:val="00491A71"/>
    <w:rsid w:val="00491E00"/>
    <w:rsid w:val="004937C3"/>
    <w:rsid w:val="00495CB0"/>
    <w:rsid w:val="00495DE9"/>
    <w:rsid w:val="004A06C2"/>
    <w:rsid w:val="004A13A4"/>
    <w:rsid w:val="004A2275"/>
    <w:rsid w:val="004A4337"/>
    <w:rsid w:val="004A4750"/>
    <w:rsid w:val="004A484A"/>
    <w:rsid w:val="004A5388"/>
    <w:rsid w:val="004A5F18"/>
    <w:rsid w:val="004A6AC4"/>
    <w:rsid w:val="004A7D28"/>
    <w:rsid w:val="004B06FA"/>
    <w:rsid w:val="004B1FE0"/>
    <w:rsid w:val="004B2B0F"/>
    <w:rsid w:val="004B47E7"/>
    <w:rsid w:val="004B5407"/>
    <w:rsid w:val="004B690F"/>
    <w:rsid w:val="004B7340"/>
    <w:rsid w:val="004C14BE"/>
    <w:rsid w:val="004C41B7"/>
    <w:rsid w:val="004C7010"/>
    <w:rsid w:val="004C746F"/>
    <w:rsid w:val="004D033A"/>
    <w:rsid w:val="004D1A08"/>
    <w:rsid w:val="004D1D55"/>
    <w:rsid w:val="004D3E98"/>
    <w:rsid w:val="004D5F62"/>
    <w:rsid w:val="004D71DC"/>
    <w:rsid w:val="004D7C45"/>
    <w:rsid w:val="004E0637"/>
    <w:rsid w:val="004E07C0"/>
    <w:rsid w:val="004E119C"/>
    <w:rsid w:val="004E1E57"/>
    <w:rsid w:val="004E1E80"/>
    <w:rsid w:val="004E2799"/>
    <w:rsid w:val="004E40A9"/>
    <w:rsid w:val="004E5A2A"/>
    <w:rsid w:val="004E5E8E"/>
    <w:rsid w:val="004F3625"/>
    <w:rsid w:val="004F4009"/>
    <w:rsid w:val="004F571F"/>
    <w:rsid w:val="004F6031"/>
    <w:rsid w:val="004F745F"/>
    <w:rsid w:val="004F7A5D"/>
    <w:rsid w:val="004F7CAC"/>
    <w:rsid w:val="004F7F11"/>
    <w:rsid w:val="005057FA"/>
    <w:rsid w:val="00506BC8"/>
    <w:rsid w:val="00507321"/>
    <w:rsid w:val="0051030C"/>
    <w:rsid w:val="005123C6"/>
    <w:rsid w:val="00512C24"/>
    <w:rsid w:val="00512F5F"/>
    <w:rsid w:val="0051367B"/>
    <w:rsid w:val="005138CC"/>
    <w:rsid w:val="0051430B"/>
    <w:rsid w:val="00514783"/>
    <w:rsid w:val="00514C49"/>
    <w:rsid w:val="005152CC"/>
    <w:rsid w:val="0051585C"/>
    <w:rsid w:val="00516CFD"/>
    <w:rsid w:val="00517552"/>
    <w:rsid w:val="00517741"/>
    <w:rsid w:val="00520228"/>
    <w:rsid w:val="005206F2"/>
    <w:rsid w:val="00522CFF"/>
    <w:rsid w:val="005231B5"/>
    <w:rsid w:val="005242C8"/>
    <w:rsid w:val="0052473F"/>
    <w:rsid w:val="00525116"/>
    <w:rsid w:val="005253F1"/>
    <w:rsid w:val="005264E7"/>
    <w:rsid w:val="005266C7"/>
    <w:rsid w:val="00526F95"/>
    <w:rsid w:val="005304BE"/>
    <w:rsid w:val="005310FC"/>
    <w:rsid w:val="00532E82"/>
    <w:rsid w:val="005330E4"/>
    <w:rsid w:val="00533224"/>
    <w:rsid w:val="0053406E"/>
    <w:rsid w:val="00534907"/>
    <w:rsid w:val="0053652C"/>
    <w:rsid w:val="00540A66"/>
    <w:rsid w:val="00541381"/>
    <w:rsid w:val="00542BD8"/>
    <w:rsid w:val="00545A13"/>
    <w:rsid w:val="005461F8"/>
    <w:rsid w:val="0054782C"/>
    <w:rsid w:val="0054785E"/>
    <w:rsid w:val="00556BBC"/>
    <w:rsid w:val="005611FA"/>
    <w:rsid w:val="00564316"/>
    <w:rsid w:val="005672EF"/>
    <w:rsid w:val="00574CD4"/>
    <w:rsid w:val="0057610C"/>
    <w:rsid w:val="00577683"/>
    <w:rsid w:val="0057775B"/>
    <w:rsid w:val="005806E2"/>
    <w:rsid w:val="00580A8F"/>
    <w:rsid w:val="0058305D"/>
    <w:rsid w:val="005837AE"/>
    <w:rsid w:val="00584BAB"/>
    <w:rsid w:val="00584EC2"/>
    <w:rsid w:val="005852DA"/>
    <w:rsid w:val="0058744E"/>
    <w:rsid w:val="00591E23"/>
    <w:rsid w:val="005926E3"/>
    <w:rsid w:val="00594041"/>
    <w:rsid w:val="00595228"/>
    <w:rsid w:val="005A1748"/>
    <w:rsid w:val="005A1A76"/>
    <w:rsid w:val="005A30EC"/>
    <w:rsid w:val="005A7526"/>
    <w:rsid w:val="005B01DE"/>
    <w:rsid w:val="005B080D"/>
    <w:rsid w:val="005B113B"/>
    <w:rsid w:val="005B1831"/>
    <w:rsid w:val="005B2483"/>
    <w:rsid w:val="005B2C29"/>
    <w:rsid w:val="005B41AC"/>
    <w:rsid w:val="005B6C35"/>
    <w:rsid w:val="005B6F7D"/>
    <w:rsid w:val="005B7F69"/>
    <w:rsid w:val="005C2133"/>
    <w:rsid w:val="005C258C"/>
    <w:rsid w:val="005C495E"/>
    <w:rsid w:val="005C6F97"/>
    <w:rsid w:val="005C6FF5"/>
    <w:rsid w:val="005D018C"/>
    <w:rsid w:val="005D190C"/>
    <w:rsid w:val="005D1FC1"/>
    <w:rsid w:val="005D241C"/>
    <w:rsid w:val="005D33E9"/>
    <w:rsid w:val="005D3482"/>
    <w:rsid w:val="005D3652"/>
    <w:rsid w:val="005D4449"/>
    <w:rsid w:val="005D4FF5"/>
    <w:rsid w:val="005D5569"/>
    <w:rsid w:val="005D64AB"/>
    <w:rsid w:val="005D6F68"/>
    <w:rsid w:val="005D7048"/>
    <w:rsid w:val="005D79AB"/>
    <w:rsid w:val="005D7A70"/>
    <w:rsid w:val="005D7C1B"/>
    <w:rsid w:val="005E20FA"/>
    <w:rsid w:val="005E3433"/>
    <w:rsid w:val="005E52D6"/>
    <w:rsid w:val="005E5C1B"/>
    <w:rsid w:val="005E78DA"/>
    <w:rsid w:val="005F0A43"/>
    <w:rsid w:val="005F11C0"/>
    <w:rsid w:val="005F134C"/>
    <w:rsid w:val="005F2077"/>
    <w:rsid w:val="005F32AE"/>
    <w:rsid w:val="005F4734"/>
    <w:rsid w:val="005F4EA5"/>
    <w:rsid w:val="005F4F50"/>
    <w:rsid w:val="005F5560"/>
    <w:rsid w:val="005F58E3"/>
    <w:rsid w:val="005F729F"/>
    <w:rsid w:val="005F7BA5"/>
    <w:rsid w:val="006019DC"/>
    <w:rsid w:val="00601BE1"/>
    <w:rsid w:val="00601DC4"/>
    <w:rsid w:val="0060422B"/>
    <w:rsid w:val="00606C8A"/>
    <w:rsid w:val="006077B6"/>
    <w:rsid w:val="00610319"/>
    <w:rsid w:val="00612602"/>
    <w:rsid w:val="00612E3C"/>
    <w:rsid w:val="006145F1"/>
    <w:rsid w:val="00615411"/>
    <w:rsid w:val="00615BCC"/>
    <w:rsid w:val="00616A12"/>
    <w:rsid w:val="00617C27"/>
    <w:rsid w:val="00621D23"/>
    <w:rsid w:val="00622A07"/>
    <w:rsid w:val="00622F9A"/>
    <w:rsid w:val="00623545"/>
    <w:rsid w:val="0062566F"/>
    <w:rsid w:val="0062573D"/>
    <w:rsid w:val="006266AB"/>
    <w:rsid w:val="00626E5D"/>
    <w:rsid w:val="00626F66"/>
    <w:rsid w:val="006321C1"/>
    <w:rsid w:val="00633BA7"/>
    <w:rsid w:val="00633F4B"/>
    <w:rsid w:val="006342B1"/>
    <w:rsid w:val="006343E7"/>
    <w:rsid w:val="00635D96"/>
    <w:rsid w:val="00636A0F"/>
    <w:rsid w:val="006374AE"/>
    <w:rsid w:val="006428E9"/>
    <w:rsid w:val="00642B9B"/>
    <w:rsid w:val="00643C25"/>
    <w:rsid w:val="00644A07"/>
    <w:rsid w:val="00646AE3"/>
    <w:rsid w:val="00646DC7"/>
    <w:rsid w:val="00647041"/>
    <w:rsid w:val="00647A4C"/>
    <w:rsid w:val="00652520"/>
    <w:rsid w:val="00653A5B"/>
    <w:rsid w:val="00654360"/>
    <w:rsid w:val="006552C0"/>
    <w:rsid w:val="00655CB6"/>
    <w:rsid w:val="00656721"/>
    <w:rsid w:val="006576E5"/>
    <w:rsid w:val="00660805"/>
    <w:rsid w:val="00660BFB"/>
    <w:rsid w:val="00661157"/>
    <w:rsid w:val="00661173"/>
    <w:rsid w:val="006614DE"/>
    <w:rsid w:val="006618CB"/>
    <w:rsid w:val="00662259"/>
    <w:rsid w:val="00662E82"/>
    <w:rsid w:val="0066381A"/>
    <w:rsid w:val="00665A38"/>
    <w:rsid w:val="0066648C"/>
    <w:rsid w:val="00670A4B"/>
    <w:rsid w:val="00674EB5"/>
    <w:rsid w:val="00675D3B"/>
    <w:rsid w:val="00675EFC"/>
    <w:rsid w:val="006778F7"/>
    <w:rsid w:val="00677AB6"/>
    <w:rsid w:val="00677B55"/>
    <w:rsid w:val="00680CDA"/>
    <w:rsid w:val="00681769"/>
    <w:rsid w:val="00681A9F"/>
    <w:rsid w:val="00684A60"/>
    <w:rsid w:val="00684BEF"/>
    <w:rsid w:val="00685F99"/>
    <w:rsid w:val="00687767"/>
    <w:rsid w:val="00690197"/>
    <w:rsid w:val="00691B91"/>
    <w:rsid w:val="00692682"/>
    <w:rsid w:val="00692CC2"/>
    <w:rsid w:val="00694A26"/>
    <w:rsid w:val="00696655"/>
    <w:rsid w:val="00696D47"/>
    <w:rsid w:val="00696DA8"/>
    <w:rsid w:val="00696FBF"/>
    <w:rsid w:val="006974F2"/>
    <w:rsid w:val="00697653"/>
    <w:rsid w:val="00697734"/>
    <w:rsid w:val="006A00FF"/>
    <w:rsid w:val="006A3DF3"/>
    <w:rsid w:val="006A4B89"/>
    <w:rsid w:val="006A4DCC"/>
    <w:rsid w:val="006A5128"/>
    <w:rsid w:val="006A60B3"/>
    <w:rsid w:val="006A7C63"/>
    <w:rsid w:val="006B0B03"/>
    <w:rsid w:val="006B1B79"/>
    <w:rsid w:val="006B2BCB"/>
    <w:rsid w:val="006B2FEB"/>
    <w:rsid w:val="006B56C2"/>
    <w:rsid w:val="006B6485"/>
    <w:rsid w:val="006B6F71"/>
    <w:rsid w:val="006B76AF"/>
    <w:rsid w:val="006C03BF"/>
    <w:rsid w:val="006C3536"/>
    <w:rsid w:val="006C35EA"/>
    <w:rsid w:val="006C38DF"/>
    <w:rsid w:val="006C3BA1"/>
    <w:rsid w:val="006C652F"/>
    <w:rsid w:val="006D2139"/>
    <w:rsid w:val="006D2943"/>
    <w:rsid w:val="006D32C4"/>
    <w:rsid w:val="006D4053"/>
    <w:rsid w:val="006D5038"/>
    <w:rsid w:val="006D6970"/>
    <w:rsid w:val="006D6DB1"/>
    <w:rsid w:val="006E1ABC"/>
    <w:rsid w:val="006E49DB"/>
    <w:rsid w:val="006E5EC3"/>
    <w:rsid w:val="006E6DC9"/>
    <w:rsid w:val="006E7349"/>
    <w:rsid w:val="006E78AB"/>
    <w:rsid w:val="006F06A8"/>
    <w:rsid w:val="006F1936"/>
    <w:rsid w:val="006F2DA3"/>
    <w:rsid w:val="006F409E"/>
    <w:rsid w:val="006F647B"/>
    <w:rsid w:val="006F7EC9"/>
    <w:rsid w:val="0070163C"/>
    <w:rsid w:val="007035D3"/>
    <w:rsid w:val="00703B5D"/>
    <w:rsid w:val="00706D06"/>
    <w:rsid w:val="00706F0B"/>
    <w:rsid w:val="00707642"/>
    <w:rsid w:val="00713CBF"/>
    <w:rsid w:val="0071631E"/>
    <w:rsid w:val="00720997"/>
    <w:rsid w:val="007215FB"/>
    <w:rsid w:val="0072497D"/>
    <w:rsid w:val="007263F5"/>
    <w:rsid w:val="0073007D"/>
    <w:rsid w:val="007316B1"/>
    <w:rsid w:val="00731998"/>
    <w:rsid w:val="00733279"/>
    <w:rsid w:val="0073404B"/>
    <w:rsid w:val="00734748"/>
    <w:rsid w:val="00734827"/>
    <w:rsid w:val="00741026"/>
    <w:rsid w:val="0074374C"/>
    <w:rsid w:val="00744FE2"/>
    <w:rsid w:val="0074516C"/>
    <w:rsid w:val="00745AE7"/>
    <w:rsid w:val="00746EE6"/>
    <w:rsid w:val="007500F5"/>
    <w:rsid w:val="00751E1B"/>
    <w:rsid w:val="00753ACB"/>
    <w:rsid w:val="0075487B"/>
    <w:rsid w:val="007556B0"/>
    <w:rsid w:val="007560CB"/>
    <w:rsid w:val="0075661E"/>
    <w:rsid w:val="0075683C"/>
    <w:rsid w:val="007571C1"/>
    <w:rsid w:val="007606E1"/>
    <w:rsid w:val="007612DF"/>
    <w:rsid w:val="00761F88"/>
    <w:rsid w:val="0076254F"/>
    <w:rsid w:val="007648B9"/>
    <w:rsid w:val="0076533F"/>
    <w:rsid w:val="00766244"/>
    <w:rsid w:val="00766660"/>
    <w:rsid w:val="00766C03"/>
    <w:rsid w:val="00770899"/>
    <w:rsid w:val="00771E35"/>
    <w:rsid w:val="007723CD"/>
    <w:rsid w:val="0077269C"/>
    <w:rsid w:val="00773452"/>
    <w:rsid w:val="0077366F"/>
    <w:rsid w:val="0077529A"/>
    <w:rsid w:val="007762E6"/>
    <w:rsid w:val="00780C25"/>
    <w:rsid w:val="00780C29"/>
    <w:rsid w:val="00780CEB"/>
    <w:rsid w:val="00781C70"/>
    <w:rsid w:val="00783A9F"/>
    <w:rsid w:val="00785AD4"/>
    <w:rsid w:val="00787A02"/>
    <w:rsid w:val="007930C5"/>
    <w:rsid w:val="00793783"/>
    <w:rsid w:val="00794342"/>
    <w:rsid w:val="00794AAC"/>
    <w:rsid w:val="00794D4C"/>
    <w:rsid w:val="00796558"/>
    <w:rsid w:val="007A09DC"/>
    <w:rsid w:val="007A2697"/>
    <w:rsid w:val="007A29DE"/>
    <w:rsid w:val="007A320F"/>
    <w:rsid w:val="007A3E0C"/>
    <w:rsid w:val="007A51B2"/>
    <w:rsid w:val="007A5F23"/>
    <w:rsid w:val="007A6797"/>
    <w:rsid w:val="007B117C"/>
    <w:rsid w:val="007B2835"/>
    <w:rsid w:val="007B2873"/>
    <w:rsid w:val="007B34E2"/>
    <w:rsid w:val="007B3A87"/>
    <w:rsid w:val="007B48A6"/>
    <w:rsid w:val="007B6F7D"/>
    <w:rsid w:val="007C0079"/>
    <w:rsid w:val="007C1DBC"/>
    <w:rsid w:val="007C509A"/>
    <w:rsid w:val="007C58F0"/>
    <w:rsid w:val="007C5B9C"/>
    <w:rsid w:val="007C5E76"/>
    <w:rsid w:val="007D1737"/>
    <w:rsid w:val="007D2874"/>
    <w:rsid w:val="007D6C2A"/>
    <w:rsid w:val="007D6F52"/>
    <w:rsid w:val="007D7181"/>
    <w:rsid w:val="007D7E95"/>
    <w:rsid w:val="007E1508"/>
    <w:rsid w:val="007E2122"/>
    <w:rsid w:val="007E29FD"/>
    <w:rsid w:val="007E3BAC"/>
    <w:rsid w:val="007E646A"/>
    <w:rsid w:val="007E64C2"/>
    <w:rsid w:val="007F230D"/>
    <w:rsid w:val="007F26D9"/>
    <w:rsid w:val="007F511D"/>
    <w:rsid w:val="007F52AD"/>
    <w:rsid w:val="007F6D23"/>
    <w:rsid w:val="007F7D7F"/>
    <w:rsid w:val="0080185C"/>
    <w:rsid w:val="00801995"/>
    <w:rsid w:val="00801FB5"/>
    <w:rsid w:val="00803221"/>
    <w:rsid w:val="0080366D"/>
    <w:rsid w:val="00803C3A"/>
    <w:rsid w:val="0080459B"/>
    <w:rsid w:val="008045E0"/>
    <w:rsid w:val="0080523B"/>
    <w:rsid w:val="0080584F"/>
    <w:rsid w:val="0081004E"/>
    <w:rsid w:val="00811BAE"/>
    <w:rsid w:val="0081296D"/>
    <w:rsid w:val="00820623"/>
    <w:rsid w:val="00821AA9"/>
    <w:rsid w:val="00825278"/>
    <w:rsid w:val="00825A76"/>
    <w:rsid w:val="00827C9F"/>
    <w:rsid w:val="00827D30"/>
    <w:rsid w:val="008301DA"/>
    <w:rsid w:val="008308E9"/>
    <w:rsid w:val="00830E02"/>
    <w:rsid w:val="00831ADC"/>
    <w:rsid w:val="00834B48"/>
    <w:rsid w:val="0083665E"/>
    <w:rsid w:val="00836CE3"/>
    <w:rsid w:val="00841DBA"/>
    <w:rsid w:val="00842943"/>
    <w:rsid w:val="008451D9"/>
    <w:rsid w:val="00845772"/>
    <w:rsid w:val="00846814"/>
    <w:rsid w:val="00846F65"/>
    <w:rsid w:val="00855C81"/>
    <w:rsid w:val="00863A82"/>
    <w:rsid w:val="00863B1D"/>
    <w:rsid w:val="0086521C"/>
    <w:rsid w:val="008652AA"/>
    <w:rsid w:val="00867121"/>
    <w:rsid w:val="00870868"/>
    <w:rsid w:val="00870E40"/>
    <w:rsid w:val="00870E6A"/>
    <w:rsid w:val="008719C2"/>
    <w:rsid w:val="00872021"/>
    <w:rsid w:val="008729F0"/>
    <w:rsid w:val="00872B03"/>
    <w:rsid w:val="00872DF8"/>
    <w:rsid w:val="00872F59"/>
    <w:rsid w:val="008748E3"/>
    <w:rsid w:val="00874A56"/>
    <w:rsid w:val="008751E1"/>
    <w:rsid w:val="008753D7"/>
    <w:rsid w:val="0087591F"/>
    <w:rsid w:val="008762CB"/>
    <w:rsid w:val="00876820"/>
    <w:rsid w:val="00880751"/>
    <w:rsid w:val="00880F55"/>
    <w:rsid w:val="0088397B"/>
    <w:rsid w:val="00883D7B"/>
    <w:rsid w:val="008867A4"/>
    <w:rsid w:val="00887707"/>
    <w:rsid w:val="00890370"/>
    <w:rsid w:val="0089214E"/>
    <w:rsid w:val="00892201"/>
    <w:rsid w:val="00892EC2"/>
    <w:rsid w:val="008948D8"/>
    <w:rsid w:val="008951A2"/>
    <w:rsid w:val="00895933"/>
    <w:rsid w:val="008A0237"/>
    <w:rsid w:val="008A05AD"/>
    <w:rsid w:val="008A2B27"/>
    <w:rsid w:val="008A49CA"/>
    <w:rsid w:val="008A550E"/>
    <w:rsid w:val="008A566E"/>
    <w:rsid w:val="008A5B77"/>
    <w:rsid w:val="008A5EC3"/>
    <w:rsid w:val="008B0644"/>
    <w:rsid w:val="008B0CEF"/>
    <w:rsid w:val="008B161C"/>
    <w:rsid w:val="008B29AC"/>
    <w:rsid w:val="008B3BE5"/>
    <w:rsid w:val="008B6400"/>
    <w:rsid w:val="008C3CD1"/>
    <w:rsid w:val="008C3F21"/>
    <w:rsid w:val="008C43EA"/>
    <w:rsid w:val="008C4F01"/>
    <w:rsid w:val="008C60E2"/>
    <w:rsid w:val="008D0DE9"/>
    <w:rsid w:val="008D19EE"/>
    <w:rsid w:val="008D2200"/>
    <w:rsid w:val="008E0A19"/>
    <w:rsid w:val="008E497E"/>
    <w:rsid w:val="008E70F3"/>
    <w:rsid w:val="008E7592"/>
    <w:rsid w:val="008F0AC3"/>
    <w:rsid w:val="008F2195"/>
    <w:rsid w:val="008F2340"/>
    <w:rsid w:val="008F3964"/>
    <w:rsid w:val="008F4FDF"/>
    <w:rsid w:val="008F7D8E"/>
    <w:rsid w:val="00902CD4"/>
    <w:rsid w:val="00903705"/>
    <w:rsid w:val="00903DF9"/>
    <w:rsid w:val="00904272"/>
    <w:rsid w:val="009043DF"/>
    <w:rsid w:val="009056DA"/>
    <w:rsid w:val="00913427"/>
    <w:rsid w:val="00913E5D"/>
    <w:rsid w:val="00914D1D"/>
    <w:rsid w:val="00915551"/>
    <w:rsid w:val="00917288"/>
    <w:rsid w:val="009178FA"/>
    <w:rsid w:val="00925222"/>
    <w:rsid w:val="009256B4"/>
    <w:rsid w:val="00926C4B"/>
    <w:rsid w:val="009312A3"/>
    <w:rsid w:val="0093154F"/>
    <w:rsid w:val="0093233A"/>
    <w:rsid w:val="00932371"/>
    <w:rsid w:val="009339A5"/>
    <w:rsid w:val="0093404E"/>
    <w:rsid w:val="009404BB"/>
    <w:rsid w:val="00943BFE"/>
    <w:rsid w:val="009454C9"/>
    <w:rsid w:val="00947E06"/>
    <w:rsid w:val="009541D1"/>
    <w:rsid w:val="0095654B"/>
    <w:rsid w:val="009568F3"/>
    <w:rsid w:val="00960032"/>
    <w:rsid w:val="00963B4B"/>
    <w:rsid w:val="00965B4F"/>
    <w:rsid w:val="0096653B"/>
    <w:rsid w:val="00966933"/>
    <w:rsid w:val="00967867"/>
    <w:rsid w:val="00967D62"/>
    <w:rsid w:val="00971DF0"/>
    <w:rsid w:val="00971F8C"/>
    <w:rsid w:val="0097201D"/>
    <w:rsid w:val="00972A99"/>
    <w:rsid w:val="00972F75"/>
    <w:rsid w:val="00973A1B"/>
    <w:rsid w:val="009749D6"/>
    <w:rsid w:val="00974C12"/>
    <w:rsid w:val="00976928"/>
    <w:rsid w:val="00981E46"/>
    <w:rsid w:val="00982C33"/>
    <w:rsid w:val="00983954"/>
    <w:rsid w:val="00985709"/>
    <w:rsid w:val="00987F14"/>
    <w:rsid w:val="00990244"/>
    <w:rsid w:val="009906FB"/>
    <w:rsid w:val="00991860"/>
    <w:rsid w:val="00991B42"/>
    <w:rsid w:val="00994421"/>
    <w:rsid w:val="00995873"/>
    <w:rsid w:val="009A0F60"/>
    <w:rsid w:val="009A4B80"/>
    <w:rsid w:val="009A5225"/>
    <w:rsid w:val="009A6200"/>
    <w:rsid w:val="009A75A2"/>
    <w:rsid w:val="009A78F0"/>
    <w:rsid w:val="009B013B"/>
    <w:rsid w:val="009B09B9"/>
    <w:rsid w:val="009B153B"/>
    <w:rsid w:val="009B3D87"/>
    <w:rsid w:val="009B44C7"/>
    <w:rsid w:val="009B61AC"/>
    <w:rsid w:val="009C0639"/>
    <w:rsid w:val="009C12C2"/>
    <w:rsid w:val="009C2AE3"/>
    <w:rsid w:val="009C41FF"/>
    <w:rsid w:val="009C4FAB"/>
    <w:rsid w:val="009C5C06"/>
    <w:rsid w:val="009C5EAB"/>
    <w:rsid w:val="009C6194"/>
    <w:rsid w:val="009C714F"/>
    <w:rsid w:val="009D06D6"/>
    <w:rsid w:val="009D09AF"/>
    <w:rsid w:val="009D22A3"/>
    <w:rsid w:val="009D3AC9"/>
    <w:rsid w:val="009D6D93"/>
    <w:rsid w:val="009E0D6E"/>
    <w:rsid w:val="009E165A"/>
    <w:rsid w:val="009E1F2C"/>
    <w:rsid w:val="009E3F88"/>
    <w:rsid w:val="009E4C21"/>
    <w:rsid w:val="009E4DD1"/>
    <w:rsid w:val="009E4FE9"/>
    <w:rsid w:val="009E635A"/>
    <w:rsid w:val="009E6AEC"/>
    <w:rsid w:val="009F30E5"/>
    <w:rsid w:val="009F3494"/>
    <w:rsid w:val="009F3D2A"/>
    <w:rsid w:val="009F489B"/>
    <w:rsid w:val="009F49E7"/>
    <w:rsid w:val="009F4C77"/>
    <w:rsid w:val="009F4F0B"/>
    <w:rsid w:val="009F5C54"/>
    <w:rsid w:val="009F65C7"/>
    <w:rsid w:val="00A00CCA"/>
    <w:rsid w:val="00A01AE6"/>
    <w:rsid w:val="00A02A7E"/>
    <w:rsid w:val="00A05904"/>
    <w:rsid w:val="00A10463"/>
    <w:rsid w:val="00A10E3A"/>
    <w:rsid w:val="00A14413"/>
    <w:rsid w:val="00A145C7"/>
    <w:rsid w:val="00A20060"/>
    <w:rsid w:val="00A21878"/>
    <w:rsid w:val="00A23885"/>
    <w:rsid w:val="00A242CE"/>
    <w:rsid w:val="00A24911"/>
    <w:rsid w:val="00A2682F"/>
    <w:rsid w:val="00A26BE4"/>
    <w:rsid w:val="00A329FE"/>
    <w:rsid w:val="00A3378C"/>
    <w:rsid w:val="00A33B1E"/>
    <w:rsid w:val="00A377E4"/>
    <w:rsid w:val="00A401E5"/>
    <w:rsid w:val="00A410EB"/>
    <w:rsid w:val="00A4552B"/>
    <w:rsid w:val="00A4647C"/>
    <w:rsid w:val="00A47895"/>
    <w:rsid w:val="00A5011A"/>
    <w:rsid w:val="00A50A40"/>
    <w:rsid w:val="00A51BAE"/>
    <w:rsid w:val="00A52403"/>
    <w:rsid w:val="00A53061"/>
    <w:rsid w:val="00A53619"/>
    <w:rsid w:val="00A60259"/>
    <w:rsid w:val="00A606CB"/>
    <w:rsid w:val="00A608D4"/>
    <w:rsid w:val="00A60D45"/>
    <w:rsid w:val="00A612AD"/>
    <w:rsid w:val="00A62E97"/>
    <w:rsid w:val="00A6437E"/>
    <w:rsid w:val="00A66596"/>
    <w:rsid w:val="00A66D28"/>
    <w:rsid w:val="00A702BB"/>
    <w:rsid w:val="00A73D0D"/>
    <w:rsid w:val="00A745F9"/>
    <w:rsid w:val="00A74E76"/>
    <w:rsid w:val="00A75B98"/>
    <w:rsid w:val="00A76FCC"/>
    <w:rsid w:val="00A80A65"/>
    <w:rsid w:val="00A80B29"/>
    <w:rsid w:val="00A80F23"/>
    <w:rsid w:val="00A82C4A"/>
    <w:rsid w:val="00A831CD"/>
    <w:rsid w:val="00A8415D"/>
    <w:rsid w:val="00A843EF"/>
    <w:rsid w:val="00A84506"/>
    <w:rsid w:val="00A86F5E"/>
    <w:rsid w:val="00A91862"/>
    <w:rsid w:val="00A925C2"/>
    <w:rsid w:val="00A925FB"/>
    <w:rsid w:val="00A936A5"/>
    <w:rsid w:val="00A95468"/>
    <w:rsid w:val="00AA106A"/>
    <w:rsid w:val="00AA2067"/>
    <w:rsid w:val="00AA2F38"/>
    <w:rsid w:val="00AA3A43"/>
    <w:rsid w:val="00AA3E3C"/>
    <w:rsid w:val="00AA4AC1"/>
    <w:rsid w:val="00AA4F7D"/>
    <w:rsid w:val="00AA5037"/>
    <w:rsid w:val="00AA58E3"/>
    <w:rsid w:val="00AA7207"/>
    <w:rsid w:val="00AA787F"/>
    <w:rsid w:val="00AA7E4A"/>
    <w:rsid w:val="00AB1820"/>
    <w:rsid w:val="00AB2128"/>
    <w:rsid w:val="00AB2C21"/>
    <w:rsid w:val="00AB400E"/>
    <w:rsid w:val="00AB4D1F"/>
    <w:rsid w:val="00AB5B2B"/>
    <w:rsid w:val="00AB611E"/>
    <w:rsid w:val="00AC151B"/>
    <w:rsid w:val="00AC197D"/>
    <w:rsid w:val="00AC212B"/>
    <w:rsid w:val="00AC2218"/>
    <w:rsid w:val="00AC37EA"/>
    <w:rsid w:val="00AC4136"/>
    <w:rsid w:val="00AC5831"/>
    <w:rsid w:val="00AC5AE4"/>
    <w:rsid w:val="00AC6E23"/>
    <w:rsid w:val="00AC6E73"/>
    <w:rsid w:val="00AC7880"/>
    <w:rsid w:val="00AD079A"/>
    <w:rsid w:val="00AD1127"/>
    <w:rsid w:val="00AD2586"/>
    <w:rsid w:val="00AD2D0E"/>
    <w:rsid w:val="00AD3738"/>
    <w:rsid w:val="00AD4448"/>
    <w:rsid w:val="00AD4931"/>
    <w:rsid w:val="00AD5930"/>
    <w:rsid w:val="00AD59E6"/>
    <w:rsid w:val="00AD5AB1"/>
    <w:rsid w:val="00AD7CEB"/>
    <w:rsid w:val="00AE0B54"/>
    <w:rsid w:val="00AE1B25"/>
    <w:rsid w:val="00AE1E26"/>
    <w:rsid w:val="00AF0949"/>
    <w:rsid w:val="00AF2708"/>
    <w:rsid w:val="00AF75A9"/>
    <w:rsid w:val="00B00B9F"/>
    <w:rsid w:val="00B024DF"/>
    <w:rsid w:val="00B036E9"/>
    <w:rsid w:val="00B04E97"/>
    <w:rsid w:val="00B05E31"/>
    <w:rsid w:val="00B06EC6"/>
    <w:rsid w:val="00B07A33"/>
    <w:rsid w:val="00B11D73"/>
    <w:rsid w:val="00B12E08"/>
    <w:rsid w:val="00B12F81"/>
    <w:rsid w:val="00B13C8A"/>
    <w:rsid w:val="00B14DEC"/>
    <w:rsid w:val="00B16E66"/>
    <w:rsid w:val="00B173EE"/>
    <w:rsid w:val="00B21022"/>
    <w:rsid w:val="00B22589"/>
    <w:rsid w:val="00B26AAF"/>
    <w:rsid w:val="00B26D91"/>
    <w:rsid w:val="00B34694"/>
    <w:rsid w:val="00B34DFE"/>
    <w:rsid w:val="00B355FE"/>
    <w:rsid w:val="00B366AF"/>
    <w:rsid w:val="00B36B7A"/>
    <w:rsid w:val="00B4078E"/>
    <w:rsid w:val="00B40FB7"/>
    <w:rsid w:val="00B41AAE"/>
    <w:rsid w:val="00B41CA7"/>
    <w:rsid w:val="00B4260F"/>
    <w:rsid w:val="00B42F1F"/>
    <w:rsid w:val="00B43709"/>
    <w:rsid w:val="00B437B0"/>
    <w:rsid w:val="00B449B1"/>
    <w:rsid w:val="00B44D14"/>
    <w:rsid w:val="00B45463"/>
    <w:rsid w:val="00B476B1"/>
    <w:rsid w:val="00B47CF1"/>
    <w:rsid w:val="00B47D91"/>
    <w:rsid w:val="00B5275B"/>
    <w:rsid w:val="00B53586"/>
    <w:rsid w:val="00B5468E"/>
    <w:rsid w:val="00B54732"/>
    <w:rsid w:val="00B55CC5"/>
    <w:rsid w:val="00B57027"/>
    <w:rsid w:val="00B617C3"/>
    <w:rsid w:val="00B62DDB"/>
    <w:rsid w:val="00B63285"/>
    <w:rsid w:val="00B639E5"/>
    <w:rsid w:val="00B643C2"/>
    <w:rsid w:val="00B66700"/>
    <w:rsid w:val="00B67136"/>
    <w:rsid w:val="00B67DE6"/>
    <w:rsid w:val="00B709EB"/>
    <w:rsid w:val="00B70B78"/>
    <w:rsid w:val="00B70D99"/>
    <w:rsid w:val="00B73DE0"/>
    <w:rsid w:val="00B75201"/>
    <w:rsid w:val="00B7725D"/>
    <w:rsid w:val="00B77EA3"/>
    <w:rsid w:val="00B8084D"/>
    <w:rsid w:val="00B8248E"/>
    <w:rsid w:val="00B8272F"/>
    <w:rsid w:val="00B83B3F"/>
    <w:rsid w:val="00B85B9E"/>
    <w:rsid w:val="00B864B4"/>
    <w:rsid w:val="00B9028D"/>
    <w:rsid w:val="00B9049C"/>
    <w:rsid w:val="00B9112B"/>
    <w:rsid w:val="00B9237F"/>
    <w:rsid w:val="00B9359E"/>
    <w:rsid w:val="00B94B04"/>
    <w:rsid w:val="00B959DB"/>
    <w:rsid w:val="00BA1144"/>
    <w:rsid w:val="00BA1652"/>
    <w:rsid w:val="00BA1B0E"/>
    <w:rsid w:val="00BA76DF"/>
    <w:rsid w:val="00BB0189"/>
    <w:rsid w:val="00BB0760"/>
    <w:rsid w:val="00BB18E3"/>
    <w:rsid w:val="00BB3ECE"/>
    <w:rsid w:val="00BB3F14"/>
    <w:rsid w:val="00BB44DC"/>
    <w:rsid w:val="00BB49A8"/>
    <w:rsid w:val="00BB650A"/>
    <w:rsid w:val="00BB7669"/>
    <w:rsid w:val="00BC063B"/>
    <w:rsid w:val="00BC3FF5"/>
    <w:rsid w:val="00BC684B"/>
    <w:rsid w:val="00BC7435"/>
    <w:rsid w:val="00BD04C5"/>
    <w:rsid w:val="00BD242D"/>
    <w:rsid w:val="00BD38AF"/>
    <w:rsid w:val="00BD484F"/>
    <w:rsid w:val="00BD4C13"/>
    <w:rsid w:val="00BD7260"/>
    <w:rsid w:val="00BE0B4E"/>
    <w:rsid w:val="00BE111A"/>
    <w:rsid w:val="00BE26B6"/>
    <w:rsid w:val="00BE3355"/>
    <w:rsid w:val="00BE34FE"/>
    <w:rsid w:val="00BE3692"/>
    <w:rsid w:val="00BE37EA"/>
    <w:rsid w:val="00BF0646"/>
    <w:rsid w:val="00BF2497"/>
    <w:rsid w:val="00BF35A3"/>
    <w:rsid w:val="00BF36FF"/>
    <w:rsid w:val="00BF3F05"/>
    <w:rsid w:val="00BF48F5"/>
    <w:rsid w:val="00BF79C5"/>
    <w:rsid w:val="00C012E7"/>
    <w:rsid w:val="00C031CE"/>
    <w:rsid w:val="00C036C3"/>
    <w:rsid w:val="00C04515"/>
    <w:rsid w:val="00C05C9F"/>
    <w:rsid w:val="00C06FB8"/>
    <w:rsid w:val="00C10DD0"/>
    <w:rsid w:val="00C14578"/>
    <w:rsid w:val="00C14D9F"/>
    <w:rsid w:val="00C14E42"/>
    <w:rsid w:val="00C16CF3"/>
    <w:rsid w:val="00C17810"/>
    <w:rsid w:val="00C17C42"/>
    <w:rsid w:val="00C17E28"/>
    <w:rsid w:val="00C20820"/>
    <w:rsid w:val="00C2209F"/>
    <w:rsid w:val="00C22A4D"/>
    <w:rsid w:val="00C243FB"/>
    <w:rsid w:val="00C245F2"/>
    <w:rsid w:val="00C27F8C"/>
    <w:rsid w:val="00C30E90"/>
    <w:rsid w:val="00C313DF"/>
    <w:rsid w:val="00C34A61"/>
    <w:rsid w:val="00C36233"/>
    <w:rsid w:val="00C37418"/>
    <w:rsid w:val="00C42408"/>
    <w:rsid w:val="00C44C08"/>
    <w:rsid w:val="00C45624"/>
    <w:rsid w:val="00C458F6"/>
    <w:rsid w:val="00C4729E"/>
    <w:rsid w:val="00C47A98"/>
    <w:rsid w:val="00C47CA8"/>
    <w:rsid w:val="00C50086"/>
    <w:rsid w:val="00C505BE"/>
    <w:rsid w:val="00C52764"/>
    <w:rsid w:val="00C53938"/>
    <w:rsid w:val="00C53A70"/>
    <w:rsid w:val="00C553C0"/>
    <w:rsid w:val="00C56F10"/>
    <w:rsid w:val="00C57B5A"/>
    <w:rsid w:val="00C63B7B"/>
    <w:rsid w:val="00C64E1D"/>
    <w:rsid w:val="00C66C6F"/>
    <w:rsid w:val="00C67CCE"/>
    <w:rsid w:val="00C70E7F"/>
    <w:rsid w:val="00C712F9"/>
    <w:rsid w:val="00C71451"/>
    <w:rsid w:val="00C71AE0"/>
    <w:rsid w:val="00C72D59"/>
    <w:rsid w:val="00C74E51"/>
    <w:rsid w:val="00C75A85"/>
    <w:rsid w:val="00C76A1F"/>
    <w:rsid w:val="00C775CC"/>
    <w:rsid w:val="00C80204"/>
    <w:rsid w:val="00C82309"/>
    <w:rsid w:val="00C82782"/>
    <w:rsid w:val="00C83376"/>
    <w:rsid w:val="00C852E2"/>
    <w:rsid w:val="00C86778"/>
    <w:rsid w:val="00C908D4"/>
    <w:rsid w:val="00C93ABA"/>
    <w:rsid w:val="00C940F8"/>
    <w:rsid w:val="00C95EBD"/>
    <w:rsid w:val="00CA010F"/>
    <w:rsid w:val="00CA0BDA"/>
    <w:rsid w:val="00CA0E7B"/>
    <w:rsid w:val="00CA1572"/>
    <w:rsid w:val="00CA1D6B"/>
    <w:rsid w:val="00CA6465"/>
    <w:rsid w:val="00CA7795"/>
    <w:rsid w:val="00CB1E9A"/>
    <w:rsid w:val="00CB259B"/>
    <w:rsid w:val="00CB260E"/>
    <w:rsid w:val="00CB52B6"/>
    <w:rsid w:val="00CB73AE"/>
    <w:rsid w:val="00CB7F16"/>
    <w:rsid w:val="00CC1E48"/>
    <w:rsid w:val="00CC27FC"/>
    <w:rsid w:val="00CC2956"/>
    <w:rsid w:val="00CC2A52"/>
    <w:rsid w:val="00CC2C7C"/>
    <w:rsid w:val="00CC2F43"/>
    <w:rsid w:val="00CC4551"/>
    <w:rsid w:val="00CD179A"/>
    <w:rsid w:val="00CD3244"/>
    <w:rsid w:val="00CD36D9"/>
    <w:rsid w:val="00CD3A45"/>
    <w:rsid w:val="00CD47CB"/>
    <w:rsid w:val="00CD4B77"/>
    <w:rsid w:val="00CD50E6"/>
    <w:rsid w:val="00CD534D"/>
    <w:rsid w:val="00CD577E"/>
    <w:rsid w:val="00CE048C"/>
    <w:rsid w:val="00CE06D0"/>
    <w:rsid w:val="00CE1CE0"/>
    <w:rsid w:val="00CF2E19"/>
    <w:rsid w:val="00CF3ECD"/>
    <w:rsid w:val="00CF5A88"/>
    <w:rsid w:val="00CF5DD9"/>
    <w:rsid w:val="00CF6126"/>
    <w:rsid w:val="00CF6230"/>
    <w:rsid w:val="00CF7226"/>
    <w:rsid w:val="00D00685"/>
    <w:rsid w:val="00D011C7"/>
    <w:rsid w:val="00D0183D"/>
    <w:rsid w:val="00D0236A"/>
    <w:rsid w:val="00D02835"/>
    <w:rsid w:val="00D041EA"/>
    <w:rsid w:val="00D04392"/>
    <w:rsid w:val="00D05755"/>
    <w:rsid w:val="00D070B2"/>
    <w:rsid w:val="00D07537"/>
    <w:rsid w:val="00D10294"/>
    <w:rsid w:val="00D1029E"/>
    <w:rsid w:val="00D10E0D"/>
    <w:rsid w:val="00D11B50"/>
    <w:rsid w:val="00D132CB"/>
    <w:rsid w:val="00D140F3"/>
    <w:rsid w:val="00D2011A"/>
    <w:rsid w:val="00D202C3"/>
    <w:rsid w:val="00D20FEC"/>
    <w:rsid w:val="00D2150A"/>
    <w:rsid w:val="00D21BF4"/>
    <w:rsid w:val="00D22652"/>
    <w:rsid w:val="00D22AA1"/>
    <w:rsid w:val="00D22B49"/>
    <w:rsid w:val="00D3026A"/>
    <w:rsid w:val="00D31E4D"/>
    <w:rsid w:val="00D3326D"/>
    <w:rsid w:val="00D332B5"/>
    <w:rsid w:val="00D34106"/>
    <w:rsid w:val="00D341F4"/>
    <w:rsid w:val="00D35706"/>
    <w:rsid w:val="00D36191"/>
    <w:rsid w:val="00D37AE3"/>
    <w:rsid w:val="00D43CB7"/>
    <w:rsid w:val="00D44227"/>
    <w:rsid w:val="00D46586"/>
    <w:rsid w:val="00D46959"/>
    <w:rsid w:val="00D471E2"/>
    <w:rsid w:val="00D50BC6"/>
    <w:rsid w:val="00D53E77"/>
    <w:rsid w:val="00D54D62"/>
    <w:rsid w:val="00D55484"/>
    <w:rsid w:val="00D560D6"/>
    <w:rsid w:val="00D563F4"/>
    <w:rsid w:val="00D57FDA"/>
    <w:rsid w:val="00D6046B"/>
    <w:rsid w:val="00D62BB6"/>
    <w:rsid w:val="00D63259"/>
    <w:rsid w:val="00D651F4"/>
    <w:rsid w:val="00D65439"/>
    <w:rsid w:val="00D6626B"/>
    <w:rsid w:val="00D70BCB"/>
    <w:rsid w:val="00D71907"/>
    <w:rsid w:val="00D71D2B"/>
    <w:rsid w:val="00D71FBC"/>
    <w:rsid w:val="00D72CCA"/>
    <w:rsid w:val="00D72FB1"/>
    <w:rsid w:val="00D740EA"/>
    <w:rsid w:val="00D74E96"/>
    <w:rsid w:val="00D75234"/>
    <w:rsid w:val="00D776C1"/>
    <w:rsid w:val="00D8098D"/>
    <w:rsid w:val="00D823DB"/>
    <w:rsid w:val="00D82848"/>
    <w:rsid w:val="00D8334F"/>
    <w:rsid w:val="00D83E9C"/>
    <w:rsid w:val="00D83F87"/>
    <w:rsid w:val="00D8538C"/>
    <w:rsid w:val="00D85E90"/>
    <w:rsid w:val="00D86184"/>
    <w:rsid w:val="00D86E41"/>
    <w:rsid w:val="00D871D7"/>
    <w:rsid w:val="00D877C6"/>
    <w:rsid w:val="00D87ECC"/>
    <w:rsid w:val="00D91ADE"/>
    <w:rsid w:val="00D92DCC"/>
    <w:rsid w:val="00D95AA1"/>
    <w:rsid w:val="00DA03FA"/>
    <w:rsid w:val="00DA1E1C"/>
    <w:rsid w:val="00DA34EF"/>
    <w:rsid w:val="00DA534B"/>
    <w:rsid w:val="00DA573B"/>
    <w:rsid w:val="00DA5B2B"/>
    <w:rsid w:val="00DA6FAB"/>
    <w:rsid w:val="00DB09B6"/>
    <w:rsid w:val="00DB3E0B"/>
    <w:rsid w:val="00DB4619"/>
    <w:rsid w:val="00DB462C"/>
    <w:rsid w:val="00DB6166"/>
    <w:rsid w:val="00DB6804"/>
    <w:rsid w:val="00DB684E"/>
    <w:rsid w:val="00DB7ADF"/>
    <w:rsid w:val="00DC1096"/>
    <w:rsid w:val="00DC3EB9"/>
    <w:rsid w:val="00DC4F53"/>
    <w:rsid w:val="00DC7B93"/>
    <w:rsid w:val="00DD0B83"/>
    <w:rsid w:val="00DD1281"/>
    <w:rsid w:val="00DD6201"/>
    <w:rsid w:val="00DE052B"/>
    <w:rsid w:val="00DE08B9"/>
    <w:rsid w:val="00DE1110"/>
    <w:rsid w:val="00DE2388"/>
    <w:rsid w:val="00DE3B10"/>
    <w:rsid w:val="00DE3CB2"/>
    <w:rsid w:val="00DE50FF"/>
    <w:rsid w:val="00DF0188"/>
    <w:rsid w:val="00DF0EA9"/>
    <w:rsid w:val="00DF1DBD"/>
    <w:rsid w:val="00DF2010"/>
    <w:rsid w:val="00DF2588"/>
    <w:rsid w:val="00DF398D"/>
    <w:rsid w:val="00DF688C"/>
    <w:rsid w:val="00DF6DB9"/>
    <w:rsid w:val="00E00C41"/>
    <w:rsid w:val="00E01108"/>
    <w:rsid w:val="00E025C1"/>
    <w:rsid w:val="00E02D94"/>
    <w:rsid w:val="00E041E2"/>
    <w:rsid w:val="00E04839"/>
    <w:rsid w:val="00E06C6C"/>
    <w:rsid w:val="00E11CF4"/>
    <w:rsid w:val="00E11EAF"/>
    <w:rsid w:val="00E13CA2"/>
    <w:rsid w:val="00E220F1"/>
    <w:rsid w:val="00E221FF"/>
    <w:rsid w:val="00E22932"/>
    <w:rsid w:val="00E23989"/>
    <w:rsid w:val="00E243EC"/>
    <w:rsid w:val="00E251F0"/>
    <w:rsid w:val="00E265AF"/>
    <w:rsid w:val="00E266BE"/>
    <w:rsid w:val="00E271BA"/>
    <w:rsid w:val="00E27DF9"/>
    <w:rsid w:val="00E31AD1"/>
    <w:rsid w:val="00E31CFC"/>
    <w:rsid w:val="00E31FD6"/>
    <w:rsid w:val="00E334CB"/>
    <w:rsid w:val="00E34237"/>
    <w:rsid w:val="00E3608A"/>
    <w:rsid w:val="00E40EFB"/>
    <w:rsid w:val="00E425ED"/>
    <w:rsid w:val="00E43F1A"/>
    <w:rsid w:val="00E44507"/>
    <w:rsid w:val="00E47C77"/>
    <w:rsid w:val="00E514B6"/>
    <w:rsid w:val="00E52758"/>
    <w:rsid w:val="00E53150"/>
    <w:rsid w:val="00E56578"/>
    <w:rsid w:val="00E57DEF"/>
    <w:rsid w:val="00E60FF8"/>
    <w:rsid w:val="00E6162E"/>
    <w:rsid w:val="00E62B54"/>
    <w:rsid w:val="00E66AFC"/>
    <w:rsid w:val="00E70749"/>
    <w:rsid w:val="00E74BE3"/>
    <w:rsid w:val="00E75B93"/>
    <w:rsid w:val="00E80507"/>
    <w:rsid w:val="00E80539"/>
    <w:rsid w:val="00E85133"/>
    <w:rsid w:val="00E86EF4"/>
    <w:rsid w:val="00E913BC"/>
    <w:rsid w:val="00E9224C"/>
    <w:rsid w:val="00E9240B"/>
    <w:rsid w:val="00E9264B"/>
    <w:rsid w:val="00E95D33"/>
    <w:rsid w:val="00E96D14"/>
    <w:rsid w:val="00EA132A"/>
    <w:rsid w:val="00EA2481"/>
    <w:rsid w:val="00EA2AC8"/>
    <w:rsid w:val="00EA2E46"/>
    <w:rsid w:val="00EA579C"/>
    <w:rsid w:val="00EA6275"/>
    <w:rsid w:val="00EA7D3D"/>
    <w:rsid w:val="00EB24D0"/>
    <w:rsid w:val="00EB2688"/>
    <w:rsid w:val="00EB3952"/>
    <w:rsid w:val="00EB40F9"/>
    <w:rsid w:val="00EB4F17"/>
    <w:rsid w:val="00EB4F29"/>
    <w:rsid w:val="00EC0214"/>
    <w:rsid w:val="00EC486A"/>
    <w:rsid w:val="00EC5CD5"/>
    <w:rsid w:val="00EC63C6"/>
    <w:rsid w:val="00EC6D78"/>
    <w:rsid w:val="00EC7245"/>
    <w:rsid w:val="00EC7463"/>
    <w:rsid w:val="00ED345D"/>
    <w:rsid w:val="00ED3729"/>
    <w:rsid w:val="00ED4022"/>
    <w:rsid w:val="00ED4486"/>
    <w:rsid w:val="00ED68FA"/>
    <w:rsid w:val="00EE2AAD"/>
    <w:rsid w:val="00EE30C8"/>
    <w:rsid w:val="00EE581F"/>
    <w:rsid w:val="00EE7CE1"/>
    <w:rsid w:val="00EF029F"/>
    <w:rsid w:val="00EF12D9"/>
    <w:rsid w:val="00EF173F"/>
    <w:rsid w:val="00EF28B2"/>
    <w:rsid w:val="00EF2DEA"/>
    <w:rsid w:val="00EF33B7"/>
    <w:rsid w:val="00EF38F8"/>
    <w:rsid w:val="00EF3972"/>
    <w:rsid w:val="00EF39B8"/>
    <w:rsid w:val="00EF3E8D"/>
    <w:rsid w:val="00EF47C8"/>
    <w:rsid w:val="00EF5660"/>
    <w:rsid w:val="00EF71E1"/>
    <w:rsid w:val="00F05A3D"/>
    <w:rsid w:val="00F06A32"/>
    <w:rsid w:val="00F06C9A"/>
    <w:rsid w:val="00F06F2C"/>
    <w:rsid w:val="00F079F3"/>
    <w:rsid w:val="00F07B22"/>
    <w:rsid w:val="00F07CDC"/>
    <w:rsid w:val="00F119DA"/>
    <w:rsid w:val="00F13A48"/>
    <w:rsid w:val="00F13B05"/>
    <w:rsid w:val="00F14DE1"/>
    <w:rsid w:val="00F151BB"/>
    <w:rsid w:val="00F163B0"/>
    <w:rsid w:val="00F175E0"/>
    <w:rsid w:val="00F21834"/>
    <w:rsid w:val="00F2267B"/>
    <w:rsid w:val="00F229B4"/>
    <w:rsid w:val="00F233B9"/>
    <w:rsid w:val="00F24596"/>
    <w:rsid w:val="00F25CCA"/>
    <w:rsid w:val="00F260B3"/>
    <w:rsid w:val="00F271CB"/>
    <w:rsid w:val="00F303E7"/>
    <w:rsid w:val="00F31448"/>
    <w:rsid w:val="00F34800"/>
    <w:rsid w:val="00F373F1"/>
    <w:rsid w:val="00F37BAE"/>
    <w:rsid w:val="00F4047A"/>
    <w:rsid w:val="00F404FE"/>
    <w:rsid w:val="00F41AAD"/>
    <w:rsid w:val="00F42AFB"/>
    <w:rsid w:val="00F45CC3"/>
    <w:rsid w:val="00F47B1C"/>
    <w:rsid w:val="00F50976"/>
    <w:rsid w:val="00F51014"/>
    <w:rsid w:val="00F51086"/>
    <w:rsid w:val="00F6044B"/>
    <w:rsid w:val="00F61B3C"/>
    <w:rsid w:val="00F61E41"/>
    <w:rsid w:val="00F63399"/>
    <w:rsid w:val="00F63720"/>
    <w:rsid w:val="00F6421D"/>
    <w:rsid w:val="00F646A7"/>
    <w:rsid w:val="00F652F3"/>
    <w:rsid w:val="00F65F7D"/>
    <w:rsid w:val="00F66267"/>
    <w:rsid w:val="00F66BC8"/>
    <w:rsid w:val="00F675B6"/>
    <w:rsid w:val="00F67C4D"/>
    <w:rsid w:val="00F73E5A"/>
    <w:rsid w:val="00F743BA"/>
    <w:rsid w:val="00F754CF"/>
    <w:rsid w:val="00F76654"/>
    <w:rsid w:val="00F77E88"/>
    <w:rsid w:val="00F8025A"/>
    <w:rsid w:val="00F80B0E"/>
    <w:rsid w:val="00F81B0E"/>
    <w:rsid w:val="00F83208"/>
    <w:rsid w:val="00F8363E"/>
    <w:rsid w:val="00F87B6C"/>
    <w:rsid w:val="00F91FD7"/>
    <w:rsid w:val="00F92DD0"/>
    <w:rsid w:val="00F93301"/>
    <w:rsid w:val="00F9414E"/>
    <w:rsid w:val="00F94CD2"/>
    <w:rsid w:val="00F960BE"/>
    <w:rsid w:val="00F96F70"/>
    <w:rsid w:val="00FA0A62"/>
    <w:rsid w:val="00FB1D38"/>
    <w:rsid w:val="00FB55E6"/>
    <w:rsid w:val="00FB59D3"/>
    <w:rsid w:val="00FB600A"/>
    <w:rsid w:val="00FB6774"/>
    <w:rsid w:val="00FB6BB9"/>
    <w:rsid w:val="00FB736D"/>
    <w:rsid w:val="00FC0CAC"/>
    <w:rsid w:val="00FC2B1A"/>
    <w:rsid w:val="00FC2B83"/>
    <w:rsid w:val="00FC3FA0"/>
    <w:rsid w:val="00FC724F"/>
    <w:rsid w:val="00FC75B4"/>
    <w:rsid w:val="00FD2505"/>
    <w:rsid w:val="00FD2EF2"/>
    <w:rsid w:val="00FD6146"/>
    <w:rsid w:val="00FD6E2A"/>
    <w:rsid w:val="00FD7D0D"/>
    <w:rsid w:val="00FD7FA4"/>
    <w:rsid w:val="00FE0060"/>
    <w:rsid w:val="00FE04DA"/>
    <w:rsid w:val="00FE249E"/>
    <w:rsid w:val="00FE2A5A"/>
    <w:rsid w:val="00FE7F98"/>
    <w:rsid w:val="00FF0E34"/>
    <w:rsid w:val="00FF25CA"/>
    <w:rsid w:val="00FF33C2"/>
    <w:rsid w:val="00FF57E9"/>
    <w:rsid w:val="00FF62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DE906"/>
  <w15:docId w15:val="{45C6DBB2-6170-4FDE-8220-802B4A07C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EA5"/>
    <w:pPr>
      <w:spacing w:after="200" w:line="276" w:lineRule="auto"/>
    </w:pPr>
    <w:rPr>
      <w:sz w:val="22"/>
      <w:szCs w:val="22"/>
      <w:lang w:val="es-CO" w:eastAsia="en-US"/>
    </w:rPr>
  </w:style>
  <w:style w:type="paragraph" w:styleId="Ttulo1">
    <w:name w:val="heading 1"/>
    <w:basedOn w:val="Normal"/>
    <w:next w:val="Normal"/>
    <w:link w:val="Ttulo1Car"/>
    <w:uiPriority w:val="9"/>
    <w:qFormat/>
    <w:rsid w:val="005F4EA5"/>
    <w:pPr>
      <w:keepNext/>
      <w:spacing w:before="240" w:after="60"/>
      <w:outlineLvl w:val="0"/>
    </w:pPr>
    <w:rPr>
      <w:rFonts w:ascii="Cambria" w:eastAsia="Times New Roman" w:hAnsi="Cambria"/>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5F4EA5"/>
    <w:pPr>
      <w:keepNext/>
      <w:spacing w:after="0" w:line="240" w:lineRule="auto"/>
      <w:ind w:firstLine="4"/>
      <w:outlineLvl w:val="1"/>
    </w:pPr>
    <w:rPr>
      <w:rFonts w:ascii="Arial Narrow" w:eastAsia="Times New Roman" w:hAnsi="Arial Narrow"/>
      <w:sz w:val="24"/>
      <w:szCs w:val="20"/>
      <w:lang w:eastAsia="es-ES"/>
    </w:rPr>
  </w:style>
  <w:style w:type="paragraph" w:styleId="Ttulo3">
    <w:name w:val="heading 3"/>
    <w:basedOn w:val="Normal"/>
    <w:next w:val="Normal"/>
    <w:link w:val="Ttulo3Car"/>
    <w:uiPriority w:val="9"/>
    <w:unhideWhenUsed/>
    <w:qFormat/>
    <w:rsid w:val="005F4EA5"/>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semiHidden/>
    <w:unhideWhenUsed/>
    <w:qFormat/>
    <w:rsid w:val="005F4EA5"/>
    <w:pPr>
      <w:keepNext/>
      <w:spacing w:before="240" w:after="60"/>
      <w:outlineLvl w:val="3"/>
    </w:pPr>
    <w:rPr>
      <w:rFonts w:eastAsia="Times New Roman"/>
      <w:b/>
      <w:bCs/>
      <w:sz w:val="28"/>
      <w:szCs w:val="28"/>
    </w:rPr>
  </w:style>
  <w:style w:type="paragraph" w:styleId="Ttulo6">
    <w:name w:val="heading 6"/>
    <w:basedOn w:val="Normal"/>
    <w:next w:val="Normal"/>
    <w:link w:val="Ttulo6Car"/>
    <w:uiPriority w:val="9"/>
    <w:semiHidden/>
    <w:unhideWhenUsed/>
    <w:qFormat/>
    <w:rsid w:val="00635D96"/>
    <w:pPr>
      <w:spacing w:before="240" w:after="60"/>
      <w:outlineLvl w:val="5"/>
    </w:pPr>
    <w:rPr>
      <w:rFonts w:eastAsia="Times New Roman"/>
      <w:b/>
      <w:bCs/>
    </w:rPr>
  </w:style>
  <w:style w:type="paragraph" w:styleId="Ttulo7">
    <w:name w:val="heading 7"/>
    <w:basedOn w:val="Normal"/>
    <w:next w:val="Normal"/>
    <w:link w:val="Ttulo7Car"/>
    <w:uiPriority w:val="9"/>
    <w:semiHidden/>
    <w:unhideWhenUsed/>
    <w:qFormat/>
    <w:rsid w:val="005F4EA5"/>
    <w:pPr>
      <w:spacing w:before="240" w:after="60"/>
      <w:outlineLvl w:val="6"/>
    </w:pPr>
    <w:rPr>
      <w:rFonts w:eastAsia="Times New Roman"/>
      <w:sz w:val="24"/>
      <w:szCs w:val="24"/>
    </w:rPr>
  </w:style>
  <w:style w:type="paragraph" w:styleId="Ttulo8">
    <w:name w:val="heading 8"/>
    <w:basedOn w:val="Normal"/>
    <w:next w:val="Normal"/>
    <w:link w:val="Ttulo8Car"/>
    <w:qFormat/>
    <w:rsid w:val="005F4EA5"/>
    <w:pPr>
      <w:keepNext/>
      <w:spacing w:after="0" w:line="240" w:lineRule="auto"/>
      <w:jc w:val="center"/>
      <w:outlineLvl w:val="7"/>
    </w:pPr>
    <w:rPr>
      <w:rFonts w:ascii="Arial" w:eastAsia="Times New Roman" w:hAnsi="Arial"/>
      <w:b/>
      <w:sz w:val="28"/>
      <w:szCs w:val="20"/>
      <w:lang w:eastAsia="es-ES"/>
    </w:rPr>
  </w:style>
  <w:style w:type="paragraph" w:styleId="Ttulo9">
    <w:name w:val="heading 9"/>
    <w:basedOn w:val="Normal"/>
    <w:next w:val="Normal"/>
    <w:link w:val="Ttulo9Car"/>
    <w:uiPriority w:val="9"/>
    <w:unhideWhenUsed/>
    <w:qFormat/>
    <w:rsid w:val="005F4EA5"/>
    <w:pPr>
      <w:spacing w:before="240" w:after="60"/>
      <w:outlineLvl w:val="8"/>
    </w:pPr>
    <w:rPr>
      <w:rFonts w:ascii="Cambria" w:eastAsia="Times New Roman"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5F4EA5"/>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5F4EA5"/>
    <w:rPr>
      <w:rFonts w:ascii="Arial Narrow" w:eastAsia="Times New Roman" w:hAnsi="Arial Narrow" w:cs="Times New Roman"/>
      <w:sz w:val="24"/>
      <w:szCs w:val="20"/>
      <w:lang w:eastAsia="es-ES"/>
    </w:rPr>
  </w:style>
  <w:style w:type="character" w:customStyle="1" w:styleId="Ttulo3Car">
    <w:name w:val="Título 3 Car"/>
    <w:link w:val="Ttulo3"/>
    <w:uiPriority w:val="9"/>
    <w:rsid w:val="005F4EA5"/>
    <w:rPr>
      <w:rFonts w:ascii="Cambria" w:eastAsia="Times New Roman" w:hAnsi="Cambria" w:cs="Times New Roman"/>
      <w:b/>
      <w:bCs/>
      <w:sz w:val="26"/>
      <w:szCs w:val="26"/>
    </w:rPr>
  </w:style>
  <w:style w:type="character" w:customStyle="1" w:styleId="Ttulo4Car">
    <w:name w:val="Título 4 Car"/>
    <w:link w:val="Ttulo4"/>
    <w:uiPriority w:val="9"/>
    <w:semiHidden/>
    <w:rsid w:val="005F4EA5"/>
    <w:rPr>
      <w:rFonts w:ascii="Calibri" w:eastAsia="Times New Roman" w:hAnsi="Calibri" w:cs="Times New Roman"/>
      <w:b/>
      <w:bCs/>
      <w:sz w:val="28"/>
      <w:szCs w:val="28"/>
    </w:rPr>
  </w:style>
  <w:style w:type="character" w:customStyle="1" w:styleId="Ttulo7Car">
    <w:name w:val="Título 7 Car"/>
    <w:link w:val="Ttulo7"/>
    <w:uiPriority w:val="9"/>
    <w:semiHidden/>
    <w:rsid w:val="005F4EA5"/>
    <w:rPr>
      <w:rFonts w:ascii="Calibri" w:eastAsia="Times New Roman" w:hAnsi="Calibri" w:cs="Times New Roman"/>
      <w:sz w:val="24"/>
      <w:szCs w:val="24"/>
    </w:rPr>
  </w:style>
  <w:style w:type="character" w:customStyle="1" w:styleId="Ttulo8Car">
    <w:name w:val="Título 8 Car"/>
    <w:link w:val="Ttulo8"/>
    <w:rsid w:val="005F4EA5"/>
    <w:rPr>
      <w:rFonts w:ascii="Arial" w:eastAsia="Times New Roman" w:hAnsi="Arial" w:cs="Times New Roman"/>
      <w:b/>
      <w:sz w:val="28"/>
      <w:szCs w:val="20"/>
      <w:lang w:eastAsia="es-ES"/>
    </w:rPr>
  </w:style>
  <w:style w:type="character" w:customStyle="1" w:styleId="Ttulo9Car">
    <w:name w:val="Título 9 Car"/>
    <w:link w:val="Ttulo9"/>
    <w:uiPriority w:val="9"/>
    <w:rsid w:val="005F4EA5"/>
    <w:rPr>
      <w:rFonts w:ascii="Cambria" w:eastAsia="Times New Roman" w:hAnsi="Cambria" w:cs="Times New Roman"/>
    </w:rPr>
  </w:style>
  <w:style w:type="paragraph" w:styleId="Descripcin">
    <w:name w:val="caption"/>
    <w:basedOn w:val="Normal"/>
    <w:next w:val="Normal"/>
    <w:qFormat/>
    <w:rsid w:val="005F4EA5"/>
    <w:pPr>
      <w:spacing w:after="0" w:line="240" w:lineRule="auto"/>
      <w:jc w:val="center"/>
    </w:pPr>
    <w:rPr>
      <w:rFonts w:ascii="Arial" w:eastAsia="Times New Roman" w:hAnsi="Arial"/>
      <w:b/>
      <w:sz w:val="28"/>
      <w:szCs w:val="20"/>
      <w:lang w:eastAsia="es-ES"/>
    </w:rPr>
  </w:style>
  <w:style w:type="paragraph" w:styleId="Prrafodelista">
    <w:name w:val="List Paragraph"/>
    <w:aliases w:val="Bullet List,FooterText,numbered,List Paragraph1,Paragraphe de liste1,lp1"/>
    <w:basedOn w:val="Normal"/>
    <w:link w:val="PrrafodelistaCar"/>
    <w:uiPriority w:val="34"/>
    <w:qFormat/>
    <w:rsid w:val="005F4EA5"/>
    <w:pPr>
      <w:ind w:left="720"/>
      <w:contextualSpacing/>
    </w:p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1"/>
    <w:rsid w:val="005F4EA5"/>
    <w:pPr>
      <w:spacing w:after="0" w:line="240" w:lineRule="auto"/>
      <w:jc w:val="both"/>
    </w:pPr>
    <w:rPr>
      <w:rFonts w:ascii="Arial" w:eastAsia="Times New Roman" w:hAnsi="Arial"/>
      <w:sz w:val="24"/>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5F4EA5"/>
    <w:rPr>
      <w:rFonts w:ascii="Arial" w:eastAsia="Times New Roman" w:hAnsi="Arial" w:cs="Times New Roman"/>
      <w:sz w:val="24"/>
      <w:szCs w:val="20"/>
      <w:lang w:eastAsia="es-ES"/>
    </w:rPr>
  </w:style>
  <w:style w:type="character" w:customStyle="1" w:styleId="TextoindependienteCar">
    <w:name w:val="Texto independiente Car"/>
    <w:uiPriority w:val="99"/>
    <w:rsid w:val="005F4EA5"/>
    <w:rPr>
      <w:rFonts w:ascii="Calibri" w:eastAsia="Calibri" w:hAnsi="Calibri" w:cs="Times New Roman"/>
      <w:lang w:val="es-CO"/>
    </w:rPr>
  </w:style>
  <w:style w:type="character" w:styleId="Hipervnculo">
    <w:name w:val="Hyperlink"/>
    <w:uiPriority w:val="99"/>
    <w:unhideWhenUsed/>
    <w:rsid w:val="005F4EA5"/>
    <w:rPr>
      <w:color w:val="0000FF"/>
      <w:u w:val="single"/>
    </w:rPr>
  </w:style>
  <w:style w:type="paragraph" w:styleId="NormalWeb">
    <w:name w:val="Normal (Web)"/>
    <w:aliases w:val="Normal (Web) Car Car"/>
    <w:basedOn w:val="Normal"/>
    <w:uiPriority w:val="99"/>
    <w:unhideWhenUsed/>
    <w:rsid w:val="005F4EA5"/>
    <w:pPr>
      <w:spacing w:before="100" w:beforeAutospacing="1" w:after="119" w:line="240" w:lineRule="auto"/>
    </w:pPr>
    <w:rPr>
      <w:rFonts w:ascii="Times New Roman" w:eastAsia="Times New Roman" w:hAnsi="Times New Roman"/>
      <w:sz w:val="24"/>
      <w:szCs w:val="24"/>
      <w:lang w:eastAsia="es-CO"/>
    </w:rPr>
  </w:style>
  <w:style w:type="paragraph" w:styleId="Encabezado">
    <w:name w:val="header"/>
    <w:aliases w:val="AL Encabezado,Encabezado AL,h,h8,h9,h10,h18"/>
    <w:basedOn w:val="Normal"/>
    <w:link w:val="EncabezadoCar"/>
    <w:uiPriority w:val="99"/>
    <w:unhideWhenUsed/>
    <w:rsid w:val="005F4EA5"/>
    <w:pPr>
      <w:tabs>
        <w:tab w:val="center" w:pos="4419"/>
        <w:tab w:val="right" w:pos="8838"/>
      </w:tabs>
      <w:spacing w:after="0" w:line="240" w:lineRule="auto"/>
    </w:pPr>
    <w:rPr>
      <w:sz w:val="20"/>
      <w:szCs w:val="20"/>
    </w:rPr>
  </w:style>
  <w:style w:type="character" w:customStyle="1" w:styleId="EncabezadoCar">
    <w:name w:val="Encabezado Car"/>
    <w:aliases w:val="AL Encabezado Car,Encabezado AL Car,h Car,h8 Car,h9 Car,h10 Car,h18 Car"/>
    <w:link w:val="Encabezado"/>
    <w:uiPriority w:val="99"/>
    <w:rsid w:val="005F4EA5"/>
    <w:rPr>
      <w:rFonts w:ascii="Calibri" w:eastAsia="Calibri" w:hAnsi="Calibri" w:cs="Times New Roman"/>
      <w:lang w:val="es-CO"/>
    </w:rPr>
  </w:style>
  <w:style w:type="paragraph" w:styleId="Piedepgina">
    <w:name w:val="footer"/>
    <w:aliases w:val="AL Pie de página,Pie de página AL,f"/>
    <w:basedOn w:val="Normal"/>
    <w:link w:val="PiedepginaCar"/>
    <w:uiPriority w:val="99"/>
    <w:unhideWhenUsed/>
    <w:rsid w:val="005F4EA5"/>
    <w:pPr>
      <w:tabs>
        <w:tab w:val="center" w:pos="4419"/>
        <w:tab w:val="right" w:pos="8838"/>
      </w:tabs>
      <w:spacing w:after="0" w:line="240" w:lineRule="auto"/>
    </w:pPr>
    <w:rPr>
      <w:sz w:val="20"/>
      <w:szCs w:val="20"/>
    </w:rPr>
  </w:style>
  <w:style w:type="character" w:customStyle="1" w:styleId="PiedepginaCar">
    <w:name w:val="Pie de página Car"/>
    <w:aliases w:val="AL Pie de página Car,Pie de página AL Car,f Car"/>
    <w:link w:val="Piedepgina"/>
    <w:uiPriority w:val="99"/>
    <w:rsid w:val="005F4EA5"/>
    <w:rPr>
      <w:rFonts w:ascii="Calibri" w:eastAsia="Calibri" w:hAnsi="Calibri" w:cs="Times New Roman"/>
      <w:lang w:val="es-CO"/>
    </w:rPr>
  </w:style>
  <w:style w:type="paragraph" w:styleId="Textodeglobo">
    <w:name w:val="Balloon Text"/>
    <w:basedOn w:val="Normal"/>
    <w:link w:val="TextodegloboCar"/>
    <w:uiPriority w:val="99"/>
    <w:semiHidden/>
    <w:unhideWhenUsed/>
    <w:rsid w:val="005F4EA5"/>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5F4EA5"/>
    <w:rPr>
      <w:rFonts w:ascii="Tahoma" w:eastAsia="Calibri" w:hAnsi="Tahoma" w:cs="Times New Roman"/>
      <w:sz w:val="16"/>
      <w:szCs w:val="16"/>
    </w:rPr>
  </w:style>
  <w:style w:type="paragraph" w:customStyle="1" w:styleId="Tibitoc">
    <w:name w:val="Tibitoc"/>
    <w:basedOn w:val="Normal"/>
    <w:rsid w:val="005F4EA5"/>
    <w:pPr>
      <w:spacing w:after="0" w:line="240" w:lineRule="auto"/>
      <w:jc w:val="center"/>
    </w:pPr>
    <w:rPr>
      <w:rFonts w:ascii="Arial" w:eastAsia="Times New Roman" w:hAnsi="Arial"/>
      <w:b/>
      <w:szCs w:val="20"/>
      <w:lang w:val="es-ES_tradnl" w:eastAsia="es-ES"/>
    </w:rPr>
  </w:style>
  <w:style w:type="paragraph" w:customStyle="1" w:styleId="Car">
    <w:name w:val="Car"/>
    <w:basedOn w:val="Normal"/>
    <w:rsid w:val="005F4EA5"/>
    <w:pPr>
      <w:widowControl w:val="0"/>
      <w:spacing w:after="0" w:line="240" w:lineRule="auto"/>
      <w:jc w:val="both"/>
    </w:pPr>
    <w:rPr>
      <w:rFonts w:ascii="Times New Roman" w:eastAsia="Times New Roman" w:hAnsi="Times New Roman"/>
      <w:sz w:val="20"/>
      <w:szCs w:val="20"/>
      <w:lang w:val="es-ES" w:eastAsia="es-ES"/>
    </w:rPr>
  </w:style>
  <w:style w:type="paragraph" w:styleId="Sangradetextonormal">
    <w:name w:val="Body Text Indent"/>
    <w:basedOn w:val="Normal"/>
    <w:link w:val="SangradetextonormalCar"/>
    <w:uiPriority w:val="99"/>
    <w:unhideWhenUsed/>
    <w:rsid w:val="005F4EA5"/>
    <w:pPr>
      <w:spacing w:after="120"/>
      <w:ind w:left="283"/>
    </w:pPr>
    <w:rPr>
      <w:sz w:val="20"/>
      <w:szCs w:val="20"/>
    </w:rPr>
  </w:style>
  <w:style w:type="character" w:customStyle="1" w:styleId="SangradetextonormalCar">
    <w:name w:val="Sangría de texto normal Car"/>
    <w:link w:val="Sangradetextonormal"/>
    <w:uiPriority w:val="99"/>
    <w:rsid w:val="005F4EA5"/>
    <w:rPr>
      <w:rFonts w:ascii="Calibri" w:eastAsia="Calibri" w:hAnsi="Calibri" w:cs="Times New Roman"/>
    </w:rPr>
  </w:style>
  <w:style w:type="paragraph" w:styleId="Textoindependiente2">
    <w:name w:val="Body Text 2"/>
    <w:basedOn w:val="Normal"/>
    <w:link w:val="Textoindependiente2Car"/>
    <w:uiPriority w:val="99"/>
    <w:unhideWhenUsed/>
    <w:rsid w:val="005F4EA5"/>
    <w:pPr>
      <w:spacing w:after="120" w:line="480" w:lineRule="auto"/>
    </w:pPr>
    <w:rPr>
      <w:sz w:val="20"/>
      <w:szCs w:val="20"/>
    </w:rPr>
  </w:style>
  <w:style w:type="character" w:customStyle="1" w:styleId="Textoindependiente2Car">
    <w:name w:val="Texto independiente 2 Car"/>
    <w:link w:val="Textoindependiente2"/>
    <w:uiPriority w:val="99"/>
    <w:rsid w:val="005F4EA5"/>
    <w:rPr>
      <w:rFonts w:ascii="Calibri" w:eastAsia="Calibri" w:hAnsi="Calibri" w:cs="Times New Roman"/>
    </w:rPr>
  </w:style>
  <w:style w:type="paragraph" w:styleId="Textoindependiente3">
    <w:name w:val="Body Text 3"/>
    <w:basedOn w:val="Normal"/>
    <w:link w:val="Textoindependiente3Car"/>
    <w:uiPriority w:val="99"/>
    <w:unhideWhenUsed/>
    <w:rsid w:val="005F4EA5"/>
    <w:pPr>
      <w:spacing w:after="120"/>
    </w:pPr>
    <w:rPr>
      <w:sz w:val="16"/>
      <w:szCs w:val="16"/>
    </w:rPr>
  </w:style>
  <w:style w:type="character" w:customStyle="1" w:styleId="Textoindependiente3Car">
    <w:name w:val="Texto independiente 3 Car"/>
    <w:link w:val="Textoindependiente3"/>
    <w:uiPriority w:val="99"/>
    <w:rsid w:val="005F4EA5"/>
    <w:rPr>
      <w:rFonts w:ascii="Calibri" w:eastAsia="Calibri" w:hAnsi="Calibri" w:cs="Times New Roman"/>
      <w:sz w:val="16"/>
      <w:szCs w:val="16"/>
    </w:rPr>
  </w:style>
  <w:style w:type="paragraph" w:styleId="Textocomentario">
    <w:name w:val="annotation text"/>
    <w:basedOn w:val="Normal"/>
    <w:link w:val="TextocomentarioCar"/>
    <w:rsid w:val="005F4EA5"/>
    <w:pPr>
      <w:spacing w:after="0" w:line="240" w:lineRule="auto"/>
    </w:pPr>
    <w:rPr>
      <w:rFonts w:ascii="Times New Roman" w:eastAsia="Times New Roman" w:hAnsi="Times New Roman"/>
      <w:sz w:val="24"/>
      <w:szCs w:val="20"/>
      <w:lang w:eastAsia="es-ES"/>
    </w:rPr>
  </w:style>
  <w:style w:type="character" w:customStyle="1" w:styleId="TextocomentarioCar">
    <w:name w:val="Texto comentario Car"/>
    <w:link w:val="Textocomentario"/>
    <w:rsid w:val="005F4EA5"/>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F4EA5"/>
  </w:style>
  <w:style w:type="paragraph" w:styleId="Subttulo">
    <w:name w:val="Subtitle"/>
    <w:basedOn w:val="Normal"/>
    <w:next w:val="Normal"/>
    <w:link w:val="SubttuloCar"/>
    <w:uiPriority w:val="11"/>
    <w:qFormat/>
    <w:rsid w:val="005F4EA5"/>
    <w:pPr>
      <w:spacing w:after="60"/>
      <w:jc w:val="center"/>
      <w:outlineLvl w:val="1"/>
    </w:pPr>
    <w:rPr>
      <w:rFonts w:ascii="Cambria" w:eastAsia="Times New Roman" w:hAnsi="Cambria"/>
      <w:sz w:val="24"/>
      <w:szCs w:val="24"/>
    </w:rPr>
  </w:style>
  <w:style w:type="character" w:customStyle="1" w:styleId="SubttuloCar">
    <w:name w:val="Subtítulo Car"/>
    <w:link w:val="Subttulo"/>
    <w:uiPriority w:val="11"/>
    <w:rsid w:val="005F4EA5"/>
    <w:rPr>
      <w:rFonts w:ascii="Cambria" w:eastAsia="Times New Roman" w:hAnsi="Cambria" w:cs="Times New Roman"/>
      <w:sz w:val="24"/>
      <w:szCs w:val="24"/>
    </w:rPr>
  </w:style>
  <w:style w:type="paragraph" w:styleId="Sangra2detindependiente">
    <w:name w:val="Body Text Indent 2"/>
    <w:basedOn w:val="Normal"/>
    <w:link w:val="Sangra2detindependienteCar"/>
    <w:uiPriority w:val="99"/>
    <w:unhideWhenUsed/>
    <w:rsid w:val="005F4EA5"/>
    <w:pPr>
      <w:spacing w:after="120" w:line="480" w:lineRule="auto"/>
      <w:ind w:left="283"/>
    </w:pPr>
    <w:rPr>
      <w:sz w:val="20"/>
      <w:szCs w:val="20"/>
    </w:rPr>
  </w:style>
  <w:style w:type="character" w:customStyle="1" w:styleId="Sangra2detindependienteCar">
    <w:name w:val="Sangría 2 de t. independiente Car"/>
    <w:link w:val="Sangra2detindependiente"/>
    <w:uiPriority w:val="99"/>
    <w:rsid w:val="005F4EA5"/>
    <w:rPr>
      <w:rFonts w:ascii="Calibri" w:eastAsia="Calibri" w:hAnsi="Calibri" w:cs="Times New Roman"/>
    </w:rPr>
  </w:style>
  <w:style w:type="paragraph" w:styleId="Textosinformato">
    <w:name w:val="Plain Text"/>
    <w:basedOn w:val="Normal"/>
    <w:link w:val="TextosinformatoCar"/>
    <w:uiPriority w:val="99"/>
    <w:rsid w:val="005F4EA5"/>
    <w:pPr>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uiPriority w:val="99"/>
    <w:rsid w:val="005F4EA5"/>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rsid w:val="005F4EA5"/>
    <w:pPr>
      <w:spacing w:after="0" w:line="240" w:lineRule="auto"/>
      <w:ind w:right="51"/>
      <w:jc w:val="both"/>
    </w:pPr>
    <w:rPr>
      <w:rFonts w:ascii="Arial Narrow" w:eastAsia="Times New Roman" w:hAnsi="Arial Narrow"/>
      <w:sz w:val="24"/>
      <w:szCs w:val="24"/>
      <w:lang w:val="es-ES_tradnl"/>
    </w:rPr>
  </w:style>
  <w:style w:type="paragraph" w:customStyle="1" w:styleId="subcaptulo">
    <w:name w:val="subcaptulo"/>
    <w:basedOn w:val="Normal"/>
    <w:rsid w:val="005F4EA5"/>
    <w:pPr>
      <w:autoSpaceDE w:val="0"/>
      <w:autoSpaceDN w:val="0"/>
      <w:spacing w:after="120" w:line="240" w:lineRule="auto"/>
      <w:jc w:val="center"/>
    </w:pPr>
    <w:rPr>
      <w:rFonts w:ascii="Verdana" w:eastAsia="Times New Roman" w:hAnsi="Verdana"/>
      <w:b/>
      <w:bCs/>
      <w:sz w:val="24"/>
      <w:szCs w:val="24"/>
      <w:lang w:val="es-ES" w:eastAsia="es-ES"/>
    </w:rPr>
  </w:style>
  <w:style w:type="paragraph" w:styleId="Ttulo">
    <w:name w:val="Title"/>
    <w:aliases w:val="AL Título,Título AL,Títulos Principales sin numeración"/>
    <w:basedOn w:val="Normal"/>
    <w:link w:val="TtuloCar"/>
    <w:qFormat/>
    <w:rsid w:val="005F4EA5"/>
    <w:pPr>
      <w:spacing w:after="0" w:line="240" w:lineRule="auto"/>
      <w:jc w:val="center"/>
    </w:pPr>
    <w:rPr>
      <w:rFonts w:ascii="Arial" w:eastAsia="Times New Roman" w:hAnsi="Arial"/>
      <w:b/>
      <w:sz w:val="20"/>
      <w:szCs w:val="20"/>
      <w:lang w:eastAsia="es-ES"/>
    </w:rPr>
  </w:style>
  <w:style w:type="character" w:customStyle="1" w:styleId="TtuloCar">
    <w:name w:val="Título Car"/>
    <w:aliases w:val="AL Título Car,Título AL Car,Títulos Principales sin numeración Car"/>
    <w:link w:val="Ttulo"/>
    <w:rsid w:val="005F4EA5"/>
    <w:rPr>
      <w:rFonts w:ascii="Arial" w:eastAsia="Times New Roman" w:hAnsi="Arial" w:cs="Times New Roman"/>
      <w:b/>
      <w:szCs w:val="20"/>
      <w:lang w:eastAsia="es-ES"/>
    </w:rPr>
  </w:style>
  <w:style w:type="paragraph" w:customStyle="1" w:styleId="Subcaptulo0">
    <w:name w:val="Subcapítulo"/>
    <w:basedOn w:val="Normal"/>
    <w:rsid w:val="005F4EA5"/>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customStyle="1" w:styleId="MARITZA4">
    <w:name w:val="MARITZA4"/>
    <w:basedOn w:val="Normal"/>
    <w:rsid w:val="005F4EA5"/>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character" w:styleId="nfasis">
    <w:name w:val="Emphasis"/>
    <w:qFormat/>
    <w:rsid w:val="005F4EA5"/>
    <w:rPr>
      <w:i/>
      <w:iCs/>
    </w:rPr>
  </w:style>
  <w:style w:type="character" w:styleId="Refdecomentario">
    <w:name w:val="annotation reference"/>
    <w:unhideWhenUsed/>
    <w:rsid w:val="005F4EA5"/>
    <w:rPr>
      <w:sz w:val="16"/>
      <w:szCs w:val="16"/>
    </w:rPr>
  </w:style>
  <w:style w:type="paragraph" w:styleId="Asuntodelcomentario">
    <w:name w:val="annotation subject"/>
    <w:basedOn w:val="Textocomentario"/>
    <w:next w:val="Textocomentario"/>
    <w:link w:val="AsuntodelcomentarioCar"/>
    <w:uiPriority w:val="99"/>
    <w:semiHidden/>
    <w:unhideWhenUsed/>
    <w:rsid w:val="005F4EA5"/>
    <w:pPr>
      <w:spacing w:after="200" w:line="276" w:lineRule="auto"/>
    </w:pPr>
    <w:rPr>
      <w:b/>
      <w:bCs/>
    </w:rPr>
  </w:style>
  <w:style w:type="character" w:customStyle="1" w:styleId="AsuntodelcomentarioCar">
    <w:name w:val="Asunto del comentario Car"/>
    <w:link w:val="Asuntodelcomentario"/>
    <w:uiPriority w:val="99"/>
    <w:semiHidden/>
    <w:rsid w:val="005F4EA5"/>
    <w:rPr>
      <w:rFonts w:ascii="Times New Roman" w:eastAsia="Times New Roman" w:hAnsi="Times New Roman" w:cs="Times New Roman"/>
      <w:b/>
      <w:bCs/>
      <w:sz w:val="24"/>
      <w:szCs w:val="20"/>
      <w:lang w:eastAsia="es-ES"/>
    </w:rPr>
  </w:style>
  <w:style w:type="paragraph" w:styleId="Sinespaciado">
    <w:name w:val="No Spacing"/>
    <w:uiPriority w:val="1"/>
    <w:qFormat/>
    <w:rsid w:val="005F4EA5"/>
    <w:rPr>
      <w:sz w:val="22"/>
      <w:szCs w:val="22"/>
      <w:lang w:val="es-CO" w:eastAsia="en-US"/>
    </w:rPr>
  </w:style>
  <w:style w:type="paragraph" w:styleId="Listaconvietas">
    <w:name w:val="List Bullet"/>
    <w:basedOn w:val="Normal"/>
    <w:autoRedefine/>
    <w:rsid w:val="005F4EA5"/>
    <w:pPr>
      <w:numPr>
        <w:numId w:val="8"/>
      </w:numPr>
      <w:spacing w:after="0" w:line="240" w:lineRule="auto"/>
    </w:pPr>
    <w:rPr>
      <w:rFonts w:ascii="Times New Roman" w:eastAsia="Times New Roman" w:hAnsi="Times New Roman"/>
      <w:sz w:val="20"/>
      <w:szCs w:val="20"/>
      <w:lang w:eastAsia="es-ES"/>
    </w:rPr>
  </w:style>
  <w:style w:type="paragraph" w:customStyle="1" w:styleId="BodyText22">
    <w:name w:val="Body Text 22"/>
    <w:basedOn w:val="Normal"/>
    <w:rsid w:val="005F4EA5"/>
    <w:pPr>
      <w:widowControl w:val="0"/>
      <w:spacing w:after="0" w:line="240" w:lineRule="auto"/>
      <w:jc w:val="both"/>
    </w:pPr>
    <w:rPr>
      <w:rFonts w:ascii="Tahoma" w:eastAsia="Times New Roman" w:hAnsi="Tahoma"/>
      <w:sz w:val="24"/>
      <w:szCs w:val="20"/>
      <w:lang w:val="es-ES_tradnl" w:eastAsia="es-ES"/>
    </w:rPr>
  </w:style>
  <w:style w:type="paragraph" w:customStyle="1" w:styleId="Ttulo2ttulo2">
    <w:name w:val="Título 2.título 2"/>
    <w:basedOn w:val="Normal"/>
    <w:next w:val="Normal"/>
    <w:rsid w:val="005F4EA5"/>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paragraph" w:styleId="Textonotapie">
    <w:name w:val="footnote text"/>
    <w:basedOn w:val="Normal"/>
    <w:link w:val="TextonotapieCar"/>
    <w:rsid w:val="003916AE"/>
    <w:pPr>
      <w:spacing w:after="0" w:line="240" w:lineRule="auto"/>
    </w:pPr>
    <w:rPr>
      <w:rFonts w:ascii="Times New Roman" w:eastAsia="Times New Roman" w:hAnsi="Times New Roman"/>
      <w:sz w:val="20"/>
      <w:szCs w:val="20"/>
      <w:lang w:eastAsia="es-ES"/>
    </w:rPr>
  </w:style>
  <w:style w:type="character" w:customStyle="1" w:styleId="TextonotapieCar">
    <w:name w:val="Texto nota pie Car"/>
    <w:basedOn w:val="Fuentedeprrafopredeter"/>
    <w:link w:val="Textonotapie"/>
    <w:rsid w:val="003916AE"/>
    <w:rPr>
      <w:rFonts w:ascii="Times New Roman" w:eastAsia="Times New Roman" w:hAnsi="Times New Roman"/>
      <w:lang w:val="es-CO"/>
    </w:rPr>
  </w:style>
  <w:style w:type="character" w:styleId="Refdenotaalpie">
    <w:name w:val="footnote reference"/>
    <w:basedOn w:val="Fuentedeprrafopredeter"/>
    <w:uiPriority w:val="99"/>
    <w:rsid w:val="003916AE"/>
    <w:rPr>
      <w:vertAlign w:val="superscript"/>
    </w:rPr>
  </w:style>
  <w:style w:type="paragraph" w:styleId="Revisin">
    <w:name w:val="Revision"/>
    <w:hidden/>
    <w:uiPriority w:val="99"/>
    <w:semiHidden/>
    <w:rsid w:val="006614DE"/>
    <w:rPr>
      <w:sz w:val="22"/>
      <w:szCs w:val="22"/>
      <w:lang w:val="es-CO" w:eastAsia="en-US"/>
    </w:rPr>
  </w:style>
  <w:style w:type="character" w:customStyle="1" w:styleId="Ttulo6Car">
    <w:name w:val="Título 6 Car"/>
    <w:basedOn w:val="Fuentedeprrafopredeter"/>
    <w:link w:val="Ttulo6"/>
    <w:uiPriority w:val="9"/>
    <w:semiHidden/>
    <w:rsid w:val="00635D96"/>
    <w:rPr>
      <w:rFonts w:ascii="Calibri" w:eastAsia="Times New Roman" w:hAnsi="Calibri" w:cs="Times New Roman"/>
      <w:b/>
      <w:bCs/>
      <w:sz w:val="22"/>
      <w:szCs w:val="22"/>
      <w:lang w:val="es-CO" w:eastAsia="en-US"/>
    </w:rPr>
  </w:style>
  <w:style w:type="character" w:customStyle="1" w:styleId="PrrafodelistaCar">
    <w:name w:val="Párrafo de lista Car"/>
    <w:aliases w:val="Bullet List Car,FooterText Car,numbered Car,List Paragraph1 Car,Paragraphe de liste1 Car,lp1 Car"/>
    <w:link w:val="Prrafodelista"/>
    <w:uiPriority w:val="34"/>
    <w:locked/>
    <w:rsid w:val="004A6AC4"/>
    <w:rPr>
      <w:sz w:val="22"/>
      <w:szCs w:val="22"/>
      <w:lang w:val="es-CO" w:eastAsia="en-US"/>
    </w:rPr>
  </w:style>
  <w:style w:type="character" w:customStyle="1" w:styleId="ArticuloCar">
    <w:name w:val="Articulo Car"/>
    <w:link w:val="Articulo"/>
    <w:rsid w:val="00D560D6"/>
    <w:rPr>
      <w:rFonts w:ascii="Arial Narrow" w:eastAsia="Times New Roman" w:hAnsi="Arial Narrow" w:cs="Arial"/>
      <w:sz w:val="24"/>
      <w:szCs w:val="24"/>
      <w:lang w:val="es-ES_tradnl"/>
    </w:rPr>
  </w:style>
  <w:style w:type="paragraph" w:customStyle="1" w:styleId="MARITZA3">
    <w:name w:val="MARITZA3"/>
    <w:rsid w:val="00FB59D3"/>
    <w:pPr>
      <w:tabs>
        <w:tab w:val="left" w:pos="-720"/>
        <w:tab w:val="left" w:pos="0"/>
      </w:tabs>
      <w:jc w:val="both"/>
    </w:pPr>
    <w:rPr>
      <w:rFonts w:ascii="Times New Roman" w:eastAsia="Times New Roman" w:hAnsi="Times New Roman"/>
      <w:sz w:val="24"/>
      <w:lang w:val="en-US"/>
    </w:rPr>
  </w:style>
  <w:style w:type="paragraph" w:customStyle="1" w:styleId="xl35">
    <w:name w:val="xl35"/>
    <w:basedOn w:val="Normal"/>
    <w:rsid w:val="00DE3CB2"/>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Default">
    <w:name w:val="Default"/>
    <w:rsid w:val="005F207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843">
      <w:bodyDiv w:val="1"/>
      <w:marLeft w:val="0"/>
      <w:marRight w:val="0"/>
      <w:marTop w:val="0"/>
      <w:marBottom w:val="0"/>
      <w:divBdr>
        <w:top w:val="none" w:sz="0" w:space="0" w:color="auto"/>
        <w:left w:val="none" w:sz="0" w:space="0" w:color="auto"/>
        <w:bottom w:val="none" w:sz="0" w:space="0" w:color="auto"/>
        <w:right w:val="none" w:sz="0" w:space="0" w:color="auto"/>
      </w:divBdr>
    </w:div>
    <w:div w:id="174004964">
      <w:bodyDiv w:val="1"/>
      <w:marLeft w:val="0"/>
      <w:marRight w:val="0"/>
      <w:marTop w:val="0"/>
      <w:marBottom w:val="0"/>
      <w:divBdr>
        <w:top w:val="none" w:sz="0" w:space="0" w:color="auto"/>
        <w:left w:val="none" w:sz="0" w:space="0" w:color="auto"/>
        <w:bottom w:val="none" w:sz="0" w:space="0" w:color="auto"/>
        <w:right w:val="none" w:sz="0" w:space="0" w:color="auto"/>
      </w:divBdr>
    </w:div>
    <w:div w:id="188104237">
      <w:bodyDiv w:val="1"/>
      <w:marLeft w:val="0"/>
      <w:marRight w:val="0"/>
      <w:marTop w:val="0"/>
      <w:marBottom w:val="0"/>
      <w:divBdr>
        <w:top w:val="none" w:sz="0" w:space="0" w:color="auto"/>
        <w:left w:val="none" w:sz="0" w:space="0" w:color="auto"/>
        <w:bottom w:val="none" w:sz="0" w:space="0" w:color="auto"/>
        <w:right w:val="none" w:sz="0" w:space="0" w:color="auto"/>
      </w:divBdr>
    </w:div>
    <w:div w:id="220600773">
      <w:bodyDiv w:val="1"/>
      <w:marLeft w:val="0"/>
      <w:marRight w:val="0"/>
      <w:marTop w:val="0"/>
      <w:marBottom w:val="0"/>
      <w:divBdr>
        <w:top w:val="none" w:sz="0" w:space="0" w:color="auto"/>
        <w:left w:val="none" w:sz="0" w:space="0" w:color="auto"/>
        <w:bottom w:val="none" w:sz="0" w:space="0" w:color="auto"/>
        <w:right w:val="none" w:sz="0" w:space="0" w:color="auto"/>
      </w:divBdr>
      <w:divsChild>
        <w:div w:id="2133936577">
          <w:marLeft w:val="0"/>
          <w:marRight w:val="0"/>
          <w:marTop w:val="0"/>
          <w:marBottom w:val="0"/>
          <w:divBdr>
            <w:top w:val="none" w:sz="0" w:space="0" w:color="auto"/>
            <w:left w:val="none" w:sz="0" w:space="0" w:color="auto"/>
            <w:bottom w:val="none" w:sz="0" w:space="0" w:color="auto"/>
            <w:right w:val="none" w:sz="0" w:space="0" w:color="auto"/>
          </w:divBdr>
        </w:div>
      </w:divsChild>
    </w:div>
    <w:div w:id="240530219">
      <w:bodyDiv w:val="1"/>
      <w:marLeft w:val="0"/>
      <w:marRight w:val="0"/>
      <w:marTop w:val="0"/>
      <w:marBottom w:val="0"/>
      <w:divBdr>
        <w:top w:val="none" w:sz="0" w:space="0" w:color="auto"/>
        <w:left w:val="none" w:sz="0" w:space="0" w:color="auto"/>
        <w:bottom w:val="none" w:sz="0" w:space="0" w:color="auto"/>
        <w:right w:val="none" w:sz="0" w:space="0" w:color="auto"/>
      </w:divBdr>
    </w:div>
    <w:div w:id="435029328">
      <w:bodyDiv w:val="1"/>
      <w:marLeft w:val="0"/>
      <w:marRight w:val="0"/>
      <w:marTop w:val="0"/>
      <w:marBottom w:val="0"/>
      <w:divBdr>
        <w:top w:val="none" w:sz="0" w:space="0" w:color="auto"/>
        <w:left w:val="none" w:sz="0" w:space="0" w:color="auto"/>
        <w:bottom w:val="none" w:sz="0" w:space="0" w:color="auto"/>
        <w:right w:val="none" w:sz="0" w:space="0" w:color="auto"/>
      </w:divBdr>
    </w:div>
    <w:div w:id="553010620">
      <w:bodyDiv w:val="1"/>
      <w:marLeft w:val="0"/>
      <w:marRight w:val="0"/>
      <w:marTop w:val="0"/>
      <w:marBottom w:val="0"/>
      <w:divBdr>
        <w:top w:val="none" w:sz="0" w:space="0" w:color="auto"/>
        <w:left w:val="none" w:sz="0" w:space="0" w:color="auto"/>
        <w:bottom w:val="none" w:sz="0" w:space="0" w:color="auto"/>
        <w:right w:val="none" w:sz="0" w:space="0" w:color="auto"/>
      </w:divBdr>
    </w:div>
    <w:div w:id="596402954">
      <w:bodyDiv w:val="1"/>
      <w:marLeft w:val="0"/>
      <w:marRight w:val="0"/>
      <w:marTop w:val="0"/>
      <w:marBottom w:val="0"/>
      <w:divBdr>
        <w:top w:val="none" w:sz="0" w:space="0" w:color="auto"/>
        <w:left w:val="none" w:sz="0" w:space="0" w:color="auto"/>
        <w:bottom w:val="none" w:sz="0" w:space="0" w:color="auto"/>
        <w:right w:val="none" w:sz="0" w:space="0" w:color="auto"/>
      </w:divBdr>
    </w:div>
    <w:div w:id="695086106">
      <w:bodyDiv w:val="1"/>
      <w:marLeft w:val="0"/>
      <w:marRight w:val="0"/>
      <w:marTop w:val="0"/>
      <w:marBottom w:val="0"/>
      <w:divBdr>
        <w:top w:val="none" w:sz="0" w:space="0" w:color="auto"/>
        <w:left w:val="none" w:sz="0" w:space="0" w:color="auto"/>
        <w:bottom w:val="none" w:sz="0" w:space="0" w:color="auto"/>
        <w:right w:val="none" w:sz="0" w:space="0" w:color="auto"/>
      </w:divBdr>
    </w:div>
    <w:div w:id="748430880">
      <w:bodyDiv w:val="1"/>
      <w:marLeft w:val="0"/>
      <w:marRight w:val="0"/>
      <w:marTop w:val="0"/>
      <w:marBottom w:val="0"/>
      <w:divBdr>
        <w:top w:val="none" w:sz="0" w:space="0" w:color="auto"/>
        <w:left w:val="none" w:sz="0" w:space="0" w:color="auto"/>
        <w:bottom w:val="none" w:sz="0" w:space="0" w:color="auto"/>
        <w:right w:val="none" w:sz="0" w:space="0" w:color="auto"/>
      </w:divBdr>
    </w:div>
    <w:div w:id="760105499">
      <w:bodyDiv w:val="1"/>
      <w:marLeft w:val="0"/>
      <w:marRight w:val="0"/>
      <w:marTop w:val="0"/>
      <w:marBottom w:val="0"/>
      <w:divBdr>
        <w:top w:val="none" w:sz="0" w:space="0" w:color="auto"/>
        <w:left w:val="none" w:sz="0" w:space="0" w:color="auto"/>
        <w:bottom w:val="none" w:sz="0" w:space="0" w:color="auto"/>
        <w:right w:val="none" w:sz="0" w:space="0" w:color="auto"/>
      </w:divBdr>
    </w:div>
    <w:div w:id="828014475">
      <w:bodyDiv w:val="1"/>
      <w:marLeft w:val="0"/>
      <w:marRight w:val="0"/>
      <w:marTop w:val="0"/>
      <w:marBottom w:val="0"/>
      <w:divBdr>
        <w:top w:val="none" w:sz="0" w:space="0" w:color="auto"/>
        <w:left w:val="none" w:sz="0" w:space="0" w:color="auto"/>
        <w:bottom w:val="none" w:sz="0" w:space="0" w:color="auto"/>
        <w:right w:val="none" w:sz="0" w:space="0" w:color="auto"/>
      </w:divBdr>
    </w:div>
    <w:div w:id="886188988">
      <w:bodyDiv w:val="1"/>
      <w:marLeft w:val="0"/>
      <w:marRight w:val="0"/>
      <w:marTop w:val="0"/>
      <w:marBottom w:val="0"/>
      <w:divBdr>
        <w:top w:val="none" w:sz="0" w:space="0" w:color="auto"/>
        <w:left w:val="none" w:sz="0" w:space="0" w:color="auto"/>
        <w:bottom w:val="none" w:sz="0" w:space="0" w:color="auto"/>
        <w:right w:val="none" w:sz="0" w:space="0" w:color="auto"/>
      </w:divBdr>
    </w:div>
    <w:div w:id="1310673906">
      <w:bodyDiv w:val="1"/>
      <w:marLeft w:val="0"/>
      <w:marRight w:val="0"/>
      <w:marTop w:val="0"/>
      <w:marBottom w:val="0"/>
      <w:divBdr>
        <w:top w:val="none" w:sz="0" w:space="0" w:color="auto"/>
        <w:left w:val="none" w:sz="0" w:space="0" w:color="auto"/>
        <w:bottom w:val="none" w:sz="0" w:space="0" w:color="auto"/>
        <w:right w:val="none" w:sz="0" w:space="0" w:color="auto"/>
      </w:divBdr>
    </w:div>
    <w:div w:id="1531650562">
      <w:bodyDiv w:val="1"/>
      <w:marLeft w:val="0"/>
      <w:marRight w:val="0"/>
      <w:marTop w:val="0"/>
      <w:marBottom w:val="0"/>
      <w:divBdr>
        <w:top w:val="none" w:sz="0" w:space="0" w:color="auto"/>
        <w:left w:val="none" w:sz="0" w:space="0" w:color="auto"/>
        <w:bottom w:val="none" w:sz="0" w:space="0" w:color="auto"/>
        <w:right w:val="none" w:sz="0" w:space="0" w:color="auto"/>
      </w:divBdr>
    </w:div>
    <w:div w:id="1540507343">
      <w:bodyDiv w:val="1"/>
      <w:marLeft w:val="0"/>
      <w:marRight w:val="0"/>
      <w:marTop w:val="0"/>
      <w:marBottom w:val="0"/>
      <w:divBdr>
        <w:top w:val="none" w:sz="0" w:space="0" w:color="auto"/>
        <w:left w:val="none" w:sz="0" w:space="0" w:color="auto"/>
        <w:bottom w:val="none" w:sz="0" w:space="0" w:color="auto"/>
        <w:right w:val="none" w:sz="0" w:space="0" w:color="auto"/>
      </w:divBdr>
    </w:div>
    <w:div w:id="1819565986">
      <w:bodyDiv w:val="1"/>
      <w:marLeft w:val="0"/>
      <w:marRight w:val="0"/>
      <w:marTop w:val="0"/>
      <w:marBottom w:val="0"/>
      <w:divBdr>
        <w:top w:val="none" w:sz="0" w:space="0" w:color="auto"/>
        <w:left w:val="none" w:sz="0" w:space="0" w:color="auto"/>
        <w:bottom w:val="none" w:sz="0" w:space="0" w:color="auto"/>
        <w:right w:val="none" w:sz="0" w:space="0" w:color="auto"/>
      </w:divBdr>
    </w:div>
    <w:div w:id="1913273442">
      <w:bodyDiv w:val="1"/>
      <w:marLeft w:val="0"/>
      <w:marRight w:val="0"/>
      <w:marTop w:val="0"/>
      <w:marBottom w:val="0"/>
      <w:divBdr>
        <w:top w:val="none" w:sz="0" w:space="0" w:color="auto"/>
        <w:left w:val="none" w:sz="0" w:space="0" w:color="auto"/>
        <w:bottom w:val="none" w:sz="0" w:space="0" w:color="auto"/>
        <w:right w:val="none" w:sz="0" w:space="0" w:color="auto"/>
      </w:divBdr>
    </w:div>
    <w:div w:id="207666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haap\Escritorio\2013\telematica\PROYECTO%20DE%20PLIEGO%20CELDAS%20jueve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A53B4-EFD3-4C0D-8D62-9B5B685A1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PROYECTO DE PLIEGO CELDAS jueves</Template>
  <TotalTime>3</TotalTime>
  <Pages>14</Pages>
  <Words>6930</Words>
  <Characters>38117</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44958</CharactersWithSpaces>
  <SharedDoc>false</SharedDoc>
  <HLinks>
    <vt:vector size="30" baseType="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917573</vt:i4>
      </vt:variant>
      <vt:variant>
        <vt:i4>3</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marthaap</dc:creator>
  <cp:lastModifiedBy>PILOTO DE PILOTOS</cp:lastModifiedBy>
  <cp:revision>3</cp:revision>
  <cp:lastPrinted>2013-02-19T22:02:00Z</cp:lastPrinted>
  <dcterms:created xsi:type="dcterms:W3CDTF">2024-03-19T16:24:00Z</dcterms:created>
  <dcterms:modified xsi:type="dcterms:W3CDTF">2024-03-19T16:26:00Z</dcterms:modified>
</cp:coreProperties>
</file>