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1AC3611" w14:textId="75A95267" w:rsidR="0019303B" w:rsidRPr="00776FDC" w:rsidRDefault="0019303B" w:rsidP="0077499D">
      <w:pPr>
        <w:spacing w:after="0"/>
        <w:jc w:val="center"/>
        <w:rPr>
          <w:rFonts w:ascii="Arial" w:hAnsi="Arial" w:cs="Arial"/>
          <w:b/>
          <w:bCs/>
          <w:sz w:val="24"/>
          <w:szCs w:val="24"/>
        </w:rPr>
      </w:pPr>
      <w:bookmarkStart w:id="0" w:name="_Hlk113892020"/>
      <w:bookmarkEnd w:id="0"/>
      <w:r w:rsidRPr="00776FDC">
        <w:rPr>
          <w:rFonts w:ascii="Arial" w:hAnsi="Arial" w:cs="Arial"/>
          <w:b/>
          <w:bCs/>
          <w:sz w:val="24"/>
          <w:szCs w:val="24"/>
        </w:rPr>
        <w:t>INSTITUTO MUNICIPAL PAR</w:t>
      </w:r>
      <w:r w:rsidR="0077499D">
        <w:rPr>
          <w:rFonts w:ascii="Arial" w:hAnsi="Arial" w:cs="Arial"/>
          <w:b/>
          <w:bCs/>
          <w:sz w:val="24"/>
          <w:szCs w:val="24"/>
        </w:rPr>
        <w:t xml:space="preserve">A EL DEPORTE Y LA RECREACIÓN </w:t>
      </w:r>
      <w:r w:rsidRPr="00776FDC">
        <w:rPr>
          <w:rFonts w:ascii="Arial" w:hAnsi="Arial" w:cs="Arial"/>
          <w:b/>
          <w:bCs/>
          <w:sz w:val="24"/>
          <w:szCs w:val="24"/>
        </w:rPr>
        <w:t xml:space="preserve"> – IMDERPRADERA</w:t>
      </w:r>
    </w:p>
    <w:p w14:paraId="26A303F1" w14:textId="77777777" w:rsidR="0019303B" w:rsidRPr="00776FDC" w:rsidRDefault="0019303B" w:rsidP="0019303B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2F3AA348" w14:textId="42263A05" w:rsidR="0019303B" w:rsidRPr="00776FDC" w:rsidRDefault="0019303B" w:rsidP="0019303B">
      <w:pPr>
        <w:spacing w:after="0"/>
        <w:jc w:val="center"/>
        <w:rPr>
          <w:rFonts w:ascii="Arial" w:hAnsi="Arial" w:cs="Arial"/>
          <w:b/>
          <w:bCs/>
          <w:sz w:val="24"/>
          <w:szCs w:val="24"/>
        </w:rPr>
      </w:pPr>
      <w:r w:rsidRPr="00776FDC">
        <w:rPr>
          <w:rFonts w:ascii="Arial" w:hAnsi="Arial" w:cs="Arial"/>
          <w:b/>
          <w:bCs/>
          <w:sz w:val="24"/>
          <w:szCs w:val="24"/>
        </w:rPr>
        <w:t xml:space="preserve">INFORME No. </w:t>
      </w:r>
      <w:r w:rsidR="00EF03AC">
        <w:rPr>
          <w:rFonts w:ascii="Arial" w:hAnsi="Arial" w:cs="Arial"/>
          <w:b/>
          <w:bCs/>
          <w:sz w:val="24"/>
          <w:szCs w:val="24"/>
        </w:rPr>
        <w:t>02</w:t>
      </w:r>
    </w:p>
    <w:p w14:paraId="7076A75C" w14:textId="77777777" w:rsidR="0019303B" w:rsidRPr="00776FDC" w:rsidRDefault="0019303B" w:rsidP="0019303B">
      <w:pPr>
        <w:spacing w:after="0"/>
        <w:jc w:val="center"/>
        <w:rPr>
          <w:rFonts w:ascii="Arial" w:hAnsi="Arial" w:cs="Arial"/>
          <w:b/>
          <w:bCs/>
          <w:sz w:val="24"/>
          <w:szCs w:val="24"/>
        </w:rPr>
      </w:pPr>
      <w:r w:rsidRPr="00776FDC">
        <w:rPr>
          <w:rFonts w:ascii="Arial" w:hAnsi="Arial" w:cs="Arial"/>
          <w:b/>
          <w:bCs/>
          <w:sz w:val="24"/>
          <w:szCs w:val="24"/>
        </w:rPr>
        <w:t>CONTRATO DE PRESTACIÓN DE SERVICIOS</w:t>
      </w:r>
    </w:p>
    <w:p w14:paraId="6BE68ABF" w14:textId="422BBC7F" w:rsidR="0019303B" w:rsidRDefault="0019303B" w:rsidP="0077499D">
      <w:pPr>
        <w:spacing w:after="0"/>
        <w:jc w:val="center"/>
        <w:rPr>
          <w:rFonts w:ascii="Arial" w:hAnsi="Arial" w:cs="Arial"/>
          <w:b/>
          <w:bCs/>
          <w:sz w:val="24"/>
          <w:szCs w:val="24"/>
        </w:rPr>
      </w:pPr>
      <w:r w:rsidRPr="00776FDC">
        <w:rPr>
          <w:rFonts w:ascii="Arial" w:hAnsi="Arial" w:cs="Arial"/>
          <w:b/>
          <w:bCs/>
          <w:sz w:val="24"/>
          <w:szCs w:val="24"/>
        </w:rPr>
        <w:t xml:space="preserve"> No. 500-08-02-</w:t>
      </w:r>
      <w:r w:rsidR="0077499D">
        <w:rPr>
          <w:rFonts w:ascii="Arial" w:hAnsi="Arial" w:cs="Arial"/>
          <w:b/>
          <w:bCs/>
          <w:sz w:val="24"/>
          <w:szCs w:val="24"/>
        </w:rPr>
        <w:t>002-2024</w:t>
      </w:r>
    </w:p>
    <w:p w14:paraId="6D932CD4" w14:textId="77777777" w:rsidR="0077499D" w:rsidRPr="00776FDC" w:rsidRDefault="0077499D" w:rsidP="0077499D">
      <w:pPr>
        <w:spacing w:after="0"/>
        <w:jc w:val="center"/>
        <w:rPr>
          <w:rFonts w:ascii="Arial" w:hAnsi="Arial" w:cs="Arial"/>
          <w:b/>
          <w:bCs/>
          <w:sz w:val="24"/>
          <w:szCs w:val="24"/>
        </w:rPr>
      </w:pPr>
    </w:p>
    <w:p w14:paraId="039EEAC8" w14:textId="09E387F7" w:rsidR="0019303B" w:rsidRPr="00776FDC" w:rsidRDefault="0019303B" w:rsidP="0019303B">
      <w:pPr>
        <w:spacing w:after="0"/>
        <w:jc w:val="both"/>
        <w:rPr>
          <w:rFonts w:ascii="Arial" w:hAnsi="Arial" w:cs="Arial"/>
          <w:sz w:val="24"/>
          <w:szCs w:val="24"/>
        </w:rPr>
      </w:pPr>
      <w:r w:rsidRPr="00776FDC">
        <w:rPr>
          <w:rFonts w:ascii="Arial" w:hAnsi="Arial" w:cs="Arial"/>
          <w:b/>
          <w:bCs/>
          <w:sz w:val="24"/>
          <w:szCs w:val="24"/>
        </w:rPr>
        <w:t>SUPERVISOR:</w:t>
      </w:r>
      <w:r w:rsidRPr="00776FDC">
        <w:rPr>
          <w:rFonts w:ascii="Arial" w:hAnsi="Arial" w:cs="Arial"/>
          <w:sz w:val="24"/>
          <w:szCs w:val="24"/>
        </w:rPr>
        <w:t xml:space="preserve"> </w:t>
      </w:r>
      <w:r w:rsidR="00375F96">
        <w:rPr>
          <w:rFonts w:ascii="Arial" w:hAnsi="Arial" w:cs="Arial"/>
          <w:sz w:val="24"/>
          <w:szCs w:val="24"/>
        </w:rPr>
        <w:t>RUBEN DARÍO MANYOMA</w:t>
      </w:r>
    </w:p>
    <w:p w14:paraId="1DF9692D" w14:textId="2235952C" w:rsidR="0019303B" w:rsidRPr="00776FDC" w:rsidRDefault="0019303B" w:rsidP="0019303B">
      <w:pPr>
        <w:spacing w:after="0"/>
        <w:jc w:val="both"/>
        <w:rPr>
          <w:rFonts w:ascii="Arial" w:hAnsi="Arial" w:cs="Arial"/>
          <w:sz w:val="24"/>
          <w:szCs w:val="24"/>
        </w:rPr>
      </w:pPr>
      <w:r w:rsidRPr="00776FDC">
        <w:rPr>
          <w:rFonts w:ascii="Arial" w:hAnsi="Arial" w:cs="Arial"/>
          <w:b/>
          <w:bCs/>
          <w:sz w:val="24"/>
          <w:szCs w:val="24"/>
        </w:rPr>
        <w:t xml:space="preserve">CONTRATISTA: </w:t>
      </w:r>
      <w:r w:rsidR="0077499D" w:rsidRPr="0077499D">
        <w:rPr>
          <w:rFonts w:ascii="Arial" w:hAnsi="Arial" w:cs="Arial"/>
          <w:bCs/>
          <w:sz w:val="24"/>
          <w:szCs w:val="24"/>
        </w:rPr>
        <w:t>HOLLMAN ABEL BELTRÁN GONZÁLEZ</w:t>
      </w:r>
    </w:p>
    <w:p w14:paraId="429669DE" w14:textId="7CA87EBD" w:rsidR="0019303B" w:rsidRPr="00776FDC" w:rsidRDefault="0019303B" w:rsidP="0019303B">
      <w:pPr>
        <w:spacing w:after="0"/>
        <w:jc w:val="both"/>
        <w:rPr>
          <w:rFonts w:ascii="Arial" w:hAnsi="Arial" w:cs="Arial"/>
          <w:sz w:val="24"/>
          <w:szCs w:val="24"/>
        </w:rPr>
      </w:pPr>
      <w:r w:rsidRPr="00776FDC">
        <w:rPr>
          <w:rFonts w:ascii="Arial" w:hAnsi="Arial" w:cs="Arial"/>
          <w:b/>
          <w:bCs/>
          <w:sz w:val="24"/>
          <w:szCs w:val="24"/>
        </w:rPr>
        <w:t>CEDULA No.</w:t>
      </w:r>
      <w:r w:rsidRPr="00776FDC">
        <w:rPr>
          <w:rFonts w:ascii="Arial" w:hAnsi="Arial" w:cs="Arial"/>
          <w:sz w:val="24"/>
          <w:szCs w:val="24"/>
        </w:rPr>
        <w:t xml:space="preserve"> </w:t>
      </w:r>
      <w:r w:rsidR="0077499D">
        <w:rPr>
          <w:rFonts w:ascii="Arial" w:hAnsi="Arial" w:cs="Arial"/>
          <w:sz w:val="24"/>
          <w:szCs w:val="24"/>
        </w:rPr>
        <w:t>1112232127</w:t>
      </w:r>
    </w:p>
    <w:p w14:paraId="2D60AA31" w14:textId="03F769A5" w:rsidR="0019303B" w:rsidRPr="00776FDC" w:rsidRDefault="0019303B" w:rsidP="0019303B">
      <w:pPr>
        <w:spacing w:after="0"/>
        <w:jc w:val="both"/>
        <w:rPr>
          <w:rFonts w:ascii="Arial" w:hAnsi="Arial" w:cs="Arial"/>
          <w:b/>
          <w:bCs/>
          <w:sz w:val="24"/>
          <w:szCs w:val="24"/>
        </w:rPr>
      </w:pPr>
    </w:p>
    <w:p w14:paraId="2139EE47" w14:textId="20F3E0ED" w:rsidR="0019303B" w:rsidRPr="00776FDC" w:rsidRDefault="0019303B" w:rsidP="0019303B">
      <w:pPr>
        <w:jc w:val="both"/>
        <w:rPr>
          <w:rFonts w:ascii="Arial" w:hAnsi="Arial" w:cs="Arial"/>
          <w:sz w:val="24"/>
          <w:szCs w:val="24"/>
        </w:rPr>
      </w:pPr>
      <w:r w:rsidRPr="00776FDC">
        <w:rPr>
          <w:rFonts w:ascii="Arial" w:hAnsi="Arial" w:cs="Arial"/>
          <w:b/>
          <w:bCs/>
          <w:sz w:val="24"/>
          <w:szCs w:val="24"/>
        </w:rPr>
        <w:t xml:space="preserve">Objeto del contrato: </w:t>
      </w:r>
      <w:bookmarkStart w:id="1" w:name="_Hlk140572033"/>
      <w:r w:rsidR="003A06EE" w:rsidRPr="00776FDC">
        <w:rPr>
          <w:rFonts w:ascii="Arial" w:hAnsi="Arial" w:cs="Arial"/>
          <w:sz w:val="24"/>
          <w:szCs w:val="24"/>
        </w:rPr>
        <w:t>PRESTACIÓN DE SERVICIOS Y APOYO A LA GESTIÓN EN CALIDAD DE COORDINADOR DE MONITORES Y EVENTOS DEPORTIVOS.</w:t>
      </w:r>
      <w:bookmarkEnd w:id="1"/>
    </w:p>
    <w:p w14:paraId="0FE854FA" w14:textId="6D260AB2" w:rsidR="0019303B" w:rsidRPr="00776FDC" w:rsidRDefault="0019303B" w:rsidP="0019303B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776FDC">
        <w:rPr>
          <w:rFonts w:ascii="Arial" w:hAnsi="Arial" w:cs="Arial"/>
          <w:sz w:val="24"/>
          <w:szCs w:val="24"/>
        </w:rPr>
        <w:t>OBLIGACIONES ESPECIFICAS DEL CONTRATISTA.</w:t>
      </w:r>
    </w:p>
    <w:p w14:paraId="544D1ED1" w14:textId="77777777" w:rsidR="006973E9" w:rsidRPr="00776FDC" w:rsidRDefault="006973E9" w:rsidP="006973E9">
      <w:pPr>
        <w:jc w:val="both"/>
        <w:rPr>
          <w:rFonts w:ascii="Arial" w:hAnsi="Arial" w:cs="Arial"/>
          <w:sz w:val="24"/>
          <w:szCs w:val="24"/>
        </w:rPr>
      </w:pPr>
      <w:r w:rsidRPr="00776FDC">
        <w:rPr>
          <w:rFonts w:ascii="Arial" w:hAnsi="Arial" w:cs="Arial"/>
          <w:sz w:val="24"/>
          <w:szCs w:val="24"/>
        </w:rPr>
        <w:t>Con las siguientes actividades específicas:</w:t>
      </w:r>
    </w:p>
    <w:p w14:paraId="4BFD9BE7" w14:textId="77777777" w:rsidR="003A06EE" w:rsidRPr="00776FDC" w:rsidRDefault="003A06EE" w:rsidP="003A06EE">
      <w:pPr>
        <w:pStyle w:val="Prrafodelista"/>
        <w:numPr>
          <w:ilvl w:val="0"/>
          <w:numId w:val="20"/>
        </w:numPr>
        <w:jc w:val="both"/>
        <w:rPr>
          <w:rFonts w:ascii="Arial" w:hAnsi="Arial" w:cs="Arial"/>
          <w:sz w:val="24"/>
          <w:szCs w:val="24"/>
        </w:rPr>
      </w:pPr>
      <w:r w:rsidRPr="00776FDC">
        <w:rPr>
          <w:rFonts w:ascii="Arial" w:hAnsi="Arial" w:cs="Arial"/>
          <w:sz w:val="24"/>
          <w:szCs w:val="24"/>
        </w:rPr>
        <w:t>Cumplir con el objeto del contrato en los términos establecidos.</w:t>
      </w:r>
    </w:p>
    <w:p w14:paraId="171967D2" w14:textId="77777777" w:rsidR="003A06EE" w:rsidRPr="00776FDC" w:rsidRDefault="003A06EE" w:rsidP="003A06EE">
      <w:pPr>
        <w:pStyle w:val="Prrafodelista"/>
        <w:numPr>
          <w:ilvl w:val="0"/>
          <w:numId w:val="20"/>
        </w:numPr>
        <w:jc w:val="both"/>
        <w:rPr>
          <w:rFonts w:ascii="Arial" w:hAnsi="Arial" w:cs="Arial"/>
          <w:sz w:val="24"/>
          <w:szCs w:val="24"/>
        </w:rPr>
      </w:pPr>
      <w:r w:rsidRPr="00776FDC">
        <w:rPr>
          <w:rFonts w:ascii="Arial" w:hAnsi="Arial" w:cs="Arial"/>
          <w:sz w:val="24"/>
          <w:szCs w:val="24"/>
        </w:rPr>
        <w:t>Actuar con diligencia, honestidad y respeto en el cumplimiento de sus funciones.</w:t>
      </w:r>
    </w:p>
    <w:p w14:paraId="174FD30A" w14:textId="77777777" w:rsidR="003A06EE" w:rsidRPr="00776FDC" w:rsidRDefault="003A06EE" w:rsidP="003A06EE">
      <w:pPr>
        <w:pStyle w:val="Prrafodelista"/>
        <w:numPr>
          <w:ilvl w:val="0"/>
          <w:numId w:val="20"/>
        </w:numPr>
        <w:jc w:val="both"/>
        <w:rPr>
          <w:rFonts w:ascii="Arial" w:hAnsi="Arial" w:cs="Arial"/>
          <w:sz w:val="24"/>
          <w:szCs w:val="24"/>
        </w:rPr>
      </w:pPr>
      <w:r w:rsidRPr="00776FDC">
        <w:rPr>
          <w:rFonts w:ascii="Arial" w:hAnsi="Arial" w:cs="Arial"/>
          <w:sz w:val="24"/>
          <w:szCs w:val="24"/>
        </w:rPr>
        <w:t xml:space="preserve">Atender las sugerencias que IMDERPRADERA considere convenientes y pertinentes para la ejecución del objeto del contrato. </w:t>
      </w:r>
    </w:p>
    <w:p w14:paraId="21BCC99D" w14:textId="77777777" w:rsidR="003A06EE" w:rsidRPr="00776FDC" w:rsidRDefault="003A06EE" w:rsidP="003A06EE">
      <w:pPr>
        <w:pStyle w:val="Prrafodelista"/>
        <w:numPr>
          <w:ilvl w:val="0"/>
          <w:numId w:val="20"/>
        </w:numPr>
        <w:jc w:val="both"/>
        <w:rPr>
          <w:rFonts w:ascii="Arial" w:hAnsi="Arial" w:cs="Arial"/>
          <w:sz w:val="24"/>
          <w:szCs w:val="24"/>
        </w:rPr>
      </w:pPr>
      <w:r w:rsidRPr="00776FDC">
        <w:rPr>
          <w:rFonts w:ascii="Arial" w:hAnsi="Arial" w:cs="Arial"/>
          <w:sz w:val="24"/>
          <w:szCs w:val="24"/>
        </w:rPr>
        <w:t>Desarrollar su actividad de manera autónoma e independiente.</w:t>
      </w:r>
    </w:p>
    <w:p w14:paraId="1AC8AF35" w14:textId="77777777" w:rsidR="003A06EE" w:rsidRPr="00776FDC" w:rsidRDefault="003A06EE" w:rsidP="003A06EE">
      <w:pPr>
        <w:pStyle w:val="Prrafodelista"/>
        <w:numPr>
          <w:ilvl w:val="0"/>
          <w:numId w:val="20"/>
        </w:numPr>
        <w:jc w:val="both"/>
        <w:rPr>
          <w:rFonts w:ascii="Arial" w:hAnsi="Arial" w:cs="Arial"/>
          <w:sz w:val="24"/>
          <w:szCs w:val="24"/>
        </w:rPr>
      </w:pPr>
      <w:r w:rsidRPr="00776FDC">
        <w:rPr>
          <w:rFonts w:ascii="Arial" w:hAnsi="Arial" w:cs="Arial"/>
          <w:sz w:val="24"/>
          <w:szCs w:val="24"/>
        </w:rPr>
        <w:t>Elaborar y diseñar la planificación de actividades a ejecutar para todo el periodo contractual.</w:t>
      </w:r>
    </w:p>
    <w:p w14:paraId="78D61471" w14:textId="77777777" w:rsidR="003A06EE" w:rsidRPr="00776FDC" w:rsidRDefault="003A06EE" w:rsidP="003A06EE">
      <w:pPr>
        <w:pStyle w:val="Prrafodelista"/>
        <w:numPr>
          <w:ilvl w:val="0"/>
          <w:numId w:val="20"/>
        </w:numPr>
        <w:jc w:val="both"/>
        <w:rPr>
          <w:rFonts w:ascii="Arial" w:hAnsi="Arial" w:cs="Arial"/>
          <w:sz w:val="24"/>
          <w:szCs w:val="24"/>
        </w:rPr>
      </w:pPr>
      <w:r w:rsidRPr="00776FDC">
        <w:rPr>
          <w:rFonts w:ascii="Arial" w:hAnsi="Arial" w:cs="Arial"/>
          <w:sz w:val="24"/>
          <w:szCs w:val="24"/>
        </w:rPr>
        <w:t xml:space="preserve">Participar activamente en las actividades recreativas y deportivas realizadas por el IMDERPRADERA. </w:t>
      </w:r>
    </w:p>
    <w:p w14:paraId="6F4B1B49" w14:textId="77777777" w:rsidR="003A06EE" w:rsidRPr="00776FDC" w:rsidRDefault="003A06EE" w:rsidP="003A06EE">
      <w:pPr>
        <w:pStyle w:val="Prrafodelista"/>
        <w:numPr>
          <w:ilvl w:val="0"/>
          <w:numId w:val="20"/>
        </w:numPr>
        <w:jc w:val="both"/>
        <w:rPr>
          <w:rFonts w:ascii="Arial" w:hAnsi="Arial" w:cs="Arial"/>
          <w:sz w:val="24"/>
          <w:szCs w:val="24"/>
        </w:rPr>
      </w:pPr>
      <w:r w:rsidRPr="00776FDC">
        <w:rPr>
          <w:rFonts w:ascii="Arial" w:hAnsi="Arial" w:cs="Arial"/>
          <w:sz w:val="24"/>
          <w:szCs w:val="24"/>
        </w:rPr>
        <w:t>Estudiar, planificar y organizar las actividades deportivas internas y externas de IMDERPRADERA en coordinación con los monitores de las diferentes disciplinas deportivas.</w:t>
      </w:r>
    </w:p>
    <w:p w14:paraId="4733EC6C" w14:textId="77777777" w:rsidR="003A06EE" w:rsidRPr="00776FDC" w:rsidRDefault="003A06EE" w:rsidP="003A06EE">
      <w:pPr>
        <w:pStyle w:val="Prrafodelista"/>
        <w:numPr>
          <w:ilvl w:val="0"/>
          <w:numId w:val="20"/>
        </w:numPr>
        <w:jc w:val="both"/>
        <w:rPr>
          <w:rFonts w:ascii="Arial" w:hAnsi="Arial" w:cs="Arial"/>
          <w:sz w:val="24"/>
          <w:szCs w:val="24"/>
        </w:rPr>
      </w:pPr>
      <w:r w:rsidRPr="00776FDC">
        <w:rPr>
          <w:rFonts w:ascii="Arial" w:hAnsi="Arial" w:cs="Arial"/>
          <w:sz w:val="24"/>
          <w:szCs w:val="24"/>
        </w:rPr>
        <w:t>Asesorar técnicamente en el área de su competencia.</w:t>
      </w:r>
    </w:p>
    <w:p w14:paraId="1DEBCF63" w14:textId="77777777" w:rsidR="003A06EE" w:rsidRPr="00776FDC" w:rsidRDefault="003A06EE" w:rsidP="003A06EE">
      <w:pPr>
        <w:pStyle w:val="Prrafodelista"/>
        <w:numPr>
          <w:ilvl w:val="0"/>
          <w:numId w:val="20"/>
        </w:numPr>
        <w:jc w:val="both"/>
        <w:rPr>
          <w:rFonts w:ascii="Arial" w:hAnsi="Arial" w:cs="Arial"/>
          <w:sz w:val="24"/>
          <w:szCs w:val="24"/>
        </w:rPr>
      </w:pPr>
      <w:r w:rsidRPr="00776FDC">
        <w:rPr>
          <w:rFonts w:ascii="Arial" w:hAnsi="Arial" w:cs="Arial"/>
          <w:sz w:val="24"/>
          <w:szCs w:val="24"/>
        </w:rPr>
        <w:t>Coordinar charlas y cursos de inducción para los deportistas.</w:t>
      </w:r>
    </w:p>
    <w:p w14:paraId="36994AEC" w14:textId="77777777" w:rsidR="003A06EE" w:rsidRPr="00776FDC" w:rsidRDefault="003A06EE" w:rsidP="003A06EE">
      <w:pPr>
        <w:pStyle w:val="Prrafodelista"/>
        <w:numPr>
          <w:ilvl w:val="0"/>
          <w:numId w:val="20"/>
        </w:numPr>
        <w:jc w:val="both"/>
        <w:rPr>
          <w:rFonts w:ascii="Arial" w:hAnsi="Arial" w:cs="Arial"/>
          <w:sz w:val="24"/>
          <w:szCs w:val="24"/>
        </w:rPr>
      </w:pPr>
      <w:r w:rsidRPr="00776FDC">
        <w:rPr>
          <w:rFonts w:ascii="Arial" w:hAnsi="Arial" w:cs="Arial"/>
          <w:sz w:val="24"/>
          <w:szCs w:val="24"/>
        </w:rPr>
        <w:t>Coordinar y supervisar los programas de extensión deportiva.</w:t>
      </w:r>
    </w:p>
    <w:p w14:paraId="30586DFD" w14:textId="77777777" w:rsidR="003A06EE" w:rsidRPr="00776FDC" w:rsidRDefault="003A06EE" w:rsidP="003A06EE">
      <w:pPr>
        <w:pStyle w:val="Prrafodelista"/>
        <w:numPr>
          <w:ilvl w:val="0"/>
          <w:numId w:val="20"/>
        </w:numPr>
        <w:jc w:val="both"/>
        <w:rPr>
          <w:rFonts w:ascii="Arial" w:hAnsi="Arial" w:cs="Arial"/>
          <w:sz w:val="24"/>
          <w:szCs w:val="24"/>
        </w:rPr>
      </w:pPr>
      <w:r w:rsidRPr="00776FDC">
        <w:rPr>
          <w:rFonts w:ascii="Arial" w:hAnsi="Arial" w:cs="Arial"/>
          <w:sz w:val="24"/>
          <w:szCs w:val="24"/>
        </w:rPr>
        <w:t>Informar la evaluación de méritos deportivos obtenidos por aspirantes o participantes de los programas o escuelas deportivas.</w:t>
      </w:r>
    </w:p>
    <w:p w14:paraId="40466A6E" w14:textId="77777777" w:rsidR="003A06EE" w:rsidRPr="00776FDC" w:rsidRDefault="003A06EE" w:rsidP="003A06EE">
      <w:pPr>
        <w:pStyle w:val="Prrafodelista"/>
        <w:numPr>
          <w:ilvl w:val="0"/>
          <w:numId w:val="20"/>
        </w:numPr>
        <w:jc w:val="both"/>
        <w:rPr>
          <w:rFonts w:ascii="Arial" w:hAnsi="Arial" w:cs="Arial"/>
          <w:sz w:val="24"/>
          <w:szCs w:val="24"/>
        </w:rPr>
      </w:pPr>
      <w:r w:rsidRPr="00776FDC">
        <w:rPr>
          <w:rFonts w:ascii="Arial" w:hAnsi="Arial" w:cs="Arial"/>
          <w:sz w:val="24"/>
          <w:szCs w:val="24"/>
        </w:rPr>
        <w:t>Participar y proponer cursos y/o talleres necesarios en el área deportiva.</w:t>
      </w:r>
    </w:p>
    <w:p w14:paraId="5888109D" w14:textId="77777777" w:rsidR="003A06EE" w:rsidRPr="00776FDC" w:rsidRDefault="003A06EE" w:rsidP="003A06EE">
      <w:pPr>
        <w:pStyle w:val="Prrafodelista"/>
        <w:numPr>
          <w:ilvl w:val="0"/>
          <w:numId w:val="20"/>
        </w:numPr>
        <w:jc w:val="both"/>
        <w:rPr>
          <w:rFonts w:ascii="Arial" w:hAnsi="Arial" w:cs="Arial"/>
          <w:sz w:val="24"/>
          <w:szCs w:val="24"/>
        </w:rPr>
      </w:pPr>
      <w:r w:rsidRPr="00776FDC">
        <w:rPr>
          <w:rFonts w:ascii="Arial" w:hAnsi="Arial" w:cs="Arial"/>
          <w:sz w:val="24"/>
          <w:szCs w:val="24"/>
        </w:rPr>
        <w:t>Participar en la organización y coordinación de apoyo logístico requerido y necesario para los eventos deportivos.</w:t>
      </w:r>
    </w:p>
    <w:p w14:paraId="49DABBCE" w14:textId="228BAEB7" w:rsidR="003A06EE" w:rsidRPr="00776FDC" w:rsidRDefault="00375F96" w:rsidP="003A06EE">
      <w:pPr>
        <w:pStyle w:val="Prrafodelista"/>
        <w:numPr>
          <w:ilvl w:val="0"/>
          <w:numId w:val="20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Coordinar las funciones respecto al acompañamiento logístico y de protocolo para los eventos deportivos.</w:t>
      </w:r>
    </w:p>
    <w:p w14:paraId="1419595A" w14:textId="3689488F" w:rsidR="003A06EE" w:rsidRPr="00776FDC" w:rsidRDefault="00375F96" w:rsidP="003A06EE">
      <w:pPr>
        <w:pStyle w:val="Prrafodelista"/>
        <w:numPr>
          <w:ilvl w:val="0"/>
          <w:numId w:val="20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Generar estrategias para estimular y masificar la práctica deportiva en todo el municipio.</w:t>
      </w:r>
    </w:p>
    <w:p w14:paraId="2D310C2D" w14:textId="11734C9A" w:rsidR="003A06EE" w:rsidRPr="00776FDC" w:rsidRDefault="00375F96" w:rsidP="003A06EE">
      <w:pPr>
        <w:pStyle w:val="Prrafodelista"/>
        <w:numPr>
          <w:ilvl w:val="0"/>
          <w:numId w:val="20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Fomentar la generación y creación de espacios que faciliten la actividad física, la recreación y el deporte, teniendo en cuenta las personas con discapacidades físicas, sensoriales y psíquicas, de la tercera edad y de los sectores sociales en condiciones de vulnerabilidad.</w:t>
      </w:r>
    </w:p>
    <w:p w14:paraId="6A6C9A22" w14:textId="6ACA71C4" w:rsidR="003A06EE" w:rsidRPr="00776FDC" w:rsidRDefault="00375F96" w:rsidP="003A06EE">
      <w:pPr>
        <w:pStyle w:val="Prrafodelista"/>
        <w:numPr>
          <w:ilvl w:val="0"/>
          <w:numId w:val="20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Participar y asesorar desde su competencia en la planificación y construcción de sesiones de entrenamiento, micro ciclos y meso ciclos de todos los monitores y promotores a cargo del Instituto, además de todos los clubes deportivos que requieran su ayuda.</w:t>
      </w:r>
    </w:p>
    <w:p w14:paraId="39911B57" w14:textId="5CE1054D" w:rsidR="003A06EE" w:rsidRPr="00776FDC" w:rsidRDefault="00375F96" w:rsidP="003A06EE">
      <w:pPr>
        <w:pStyle w:val="Prrafodelista"/>
        <w:numPr>
          <w:ilvl w:val="0"/>
          <w:numId w:val="20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Propiciar la organización de comités deportivos municipales.</w:t>
      </w:r>
    </w:p>
    <w:p w14:paraId="78DF7926" w14:textId="74AFD376" w:rsidR="003A06EE" w:rsidRDefault="00375F96" w:rsidP="003A06EE">
      <w:pPr>
        <w:pStyle w:val="Prrafodelista"/>
        <w:numPr>
          <w:ilvl w:val="0"/>
          <w:numId w:val="20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Generar un plan estratégico para la buena realización de los juegos intercolegiados, intercomunales y la participación del municipio en los juegos departamentales.</w:t>
      </w:r>
    </w:p>
    <w:p w14:paraId="6CEDAA6C" w14:textId="2A5EB1A2" w:rsidR="00375F96" w:rsidRDefault="00375F96" w:rsidP="003A06EE">
      <w:pPr>
        <w:pStyle w:val="Prrafodelista"/>
        <w:numPr>
          <w:ilvl w:val="0"/>
          <w:numId w:val="20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Supervisar y distribuir las actividades del personal a su cargo.</w:t>
      </w:r>
    </w:p>
    <w:p w14:paraId="18986B72" w14:textId="5656AEF1" w:rsidR="00375F96" w:rsidRDefault="00414845" w:rsidP="003A06EE">
      <w:pPr>
        <w:pStyle w:val="Prrafodelista"/>
        <w:numPr>
          <w:ilvl w:val="0"/>
          <w:numId w:val="20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Cumplir con las normas y procedimientos en materia de seguridad integral establecidos por la organización.</w:t>
      </w:r>
    </w:p>
    <w:p w14:paraId="451BCB65" w14:textId="1E09CABD" w:rsidR="00414845" w:rsidRDefault="00414845" w:rsidP="003A06EE">
      <w:pPr>
        <w:pStyle w:val="Prrafodelista"/>
        <w:numPr>
          <w:ilvl w:val="0"/>
          <w:numId w:val="20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Mantener en orden equipos y sitios de trabajo, reportando cualquier anomalía.</w:t>
      </w:r>
    </w:p>
    <w:p w14:paraId="0F648332" w14:textId="162586CB" w:rsidR="00414845" w:rsidRDefault="00414845" w:rsidP="003A06EE">
      <w:pPr>
        <w:pStyle w:val="Prrafodelista"/>
        <w:numPr>
          <w:ilvl w:val="0"/>
          <w:numId w:val="20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Elaborar informes periódicos de las actividades realizadas.</w:t>
      </w:r>
    </w:p>
    <w:p w14:paraId="7CA30C8D" w14:textId="230FB8E3" w:rsidR="00414845" w:rsidRDefault="00414845" w:rsidP="003A06EE">
      <w:pPr>
        <w:pStyle w:val="Prrafodelista"/>
        <w:numPr>
          <w:ilvl w:val="0"/>
          <w:numId w:val="20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Ayudar en la formación de monitores.</w:t>
      </w:r>
    </w:p>
    <w:p w14:paraId="28000014" w14:textId="3754AA13" w:rsidR="00414845" w:rsidRPr="00776FDC" w:rsidRDefault="00414845" w:rsidP="003A06EE">
      <w:pPr>
        <w:pStyle w:val="Prrafodelista"/>
        <w:numPr>
          <w:ilvl w:val="0"/>
          <w:numId w:val="20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Participar en los diferentes eventos deportivos y afines que se realicen por el IMDERPRADERA de conformidad con los requerimientos efectuados por el director ejecutivo.</w:t>
      </w:r>
    </w:p>
    <w:p w14:paraId="2704C5A6" w14:textId="77777777" w:rsidR="003A06EE" w:rsidRPr="00776FDC" w:rsidRDefault="003A06EE" w:rsidP="003A06EE">
      <w:pPr>
        <w:pStyle w:val="Prrafodelista"/>
        <w:numPr>
          <w:ilvl w:val="0"/>
          <w:numId w:val="20"/>
        </w:numPr>
        <w:jc w:val="both"/>
        <w:rPr>
          <w:rFonts w:ascii="Arial" w:hAnsi="Arial" w:cs="Arial"/>
          <w:sz w:val="24"/>
          <w:szCs w:val="24"/>
        </w:rPr>
      </w:pPr>
      <w:r w:rsidRPr="00776FDC">
        <w:rPr>
          <w:rFonts w:ascii="Arial" w:hAnsi="Arial" w:cs="Arial"/>
          <w:sz w:val="24"/>
          <w:szCs w:val="24"/>
        </w:rPr>
        <w:t>Las demás inherentes al cumplimiento del objeto contratado y que sean determinadas por el supervisor y/o interventor.</w:t>
      </w:r>
    </w:p>
    <w:p w14:paraId="02A7B241" w14:textId="77777777" w:rsidR="00776FDC" w:rsidRDefault="00776FDC" w:rsidP="00776FDC">
      <w:pPr>
        <w:jc w:val="both"/>
        <w:rPr>
          <w:rFonts w:ascii="Arial" w:hAnsi="Arial" w:cs="Arial"/>
          <w:sz w:val="24"/>
          <w:szCs w:val="24"/>
        </w:rPr>
      </w:pPr>
    </w:p>
    <w:p w14:paraId="37A2E207" w14:textId="77777777" w:rsidR="00414845" w:rsidRDefault="00414845" w:rsidP="00776FDC">
      <w:pPr>
        <w:jc w:val="both"/>
        <w:rPr>
          <w:rFonts w:ascii="Arial" w:hAnsi="Arial" w:cs="Arial"/>
          <w:sz w:val="24"/>
          <w:szCs w:val="24"/>
        </w:rPr>
      </w:pPr>
    </w:p>
    <w:p w14:paraId="7EC6040D" w14:textId="77777777" w:rsidR="00414845" w:rsidRDefault="00414845" w:rsidP="00776FDC">
      <w:pPr>
        <w:jc w:val="both"/>
        <w:rPr>
          <w:rFonts w:ascii="Arial" w:hAnsi="Arial" w:cs="Arial"/>
          <w:sz w:val="24"/>
          <w:szCs w:val="24"/>
        </w:rPr>
      </w:pPr>
    </w:p>
    <w:p w14:paraId="0D965AF1" w14:textId="77777777" w:rsidR="00414845" w:rsidRDefault="00414845" w:rsidP="00776FDC">
      <w:pPr>
        <w:jc w:val="both"/>
        <w:rPr>
          <w:rFonts w:ascii="Arial" w:hAnsi="Arial" w:cs="Arial"/>
          <w:sz w:val="24"/>
          <w:szCs w:val="24"/>
        </w:rPr>
      </w:pPr>
    </w:p>
    <w:p w14:paraId="5C2B7889" w14:textId="77777777" w:rsidR="00414845" w:rsidRDefault="00414845" w:rsidP="00776FDC">
      <w:pPr>
        <w:jc w:val="both"/>
        <w:rPr>
          <w:rFonts w:ascii="Arial" w:hAnsi="Arial" w:cs="Arial"/>
          <w:sz w:val="24"/>
          <w:szCs w:val="24"/>
        </w:rPr>
      </w:pPr>
    </w:p>
    <w:p w14:paraId="0ABC0753" w14:textId="77777777" w:rsidR="00414845" w:rsidRDefault="00414845" w:rsidP="00776FDC">
      <w:pPr>
        <w:jc w:val="both"/>
        <w:rPr>
          <w:rFonts w:ascii="Arial" w:hAnsi="Arial" w:cs="Arial"/>
          <w:sz w:val="24"/>
          <w:szCs w:val="24"/>
        </w:rPr>
      </w:pPr>
    </w:p>
    <w:p w14:paraId="266D665A" w14:textId="77777777" w:rsidR="00414845" w:rsidRDefault="00414845" w:rsidP="00776FDC">
      <w:pPr>
        <w:jc w:val="both"/>
        <w:rPr>
          <w:rFonts w:ascii="Arial" w:hAnsi="Arial" w:cs="Arial"/>
          <w:sz w:val="24"/>
          <w:szCs w:val="24"/>
        </w:rPr>
      </w:pPr>
    </w:p>
    <w:p w14:paraId="6B5E0049" w14:textId="4937C68A" w:rsidR="006973E9" w:rsidRPr="00776FDC" w:rsidRDefault="003A06EE" w:rsidP="00776FDC">
      <w:pPr>
        <w:jc w:val="both"/>
        <w:rPr>
          <w:rFonts w:ascii="Arial" w:hAnsi="Arial" w:cs="Arial"/>
          <w:sz w:val="24"/>
          <w:szCs w:val="24"/>
        </w:rPr>
      </w:pPr>
      <w:r w:rsidRPr="00776FDC">
        <w:rPr>
          <w:rFonts w:ascii="Arial" w:hAnsi="Arial" w:cs="Arial"/>
          <w:sz w:val="24"/>
          <w:szCs w:val="24"/>
        </w:rPr>
        <w:lastRenderedPageBreak/>
        <w:t>Durante</w:t>
      </w:r>
      <w:r w:rsidR="006973E9" w:rsidRPr="00776FDC">
        <w:rPr>
          <w:rFonts w:ascii="Arial" w:hAnsi="Arial" w:cs="Arial"/>
          <w:sz w:val="24"/>
          <w:szCs w:val="24"/>
        </w:rPr>
        <w:t xml:space="preserve"> el periodo del</w:t>
      </w:r>
      <w:r w:rsidR="00FC789E" w:rsidRPr="00776FDC">
        <w:rPr>
          <w:rFonts w:ascii="Arial" w:hAnsi="Arial" w:cs="Arial"/>
          <w:sz w:val="24"/>
          <w:szCs w:val="24"/>
        </w:rPr>
        <w:t xml:space="preserve"> </w:t>
      </w:r>
      <w:r w:rsidR="0077499D">
        <w:rPr>
          <w:rFonts w:ascii="Arial" w:hAnsi="Arial" w:cs="Arial"/>
          <w:sz w:val="24"/>
          <w:szCs w:val="24"/>
        </w:rPr>
        <w:t>19</w:t>
      </w:r>
      <w:r w:rsidR="00CD3B56" w:rsidRPr="00776FDC">
        <w:rPr>
          <w:rFonts w:ascii="Arial" w:hAnsi="Arial" w:cs="Arial"/>
          <w:sz w:val="24"/>
          <w:szCs w:val="24"/>
        </w:rPr>
        <w:t xml:space="preserve"> de</w:t>
      </w:r>
      <w:r w:rsidR="00435B40" w:rsidRPr="00776FDC">
        <w:rPr>
          <w:rFonts w:ascii="Arial" w:hAnsi="Arial" w:cs="Arial"/>
          <w:sz w:val="24"/>
          <w:szCs w:val="24"/>
        </w:rPr>
        <w:t xml:space="preserve"> </w:t>
      </w:r>
      <w:r w:rsidR="00EF03AC">
        <w:rPr>
          <w:rFonts w:ascii="Arial" w:hAnsi="Arial" w:cs="Arial"/>
          <w:sz w:val="24"/>
          <w:szCs w:val="24"/>
        </w:rPr>
        <w:t>Mayo</w:t>
      </w:r>
      <w:r w:rsidR="0077499D">
        <w:rPr>
          <w:rFonts w:ascii="Arial" w:hAnsi="Arial" w:cs="Arial"/>
          <w:sz w:val="24"/>
          <w:szCs w:val="24"/>
        </w:rPr>
        <w:t xml:space="preserve"> al 18</w:t>
      </w:r>
      <w:r w:rsidR="00FC789E" w:rsidRPr="00776FDC">
        <w:rPr>
          <w:rFonts w:ascii="Arial" w:hAnsi="Arial" w:cs="Arial"/>
          <w:sz w:val="24"/>
          <w:szCs w:val="24"/>
        </w:rPr>
        <w:t xml:space="preserve"> de </w:t>
      </w:r>
      <w:r w:rsidR="00EF03AC">
        <w:rPr>
          <w:rFonts w:ascii="Arial" w:hAnsi="Arial" w:cs="Arial"/>
          <w:sz w:val="24"/>
          <w:szCs w:val="24"/>
        </w:rPr>
        <w:t>Junio</w:t>
      </w:r>
      <w:r w:rsidR="00776FDC" w:rsidRPr="00776FDC">
        <w:rPr>
          <w:rFonts w:ascii="Arial" w:hAnsi="Arial" w:cs="Arial"/>
          <w:sz w:val="24"/>
          <w:szCs w:val="24"/>
        </w:rPr>
        <w:t xml:space="preserve"> de</w:t>
      </w:r>
      <w:r w:rsidR="006973E9" w:rsidRPr="00776FDC">
        <w:rPr>
          <w:rFonts w:ascii="Arial" w:hAnsi="Arial" w:cs="Arial"/>
          <w:sz w:val="24"/>
          <w:szCs w:val="24"/>
        </w:rPr>
        <w:t xml:space="preserve"> 202</w:t>
      </w:r>
      <w:r w:rsidR="0077499D">
        <w:rPr>
          <w:rFonts w:ascii="Arial" w:hAnsi="Arial" w:cs="Arial"/>
          <w:sz w:val="24"/>
          <w:szCs w:val="24"/>
        </w:rPr>
        <w:t>4</w:t>
      </w:r>
      <w:r w:rsidR="006973E9" w:rsidRPr="00776FDC">
        <w:rPr>
          <w:rFonts w:ascii="Arial" w:hAnsi="Arial" w:cs="Arial"/>
          <w:sz w:val="24"/>
          <w:szCs w:val="24"/>
        </w:rPr>
        <w:t xml:space="preserve"> acorde al objeto del contrato realice las siguientes actividades:</w:t>
      </w:r>
    </w:p>
    <w:p w14:paraId="45BA821F" w14:textId="77777777" w:rsidR="00776FDC" w:rsidRDefault="00776FDC" w:rsidP="00776FDC">
      <w:pPr>
        <w:pStyle w:val="Textoindependiente"/>
        <w:rPr>
          <w:rFonts w:ascii="Arial" w:hAnsi="Arial" w:cs="Arial"/>
        </w:rPr>
      </w:pPr>
    </w:p>
    <w:p w14:paraId="69728B30" w14:textId="77777777" w:rsidR="00776FDC" w:rsidRDefault="00776FDC" w:rsidP="00776FDC">
      <w:pPr>
        <w:pStyle w:val="Textoindependiente"/>
        <w:rPr>
          <w:rFonts w:ascii="Arial" w:hAnsi="Arial" w:cs="Arial"/>
        </w:rPr>
      </w:pPr>
    </w:p>
    <w:p w14:paraId="0115D7D7" w14:textId="77777777" w:rsidR="00776FDC" w:rsidRDefault="00776FDC" w:rsidP="005162C8">
      <w:pPr>
        <w:pStyle w:val="Textoindependiente"/>
        <w:jc w:val="center"/>
        <w:rPr>
          <w:rFonts w:ascii="Arial" w:hAnsi="Arial" w:cs="Arial"/>
        </w:rPr>
      </w:pPr>
    </w:p>
    <w:p w14:paraId="09008AC1" w14:textId="77777777" w:rsidR="00776FDC" w:rsidRDefault="00776FDC" w:rsidP="005162C8">
      <w:pPr>
        <w:pStyle w:val="Textoindependiente"/>
        <w:jc w:val="center"/>
        <w:rPr>
          <w:rFonts w:ascii="Arial" w:hAnsi="Arial" w:cs="Arial"/>
        </w:rPr>
      </w:pPr>
    </w:p>
    <w:p w14:paraId="600B8752" w14:textId="77777777" w:rsidR="00776FDC" w:rsidRDefault="00776FDC" w:rsidP="005162C8">
      <w:pPr>
        <w:pStyle w:val="Textoindependiente"/>
        <w:jc w:val="center"/>
        <w:rPr>
          <w:rFonts w:ascii="Arial" w:hAnsi="Arial" w:cs="Arial"/>
        </w:rPr>
      </w:pPr>
    </w:p>
    <w:p w14:paraId="460D653B" w14:textId="77777777" w:rsidR="00414845" w:rsidRDefault="00414845" w:rsidP="005162C8">
      <w:pPr>
        <w:pStyle w:val="Textoindependiente"/>
        <w:jc w:val="center"/>
        <w:rPr>
          <w:rFonts w:ascii="Arial" w:hAnsi="Arial" w:cs="Arial"/>
        </w:rPr>
      </w:pPr>
    </w:p>
    <w:p w14:paraId="0AF16978" w14:textId="77777777" w:rsidR="00414845" w:rsidRDefault="00414845" w:rsidP="005162C8">
      <w:pPr>
        <w:pStyle w:val="Textoindependiente"/>
        <w:jc w:val="center"/>
        <w:rPr>
          <w:rFonts w:ascii="Arial" w:hAnsi="Arial" w:cs="Arial"/>
        </w:rPr>
      </w:pPr>
    </w:p>
    <w:p w14:paraId="633CA8F8" w14:textId="77777777" w:rsidR="008D4682" w:rsidRDefault="008D4682" w:rsidP="008D4682">
      <w:pPr>
        <w:jc w:val="center"/>
        <w:rPr>
          <w:rFonts w:ascii="Arial" w:hAnsi="Arial" w:cs="Arial"/>
          <w:b/>
        </w:rPr>
      </w:pPr>
    </w:p>
    <w:p w14:paraId="340359DD" w14:textId="77777777" w:rsidR="00414845" w:rsidRDefault="00414845" w:rsidP="008D4682">
      <w:pPr>
        <w:jc w:val="center"/>
        <w:rPr>
          <w:rFonts w:ascii="Arial" w:hAnsi="Arial" w:cs="Arial"/>
          <w:b/>
        </w:rPr>
      </w:pPr>
    </w:p>
    <w:p w14:paraId="7F9B3CB6" w14:textId="77777777" w:rsidR="00414845" w:rsidRDefault="00414845" w:rsidP="008D4682">
      <w:pPr>
        <w:jc w:val="center"/>
        <w:rPr>
          <w:rFonts w:ascii="Arial" w:hAnsi="Arial" w:cs="Arial"/>
          <w:b/>
        </w:rPr>
      </w:pPr>
    </w:p>
    <w:p w14:paraId="017512A0" w14:textId="77777777" w:rsidR="00414845" w:rsidRDefault="00414845" w:rsidP="008D4682">
      <w:pPr>
        <w:jc w:val="center"/>
        <w:rPr>
          <w:rFonts w:ascii="Arial" w:hAnsi="Arial" w:cs="Arial"/>
          <w:b/>
        </w:rPr>
      </w:pPr>
    </w:p>
    <w:tbl>
      <w:tblPr>
        <w:tblpPr w:leftFromText="141" w:rightFromText="141" w:vertAnchor="page" w:horzAnchor="margin" w:tblpXSpec="center" w:tblpY="3301"/>
        <w:tblW w:w="694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706"/>
        <w:gridCol w:w="4235"/>
      </w:tblGrid>
      <w:tr w:rsidR="00414845" w:rsidRPr="00776FDC" w14:paraId="67BC4D6E" w14:textId="77777777" w:rsidTr="00414845">
        <w:trPr>
          <w:trHeight w:val="891"/>
        </w:trPr>
        <w:tc>
          <w:tcPr>
            <w:tcW w:w="2706" w:type="dxa"/>
            <w:vAlign w:val="center"/>
          </w:tcPr>
          <w:p w14:paraId="7AC52F94" w14:textId="77777777" w:rsidR="00414845" w:rsidRPr="00776FDC" w:rsidRDefault="00414845" w:rsidP="00414845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val="es-ES_tradnl"/>
              </w:rPr>
            </w:pPr>
            <w:r w:rsidRPr="00776FDC">
              <w:rPr>
                <w:rFonts w:ascii="Arial" w:hAnsi="Arial" w:cs="Arial"/>
                <w:b/>
                <w:bCs/>
                <w:sz w:val="24"/>
                <w:szCs w:val="24"/>
                <w:lang w:val="es-ES_tradnl"/>
              </w:rPr>
              <w:t>OBLIGACIONES ESPECÍFICAS</w:t>
            </w:r>
          </w:p>
        </w:tc>
        <w:tc>
          <w:tcPr>
            <w:tcW w:w="4235" w:type="dxa"/>
            <w:vAlign w:val="center"/>
          </w:tcPr>
          <w:p w14:paraId="79BF29BD" w14:textId="77777777" w:rsidR="00414845" w:rsidRPr="00776FDC" w:rsidRDefault="00414845" w:rsidP="00414845">
            <w:pPr>
              <w:rPr>
                <w:rFonts w:ascii="Arial" w:hAnsi="Arial" w:cs="Arial"/>
                <w:b/>
                <w:bCs/>
                <w:sz w:val="24"/>
                <w:szCs w:val="24"/>
                <w:lang w:val="es-ES_tradnl"/>
              </w:rPr>
            </w:pPr>
            <w:r w:rsidRPr="00776FDC">
              <w:rPr>
                <w:rFonts w:ascii="Arial" w:hAnsi="Arial" w:cs="Arial"/>
                <w:b/>
                <w:bCs/>
                <w:sz w:val="24"/>
                <w:szCs w:val="24"/>
                <w:lang w:val="es-ES_tradnl"/>
              </w:rPr>
              <w:t>DESARROLLO DE LA OBLIGACIÓN Y UBICACIÓN</w:t>
            </w:r>
          </w:p>
        </w:tc>
      </w:tr>
      <w:tr w:rsidR="00414845" w:rsidRPr="00776FDC" w14:paraId="19084ADC" w14:textId="77777777" w:rsidTr="00414845">
        <w:trPr>
          <w:trHeight w:val="1539"/>
        </w:trPr>
        <w:tc>
          <w:tcPr>
            <w:tcW w:w="2706" w:type="dxa"/>
            <w:vAlign w:val="center"/>
          </w:tcPr>
          <w:p w14:paraId="3DF36B59" w14:textId="77777777" w:rsidR="00414845" w:rsidRPr="00776FDC" w:rsidRDefault="00414845" w:rsidP="00414845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val="es-ES_tradnl"/>
              </w:rPr>
            </w:pPr>
            <w:r w:rsidRPr="00776FDC">
              <w:rPr>
                <w:rFonts w:ascii="Arial" w:hAnsi="Arial" w:cs="Arial"/>
                <w:b/>
                <w:bCs/>
                <w:sz w:val="24"/>
                <w:szCs w:val="24"/>
                <w:lang w:val="es-ES_tradnl"/>
              </w:rPr>
              <w:t xml:space="preserve">PLANIFICACIÓN DE ACTIVIDADES MENSUALES </w:t>
            </w:r>
            <w:r>
              <w:rPr>
                <w:rFonts w:ascii="Arial" w:hAnsi="Arial" w:cs="Arial"/>
                <w:b/>
                <w:bCs/>
                <w:sz w:val="24"/>
                <w:szCs w:val="24"/>
                <w:lang w:val="es-ES_tradnl"/>
              </w:rPr>
              <w:t xml:space="preserve">CON EL PERSONAL ADMINISTRATIVO </w:t>
            </w:r>
          </w:p>
        </w:tc>
        <w:tc>
          <w:tcPr>
            <w:tcW w:w="4235" w:type="dxa"/>
            <w:vAlign w:val="center"/>
          </w:tcPr>
          <w:p w14:paraId="3E6A0EDF" w14:textId="45ACA1A1" w:rsidR="00414845" w:rsidRPr="00414845" w:rsidRDefault="00414845" w:rsidP="00414845">
            <w:pPr>
              <w:jc w:val="both"/>
              <w:rPr>
                <w:rFonts w:ascii="Arial" w:hAnsi="Arial" w:cs="Arial"/>
                <w:bCs/>
                <w:sz w:val="24"/>
                <w:szCs w:val="24"/>
                <w:lang w:val="es-ES_tradnl"/>
              </w:rPr>
            </w:pPr>
            <w:r w:rsidRPr="00414845">
              <w:rPr>
                <w:rFonts w:ascii="Arial" w:hAnsi="Arial" w:cs="Arial"/>
                <w:bCs/>
                <w:sz w:val="24"/>
                <w:szCs w:val="24"/>
                <w:lang w:val="es-ES_tradnl"/>
              </w:rPr>
              <w:t xml:space="preserve">Se hizo la planeación y cronograma de las actividades </w:t>
            </w:r>
            <w:r w:rsidR="00D31068">
              <w:rPr>
                <w:rFonts w:ascii="Arial" w:hAnsi="Arial" w:cs="Arial"/>
                <w:bCs/>
                <w:sz w:val="24"/>
                <w:szCs w:val="24"/>
                <w:lang w:val="es-ES_tradnl"/>
              </w:rPr>
              <w:t>desarrolladas en el mes de Mayo y Junio</w:t>
            </w:r>
            <w:r w:rsidRPr="00414845">
              <w:rPr>
                <w:rFonts w:ascii="Arial" w:hAnsi="Arial" w:cs="Arial"/>
                <w:bCs/>
                <w:sz w:val="24"/>
                <w:szCs w:val="24"/>
                <w:lang w:val="es-ES_tradnl"/>
              </w:rPr>
              <w:t xml:space="preserve">. </w:t>
            </w:r>
          </w:p>
        </w:tc>
      </w:tr>
      <w:tr w:rsidR="00414845" w:rsidRPr="00776FDC" w14:paraId="760E22CB" w14:textId="77777777" w:rsidTr="00414845">
        <w:trPr>
          <w:trHeight w:val="1228"/>
        </w:trPr>
        <w:tc>
          <w:tcPr>
            <w:tcW w:w="2706" w:type="dxa"/>
            <w:vAlign w:val="center"/>
          </w:tcPr>
          <w:p w14:paraId="6E2CA6A5" w14:textId="77777777" w:rsidR="00414845" w:rsidRPr="00776FDC" w:rsidRDefault="00414845" w:rsidP="00414845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val="es-ES_tradnl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  <w:lang w:val="es-US"/>
              </w:rPr>
              <w:t xml:space="preserve">INSPECCIÓN </w:t>
            </w:r>
            <w:r w:rsidRPr="00776FDC">
              <w:rPr>
                <w:rFonts w:ascii="Arial" w:hAnsi="Arial" w:cs="Arial"/>
                <w:b/>
                <w:bCs/>
                <w:sz w:val="24"/>
                <w:szCs w:val="24"/>
                <w:lang w:val="en-US"/>
              </w:rPr>
              <w:t xml:space="preserve">DE </w:t>
            </w:r>
            <w:r w:rsidRPr="00776FDC">
              <w:rPr>
                <w:rFonts w:ascii="Arial" w:hAnsi="Arial" w:cs="Arial"/>
                <w:b/>
                <w:bCs/>
                <w:sz w:val="24"/>
                <w:szCs w:val="24"/>
                <w:lang w:val="es-US"/>
              </w:rPr>
              <w:t>ESCENARIOS</w:t>
            </w:r>
            <w:r w:rsidRPr="00776FDC">
              <w:rPr>
                <w:rFonts w:ascii="Arial" w:hAnsi="Arial" w:cs="Arial"/>
                <w:b/>
                <w:bCs/>
                <w:sz w:val="24"/>
                <w:szCs w:val="24"/>
                <w:lang w:val="en-US"/>
              </w:rPr>
              <w:t xml:space="preserve"> DEPORTIVO</w:t>
            </w:r>
            <w:r>
              <w:rPr>
                <w:rFonts w:ascii="Arial" w:hAnsi="Arial" w:cs="Arial"/>
                <w:b/>
                <w:bCs/>
                <w:sz w:val="24"/>
                <w:szCs w:val="24"/>
                <w:lang w:val="en-US"/>
              </w:rPr>
              <w:t>S</w:t>
            </w:r>
          </w:p>
        </w:tc>
        <w:tc>
          <w:tcPr>
            <w:tcW w:w="4235" w:type="dxa"/>
            <w:vAlign w:val="center"/>
          </w:tcPr>
          <w:p w14:paraId="42020825" w14:textId="2C5367BA" w:rsidR="00414845" w:rsidRPr="00414845" w:rsidRDefault="00414845" w:rsidP="00414845">
            <w:pPr>
              <w:jc w:val="both"/>
              <w:rPr>
                <w:rFonts w:ascii="Arial" w:hAnsi="Arial" w:cs="Arial"/>
                <w:bCs/>
                <w:sz w:val="24"/>
                <w:szCs w:val="24"/>
                <w:lang w:val="es-ES_tradnl"/>
              </w:rPr>
            </w:pPr>
            <w:r w:rsidRPr="00414845">
              <w:rPr>
                <w:rFonts w:ascii="Arial" w:hAnsi="Arial" w:cs="Arial"/>
                <w:bCs/>
                <w:sz w:val="24"/>
                <w:szCs w:val="24"/>
                <w:lang w:val="es-ES_tradnl"/>
              </w:rPr>
              <w:t>Se realiz</w:t>
            </w:r>
            <w:r w:rsidR="00D31068">
              <w:rPr>
                <w:rFonts w:ascii="Arial" w:hAnsi="Arial" w:cs="Arial"/>
                <w:bCs/>
                <w:sz w:val="24"/>
                <w:szCs w:val="24"/>
                <w:lang w:val="es-ES_tradnl"/>
              </w:rPr>
              <w:t xml:space="preserve">a la inspección junto con INDERVALLE </w:t>
            </w:r>
            <w:r w:rsidRPr="00414845">
              <w:rPr>
                <w:rFonts w:ascii="Arial" w:hAnsi="Arial" w:cs="Arial"/>
                <w:bCs/>
                <w:sz w:val="24"/>
                <w:szCs w:val="24"/>
                <w:lang w:val="es-ES_tradnl"/>
              </w:rPr>
              <w:t xml:space="preserve">de los escenarios: Estadio municipal </w:t>
            </w:r>
            <w:proofErr w:type="spellStart"/>
            <w:r w:rsidRPr="00414845">
              <w:rPr>
                <w:rFonts w:ascii="Arial" w:hAnsi="Arial" w:cs="Arial"/>
                <w:bCs/>
                <w:sz w:val="24"/>
                <w:szCs w:val="24"/>
                <w:lang w:val="es-ES_tradnl"/>
              </w:rPr>
              <w:t>Salustio</w:t>
            </w:r>
            <w:proofErr w:type="spellEnd"/>
            <w:r w:rsidRPr="00414845">
              <w:rPr>
                <w:rFonts w:ascii="Arial" w:hAnsi="Arial" w:cs="Arial"/>
                <w:bCs/>
                <w:sz w:val="24"/>
                <w:szCs w:val="24"/>
                <w:lang w:val="es-ES_tradnl"/>
              </w:rPr>
              <w:t xml:space="preserve"> Reyes Caicedo, Coliseo Bello </w:t>
            </w:r>
            <w:r w:rsidR="00D31068">
              <w:rPr>
                <w:rFonts w:ascii="Arial" w:hAnsi="Arial" w:cs="Arial"/>
                <w:bCs/>
                <w:sz w:val="24"/>
                <w:szCs w:val="24"/>
                <w:lang w:val="es-ES_tradnl"/>
              </w:rPr>
              <w:t xml:space="preserve">Horizonte, Polideportivo </w:t>
            </w:r>
            <w:proofErr w:type="spellStart"/>
            <w:r w:rsidR="00D31068">
              <w:rPr>
                <w:rFonts w:ascii="Arial" w:hAnsi="Arial" w:cs="Arial"/>
                <w:bCs/>
                <w:sz w:val="24"/>
                <w:szCs w:val="24"/>
                <w:lang w:val="es-ES_tradnl"/>
              </w:rPr>
              <w:t>Villamarina</w:t>
            </w:r>
            <w:proofErr w:type="spellEnd"/>
          </w:p>
        </w:tc>
      </w:tr>
      <w:tr w:rsidR="00414845" w:rsidRPr="00776FDC" w14:paraId="328990A8" w14:textId="77777777" w:rsidTr="00414845">
        <w:trPr>
          <w:trHeight w:val="1165"/>
        </w:trPr>
        <w:tc>
          <w:tcPr>
            <w:tcW w:w="2706" w:type="dxa"/>
            <w:vAlign w:val="center"/>
          </w:tcPr>
          <w:p w14:paraId="1759B637" w14:textId="77777777" w:rsidR="00414845" w:rsidRPr="00776FDC" w:rsidRDefault="00414845" w:rsidP="00414845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val="es-ES_tradnl"/>
              </w:rPr>
            </w:pPr>
            <w:r w:rsidRPr="00776FDC">
              <w:rPr>
                <w:rFonts w:ascii="Arial" w:hAnsi="Arial" w:cs="Arial"/>
                <w:b/>
                <w:bCs/>
                <w:sz w:val="24"/>
                <w:szCs w:val="24"/>
                <w:lang w:val="es-ES_tradnl"/>
              </w:rPr>
              <w:t>APOYO Y GESTIÓN</w:t>
            </w:r>
          </w:p>
        </w:tc>
        <w:tc>
          <w:tcPr>
            <w:tcW w:w="4235" w:type="dxa"/>
            <w:vAlign w:val="center"/>
          </w:tcPr>
          <w:p w14:paraId="67B0282E" w14:textId="77777777" w:rsidR="00414845" w:rsidRPr="00414845" w:rsidRDefault="00414845" w:rsidP="00414845">
            <w:pPr>
              <w:jc w:val="both"/>
              <w:rPr>
                <w:rFonts w:ascii="Arial" w:hAnsi="Arial" w:cs="Arial"/>
                <w:bCs/>
                <w:sz w:val="24"/>
                <w:szCs w:val="24"/>
                <w:lang w:val="es-ES_tradnl"/>
              </w:rPr>
            </w:pPr>
            <w:r w:rsidRPr="00414845">
              <w:rPr>
                <w:rFonts w:ascii="Arial" w:hAnsi="Arial" w:cs="Arial"/>
                <w:bCs/>
                <w:sz w:val="24"/>
                <w:szCs w:val="24"/>
                <w:lang w:val="es-ES_tradnl"/>
              </w:rPr>
              <w:t>Se realiza apoyo a las diferentes solicitudes de la ciudadanía y entes que lo requieran.</w:t>
            </w:r>
          </w:p>
        </w:tc>
      </w:tr>
    </w:tbl>
    <w:p w14:paraId="03582506" w14:textId="77777777" w:rsidR="00414845" w:rsidRDefault="00414845" w:rsidP="008D4682">
      <w:pPr>
        <w:jc w:val="center"/>
        <w:rPr>
          <w:rFonts w:ascii="Arial" w:hAnsi="Arial" w:cs="Arial"/>
          <w:b/>
        </w:rPr>
      </w:pPr>
    </w:p>
    <w:p w14:paraId="679100B0" w14:textId="77777777" w:rsidR="00414845" w:rsidRDefault="00414845" w:rsidP="008D4682">
      <w:pPr>
        <w:jc w:val="center"/>
        <w:rPr>
          <w:rFonts w:ascii="Arial" w:hAnsi="Arial" w:cs="Arial"/>
          <w:b/>
        </w:rPr>
      </w:pPr>
    </w:p>
    <w:p w14:paraId="40D45D67" w14:textId="77777777" w:rsidR="00414845" w:rsidRDefault="00414845" w:rsidP="008D4682">
      <w:pPr>
        <w:jc w:val="center"/>
        <w:rPr>
          <w:rFonts w:ascii="Arial" w:hAnsi="Arial" w:cs="Arial"/>
          <w:b/>
        </w:rPr>
      </w:pPr>
    </w:p>
    <w:p w14:paraId="2E0FFD81" w14:textId="77777777" w:rsidR="00414845" w:rsidRDefault="00414845" w:rsidP="008D4682">
      <w:pPr>
        <w:jc w:val="center"/>
        <w:rPr>
          <w:rFonts w:ascii="Arial" w:hAnsi="Arial" w:cs="Arial"/>
          <w:b/>
        </w:rPr>
      </w:pPr>
    </w:p>
    <w:p w14:paraId="367D0379" w14:textId="77777777" w:rsidR="00414845" w:rsidRDefault="00414845" w:rsidP="008D4682">
      <w:pPr>
        <w:jc w:val="center"/>
        <w:rPr>
          <w:rFonts w:ascii="Arial" w:hAnsi="Arial" w:cs="Arial"/>
          <w:b/>
        </w:rPr>
      </w:pPr>
    </w:p>
    <w:p w14:paraId="74FB08FA" w14:textId="77777777" w:rsidR="00414845" w:rsidRDefault="00414845" w:rsidP="008D4682">
      <w:pPr>
        <w:jc w:val="center"/>
        <w:rPr>
          <w:rFonts w:ascii="Arial" w:hAnsi="Arial" w:cs="Arial"/>
          <w:b/>
        </w:rPr>
      </w:pPr>
    </w:p>
    <w:p w14:paraId="5D945EB9" w14:textId="77777777" w:rsidR="00414845" w:rsidRDefault="00414845" w:rsidP="008D4682">
      <w:pPr>
        <w:jc w:val="center"/>
        <w:rPr>
          <w:rFonts w:ascii="Arial" w:hAnsi="Arial" w:cs="Arial"/>
          <w:b/>
        </w:rPr>
      </w:pPr>
    </w:p>
    <w:p w14:paraId="5EB6721E" w14:textId="77777777" w:rsidR="00414845" w:rsidRDefault="00414845" w:rsidP="008D4682">
      <w:pPr>
        <w:jc w:val="center"/>
        <w:rPr>
          <w:rFonts w:ascii="Arial" w:hAnsi="Arial" w:cs="Arial"/>
          <w:b/>
        </w:rPr>
      </w:pPr>
    </w:p>
    <w:p w14:paraId="402B9695" w14:textId="1844DF83" w:rsidR="008D4682" w:rsidRDefault="008D4682" w:rsidP="008D4682">
      <w:pPr>
        <w:jc w:val="center"/>
        <w:rPr>
          <w:rFonts w:ascii="Arial" w:hAnsi="Arial" w:cs="Arial"/>
          <w:b/>
        </w:rPr>
      </w:pPr>
    </w:p>
    <w:p w14:paraId="57169D79" w14:textId="77777777" w:rsidR="00036218" w:rsidRDefault="00036218" w:rsidP="00036218">
      <w:pPr>
        <w:rPr>
          <w:rFonts w:ascii="Arial" w:hAnsi="Arial" w:cs="Arial"/>
        </w:rPr>
      </w:pPr>
    </w:p>
    <w:tbl>
      <w:tblPr>
        <w:tblStyle w:val="Tablaconcuadrcula"/>
        <w:tblpPr w:leftFromText="141" w:rightFromText="141" w:vertAnchor="text" w:horzAnchor="margin" w:tblpY="-132"/>
        <w:tblW w:w="9165" w:type="dxa"/>
        <w:tblLook w:val="04A0" w:firstRow="1" w:lastRow="0" w:firstColumn="1" w:lastColumn="0" w:noHBand="0" w:noVBand="1"/>
      </w:tblPr>
      <w:tblGrid>
        <w:gridCol w:w="4444"/>
        <w:gridCol w:w="4721"/>
      </w:tblGrid>
      <w:tr w:rsidR="008D4682" w:rsidRPr="005C5AFC" w14:paraId="29064902" w14:textId="77777777" w:rsidTr="008D4682">
        <w:trPr>
          <w:trHeight w:val="274"/>
        </w:trPr>
        <w:tc>
          <w:tcPr>
            <w:tcW w:w="4444" w:type="dxa"/>
          </w:tcPr>
          <w:p w14:paraId="640283E7" w14:textId="77777777" w:rsidR="008D4682" w:rsidRPr="005C5AFC" w:rsidRDefault="008D4682" w:rsidP="008D4682">
            <w:pPr>
              <w:pStyle w:val="Textoindependiente"/>
              <w:jc w:val="center"/>
              <w:rPr>
                <w:rFonts w:ascii="Arial" w:hAnsi="Arial" w:cs="Arial"/>
                <w:b/>
                <w:bCs/>
              </w:rPr>
            </w:pPr>
            <w:r w:rsidRPr="005C5AFC">
              <w:rPr>
                <w:rFonts w:ascii="Arial" w:hAnsi="Arial" w:cs="Arial"/>
                <w:b/>
                <w:bCs/>
              </w:rPr>
              <w:lastRenderedPageBreak/>
              <w:t>ACTIVIDAD</w:t>
            </w:r>
          </w:p>
        </w:tc>
        <w:tc>
          <w:tcPr>
            <w:tcW w:w="4721" w:type="dxa"/>
          </w:tcPr>
          <w:p w14:paraId="4F8B2B3B" w14:textId="77777777" w:rsidR="008D4682" w:rsidRPr="005C5AFC" w:rsidRDefault="008D4682" w:rsidP="008D4682">
            <w:pPr>
              <w:pStyle w:val="Textoindependiente"/>
              <w:jc w:val="center"/>
              <w:rPr>
                <w:rFonts w:ascii="Arial" w:hAnsi="Arial" w:cs="Arial"/>
                <w:b/>
                <w:bCs/>
              </w:rPr>
            </w:pPr>
            <w:r w:rsidRPr="005C5AFC">
              <w:rPr>
                <w:rFonts w:ascii="Arial" w:hAnsi="Arial" w:cs="Arial"/>
                <w:b/>
                <w:bCs/>
              </w:rPr>
              <w:t>DESARROLLO</w:t>
            </w:r>
          </w:p>
        </w:tc>
      </w:tr>
      <w:tr w:rsidR="008D4682" w:rsidRPr="005C5AFC" w14:paraId="43CB194D" w14:textId="77777777" w:rsidTr="008D4682">
        <w:trPr>
          <w:trHeight w:val="570"/>
        </w:trPr>
        <w:tc>
          <w:tcPr>
            <w:tcW w:w="4444" w:type="dxa"/>
            <w:vAlign w:val="center"/>
          </w:tcPr>
          <w:p w14:paraId="712B8BA5" w14:textId="77777777" w:rsidR="008D4682" w:rsidRPr="00BA6C10" w:rsidRDefault="008D4682" w:rsidP="008D4682">
            <w:pPr>
              <w:pStyle w:val="Textoindependiente"/>
              <w:numPr>
                <w:ilvl w:val="0"/>
                <w:numId w:val="24"/>
              </w:numPr>
              <w:rPr>
                <w:rFonts w:ascii="Arial" w:hAnsi="Arial" w:cs="Arial"/>
                <w:b/>
              </w:rPr>
            </w:pPr>
            <w:r w:rsidRPr="00BA6C10">
              <w:rPr>
                <w:rFonts w:ascii="Arial" w:hAnsi="Arial" w:cs="Arial"/>
                <w:b/>
              </w:rPr>
              <w:t>REALIZAR CRONOGRAMA DE MONITORES Y ESCUELAS DE FORMACIÓN.</w:t>
            </w:r>
          </w:p>
        </w:tc>
        <w:tc>
          <w:tcPr>
            <w:tcW w:w="4721" w:type="dxa"/>
            <w:vAlign w:val="center"/>
          </w:tcPr>
          <w:p w14:paraId="2E992271" w14:textId="0B7FBB9E" w:rsidR="008D4682" w:rsidRPr="008D4682" w:rsidRDefault="008D4682" w:rsidP="00332269">
            <w:pPr>
              <w:pStyle w:val="Textoindependiente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D4682">
              <w:rPr>
                <w:rFonts w:ascii="Arial" w:hAnsi="Arial" w:cs="Arial"/>
                <w:sz w:val="22"/>
                <w:szCs w:val="22"/>
              </w:rPr>
              <w:t>Se realiza el cronograma correspondie</w:t>
            </w:r>
            <w:r w:rsidR="00332269">
              <w:rPr>
                <w:rFonts w:ascii="Arial" w:hAnsi="Arial" w:cs="Arial"/>
                <w:sz w:val="22"/>
                <w:szCs w:val="22"/>
              </w:rPr>
              <w:t>nte a las escuelas de formación IMDER de Natación, Atletismo y Patinaje, que empezaron sus labores en el parque recreacional, estadio municipal e instalaciones CDI Mayagüez respectivamente.</w:t>
            </w:r>
          </w:p>
        </w:tc>
      </w:tr>
      <w:tr w:rsidR="008D4682" w:rsidRPr="00EF5AC7" w14:paraId="282AF01A" w14:textId="77777777" w:rsidTr="008D4682">
        <w:trPr>
          <w:trHeight w:val="851"/>
        </w:trPr>
        <w:tc>
          <w:tcPr>
            <w:tcW w:w="4444" w:type="dxa"/>
            <w:vAlign w:val="center"/>
          </w:tcPr>
          <w:p w14:paraId="6196670D" w14:textId="77777777" w:rsidR="008D4682" w:rsidRPr="00BA6C10" w:rsidRDefault="008D4682" w:rsidP="008D4682">
            <w:pPr>
              <w:pStyle w:val="Textoindependiente"/>
              <w:numPr>
                <w:ilvl w:val="0"/>
                <w:numId w:val="24"/>
              </w:numPr>
              <w:rPr>
                <w:rFonts w:ascii="Arial" w:hAnsi="Arial" w:cs="Arial"/>
                <w:b/>
              </w:rPr>
            </w:pPr>
            <w:r w:rsidRPr="00BA6C10">
              <w:rPr>
                <w:rFonts w:ascii="Arial" w:hAnsi="Arial" w:cs="Arial"/>
                <w:b/>
              </w:rPr>
              <w:t>INSPECCIÓN DE ESCENARIOS DEPORTIVOS.</w:t>
            </w:r>
          </w:p>
        </w:tc>
        <w:tc>
          <w:tcPr>
            <w:tcW w:w="4721" w:type="dxa"/>
          </w:tcPr>
          <w:p w14:paraId="61FC53E2" w14:textId="5376A61D" w:rsidR="008D4682" w:rsidRPr="008D4682" w:rsidRDefault="008D4682" w:rsidP="008D4682">
            <w:pPr>
              <w:pStyle w:val="Textoindependiente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D4682">
              <w:rPr>
                <w:rFonts w:ascii="Arial" w:hAnsi="Arial" w:cs="Arial"/>
                <w:sz w:val="22"/>
                <w:szCs w:val="22"/>
              </w:rPr>
              <w:t>Se realiza la respectiva inspecci</w:t>
            </w:r>
            <w:r w:rsidR="00813FAF">
              <w:rPr>
                <w:rFonts w:ascii="Arial" w:hAnsi="Arial" w:cs="Arial"/>
                <w:sz w:val="22"/>
                <w:szCs w:val="22"/>
              </w:rPr>
              <w:t>ón,</w:t>
            </w:r>
            <w:r w:rsidR="00332269">
              <w:rPr>
                <w:rFonts w:ascii="Arial" w:hAnsi="Arial" w:cs="Arial"/>
                <w:sz w:val="22"/>
                <w:szCs w:val="22"/>
              </w:rPr>
              <w:t xml:space="preserve"> acompañamiento </w:t>
            </w:r>
            <w:r w:rsidR="00813FAF">
              <w:rPr>
                <w:rFonts w:ascii="Arial" w:hAnsi="Arial" w:cs="Arial"/>
                <w:sz w:val="22"/>
                <w:szCs w:val="22"/>
              </w:rPr>
              <w:t xml:space="preserve">y mantenimiento </w:t>
            </w:r>
            <w:r w:rsidR="00332269">
              <w:rPr>
                <w:rFonts w:ascii="Arial" w:hAnsi="Arial" w:cs="Arial"/>
                <w:sz w:val="22"/>
                <w:szCs w:val="22"/>
              </w:rPr>
              <w:t>junto con INDERVALLE al</w:t>
            </w:r>
            <w:r w:rsidRPr="008D4682">
              <w:rPr>
                <w:rFonts w:ascii="Arial" w:hAnsi="Arial" w:cs="Arial"/>
                <w:sz w:val="22"/>
                <w:szCs w:val="22"/>
              </w:rPr>
              <w:t xml:space="preserve"> Estadio </w:t>
            </w:r>
            <w:proofErr w:type="spellStart"/>
            <w:r w:rsidRPr="008D4682">
              <w:rPr>
                <w:rFonts w:ascii="Arial" w:hAnsi="Arial" w:cs="Arial"/>
                <w:sz w:val="22"/>
                <w:szCs w:val="22"/>
              </w:rPr>
              <w:t>Salustio</w:t>
            </w:r>
            <w:proofErr w:type="spellEnd"/>
            <w:r w:rsidRPr="008D4682">
              <w:rPr>
                <w:rFonts w:ascii="Arial" w:hAnsi="Arial" w:cs="Arial"/>
                <w:sz w:val="22"/>
                <w:szCs w:val="22"/>
              </w:rPr>
              <w:t xml:space="preserve"> Reyes Caicedo, el Coliseo Bello Ho</w:t>
            </w:r>
            <w:r w:rsidR="00332269">
              <w:rPr>
                <w:rFonts w:ascii="Arial" w:hAnsi="Arial" w:cs="Arial"/>
                <w:sz w:val="22"/>
                <w:szCs w:val="22"/>
              </w:rPr>
              <w:t xml:space="preserve">rizonte y polideportivo de </w:t>
            </w:r>
            <w:proofErr w:type="spellStart"/>
            <w:r w:rsidR="00332269">
              <w:rPr>
                <w:rFonts w:ascii="Arial" w:hAnsi="Arial" w:cs="Arial"/>
                <w:sz w:val="22"/>
                <w:szCs w:val="22"/>
              </w:rPr>
              <w:t>villamarina</w:t>
            </w:r>
            <w:proofErr w:type="spellEnd"/>
            <w:r w:rsidR="00332269">
              <w:rPr>
                <w:rFonts w:ascii="Arial" w:hAnsi="Arial" w:cs="Arial"/>
                <w:sz w:val="22"/>
                <w:szCs w:val="22"/>
              </w:rPr>
              <w:t>, con miras a JJDD y este último para su futura remodelación y ampliación.</w:t>
            </w:r>
          </w:p>
        </w:tc>
      </w:tr>
      <w:tr w:rsidR="008D4682" w:rsidRPr="00EF5AC7" w14:paraId="1D169CBE" w14:textId="77777777" w:rsidTr="008D4682">
        <w:trPr>
          <w:trHeight w:val="851"/>
        </w:trPr>
        <w:tc>
          <w:tcPr>
            <w:tcW w:w="4444" w:type="dxa"/>
            <w:vAlign w:val="center"/>
          </w:tcPr>
          <w:p w14:paraId="1249D79C" w14:textId="425AF892" w:rsidR="008D4682" w:rsidRPr="00BA6C10" w:rsidRDefault="00332269" w:rsidP="008D4682">
            <w:pPr>
              <w:pStyle w:val="Textoindependiente"/>
              <w:numPr>
                <w:ilvl w:val="0"/>
                <w:numId w:val="24"/>
              </w:num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CONVOCATORIA SELECCIÓN PRADERA DE FÚTBOL SUB15</w:t>
            </w:r>
          </w:p>
        </w:tc>
        <w:tc>
          <w:tcPr>
            <w:tcW w:w="4721" w:type="dxa"/>
          </w:tcPr>
          <w:p w14:paraId="35E13E0F" w14:textId="16FA1BD9" w:rsidR="008D4682" w:rsidRPr="008D4682" w:rsidRDefault="00332269" w:rsidP="008D4682">
            <w:pPr>
              <w:pStyle w:val="Textoindependiente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Se lanza la primera convocatoria abierta para niños nacidos entre los años 2009 y 2010 con una participación de más de 50 niños, para conformar la selección Pradera Sub15 de fútbol masculino con miras a JJDD, posteriormente se hace la primera pre selección con 28 jugadores del Municipio.</w:t>
            </w:r>
          </w:p>
        </w:tc>
      </w:tr>
      <w:tr w:rsidR="008D4682" w:rsidRPr="00EF5AC7" w14:paraId="65EB8126" w14:textId="77777777" w:rsidTr="008D4682">
        <w:trPr>
          <w:trHeight w:val="851"/>
        </w:trPr>
        <w:tc>
          <w:tcPr>
            <w:tcW w:w="4444" w:type="dxa"/>
            <w:vAlign w:val="center"/>
          </w:tcPr>
          <w:p w14:paraId="0787EFF5" w14:textId="05F075B4" w:rsidR="008D4682" w:rsidRPr="00BA6C10" w:rsidRDefault="008D4682" w:rsidP="008D4682">
            <w:pPr>
              <w:pStyle w:val="Textoindependiente"/>
              <w:numPr>
                <w:ilvl w:val="0"/>
                <w:numId w:val="24"/>
              </w:numPr>
              <w:rPr>
                <w:rFonts w:ascii="Arial" w:hAnsi="Arial" w:cs="Arial"/>
                <w:b/>
              </w:rPr>
            </w:pPr>
            <w:r w:rsidRPr="00BA6C10">
              <w:rPr>
                <w:rFonts w:ascii="Arial" w:hAnsi="Arial" w:cs="Arial"/>
                <w:b/>
              </w:rPr>
              <w:t>PLANIFICACIÓN EN CO</w:t>
            </w:r>
            <w:r w:rsidR="00332269">
              <w:rPr>
                <w:rFonts w:ascii="Arial" w:hAnsi="Arial" w:cs="Arial"/>
                <w:b/>
              </w:rPr>
              <w:t xml:space="preserve">NJUNTO CON INDERVALLE </w:t>
            </w:r>
            <w:r w:rsidRPr="00BA6C10">
              <w:rPr>
                <w:rFonts w:ascii="Arial" w:hAnsi="Arial" w:cs="Arial"/>
                <w:b/>
              </w:rPr>
              <w:t xml:space="preserve"> PARA JUEGOS INTERCOLEGIADOS 2024.</w:t>
            </w:r>
          </w:p>
        </w:tc>
        <w:tc>
          <w:tcPr>
            <w:tcW w:w="4721" w:type="dxa"/>
          </w:tcPr>
          <w:p w14:paraId="050D2FB2" w14:textId="6F56EAB3" w:rsidR="008D4682" w:rsidRPr="008D4682" w:rsidRDefault="008D4682" w:rsidP="00332269">
            <w:pPr>
              <w:pStyle w:val="Textoindependiente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D4682">
              <w:rPr>
                <w:rFonts w:ascii="Arial" w:hAnsi="Arial" w:cs="Arial"/>
                <w:sz w:val="22"/>
                <w:szCs w:val="22"/>
              </w:rPr>
              <w:t xml:space="preserve">Junto con los coordinadores de la zona sur del departamento se realizan reuniones pertinentes a la ejecución de los Juegos Intercolegiados </w:t>
            </w:r>
            <w:r w:rsidR="00332269">
              <w:rPr>
                <w:rFonts w:ascii="Arial" w:hAnsi="Arial" w:cs="Arial"/>
                <w:sz w:val="22"/>
                <w:szCs w:val="22"/>
              </w:rPr>
              <w:t>2024, posterior a eso, se da inicio a las inscripciones pertinentes por parte de los estudiantes y colegios para dichos juegos.</w:t>
            </w:r>
          </w:p>
        </w:tc>
      </w:tr>
      <w:tr w:rsidR="008D4682" w:rsidRPr="00EF5AC7" w14:paraId="573AE3A5" w14:textId="77777777" w:rsidTr="008D4682">
        <w:trPr>
          <w:trHeight w:val="851"/>
        </w:trPr>
        <w:tc>
          <w:tcPr>
            <w:tcW w:w="4444" w:type="dxa"/>
            <w:vAlign w:val="center"/>
          </w:tcPr>
          <w:p w14:paraId="3EDE1D17" w14:textId="4AD076E7" w:rsidR="008D4682" w:rsidRPr="00BA6C10" w:rsidRDefault="008D4682" w:rsidP="008D4682">
            <w:pPr>
              <w:pStyle w:val="Textoindependiente"/>
              <w:numPr>
                <w:ilvl w:val="0"/>
                <w:numId w:val="24"/>
              </w:numPr>
              <w:rPr>
                <w:rFonts w:ascii="Arial" w:hAnsi="Arial" w:cs="Arial"/>
                <w:b/>
              </w:rPr>
            </w:pPr>
            <w:r w:rsidRPr="00BA6C10">
              <w:rPr>
                <w:rFonts w:ascii="Arial" w:hAnsi="Arial" w:cs="Arial"/>
                <w:b/>
              </w:rPr>
              <w:t xml:space="preserve">ACOMPAÑAMIENTO </w:t>
            </w:r>
            <w:r w:rsidR="00813FAF">
              <w:rPr>
                <w:rFonts w:ascii="Arial" w:hAnsi="Arial" w:cs="Arial"/>
                <w:b/>
              </w:rPr>
              <w:t xml:space="preserve">A </w:t>
            </w:r>
            <w:r w:rsidR="00332269">
              <w:rPr>
                <w:rFonts w:ascii="Arial" w:hAnsi="Arial" w:cs="Arial"/>
                <w:b/>
              </w:rPr>
              <w:t>ACTIVIDADES DEPORTIVAS.</w:t>
            </w:r>
          </w:p>
        </w:tc>
        <w:tc>
          <w:tcPr>
            <w:tcW w:w="4721" w:type="dxa"/>
          </w:tcPr>
          <w:p w14:paraId="6A0EDCD6" w14:textId="2C80FFCE" w:rsidR="008D4682" w:rsidRPr="008D4682" w:rsidRDefault="00813FAF" w:rsidP="008D4682">
            <w:pPr>
              <w:pStyle w:val="Textoindependiente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Se hace presencia y acompañamiento a diferentes actividades deportivas propuestas en todo el municipio y en instituciones educativas.</w:t>
            </w:r>
          </w:p>
        </w:tc>
      </w:tr>
    </w:tbl>
    <w:p w14:paraId="418D4A28" w14:textId="292B1FF1" w:rsidR="008D4682" w:rsidRDefault="008D4682" w:rsidP="008D4682">
      <w:pPr>
        <w:jc w:val="center"/>
        <w:rPr>
          <w:rFonts w:ascii="Arial" w:hAnsi="Arial" w:cs="Arial"/>
          <w:b/>
        </w:rPr>
      </w:pPr>
      <w:r w:rsidRPr="00036218">
        <w:rPr>
          <w:rFonts w:ascii="Arial" w:hAnsi="Arial" w:cs="Arial"/>
          <w:b/>
        </w:rPr>
        <w:t xml:space="preserve"> </w:t>
      </w:r>
    </w:p>
    <w:p w14:paraId="6462B4C0" w14:textId="77777777" w:rsidR="008D4682" w:rsidRDefault="008D4682" w:rsidP="00036218">
      <w:pPr>
        <w:jc w:val="center"/>
        <w:rPr>
          <w:rFonts w:ascii="Arial" w:eastAsia="Arial MT" w:hAnsi="Arial" w:cs="Arial"/>
          <w:b/>
          <w:sz w:val="24"/>
          <w:szCs w:val="24"/>
          <w:lang w:val="es-ES_tradnl"/>
        </w:rPr>
      </w:pPr>
    </w:p>
    <w:p w14:paraId="15A413A4" w14:textId="77777777" w:rsidR="00414845" w:rsidRDefault="00414845" w:rsidP="00036218">
      <w:pPr>
        <w:jc w:val="center"/>
        <w:rPr>
          <w:rFonts w:ascii="Arial" w:eastAsia="Arial MT" w:hAnsi="Arial" w:cs="Arial"/>
          <w:b/>
          <w:sz w:val="24"/>
          <w:szCs w:val="24"/>
          <w:lang w:val="es-ES_tradnl"/>
        </w:rPr>
      </w:pPr>
    </w:p>
    <w:p w14:paraId="52923A0B" w14:textId="77777777" w:rsidR="00414845" w:rsidRDefault="00414845" w:rsidP="00036218">
      <w:pPr>
        <w:jc w:val="center"/>
        <w:rPr>
          <w:rFonts w:ascii="Arial" w:eastAsia="Arial MT" w:hAnsi="Arial" w:cs="Arial"/>
          <w:b/>
          <w:sz w:val="24"/>
          <w:szCs w:val="24"/>
          <w:lang w:val="es-ES_tradnl"/>
        </w:rPr>
      </w:pPr>
    </w:p>
    <w:p w14:paraId="4EC98C11" w14:textId="77777777" w:rsidR="00414845" w:rsidRDefault="00414845" w:rsidP="00036218">
      <w:pPr>
        <w:jc w:val="center"/>
        <w:rPr>
          <w:rFonts w:ascii="Arial" w:eastAsia="Arial MT" w:hAnsi="Arial" w:cs="Arial"/>
          <w:b/>
          <w:sz w:val="24"/>
          <w:szCs w:val="24"/>
          <w:lang w:val="es-ES_tradnl"/>
        </w:rPr>
      </w:pPr>
    </w:p>
    <w:p w14:paraId="03C30054" w14:textId="77777777" w:rsidR="00414845" w:rsidRDefault="00414845" w:rsidP="00414845">
      <w:pPr>
        <w:rPr>
          <w:rFonts w:ascii="Arial" w:eastAsia="Arial MT" w:hAnsi="Arial" w:cs="Arial"/>
          <w:b/>
          <w:sz w:val="24"/>
          <w:szCs w:val="24"/>
          <w:lang w:val="es-ES_tradnl"/>
        </w:rPr>
      </w:pPr>
    </w:p>
    <w:p w14:paraId="5750EDA7" w14:textId="77777777" w:rsidR="00414845" w:rsidRDefault="00414845" w:rsidP="00414845">
      <w:pPr>
        <w:rPr>
          <w:rFonts w:ascii="Arial" w:eastAsia="Arial MT" w:hAnsi="Arial" w:cs="Arial"/>
          <w:b/>
          <w:sz w:val="24"/>
          <w:szCs w:val="24"/>
          <w:lang w:val="es-ES_tradnl"/>
        </w:rPr>
      </w:pPr>
    </w:p>
    <w:p w14:paraId="56B9F96E" w14:textId="77777777" w:rsidR="00414845" w:rsidRDefault="00414845" w:rsidP="00036218">
      <w:pPr>
        <w:jc w:val="center"/>
        <w:rPr>
          <w:rFonts w:ascii="Arial" w:eastAsia="Arial MT" w:hAnsi="Arial" w:cs="Arial"/>
          <w:b/>
          <w:sz w:val="24"/>
          <w:szCs w:val="24"/>
          <w:lang w:val="es-ES_tradnl"/>
        </w:rPr>
      </w:pPr>
    </w:p>
    <w:p w14:paraId="2222441F" w14:textId="77777777" w:rsidR="00332269" w:rsidRDefault="00332269" w:rsidP="00036218">
      <w:pPr>
        <w:jc w:val="center"/>
        <w:rPr>
          <w:rFonts w:ascii="Arial" w:eastAsia="Arial MT" w:hAnsi="Arial" w:cs="Arial"/>
          <w:b/>
          <w:sz w:val="24"/>
          <w:szCs w:val="24"/>
          <w:lang w:val="es-ES_tradnl"/>
        </w:rPr>
      </w:pPr>
    </w:p>
    <w:p w14:paraId="179C21DF" w14:textId="77777777" w:rsidR="00332269" w:rsidRDefault="00332269" w:rsidP="00036218">
      <w:pPr>
        <w:jc w:val="center"/>
        <w:rPr>
          <w:rFonts w:ascii="Arial" w:eastAsia="Arial MT" w:hAnsi="Arial" w:cs="Arial"/>
          <w:b/>
          <w:sz w:val="24"/>
          <w:szCs w:val="24"/>
          <w:lang w:val="es-ES_tradnl"/>
        </w:rPr>
      </w:pPr>
    </w:p>
    <w:p w14:paraId="4CC76A1A" w14:textId="77777777" w:rsidR="00813FAF" w:rsidRDefault="00813FAF" w:rsidP="00036218">
      <w:pPr>
        <w:jc w:val="center"/>
        <w:rPr>
          <w:rFonts w:ascii="Arial" w:eastAsia="Arial MT" w:hAnsi="Arial" w:cs="Arial"/>
          <w:b/>
          <w:sz w:val="24"/>
          <w:szCs w:val="24"/>
          <w:lang w:val="es-ES_tradnl"/>
        </w:rPr>
      </w:pPr>
    </w:p>
    <w:p w14:paraId="193E4868" w14:textId="77777777" w:rsidR="00813FAF" w:rsidRDefault="00813FAF" w:rsidP="00036218">
      <w:pPr>
        <w:jc w:val="center"/>
        <w:rPr>
          <w:rFonts w:ascii="Arial" w:eastAsia="Arial MT" w:hAnsi="Arial" w:cs="Arial"/>
          <w:b/>
          <w:sz w:val="24"/>
          <w:szCs w:val="24"/>
          <w:lang w:val="es-ES_tradnl"/>
        </w:rPr>
      </w:pPr>
    </w:p>
    <w:p w14:paraId="056C72E9" w14:textId="77777777" w:rsidR="00813FAF" w:rsidRPr="00036218" w:rsidRDefault="00813FAF" w:rsidP="00036218">
      <w:pPr>
        <w:jc w:val="center"/>
        <w:rPr>
          <w:rFonts w:ascii="Arial" w:eastAsia="Arial MT" w:hAnsi="Arial" w:cs="Arial"/>
          <w:b/>
          <w:sz w:val="24"/>
          <w:szCs w:val="24"/>
          <w:lang w:val="es-ES_tradnl"/>
        </w:rPr>
      </w:pPr>
    </w:p>
    <w:p w14:paraId="769C214D" w14:textId="455B768B" w:rsidR="00414845" w:rsidRDefault="00414845" w:rsidP="00036218">
      <w:pPr>
        <w:pStyle w:val="Textoindependiente"/>
        <w:jc w:val="center"/>
        <w:rPr>
          <w:rFonts w:ascii="Arial Narrow" w:hAnsi="Arial Narrow"/>
          <w:b/>
          <w:bCs/>
          <w:sz w:val="36"/>
          <w:szCs w:val="36"/>
        </w:rPr>
      </w:pPr>
    </w:p>
    <w:p w14:paraId="6FB1D997" w14:textId="4350C3FB" w:rsidR="005162C8" w:rsidRDefault="00036218" w:rsidP="00036218">
      <w:pPr>
        <w:pStyle w:val="Textoindependiente"/>
        <w:jc w:val="center"/>
        <w:rPr>
          <w:rFonts w:ascii="Arial Narrow" w:hAnsi="Arial Narrow"/>
          <w:b/>
          <w:bCs/>
          <w:sz w:val="36"/>
          <w:szCs w:val="36"/>
        </w:rPr>
      </w:pPr>
      <w:r w:rsidRPr="00036218">
        <w:rPr>
          <w:rFonts w:ascii="Arial Narrow" w:hAnsi="Arial Narrow"/>
          <w:b/>
          <w:bCs/>
          <w:sz w:val="36"/>
          <w:szCs w:val="36"/>
        </w:rPr>
        <w:t>SOPORTE FOTOGRÁFICO</w:t>
      </w:r>
    </w:p>
    <w:p w14:paraId="519EE6B5" w14:textId="1699432E" w:rsidR="00BA6C10" w:rsidRDefault="00BA6C10" w:rsidP="00036218">
      <w:pPr>
        <w:pStyle w:val="Textoindependiente"/>
        <w:jc w:val="center"/>
        <w:rPr>
          <w:rFonts w:ascii="Arial Narrow" w:hAnsi="Arial Narrow"/>
          <w:b/>
          <w:bCs/>
          <w:sz w:val="36"/>
          <w:szCs w:val="36"/>
        </w:rPr>
      </w:pPr>
    </w:p>
    <w:p w14:paraId="58059348" w14:textId="722A2020" w:rsidR="00BA6C10" w:rsidRDefault="00BA6C10" w:rsidP="00BA6C10">
      <w:pPr>
        <w:pStyle w:val="Textoindependiente"/>
        <w:rPr>
          <w:rFonts w:ascii="Arial Narrow" w:hAnsi="Arial Narrow"/>
          <w:b/>
          <w:bCs/>
          <w:sz w:val="36"/>
          <w:szCs w:val="36"/>
        </w:rPr>
      </w:pPr>
      <w:r>
        <w:rPr>
          <w:rFonts w:ascii="Arial Narrow" w:hAnsi="Arial Narrow"/>
          <w:b/>
          <w:bCs/>
          <w:sz w:val="36"/>
          <w:szCs w:val="36"/>
        </w:rPr>
        <w:t>ACTIVIDADES</w:t>
      </w:r>
    </w:p>
    <w:p w14:paraId="68F00FB7" w14:textId="2C1C9C70" w:rsidR="00BA6C10" w:rsidRDefault="00BA6C10" w:rsidP="00BA6C10">
      <w:pPr>
        <w:pStyle w:val="Textoindependiente"/>
        <w:rPr>
          <w:rFonts w:ascii="Arial Narrow" w:hAnsi="Arial Narrow"/>
          <w:b/>
          <w:bCs/>
          <w:sz w:val="36"/>
          <w:szCs w:val="36"/>
        </w:rPr>
      </w:pPr>
    </w:p>
    <w:p w14:paraId="45008133" w14:textId="26BE2B3A" w:rsidR="00BA6C10" w:rsidRPr="001376B4" w:rsidRDefault="00D40517" w:rsidP="00BA6C10">
      <w:pPr>
        <w:pStyle w:val="Textoindependiente"/>
        <w:numPr>
          <w:ilvl w:val="0"/>
          <w:numId w:val="25"/>
        </w:numPr>
        <w:rPr>
          <w:rFonts w:ascii="Arial" w:hAnsi="Arial" w:cs="Arial"/>
        </w:rPr>
      </w:pPr>
      <w:r>
        <w:rPr>
          <w:rFonts w:ascii="Arial Narrow" w:hAnsi="Arial Narrow"/>
          <w:b/>
          <w:bCs/>
          <w:noProof/>
          <w:sz w:val="36"/>
          <w:szCs w:val="36"/>
          <w:lang w:val="es-CO" w:eastAsia="es-CO"/>
        </w:rPr>
        <w:drawing>
          <wp:anchor distT="0" distB="0" distL="114300" distR="114300" simplePos="0" relativeHeight="251658240" behindDoc="0" locked="0" layoutInCell="1" allowOverlap="1" wp14:anchorId="50A58223" wp14:editId="0A1AA67E">
            <wp:simplePos x="0" y="0"/>
            <wp:positionH relativeFrom="column">
              <wp:posOffset>42083</wp:posOffset>
            </wp:positionH>
            <wp:positionV relativeFrom="paragraph">
              <wp:posOffset>467070</wp:posOffset>
            </wp:positionV>
            <wp:extent cx="2306480" cy="3075305"/>
            <wp:effectExtent l="0" t="0" r="0" b="0"/>
            <wp:wrapNone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WhatsApp Image 2024-06-14 at 13.43.30.jpe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09948" cy="307992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 Narrow" w:hAnsi="Arial Narrow"/>
          <w:b/>
          <w:bCs/>
          <w:noProof/>
          <w:sz w:val="36"/>
          <w:szCs w:val="36"/>
          <w:lang w:val="es-CO" w:eastAsia="es-CO"/>
        </w:rPr>
        <w:drawing>
          <wp:anchor distT="0" distB="0" distL="114300" distR="114300" simplePos="0" relativeHeight="251659264" behindDoc="0" locked="0" layoutInCell="1" allowOverlap="1" wp14:anchorId="1CA72143" wp14:editId="1B5C4A93">
            <wp:simplePos x="0" y="0"/>
            <wp:positionH relativeFrom="column">
              <wp:posOffset>3055447</wp:posOffset>
            </wp:positionH>
            <wp:positionV relativeFrom="paragraph">
              <wp:posOffset>467070</wp:posOffset>
            </wp:positionV>
            <wp:extent cx="2306782" cy="3075709"/>
            <wp:effectExtent l="0" t="0" r="0" b="0"/>
            <wp:wrapNone/>
            <wp:docPr id="14" name="Imagen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WhatsApp Image 2024-06-14 at 13.43.31 (1).jpe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07244" cy="30763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9C147A9" w14:textId="0EA3BE29" w:rsidR="005162C8" w:rsidRPr="001165CD" w:rsidRDefault="005162C8" w:rsidP="001165CD">
      <w:pPr>
        <w:rPr>
          <w:rFonts w:ascii="Arial Narrow" w:hAnsi="Arial Narrow"/>
          <w:b/>
          <w:bCs/>
          <w:sz w:val="36"/>
          <w:szCs w:val="36"/>
        </w:rPr>
      </w:pPr>
    </w:p>
    <w:p w14:paraId="3117BE6E" w14:textId="3AC2E856" w:rsidR="005162C8" w:rsidRPr="00036218" w:rsidRDefault="00D40517" w:rsidP="00036218">
      <w:pPr>
        <w:rPr>
          <w:rFonts w:ascii="Arial Narrow" w:hAnsi="Arial Narrow"/>
          <w:b/>
          <w:bCs/>
          <w:sz w:val="36"/>
          <w:szCs w:val="36"/>
        </w:rPr>
      </w:pPr>
      <w:r>
        <w:rPr>
          <w:rFonts w:ascii="Arial Narrow" w:hAnsi="Arial Narrow"/>
          <w:b/>
          <w:bCs/>
          <w:noProof/>
          <w:sz w:val="36"/>
          <w:szCs w:val="36"/>
          <w:lang w:val="es-CO" w:eastAsia="es-CO"/>
        </w:rPr>
        <w:drawing>
          <wp:anchor distT="0" distB="0" distL="114300" distR="114300" simplePos="0" relativeHeight="251660288" behindDoc="0" locked="0" layoutInCell="1" allowOverlap="1" wp14:anchorId="34CDC768" wp14:editId="4440A269">
            <wp:simplePos x="0" y="0"/>
            <wp:positionH relativeFrom="column">
              <wp:posOffset>3055043</wp:posOffset>
            </wp:positionH>
            <wp:positionV relativeFrom="paragraph">
              <wp:posOffset>3357880</wp:posOffset>
            </wp:positionV>
            <wp:extent cx="2265218" cy="3020290"/>
            <wp:effectExtent l="0" t="0" r="1905" b="8890"/>
            <wp:wrapNone/>
            <wp:docPr id="15" name="Imagen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WhatsApp Image 2024-06-14 at 13.43.31.jpe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65218" cy="30202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 Narrow" w:hAnsi="Arial Narrow"/>
          <w:b/>
          <w:bCs/>
          <w:noProof/>
          <w:sz w:val="36"/>
          <w:szCs w:val="36"/>
          <w:lang w:val="es-CO" w:eastAsia="es-CO"/>
        </w:rPr>
        <w:drawing>
          <wp:anchor distT="0" distB="0" distL="114300" distR="114300" simplePos="0" relativeHeight="251661312" behindDoc="0" locked="0" layoutInCell="1" allowOverlap="1" wp14:anchorId="1B9C5C95" wp14:editId="127BA32E">
            <wp:simplePos x="0" y="0"/>
            <wp:positionH relativeFrom="column">
              <wp:posOffset>42083</wp:posOffset>
            </wp:positionH>
            <wp:positionV relativeFrom="paragraph">
              <wp:posOffset>3303559</wp:posOffset>
            </wp:positionV>
            <wp:extent cx="2306320" cy="3075094"/>
            <wp:effectExtent l="0" t="0" r="0" b="0"/>
            <wp:wrapNone/>
            <wp:docPr id="16" name="Imagen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WhatsApp Image 2024-06-14 at 13.43.32.jpe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08353" cy="307780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C3D3E">
        <w:rPr>
          <w:rFonts w:ascii="Arial Narrow" w:hAnsi="Arial Narrow"/>
          <w:b/>
          <w:bCs/>
          <w:sz w:val="36"/>
          <w:szCs w:val="36"/>
        </w:rPr>
        <w:br w:type="page"/>
      </w:r>
    </w:p>
    <w:p w14:paraId="76F14B17" w14:textId="644F0BB0" w:rsidR="005162C8" w:rsidRPr="001376B4" w:rsidRDefault="00D40517" w:rsidP="00D40517">
      <w:pPr>
        <w:pStyle w:val="Textoindependiente"/>
        <w:ind w:left="720"/>
        <w:jc w:val="both"/>
        <w:rPr>
          <w:rFonts w:ascii="Arial" w:hAnsi="Arial" w:cs="Arial"/>
        </w:rPr>
      </w:pPr>
      <w:r>
        <w:rPr>
          <w:rFonts w:ascii="Arial" w:hAnsi="Arial" w:cs="Arial"/>
          <w:noProof/>
          <w:lang w:val="es-CO" w:eastAsia="es-CO"/>
        </w:rPr>
        <w:lastRenderedPageBreak/>
        <w:drawing>
          <wp:anchor distT="0" distB="0" distL="114300" distR="114300" simplePos="0" relativeHeight="251665408" behindDoc="0" locked="0" layoutInCell="1" allowOverlap="1" wp14:anchorId="33CBB8FD" wp14:editId="35D40C86">
            <wp:simplePos x="0" y="0"/>
            <wp:positionH relativeFrom="column">
              <wp:posOffset>2778760</wp:posOffset>
            </wp:positionH>
            <wp:positionV relativeFrom="paragraph">
              <wp:posOffset>115859</wp:posOffset>
            </wp:positionV>
            <wp:extent cx="3712738" cy="2784764"/>
            <wp:effectExtent l="0" t="0" r="2540" b="0"/>
            <wp:wrapNone/>
            <wp:docPr id="17" name="Imagen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WhatsApp Image 2024-06-14 at 13.43.44 (2).jpe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12738" cy="278476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noProof/>
          <w:lang w:val="es-CO" w:eastAsia="es-CO"/>
        </w:rPr>
        <w:drawing>
          <wp:anchor distT="0" distB="0" distL="114300" distR="114300" simplePos="0" relativeHeight="251662336" behindDoc="0" locked="0" layoutInCell="1" allowOverlap="1" wp14:anchorId="6AFD1A75" wp14:editId="47803A20">
            <wp:simplePos x="0" y="0"/>
            <wp:positionH relativeFrom="column">
              <wp:posOffset>-270163</wp:posOffset>
            </wp:positionH>
            <wp:positionV relativeFrom="paragraph">
              <wp:posOffset>-383367</wp:posOffset>
            </wp:positionV>
            <wp:extent cx="2774373" cy="3699164"/>
            <wp:effectExtent l="0" t="0" r="6985" b="0"/>
            <wp:wrapNone/>
            <wp:docPr id="20" name="Imagen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WhatsApp Image 2024-06-14 at 13.43.58.jpe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74373" cy="369916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C1ADCB7" w14:textId="12EDF32C" w:rsidR="002C3D3E" w:rsidRDefault="002C3D3E" w:rsidP="002C3D3E"/>
    <w:p w14:paraId="7E154897" w14:textId="1F5166BA" w:rsidR="00DD146C" w:rsidRDefault="00DD146C" w:rsidP="002C3D3E"/>
    <w:p w14:paraId="0981CB36" w14:textId="733F99FF" w:rsidR="00DD146C" w:rsidRDefault="00DD146C" w:rsidP="002C3D3E"/>
    <w:p w14:paraId="0CFE066C" w14:textId="23787ED4" w:rsidR="00DD146C" w:rsidRDefault="00DD146C" w:rsidP="002C3D3E"/>
    <w:p w14:paraId="08491EBA" w14:textId="15674DA9" w:rsidR="00DD146C" w:rsidRDefault="00DD146C" w:rsidP="002C3D3E"/>
    <w:p w14:paraId="782C6F9A" w14:textId="4FD499B6" w:rsidR="00DD146C" w:rsidRDefault="00DD146C" w:rsidP="002C3D3E"/>
    <w:p w14:paraId="5BC26353" w14:textId="197B9404" w:rsidR="00DD146C" w:rsidRDefault="00DD146C" w:rsidP="002C3D3E"/>
    <w:p w14:paraId="4B695512" w14:textId="2D08048D" w:rsidR="00DD146C" w:rsidRDefault="00DD146C" w:rsidP="002C3D3E"/>
    <w:p w14:paraId="22F17F4A" w14:textId="1666CE17" w:rsidR="00DD146C" w:rsidRDefault="00DD146C" w:rsidP="002C3D3E"/>
    <w:p w14:paraId="25ACF501" w14:textId="41A2B2B1" w:rsidR="00DD146C" w:rsidRDefault="00DD146C" w:rsidP="002C3D3E"/>
    <w:p w14:paraId="773FE6E6" w14:textId="66603E93" w:rsidR="00DD146C" w:rsidRDefault="00DD146C" w:rsidP="002C3D3E"/>
    <w:p w14:paraId="698A06F4" w14:textId="0C323D8D" w:rsidR="00DD146C" w:rsidRDefault="00DD146C" w:rsidP="002C3D3E"/>
    <w:p w14:paraId="6F39B327" w14:textId="3E245DE0" w:rsidR="00DD146C" w:rsidRDefault="00DD146C" w:rsidP="002C3D3E"/>
    <w:p w14:paraId="139ACA52" w14:textId="5406062F" w:rsidR="00DD146C" w:rsidRDefault="00D40517" w:rsidP="002C3D3E">
      <w:r>
        <w:rPr>
          <w:rFonts w:ascii="Arial" w:hAnsi="Arial" w:cs="Arial"/>
          <w:noProof/>
          <w:lang w:val="es-CO" w:eastAsia="es-CO"/>
        </w:rPr>
        <w:drawing>
          <wp:anchor distT="0" distB="0" distL="114300" distR="114300" simplePos="0" relativeHeight="251663360" behindDoc="0" locked="0" layoutInCell="1" allowOverlap="1" wp14:anchorId="23B88105" wp14:editId="49287B2A">
            <wp:simplePos x="0" y="0"/>
            <wp:positionH relativeFrom="column">
              <wp:posOffset>-664210</wp:posOffset>
            </wp:positionH>
            <wp:positionV relativeFrom="paragraph">
              <wp:posOffset>487680</wp:posOffset>
            </wp:positionV>
            <wp:extent cx="3449320" cy="2586990"/>
            <wp:effectExtent l="0" t="0" r="0" b="3810"/>
            <wp:wrapNone/>
            <wp:docPr id="19" name="Imagen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WhatsApp Image 2024-06-14 at 13.43.44.jpe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49320" cy="25869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45055AD" w14:textId="3999956B" w:rsidR="00DD146C" w:rsidRDefault="00D40517" w:rsidP="002C3D3E">
      <w:r>
        <w:rPr>
          <w:rFonts w:ascii="Arial" w:hAnsi="Arial" w:cs="Arial"/>
          <w:noProof/>
          <w:lang w:val="es-CO" w:eastAsia="es-CO"/>
        </w:rPr>
        <w:drawing>
          <wp:anchor distT="0" distB="0" distL="114300" distR="114300" simplePos="0" relativeHeight="251664384" behindDoc="0" locked="0" layoutInCell="1" allowOverlap="1" wp14:anchorId="43899388" wp14:editId="520094BA">
            <wp:simplePos x="0" y="0"/>
            <wp:positionH relativeFrom="column">
              <wp:posOffset>2972320</wp:posOffset>
            </wp:positionH>
            <wp:positionV relativeFrom="paragraph">
              <wp:posOffset>113145</wp:posOffset>
            </wp:positionV>
            <wp:extent cx="3518789" cy="2639291"/>
            <wp:effectExtent l="0" t="0" r="5715" b="8890"/>
            <wp:wrapNone/>
            <wp:docPr id="18" name="Imagen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WhatsApp Image 2024-06-14 at 13.43.44 (1).jpe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18789" cy="263929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8F395EF" w14:textId="77777777" w:rsidR="00DD146C" w:rsidRDefault="00DD146C" w:rsidP="002C3D3E"/>
    <w:p w14:paraId="03CB9B43" w14:textId="77777777" w:rsidR="00DD146C" w:rsidRDefault="00DD146C" w:rsidP="002C3D3E"/>
    <w:p w14:paraId="35101DFA" w14:textId="77777777" w:rsidR="00DD146C" w:rsidRDefault="00DD146C" w:rsidP="002C3D3E"/>
    <w:p w14:paraId="465AC1FB" w14:textId="77777777" w:rsidR="00DD146C" w:rsidRDefault="00DD146C" w:rsidP="002C3D3E"/>
    <w:p w14:paraId="22D0A2EF" w14:textId="77777777" w:rsidR="00DD146C" w:rsidRDefault="00DD146C" w:rsidP="002C3D3E"/>
    <w:p w14:paraId="3907821E" w14:textId="6FEEB790" w:rsidR="00DD146C" w:rsidRDefault="00DD146C" w:rsidP="002C3D3E"/>
    <w:p w14:paraId="701783D3" w14:textId="77777777" w:rsidR="00DD146C" w:rsidRDefault="00DD146C" w:rsidP="002C3D3E"/>
    <w:p w14:paraId="51292811" w14:textId="77777777" w:rsidR="00DD146C" w:rsidRDefault="00DD146C" w:rsidP="002C3D3E"/>
    <w:p w14:paraId="32F2FC1A" w14:textId="42D23D5F" w:rsidR="00DD146C" w:rsidRDefault="00DD146C" w:rsidP="00753321">
      <w:pPr>
        <w:pStyle w:val="Prrafodelista"/>
        <w:numPr>
          <w:ilvl w:val="0"/>
          <w:numId w:val="25"/>
        </w:numPr>
      </w:pPr>
    </w:p>
    <w:p w14:paraId="2EBE48D0" w14:textId="1D5182E8" w:rsidR="00DD146C" w:rsidRDefault="00DD146C" w:rsidP="002C3D3E"/>
    <w:p w14:paraId="54FC2575" w14:textId="0215146E" w:rsidR="00DD146C" w:rsidRDefault="004833A9" w:rsidP="002C3D3E">
      <w:r>
        <w:rPr>
          <w:noProof/>
          <w:lang w:val="es-CO" w:eastAsia="es-CO"/>
        </w:rPr>
        <w:drawing>
          <wp:anchor distT="0" distB="0" distL="114300" distR="114300" simplePos="0" relativeHeight="251669504" behindDoc="0" locked="0" layoutInCell="1" allowOverlap="1" wp14:anchorId="3F0A6BE4" wp14:editId="3377FE07">
            <wp:simplePos x="0" y="0"/>
            <wp:positionH relativeFrom="column">
              <wp:posOffset>3209477</wp:posOffset>
            </wp:positionH>
            <wp:positionV relativeFrom="paragraph">
              <wp:posOffset>249256</wp:posOffset>
            </wp:positionV>
            <wp:extent cx="3208624" cy="2661920"/>
            <wp:effectExtent l="0" t="0" r="0" b="5080"/>
            <wp:wrapNone/>
            <wp:docPr id="21" name="Imagen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WhatsApp Image 2024-06-14 at 13.55.41 (1).jpe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14120" cy="26664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val="es-CO" w:eastAsia="es-CO"/>
        </w:rPr>
        <w:drawing>
          <wp:anchor distT="0" distB="0" distL="114300" distR="114300" simplePos="0" relativeHeight="251670528" behindDoc="0" locked="0" layoutInCell="1" allowOverlap="1" wp14:anchorId="22C35D41" wp14:editId="5491B114">
            <wp:simplePos x="0" y="0"/>
            <wp:positionH relativeFrom="column">
              <wp:posOffset>-608928</wp:posOffset>
            </wp:positionH>
            <wp:positionV relativeFrom="paragraph">
              <wp:posOffset>249032</wp:posOffset>
            </wp:positionV>
            <wp:extent cx="3549756" cy="2662518"/>
            <wp:effectExtent l="0" t="0" r="0" b="5080"/>
            <wp:wrapNone/>
            <wp:docPr id="22" name="Imagen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WhatsApp Image 2024-06-14 at 13.55.39.jpe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49756" cy="266251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835E7CC" w14:textId="18E77235" w:rsidR="00DD146C" w:rsidRDefault="00DD146C" w:rsidP="002C3D3E"/>
    <w:p w14:paraId="770A6555" w14:textId="31EA7917" w:rsidR="00DD146C" w:rsidRDefault="00DD146C" w:rsidP="002C3D3E"/>
    <w:p w14:paraId="64DE611E" w14:textId="202993C5" w:rsidR="00DD146C" w:rsidRDefault="00DD146C" w:rsidP="002C3D3E"/>
    <w:p w14:paraId="367DEFEC" w14:textId="09EBD165" w:rsidR="00F40293" w:rsidRDefault="00F40293" w:rsidP="002C3D3E"/>
    <w:p w14:paraId="1869F06D" w14:textId="2177D901" w:rsidR="00F40293" w:rsidRDefault="00F40293" w:rsidP="002C3D3E"/>
    <w:p w14:paraId="33394836" w14:textId="54D3C288" w:rsidR="00F40293" w:rsidRDefault="00F40293" w:rsidP="002C3D3E"/>
    <w:p w14:paraId="37940574" w14:textId="49FF4F18" w:rsidR="00F40293" w:rsidRDefault="00F40293" w:rsidP="002C3D3E"/>
    <w:p w14:paraId="44A1F1B5" w14:textId="35C3D879" w:rsidR="00F40293" w:rsidRDefault="00F40293" w:rsidP="002C3D3E"/>
    <w:p w14:paraId="13C279EF" w14:textId="2074B7CB" w:rsidR="00F40293" w:rsidRDefault="00F40293" w:rsidP="002C3D3E"/>
    <w:p w14:paraId="461ABF1B" w14:textId="767F1906" w:rsidR="004833A9" w:rsidRDefault="004833A9" w:rsidP="002C3D3E"/>
    <w:p w14:paraId="66EA7CF1" w14:textId="6B05303C" w:rsidR="004833A9" w:rsidRDefault="004833A9" w:rsidP="002C3D3E">
      <w:r>
        <w:rPr>
          <w:noProof/>
          <w:lang w:val="es-CO" w:eastAsia="es-CO"/>
        </w:rPr>
        <w:drawing>
          <wp:anchor distT="0" distB="0" distL="114300" distR="114300" simplePos="0" relativeHeight="251667456" behindDoc="0" locked="0" layoutInCell="1" allowOverlap="1" wp14:anchorId="0581242E" wp14:editId="59730E4E">
            <wp:simplePos x="0" y="0"/>
            <wp:positionH relativeFrom="column">
              <wp:posOffset>-609862</wp:posOffset>
            </wp:positionH>
            <wp:positionV relativeFrom="paragraph">
              <wp:posOffset>392281</wp:posOffset>
            </wp:positionV>
            <wp:extent cx="3316692" cy="2487706"/>
            <wp:effectExtent l="0" t="0" r="0" b="8255"/>
            <wp:wrapNone/>
            <wp:docPr id="24" name="Imagen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WhatsApp Image 2024-06-14 at 13.55.42 (3).jpe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16692" cy="24877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CC81B71" w14:textId="5981B326" w:rsidR="004833A9" w:rsidRDefault="004833A9" w:rsidP="002C3D3E">
      <w:r>
        <w:rPr>
          <w:noProof/>
          <w:lang w:val="es-CO" w:eastAsia="es-CO"/>
        </w:rPr>
        <w:drawing>
          <wp:anchor distT="0" distB="0" distL="114300" distR="114300" simplePos="0" relativeHeight="251666432" behindDoc="0" locked="0" layoutInCell="1" allowOverlap="1" wp14:anchorId="34F627FE" wp14:editId="25D3C9D3">
            <wp:simplePos x="0" y="0"/>
            <wp:positionH relativeFrom="column">
              <wp:posOffset>3101340</wp:posOffset>
            </wp:positionH>
            <wp:positionV relativeFrom="paragraph">
              <wp:posOffset>69830</wp:posOffset>
            </wp:positionV>
            <wp:extent cx="3316143" cy="2487295"/>
            <wp:effectExtent l="0" t="0" r="0" b="8255"/>
            <wp:wrapNone/>
            <wp:docPr id="25" name="Imagen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WhatsApp Image 2024-06-14 at 13.55.42 (2).jpe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16143" cy="24872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3D19B7D" w14:textId="3DF77649" w:rsidR="004833A9" w:rsidRDefault="004833A9" w:rsidP="002C3D3E"/>
    <w:p w14:paraId="26CC7CC0" w14:textId="20054610" w:rsidR="00F40293" w:rsidRDefault="00F40293" w:rsidP="002C3D3E"/>
    <w:p w14:paraId="1AD461A1" w14:textId="2AFD6085" w:rsidR="004833A9" w:rsidRDefault="004833A9" w:rsidP="002C3D3E"/>
    <w:p w14:paraId="0AC4FAA9" w14:textId="77777777" w:rsidR="004833A9" w:rsidRDefault="004833A9" w:rsidP="002C3D3E"/>
    <w:p w14:paraId="41D0CA7C" w14:textId="77777777" w:rsidR="004833A9" w:rsidRDefault="004833A9" w:rsidP="002C3D3E"/>
    <w:p w14:paraId="01F4CD85" w14:textId="77777777" w:rsidR="004833A9" w:rsidRDefault="004833A9" w:rsidP="002C3D3E"/>
    <w:p w14:paraId="277D0BF5" w14:textId="77777777" w:rsidR="004833A9" w:rsidRDefault="004833A9" w:rsidP="002C3D3E"/>
    <w:p w14:paraId="03408908" w14:textId="77777777" w:rsidR="004833A9" w:rsidRDefault="004833A9" w:rsidP="002C3D3E"/>
    <w:p w14:paraId="684AC9B7" w14:textId="77777777" w:rsidR="004833A9" w:rsidRDefault="004833A9" w:rsidP="002C3D3E"/>
    <w:p w14:paraId="1407AA4E" w14:textId="6E059896" w:rsidR="00F40293" w:rsidRDefault="004833A9" w:rsidP="004833A9">
      <w:pPr>
        <w:pStyle w:val="Prrafodelista"/>
      </w:pPr>
      <w:r>
        <w:rPr>
          <w:noProof/>
          <w:lang w:val="es-CO" w:eastAsia="es-CO"/>
        </w:rPr>
        <w:lastRenderedPageBreak/>
        <w:drawing>
          <wp:anchor distT="0" distB="0" distL="114300" distR="114300" simplePos="0" relativeHeight="251676672" behindDoc="0" locked="0" layoutInCell="1" allowOverlap="1" wp14:anchorId="400A53E9" wp14:editId="5B9CE47E">
            <wp:simplePos x="0" y="0"/>
            <wp:positionH relativeFrom="column">
              <wp:posOffset>2891678</wp:posOffset>
            </wp:positionH>
            <wp:positionV relativeFrom="paragraph">
              <wp:posOffset>71120</wp:posOffset>
            </wp:positionV>
            <wp:extent cx="3492554" cy="2662518"/>
            <wp:effectExtent l="0" t="0" r="0" b="5080"/>
            <wp:wrapNone/>
            <wp:docPr id="27" name="Imagen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WhatsApp Image 2024-06-14 at 13.55.42.jpeg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92554" cy="266251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val="es-CO" w:eastAsia="es-CO"/>
        </w:rPr>
        <w:drawing>
          <wp:anchor distT="0" distB="0" distL="114300" distR="114300" simplePos="0" relativeHeight="251671552" behindDoc="0" locked="0" layoutInCell="1" allowOverlap="1" wp14:anchorId="24716BB3" wp14:editId="67BBAF2C">
            <wp:simplePos x="0" y="0"/>
            <wp:positionH relativeFrom="column">
              <wp:posOffset>-381187</wp:posOffset>
            </wp:positionH>
            <wp:positionV relativeFrom="paragraph">
              <wp:posOffset>380701</wp:posOffset>
            </wp:positionV>
            <wp:extent cx="2904565" cy="2178588"/>
            <wp:effectExtent l="0" t="0" r="0" b="0"/>
            <wp:wrapNone/>
            <wp:docPr id="34" name="Imagen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WhatsApp Image 2024-06-14 at 13.59.46.jpe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04565" cy="217858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51D2B6F" w14:textId="1B82FB6A" w:rsidR="00F40293" w:rsidRDefault="00F40293" w:rsidP="002C3D3E"/>
    <w:p w14:paraId="4B180489" w14:textId="1261980D" w:rsidR="00F40293" w:rsidRDefault="00F40293" w:rsidP="002C3D3E"/>
    <w:p w14:paraId="7372D2FC" w14:textId="4DCBA2AF" w:rsidR="00F40293" w:rsidRDefault="00F40293" w:rsidP="002C3D3E"/>
    <w:p w14:paraId="1714F7DF" w14:textId="217FFA37" w:rsidR="00F40293" w:rsidRDefault="00F40293" w:rsidP="002C3D3E"/>
    <w:p w14:paraId="1A75F643" w14:textId="1227440C" w:rsidR="00F40293" w:rsidRDefault="00F40293" w:rsidP="002C3D3E"/>
    <w:p w14:paraId="3A75306C" w14:textId="393C5D13" w:rsidR="00F40293" w:rsidRDefault="00F40293" w:rsidP="002C3D3E"/>
    <w:p w14:paraId="3CCF6F09" w14:textId="657E7252" w:rsidR="00F40293" w:rsidRDefault="00F40293" w:rsidP="002C3D3E"/>
    <w:p w14:paraId="7CE370E7" w14:textId="13E4169A" w:rsidR="00F40293" w:rsidRDefault="004833A9" w:rsidP="002C3D3E">
      <w:r>
        <w:rPr>
          <w:noProof/>
          <w:lang w:val="es-CO" w:eastAsia="es-CO"/>
        </w:rPr>
        <w:drawing>
          <wp:anchor distT="0" distB="0" distL="114300" distR="114300" simplePos="0" relativeHeight="251678720" behindDoc="0" locked="0" layoutInCell="1" allowOverlap="1" wp14:anchorId="2BAC0447" wp14:editId="57C9423E">
            <wp:simplePos x="0" y="0"/>
            <wp:positionH relativeFrom="column">
              <wp:posOffset>-934458</wp:posOffset>
            </wp:positionH>
            <wp:positionV relativeFrom="paragraph">
              <wp:posOffset>455930</wp:posOffset>
            </wp:positionV>
            <wp:extent cx="3824605" cy="1720850"/>
            <wp:effectExtent l="0" t="0" r="4445" b="0"/>
            <wp:wrapNone/>
            <wp:docPr id="29" name="Imagen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WhatsApp Image 2024-06-14 at 13.55.43 (1).jpe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24605" cy="17208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C6F3672" w14:textId="03D81681" w:rsidR="00F40293" w:rsidRDefault="004833A9" w:rsidP="002C3D3E">
      <w:r>
        <w:rPr>
          <w:noProof/>
          <w:lang w:val="es-CO" w:eastAsia="es-CO"/>
        </w:rPr>
        <w:drawing>
          <wp:anchor distT="0" distB="0" distL="114300" distR="114300" simplePos="0" relativeHeight="251677696" behindDoc="0" locked="0" layoutInCell="1" allowOverlap="1" wp14:anchorId="16553E92" wp14:editId="3E7C291C">
            <wp:simplePos x="0" y="0"/>
            <wp:positionH relativeFrom="column">
              <wp:posOffset>3038550</wp:posOffset>
            </wp:positionH>
            <wp:positionV relativeFrom="paragraph">
              <wp:posOffset>131445</wp:posOffset>
            </wp:positionV>
            <wp:extent cx="3350271" cy="2433918"/>
            <wp:effectExtent l="0" t="0" r="2540" b="5080"/>
            <wp:wrapNone/>
            <wp:docPr id="28" name="Imagen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WhatsApp Image 2024-06-14 at 13.55.43 (2).jpeg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50271" cy="243391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5E29E26" w14:textId="45D7F98D" w:rsidR="004833A9" w:rsidRDefault="004833A9" w:rsidP="002C3D3E"/>
    <w:p w14:paraId="118875E1" w14:textId="53DFDD09" w:rsidR="00F40293" w:rsidRDefault="00F40293" w:rsidP="002C3D3E"/>
    <w:p w14:paraId="3B1EF0A3" w14:textId="4AC80A4B" w:rsidR="00F40293" w:rsidRDefault="00F40293" w:rsidP="004833A9">
      <w:pPr>
        <w:pStyle w:val="Prrafodelista"/>
      </w:pPr>
    </w:p>
    <w:p w14:paraId="2D026406" w14:textId="64FE4584" w:rsidR="00F40293" w:rsidRDefault="00F40293" w:rsidP="002C3D3E"/>
    <w:p w14:paraId="4FC4069B" w14:textId="07041EF3" w:rsidR="00F40293" w:rsidRDefault="00F40293" w:rsidP="002C3D3E"/>
    <w:p w14:paraId="2E3E4CA4" w14:textId="4423F345" w:rsidR="00F40293" w:rsidRDefault="004833A9" w:rsidP="002C3D3E">
      <w:r>
        <w:rPr>
          <w:noProof/>
          <w:lang w:val="es-CO" w:eastAsia="es-CO"/>
        </w:rPr>
        <w:drawing>
          <wp:anchor distT="0" distB="0" distL="114300" distR="114300" simplePos="0" relativeHeight="251675648" behindDoc="0" locked="0" layoutInCell="1" allowOverlap="1" wp14:anchorId="3679C316" wp14:editId="3A5CFC77">
            <wp:simplePos x="0" y="0"/>
            <wp:positionH relativeFrom="column">
              <wp:posOffset>-299720</wp:posOffset>
            </wp:positionH>
            <wp:positionV relativeFrom="paragraph">
              <wp:posOffset>140970</wp:posOffset>
            </wp:positionV>
            <wp:extent cx="2621915" cy="3495675"/>
            <wp:effectExtent l="0" t="0" r="6985" b="9525"/>
            <wp:wrapNone/>
            <wp:docPr id="26" name="Imagen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WhatsApp Image 2024-06-14 at 13.55.42 (1).jpeg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21915" cy="3495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70EEB5F" w14:textId="1D12E779" w:rsidR="00F40293" w:rsidRDefault="00F40293" w:rsidP="002C3D3E"/>
    <w:p w14:paraId="02687368" w14:textId="395EC6E1" w:rsidR="00F40293" w:rsidRDefault="00F40293" w:rsidP="002C3D3E"/>
    <w:p w14:paraId="7C2012BA" w14:textId="77302127" w:rsidR="00F40293" w:rsidRDefault="00F40293" w:rsidP="002C3D3E"/>
    <w:p w14:paraId="757B6161" w14:textId="252C0C28" w:rsidR="00F40293" w:rsidRDefault="00F40293" w:rsidP="002C3D3E"/>
    <w:p w14:paraId="1953C817" w14:textId="2B153B0F" w:rsidR="00F40293" w:rsidRDefault="00F40293" w:rsidP="002C3D3E"/>
    <w:p w14:paraId="3E2FEBF4" w14:textId="315FB732" w:rsidR="00F40293" w:rsidRDefault="00F40293" w:rsidP="002C3D3E"/>
    <w:p w14:paraId="4F7BC210" w14:textId="65BA8AF0" w:rsidR="00F40293" w:rsidRDefault="00F40293" w:rsidP="002C3D3E"/>
    <w:p w14:paraId="59D0B228" w14:textId="1E196810" w:rsidR="00F40293" w:rsidRDefault="00F40293" w:rsidP="002C3D3E"/>
    <w:p w14:paraId="364F9A46" w14:textId="258DDEF6" w:rsidR="00F40293" w:rsidRDefault="004833A9" w:rsidP="002C3D3E">
      <w:r>
        <w:rPr>
          <w:noProof/>
          <w:lang w:val="es-CO" w:eastAsia="es-CO"/>
        </w:rPr>
        <w:lastRenderedPageBreak/>
        <w:drawing>
          <wp:anchor distT="0" distB="0" distL="114300" distR="114300" simplePos="0" relativeHeight="251679744" behindDoc="0" locked="0" layoutInCell="1" allowOverlap="1" wp14:anchorId="525B6E94" wp14:editId="5BD18D78">
            <wp:simplePos x="0" y="0"/>
            <wp:positionH relativeFrom="column">
              <wp:posOffset>-838088</wp:posOffset>
            </wp:positionH>
            <wp:positionV relativeFrom="paragraph">
              <wp:posOffset>475204</wp:posOffset>
            </wp:positionV>
            <wp:extent cx="3818306" cy="2864224"/>
            <wp:effectExtent l="0" t="0" r="0" b="0"/>
            <wp:wrapNone/>
            <wp:docPr id="30" name="Imagen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WhatsApp Image 2024-06-14 at 13.55.43.jpeg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20199" cy="286564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6DE3EEE" w14:textId="7C01F550" w:rsidR="00F40293" w:rsidRDefault="004833A9" w:rsidP="002C3D3E">
      <w:r>
        <w:rPr>
          <w:noProof/>
          <w:lang w:val="es-CO" w:eastAsia="es-CO"/>
        </w:rPr>
        <w:drawing>
          <wp:anchor distT="0" distB="0" distL="114300" distR="114300" simplePos="0" relativeHeight="251674624" behindDoc="0" locked="0" layoutInCell="1" allowOverlap="1" wp14:anchorId="23B3E82B" wp14:editId="3CBE024F">
            <wp:simplePos x="0" y="0"/>
            <wp:positionH relativeFrom="column">
              <wp:posOffset>3097530</wp:posOffset>
            </wp:positionH>
            <wp:positionV relativeFrom="paragraph">
              <wp:posOffset>259117</wp:posOffset>
            </wp:positionV>
            <wp:extent cx="3441700" cy="2756535"/>
            <wp:effectExtent l="0" t="0" r="6350" b="5715"/>
            <wp:wrapNone/>
            <wp:docPr id="31" name="Imagen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WhatsApp Image 2024-06-14 at 13.55.44 (1).jpeg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41700" cy="27565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720FF96" w14:textId="5DF0DAAD" w:rsidR="00F40293" w:rsidRDefault="00F40293" w:rsidP="002C3D3E"/>
    <w:p w14:paraId="07F9F024" w14:textId="67FFE360" w:rsidR="00F40293" w:rsidRDefault="00F40293" w:rsidP="002C3D3E"/>
    <w:p w14:paraId="1A7E55F8" w14:textId="3D729E78" w:rsidR="00F40293" w:rsidRDefault="00F40293" w:rsidP="002C3D3E"/>
    <w:p w14:paraId="7BB4CA1B" w14:textId="10CEAED8" w:rsidR="00F40293" w:rsidRDefault="00F40293" w:rsidP="002C3D3E"/>
    <w:p w14:paraId="61BA64CB" w14:textId="536588DD" w:rsidR="00F40293" w:rsidRDefault="00F40293" w:rsidP="002C3D3E"/>
    <w:p w14:paraId="46B9AAAB" w14:textId="1F464638" w:rsidR="00F40293" w:rsidRDefault="00F40293" w:rsidP="002C3D3E"/>
    <w:p w14:paraId="5BD543AD" w14:textId="50664E32" w:rsidR="00F40293" w:rsidRDefault="00F40293" w:rsidP="002C3D3E"/>
    <w:p w14:paraId="1F9230B9" w14:textId="7F278A9B" w:rsidR="00F40293" w:rsidRDefault="00F40293" w:rsidP="002C3D3E"/>
    <w:p w14:paraId="7FA5DC49" w14:textId="0B0A4869" w:rsidR="00F40293" w:rsidRDefault="00F40293" w:rsidP="002C3D3E"/>
    <w:p w14:paraId="0AD9E259" w14:textId="7BCC65A8" w:rsidR="00265229" w:rsidRDefault="00265229" w:rsidP="002C3D3E"/>
    <w:p w14:paraId="1900E38B" w14:textId="45B40041" w:rsidR="00F40293" w:rsidRDefault="00F40293" w:rsidP="004833A9">
      <w:pPr>
        <w:pStyle w:val="Prrafodelista"/>
      </w:pPr>
    </w:p>
    <w:p w14:paraId="52260B42" w14:textId="26DA622A" w:rsidR="00F40293" w:rsidRDefault="004833A9" w:rsidP="002C3D3E">
      <w:r>
        <w:rPr>
          <w:noProof/>
          <w:lang w:val="es-CO" w:eastAsia="es-CO"/>
        </w:rPr>
        <w:drawing>
          <wp:anchor distT="0" distB="0" distL="114300" distR="114300" simplePos="0" relativeHeight="251673600" behindDoc="0" locked="0" layoutInCell="1" allowOverlap="1" wp14:anchorId="1C8CF835" wp14:editId="21B6BAAD">
            <wp:simplePos x="0" y="0"/>
            <wp:positionH relativeFrom="column">
              <wp:posOffset>-838088</wp:posOffset>
            </wp:positionH>
            <wp:positionV relativeFrom="paragraph">
              <wp:posOffset>426943</wp:posOffset>
            </wp:positionV>
            <wp:extent cx="3818255" cy="2864003"/>
            <wp:effectExtent l="0" t="0" r="0" b="0"/>
            <wp:wrapNone/>
            <wp:docPr id="32" name="Imagen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WhatsApp Image 2024-06-14 at 13.55.44.jpeg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23731" cy="28681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240A3D3" w14:textId="59ADE619" w:rsidR="00DD146C" w:rsidRDefault="004833A9" w:rsidP="002C3D3E">
      <w:r>
        <w:rPr>
          <w:noProof/>
          <w:lang w:val="es-CO" w:eastAsia="es-CO"/>
        </w:rPr>
        <w:drawing>
          <wp:anchor distT="0" distB="0" distL="114300" distR="114300" simplePos="0" relativeHeight="251672576" behindDoc="0" locked="0" layoutInCell="1" allowOverlap="1" wp14:anchorId="1C75D9F6" wp14:editId="7BC55A9D">
            <wp:simplePos x="0" y="0"/>
            <wp:positionH relativeFrom="column">
              <wp:posOffset>3101900</wp:posOffset>
            </wp:positionH>
            <wp:positionV relativeFrom="paragraph">
              <wp:posOffset>103729</wp:posOffset>
            </wp:positionV>
            <wp:extent cx="3477844" cy="2863850"/>
            <wp:effectExtent l="0" t="0" r="8890" b="0"/>
            <wp:wrapNone/>
            <wp:docPr id="33" name="Imagen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WhatsApp Image 2024-06-14 at 13.55.45.jpeg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83973" cy="286889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4D9AD05" w14:textId="6585D0F3" w:rsidR="00DD146C" w:rsidRDefault="00DD146C" w:rsidP="002C3D3E"/>
    <w:p w14:paraId="6DCF6AB6" w14:textId="3008DA54" w:rsidR="00DD146C" w:rsidRDefault="00DD146C" w:rsidP="002C3D3E"/>
    <w:p w14:paraId="493DB669" w14:textId="6ECAF5AF" w:rsidR="00DD146C" w:rsidRDefault="00DD146C" w:rsidP="002C3D3E"/>
    <w:p w14:paraId="5F8BC25E" w14:textId="781AC39D" w:rsidR="00DD146C" w:rsidRDefault="00DD146C" w:rsidP="002C3D3E"/>
    <w:p w14:paraId="0FAC8364" w14:textId="6E15AAC0" w:rsidR="00DD146C" w:rsidRDefault="00DD146C" w:rsidP="002C3D3E"/>
    <w:p w14:paraId="64E32DDA" w14:textId="3C045396" w:rsidR="00265229" w:rsidRDefault="00265229" w:rsidP="002C3D3E"/>
    <w:p w14:paraId="7A62F4F6" w14:textId="77777777" w:rsidR="00265229" w:rsidRDefault="00265229" w:rsidP="002C3D3E"/>
    <w:p w14:paraId="415C74D5" w14:textId="77777777" w:rsidR="00265229" w:rsidRDefault="00265229" w:rsidP="002C3D3E"/>
    <w:p w14:paraId="12FAE5C6" w14:textId="77777777" w:rsidR="00265229" w:rsidRDefault="00265229" w:rsidP="002C3D3E"/>
    <w:p w14:paraId="3E4DA0F7" w14:textId="2401ED84" w:rsidR="00265229" w:rsidRDefault="007116B4" w:rsidP="004833A9">
      <w:pPr>
        <w:pStyle w:val="Prrafodelista"/>
        <w:numPr>
          <w:ilvl w:val="0"/>
          <w:numId w:val="25"/>
        </w:numPr>
      </w:pPr>
      <w:r>
        <w:rPr>
          <w:noProof/>
          <w:lang w:val="es-CO" w:eastAsia="es-CO"/>
        </w:rPr>
        <w:lastRenderedPageBreak/>
        <w:drawing>
          <wp:anchor distT="0" distB="0" distL="114300" distR="114300" simplePos="0" relativeHeight="251683840" behindDoc="0" locked="0" layoutInCell="1" allowOverlap="1" wp14:anchorId="62756B20" wp14:editId="4862AA8E">
            <wp:simplePos x="0" y="0"/>
            <wp:positionH relativeFrom="column">
              <wp:posOffset>3507631</wp:posOffset>
            </wp:positionH>
            <wp:positionV relativeFrom="paragraph">
              <wp:posOffset>-363614</wp:posOffset>
            </wp:positionV>
            <wp:extent cx="2743492" cy="3247390"/>
            <wp:effectExtent l="0" t="0" r="0" b="0"/>
            <wp:wrapNone/>
            <wp:docPr id="38" name="Imagen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WhatsApp Image 2024-06-14 at 13.57.16.jpeg"/>
                    <pic:cNvPicPr/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44335" cy="324838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val="es-CO" w:eastAsia="es-CO"/>
        </w:rPr>
        <w:drawing>
          <wp:anchor distT="0" distB="0" distL="114300" distR="114300" simplePos="0" relativeHeight="251680768" behindDoc="0" locked="0" layoutInCell="1" allowOverlap="1" wp14:anchorId="3D8A7E9E" wp14:editId="6F2EDB91">
            <wp:simplePos x="0" y="0"/>
            <wp:positionH relativeFrom="column">
              <wp:posOffset>-102563</wp:posOffset>
            </wp:positionH>
            <wp:positionV relativeFrom="paragraph">
              <wp:posOffset>424180</wp:posOffset>
            </wp:positionV>
            <wp:extent cx="2471245" cy="3294993"/>
            <wp:effectExtent l="0" t="0" r="5715" b="1270"/>
            <wp:wrapNone/>
            <wp:docPr id="41" name="Imagen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WhatsApp Image 2024-06-14 at 13.57.15.jpeg"/>
                    <pic:cNvPicPr/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71245" cy="329499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24FADF" w14:textId="4FB669B4" w:rsidR="00265229" w:rsidRDefault="00265229" w:rsidP="002C3D3E"/>
    <w:p w14:paraId="7CB9205D" w14:textId="73E37B3D" w:rsidR="00265229" w:rsidRDefault="00265229" w:rsidP="002C3D3E"/>
    <w:p w14:paraId="651B8A71" w14:textId="0E62C3D0" w:rsidR="00265229" w:rsidRDefault="00265229" w:rsidP="002C3D3E"/>
    <w:p w14:paraId="6C9AF83A" w14:textId="448151F6" w:rsidR="00265229" w:rsidRDefault="00265229" w:rsidP="002C3D3E"/>
    <w:p w14:paraId="1031A77C" w14:textId="51E422CB" w:rsidR="00265229" w:rsidRDefault="00265229" w:rsidP="002C3D3E"/>
    <w:p w14:paraId="5BF2EE6D" w14:textId="49E71007" w:rsidR="00265229" w:rsidRDefault="00265229" w:rsidP="002C3D3E"/>
    <w:p w14:paraId="11B1B626" w14:textId="07EEEF38" w:rsidR="00265229" w:rsidRDefault="00265229" w:rsidP="002C3D3E"/>
    <w:p w14:paraId="69A58E84" w14:textId="73C3FDD6" w:rsidR="00265229" w:rsidRDefault="00265229" w:rsidP="002C3D3E"/>
    <w:p w14:paraId="0F595F6F" w14:textId="562055D2" w:rsidR="00265229" w:rsidRDefault="007116B4" w:rsidP="002C3D3E">
      <w:r>
        <w:rPr>
          <w:noProof/>
          <w:lang w:val="es-CO" w:eastAsia="es-CO"/>
        </w:rPr>
        <w:drawing>
          <wp:anchor distT="0" distB="0" distL="114300" distR="114300" simplePos="0" relativeHeight="251682816" behindDoc="0" locked="0" layoutInCell="1" allowOverlap="1" wp14:anchorId="7AC7F005" wp14:editId="2031452E">
            <wp:simplePos x="0" y="0"/>
            <wp:positionH relativeFrom="column">
              <wp:posOffset>3507631</wp:posOffset>
            </wp:positionH>
            <wp:positionV relativeFrom="paragraph">
              <wp:posOffset>99673</wp:posOffset>
            </wp:positionV>
            <wp:extent cx="2743200" cy="2963917"/>
            <wp:effectExtent l="0" t="0" r="0" b="8255"/>
            <wp:wrapNone/>
            <wp:docPr id="39" name="Imagen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WhatsApp Image 2024-06-14 at 13.57.15 (1).jpeg"/>
                    <pic:cNvPicPr/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44019" cy="29648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2AED400" w14:textId="5E50A03E" w:rsidR="00265229" w:rsidRDefault="00265229" w:rsidP="002C3D3E"/>
    <w:p w14:paraId="38080A6C" w14:textId="73B45831" w:rsidR="00265229" w:rsidRDefault="00265229" w:rsidP="002C3D3E"/>
    <w:p w14:paraId="07DF359B" w14:textId="6899194A" w:rsidR="00265229" w:rsidRDefault="00265229" w:rsidP="00911440"/>
    <w:p w14:paraId="11776306" w14:textId="6CA3C843" w:rsidR="00265229" w:rsidRDefault="007116B4" w:rsidP="00911440">
      <w:r>
        <w:rPr>
          <w:noProof/>
          <w:lang w:val="es-CO" w:eastAsia="es-CO"/>
        </w:rPr>
        <w:drawing>
          <wp:anchor distT="0" distB="0" distL="114300" distR="114300" simplePos="0" relativeHeight="251681792" behindDoc="0" locked="0" layoutInCell="1" allowOverlap="1" wp14:anchorId="7624FB7C" wp14:editId="6569B922">
            <wp:simplePos x="0" y="0"/>
            <wp:positionH relativeFrom="column">
              <wp:posOffset>-102870</wp:posOffset>
            </wp:positionH>
            <wp:positionV relativeFrom="paragraph">
              <wp:posOffset>178216</wp:posOffset>
            </wp:positionV>
            <wp:extent cx="2684078" cy="3578772"/>
            <wp:effectExtent l="0" t="0" r="2540" b="3175"/>
            <wp:wrapNone/>
            <wp:docPr id="40" name="Imagen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WhatsApp Image 2024-06-14 at 13.57.14.jpeg"/>
                    <pic:cNvPicPr/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84078" cy="357877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C1E8CE9" w14:textId="4BDCB1F4" w:rsidR="00265229" w:rsidRDefault="00265229" w:rsidP="00911440"/>
    <w:p w14:paraId="2B10952C" w14:textId="79C8A2F9" w:rsidR="00265229" w:rsidRDefault="00265229" w:rsidP="00911440"/>
    <w:p w14:paraId="36377A3F" w14:textId="13B08572" w:rsidR="00265229" w:rsidRDefault="00265229" w:rsidP="00911440"/>
    <w:p w14:paraId="0959A4BF" w14:textId="355050BB" w:rsidR="00265229" w:rsidRDefault="00265229" w:rsidP="00911440"/>
    <w:p w14:paraId="4F11EF67" w14:textId="27BF0729" w:rsidR="00265229" w:rsidRDefault="00265229" w:rsidP="00911440"/>
    <w:p w14:paraId="7A061D1B" w14:textId="66827E44" w:rsidR="00265229" w:rsidRDefault="007116B4" w:rsidP="00911440">
      <w:r>
        <w:rPr>
          <w:noProof/>
          <w:lang w:val="es-CO" w:eastAsia="es-CO"/>
        </w:rPr>
        <w:drawing>
          <wp:anchor distT="0" distB="0" distL="114300" distR="114300" simplePos="0" relativeHeight="251684864" behindDoc="0" locked="0" layoutInCell="1" allowOverlap="1" wp14:anchorId="40BAB68A" wp14:editId="39313436">
            <wp:simplePos x="0" y="0"/>
            <wp:positionH relativeFrom="column">
              <wp:posOffset>3133725</wp:posOffset>
            </wp:positionH>
            <wp:positionV relativeFrom="paragraph">
              <wp:posOffset>36195</wp:posOffset>
            </wp:positionV>
            <wp:extent cx="3195955" cy="2286000"/>
            <wp:effectExtent l="0" t="0" r="4445" b="0"/>
            <wp:wrapNone/>
            <wp:docPr id="37" name="Imagen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WhatsApp Image 2024-06-14 at 13.57.16 (1).jpeg"/>
                    <pic:cNvPicPr/>
                  </pic:nvPicPr>
                  <pic:blipFill rotWithShape="1"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7492"/>
                    <a:stretch/>
                  </pic:blipFill>
                  <pic:spPr bwMode="auto">
                    <a:xfrm>
                      <a:off x="0" y="0"/>
                      <a:ext cx="3195955" cy="2286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AF99B46" w14:textId="5108AC9F" w:rsidR="007116B4" w:rsidRDefault="007116B4" w:rsidP="00911440"/>
    <w:p w14:paraId="2D270750" w14:textId="25267555" w:rsidR="007116B4" w:rsidRDefault="007116B4" w:rsidP="00911440"/>
    <w:p w14:paraId="4D50431B" w14:textId="6CA4B2CA" w:rsidR="007116B4" w:rsidRDefault="007116B4" w:rsidP="00911440"/>
    <w:p w14:paraId="1B2B41BF" w14:textId="4CE9949F" w:rsidR="007116B4" w:rsidRDefault="007116B4" w:rsidP="00911440"/>
    <w:p w14:paraId="6585F52E" w14:textId="78C4C668" w:rsidR="007116B4" w:rsidRDefault="007116B4" w:rsidP="00911440">
      <w:r>
        <w:rPr>
          <w:noProof/>
          <w:lang w:val="es-CO" w:eastAsia="es-CO"/>
        </w:rPr>
        <w:lastRenderedPageBreak/>
        <w:drawing>
          <wp:anchor distT="0" distB="0" distL="114300" distR="114300" simplePos="0" relativeHeight="251686912" behindDoc="0" locked="0" layoutInCell="1" allowOverlap="1" wp14:anchorId="5560F171" wp14:editId="06D8BB6E">
            <wp:simplePos x="0" y="0"/>
            <wp:positionH relativeFrom="column">
              <wp:posOffset>3208086</wp:posOffset>
            </wp:positionH>
            <wp:positionV relativeFrom="paragraph">
              <wp:posOffset>-789284</wp:posOffset>
            </wp:positionV>
            <wp:extent cx="3048000" cy="2964815"/>
            <wp:effectExtent l="0" t="0" r="0" b="6985"/>
            <wp:wrapNone/>
            <wp:docPr id="35" name="Imagen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WhatsApp Image 2024-06-14 at 13.57.17 (1).jpeg"/>
                    <pic:cNvPicPr/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48959" cy="296574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val="es-CO" w:eastAsia="es-CO"/>
        </w:rPr>
        <w:drawing>
          <wp:anchor distT="0" distB="0" distL="114300" distR="114300" simplePos="0" relativeHeight="251685888" behindDoc="0" locked="0" layoutInCell="1" allowOverlap="1" wp14:anchorId="7FCF8222" wp14:editId="55494D7E">
            <wp:simplePos x="0" y="0"/>
            <wp:positionH relativeFrom="column">
              <wp:posOffset>-607695</wp:posOffset>
            </wp:positionH>
            <wp:positionV relativeFrom="paragraph">
              <wp:posOffset>-789305</wp:posOffset>
            </wp:positionV>
            <wp:extent cx="3326130" cy="2964815"/>
            <wp:effectExtent l="0" t="0" r="7620" b="6985"/>
            <wp:wrapNone/>
            <wp:docPr id="36" name="Imagen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WhatsApp Image 2024-06-14 at 13.57.17.jpeg"/>
                    <pic:cNvPicPr/>
                  </pic:nvPicPr>
                  <pic:blipFill rotWithShape="1"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5843"/>
                    <a:stretch/>
                  </pic:blipFill>
                  <pic:spPr bwMode="auto">
                    <a:xfrm>
                      <a:off x="0" y="0"/>
                      <a:ext cx="3326130" cy="29648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F1BD9C6" w14:textId="7C00B693" w:rsidR="007116B4" w:rsidRDefault="007116B4" w:rsidP="00911440"/>
    <w:p w14:paraId="4A7E68A1" w14:textId="120A4239" w:rsidR="007116B4" w:rsidRDefault="007116B4" w:rsidP="00911440"/>
    <w:p w14:paraId="6E80D14F" w14:textId="01233BA4" w:rsidR="007116B4" w:rsidRDefault="007116B4" w:rsidP="00911440"/>
    <w:p w14:paraId="5EEAC852" w14:textId="16E85278" w:rsidR="007116B4" w:rsidRDefault="007116B4" w:rsidP="00911440"/>
    <w:p w14:paraId="7013DF1B" w14:textId="41221708" w:rsidR="007116B4" w:rsidRDefault="007116B4" w:rsidP="00911440"/>
    <w:p w14:paraId="45630F89" w14:textId="116F621E" w:rsidR="007116B4" w:rsidRDefault="007116B4" w:rsidP="00911440"/>
    <w:p w14:paraId="0463990A" w14:textId="7E692E42" w:rsidR="007116B4" w:rsidRDefault="007116B4" w:rsidP="00911440"/>
    <w:p w14:paraId="07D001FA" w14:textId="0A9F6FE9" w:rsidR="007116B4" w:rsidRDefault="007116B4" w:rsidP="00911440"/>
    <w:p w14:paraId="51E87B9B" w14:textId="2AFCED79" w:rsidR="007116B4" w:rsidRDefault="007116B4" w:rsidP="007116B4">
      <w:pPr>
        <w:pStyle w:val="Prrafodelista"/>
        <w:numPr>
          <w:ilvl w:val="0"/>
          <w:numId w:val="25"/>
        </w:numPr>
      </w:pPr>
    </w:p>
    <w:p w14:paraId="5EDAD474" w14:textId="7EAD00C7" w:rsidR="007116B4" w:rsidRDefault="007116B4" w:rsidP="00911440"/>
    <w:p w14:paraId="1D292483" w14:textId="7F3C07A1" w:rsidR="007116B4" w:rsidRDefault="007116B4" w:rsidP="00911440">
      <w:r>
        <w:rPr>
          <w:noProof/>
          <w:lang w:val="es-CO" w:eastAsia="es-CO"/>
        </w:rPr>
        <w:drawing>
          <wp:anchor distT="0" distB="0" distL="114300" distR="114300" simplePos="0" relativeHeight="251688960" behindDoc="0" locked="0" layoutInCell="1" allowOverlap="1" wp14:anchorId="536FA7AA" wp14:editId="4C5F0F6D">
            <wp:simplePos x="0" y="0"/>
            <wp:positionH relativeFrom="column">
              <wp:posOffset>-339111</wp:posOffset>
            </wp:positionH>
            <wp:positionV relativeFrom="paragraph">
              <wp:posOffset>209900</wp:posOffset>
            </wp:positionV>
            <wp:extent cx="3420745" cy="3136824"/>
            <wp:effectExtent l="0" t="0" r="8255" b="6985"/>
            <wp:wrapNone/>
            <wp:docPr id="42" name="Imagen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WhatsApp Image 2024-06-14 at 13.58.13 (2).jpeg"/>
                    <pic:cNvPicPr/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20745" cy="313682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val="es-CO" w:eastAsia="es-CO"/>
        </w:rPr>
        <w:drawing>
          <wp:anchor distT="0" distB="0" distL="114300" distR="114300" simplePos="0" relativeHeight="251689984" behindDoc="0" locked="0" layoutInCell="1" allowOverlap="1" wp14:anchorId="0157D59F" wp14:editId="78788811">
            <wp:simplePos x="0" y="0"/>
            <wp:positionH relativeFrom="column">
              <wp:posOffset>3648075</wp:posOffset>
            </wp:positionH>
            <wp:positionV relativeFrom="paragraph">
              <wp:posOffset>108162</wp:posOffset>
            </wp:positionV>
            <wp:extent cx="2506717" cy="3342289"/>
            <wp:effectExtent l="0" t="0" r="8255" b="0"/>
            <wp:wrapNone/>
            <wp:docPr id="43" name="Imagen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WhatsApp Image 2024-06-14 at 13.58.13 (1).jpeg"/>
                    <pic:cNvPicPr/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06717" cy="334228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C155C9B" w14:textId="77D9F294" w:rsidR="007116B4" w:rsidRDefault="007116B4" w:rsidP="00911440"/>
    <w:p w14:paraId="2A8E6074" w14:textId="5DB2D6E6" w:rsidR="007116B4" w:rsidRDefault="007116B4" w:rsidP="00911440"/>
    <w:p w14:paraId="33171A2F" w14:textId="482C4C63" w:rsidR="007116B4" w:rsidRDefault="007116B4" w:rsidP="00911440"/>
    <w:p w14:paraId="185440F6" w14:textId="27D2D2A0" w:rsidR="007116B4" w:rsidRDefault="007116B4" w:rsidP="00911440"/>
    <w:p w14:paraId="734CE692" w14:textId="79B75A69" w:rsidR="007116B4" w:rsidRDefault="007116B4" w:rsidP="00911440"/>
    <w:p w14:paraId="68365AA2" w14:textId="2FE9E045" w:rsidR="007116B4" w:rsidRDefault="007116B4" w:rsidP="00911440"/>
    <w:p w14:paraId="083FF2C3" w14:textId="7620C4EC" w:rsidR="007116B4" w:rsidRDefault="007116B4" w:rsidP="00911440"/>
    <w:p w14:paraId="1850EAA0" w14:textId="635D07DF" w:rsidR="007116B4" w:rsidRDefault="007116B4" w:rsidP="00911440"/>
    <w:p w14:paraId="7345B00C" w14:textId="77777777" w:rsidR="007116B4" w:rsidRDefault="007116B4" w:rsidP="00911440"/>
    <w:p w14:paraId="537FB7D7" w14:textId="554A630D" w:rsidR="007116B4" w:rsidRDefault="007116B4" w:rsidP="00911440"/>
    <w:p w14:paraId="65BC9A21" w14:textId="77777777" w:rsidR="007116B4" w:rsidRDefault="007116B4" w:rsidP="00911440"/>
    <w:p w14:paraId="0F71DAD4" w14:textId="77777777" w:rsidR="007116B4" w:rsidRDefault="007116B4" w:rsidP="00911440"/>
    <w:p w14:paraId="1DE4ADA4" w14:textId="0D968B5C" w:rsidR="007116B4" w:rsidRDefault="00EC0EA6" w:rsidP="00911440">
      <w:r>
        <w:rPr>
          <w:noProof/>
          <w:lang w:val="es-CO" w:eastAsia="es-CO"/>
        </w:rPr>
        <w:lastRenderedPageBreak/>
        <w:drawing>
          <wp:anchor distT="0" distB="0" distL="114300" distR="114300" simplePos="0" relativeHeight="251687936" behindDoc="0" locked="0" layoutInCell="1" allowOverlap="1" wp14:anchorId="189763F6" wp14:editId="679DF180">
            <wp:simplePos x="0" y="0"/>
            <wp:positionH relativeFrom="column">
              <wp:posOffset>-638701</wp:posOffset>
            </wp:positionH>
            <wp:positionV relativeFrom="paragraph">
              <wp:posOffset>-805050</wp:posOffset>
            </wp:positionV>
            <wp:extent cx="3247390" cy="2727325"/>
            <wp:effectExtent l="0" t="0" r="0" b="0"/>
            <wp:wrapNone/>
            <wp:docPr id="45" name="Imagen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WhatsApp Image 2024-06-14 at 13.58.11.jpeg"/>
                    <pic:cNvPicPr/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47697" cy="272758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val="es-CO" w:eastAsia="es-CO"/>
        </w:rPr>
        <w:drawing>
          <wp:anchor distT="0" distB="0" distL="114300" distR="114300" simplePos="0" relativeHeight="251691008" behindDoc="0" locked="0" layoutInCell="1" allowOverlap="1" wp14:anchorId="3178E0E2" wp14:editId="3280FFF4">
            <wp:simplePos x="0" y="0"/>
            <wp:positionH relativeFrom="column">
              <wp:posOffset>2813444</wp:posOffset>
            </wp:positionH>
            <wp:positionV relativeFrom="paragraph">
              <wp:posOffset>-805005</wp:posOffset>
            </wp:positionV>
            <wp:extent cx="3636306" cy="2727435"/>
            <wp:effectExtent l="0" t="0" r="2540" b="0"/>
            <wp:wrapNone/>
            <wp:docPr id="44" name="Imagen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WhatsApp Image 2024-06-14 at 13.58.13.jpeg"/>
                    <pic:cNvPicPr/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36306" cy="27274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CDFB169" w14:textId="21D97C4E" w:rsidR="007116B4" w:rsidRDefault="007116B4" w:rsidP="00911440"/>
    <w:p w14:paraId="0CA5FF89" w14:textId="77777777" w:rsidR="007116B4" w:rsidRDefault="007116B4" w:rsidP="00911440"/>
    <w:p w14:paraId="5748DDF2" w14:textId="77777777" w:rsidR="007116B4" w:rsidRDefault="007116B4" w:rsidP="00911440"/>
    <w:p w14:paraId="68E63003" w14:textId="77777777" w:rsidR="007116B4" w:rsidRDefault="007116B4" w:rsidP="00911440"/>
    <w:p w14:paraId="61CCCF36" w14:textId="57771CC4" w:rsidR="007116B4" w:rsidRDefault="007116B4" w:rsidP="00911440"/>
    <w:p w14:paraId="02989334" w14:textId="6AB0E3A0" w:rsidR="007116B4" w:rsidRDefault="007116B4" w:rsidP="00911440"/>
    <w:p w14:paraId="141971E4" w14:textId="139B221F" w:rsidR="00EC0EA6" w:rsidRDefault="00EC0EA6" w:rsidP="00911440"/>
    <w:p w14:paraId="6D455110" w14:textId="28003976" w:rsidR="00EC0EA6" w:rsidRDefault="00103AF2" w:rsidP="00EC0EA6">
      <w:pPr>
        <w:pStyle w:val="Prrafodelista"/>
        <w:numPr>
          <w:ilvl w:val="0"/>
          <w:numId w:val="25"/>
        </w:numPr>
      </w:pPr>
      <w:r>
        <w:rPr>
          <w:noProof/>
          <w:lang w:val="es-CO" w:eastAsia="es-CO"/>
        </w:rPr>
        <w:drawing>
          <wp:anchor distT="0" distB="0" distL="114300" distR="114300" simplePos="0" relativeHeight="251698176" behindDoc="0" locked="0" layoutInCell="1" allowOverlap="1" wp14:anchorId="2F8B4984" wp14:editId="3B374276">
            <wp:simplePos x="0" y="0"/>
            <wp:positionH relativeFrom="column">
              <wp:posOffset>-857885</wp:posOffset>
            </wp:positionH>
            <wp:positionV relativeFrom="paragraph">
              <wp:posOffset>424968</wp:posOffset>
            </wp:positionV>
            <wp:extent cx="3672840" cy="2758966"/>
            <wp:effectExtent l="0" t="0" r="3810" b="3810"/>
            <wp:wrapNone/>
            <wp:docPr id="47" name="Imagen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WhatsApp Image 2024-06-14 at 14.00.38.jpeg"/>
                    <pic:cNvPicPr/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72840" cy="275896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C0EA6">
        <w:t xml:space="preserve">  </w:t>
      </w:r>
    </w:p>
    <w:p w14:paraId="7464B638" w14:textId="7F887643" w:rsidR="00EC0EA6" w:rsidRDefault="00103AF2" w:rsidP="00EC0EA6">
      <w:pPr>
        <w:ind w:left="360"/>
      </w:pPr>
      <w:r>
        <w:rPr>
          <w:noProof/>
          <w:lang w:val="es-CO" w:eastAsia="es-CO"/>
        </w:rPr>
        <w:drawing>
          <wp:anchor distT="0" distB="0" distL="114300" distR="114300" simplePos="0" relativeHeight="251697152" behindDoc="0" locked="0" layoutInCell="1" allowOverlap="1" wp14:anchorId="77BE499C" wp14:editId="18E53BFE">
            <wp:simplePos x="0" y="0"/>
            <wp:positionH relativeFrom="column">
              <wp:posOffset>3065780</wp:posOffset>
            </wp:positionH>
            <wp:positionV relativeFrom="paragraph">
              <wp:posOffset>52246</wp:posOffset>
            </wp:positionV>
            <wp:extent cx="3383280" cy="2663847"/>
            <wp:effectExtent l="0" t="0" r="7620" b="3175"/>
            <wp:wrapNone/>
            <wp:docPr id="46" name="Imagen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WhatsApp Image 2024-06-14 at 14.00.39.jpeg"/>
                    <pic:cNvPicPr/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83280" cy="266384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6AF6BB1" w14:textId="7AA3F8B0" w:rsidR="00EC0EA6" w:rsidRDefault="00EC0EA6" w:rsidP="00EC0EA6">
      <w:pPr>
        <w:ind w:left="360"/>
      </w:pPr>
    </w:p>
    <w:p w14:paraId="22C34E21" w14:textId="41316305" w:rsidR="00EC0EA6" w:rsidRDefault="00EC0EA6" w:rsidP="00EC0EA6">
      <w:pPr>
        <w:ind w:left="360"/>
      </w:pPr>
    </w:p>
    <w:p w14:paraId="3998FFE3" w14:textId="01BF61CA" w:rsidR="00EC0EA6" w:rsidRDefault="00EC0EA6" w:rsidP="00EC0EA6">
      <w:pPr>
        <w:ind w:left="360"/>
      </w:pPr>
    </w:p>
    <w:p w14:paraId="3D98A5FA" w14:textId="116ACA9F" w:rsidR="00EC0EA6" w:rsidRDefault="00EC0EA6" w:rsidP="00EC0EA6">
      <w:pPr>
        <w:ind w:left="360"/>
      </w:pPr>
    </w:p>
    <w:p w14:paraId="24243885" w14:textId="612F8A4A" w:rsidR="00EC0EA6" w:rsidRDefault="00EC0EA6" w:rsidP="00EC0EA6">
      <w:pPr>
        <w:ind w:left="360"/>
      </w:pPr>
    </w:p>
    <w:p w14:paraId="1C9911D9" w14:textId="35EAE483" w:rsidR="00EC0EA6" w:rsidRDefault="00EC0EA6" w:rsidP="00EC0EA6">
      <w:pPr>
        <w:ind w:left="360"/>
      </w:pPr>
    </w:p>
    <w:p w14:paraId="374E68E8" w14:textId="42DCD2E7" w:rsidR="00EC0EA6" w:rsidRDefault="00EC0EA6" w:rsidP="00EC0EA6">
      <w:pPr>
        <w:ind w:left="360"/>
      </w:pPr>
    </w:p>
    <w:p w14:paraId="561B532A" w14:textId="0EBE5A89" w:rsidR="00EC0EA6" w:rsidRDefault="00EC0EA6" w:rsidP="00EC0EA6">
      <w:pPr>
        <w:ind w:left="360"/>
      </w:pPr>
    </w:p>
    <w:p w14:paraId="715245A6" w14:textId="22A63FC1" w:rsidR="00EC0EA6" w:rsidRDefault="00103AF2" w:rsidP="00EC0EA6">
      <w:pPr>
        <w:ind w:left="360"/>
      </w:pPr>
      <w:r>
        <w:rPr>
          <w:noProof/>
          <w:lang w:val="es-CO" w:eastAsia="es-CO"/>
        </w:rPr>
        <w:drawing>
          <wp:anchor distT="0" distB="0" distL="114300" distR="114300" simplePos="0" relativeHeight="251699200" behindDoc="0" locked="0" layoutInCell="1" allowOverlap="1" wp14:anchorId="602F2B5F" wp14:editId="1CDE6172">
            <wp:simplePos x="0" y="0"/>
            <wp:positionH relativeFrom="column">
              <wp:posOffset>1268271</wp:posOffset>
            </wp:positionH>
            <wp:positionV relativeFrom="paragraph">
              <wp:posOffset>153911</wp:posOffset>
            </wp:positionV>
            <wp:extent cx="3384077" cy="2538249"/>
            <wp:effectExtent l="0" t="0" r="6985" b="0"/>
            <wp:wrapNone/>
            <wp:docPr id="53" name="Imagen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" name="WhatsApp Image 2024-06-14 at 14.00.39 (1).jpeg"/>
                    <pic:cNvPicPr/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84077" cy="253824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C46F7DF" w14:textId="686C6D34" w:rsidR="00EC0EA6" w:rsidRDefault="00EC0EA6" w:rsidP="00EC0EA6">
      <w:pPr>
        <w:ind w:left="360"/>
      </w:pPr>
    </w:p>
    <w:p w14:paraId="49A02EE8" w14:textId="62C4C1BC" w:rsidR="00EC0EA6" w:rsidRDefault="00EC0EA6" w:rsidP="00EC0EA6">
      <w:pPr>
        <w:ind w:left="360"/>
      </w:pPr>
    </w:p>
    <w:p w14:paraId="13285B44" w14:textId="1811F39C" w:rsidR="00EC0EA6" w:rsidRDefault="00EC0EA6" w:rsidP="00EC0EA6">
      <w:pPr>
        <w:ind w:left="360"/>
      </w:pPr>
    </w:p>
    <w:p w14:paraId="0E4203F7" w14:textId="366C2A8E" w:rsidR="00EC0EA6" w:rsidRDefault="00EC0EA6" w:rsidP="00EC0EA6">
      <w:pPr>
        <w:ind w:left="360"/>
      </w:pPr>
    </w:p>
    <w:p w14:paraId="3253E3A5" w14:textId="5A525515" w:rsidR="007116B4" w:rsidRDefault="007116B4" w:rsidP="00911440"/>
    <w:p w14:paraId="5750FBCC" w14:textId="603361A1" w:rsidR="007116B4" w:rsidRDefault="00EC0EA6" w:rsidP="00911440">
      <w:r>
        <w:rPr>
          <w:noProof/>
          <w:lang w:val="es-CO" w:eastAsia="es-CO"/>
        </w:rPr>
        <w:lastRenderedPageBreak/>
        <w:drawing>
          <wp:anchor distT="0" distB="0" distL="114300" distR="114300" simplePos="0" relativeHeight="251696128" behindDoc="0" locked="0" layoutInCell="1" allowOverlap="1" wp14:anchorId="71E65E97" wp14:editId="4CB37796">
            <wp:simplePos x="0" y="0"/>
            <wp:positionH relativeFrom="column">
              <wp:posOffset>2934335</wp:posOffset>
            </wp:positionH>
            <wp:positionV relativeFrom="paragraph">
              <wp:posOffset>-269284</wp:posOffset>
            </wp:positionV>
            <wp:extent cx="3593772" cy="2695532"/>
            <wp:effectExtent l="0" t="0" r="6985" b="0"/>
            <wp:wrapNone/>
            <wp:docPr id="48" name="Imagen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WhatsApp Image 2024-06-14 at 13.59.49.jpeg"/>
                    <pic:cNvPicPr/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93772" cy="269553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val="es-CO" w:eastAsia="es-CO"/>
        </w:rPr>
        <w:drawing>
          <wp:anchor distT="0" distB="0" distL="114300" distR="114300" simplePos="0" relativeHeight="251695104" behindDoc="0" locked="0" layoutInCell="1" allowOverlap="1" wp14:anchorId="1F1BD69B" wp14:editId="2945461B">
            <wp:simplePos x="0" y="0"/>
            <wp:positionH relativeFrom="column">
              <wp:posOffset>-795655</wp:posOffset>
            </wp:positionH>
            <wp:positionV relativeFrom="paragraph">
              <wp:posOffset>-277430</wp:posOffset>
            </wp:positionV>
            <wp:extent cx="3556832" cy="2667825"/>
            <wp:effectExtent l="0" t="0" r="5715" b="0"/>
            <wp:wrapNone/>
            <wp:docPr id="49" name="Imagen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WhatsApp Image 2024-06-14 at 13.59.48.jpeg"/>
                    <pic:cNvPicPr/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56832" cy="26678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8D89D32" w14:textId="6963988E" w:rsidR="007116B4" w:rsidRDefault="007116B4" w:rsidP="00911440"/>
    <w:p w14:paraId="09136A13" w14:textId="4264C5E3" w:rsidR="007116B4" w:rsidRDefault="007116B4" w:rsidP="00911440"/>
    <w:p w14:paraId="48D90563" w14:textId="46741768" w:rsidR="007116B4" w:rsidRDefault="007116B4" w:rsidP="00911440"/>
    <w:p w14:paraId="48B0806E" w14:textId="3DA5C096" w:rsidR="007116B4" w:rsidRDefault="007116B4" w:rsidP="00911440"/>
    <w:p w14:paraId="363BD128" w14:textId="410993BF" w:rsidR="007116B4" w:rsidRDefault="007116B4" w:rsidP="00911440"/>
    <w:p w14:paraId="2FD3B32A" w14:textId="64F6C98F" w:rsidR="007116B4" w:rsidRDefault="007116B4" w:rsidP="00911440"/>
    <w:p w14:paraId="678D1E9C" w14:textId="72648E62" w:rsidR="007116B4" w:rsidRDefault="00EC0EA6" w:rsidP="00911440">
      <w:r>
        <w:rPr>
          <w:noProof/>
          <w:lang w:val="es-CO" w:eastAsia="es-CO"/>
        </w:rPr>
        <w:drawing>
          <wp:anchor distT="0" distB="0" distL="114300" distR="114300" simplePos="0" relativeHeight="251693056" behindDoc="0" locked="0" layoutInCell="1" allowOverlap="1" wp14:anchorId="2D865A90" wp14:editId="0C6BAAB6">
            <wp:simplePos x="0" y="0"/>
            <wp:positionH relativeFrom="column">
              <wp:posOffset>-654400</wp:posOffset>
            </wp:positionH>
            <wp:positionV relativeFrom="paragraph">
              <wp:posOffset>370818</wp:posOffset>
            </wp:positionV>
            <wp:extent cx="3152140" cy="2789673"/>
            <wp:effectExtent l="0" t="0" r="0" b="0"/>
            <wp:wrapNone/>
            <wp:docPr id="51" name="Imagen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" name="WhatsApp Image 2024-06-14 at 13.59.47.jpeg"/>
                    <pic:cNvPicPr/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52140" cy="278967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BDC2409" w14:textId="16B72DFB" w:rsidR="007116B4" w:rsidRDefault="00EC0EA6" w:rsidP="00911440">
      <w:r>
        <w:rPr>
          <w:noProof/>
          <w:lang w:val="es-CO" w:eastAsia="es-CO"/>
        </w:rPr>
        <w:drawing>
          <wp:anchor distT="0" distB="0" distL="114300" distR="114300" simplePos="0" relativeHeight="251694080" behindDoc="0" locked="0" layoutInCell="1" allowOverlap="1" wp14:anchorId="6A92C34D" wp14:editId="05C6A011">
            <wp:simplePos x="0" y="0"/>
            <wp:positionH relativeFrom="column">
              <wp:posOffset>2753338</wp:posOffset>
            </wp:positionH>
            <wp:positionV relativeFrom="paragraph">
              <wp:posOffset>93058</wp:posOffset>
            </wp:positionV>
            <wp:extent cx="3720381" cy="2790496"/>
            <wp:effectExtent l="0" t="0" r="0" b="0"/>
            <wp:wrapNone/>
            <wp:docPr id="50" name="Imagen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WhatsApp Image 2024-06-14 at 13.59.47 (1).jpeg"/>
                    <pic:cNvPicPr/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20381" cy="279049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75F2D2F" w14:textId="39AD370E" w:rsidR="007116B4" w:rsidRDefault="007116B4" w:rsidP="00911440"/>
    <w:p w14:paraId="59553B97" w14:textId="00887E88" w:rsidR="007116B4" w:rsidRDefault="007116B4" w:rsidP="00911440"/>
    <w:p w14:paraId="35DBEFB1" w14:textId="3A8AE88A" w:rsidR="007116B4" w:rsidRDefault="007116B4" w:rsidP="00911440"/>
    <w:p w14:paraId="518718FD" w14:textId="728008B8" w:rsidR="007116B4" w:rsidRDefault="007116B4" w:rsidP="00911440"/>
    <w:p w14:paraId="0C1E0A0C" w14:textId="53E8D974" w:rsidR="00EC0EA6" w:rsidRDefault="00EC0EA6" w:rsidP="00911440"/>
    <w:p w14:paraId="777426ED" w14:textId="4F47F7D9" w:rsidR="00EC0EA6" w:rsidRDefault="00EC0EA6" w:rsidP="00911440"/>
    <w:p w14:paraId="3E06579F" w14:textId="7E347EA2" w:rsidR="00EC0EA6" w:rsidRDefault="00EC0EA6" w:rsidP="00911440"/>
    <w:p w14:paraId="145C3C9D" w14:textId="561E5064" w:rsidR="00EC0EA6" w:rsidRDefault="00EC0EA6" w:rsidP="00911440"/>
    <w:p w14:paraId="318E224F" w14:textId="66AB0BC0" w:rsidR="00EC0EA6" w:rsidRDefault="00EC0EA6" w:rsidP="00911440">
      <w:r>
        <w:rPr>
          <w:noProof/>
          <w:lang w:val="es-CO" w:eastAsia="es-CO"/>
        </w:rPr>
        <w:drawing>
          <wp:anchor distT="0" distB="0" distL="114300" distR="114300" simplePos="0" relativeHeight="251692032" behindDoc="0" locked="0" layoutInCell="1" allowOverlap="1" wp14:anchorId="52D09E72" wp14:editId="20607593">
            <wp:simplePos x="0" y="0"/>
            <wp:positionH relativeFrom="column">
              <wp:posOffset>873847</wp:posOffset>
            </wp:positionH>
            <wp:positionV relativeFrom="paragraph">
              <wp:posOffset>278896</wp:posOffset>
            </wp:positionV>
            <wp:extent cx="3489171" cy="2617076"/>
            <wp:effectExtent l="0" t="0" r="0" b="0"/>
            <wp:wrapNone/>
            <wp:docPr id="52" name="Imagen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WhatsApp Image 2024-06-14 at 13.59.46 (1).jpeg"/>
                    <pic:cNvPicPr/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89171" cy="261707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4C71148" w14:textId="537911C1" w:rsidR="00EC0EA6" w:rsidRDefault="00EC0EA6" w:rsidP="00911440"/>
    <w:p w14:paraId="53EED62A" w14:textId="77777777" w:rsidR="00EC0EA6" w:rsidRDefault="00EC0EA6" w:rsidP="00911440"/>
    <w:p w14:paraId="0C9AEF63" w14:textId="7E1E9355" w:rsidR="00EC0EA6" w:rsidRDefault="00EC0EA6" w:rsidP="00911440"/>
    <w:p w14:paraId="2EDE728C" w14:textId="77777777" w:rsidR="00EC0EA6" w:rsidRDefault="00EC0EA6" w:rsidP="00911440"/>
    <w:p w14:paraId="26DD2693" w14:textId="77777777" w:rsidR="00EC0EA6" w:rsidRDefault="00EC0EA6" w:rsidP="00911440"/>
    <w:p w14:paraId="0D1D9458" w14:textId="77777777" w:rsidR="00EC0EA6" w:rsidRDefault="00EC0EA6" w:rsidP="00911440"/>
    <w:p w14:paraId="42D0BDA0" w14:textId="759DBA2E" w:rsidR="00EC0EA6" w:rsidRDefault="00EC0EA6" w:rsidP="00911440"/>
    <w:p w14:paraId="5D076BCE" w14:textId="77777777" w:rsidR="00EC0EA6" w:rsidRDefault="00EC0EA6" w:rsidP="00911440"/>
    <w:p w14:paraId="00BF9F06" w14:textId="3AC497BB" w:rsidR="00EC0EA6" w:rsidRDefault="00EC0EA6" w:rsidP="00911440"/>
    <w:p w14:paraId="46D68AE2" w14:textId="77777777" w:rsidR="007116B4" w:rsidRDefault="007116B4" w:rsidP="00911440"/>
    <w:p w14:paraId="1A4D16E7" w14:textId="77777777" w:rsidR="00103AF2" w:rsidRDefault="00103AF2" w:rsidP="00911440"/>
    <w:p w14:paraId="2F9AEC4D" w14:textId="77777777" w:rsidR="007116B4" w:rsidRDefault="007116B4" w:rsidP="00911440"/>
    <w:p w14:paraId="65680489" w14:textId="77D4CED3" w:rsidR="007116B4" w:rsidRDefault="007116B4" w:rsidP="00911440"/>
    <w:p w14:paraId="388CF858" w14:textId="77777777" w:rsidR="00EC0EA6" w:rsidRDefault="00EC0EA6" w:rsidP="00911440"/>
    <w:p w14:paraId="0DA2A332" w14:textId="60FC6353" w:rsidR="001B2858" w:rsidRPr="001A3297" w:rsidRDefault="00CF2E80" w:rsidP="00911440">
      <w:pPr>
        <w:rPr>
          <w:rFonts w:ascii="Arial" w:hAnsi="Arial" w:cs="Arial"/>
        </w:rPr>
      </w:pPr>
      <w:r>
        <w:fldChar w:fldCharType="begin"/>
      </w:r>
      <w:r>
        <w:instrText xml:space="preserve"> INCLUDEPICTURE "blob:https://web.whatsapp.com/d3e68055-587a-47a4-9d47-6301756b419b" \* MERGEFORMATINET </w:instrText>
      </w:r>
      <w:r>
        <w:fldChar w:fldCharType="end"/>
      </w:r>
      <w:r w:rsidR="001B2858" w:rsidRPr="001B2858">
        <w:rPr>
          <w:rFonts w:ascii="Arial Narrow" w:hAnsi="Arial Narrow"/>
          <w:sz w:val="24"/>
          <w:szCs w:val="24"/>
        </w:rPr>
        <w:t>Cumpliendo con el objeto del contrato se adjuntan cuenta de cobro y planilla del pago de salud y pensión</w:t>
      </w:r>
      <w:r w:rsidR="00D723FB">
        <w:rPr>
          <w:rFonts w:ascii="Arial Narrow" w:hAnsi="Arial Narrow"/>
          <w:sz w:val="24"/>
          <w:szCs w:val="24"/>
        </w:rPr>
        <w:t xml:space="preserve"> del mes</w:t>
      </w:r>
      <w:r w:rsidR="00813FAF">
        <w:rPr>
          <w:rFonts w:ascii="Arial Narrow" w:hAnsi="Arial Narrow"/>
          <w:sz w:val="24"/>
          <w:szCs w:val="24"/>
        </w:rPr>
        <w:t xml:space="preserve"> Mayo</w:t>
      </w:r>
      <w:r w:rsidR="008445AF">
        <w:rPr>
          <w:rFonts w:ascii="Arial Narrow" w:hAnsi="Arial Narrow"/>
          <w:sz w:val="24"/>
          <w:szCs w:val="24"/>
        </w:rPr>
        <w:t xml:space="preserve"> de </w:t>
      </w:r>
      <w:r w:rsidR="00D723FB">
        <w:rPr>
          <w:rFonts w:ascii="Arial Narrow" w:hAnsi="Arial Narrow"/>
          <w:sz w:val="24"/>
          <w:szCs w:val="24"/>
        </w:rPr>
        <w:t>202</w:t>
      </w:r>
      <w:r w:rsidR="00036218">
        <w:rPr>
          <w:rFonts w:ascii="Arial Narrow" w:hAnsi="Arial Narrow"/>
          <w:sz w:val="24"/>
          <w:szCs w:val="24"/>
        </w:rPr>
        <w:t>4</w:t>
      </w:r>
      <w:r w:rsidR="00D723FB">
        <w:rPr>
          <w:rFonts w:ascii="Arial Narrow" w:hAnsi="Arial Narrow"/>
          <w:sz w:val="24"/>
          <w:szCs w:val="24"/>
        </w:rPr>
        <w:t>.</w:t>
      </w:r>
    </w:p>
    <w:p w14:paraId="7AFD1DA0" w14:textId="6193123E" w:rsidR="004A20E5" w:rsidRDefault="00265229" w:rsidP="00265229">
      <w:pPr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Atentamente,</w:t>
      </w:r>
    </w:p>
    <w:p w14:paraId="14387231" w14:textId="62239274" w:rsidR="00265229" w:rsidRDefault="00265229" w:rsidP="00265229">
      <w:pPr>
        <w:rPr>
          <w:rFonts w:ascii="Arial Narrow" w:hAnsi="Arial Narrow"/>
          <w:sz w:val="24"/>
          <w:szCs w:val="24"/>
        </w:rPr>
      </w:pPr>
    </w:p>
    <w:p w14:paraId="54818217" w14:textId="1EB4D9CD" w:rsidR="00265229" w:rsidRDefault="00265229" w:rsidP="00265229">
      <w:pPr>
        <w:rPr>
          <w:rFonts w:ascii="Arial Narrow" w:hAnsi="Arial Narrow"/>
          <w:sz w:val="24"/>
          <w:szCs w:val="24"/>
        </w:rPr>
      </w:pPr>
    </w:p>
    <w:p w14:paraId="05B3D2AE" w14:textId="2E756288" w:rsidR="00103AF2" w:rsidRDefault="00103AF2" w:rsidP="00265229">
      <w:pPr>
        <w:rPr>
          <w:rFonts w:ascii="Arial Narrow" w:hAnsi="Arial Narrow"/>
          <w:sz w:val="24"/>
          <w:szCs w:val="24"/>
        </w:rPr>
      </w:pPr>
    </w:p>
    <w:p w14:paraId="2CF56C57" w14:textId="1EF72F4A" w:rsidR="003D1498" w:rsidRDefault="003D1498" w:rsidP="00265229">
      <w:pPr>
        <w:rPr>
          <w:rFonts w:ascii="Arial Narrow" w:hAnsi="Arial Narrow"/>
          <w:sz w:val="24"/>
          <w:szCs w:val="24"/>
        </w:rPr>
      </w:pPr>
    </w:p>
    <w:p w14:paraId="5E4A1A7F" w14:textId="77777777" w:rsidR="003D1498" w:rsidRDefault="003D1498" w:rsidP="00265229">
      <w:pPr>
        <w:rPr>
          <w:rFonts w:ascii="Arial Narrow" w:hAnsi="Arial Narrow"/>
          <w:sz w:val="24"/>
          <w:szCs w:val="24"/>
        </w:rPr>
      </w:pPr>
    </w:p>
    <w:p w14:paraId="5BE7729F" w14:textId="05C15C11" w:rsidR="003D1498" w:rsidRDefault="003D1498" w:rsidP="00265229">
      <w:pPr>
        <w:rPr>
          <w:rFonts w:ascii="Arial Narrow" w:hAnsi="Arial Narrow"/>
          <w:sz w:val="24"/>
          <w:szCs w:val="24"/>
        </w:rPr>
      </w:pPr>
    </w:p>
    <w:p w14:paraId="59251A99" w14:textId="41B13D7C" w:rsidR="003D1498" w:rsidRDefault="003D1498" w:rsidP="00265229">
      <w:pPr>
        <w:rPr>
          <w:rFonts w:ascii="Arial Narrow" w:hAnsi="Arial Narrow"/>
          <w:sz w:val="24"/>
          <w:szCs w:val="24"/>
        </w:rPr>
      </w:pPr>
    </w:p>
    <w:p w14:paraId="0768805B" w14:textId="479099D5" w:rsidR="00265229" w:rsidRDefault="00103AF2" w:rsidP="00265229">
      <w:pPr>
        <w:rPr>
          <w:rFonts w:ascii="Arial Narrow" w:hAnsi="Arial Narrow"/>
          <w:sz w:val="24"/>
          <w:szCs w:val="24"/>
        </w:rPr>
      </w:pPr>
      <w:bookmarkStart w:id="2" w:name="_GoBack"/>
      <w:r>
        <w:rPr>
          <w:rFonts w:ascii="Arial Narrow" w:hAnsi="Arial Narrow"/>
          <w:noProof/>
          <w:sz w:val="24"/>
          <w:szCs w:val="24"/>
          <w:lang w:val="es-CO" w:eastAsia="es-CO"/>
        </w:rPr>
        <w:drawing>
          <wp:anchor distT="0" distB="0" distL="114300" distR="114300" simplePos="0" relativeHeight="251700224" behindDoc="0" locked="0" layoutInCell="1" allowOverlap="1" wp14:anchorId="699FEAA7" wp14:editId="36158FB2">
            <wp:simplePos x="0" y="0"/>
            <wp:positionH relativeFrom="column">
              <wp:posOffset>1395051</wp:posOffset>
            </wp:positionH>
            <wp:positionV relativeFrom="paragraph">
              <wp:posOffset>266525</wp:posOffset>
            </wp:positionV>
            <wp:extent cx="2853099" cy="603143"/>
            <wp:effectExtent l="0" t="0" r="4445" b="6985"/>
            <wp:wrapNone/>
            <wp:docPr id="54" name="Imagen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Firma digitalizada Hollman.png"/>
                    <pic:cNvPicPr/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80668" cy="60897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bookmarkEnd w:id="2"/>
    </w:p>
    <w:p w14:paraId="4F10C7EC" w14:textId="451632F3" w:rsidR="00265229" w:rsidRPr="00265229" w:rsidRDefault="00265229" w:rsidP="00265229">
      <w:pPr>
        <w:rPr>
          <w:rFonts w:ascii="Arial Narrow" w:hAnsi="Arial Narrow"/>
          <w:sz w:val="24"/>
          <w:szCs w:val="24"/>
        </w:rPr>
      </w:pPr>
    </w:p>
    <w:p w14:paraId="040B63E1" w14:textId="16C18944" w:rsidR="004A20E5" w:rsidRPr="001376B4" w:rsidRDefault="00036218" w:rsidP="004A20E5">
      <w:pPr>
        <w:pStyle w:val="Textoindependiente"/>
        <w:rPr>
          <w:rFonts w:ascii="Arial" w:hAnsi="Arial" w:cs="Arial"/>
        </w:rPr>
      </w:pPr>
      <w:bookmarkStart w:id="3" w:name="_Hlk140572116"/>
      <w:r>
        <w:rPr>
          <w:rFonts w:ascii="Arial" w:hAnsi="Arial" w:cs="Arial"/>
        </w:rPr>
        <w:t xml:space="preserve">                               ____________________________________</w:t>
      </w:r>
    </w:p>
    <w:p w14:paraId="44035E2B" w14:textId="738A3D19" w:rsidR="004A20E5" w:rsidRPr="002C3D3E" w:rsidRDefault="00036218" w:rsidP="00036218">
      <w:pPr>
        <w:pStyle w:val="Textoindependiente"/>
        <w:jc w:val="center"/>
        <w:rPr>
          <w:rFonts w:ascii="Arial" w:hAnsi="Arial" w:cs="Arial"/>
          <w:b/>
          <w:bCs/>
        </w:rPr>
      </w:pPr>
      <w:bookmarkStart w:id="4" w:name="_Hlk140571833"/>
      <w:r>
        <w:rPr>
          <w:rFonts w:ascii="Arial" w:hAnsi="Arial" w:cs="Arial"/>
          <w:b/>
          <w:bCs/>
        </w:rPr>
        <w:t>HOLLMAN ABEL BELTRÁN GONZÁLEZ</w:t>
      </w:r>
    </w:p>
    <w:p w14:paraId="504070A3" w14:textId="626F28C2" w:rsidR="004A20E5" w:rsidRPr="002C3D3E" w:rsidRDefault="004A20E5" w:rsidP="00036218">
      <w:pPr>
        <w:pStyle w:val="Textoindependiente"/>
        <w:jc w:val="center"/>
        <w:rPr>
          <w:rFonts w:ascii="Arial" w:hAnsi="Arial" w:cs="Arial"/>
          <w:b/>
          <w:bCs/>
        </w:rPr>
      </w:pPr>
      <w:bookmarkStart w:id="5" w:name="_Hlk140571841"/>
      <w:bookmarkEnd w:id="4"/>
      <w:r w:rsidRPr="002C3D3E">
        <w:rPr>
          <w:rFonts w:ascii="Arial" w:hAnsi="Arial" w:cs="Arial"/>
          <w:b/>
          <w:bCs/>
        </w:rPr>
        <w:t>CC</w:t>
      </w:r>
      <w:r w:rsidR="00036218">
        <w:rPr>
          <w:rFonts w:ascii="Arial" w:hAnsi="Arial" w:cs="Arial"/>
          <w:b/>
          <w:bCs/>
        </w:rPr>
        <w:t>. 1112232127</w:t>
      </w:r>
    </w:p>
    <w:bookmarkEnd w:id="5"/>
    <w:p w14:paraId="19ACD923" w14:textId="028122D0" w:rsidR="00036218" w:rsidRDefault="004A20E5" w:rsidP="00036218">
      <w:pPr>
        <w:pStyle w:val="Textoindependiente"/>
        <w:jc w:val="center"/>
        <w:rPr>
          <w:rFonts w:ascii="Arial" w:hAnsi="Arial" w:cs="Arial"/>
          <w:b/>
          <w:bCs/>
        </w:rPr>
      </w:pPr>
      <w:r w:rsidRPr="002C3D3E">
        <w:rPr>
          <w:rFonts w:ascii="Arial" w:hAnsi="Arial" w:cs="Arial"/>
          <w:b/>
          <w:bCs/>
        </w:rPr>
        <w:t>COORDINADOR DEPORTIVO</w:t>
      </w:r>
      <w:bookmarkEnd w:id="3"/>
    </w:p>
    <w:p w14:paraId="728EB16B" w14:textId="28895B88" w:rsidR="00FC7696" w:rsidRPr="002C3D3E" w:rsidRDefault="00036218" w:rsidP="00036218">
      <w:pPr>
        <w:pStyle w:val="Textoindependiente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IMDER PRADERA</w:t>
      </w:r>
    </w:p>
    <w:sectPr w:rsidR="00FC7696" w:rsidRPr="002C3D3E" w:rsidSect="00D23A64">
      <w:footerReference w:type="default" r:id="rId48"/>
      <w:pgSz w:w="12240" w:h="15840"/>
      <w:pgMar w:top="1814" w:right="1701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62989EA" w14:textId="77777777" w:rsidR="00DC5DA9" w:rsidRDefault="00DC5DA9" w:rsidP="005367BF">
      <w:pPr>
        <w:spacing w:after="0" w:line="240" w:lineRule="auto"/>
      </w:pPr>
      <w:r>
        <w:separator/>
      </w:r>
    </w:p>
  </w:endnote>
  <w:endnote w:type="continuationSeparator" w:id="0">
    <w:p w14:paraId="00A582EA" w14:textId="77777777" w:rsidR="00DC5DA9" w:rsidRDefault="00DC5DA9" w:rsidP="005367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MT">
    <w:altName w:val="Arial"/>
    <w:charset w:val="01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E0FAD93" w14:textId="3EACE5B6" w:rsidR="003A731B" w:rsidRDefault="003A731B" w:rsidP="00454CAA">
    <w:pPr>
      <w:pStyle w:val="Piedepgina"/>
      <w:tabs>
        <w:tab w:val="clear" w:pos="4419"/>
        <w:tab w:val="clear" w:pos="8838"/>
        <w:tab w:val="left" w:pos="7965"/>
      </w:tabs>
    </w:pP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17F5304" w14:textId="77777777" w:rsidR="00DC5DA9" w:rsidRDefault="00DC5DA9" w:rsidP="005367BF">
      <w:pPr>
        <w:spacing w:after="0" w:line="240" w:lineRule="auto"/>
      </w:pPr>
      <w:r>
        <w:separator/>
      </w:r>
    </w:p>
  </w:footnote>
  <w:footnote w:type="continuationSeparator" w:id="0">
    <w:p w14:paraId="7A90A6DE" w14:textId="77777777" w:rsidR="00DC5DA9" w:rsidRDefault="00DC5DA9" w:rsidP="005367B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9F063A"/>
    <w:multiLevelType w:val="hybridMultilevel"/>
    <w:tmpl w:val="2D7097D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5F74F9"/>
    <w:multiLevelType w:val="hybridMultilevel"/>
    <w:tmpl w:val="A74A366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5475CD"/>
    <w:multiLevelType w:val="hybridMultilevel"/>
    <w:tmpl w:val="8E5E1DDA"/>
    <w:lvl w:ilvl="0" w:tplc="0A3ACD4C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CD02B5E"/>
    <w:multiLevelType w:val="hybridMultilevel"/>
    <w:tmpl w:val="D5640D6C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7038DC"/>
    <w:multiLevelType w:val="hybridMultilevel"/>
    <w:tmpl w:val="2980601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16576C5"/>
    <w:multiLevelType w:val="hybridMultilevel"/>
    <w:tmpl w:val="45EC05B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E8228EB"/>
    <w:multiLevelType w:val="hybridMultilevel"/>
    <w:tmpl w:val="F188939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E932226"/>
    <w:multiLevelType w:val="hybridMultilevel"/>
    <w:tmpl w:val="6F2E9EBC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21433306"/>
    <w:multiLevelType w:val="hybridMultilevel"/>
    <w:tmpl w:val="303E15D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5486C84"/>
    <w:multiLevelType w:val="hybridMultilevel"/>
    <w:tmpl w:val="A052D8C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6607670"/>
    <w:multiLevelType w:val="hybridMultilevel"/>
    <w:tmpl w:val="0A048AD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9736D48"/>
    <w:multiLevelType w:val="hybridMultilevel"/>
    <w:tmpl w:val="4304809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E591FD5"/>
    <w:multiLevelType w:val="hybridMultilevel"/>
    <w:tmpl w:val="C0368D2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37A6523"/>
    <w:multiLevelType w:val="hybridMultilevel"/>
    <w:tmpl w:val="5E26704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BC04F0C"/>
    <w:multiLevelType w:val="hybridMultilevel"/>
    <w:tmpl w:val="720A7B9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F0B187D"/>
    <w:multiLevelType w:val="hybridMultilevel"/>
    <w:tmpl w:val="BFFCAEB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52528C9"/>
    <w:multiLevelType w:val="hybridMultilevel"/>
    <w:tmpl w:val="2844FB70"/>
    <w:lvl w:ilvl="0" w:tplc="884C6F24">
      <w:start w:val="1"/>
      <w:numFmt w:val="decimal"/>
      <w:lvlText w:val="%1."/>
      <w:lvlJc w:val="left"/>
      <w:pPr>
        <w:ind w:left="720" w:hanging="360"/>
      </w:pPr>
      <w:rPr>
        <w:rFonts w:ascii="Arial Narrow" w:hAnsi="Arial Narrow" w:cs="Arial MT" w:hint="default"/>
        <w:b/>
        <w:sz w:val="36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6A11DFB"/>
    <w:multiLevelType w:val="hybridMultilevel"/>
    <w:tmpl w:val="854A1096"/>
    <w:lvl w:ilvl="0" w:tplc="30A8EE1E">
      <w:numFmt w:val="bullet"/>
      <w:lvlText w:val="-"/>
      <w:lvlJc w:val="left"/>
      <w:pPr>
        <w:ind w:left="720" w:hanging="360"/>
      </w:pPr>
      <w:rPr>
        <w:rFonts w:ascii="Arial MT" w:eastAsia="Arial MT" w:hAnsi="Arial MT" w:cs="Arial MT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77418BB"/>
    <w:multiLevelType w:val="hybridMultilevel"/>
    <w:tmpl w:val="EEBE9A5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A021CC4"/>
    <w:multiLevelType w:val="hybridMultilevel"/>
    <w:tmpl w:val="A748DD6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AF47407"/>
    <w:multiLevelType w:val="hybridMultilevel"/>
    <w:tmpl w:val="9A74E72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09552AD"/>
    <w:multiLevelType w:val="hybridMultilevel"/>
    <w:tmpl w:val="D8E45AE6"/>
    <w:lvl w:ilvl="0" w:tplc="F6642268">
      <w:numFmt w:val="bullet"/>
      <w:lvlText w:val="-"/>
      <w:lvlJc w:val="left"/>
      <w:pPr>
        <w:ind w:left="474" w:hanging="360"/>
      </w:pPr>
      <w:rPr>
        <w:rFonts w:ascii="Arial MT" w:eastAsia="Arial MT" w:hAnsi="Arial MT" w:cs="Arial MT" w:hint="default"/>
      </w:rPr>
    </w:lvl>
    <w:lvl w:ilvl="1" w:tplc="240A0003" w:tentative="1">
      <w:start w:val="1"/>
      <w:numFmt w:val="bullet"/>
      <w:lvlText w:val="o"/>
      <w:lvlJc w:val="left"/>
      <w:pPr>
        <w:ind w:left="1194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914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634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354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074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794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514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234" w:hanging="360"/>
      </w:pPr>
      <w:rPr>
        <w:rFonts w:ascii="Wingdings" w:hAnsi="Wingdings" w:hint="default"/>
      </w:rPr>
    </w:lvl>
  </w:abstractNum>
  <w:abstractNum w:abstractNumId="22">
    <w:nsid w:val="76252F67"/>
    <w:multiLevelType w:val="hybridMultilevel"/>
    <w:tmpl w:val="BBEA7E6E"/>
    <w:lvl w:ilvl="0" w:tplc="33E89760">
      <w:numFmt w:val="bullet"/>
      <w:lvlText w:val="-"/>
      <w:lvlJc w:val="left"/>
      <w:pPr>
        <w:ind w:left="720" w:hanging="360"/>
      </w:pPr>
      <w:rPr>
        <w:rFonts w:ascii="Arial MT" w:eastAsia="Arial MT" w:hAnsi="Arial MT" w:cs="Arial MT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AD214C0"/>
    <w:multiLevelType w:val="hybridMultilevel"/>
    <w:tmpl w:val="8C5E54C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D09051F"/>
    <w:multiLevelType w:val="hybridMultilevel"/>
    <w:tmpl w:val="4D3C78B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8"/>
  </w:num>
  <w:num w:numId="3">
    <w:abstractNumId w:val="18"/>
  </w:num>
  <w:num w:numId="4">
    <w:abstractNumId w:val="3"/>
  </w:num>
  <w:num w:numId="5">
    <w:abstractNumId w:val="20"/>
  </w:num>
  <w:num w:numId="6">
    <w:abstractNumId w:val="24"/>
  </w:num>
  <w:num w:numId="7">
    <w:abstractNumId w:val="12"/>
  </w:num>
  <w:num w:numId="8">
    <w:abstractNumId w:val="13"/>
  </w:num>
  <w:num w:numId="9">
    <w:abstractNumId w:val="6"/>
  </w:num>
  <w:num w:numId="10">
    <w:abstractNumId w:val="0"/>
  </w:num>
  <w:num w:numId="11">
    <w:abstractNumId w:val="23"/>
  </w:num>
  <w:num w:numId="12">
    <w:abstractNumId w:val="10"/>
  </w:num>
  <w:num w:numId="13">
    <w:abstractNumId w:val="9"/>
  </w:num>
  <w:num w:numId="14">
    <w:abstractNumId w:val="19"/>
  </w:num>
  <w:num w:numId="15">
    <w:abstractNumId w:val="11"/>
  </w:num>
  <w:num w:numId="16">
    <w:abstractNumId w:val="5"/>
  </w:num>
  <w:num w:numId="17">
    <w:abstractNumId w:val="7"/>
  </w:num>
  <w:num w:numId="18">
    <w:abstractNumId w:val="14"/>
  </w:num>
  <w:num w:numId="19">
    <w:abstractNumId w:val="4"/>
  </w:num>
  <w:num w:numId="20">
    <w:abstractNumId w:val="1"/>
  </w:num>
  <w:num w:numId="21">
    <w:abstractNumId w:val="22"/>
  </w:num>
  <w:num w:numId="22">
    <w:abstractNumId w:val="21"/>
  </w:num>
  <w:num w:numId="23">
    <w:abstractNumId w:val="17"/>
  </w:num>
  <w:num w:numId="24">
    <w:abstractNumId w:val="15"/>
  </w:num>
  <w:num w:numId="25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4283"/>
    <w:rsid w:val="00001261"/>
    <w:rsid w:val="000034C7"/>
    <w:rsid w:val="000043E6"/>
    <w:rsid w:val="00005002"/>
    <w:rsid w:val="000157FC"/>
    <w:rsid w:val="00036218"/>
    <w:rsid w:val="00042DCE"/>
    <w:rsid w:val="00043688"/>
    <w:rsid w:val="00063165"/>
    <w:rsid w:val="0007376B"/>
    <w:rsid w:val="00087BBF"/>
    <w:rsid w:val="000941AF"/>
    <w:rsid w:val="000954D9"/>
    <w:rsid w:val="00095741"/>
    <w:rsid w:val="000A071A"/>
    <w:rsid w:val="000B5562"/>
    <w:rsid w:val="000B729D"/>
    <w:rsid w:val="000C2A54"/>
    <w:rsid w:val="000C63A5"/>
    <w:rsid w:val="000D4325"/>
    <w:rsid w:val="000E0AF6"/>
    <w:rsid w:val="000E3EBA"/>
    <w:rsid w:val="001006E4"/>
    <w:rsid w:val="00102AC8"/>
    <w:rsid w:val="0010388A"/>
    <w:rsid w:val="00103AF2"/>
    <w:rsid w:val="001060B5"/>
    <w:rsid w:val="00116477"/>
    <w:rsid w:val="001165CD"/>
    <w:rsid w:val="00121032"/>
    <w:rsid w:val="00124B5E"/>
    <w:rsid w:val="00127D6B"/>
    <w:rsid w:val="00131BFA"/>
    <w:rsid w:val="001332A4"/>
    <w:rsid w:val="001664F7"/>
    <w:rsid w:val="00173D32"/>
    <w:rsid w:val="00183F36"/>
    <w:rsid w:val="00185D91"/>
    <w:rsid w:val="0019303B"/>
    <w:rsid w:val="001A3297"/>
    <w:rsid w:val="001B1BAD"/>
    <w:rsid w:val="001B2858"/>
    <w:rsid w:val="001B5AE6"/>
    <w:rsid w:val="001D6BDE"/>
    <w:rsid w:val="001F2277"/>
    <w:rsid w:val="00204880"/>
    <w:rsid w:val="00233B09"/>
    <w:rsid w:val="0024401B"/>
    <w:rsid w:val="00247D40"/>
    <w:rsid w:val="00265229"/>
    <w:rsid w:val="002711C4"/>
    <w:rsid w:val="00273274"/>
    <w:rsid w:val="00273A16"/>
    <w:rsid w:val="00280910"/>
    <w:rsid w:val="002A5258"/>
    <w:rsid w:val="002C3D3E"/>
    <w:rsid w:val="002C6FE5"/>
    <w:rsid w:val="002E039F"/>
    <w:rsid w:val="002E2C14"/>
    <w:rsid w:val="002F2BCA"/>
    <w:rsid w:val="003038B1"/>
    <w:rsid w:val="0031401A"/>
    <w:rsid w:val="00332269"/>
    <w:rsid w:val="00343B8F"/>
    <w:rsid w:val="003474FB"/>
    <w:rsid w:val="00353F29"/>
    <w:rsid w:val="00354958"/>
    <w:rsid w:val="00363979"/>
    <w:rsid w:val="00363B03"/>
    <w:rsid w:val="00364443"/>
    <w:rsid w:val="003732A2"/>
    <w:rsid w:val="00375F96"/>
    <w:rsid w:val="00384283"/>
    <w:rsid w:val="00387342"/>
    <w:rsid w:val="00395172"/>
    <w:rsid w:val="00397A71"/>
    <w:rsid w:val="003A018A"/>
    <w:rsid w:val="003A06EE"/>
    <w:rsid w:val="003A27EE"/>
    <w:rsid w:val="003A3966"/>
    <w:rsid w:val="003A731B"/>
    <w:rsid w:val="003B6FA4"/>
    <w:rsid w:val="003C04D8"/>
    <w:rsid w:val="003C5871"/>
    <w:rsid w:val="003C7B93"/>
    <w:rsid w:val="003D118B"/>
    <w:rsid w:val="003D1498"/>
    <w:rsid w:val="003D502D"/>
    <w:rsid w:val="003E1EE9"/>
    <w:rsid w:val="003E297A"/>
    <w:rsid w:val="003E5280"/>
    <w:rsid w:val="00413FF7"/>
    <w:rsid w:val="00414845"/>
    <w:rsid w:val="00414A00"/>
    <w:rsid w:val="00416DF3"/>
    <w:rsid w:val="00420086"/>
    <w:rsid w:val="0042044F"/>
    <w:rsid w:val="004242D5"/>
    <w:rsid w:val="0042489B"/>
    <w:rsid w:val="00426373"/>
    <w:rsid w:val="00435B40"/>
    <w:rsid w:val="004461D2"/>
    <w:rsid w:val="00454CAA"/>
    <w:rsid w:val="004619A9"/>
    <w:rsid w:val="004833A9"/>
    <w:rsid w:val="004A20E5"/>
    <w:rsid w:val="004C194C"/>
    <w:rsid w:val="004D2917"/>
    <w:rsid w:val="005038C4"/>
    <w:rsid w:val="00505D69"/>
    <w:rsid w:val="0051223A"/>
    <w:rsid w:val="005162C8"/>
    <w:rsid w:val="00520DF2"/>
    <w:rsid w:val="00520EA4"/>
    <w:rsid w:val="00520F36"/>
    <w:rsid w:val="0053368D"/>
    <w:rsid w:val="0053411E"/>
    <w:rsid w:val="005349D9"/>
    <w:rsid w:val="005367BF"/>
    <w:rsid w:val="00536C7D"/>
    <w:rsid w:val="00545CCE"/>
    <w:rsid w:val="005717F8"/>
    <w:rsid w:val="00572CA1"/>
    <w:rsid w:val="005755B0"/>
    <w:rsid w:val="00576616"/>
    <w:rsid w:val="00577680"/>
    <w:rsid w:val="00596361"/>
    <w:rsid w:val="005A0F26"/>
    <w:rsid w:val="005C0938"/>
    <w:rsid w:val="005C15E6"/>
    <w:rsid w:val="005C5AFC"/>
    <w:rsid w:val="005E1D31"/>
    <w:rsid w:val="006014E3"/>
    <w:rsid w:val="00606D1F"/>
    <w:rsid w:val="0061134E"/>
    <w:rsid w:val="00617C2F"/>
    <w:rsid w:val="00621B29"/>
    <w:rsid w:val="00622D91"/>
    <w:rsid w:val="00644B04"/>
    <w:rsid w:val="00644C9D"/>
    <w:rsid w:val="006515C4"/>
    <w:rsid w:val="00662B97"/>
    <w:rsid w:val="00662D36"/>
    <w:rsid w:val="00674B79"/>
    <w:rsid w:val="00674CD9"/>
    <w:rsid w:val="006771C6"/>
    <w:rsid w:val="00685811"/>
    <w:rsid w:val="006973E9"/>
    <w:rsid w:val="006A7CF1"/>
    <w:rsid w:val="006B2BE0"/>
    <w:rsid w:val="006B38F7"/>
    <w:rsid w:val="006B7099"/>
    <w:rsid w:val="006E7A8D"/>
    <w:rsid w:val="006F546F"/>
    <w:rsid w:val="007028AA"/>
    <w:rsid w:val="00710D7D"/>
    <w:rsid w:val="007116B4"/>
    <w:rsid w:val="00720B7C"/>
    <w:rsid w:val="00726A9A"/>
    <w:rsid w:val="00734A48"/>
    <w:rsid w:val="007446C7"/>
    <w:rsid w:val="007526C3"/>
    <w:rsid w:val="00753321"/>
    <w:rsid w:val="00771D8F"/>
    <w:rsid w:val="0077499D"/>
    <w:rsid w:val="00776FDC"/>
    <w:rsid w:val="00790152"/>
    <w:rsid w:val="00796473"/>
    <w:rsid w:val="007B06F3"/>
    <w:rsid w:val="007B7FCB"/>
    <w:rsid w:val="007D3B0B"/>
    <w:rsid w:val="007D72A9"/>
    <w:rsid w:val="007E3D44"/>
    <w:rsid w:val="007F149D"/>
    <w:rsid w:val="007F1DFC"/>
    <w:rsid w:val="007F3D6B"/>
    <w:rsid w:val="00806D4D"/>
    <w:rsid w:val="00813FAF"/>
    <w:rsid w:val="00814C56"/>
    <w:rsid w:val="00825C13"/>
    <w:rsid w:val="00831BD5"/>
    <w:rsid w:val="008340D3"/>
    <w:rsid w:val="008445AF"/>
    <w:rsid w:val="008520DA"/>
    <w:rsid w:val="00852F7A"/>
    <w:rsid w:val="008551B2"/>
    <w:rsid w:val="00861601"/>
    <w:rsid w:val="00871818"/>
    <w:rsid w:val="00890217"/>
    <w:rsid w:val="008923F3"/>
    <w:rsid w:val="00894C0C"/>
    <w:rsid w:val="008A19FA"/>
    <w:rsid w:val="008B074B"/>
    <w:rsid w:val="008C12F2"/>
    <w:rsid w:val="008D3CF1"/>
    <w:rsid w:val="008D4682"/>
    <w:rsid w:val="008E5739"/>
    <w:rsid w:val="008E7B56"/>
    <w:rsid w:val="00904491"/>
    <w:rsid w:val="00907974"/>
    <w:rsid w:val="00911440"/>
    <w:rsid w:val="00912035"/>
    <w:rsid w:val="00933BF6"/>
    <w:rsid w:val="00943481"/>
    <w:rsid w:val="0095455E"/>
    <w:rsid w:val="00980359"/>
    <w:rsid w:val="009851ED"/>
    <w:rsid w:val="0099175D"/>
    <w:rsid w:val="009A500D"/>
    <w:rsid w:val="009B7D75"/>
    <w:rsid w:val="009B7F68"/>
    <w:rsid w:val="009C2E3B"/>
    <w:rsid w:val="009C7489"/>
    <w:rsid w:val="009D22FF"/>
    <w:rsid w:val="009D2A3A"/>
    <w:rsid w:val="009E479D"/>
    <w:rsid w:val="009E49BC"/>
    <w:rsid w:val="00A104C6"/>
    <w:rsid w:val="00A53161"/>
    <w:rsid w:val="00A63A23"/>
    <w:rsid w:val="00A658E0"/>
    <w:rsid w:val="00A86931"/>
    <w:rsid w:val="00A87D7E"/>
    <w:rsid w:val="00A9122E"/>
    <w:rsid w:val="00AC0006"/>
    <w:rsid w:val="00AC748C"/>
    <w:rsid w:val="00AD4F57"/>
    <w:rsid w:val="00AE4499"/>
    <w:rsid w:val="00AF43C1"/>
    <w:rsid w:val="00AF5B6B"/>
    <w:rsid w:val="00B248C3"/>
    <w:rsid w:val="00B74606"/>
    <w:rsid w:val="00B77325"/>
    <w:rsid w:val="00B86AC2"/>
    <w:rsid w:val="00B9765D"/>
    <w:rsid w:val="00BA6C10"/>
    <w:rsid w:val="00BB4722"/>
    <w:rsid w:val="00BC303B"/>
    <w:rsid w:val="00BD1D7E"/>
    <w:rsid w:val="00BD7764"/>
    <w:rsid w:val="00BE4A75"/>
    <w:rsid w:val="00BF0633"/>
    <w:rsid w:val="00BF256D"/>
    <w:rsid w:val="00C13FD7"/>
    <w:rsid w:val="00C16CCB"/>
    <w:rsid w:val="00C45270"/>
    <w:rsid w:val="00C668FB"/>
    <w:rsid w:val="00C7765F"/>
    <w:rsid w:val="00C87B4A"/>
    <w:rsid w:val="00C92418"/>
    <w:rsid w:val="00C969A3"/>
    <w:rsid w:val="00CA19E5"/>
    <w:rsid w:val="00CA314E"/>
    <w:rsid w:val="00CB3B42"/>
    <w:rsid w:val="00CC039C"/>
    <w:rsid w:val="00CC45A3"/>
    <w:rsid w:val="00CD17FD"/>
    <w:rsid w:val="00CD3B56"/>
    <w:rsid w:val="00CD6A02"/>
    <w:rsid w:val="00CE4854"/>
    <w:rsid w:val="00CF2E80"/>
    <w:rsid w:val="00D1508E"/>
    <w:rsid w:val="00D17D4D"/>
    <w:rsid w:val="00D23A64"/>
    <w:rsid w:val="00D31068"/>
    <w:rsid w:val="00D363C9"/>
    <w:rsid w:val="00D40517"/>
    <w:rsid w:val="00D54AAC"/>
    <w:rsid w:val="00D56065"/>
    <w:rsid w:val="00D5789C"/>
    <w:rsid w:val="00D7235B"/>
    <w:rsid w:val="00D723FB"/>
    <w:rsid w:val="00D80FB5"/>
    <w:rsid w:val="00D82455"/>
    <w:rsid w:val="00DA5A07"/>
    <w:rsid w:val="00DA702A"/>
    <w:rsid w:val="00DB4D68"/>
    <w:rsid w:val="00DC5DA9"/>
    <w:rsid w:val="00DC7510"/>
    <w:rsid w:val="00DC76A7"/>
    <w:rsid w:val="00DD146C"/>
    <w:rsid w:val="00DE10DF"/>
    <w:rsid w:val="00DE79B7"/>
    <w:rsid w:val="00DF02C3"/>
    <w:rsid w:val="00DF3569"/>
    <w:rsid w:val="00E03A98"/>
    <w:rsid w:val="00E04663"/>
    <w:rsid w:val="00E11619"/>
    <w:rsid w:val="00E13BF7"/>
    <w:rsid w:val="00E206E1"/>
    <w:rsid w:val="00E26EC5"/>
    <w:rsid w:val="00E3247D"/>
    <w:rsid w:val="00E42899"/>
    <w:rsid w:val="00E57E2D"/>
    <w:rsid w:val="00E7360A"/>
    <w:rsid w:val="00E838E7"/>
    <w:rsid w:val="00E86878"/>
    <w:rsid w:val="00E86E59"/>
    <w:rsid w:val="00E87A22"/>
    <w:rsid w:val="00E93192"/>
    <w:rsid w:val="00E939C2"/>
    <w:rsid w:val="00EB3DAF"/>
    <w:rsid w:val="00EC0EA6"/>
    <w:rsid w:val="00EC3359"/>
    <w:rsid w:val="00EE4650"/>
    <w:rsid w:val="00EF03AC"/>
    <w:rsid w:val="00EF1BE7"/>
    <w:rsid w:val="00EF4587"/>
    <w:rsid w:val="00EF5AC7"/>
    <w:rsid w:val="00EF6953"/>
    <w:rsid w:val="00F000BA"/>
    <w:rsid w:val="00F038ED"/>
    <w:rsid w:val="00F06F4A"/>
    <w:rsid w:val="00F23F0F"/>
    <w:rsid w:val="00F40293"/>
    <w:rsid w:val="00F438D0"/>
    <w:rsid w:val="00F43D2B"/>
    <w:rsid w:val="00F5249D"/>
    <w:rsid w:val="00F60394"/>
    <w:rsid w:val="00F70BAF"/>
    <w:rsid w:val="00F765B2"/>
    <w:rsid w:val="00F77A52"/>
    <w:rsid w:val="00F81824"/>
    <w:rsid w:val="00FC7696"/>
    <w:rsid w:val="00FC789E"/>
    <w:rsid w:val="00FD10F4"/>
    <w:rsid w:val="00FD38C4"/>
    <w:rsid w:val="00FE14FD"/>
    <w:rsid w:val="00FE5B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222F78C"/>
  <w15:docId w15:val="{C3B54478-4A47-4E53-A382-D7B8EA16E4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D2917"/>
    <w:rPr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uiPriority w:val="99"/>
    <w:unhideWhenUsed/>
    <w:rsid w:val="004D291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D2917"/>
  </w:style>
  <w:style w:type="character" w:styleId="Hipervnculo">
    <w:name w:val="Hyperlink"/>
    <w:basedOn w:val="Fuentedeprrafopredeter"/>
    <w:uiPriority w:val="99"/>
    <w:unhideWhenUsed/>
    <w:rsid w:val="004D2917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5367B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367BF"/>
  </w:style>
  <w:style w:type="paragraph" w:styleId="Textodeglobo">
    <w:name w:val="Balloon Text"/>
    <w:basedOn w:val="Normal"/>
    <w:link w:val="TextodegloboCar"/>
    <w:uiPriority w:val="99"/>
    <w:semiHidden/>
    <w:unhideWhenUsed/>
    <w:rsid w:val="006B70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B7099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uiPriority w:val="39"/>
    <w:rsid w:val="00414A0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rrafodelista">
    <w:name w:val="List Paragraph"/>
    <w:basedOn w:val="Normal"/>
    <w:uiPriority w:val="34"/>
    <w:qFormat/>
    <w:rsid w:val="00CB3B42"/>
    <w:pPr>
      <w:spacing w:after="160" w:line="259" w:lineRule="auto"/>
      <w:ind w:left="720"/>
      <w:contextualSpacing/>
    </w:pPr>
  </w:style>
  <w:style w:type="paragraph" w:styleId="Textoindependiente">
    <w:name w:val="Body Text"/>
    <w:basedOn w:val="Normal"/>
    <w:link w:val="TextoindependienteCar"/>
    <w:uiPriority w:val="1"/>
    <w:qFormat/>
    <w:rsid w:val="005162C8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sz w:val="24"/>
      <w:szCs w:val="24"/>
      <w:lang w:val="es-ES_tradnl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5162C8"/>
    <w:rPr>
      <w:rFonts w:ascii="Arial MT" w:eastAsia="Arial MT" w:hAnsi="Arial MT" w:cs="Arial MT"/>
      <w:sz w:val="24"/>
      <w:szCs w:val="24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39" Type="http://schemas.openxmlformats.org/officeDocument/2006/relationships/image" Target="media/image33.jpeg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34" Type="http://schemas.openxmlformats.org/officeDocument/2006/relationships/image" Target="media/image28.jpeg"/><Relationship Id="rId42" Type="http://schemas.openxmlformats.org/officeDocument/2006/relationships/image" Target="media/image36.jpeg"/><Relationship Id="rId47" Type="http://schemas.openxmlformats.org/officeDocument/2006/relationships/image" Target="media/image41.png"/><Relationship Id="rId50" Type="http://schemas.openxmlformats.org/officeDocument/2006/relationships/theme" Target="theme/theme1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33" Type="http://schemas.openxmlformats.org/officeDocument/2006/relationships/image" Target="media/image27.jpeg"/><Relationship Id="rId38" Type="http://schemas.openxmlformats.org/officeDocument/2006/relationships/image" Target="media/image32.jpeg"/><Relationship Id="rId46" Type="http://schemas.openxmlformats.org/officeDocument/2006/relationships/image" Target="media/image40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29" Type="http://schemas.openxmlformats.org/officeDocument/2006/relationships/image" Target="media/image23.jpeg"/><Relationship Id="rId41" Type="http://schemas.openxmlformats.org/officeDocument/2006/relationships/image" Target="media/image35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32" Type="http://schemas.openxmlformats.org/officeDocument/2006/relationships/image" Target="media/image26.jpeg"/><Relationship Id="rId37" Type="http://schemas.openxmlformats.org/officeDocument/2006/relationships/image" Target="media/image31.jpeg"/><Relationship Id="rId40" Type="http://schemas.openxmlformats.org/officeDocument/2006/relationships/image" Target="media/image34.jpeg"/><Relationship Id="rId45" Type="http://schemas.openxmlformats.org/officeDocument/2006/relationships/image" Target="media/image39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image" Target="media/image22.jpeg"/><Relationship Id="rId36" Type="http://schemas.openxmlformats.org/officeDocument/2006/relationships/image" Target="media/image30.jpeg"/><Relationship Id="rId49" Type="http://schemas.openxmlformats.org/officeDocument/2006/relationships/fontTable" Target="fontTable.xml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31" Type="http://schemas.openxmlformats.org/officeDocument/2006/relationships/image" Target="media/image25.jpeg"/><Relationship Id="rId44" Type="http://schemas.openxmlformats.org/officeDocument/2006/relationships/image" Target="media/image38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openxmlformats.org/officeDocument/2006/relationships/image" Target="media/image24.jpeg"/><Relationship Id="rId35" Type="http://schemas.openxmlformats.org/officeDocument/2006/relationships/image" Target="media/image29.jpeg"/><Relationship Id="rId43" Type="http://schemas.openxmlformats.org/officeDocument/2006/relationships/image" Target="media/image37.jpeg"/><Relationship Id="rId48" Type="http://schemas.openxmlformats.org/officeDocument/2006/relationships/footer" Target="footer1.xml"/><Relationship Id="rId8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WORK_FILES\PRADERA\ALCALDIA\1_ALCALDIA_2016\PAPELERIA_INSTITUCIONAL\OFICIOS_CARTA_WORD_PRADERA_CRECE\PLANTILLAS\GESTION_HUMAN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GESTION_HUMANA</Template>
  <TotalTime>0</TotalTime>
  <Pages>14</Pages>
  <Words>934</Words>
  <Characters>5140</Characters>
  <Application>Microsoft Office Word</Application>
  <DocSecurity>0</DocSecurity>
  <Lines>42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Full name</cp:lastModifiedBy>
  <cp:revision>2</cp:revision>
  <cp:lastPrinted>2023-12-13T20:57:00Z</cp:lastPrinted>
  <dcterms:created xsi:type="dcterms:W3CDTF">2024-06-14T20:28:00Z</dcterms:created>
  <dcterms:modified xsi:type="dcterms:W3CDTF">2024-06-14T20:28:00Z</dcterms:modified>
</cp:coreProperties>
</file>