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01CEF" w14:textId="3D539681" w:rsidR="00C93033" w:rsidRPr="00E61ACD" w:rsidRDefault="00C93033" w:rsidP="00413673">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r w:rsidRPr="00E61ACD">
        <w:rPr>
          <w:rFonts w:ascii="Arial" w:eastAsia="Times New Roman" w:hAnsi="Arial" w:cs="Arial"/>
          <w:b/>
          <w:bCs/>
          <w:color w:val="000000"/>
          <w:sz w:val="20"/>
          <w:szCs w:val="20"/>
          <w:lang w:val="es-ES_tradnl" w:eastAsia="es-MX"/>
        </w:rPr>
        <w:t>FORMATO 1</w:t>
      </w:r>
    </w:p>
    <w:p w14:paraId="2C52AD87" w14:textId="77777777" w:rsidR="00C93033" w:rsidRPr="00E61ACD" w:rsidRDefault="00C93033"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p>
    <w:p w14:paraId="1467F290" w14:textId="77777777" w:rsidR="00B242F4" w:rsidRDefault="00B242F4"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bookmarkStart w:id="0" w:name="_Toc155671303"/>
    </w:p>
    <w:p w14:paraId="7AD7F06D" w14:textId="1FEE4F61" w:rsidR="00C93033" w:rsidRPr="00E61ACD" w:rsidRDefault="00C93033"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r w:rsidRPr="00E61ACD">
        <w:rPr>
          <w:rFonts w:ascii="Arial" w:eastAsia="Times New Roman" w:hAnsi="Arial" w:cs="Arial"/>
          <w:b/>
          <w:bCs/>
          <w:color w:val="000000"/>
          <w:sz w:val="20"/>
          <w:szCs w:val="20"/>
          <w:lang w:val="es-ES_tradnl" w:eastAsia="es-MX"/>
        </w:rPr>
        <w:t>MODELO DE CARTA DE PRESENTACIÓN DE LA PROPUESTA</w:t>
      </w:r>
      <w:bookmarkEnd w:id="0"/>
    </w:p>
    <w:p w14:paraId="3EF63D9A" w14:textId="72D14C3C"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2669667"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07A617E9"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Ciudad y fecha</w:t>
      </w:r>
    </w:p>
    <w:p w14:paraId="09F00CC1" w14:textId="3048992D"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C29180E"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9260A0D"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235C689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2B246655"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2E7694AF" w14:textId="7F8CC093"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5C4D265"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24B707A5" w14:textId="08CA6063" w:rsidR="00497743" w:rsidRPr="00677AB9" w:rsidRDefault="00C93033" w:rsidP="00C03F98">
      <w:pPr>
        <w:pStyle w:val="Normal1"/>
        <w:spacing w:line="240" w:lineRule="auto"/>
        <w:jc w:val="both"/>
        <w:rPr>
          <w:rFonts w:eastAsia="Batang"/>
          <w:sz w:val="20"/>
          <w:szCs w:val="20"/>
          <w:lang w:val="es-ES_tradnl" w:eastAsia="es-MX"/>
        </w:rPr>
      </w:pPr>
      <w:bookmarkStart w:id="1" w:name="_Toc262118552"/>
      <w:r w:rsidRPr="00E61ACD">
        <w:rPr>
          <w:rFonts w:eastAsia="Batang"/>
          <w:snapToGrid w:val="0"/>
          <w:sz w:val="20"/>
          <w:szCs w:val="20"/>
          <w:lang w:val="es-ES_tradnl" w:eastAsia="es-MX"/>
        </w:rPr>
        <w:t>El suscrito ______________________________________, identificado con la C.C. __________ actuando en nombre y representación de ______________________________, de acuerdo con las reglas que se estipulan en el Pliego de Condiciones y demás documentos de la Selección Abreviada</w:t>
      </w:r>
      <w:r w:rsidR="00B45B24">
        <w:rPr>
          <w:rFonts w:eastAsia="Batang"/>
          <w:snapToGrid w:val="0"/>
          <w:sz w:val="20"/>
          <w:szCs w:val="20"/>
          <w:lang w:val="es-ES_tradnl" w:eastAsia="es-MX"/>
        </w:rPr>
        <w:t xml:space="preserve"> mediante Subasta Inversa</w:t>
      </w:r>
      <w:r w:rsidRPr="00E61ACD">
        <w:rPr>
          <w:rFonts w:eastAsia="Batang"/>
          <w:snapToGrid w:val="0"/>
          <w:sz w:val="20"/>
          <w:szCs w:val="20"/>
          <w:lang w:val="es-ES_tradnl" w:eastAsia="es-MX"/>
        </w:rPr>
        <w:t xml:space="preserve"> N</w:t>
      </w:r>
      <w:r w:rsidR="00345AB1">
        <w:rPr>
          <w:rFonts w:eastAsia="Batang"/>
          <w:snapToGrid w:val="0"/>
          <w:sz w:val="20"/>
          <w:szCs w:val="20"/>
          <w:lang w:val="es-ES_tradnl" w:eastAsia="es-MX"/>
        </w:rPr>
        <w:t xml:space="preserve">o. </w:t>
      </w:r>
      <w:r w:rsidR="005E6B37">
        <w:rPr>
          <w:rFonts w:eastAsia="Batang"/>
          <w:snapToGrid w:val="0"/>
          <w:sz w:val="20"/>
          <w:szCs w:val="20"/>
          <w:lang w:val="es-ES_tradnl" w:eastAsia="es-MX"/>
        </w:rPr>
        <w:t>1</w:t>
      </w:r>
      <w:r w:rsidR="00FD1516">
        <w:rPr>
          <w:rFonts w:eastAsia="Batang"/>
          <w:snapToGrid w:val="0"/>
          <w:sz w:val="20"/>
          <w:szCs w:val="20"/>
          <w:lang w:val="es-ES_tradnl" w:eastAsia="es-MX"/>
        </w:rPr>
        <w:t>9</w:t>
      </w:r>
      <w:r w:rsidRPr="00E61ACD">
        <w:rPr>
          <w:rFonts w:eastAsia="Batang"/>
          <w:snapToGrid w:val="0"/>
          <w:sz w:val="20"/>
          <w:szCs w:val="20"/>
          <w:lang w:val="es-ES_tradnl" w:eastAsia="es-MX"/>
        </w:rPr>
        <w:t xml:space="preserve"> de 20</w:t>
      </w:r>
      <w:r w:rsidR="007E03E4">
        <w:rPr>
          <w:rFonts w:eastAsia="Batang"/>
          <w:snapToGrid w:val="0"/>
          <w:sz w:val="20"/>
          <w:szCs w:val="20"/>
          <w:lang w:val="es-ES_tradnl" w:eastAsia="es-MX"/>
        </w:rPr>
        <w:t>2</w:t>
      </w:r>
      <w:r w:rsidR="00345AB1">
        <w:rPr>
          <w:rFonts w:eastAsia="Batang"/>
          <w:snapToGrid w:val="0"/>
          <w:sz w:val="20"/>
          <w:szCs w:val="20"/>
          <w:lang w:val="es-ES_tradnl" w:eastAsia="es-MX"/>
        </w:rPr>
        <w:t>4</w:t>
      </w:r>
      <w:r w:rsidRPr="00E61ACD">
        <w:rPr>
          <w:rFonts w:eastAsia="Batang"/>
          <w:snapToGrid w:val="0"/>
          <w:sz w:val="20"/>
          <w:szCs w:val="20"/>
          <w:lang w:val="es-ES_tradnl" w:eastAsia="es-MX"/>
        </w:rPr>
        <w:t>, cuyo objeto es:</w:t>
      </w:r>
      <w:r w:rsidR="00523C8C" w:rsidRPr="00E61ACD">
        <w:rPr>
          <w:rFonts w:eastAsia="Batang"/>
          <w:snapToGrid w:val="0"/>
          <w:sz w:val="20"/>
          <w:szCs w:val="20"/>
          <w:lang w:val="es-ES_tradnl" w:eastAsia="es-MX"/>
        </w:rPr>
        <w:t xml:space="preserve"> </w:t>
      </w:r>
      <w:r w:rsidR="00FD1516" w:rsidRPr="00FD1516">
        <w:rPr>
          <w:b/>
          <w:bCs/>
          <w:i/>
          <w:iCs/>
          <w:sz w:val="20"/>
          <w:szCs w:val="20"/>
        </w:rPr>
        <w:t>“Suministro de refrigerios y alimentación empacada para los diferentes eventos culturales y actividades desarrolladas por la Biblioteca Pública Piloto y los proyectos que ejecuta”.</w:t>
      </w:r>
    </w:p>
    <w:p w14:paraId="6FF624B2" w14:textId="77777777" w:rsidR="00B242F4" w:rsidRPr="00E61ACD" w:rsidRDefault="00B242F4" w:rsidP="00C34BCE">
      <w:pPr>
        <w:spacing w:after="0"/>
        <w:jc w:val="both"/>
        <w:rPr>
          <w:rFonts w:ascii="Arial" w:eastAsia="Batang" w:hAnsi="Arial" w:cs="Arial"/>
          <w:snapToGrid w:val="0"/>
          <w:sz w:val="20"/>
          <w:szCs w:val="20"/>
          <w:lang w:val="es-ES_tradnl" w:eastAsia="es-MX"/>
        </w:rPr>
      </w:pPr>
    </w:p>
    <w:p w14:paraId="7402C7F3" w14:textId="77777777" w:rsidR="00F3435C" w:rsidRPr="00E61ACD" w:rsidRDefault="00F3435C"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En caso de que me sea adjudicada, me comprometo a firmar el contrato correspondiente y a cumplir todas las obligaciones señaladas en el Pliego de Condiciones y en mi propuesta.</w:t>
      </w:r>
    </w:p>
    <w:bookmarkEnd w:id="1"/>
    <w:p w14:paraId="29BDA55F" w14:textId="6A2EC10C"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1EB0D9D4"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B7DFD28" w14:textId="01A16626"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 xml:space="preserve">Declaro así mismo: </w:t>
      </w:r>
    </w:p>
    <w:p w14:paraId="27D861E6"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B65EAF4"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esta propuesta y el contrato que llegare a celebrarse sólo compromete a los firmantes de esta carta.</w:t>
      </w:r>
    </w:p>
    <w:p w14:paraId="6FF3838E"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ninguna entidad o persona distinta de los firmantes tiene interés comercial en esta propuesta, ni en el contrato que de ella se derive.</w:t>
      </w:r>
    </w:p>
    <w:p w14:paraId="6C0AD485"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he tomado cuidadosa nota de las especificaciones y condiciones de la presente Selección Abreviada y acepto todos los requisitos contenidos en el Pliego de Condiciones.</w:t>
      </w:r>
    </w:p>
    <w:p w14:paraId="7687EEEB"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ni el suscrito ni la sociedad que represento se hallan incursos en las causales de inhabilidad e incompatibilidad establecidas en la Leyes 80 de 1993, 1150 de 2007 y 1474 de 2011, y demás normas concordantes sobre la materia.</w:t>
      </w:r>
    </w:p>
    <w:p w14:paraId="57E5B045"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el suscrito y la sociedad que represento se comprometen a entregar a satisfacción de la Biblioteca Pública Piloto de Medellín, en las fechas indicadas, el objeto de la Selección Abreviada.</w:t>
      </w:r>
    </w:p>
    <w:p w14:paraId="21A82D7F"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 xml:space="preserve">Que conocemos las leyes de la República de Colombia que rigen la presente Selección Abreviada. </w:t>
      </w:r>
    </w:p>
    <w:p w14:paraId="4BE6203A"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Times New Roman" w:hAnsi="Arial" w:cs="Arial"/>
          <w:sz w:val="20"/>
          <w:szCs w:val="20"/>
          <w:lang w:val="es-ES_tradnl" w:eastAsia="es-MX"/>
        </w:rPr>
        <w:t xml:space="preserve">Que la presente </w:t>
      </w:r>
      <w:r w:rsidRPr="00E61ACD">
        <w:rPr>
          <w:rFonts w:ascii="Arial" w:eastAsia="Times New Roman" w:hAnsi="Arial" w:cs="Arial"/>
          <w:sz w:val="20"/>
          <w:szCs w:val="20"/>
          <w:lang w:val="es-CO" w:eastAsia="es-MX"/>
        </w:rPr>
        <w:t>oferta</w:t>
      </w:r>
      <w:r w:rsidRPr="00E61ACD">
        <w:rPr>
          <w:rFonts w:ascii="Arial" w:eastAsia="Times New Roman" w:hAnsi="Arial" w:cs="Arial"/>
          <w:sz w:val="20"/>
          <w:szCs w:val="20"/>
          <w:lang w:val="es-ES_tradnl" w:eastAsia="es-MX"/>
        </w:rPr>
        <w:t xml:space="preserve"> no tiene información reservada. *</w:t>
      </w:r>
    </w:p>
    <w:p w14:paraId="566F28A9"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Times New Roman" w:hAnsi="Arial" w:cs="Arial"/>
          <w:sz w:val="20"/>
          <w:szCs w:val="20"/>
          <w:lang w:val="es-ES_tradnl" w:eastAsia="es-MX"/>
        </w:rPr>
        <w:t>Que autorizo expresamente a la Biblioteca Pública Piloto de Medellín para verificar toda la información incluida en la propuesta.</w:t>
      </w:r>
    </w:p>
    <w:p w14:paraId="0177C233"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Que ofrezco el cumplimiento de los requerimientos técnicos.</w:t>
      </w:r>
    </w:p>
    <w:p w14:paraId="6A61DA18"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Que bajo la gravedad de juramento declaro que no me encuentro reportado en el Boletín de responsables fiscales que expide la Contraloría General de la República o en caso de estarlo, tengo vigente un acuerdo de pago y me encuentro al día en los pagos.</w:t>
      </w:r>
    </w:p>
    <w:p w14:paraId="46F8B412"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E61ACD">
        <w:rPr>
          <w:rFonts w:ascii="Arial" w:eastAsia="Arial" w:hAnsi="Arial" w:cs="Arial"/>
          <w:sz w:val="20"/>
          <w:szCs w:val="20"/>
        </w:rPr>
        <w:t xml:space="preserve">Adicionales, de este Pliego de condiciones. </w:t>
      </w:r>
    </w:p>
    <w:p w14:paraId="4E20E450" w14:textId="0C369247" w:rsidR="00752EC0" w:rsidRPr="00B242F4" w:rsidRDefault="00752EC0"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hAnsi="Arial" w:cs="Arial"/>
          <w:sz w:val="20"/>
          <w:szCs w:val="20"/>
          <w:lang w:val="es-CO"/>
        </w:rPr>
        <w:t xml:space="preserve">Que Acepto que la </w:t>
      </w:r>
      <w:r w:rsidRPr="00E61ACD">
        <w:rPr>
          <w:rFonts w:ascii="Arial" w:hAnsi="Arial" w:cs="Arial"/>
          <w:sz w:val="20"/>
          <w:szCs w:val="20"/>
          <w:lang w:val="es-ES_tradnl"/>
        </w:rPr>
        <w:t>Biblioteca se reserva la facultad de realizar la corrección aritmética de los Subtotales y el Total de la Propuesta Inicial de Precio, al momento de Verificación de las Propuestas Económicas</w:t>
      </w:r>
      <w:r w:rsidRPr="00B242F4">
        <w:rPr>
          <w:rFonts w:ascii="Arial" w:eastAsia="Batang" w:hAnsi="Arial" w:cs="Arial"/>
          <w:snapToGrid w:val="0"/>
          <w:sz w:val="20"/>
          <w:szCs w:val="20"/>
          <w:lang w:val="es-ES_tradnl" w:eastAsia="es-MX"/>
        </w:rPr>
        <w:t xml:space="preserve">, antes de IVA y/o después de él, según el caso.      </w:t>
      </w:r>
    </w:p>
    <w:p w14:paraId="5EE3BFBB" w14:textId="217C0B53" w:rsidR="00752EC0" w:rsidRPr="00B242F4" w:rsidRDefault="00752EC0"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B242F4">
        <w:rPr>
          <w:rFonts w:ascii="Arial" w:eastAsia="Batang" w:hAnsi="Arial" w:cs="Arial"/>
          <w:snapToGrid w:val="0"/>
          <w:sz w:val="20"/>
          <w:szCs w:val="20"/>
          <w:lang w:val="es-ES_tradnl" w:eastAsia="es-MX"/>
        </w:rPr>
        <w:t xml:space="preserve">Que Acepto que la Biblioteca se reserva la facultad de redistribuir los precios de los ítems, según el total ofertado, de acuerdo con los precios del mercado, en caso de ser necesario. </w:t>
      </w:r>
    </w:p>
    <w:p w14:paraId="7056D316" w14:textId="77777777" w:rsidR="00B242F4" w:rsidRPr="00B242F4" w:rsidRDefault="00B242F4"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B242F4">
        <w:rPr>
          <w:rFonts w:ascii="Arial" w:eastAsia="Batang" w:hAnsi="Arial" w:cs="Arial"/>
          <w:snapToGrid w:val="0"/>
          <w:sz w:val="20"/>
          <w:szCs w:val="20"/>
          <w:lang w:val="es-ES_tradnl" w:eastAsia="es-MX"/>
        </w:rPr>
        <w:t xml:space="preserve">Que acepto ser notificado por medio de correo electrónico de conformidad con la normatividad vigente. </w:t>
      </w:r>
    </w:p>
    <w:p w14:paraId="623F4DA3" w14:textId="33A62A34" w:rsidR="00752EC0" w:rsidRDefault="00752EC0"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74716794" w14:textId="3D9F9EBD" w:rsidR="00B242F4"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2F9989CF" w14:textId="77777777" w:rsidR="00B242F4" w:rsidRPr="00E61ACD"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319244DA" w14:textId="77777777" w:rsidR="00C93033" w:rsidRPr="00E61ACD" w:rsidRDefault="00C93033"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r w:rsidRPr="00E61ACD">
        <w:rPr>
          <w:rFonts w:ascii="Arial" w:eastAsia="Batang" w:hAnsi="Arial" w:cs="Arial"/>
          <w:b/>
          <w:snapToGrid w:val="0"/>
          <w:sz w:val="20"/>
          <w:szCs w:val="20"/>
          <w:lang w:val="es-ES_tradnl" w:eastAsia="es-MX"/>
        </w:rPr>
        <w:t>1. Proponente Persona Jurídica:</w:t>
      </w:r>
    </w:p>
    <w:p w14:paraId="5368227B"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CFFA6D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6B178D9"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__________________________________________</w:t>
      </w:r>
    </w:p>
    <w:p w14:paraId="717613B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Nit:</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 </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w:t>
      </w:r>
    </w:p>
    <w:p w14:paraId="59E043FA"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Correo electrónico:</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___________________________________________</w:t>
      </w:r>
    </w:p>
    <w:p w14:paraId="0B9CB3A7"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 </w:t>
      </w:r>
    </w:p>
    <w:p w14:paraId="15A4BB61"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Teléfono: _________ Fax: _____________</w:t>
      </w:r>
    </w:p>
    <w:p w14:paraId="6BB5241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1F35AA59" w14:textId="7A9E103E"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 Representante legal del proponente: ________________________</w:t>
      </w:r>
    </w:p>
    <w:p w14:paraId="68D4C9B5"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 _____________________________Teléfono: ________________</w:t>
      </w:r>
    </w:p>
    <w:p w14:paraId="464B197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Documento de identificación: ______________________________________</w:t>
      </w:r>
    </w:p>
    <w:p w14:paraId="4A1DD076"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Firma del Representante legal: ____________________________________</w:t>
      </w:r>
    </w:p>
    <w:p w14:paraId="74D328F6"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3D76D5C"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b/>
          <w:snapToGrid w:val="0"/>
          <w:sz w:val="20"/>
          <w:szCs w:val="20"/>
          <w:lang w:val="es-ES_tradnl" w:eastAsia="es-MX"/>
        </w:rPr>
      </w:pPr>
      <w:r w:rsidRPr="00E61ACD">
        <w:rPr>
          <w:rFonts w:ascii="Arial" w:eastAsia="Batang" w:hAnsi="Arial" w:cs="Arial"/>
          <w:b/>
          <w:snapToGrid w:val="0"/>
          <w:sz w:val="20"/>
          <w:szCs w:val="20"/>
          <w:lang w:val="es-ES_tradnl" w:eastAsia="es-MX"/>
        </w:rPr>
        <w:t>2. Proponente Persona Natural con Establecimiento de Comercio:</w:t>
      </w:r>
    </w:p>
    <w:p w14:paraId="5A8B565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2E7BFB02"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__________________________________________ </w:t>
      </w:r>
    </w:p>
    <w:p w14:paraId="6559466E"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Nit:</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 </w:t>
      </w:r>
      <w:r w:rsidRPr="00E61ACD">
        <w:rPr>
          <w:rFonts w:ascii="Arial" w:eastAsia="Batang" w:hAnsi="Arial" w:cs="Arial"/>
          <w:snapToGrid w:val="0"/>
          <w:sz w:val="20"/>
          <w:szCs w:val="20"/>
          <w:lang w:val="es-ES_tradnl" w:eastAsia="es-MX"/>
        </w:rPr>
        <w:tab/>
        <w:t>__________________</w:t>
      </w:r>
    </w:p>
    <w:p w14:paraId="2CEFC779"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Correo electrónico:</w:t>
      </w:r>
      <w:r w:rsidRPr="00E61ACD">
        <w:rPr>
          <w:rFonts w:ascii="Arial" w:eastAsia="Batang" w:hAnsi="Arial" w:cs="Arial"/>
          <w:snapToGrid w:val="0"/>
          <w:sz w:val="20"/>
          <w:szCs w:val="20"/>
          <w:lang w:val="es-ES_tradnl" w:eastAsia="es-MX"/>
        </w:rPr>
        <w:tab/>
        <w:t>___________________________________________</w:t>
      </w:r>
    </w:p>
    <w:p w14:paraId="05C43AD0"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 del Establecimiento de Comercio: __________________________</w:t>
      </w:r>
    </w:p>
    <w:p w14:paraId="5410E679"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 </w:t>
      </w:r>
    </w:p>
    <w:p w14:paraId="2766908B"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Teléfono: _________ Fax: _____________</w:t>
      </w:r>
    </w:p>
    <w:p w14:paraId="24C3DD25"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0907943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Firma:</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w:t>
      </w:r>
    </w:p>
    <w:p w14:paraId="02CD7ED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20879975"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0D16DC73"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4113E21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 xml:space="preserve">Nota: * Si el proponente cuenta con información reservada deberá detallarla. </w:t>
      </w:r>
    </w:p>
    <w:p w14:paraId="32D4B285" w14:textId="2804CB84" w:rsidR="002A03A3" w:rsidRPr="00E61ACD" w:rsidRDefault="002A03A3" w:rsidP="005344BD">
      <w:pPr>
        <w:autoSpaceDN w:val="0"/>
        <w:spacing w:after="0"/>
        <w:rPr>
          <w:rFonts w:ascii="Arial" w:eastAsia="Batang" w:hAnsi="Arial" w:cs="Arial"/>
          <w:b/>
          <w:snapToGrid w:val="0"/>
          <w:sz w:val="20"/>
          <w:szCs w:val="20"/>
          <w:lang w:val="es-ES_tradnl" w:eastAsia="es-MX"/>
        </w:rPr>
      </w:pPr>
    </w:p>
    <w:p w14:paraId="1AAD99BC" w14:textId="77777777" w:rsidR="006D4F9E" w:rsidRDefault="006D4F9E">
      <w:pPr>
        <w:spacing w:after="200" w:line="276" w:lineRule="auto"/>
        <w:rPr>
          <w:rFonts w:ascii="Arial" w:eastAsia="Times New Roman" w:hAnsi="Arial" w:cs="Arial"/>
          <w:b/>
          <w:bCs/>
          <w:color w:val="000000"/>
          <w:sz w:val="20"/>
          <w:szCs w:val="20"/>
          <w:lang w:val="es-ES_tradnl" w:eastAsia="es-MX"/>
        </w:rPr>
      </w:pPr>
      <w:r>
        <w:rPr>
          <w:rFonts w:ascii="Arial" w:eastAsia="Times New Roman" w:hAnsi="Arial" w:cs="Arial"/>
          <w:b/>
          <w:bCs/>
          <w:color w:val="000000"/>
          <w:sz w:val="20"/>
          <w:szCs w:val="20"/>
          <w:lang w:val="es-ES_tradnl" w:eastAsia="es-MX"/>
        </w:rPr>
        <w:br w:type="page"/>
      </w:r>
    </w:p>
    <w:p w14:paraId="0C184B51" w14:textId="39EFFD32" w:rsidR="008D3DBC" w:rsidRPr="00423D9E" w:rsidRDefault="008D3DBC" w:rsidP="00567DAB">
      <w:pPr>
        <w:jc w:val="center"/>
        <w:rPr>
          <w:rFonts w:eastAsia="Calibri" w:cs="Arial"/>
          <w:b/>
          <w:sz w:val="20"/>
          <w:szCs w:val="20"/>
          <w:lang w:eastAsia="es-MX"/>
        </w:rPr>
      </w:pPr>
      <w:r>
        <w:rPr>
          <w:rFonts w:eastAsia="Calibri" w:cs="Arial"/>
          <w:b/>
          <w:sz w:val="20"/>
          <w:szCs w:val="20"/>
          <w:lang w:eastAsia="es-MX"/>
        </w:rPr>
        <w:lastRenderedPageBreak/>
        <w:t>FORMATO 2</w:t>
      </w:r>
      <w:r w:rsidR="00C03F98">
        <w:rPr>
          <w:rFonts w:eastAsia="Calibri" w:cs="Arial"/>
          <w:b/>
          <w:sz w:val="20"/>
          <w:szCs w:val="20"/>
          <w:lang w:eastAsia="es-MX"/>
        </w:rPr>
        <w:t xml:space="preserve"> – FICHA TÉCNICA</w:t>
      </w:r>
    </w:p>
    <w:p w14:paraId="1B0E1C7F" w14:textId="46D14187" w:rsidR="008D3DBC" w:rsidRPr="00423D9E" w:rsidRDefault="008D3DBC" w:rsidP="008D3DBC">
      <w:pPr>
        <w:jc w:val="center"/>
        <w:rPr>
          <w:rFonts w:eastAsia="Calibri" w:cs="Arial"/>
          <w:b/>
          <w:sz w:val="20"/>
          <w:szCs w:val="20"/>
          <w:lang w:val="es-CO" w:eastAsia="es-MX"/>
        </w:rPr>
      </w:pPr>
      <w:r w:rsidRPr="00423D9E">
        <w:rPr>
          <w:rFonts w:eastAsia="Calibri" w:cs="Arial"/>
          <w:b/>
          <w:sz w:val="20"/>
          <w:szCs w:val="20"/>
          <w:lang w:eastAsia="es-MX"/>
        </w:rPr>
        <w:t xml:space="preserve"> </w:t>
      </w:r>
    </w:p>
    <w:p w14:paraId="07680537" w14:textId="77777777" w:rsidR="008D3DBC" w:rsidRPr="009B24D6" w:rsidRDefault="008D3DBC" w:rsidP="008D3DBC">
      <w:pPr>
        <w:jc w:val="center"/>
        <w:rPr>
          <w:rFonts w:eastAsia="Calibri" w:cs="Arial"/>
          <w:sz w:val="20"/>
          <w:szCs w:val="20"/>
          <w:lang w:val="es-CO" w:eastAsia="es-MX"/>
        </w:rPr>
      </w:pPr>
    </w:p>
    <w:p w14:paraId="113136E0" w14:textId="79C40B06" w:rsidR="00BC4BA0" w:rsidRPr="00D508D7" w:rsidRDefault="008D3DBC" w:rsidP="00C03F98">
      <w:pPr>
        <w:pStyle w:val="Normal1"/>
        <w:spacing w:line="240" w:lineRule="auto"/>
        <w:jc w:val="both"/>
        <w:rPr>
          <w:rFonts w:eastAsia="Batang"/>
          <w:sz w:val="20"/>
          <w:szCs w:val="20"/>
          <w:lang w:val="es-ES_tradnl" w:eastAsia="es-MX"/>
        </w:rPr>
      </w:pPr>
      <w:r w:rsidRPr="009B24D6">
        <w:rPr>
          <w:rFonts w:eastAsia="Batang"/>
          <w:b/>
          <w:bCs/>
          <w:snapToGrid w:val="0"/>
          <w:sz w:val="20"/>
          <w:szCs w:val="20"/>
          <w:lang w:val="es-ES_tradnl"/>
        </w:rPr>
        <w:t>Objeto:</w:t>
      </w:r>
      <w:r w:rsidRPr="00182221">
        <w:rPr>
          <w:sz w:val="20"/>
          <w:szCs w:val="20"/>
        </w:rPr>
        <w:t xml:space="preserve"> </w:t>
      </w:r>
      <w:r w:rsidR="00FD1516" w:rsidRPr="00405779">
        <w:rPr>
          <w:sz w:val="20"/>
          <w:szCs w:val="20"/>
        </w:rPr>
        <w:t>“Suministro de refrigerios y alimentación empacada para los diferentes eventos culturales y actividades desarrolladas por la Biblioteca Pública Piloto y los proyectos que ejecuta”.</w:t>
      </w:r>
    </w:p>
    <w:p w14:paraId="6230B2F4" w14:textId="2812FCED" w:rsidR="008D3DBC" w:rsidRDefault="008D3DBC" w:rsidP="00340139">
      <w:pPr>
        <w:jc w:val="both"/>
      </w:pPr>
    </w:p>
    <w:p w14:paraId="67DA29E5" w14:textId="77777777" w:rsidR="008D3DBC" w:rsidRPr="003B0650" w:rsidRDefault="008D3DBC" w:rsidP="008D3DBC">
      <w:pPr>
        <w:rPr>
          <w:b/>
          <w:bCs/>
          <w:u w:val="single"/>
        </w:rPr>
      </w:pPr>
      <w:bookmarkStart w:id="2" w:name="_Hlk63324106"/>
    </w:p>
    <w:p w14:paraId="378637BE" w14:textId="24F93DD4" w:rsidR="008D3DBC" w:rsidRDefault="003B0650" w:rsidP="008D3DBC">
      <w:pPr>
        <w:rPr>
          <w:b/>
          <w:bCs/>
          <w:u w:val="single"/>
        </w:rPr>
      </w:pPr>
      <w:r w:rsidRPr="003B0650">
        <w:rPr>
          <w:b/>
          <w:bCs/>
          <w:u w:val="single"/>
        </w:rPr>
        <w:t>FORMATO</w:t>
      </w:r>
      <w:r w:rsidR="00C03F98">
        <w:rPr>
          <w:b/>
          <w:bCs/>
          <w:u w:val="single"/>
        </w:rPr>
        <w:t xml:space="preserve"> 2 Y FICHA TÉCNICA</w:t>
      </w:r>
      <w:r w:rsidRPr="003B0650">
        <w:rPr>
          <w:b/>
          <w:bCs/>
          <w:u w:val="single"/>
        </w:rPr>
        <w:t xml:space="preserve"> </w:t>
      </w:r>
      <w:r w:rsidR="00C95D84">
        <w:rPr>
          <w:b/>
          <w:bCs/>
          <w:u w:val="single"/>
        </w:rPr>
        <w:t xml:space="preserve">- PUBLICADO EN EL PLATAFORMA DE SECOP II </w:t>
      </w:r>
    </w:p>
    <w:p w14:paraId="58F47C69" w14:textId="77777777" w:rsidR="00C95D84" w:rsidRPr="003B0650" w:rsidRDefault="00C95D84" w:rsidP="008D3DBC">
      <w:pPr>
        <w:rPr>
          <w:b/>
          <w:bCs/>
          <w:u w:val="single"/>
        </w:rPr>
      </w:pPr>
    </w:p>
    <w:bookmarkEnd w:id="2"/>
    <w:p w14:paraId="12E7D73A" w14:textId="720AD4CF" w:rsidR="008D3DBC" w:rsidRDefault="008D3DBC" w:rsidP="008D3DBC">
      <w:pPr>
        <w:jc w:val="both"/>
        <w:outlineLvl w:val="2"/>
        <w:rPr>
          <w:rFonts w:cs="Arial"/>
          <w:b/>
          <w:sz w:val="18"/>
          <w:szCs w:val="18"/>
        </w:rPr>
      </w:pPr>
    </w:p>
    <w:p w14:paraId="2492F52C" w14:textId="34D46915" w:rsidR="003B0650" w:rsidRDefault="003B0650" w:rsidP="008D3DBC">
      <w:pPr>
        <w:jc w:val="both"/>
        <w:outlineLvl w:val="2"/>
        <w:rPr>
          <w:rFonts w:cs="Arial"/>
          <w:b/>
          <w:sz w:val="18"/>
          <w:szCs w:val="18"/>
        </w:rPr>
      </w:pPr>
    </w:p>
    <w:p w14:paraId="53D02B23" w14:textId="7413B5C1" w:rsidR="003B0650" w:rsidRDefault="003B0650" w:rsidP="008D3DBC">
      <w:pPr>
        <w:jc w:val="both"/>
        <w:outlineLvl w:val="2"/>
        <w:rPr>
          <w:rFonts w:cs="Arial"/>
          <w:b/>
          <w:sz w:val="18"/>
          <w:szCs w:val="18"/>
        </w:rPr>
      </w:pPr>
    </w:p>
    <w:p w14:paraId="3330975D" w14:textId="6A2B9423" w:rsidR="003B0650" w:rsidRDefault="003B0650" w:rsidP="008D3DBC">
      <w:pPr>
        <w:jc w:val="both"/>
        <w:outlineLvl w:val="2"/>
        <w:rPr>
          <w:rFonts w:cs="Arial"/>
          <w:b/>
          <w:sz w:val="18"/>
          <w:szCs w:val="18"/>
        </w:rPr>
      </w:pPr>
    </w:p>
    <w:p w14:paraId="24DEFC40" w14:textId="197FEE8E" w:rsidR="003B0650" w:rsidRDefault="003B0650" w:rsidP="008D3DBC">
      <w:pPr>
        <w:jc w:val="both"/>
        <w:outlineLvl w:val="2"/>
        <w:rPr>
          <w:rFonts w:cs="Arial"/>
          <w:b/>
          <w:sz w:val="18"/>
          <w:szCs w:val="18"/>
        </w:rPr>
      </w:pPr>
    </w:p>
    <w:p w14:paraId="5BEF861D" w14:textId="0EF90026" w:rsidR="003B0650" w:rsidRDefault="003B0650" w:rsidP="008D3DBC">
      <w:pPr>
        <w:jc w:val="both"/>
        <w:outlineLvl w:val="2"/>
        <w:rPr>
          <w:rFonts w:cs="Arial"/>
          <w:b/>
          <w:sz w:val="18"/>
          <w:szCs w:val="18"/>
        </w:rPr>
      </w:pPr>
    </w:p>
    <w:p w14:paraId="01875DB8" w14:textId="4122F9E4" w:rsidR="003B0650" w:rsidRDefault="003B0650" w:rsidP="008D3DBC">
      <w:pPr>
        <w:jc w:val="both"/>
        <w:outlineLvl w:val="2"/>
        <w:rPr>
          <w:rFonts w:cs="Arial"/>
          <w:b/>
          <w:sz w:val="18"/>
          <w:szCs w:val="18"/>
        </w:rPr>
      </w:pPr>
    </w:p>
    <w:p w14:paraId="75D97372" w14:textId="322EDCFE" w:rsidR="003B0650" w:rsidRDefault="003B0650" w:rsidP="008D3DBC">
      <w:pPr>
        <w:jc w:val="both"/>
        <w:outlineLvl w:val="2"/>
        <w:rPr>
          <w:rFonts w:cs="Arial"/>
          <w:b/>
          <w:sz w:val="18"/>
          <w:szCs w:val="18"/>
        </w:rPr>
      </w:pPr>
    </w:p>
    <w:p w14:paraId="4AE0CA6C" w14:textId="2CC27C62" w:rsidR="003B0650" w:rsidRDefault="003B0650" w:rsidP="008D3DBC">
      <w:pPr>
        <w:jc w:val="both"/>
        <w:outlineLvl w:val="2"/>
        <w:rPr>
          <w:rFonts w:cs="Arial"/>
          <w:b/>
          <w:sz w:val="18"/>
          <w:szCs w:val="18"/>
        </w:rPr>
      </w:pPr>
    </w:p>
    <w:p w14:paraId="3C2A8BB3" w14:textId="473E3289" w:rsidR="003B0650" w:rsidRDefault="003B0650" w:rsidP="008D3DBC">
      <w:pPr>
        <w:jc w:val="both"/>
        <w:outlineLvl w:val="2"/>
        <w:rPr>
          <w:rFonts w:cs="Arial"/>
          <w:b/>
          <w:sz w:val="18"/>
          <w:szCs w:val="18"/>
        </w:rPr>
      </w:pPr>
    </w:p>
    <w:p w14:paraId="382589D0" w14:textId="1324B473" w:rsidR="003B0650" w:rsidRDefault="003B0650" w:rsidP="008D3DBC">
      <w:pPr>
        <w:jc w:val="both"/>
        <w:outlineLvl w:val="2"/>
        <w:rPr>
          <w:rFonts w:cs="Arial"/>
          <w:b/>
          <w:sz w:val="18"/>
          <w:szCs w:val="18"/>
        </w:rPr>
      </w:pPr>
    </w:p>
    <w:p w14:paraId="022B68FD" w14:textId="566750C8" w:rsidR="003B0650" w:rsidRDefault="003B0650" w:rsidP="008D3DBC">
      <w:pPr>
        <w:jc w:val="both"/>
        <w:outlineLvl w:val="2"/>
        <w:rPr>
          <w:rFonts w:cs="Arial"/>
          <w:b/>
          <w:sz w:val="18"/>
          <w:szCs w:val="18"/>
        </w:rPr>
      </w:pPr>
    </w:p>
    <w:p w14:paraId="5492DC34" w14:textId="211695AD" w:rsidR="003B0650" w:rsidRDefault="003B0650" w:rsidP="008D3DBC">
      <w:pPr>
        <w:jc w:val="both"/>
        <w:outlineLvl w:val="2"/>
        <w:rPr>
          <w:rFonts w:cs="Arial"/>
          <w:b/>
          <w:sz w:val="18"/>
          <w:szCs w:val="18"/>
        </w:rPr>
      </w:pPr>
    </w:p>
    <w:p w14:paraId="7A78DF11" w14:textId="0A128B7C" w:rsidR="003B0650" w:rsidRDefault="003B0650" w:rsidP="008D3DBC">
      <w:pPr>
        <w:jc w:val="both"/>
        <w:outlineLvl w:val="2"/>
        <w:rPr>
          <w:rFonts w:cs="Arial"/>
          <w:b/>
          <w:sz w:val="18"/>
          <w:szCs w:val="18"/>
        </w:rPr>
      </w:pPr>
    </w:p>
    <w:p w14:paraId="047DD4B7" w14:textId="6A561A97" w:rsidR="003B0650" w:rsidRDefault="003B0650" w:rsidP="008D3DBC">
      <w:pPr>
        <w:jc w:val="both"/>
        <w:outlineLvl w:val="2"/>
        <w:rPr>
          <w:rFonts w:cs="Arial"/>
          <w:b/>
          <w:sz w:val="18"/>
          <w:szCs w:val="18"/>
        </w:rPr>
      </w:pPr>
    </w:p>
    <w:p w14:paraId="0446EFD8" w14:textId="306BF4E8" w:rsidR="003B0650" w:rsidRDefault="003B0650" w:rsidP="008D3DBC">
      <w:pPr>
        <w:jc w:val="both"/>
        <w:outlineLvl w:val="2"/>
        <w:rPr>
          <w:rFonts w:cs="Arial"/>
          <w:b/>
          <w:sz w:val="18"/>
          <w:szCs w:val="18"/>
        </w:rPr>
      </w:pPr>
    </w:p>
    <w:p w14:paraId="389F2E0A" w14:textId="4DB61398" w:rsidR="003B0650" w:rsidRDefault="003B0650" w:rsidP="008D3DBC">
      <w:pPr>
        <w:jc w:val="both"/>
        <w:outlineLvl w:val="2"/>
        <w:rPr>
          <w:rFonts w:cs="Arial"/>
          <w:b/>
          <w:sz w:val="18"/>
          <w:szCs w:val="18"/>
        </w:rPr>
      </w:pPr>
    </w:p>
    <w:p w14:paraId="5D1A7F84" w14:textId="5C9AC7DD" w:rsidR="003B0650" w:rsidRDefault="003B0650" w:rsidP="008D3DBC">
      <w:pPr>
        <w:jc w:val="both"/>
        <w:outlineLvl w:val="2"/>
        <w:rPr>
          <w:rFonts w:cs="Arial"/>
          <w:b/>
          <w:sz w:val="18"/>
          <w:szCs w:val="18"/>
        </w:rPr>
      </w:pPr>
    </w:p>
    <w:p w14:paraId="38F24C1E" w14:textId="425EE4C7" w:rsidR="003B0650" w:rsidRDefault="003B0650" w:rsidP="008D3DBC">
      <w:pPr>
        <w:jc w:val="both"/>
        <w:outlineLvl w:val="2"/>
        <w:rPr>
          <w:rFonts w:cs="Arial"/>
          <w:b/>
          <w:sz w:val="18"/>
          <w:szCs w:val="18"/>
        </w:rPr>
      </w:pPr>
    </w:p>
    <w:p w14:paraId="4D7B83E1" w14:textId="167F238F" w:rsidR="003B0650" w:rsidRDefault="003B0650" w:rsidP="008D3DBC">
      <w:pPr>
        <w:jc w:val="both"/>
        <w:outlineLvl w:val="2"/>
        <w:rPr>
          <w:rFonts w:cs="Arial"/>
          <w:b/>
          <w:sz w:val="18"/>
          <w:szCs w:val="18"/>
        </w:rPr>
      </w:pPr>
    </w:p>
    <w:p w14:paraId="2683F01B" w14:textId="2E9EF667" w:rsidR="003B0650" w:rsidRDefault="003B0650" w:rsidP="008D3DBC">
      <w:pPr>
        <w:jc w:val="both"/>
        <w:outlineLvl w:val="2"/>
        <w:rPr>
          <w:rFonts w:cs="Arial"/>
          <w:b/>
          <w:sz w:val="18"/>
          <w:szCs w:val="18"/>
        </w:rPr>
      </w:pPr>
    </w:p>
    <w:p w14:paraId="235FA8E8" w14:textId="27DF9DCE" w:rsidR="003B0650" w:rsidRDefault="003B0650" w:rsidP="008D3DBC">
      <w:pPr>
        <w:jc w:val="both"/>
        <w:outlineLvl w:val="2"/>
        <w:rPr>
          <w:rFonts w:cs="Arial"/>
          <w:b/>
          <w:sz w:val="18"/>
          <w:szCs w:val="18"/>
        </w:rPr>
      </w:pPr>
    </w:p>
    <w:p w14:paraId="48B5B34A" w14:textId="7DABF459" w:rsidR="003B0650" w:rsidRDefault="003B0650" w:rsidP="008D3DBC">
      <w:pPr>
        <w:jc w:val="both"/>
        <w:outlineLvl w:val="2"/>
        <w:rPr>
          <w:rFonts w:cs="Arial"/>
          <w:b/>
          <w:sz w:val="18"/>
          <w:szCs w:val="18"/>
        </w:rPr>
      </w:pPr>
    </w:p>
    <w:p w14:paraId="48C9EBB3" w14:textId="05640520" w:rsidR="003B0650" w:rsidRDefault="003B0650" w:rsidP="008D3DBC">
      <w:pPr>
        <w:jc w:val="both"/>
        <w:outlineLvl w:val="2"/>
        <w:rPr>
          <w:rFonts w:cs="Arial"/>
          <w:b/>
          <w:sz w:val="18"/>
          <w:szCs w:val="18"/>
        </w:rPr>
      </w:pPr>
    </w:p>
    <w:p w14:paraId="692560F5" w14:textId="5A058A04" w:rsidR="003B0650" w:rsidRDefault="003B0650" w:rsidP="008D3DBC">
      <w:pPr>
        <w:jc w:val="both"/>
        <w:outlineLvl w:val="2"/>
        <w:rPr>
          <w:rFonts w:cs="Arial"/>
          <w:b/>
          <w:sz w:val="18"/>
          <w:szCs w:val="18"/>
        </w:rPr>
      </w:pPr>
    </w:p>
    <w:p w14:paraId="218CB4B0" w14:textId="2DFC99BB" w:rsidR="003B0650" w:rsidRDefault="003B0650" w:rsidP="008D3DBC">
      <w:pPr>
        <w:jc w:val="both"/>
        <w:outlineLvl w:val="2"/>
        <w:rPr>
          <w:rFonts w:cs="Arial"/>
          <w:b/>
          <w:sz w:val="18"/>
          <w:szCs w:val="18"/>
        </w:rPr>
      </w:pPr>
    </w:p>
    <w:p w14:paraId="4EA273F3" w14:textId="49470306" w:rsidR="003B0650" w:rsidRDefault="003B0650" w:rsidP="008D3DBC">
      <w:pPr>
        <w:jc w:val="both"/>
        <w:outlineLvl w:val="2"/>
        <w:rPr>
          <w:rFonts w:cs="Arial"/>
          <w:b/>
          <w:sz w:val="18"/>
          <w:szCs w:val="18"/>
        </w:rPr>
      </w:pPr>
    </w:p>
    <w:p w14:paraId="295A6C82" w14:textId="77777777" w:rsidR="003B0650" w:rsidRDefault="003B0650" w:rsidP="008D3DBC">
      <w:pPr>
        <w:jc w:val="both"/>
        <w:outlineLvl w:val="2"/>
        <w:rPr>
          <w:rFonts w:eastAsia="Calibri" w:cs="Arial"/>
          <w:b/>
          <w:sz w:val="20"/>
          <w:szCs w:val="20"/>
        </w:rPr>
      </w:pPr>
    </w:p>
    <w:p w14:paraId="1B9513E6" w14:textId="77777777" w:rsidR="00C03F98" w:rsidRDefault="00C03F98" w:rsidP="008D3DBC">
      <w:pPr>
        <w:jc w:val="both"/>
        <w:outlineLvl w:val="2"/>
        <w:rPr>
          <w:rFonts w:eastAsia="Calibri" w:cs="Arial"/>
          <w:b/>
          <w:sz w:val="20"/>
          <w:szCs w:val="20"/>
        </w:rPr>
      </w:pPr>
    </w:p>
    <w:p w14:paraId="2432CD15" w14:textId="77777777" w:rsidR="00EB3251" w:rsidRDefault="00EB3251" w:rsidP="008D3DBC">
      <w:pPr>
        <w:jc w:val="both"/>
        <w:outlineLvl w:val="2"/>
        <w:rPr>
          <w:rFonts w:eastAsia="Calibri" w:cs="Arial"/>
          <w:b/>
          <w:sz w:val="20"/>
          <w:szCs w:val="20"/>
        </w:rPr>
      </w:pPr>
    </w:p>
    <w:p w14:paraId="2EED91D0" w14:textId="77777777" w:rsidR="00EB3251" w:rsidRDefault="00EB3251" w:rsidP="008D3DBC">
      <w:pPr>
        <w:jc w:val="both"/>
        <w:outlineLvl w:val="2"/>
        <w:rPr>
          <w:rFonts w:eastAsia="Calibri" w:cs="Arial"/>
          <w:b/>
          <w:sz w:val="20"/>
          <w:szCs w:val="20"/>
        </w:rPr>
      </w:pPr>
    </w:p>
    <w:p w14:paraId="055AAC4E" w14:textId="77777777" w:rsidR="007515B5" w:rsidRDefault="007515B5" w:rsidP="008D3DBC">
      <w:pPr>
        <w:jc w:val="both"/>
        <w:outlineLvl w:val="2"/>
        <w:rPr>
          <w:rFonts w:eastAsia="Calibri" w:cs="Arial"/>
          <w:b/>
          <w:sz w:val="20"/>
          <w:szCs w:val="20"/>
        </w:rPr>
      </w:pPr>
    </w:p>
    <w:p w14:paraId="0C22589C" w14:textId="34BBBD32" w:rsidR="00B454E9" w:rsidRPr="00E61ACD" w:rsidRDefault="00B454E9" w:rsidP="005344BD">
      <w:pPr>
        <w:spacing w:after="0"/>
        <w:jc w:val="center"/>
        <w:rPr>
          <w:rFonts w:ascii="Arial" w:eastAsia="Times New Roman" w:hAnsi="Arial" w:cs="Arial"/>
          <w:sz w:val="20"/>
          <w:szCs w:val="20"/>
          <w:lang w:eastAsia="es-ES"/>
        </w:rPr>
      </w:pPr>
      <w:r w:rsidRPr="00E61ACD">
        <w:rPr>
          <w:rFonts w:ascii="Arial" w:eastAsia="Times New Roman" w:hAnsi="Arial" w:cs="Arial"/>
          <w:b/>
          <w:sz w:val="20"/>
          <w:szCs w:val="20"/>
          <w:lang w:val="es-MX" w:eastAsia="es-MX"/>
        </w:rPr>
        <w:lastRenderedPageBreak/>
        <w:t>FORMATO 3</w:t>
      </w:r>
    </w:p>
    <w:p w14:paraId="1CAE1DD5"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sz w:val="20"/>
          <w:szCs w:val="20"/>
          <w:lang w:val="es-MX" w:eastAsia="es-MX"/>
        </w:rPr>
      </w:pPr>
    </w:p>
    <w:p w14:paraId="5EBB40F4"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sz w:val="20"/>
          <w:szCs w:val="20"/>
          <w:lang w:val="es-MX" w:eastAsia="es-MX"/>
        </w:rPr>
      </w:pPr>
      <w:r w:rsidRPr="00E61ACD">
        <w:rPr>
          <w:rFonts w:ascii="Arial" w:eastAsia="Times New Roman" w:hAnsi="Arial" w:cs="Arial"/>
          <w:b/>
          <w:sz w:val="20"/>
          <w:szCs w:val="20"/>
          <w:lang w:val="es-MX" w:eastAsia="es-MX"/>
        </w:rPr>
        <w:t>CERTIFICADO DE PAGO DE LOS APORTES AL SISTEMA INTEGRAL DE SEGURIDAD SOCIAL Y PARAFISCALES</w:t>
      </w:r>
    </w:p>
    <w:p w14:paraId="50B7C2E8" w14:textId="77777777" w:rsidR="00B454E9" w:rsidRPr="00E61ACD" w:rsidRDefault="00B454E9" w:rsidP="005344BD">
      <w:pPr>
        <w:overflowPunct w:val="0"/>
        <w:autoSpaceDE w:val="0"/>
        <w:autoSpaceDN w:val="0"/>
        <w:adjustRightInd w:val="0"/>
        <w:spacing w:after="0"/>
        <w:jc w:val="center"/>
        <w:rPr>
          <w:rFonts w:ascii="Arial" w:eastAsia="Times New Roman" w:hAnsi="Arial" w:cs="Arial"/>
          <w:sz w:val="20"/>
          <w:szCs w:val="20"/>
          <w:lang w:val="es-MX" w:eastAsia="es-MX"/>
        </w:rPr>
      </w:pPr>
    </w:p>
    <w:p w14:paraId="34BD1832"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5560ECE"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Ciudad y fecha</w:t>
      </w:r>
    </w:p>
    <w:p w14:paraId="6182CA1A"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71903C68"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456A5060"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1A9A509D"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2D13536E"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597465DF" w14:textId="77777777" w:rsidR="00B454E9" w:rsidRPr="00E61ACD" w:rsidRDefault="00B454E9"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p>
    <w:p w14:paraId="6174FDB7" w14:textId="77777777" w:rsidR="00B454E9" w:rsidRPr="00E61ACD" w:rsidRDefault="00B454E9"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p>
    <w:p w14:paraId="60365049" w14:textId="77777777" w:rsidR="00B454E9" w:rsidRPr="00E61ACD" w:rsidRDefault="00B454E9" w:rsidP="00270FB8">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ASUNTO:</w:t>
      </w:r>
      <w:r w:rsidRPr="00E61ACD">
        <w:rPr>
          <w:rFonts w:ascii="Arial" w:eastAsia="Times New Roman" w:hAnsi="Arial" w:cs="Arial"/>
          <w:sz w:val="20"/>
          <w:szCs w:val="20"/>
          <w:lang w:val="es-MX" w:eastAsia="es-MX"/>
        </w:rPr>
        <w:tab/>
        <w:t xml:space="preserve">Carta de Certificación de Paz y Salvo - Aportes Sistema Integral de Seguridad Social y Parafiscales. </w:t>
      </w:r>
    </w:p>
    <w:p w14:paraId="1EB2F58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2833E26"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0FF4116C" w14:textId="7C658D30"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Por el presente certifico, que la firma que represento se encuentra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r w:rsidR="009103F3">
        <w:rPr>
          <w:rFonts w:ascii="Arial" w:eastAsia="Times New Roman" w:hAnsi="Arial" w:cs="Arial"/>
          <w:sz w:val="20"/>
          <w:szCs w:val="20"/>
          <w:lang w:val="es-MX" w:eastAsia="es-MX"/>
        </w:rPr>
        <w:t>, correspondiente a los últimos seis (6) meses</w:t>
      </w:r>
      <w:r w:rsidRPr="00E61ACD">
        <w:rPr>
          <w:rFonts w:ascii="Arial" w:eastAsia="Times New Roman" w:hAnsi="Arial" w:cs="Arial"/>
          <w:sz w:val="20"/>
          <w:szCs w:val="20"/>
          <w:lang w:val="es-MX" w:eastAsia="es-MX"/>
        </w:rPr>
        <w:t>.</w:t>
      </w:r>
    </w:p>
    <w:p w14:paraId="214D190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25C4FAC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Atentamente,</w:t>
      </w:r>
    </w:p>
    <w:p w14:paraId="10D48B3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44ED934C"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6938AE0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E7990E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NOMBRE:</w:t>
      </w:r>
    </w:p>
    <w:p w14:paraId="58B8842C"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FIRMA:</w:t>
      </w:r>
    </w:p>
    <w:p w14:paraId="39B363CD"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CARGO:  </w:t>
      </w:r>
    </w:p>
    <w:p w14:paraId="320884D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0BDC1B7F" w14:textId="77777777" w:rsidR="00EF0503" w:rsidRPr="00E61ACD" w:rsidRDefault="00EF0503"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6179B40"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Nota: Este documento deberá ser firmado por el Revisor Fiscal </w:t>
      </w:r>
      <w:r w:rsidR="001C4A8D" w:rsidRPr="00D4039C">
        <w:rPr>
          <w:rFonts w:ascii="Arial" w:hAnsi="Arial" w:cs="Arial"/>
          <w:b/>
          <w:sz w:val="20"/>
          <w:szCs w:val="20"/>
        </w:rPr>
        <w:t>(anexando copia de su cédula, tarjeta profesional y certificado de junta central de contadores)</w:t>
      </w:r>
      <w:r w:rsidR="001C4A8D">
        <w:rPr>
          <w:rFonts w:ascii="Arial" w:hAnsi="Arial" w:cs="Arial"/>
          <w:b/>
          <w:sz w:val="20"/>
          <w:szCs w:val="20"/>
        </w:rPr>
        <w:t xml:space="preserve"> </w:t>
      </w:r>
      <w:r w:rsidRPr="00E61ACD">
        <w:rPr>
          <w:rFonts w:ascii="Arial" w:eastAsia="Times New Roman" w:hAnsi="Arial" w:cs="Arial"/>
          <w:sz w:val="20"/>
          <w:szCs w:val="20"/>
          <w:lang w:val="es-MX" w:eastAsia="es-MX"/>
        </w:rPr>
        <w:t>cuando este exista de acuerdo con los requerimientos de ley o lo tenga inscrito en el Certificado de Existencia y Representación Legal, o por el Representante Legal. Igualmente, por la Persona Natural que revista calidad de empleadora.</w:t>
      </w:r>
    </w:p>
    <w:p w14:paraId="22AB9E00" w14:textId="77777777" w:rsidR="00B454E9" w:rsidRPr="00E61ACD" w:rsidRDefault="00B454E9" w:rsidP="005344BD">
      <w:pPr>
        <w:autoSpaceDN w:val="0"/>
        <w:spacing w:after="0"/>
        <w:rPr>
          <w:rFonts w:ascii="Arial" w:eastAsia="Batang" w:hAnsi="Arial" w:cs="Arial"/>
          <w:snapToGrid w:val="0"/>
          <w:sz w:val="20"/>
          <w:szCs w:val="20"/>
          <w:lang w:val="es-MX" w:eastAsia="es-MX"/>
        </w:rPr>
      </w:pPr>
      <w:r w:rsidRPr="00E61ACD">
        <w:rPr>
          <w:rFonts w:ascii="Arial" w:eastAsia="Batang" w:hAnsi="Arial" w:cs="Arial"/>
          <w:snapToGrid w:val="0"/>
          <w:sz w:val="20"/>
          <w:szCs w:val="20"/>
          <w:lang w:val="es-MX" w:eastAsia="es-MX"/>
        </w:rPr>
        <w:br w:type="page"/>
      </w:r>
    </w:p>
    <w:p w14:paraId="208225AF"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bCs/>
          <w:snapToGrid w:val="0"/>
          <w:sz w:val="20"/>
          <w:szCs w:val="20"/>
          <w:lang w:val="es-ES_tradnl" w:eastAsia="es-MX"/>
        </w:rPr>
      </w:pPr>
      <w:r w:rsidRPr="00E61ACD">
        <w:rPr>
          <w:rFonts w:ascii="Arial" w:eastAsia="Times New Roman" w:hAnsi="Arial" w:cs="Arial"/>
          <w:b/>
          <w:bCs/>
          <w:snapToGrid w:val="0"/>
          <w:sz w:val="20"/>
          <w:szCs w:val="20"/>
          <w:lang w:eastAsia="es-MX"/>
        </w:rPr>
        <w:lastRenderedPageBreak/>
        <w:t>FORMATO 4</w:t>
      </w:r>
    </w:p>
    <w:p w14:paraId="3BEC67CB"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bCs/>
          <w:sz w:val="20"/>
          <w:szCs w:val="20"/>
          <w:lang w:val="es-MX" w:eastAsia="es-MX"/>
        </w:rPr>
      </w:pPr>
      <w:r w:rsidRPr="00E61ACD">
        <w:rPr>
          <w:rFonts w:ascii="Arial" w:eastAsia="Times New Roman" w:hAnsi="Arial" w:cs="Arial"/>
          <w:b/>
          <w:bCs/>
          <w:snapToGrid w:val="0"/>
          <w:sz w:val="20"/>
          <w:szCs w:val="20"/>
          <w:lang w:val="es-ES_tradnl" w:eastAsia="es-MX"/>
        </w:rPr>
        <w:t>DECLARACIÓN JURAMENTADA</w:t>
      </w:r>
    </w:p>
    <w:p w14:paraId="77569994"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04EC3D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78BCF44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Ciudad y fecha</w:t>
      </w:r>
    </w:p>
    <w:p w14:paraId="03F4902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84AF6EB"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4EEF6B8A"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51FD62A0"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00BD77A2"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7FA33DB7"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4839AB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7D2CF1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Asunto:</w:t>
      </w:r>
      <w:r w:rsidRPr="00E61ACD">
        <w:rPr>
          <w:rFonts w:ascii="Arial" w:eastAsia="Times New Roman" w:hAnsi="Arial" w:cs="Arial"/>
          <w:sz w:val="20"/>
          <w:szCs w:val="20"/>
          <w:lang w:val="es-MX" w:eastAsia="es-MX"/>
        </w:rPr>
        <w:tab/>
        <w:t>Declaración de multas y/o sanciones</w:t>
      </w:r>
    </w:p>
    <w:p w14:paraId="2D60A90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704190C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E5B8885" w14:textId="61683946"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Yo ______________________</w:t>
      </w:r>
      <w:r w:rsidR="009B7813" w:rsidRPr="00E61ACD">
        <w:rPr>
          <w:rFonts w:ascii="Arial" w:eastAsia="Times New Roman" w:hAnsi="Arial" w:cs="Arial"/>
          <w:sz w:val="20"/>
          <w:szCs w:val="20"/>
          <w:lang w:val="es-MX" w:eastAsia="es-MX"/>
        </w:rPr>
        <w:t xml:space="preserve">__________________________________________ </w:t>
      </w:r>
      <w:r w:rsidRPr="00E61ACD">
        <w:rPr>
          <w:rFonts w:ascii="Arial" w:eastAsia="Times New Roman" w:hAnsi="Arial" w:cs="Arial"/>
          <w:sz w:val="20"/>
          <w:szCs w:val="20"/>
          <w:lang w:val="es-MX" w:eastAsia="es-MX"/>
        </w:rPr>
        <w:t>identificado con cédula de ciudadanía _________</w:t>
      </w:r>
      <w:r w:rsidR="009B7813" w:rsidRPr="00E61ACD">
        <w:rPr>
          <w:rFonts w:ascii="Arial" w:eastAsia="Times New Roman" w:hAnsi="Arial" w:cs="Arial"/>
          <w:sz w:val="20"/>
          <w:szCs w:val="20"/>
          <w:lang w:val="es-MX" w:eastAsia="es-MX"/>
        </w:rPr>
        <w:t>______________</w:t>
      </w:r>
      <w:r w:rsidRPr="00E61ACD">
        <w:rPr>
          <w:rFonts w:ascii="Arial" w:eastAsia="Times New Roman" w:hAnsi="Arial" w:cs="Arial"/>
          <w:sz w:val="20"/>
          <w:szCs w:val="20"/>
          <w:lang w:val="es-MX" w:eastAsia="es-MX"/>
        </w:rPr>
        <w:t xml:space="preserve"> y  representante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Selección Abr</w:t>
      </w:r>
      <w:r w:rsidR="00900F17">
        <w:rPr>
          <w:rFonts w:ascii="Arial" w:eastAsia="Times New Roman" w:hAnsi="Arial" w:cs="Arial"/>
          <w:sz w:val="20"/>
          <w:szCs w:val="20"/>
          <w:lang w:val="es-MX" w:eastAsia="es-MX"/>
        </w:rPr>
        <w:t xml:space="preserve">eviada </w:t>
      </w:r>
      <w:r w:rsidR="00C03F98">
        <w:rPr>
          <w:rFonts w:ascii="Arial" w:eastAsia="Times New Roman" w:hAnsi="Arial" w:cs="Arial"/>
          <w:sz w:val="20"/>
          <w:szCs w:val="20"/>
          <w:lang w:val="es-MX" w:eastAsia="es-MX"/>
        </w:rPr>
        <w:t>1</w:t>
      </w:r>
      <w:r w:rsidR="00FD1516">
        <w:rPr>
          <w:rFonts w:ascii="Arial" w:eastAsia="Times New Roman" w:hAnsi="Arial" w:cs="Arial"/>
          <w:sz w:val="20"/>
          <w:szCs w:val="20"/>
          <w:lang w:val="es-MX" w:eastAsia="es-MX"/>
        </w:rPr>
        <w:t>9</w:t>
      </w:r>
      <w:r w:rsidR="00900F17">
        <w:rPr>
          <w:rFonts w:ascii="Arial" w:eastAsia="Times New Roman" w:hAnsi="Arial" w:cs="Arial"/>
          <w:sz w:val="20"/>
          <w:szCs w:val="20"/>
          <w:lang w:val="es-MX" w:eastAsia="es-MX"/>
        </w:rPr>
        <w:t xml:space="preserve"> </w:t>
      </w:r>
      <w:r w:rsidR="001343D7" w:rsidRPr="00E61ACD">
        <w:rPr>
          <w:rFonts w:ascii="Arial" w:eastAsia="Times New Roman" w:hAnsi="Arial" w:cs="Arial"/>
          <w:sz w:val="20"/>
          <w:szCs w:val="20"/>
          <w:lang w:val="es-MX" w:eastAsia="es-MX"/>
        </w:rPr>
        <w:t>de 20</w:t>
      </w:r>
      <w:r w:rsidR="00693153">
        <w:rPr>
          <w:rFonts w:ascii="Arial" w:eastAsia="Times New Roman" w:hAnsi="Arial" w:cs="Arial"/>
          <w:sz w:val="20"/>
          <w:szCs w:val="20"/>
          <w:lang w:val="es-MX" w:eastAsia="es-MX"/>
        </w:rPr>
        <w:t>2</w:t>
      </w:r>
      <w:r w:rsidR="00323FBE">
        <w:rPr>
          <w:rFonts w:ascii="Arial" w:eastAsia="Times New Roman" w:hAnsi="Arial" w:cs="Arial"/>
          <w:sz w:val="20"/>
          <w:szCs w:val="20"/>
          <w:lang w:val="es-MX" w:eastAsia="es-MX"/>
        </w:rPr>
        <w:t>4</w:t>
      </w:r>
      <w:r w:rsidRPr="00E61ACD">
        <w:rPr>
          <w:rFonts w:ascii="Arial" w:eastAsia="Times New Roman" w:hAnsi="Arial" w:cs="Arial"/>
          <w:sz w:val="20"/>
          <w:szCs w:val="20"/>
          <w:lang w:val="es-MX" w:eastAsia="es-MX"/>
        </w:rPr>
        <w:t xml:space="preserve"> (Por Subasta Inversa). </w:t>
      </w:r>
    </w:p>
    <w:p w14:paraId="38911D9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2286047" w14:textId="798E6AC2" w:rsidR="00051019" w:rsidRPr="00E61ACD" w:rsidRDefault="00051019" w:rsidP="005344BD">
      <w:pPr>
        <w:overflowPunct w:val="0"/>
        <w:autoSpaceDE w:val="0"/>
        <w:autoSpaceDN w:val="0"/>
        <w:adjustRightInd w:val="0"/>
        <w:spacing w:after="0"/>
        <w:jc w:val="both"/>
        <w:rPr>
          <w:rFonts w:ascii="Arial" w:eastAsia="Times New Roman" w:hAnsi="Arial" w:cs="Arial"/>
          <w:snapToGrid w:val="0"/>
          <w:sz w:val="20"/>
          <w:szCs w:val="20"/>
          <w:lang w:val="es-ES_tradnl" w:eastAsia="es-MX"/>
        </w:rPr>
      </w:pPr>
      <w:r w:rsidRPr="00E61ACD">
        <w:rPr>
          <w:rFonts w:ascii="Arial" w:eastAsia="Times New Roman" w:hAnsi="Arial" w:cs="Arial"/>
          <w:sz w:val="20"/>
          <w:szCs w:val="20"/>
          <w:lang w:val="es-MX" w:eastAsia="es-MX"/>
        </w:rPr>
        <w:t>Además</w:t>
      </w:r>
      <w:r w:rsidR="00A82371">
        <w:rPr>
          <w:rFonts w:ascii="Arial" w:eastAsia="Times New Roman" w:hAnsi="Arial" w:cs="Arial"/>
          <w:sz w:val="20"/>
          <w:szCs w:val="20"/>
          <w:lang w:val="es-MX" w:eastAsia="es-MX"/>
        </w:rPr>
        <w:t>,</w:t>
      </w:r>
      <w:r w:rsidRPr="00E61ACD">
        <w:rPr>
          <w:rFonts w:ascii="Arial" w:eastAsia="Times New Roman" w:hAnsi="Arial" w:cs="Arial"/>
          <w:sz w:val="20"/>
          <w:szCs w:val="20"/>
          <w:lang w:val="es-MX" w:eastAsia="es-MX"/>
        </w:rPr>
        <w:t xml:space="preserve"> declaro </w:t>
      </w:r>
      <w:r w:rsidRPr="00E61ACD">
        <w:rPr>
          <w:rFonts w:ascii="Arial" w:eastAsia="Times New Roman" w:hAnsi="Arial" w:cs="Arial"/>
          <w:snapToGrid w:val="0"/>
          <w:sz w:val="20"/>
          <w:szCs w:val="20"/>
          <w:lang w:val="es-ES_tradnl" w:eastAsia="es-MX"/>
        </w:rPr>
        <w:t xml:space="preserve">que no tengo pendientes reclamaciones por garantía de bienes o servicios contratados con la Biblioteca Pública Piloto. </w:t>
      </w:r>
    </w:p>
    <w:p w14:paraId="52024F6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3DACBA1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Cordialmente, </w:t>
      </w:r>
    </w:p>
    <w:p w14:paraId="266C13D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B42193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1CF15D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085F3C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Nombre y Apellidos o Razón Social </w:t>
      </w:r>
    </w:p>
    <w:p w14:paraId="7DE52FB7"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C64824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6E7C9D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Firma </w:t>
      </w:r>
    </w:p>
    <w:p w14:paraId="55383A3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691D3CE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21B607E4"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(Nombre del Representante Legal) __________________________________</w:t>
      </w:r>
    </w:p>
    <w:p w14:paraId="5F59827A"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Identificación Número __________________________</w:t>
      </w:r>
    </w:p>
    <w:p w14:paraId="07EF7B8F" w14:textId="7743D803" w:rsidR="00C93033" w:rsidRDefault="00C93033" w:rsidP="005344BD">
      <w:pPr>
        <w:overflowPunct w:val="0"/>
        <w:autoSpaceDE w:val="0"/>
        <w:autoSpaceDN w:val="0"/>
        <w:adjustRightInd w:val="0"/>
        <w:spacing w:after="0"/>
        <w:rPr>
          <w:rFonts w:ascii="Arial" w:eastAsia="Times New Roman" w:hAnsi="Arial" w:cs="Arial"/>
          <w:sz w:val="20"/>
          <w:szCs w:val="20"/>
          <w:lang w:eastAsia="es-MX"/>
        </w:rPr>
      </w:pPr>
    </w:p>
    <w:p w14:paraId="00C2E24E" w14:textId="4F707D83"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98BE6C1" w14:textId="77204916"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CA0BC11" w14:textId="2D5BA162"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F4AF1D6" w14:textId="692C7249"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692948A9" w14:textId="6FD57C0B"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6C04AD7A" w14:textId="0A80085A"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149557D6" w14:textId="405774F9" w:rsidR="003B0650" w:rsidRDefault="003B0650" w:rsidP="00C64AF5">
      <w:pPr>
        <w:rPr>
          <w:rFonts w:cs="Arial"/>
          <w:b/>
          <w:sz w:val="18"/>
          <w:szCs w:val="18"/>
        </w:rPr>
      </w:pPr>
    </w:p>
    <w:p w14:paraId="762F5230" w14:textId="1071048F" w:rsidR="003B0650" w:rsidRDefault="003B0650" w:rsidP="00C64AF5">
      <w:pPr>
        <w:rPr>
          <w:rFonts w:cs="Arial"/>
          <w:b/>
          <w:sz w:val="18"/>
          <w:szCs w:val="18"/>
        </w:rPr>
      </w:pPr>
    </w:p>
    <w:p w14:paraId="5AC8A502" w14:textId="5E6F2D5E" w:rsidR="003B0650" w:rsidRDefault="003B0650" w:rsidP="00C64AF5">
      <w:pPr>
        <w:rPr>
          <w:rFonts w:cs="Arial"/>
          <w:b/>
          <w:sz w:val="18"/>
          <w:szCs w:val="18"/>
        </w:rPr>
      </w:pPr>
    </w:p>
    <w:p w14:paraId="6A2C61B6" w14:textId="43AD78E8" w:rsidR="003B0650" w:rsidRDefault="003B0650" w:rsidP="00C64AF5">
      <w:pPr>
        <w:rPr>
          <w:rFonts w:cs="Arial"/>
          <w:b/>
          <w:sz w:val="18"/>
          <w:szCs w:val="18"/>
        </w:rPr>
      </w:pPr>
    </w:p>
    <w:p w14:paraId="7104246F" w14:textId="46F6B374" w:rsidR="003B0650" w:rsidRDefault="003B0650" w:rsidP="00C64AF5">
      <w:pPr>
        <w:rPr>
          <w:rFonts w:cs="Arial"/>
          <w:b/>
          <w:sz w:val="18"/>
          <w:szCs w:val="18"/>
        </w:rPr>
      </w:pPr>
    </w:p>
    <w:p w14:paraId="014F502C" w14:textId="5AC35218" w:rsidR="003B0650" w:rsidRDefault="003B0650" w:rsidP="00C64AF5">
      <w:pPr>
        <w:rPr>
          <w:rFonts w:cs="Arial"/>
          <w:b/>
          <w:sz w:val="18"/>
          <w:szCs w:val="18"/>
        </w:rPr>
      </w:pPr>
    </w:p>
    <w:p w14:paraId="12313FB6" w14:textId="0665D1A8" w:rsidR="003B0650" w:rsidRDefault="003B0650" w:rsidP="00C64AF5">
      <w:pPr>
        <w:rPr>
          <w:rFonts w:cs="Arial"/>
          <w:b/>
          <w:sz w:val="18"/>
          <w:szCs w:val="18"/>
        </w:rPr>
      </w:pPr>
    </w:p>
    <w:p w14:paraId="0B28D7C7" w14:textId="38EA942E" w:rsidR="003B0650" w:rsidRDefault="003B0650" w:rsidP="00C64AF5">
      <w:pPr>
        <w:rPr>
          <w:rFonts w:cs="Arial"/>
          <w:b/>
          <w:sz w:val="18"/>
          <w:szCs w:val="18"/>
        </w:rPr>
      </w:pPr>
    </w:p>
    <w:p w14:paraId="1A438CF8" w14:textId="2C83BAEB" w:rsidR="003B0650" w:rsidRDefault="003B0650" w:rsidP="00C64AF5">
      <w:pPr>
        <w:rPr>
          <w:rFonts w:cs="Arial"/>
          <w:b/>
          <w:sz w:val="18"/>
          <w:szCs w:val="18"/>
        </w:rPr>
      </w:pPr>
    </w:p>
    <w:p w14:paraId="54A6A562" w14:textId="18237C8B" w:rsidR="003B0650" w:rsidRDefault="003B0650" w:rsidP="00C64AF5">
      <w:pPr>
        <w:rPr>
          <w:rFonts w:cs="Arial"/>
          <w:b/>
          <w:sz w:val="18"/>
          <w:szCs w:val="18"/>
        </w:rPr>
      </w:pPr>
    </w:p>
    <w:p w14:paraId="777322D7" w14:textId="77777777" w:rsidR="003B0650" w:rsidRPr="00C64AF5" w:rsidRDefault="003B0650" w:rsidP="00C64AF5">
      <w:pPr>
        <w:rPr>
          <w:rFonts w:cs="Arial"/>
          <w:b/>
          <w:sz w:val="18"/>
          <w:szCs w:val="18"/>
        </w:rPr>
      </w:pPr>
    </w:p>
    <w:p w14:paraId="406A859E" w14:textId="614786AF" w:rsidR="00372DFF" w:rsidRPr="00C27832" w:rsidRDefault="00372DFF" w:rsidP="00372DFF">
      <w:pPr>
        <w:pStyle w:val="Textoindependiente31"/>
        <w:jc w:val="center"/>
        <w:rPr>
          <w:b/>
          <w:sz w:val="20"/>
          <w:szCs w:val="18"/>
        </w:rPr>
      </w:pPr>
      <w:r w:rsidRPr="00C27832">
        <w:rPr>
          <w:b/>
          <w:sz w:val="20"/>
          <w:szCs w:val="18"/>
        </w:rPr>
        <w:lastRenderedPageBreak/>
        <w:t xml:space="preserve">FORMATO </w:t>
      </w:r>
      <w:r w:rsidR="00466BC0">
        <w:rPr>
          <w:b/>
          <w:sz w:val="20"/>
          <w:szCs w:val="18"/>
        </w:rPr>
        <w:t>5</w:t>
      </w:r>
    </w:p>
    <w:p w14:paraId="4F48CDA5" w14:textId="77777777" w:rsidR="00C27832" w:rsidRPr="00C27832" w:rsidRDefault="00C27832" w:rsidP="00372DFF">
      <w:pPr>
        <w:pStyle w:val="Textoindependiente31"/>
        <w:jc w:val="center"/>
        <w:rPr>
          <w:b/>
          <w:sz w:val="20"/>
          <w:szCs w:val="18"/>
        </w:rPr>
      </w:pPr>
    </w:p>
    <w:p w14:paraId="5194D816" w14:textId="77777777" w:rsidR="00372DFF" w:rsidRPr="00C27832" w:rsidRDefault="00372DFF" w:rsidP="00372DFF">
      <w:pPr>
        <w:pStyle w:val="Textoindependiente31"/>
        <w:jc w:val="center"/>
        <w:rPr>
          <w:rFonts w:eastAsia="Batang" w:cs="Arial"/>
          <w:b/>
          <w:snapToGrid w:val="0"/>
          <w:sz w:val="18"/>
          <w:szCs w:val="18"/>
        </w:rPr>
      </w:pPr>
      <w:r w:rsidRPr="00C27832">
        <w:rPr>
          <w:b/>
          <w:sz w:val="20"/>
          <w:szCs w:val="18"/>
        </w:rPr>
        <w:t>FORMATO DE EXPERIENCIA HABILITANTE RELACIONADA</w:t>
      </w:r>
    </w:p>
    <w:p w14:paraId="5632AE17" w14:textId="77777777" w:rsidR="00372DFF" w:rsidRDefault="00372DFF" w:rsidP="00372DFF">
      <w:pPr>
        <w:pStyle w:val="Textoindependiente31"/>
        <w:jc w:val="center"/>
        <w:rPr>
          <w:rFonts w:eastAsia="Batang" w:cs="Arial"/>
          <w:b/>
          <w:snapToGrid w:val="0"/>
          <w:sz w:val="20"/>
        </w:rPr>
      </w:pPr>
    </w:p>
    <w:tbl>
      <w:tblPr>
        <w:tblStyle w:val="Tablaconcuadrcula"/>
        <w:tblW w:w="5406" w:type="pct"/>
        <w:tblLook w:val="04A0" w:firstRow="1" w:lastRow="0" w:firstColumn="1" w:lastColumn="0" w:noHBand="0" w:noVBand="1"/>
      </w:tblPr>
      <w:tblGrid>
        <w:gridCol w:w="594"/>
        <w:gridCol w:w="2236"/>
        <w:gridCol w:w="1699"/>
        <w:gridCol w:w="1329"/>
        <w:gridCol w:w="1114"/>
        <w:gridCol w:w="1114"/>
        <w:gridCol w:w="1461"/>
      </w:tblGrid>
      <w:tr w:rsidR="00372DFF" w:rsidRPr="00AF0F91" w14:paraId="0A43D754" w14:textId="77777777" w:rsidTr="00372DFF">
        <w:tc>
          <w:tcPr>
            <w:tcW w:w="311" w:type="pct"/>
          </w:tcPr>
          <w:p w14:paraId="714D89FC"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N°</w:t>
            </w:r>
          </w:p>
        </w:tc>
        <w:tc>
          <w:tcPr>
            <w:tcW w:w="1171" w:type="pct"/>
          </w:tcPr>
          <w:p w14:paraId="24BA2899" w14:textId="0CF9A998" w:rsidR="00372DFF" w:rsidRPr="00AF0F91" w:rsidRDefault="00372DFF" w:rsidP="00372DFF">
            <w:pPr>
              <w:spacing w:after="0"/>
              <w:rPr>
                <w:rFonts w:ascii="Arial" w:hAnsi="Arial" w:cs="Arial"/>
                <w:sz w:val="16"/>
                <w:szCs w:val="16"/>
              </w:rPr>
            </w:pPr>
            <w:r w:rsidRPr="00AF0F91">
              <w:rPr>
                <w:rFonts w:ascii="Arial" w:hAnsi="Arial" w:cs="Arial"/>
                <w:sz w:val="16"/>
                <w:szCs w:val="16"/>
              </w:rPr>
              <w:t>NÚMERO</w:t>
            </w:r>
            <w:r>
              <w:rPr>
                <w:rFonts w:ascii="Arial" w:hAnsi="Arial" w:cs="Arial"/>
                <w:sz w:val="16"/>
                <w:szCs w:val="16"/>
              </w:rPr>
              <w:t xml:space="preserve"> </w:t>
            </w:r>
            <w:r w:rsidRPr="00AF0F91">
              <w:rPr>
                <w:rFonts w:ascii="Arial" w:hAnsi="Arial" w:cs="Arial"/>
                <w:sz w:val="16"/>
                <w:szCs w:val="16"/>
              </w:rPr>
              <w:t>CONSECUTIVO</w:t>
            </w:r>
            <w:r>
              <w:rPr>
                <w:rFonts w:ascii="Arial" w:hAnsi="Arial" w:cs="Arial"/>
                <w:sz w:val="16"/>
                <w:szCs w:val="16"/>
              </w:rPr>
              <w:t xml:space="preserve"> </w:t>
            </w:r>
            <w:r w:rsidRPr="00AF0F91">
              <w:rPr>
                <w:rFonts w:ascii="Arial" w:hAnsi="Arial" w:cs="Arial"/>
                <w:sz w:val="16"/>
                <w:szCs w:val="16"/>
              </w:rPr>
              <w:t>QUE OBRA EN</w:t>
            </w:r>
            <w:r>
              <w:rPr>
                <w:rFonts w:ascii="Arial" w:hAnsi="Arial" w:cs="Arial"/>
                <w:sz w:val="16"/>
                <w:szCs w:val="16"/>
              </w:rPr>
              <w:t xml:space="preserve"> </w:t>
            </w:r>
            <w:r w:rsidRPr="00AF0F91">
              <w:rPr>
                <w:rFonts w:ascii="Arial" w:hAnsi="Arial" w:cs="Arial"/>
                <w:sz w:val="16"/>
                <w:szCs w:val="16"/>
              </w:rPr>
              <w:t>EL RUP DEL</w:t>
            </w:r>
            <w:r>
              <w:rPr>
                <w:rFonts w:ascii="Arial" w:hAnsi="Arial" w:cs="Arial"/>
                <w:sz w:val="16"/>
                <w:szCs w:val="16"/>
              </w:rPr>
              <w:t xml:space="preserve"> </w:t>
            </w:r>
            <w:r w:rsidRPr="00AF0F91">
              <w:rPr>
                <w:rFonts w:ascii="Arial" w:hAnsi="Arial" w:cs="Arial"/>
                <w:sz w:val="16"/>
                <w:szCs w:val="16"/>
              </w:rPr>
              <w:t>REPORTE DEL</w:t>
            </w:r>
            <w:r>
              <w:rPr>
                <w:rFonts w:ascii="Arial" w:hAnsi="Arial" w:cs="Arial"/>
                <w:sz w:val="16"/>
                <w:szCs w:val="16"/>
              </w:rPr>
              <w:t xml:space="preserve"> </w:t>
            </w:r>
            <w:r w:rsidRPr="00AF0F91">
              <w:rPr>
                <w:rFonts w:ascii="Arial" w:hAnsi="Arial" w:cs="Arial"/>
                <w:sz w:val="16"/>
                <w:szCs w:val="16"/>
              </w:rPr>
              <w:t>CONTRATO</w:t>
            </w:r>
            <w:r>
              <w:rPr>
                <w:rFonts w:ascii="Arial" w:hAnsi="Arial" w:cs="Arial"/>
                <w:sz w:val="16"/>
                <w:szCs w:val="16"/>
              </w:rPr>
              <w:t xml:space="preserve"> </w:t>
            </w:r>
            <w:r w:rsidRPr="00AF0F91">
              <w:rPr>
                <w:rFonts w:ascii="Arial" w:hAnsi="Arial" w:cs="Arial"/>
                <w:sz w:val="16"/>
                <w:szCs w:val="16"/>
              </w:rPr>
              <w:t>RELACIONADO</w:t>
            </w:r>
            <w:r>
              <w:rPr>
                <w:rFonts w:ascii="Arial" w:hAnsi="Arial" w:cs="Arial"/>
                <w:sz w:val="16"/>
                <w:szCs w:val="16"/>
              </w:rPr>
              <w:t xml:space="preserve"> </w:t>
            </w:r>
            <w:r w:rsidRPr="00AF0F91">
              <w:rPr>
                <w:rFonts w:ascii="Arial" w:hAnsi="Arial" w:cs="Arial"/>
                <w:sz w:val="16"/>
                <w:szCs w:val="16"/>
              </w:rPr>
              <w:t>PARA</w:t>
            </w:r>
            <w:r>
              <w:rPr>
                <w:rFonts w:ascii="Arial" w:hAnsi="Arial" w:cs="Arial"/>
                <w:sz w:val="16"/>
                <w:szCs w:val="16"/>
              </w:rPr>
              <w:t xml:space="preserve"> </w:t>
            </w:r>
            <w:r w:rsidRPr="00AF0F91">
              <w:rPr>
                <w:rFonts w:ascii="Arial" w:hAnsi="Arial" w:cs="Arial"/>
                <w:sz w:val="16"/>
                <w:szCs w:val="16"/>
              </w:rPr>
              <w:t>ACREDITAR</w:t>
            </w:r>
            <w:r>
              <w:rPr>
                <w:rFonts w:ascii="Arial" w:hAnsi="Arial" w:cs="Arial"/>
                <w:sz w:val="16"/>
                <w:szCs w:val="16"/>
              </w:rPr>
              <w:t xml:space="preserve"> </w:t>
            </w:r>
            <w:r w:rsidRPr="00AF0F91">
              <w:rPr>
                <w:rFonts w:ascii="Arial" w:hAnsi="Arial" w:cs="Arial"/>
                <w:sz w:val="16"/>
                <w:szCs w:val="16"/>
              </w:rPr>
              <w:t>EXPERIENCIA.</w:t>
            </w:r>
          </w:p>
        </w:tc>
        <w:tc>
          <w:tcPr>
            <w:tcW w:w="890" w:type="pct"/>
          </w:tcPr>
          <w:p w14:paraId="14B44AA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CONTRATANTE</w:t>
            </w:r>
          </w:p>
          <w:p w14:paraId="639FBC2E"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DIRECCIÓN</w:t>
            </w:r>
          </w:p>
          <w:p w14:paraId="02032BAC"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TELÉFONO</w:t>
            </w:r>
          </w:p>
          <w:p w14:paraId="4EAF1BBB"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CIUDAD</w:t>
            </w:r>
          </w:p>
          <w:p w14:paraId="2EC7C242"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CONTACTO POR</w:t>
            </w:r>
          </w:p>
          <w:p w14:paraId="407428FB"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CORREO</w:t>
            </w:r>
          </w:p>
          <w:p w14:paraId="4354F83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ELECTRÓNICO</w:t>
            </w:r>
          </w:p>
        </w:tc>
        <w:tc>
          <w:tcPr>
            <w:tcW w:w="696" w:type="pct"/>
          </w:tcPr>
          <w:p w14:paraId="2DC2C69F"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N° Y FECHA</w:t>
            </w:r>
          </w:p>
          <w:p w14:paraId="244A9289"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 SUSCRIPCIÓN</w:t>
            </w:r>
          </w:p>
          <w:p w14:paraId="5BE4644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w:t>
            </w:r>
          </w:p>
          <w:p w14:paraId="63E75E0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INICIACIÓN</w:t>
            </w:r>
          </w:p>
          <w:p w14:paraId="3E0EAD13"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DEL CONTRATO</w:t>
            </w:r>
          </w:p>
        </w:tc>
        <w:tc>
          <w:tcPr>
            <w:tcW w:w="583" w:type="pct"/>
          </w:tcPr>
          <w:p w14:paraId="541281C6"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 xml:space="preserve">OBJETO DEL </w:t>
            </w:r>
          </w:p>
          <w:p w14:paraId="65097AE5"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CONTRATO</w:t>
            </w:r>
          </w:p>
        </w:tc>
        <w:tc>
          <w:tcPr>
            <w:tcW w:w="583" w:type="pct"/>
          </w:tcPr>
          <w:p w14:paraId="37BC8799"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VALOR DEL</w:t>
            </w:r>
          </w:p>
          <w:p w14:paraId="56AABB58"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CONTRATO</w:t>
            </w:r>
          </w:p>
        </w:tc>
        <w:tc>
          <w:tcPr>
            <w:tcW w:w="765" w:type="pct"/>
          </w:tcPr>
          <w:p w14:paraId="6EE1F2BC" w14:textId="0CE1E86F" w:rsidR="00372DFF" w:rsidRPr="00AF0F91" w:rsidRDefault="00372DFF" w:rsidP="00372DFF">
            <w:pPr>
              <w:spacing w:after="0"/>
              <w:rPr>
                <w:rFonts w:ascii="Arial" w:hAnsi="Arial" w:cs="Arial"/>
                <w:sz w:val="16"/>
                <w:szCs w:val="16"/>
              </w:rPr>
            </w:pPr>
            <w:r w:rsidRPr="00AF0F91">
              <w:rPr>
                <w:rFonts w:ascii="Arial" w:hAnsi="Arial" w:cs="Arial"/>
                <w:sz w:val="16"/>
                <w:szCs w:val="16"/>
              </w:rPr>
              <w:t>%</w:t>
            </w:r>
            <w:r>
              <w:rPr>
                <w:rFonts w:ascii="Arial" w:hAnsi="Arial" w:cs="Arial"/>
                <w:sz w:val="16"/>
                <w:szCs w:val="16"/>
              </w:rPr>
              <w:t xml:space="preserve"> </w:t>
            </w:r>
            <w:r w:rsidRPr="00AF0F91">
              <w:rPr>
                <w:rFonts w:ascii="Arial" w:hAnsi="Arial" w:cs="Arial"/>
                <w:sz w:val="16"/>
                <w:szCs w:val="16"/>
              </w:rPr>
              <w:t>DE</w:t>
            </w:r>
          </w:p>
          <w:p w14:paraId="6D2A1958"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PARTICIPACIÓN</w:t>
            </w:r>
          </w:p>
          <w:p w14:paraId="031B3956" w14:textId="3A04ECF7" w:rsidR="00372DFF" w:rsidRPr="00AF0F91" w:rsidRDefault="00372DFF" w:rsidP="00372DFF">
            <w:pPr>
              <w:spacing w:after="0"/>
              <w:rPr>
                <w:rFonts w:ascii="Arial" w:hAnsi="Arial" w:cs="Arial"/>
                <w:sz w:val="16"/>
                <w:szCs w:val="16"/>
              </w:rPr>
            </w:pPr>
            <w:r w:rsidRPr="00AF0F91">
              <w:rPr>
                <w:rFonts w:ascii="Arial" w:hAnsi="Arial" w:cs="Arial"/>
                <w:sz w:val="16"/>
                <w:szCs w:val="16"/>
              </w:rPr>
              <w:t>SI</w:t>
            </w:r>
            <w:r>
              <w:rPr>
                <w:rFonts w:ascii="Arial" w:hAnsi="Arial" w:cs="Arial"/>
                <w:sz w:val="16"/>
                <w:szCs w:val="16"/>
              </w:rPr>
              <w:t xml:space="preserve"> </w:t>
            </w:r>
            <w:r w:rsidRPr="00AF0F91">
              <w:rPr>
                <w:rFonts w:ascii="Arial" w:hAnsi="Arial" w:cs="Arial"/>
                <w:sz w:val="16"/>
                <w:szCs w:val="16"/>
              </w:rPr>
              <w:t>FUÉ</w:t>
            </w:r>
          </w:p>
          <w:p w14:paraId="46734F2A"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EJECUTADO EN</w:t>
            </w:r>
          </w:p>
          <w:p w14:paraId="50B0DD9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CONSORCIO O</w:t>
            </w:r>
          </w:p>
          <w:p w14:paraId="2C30F65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UNIÓN</w:t>
            </w:r>
          </w:p>
          <w:p w14:paraId="6D6657D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TEMPORAL</w:t>
            </w:r>
          </w:p>
        </w:tc>
      </w:tr>
      <w:tr w:rsidR="00372DFF" w:rsidRPr="00AF0F91" w14:paraId="70B6929F" w14:textId="77777777" w:rsidTr="00372DFF">
        <w:trPr>
          <w:trHeight w:val="234"/>
        </w:trPr>
        <w:tc>
          <w:tcPr>
            <w:tcW w:w="311" w:type="pct"/>
          </w:tcPr>
          <w:p w14:paraId="67A8624B"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1</w:t>
            </w:r>
          </w:p>
        </w:tc>
        <w:tc>
          <w:tcPr>
            <w:tcW w:w="1171" w:type="pct"/>
          </w:tcPr>
          <w:p w14:paraId="41CFBA9A"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59367A3D"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19FC5D44"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0192AAC9"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72AE9385"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2E5E3F7E" w14:textId="77777777" w:rsidR="00372DFF" w:rsidRPr="00AF0F91" w:rsidRDefault="00372DFF" w:rsidP="004B1C12">
            <w:pPr>
              <w:pStyle w:val="Textoindependiente31"/>
              <w:jc w:val="center"/>
              <w:rPr>
                <w:rFonts w:eastAsia="Batang" w:cs="Arial"/>
                <w:b/>
                <w:snapToGrid w:val="0"/>
                <w:sz w:val="16"/>
                <w:szCs w:val="16"/>
              </w:rPr>
            </w:pPr>
          </w:p>
        </w:tc>
      </w:tr>
      <w:tr w:rsidR="00372DFF" w:rsidRPr="00AF0F91" w14:paraId="4A67DDD2" w14:textId="77777777" w:rsidTr="00372DFF">
        <w:trPr>
          <w:trHeight w:val="266"/>
        </w:trPr>
        <w:tc>
          <w:tcPr>
            <w:tcW w:w="311" w:type="pct"/>
          </w:tcPr>
          <w:p w14:paraId="2723D367"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2</w:t>
            </w:r>
          </w:p>
        </w:tc>
        <w:tc>
          <w:tcPr>
            <w:tcW w:w="1171" w:type="pct"/>
          </w:tcPr>
          <w:p w14:paraId="2471D0CA"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3D639BF7"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3163309E"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454CE7BA"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3262AB9B"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0E5E1568" w14:textId="77777777" w:rsidR="00372DFF" w:rsidRPr="00AF0F91" w:rsidRDefault="00372DFF" w:rsidP="004B1C12">
            <w:pPr>
              <w:pStyle w:val="Textoindependiente31"/>
              <w:jc w:val="center"/>
              <w:rPr>
                <w:rFonts w:eastAsia="Batang" w:cs="Arial"/>
                <w:b/>
                <w:snapToGrid w:val="0"/>
                <w:sz w:val="16"/>
                <w:szCs w:val="16"/>
              </w:rPr>
            </w:pPr>
          </w:p>
        </w:tc>
      </w:tr>
      <w:tr w:rsidR="00372DFF" w:rsidRPr="00AF0F91" w14:paraId="36792BD1" w14:textId="77777777" w:rsidTr="00372DFF">
        <w:trPr>
          <w:trHeight w:val="284"/>
        </w:trPr>
        <w:tc>
          <w:tcPr>
            <w:tcW w:w="311" w:type="pct"/>
          </w:tcPr>
          <w:p w14:paraId="0DB58D1F"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3</w:t>
            </w:r>
          </w:p>
        </w:tc>
        <w:tc>
          <w:tcPr>
            <w:tcW w:w="1171" w:type="pct"/>
          </w:tcPr>
          <w:p w14:paraId="08F38AD9"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02225D3C"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7B5F7553"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1824E9A4"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5B240621"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100BF9C1" w14:textId="77777777" w:rsidR="00372DFF" w:rsidRPr="00AF0F91" w:rsidRDefault="00372DFF" w:rsidP="004B1C12">
            <w:pPr>
              <w:pStyle w:val="Textoindependiente31"/>
              <w:jc w:val="center"/>
              <w:rPr>
                <w:rFonts w:eastAsia="Batang" w:cs="Arial"/>
                <w:b/>
                <w:snapToGrid w:val="0"/>
                <w:sz w:val="16"/>
                <w:szCs w:val="16"/>
              </w:rPr>
            </w:pPr>
          </w:p>
        </w:tc>
      </w:tr>
    </w:tbl>
    <w:p w14:paraId="6192CE6F" w14:textId="77777777" w:rsidR="00372DFF" w:rsidRDefault="00372DFF" w:rsidP="00372DFF">
      <w:pPr>
        <w:pStyle w:val="Textoindependiente31"/>
        <w:jc w:val="center"/>
        <w:rPr>
          <w:rFonts w:eastAsia="Batang" w:cs="Arial"/>
          <w:b/>
          <w:snapToGrid w:val="0"/>
          <w:sz w:val="20"/>
        </w:rPr>
      </w:pPr>
    </w:p>
    <w:p w14:paraId="58066C89" w14:textId="77777777" w:rsidR="00372DFF" w:rsidRDefault="00372DFF" w:rsidP="00372DFF">
      <w:pPr>
        <w:pStyle w:val="Textoindependiente31"/>
        <w:jc w:val="center"/>
        <w:rPr>
          <w:rFonts w:eastAsia="Batang" w:cs="Arial"/>
          <w:b/>
          <w:snapToGrid w:val="0"/>
          <w:sz w:val="20"/>
        </w:rPr>
      </w:pPr>
    </w:p>
    <w:p w14:paraId="097EB969" w14:textId="77777777" w:rsidR="00372DFF" w:rsidRDefault="00372DFF" w:rsidP="00372DFF">
      <w:pPr>
        <w:pStyle w:val="Textoindependiente31"/>
        <w:jc w:val="center"/>
        <w:rPr>
          <w:rFonts w:eastAsia="Batang" w:cs="Arial"/>
          <w:b/>
          <w:snapToGrid w:val="0"/>
          <w:sz w:val="20"/>
        </w:rPr>
      </w:pPr>
    </w:p>
    <w:p w14:paraId="5D9BAB5D" w14:textId="77777777" w:rsidR="00372DFF" w:rsidRDefault="00372DFF" w:rsidP="00372DFF">
      <w:pPr>
        <w:pStyle w:val="Textoindependiente31"/>
        <w:jc w:val="center"/>
        <w:rPr>
          <w:rFonts w:eastAsia="Batang" w:cs="Arial"/>
          <w:b/>
          <w:snapToGrid w:val="0"/>
          <w:sz w:val="20"/>
        </w:rPr>
      </w:pPr>
      <w:r>
        <w:rPr>
          <w:rFonts w:eastAsia="Batang" w:cs="Arial"/>
          <w:b/>
          <w:snapToGrid w:val="0"/>
          <w:sz w:val="20"/>
        </w:rPr>
        <w:t xml:space="preserve">ACEPTO QUE CON EL DILIGENCIAMIENTO DE ESTE ANEXO AUTORIZO LA VERIFICACION DE INFORMACION EN EL CONTENIDA </w:t>
      </w:r>
    </w:p>
    <w:p w14:paraId="615D3233" w14:textId="77777777" w:rsidR="0074676E" w:rsidRPr="00933DCB" w:rsidRDefault="0074676E" w:rsidP="0074676E">
      <w:pPr>
        <w:spacing w:after="0"/>
        <w:jc w:val="both"/>
        <w:rPr>
          <w:rFonts w:ascii="Arial" w:hAnsi="Arial" w:cs="Arial"/>
          <w:sz w:val="20"/>
          <w:szCs w:val="20"/>
        </w:rPr>
      </w:pPr>
    </w:p>
    <w:p w14:paraId="2A9E4863" w14:textId="77777777" w:rsidR="0074676E" w:rsidRPr="0073162D" w:rsidRDefault="0074676E" w:rsidP="0074676E">
      <w:pPr>
        <w:overflowPunct w:val="0"/>
        <w:autoSpaceDE w:val="0"/>
        <w:autoSpaceDN w:val="0"/>
        <w:adjustRightInd w:val="0"/>
        <w:spacing w:after="0"/>
        <w:jc w:val="both"/>
        <w:rPr>
          <w:sz w:val="20"/>
          <w:szCs w:val="20"/>
        </w:rPr>
      </w:pPr>
    </w:p>
    <w:p w14:paraId="154BBFC1" w14:textId="77777777" w:rsidR="0074676E" w:rsidRDefault="0074676E" w:rsidP="0074676E">
      <w:pPr>
        <w:overflowPunct w:val="0"/>
        <w:autoSpaceDE w:val="0"/>
        <w:autoSpaceDN w:val="0"/>
        <w:adjustRightInd w:val="0"/>
        <w:spacing w:after="0"/>
        <w:jc w:val="both"/>
      </w:pPr>
    </w:p>
    <w:p w14:paraId="4FEA2EE6" w14:textId="16081506" w:rsidR="0074676E" w:rsidRDefault="0074676E">
      <w:pPr>
        <w:spacing w:after="200" w:line="276" w:lineRule="auto"/>
        <w:rPr>
          <w:rFonts w:ascii="Arial" w:eastAsia="Times New Roman" w:hAnsi="Arial" w:cs="Arial"/>
          <w:b/>
          <w:sz w:val="20"/>
          <w:szCs w:val="20"/>
          <w:highlight w:val="yellow"/>
          <w:lang w:eastAsia="es-MX"/>
        </w:rPr>
      </w:pPr>
    </w:p>
    <w:p w14:paraId="21792EF4" w14:textId="77777777" w:rsidR="0074676E" w:rsidRDefault="0074676E">
      <w:pPr>
        <w:spacing w:after="200" w:line="276" w:lineRule="auto"/>
        <w:rPr>
          <w:rFonts w:ascii="Arial" w:eastAsia="Times New Roman" w:hAnsi="Arial" w:cs="Arial"/>
          <w:b/>
          <w:sz w:val="20"/>
          <w:szCs w:val="20"/>
          <w:highlight w:val="yellow"/>
          <w:lang w:eastAsia="es-MX"/>
        </w:rPr>
      </w:pPr>
      <w:r>
        <w:rPr>
          <w:rFonts w:ascii="Arial" w:eastAsia="Times New Roman" w:hAnsi="Arial" w:cs="Arial"/>
          <w:b/>
          <w:sz w:val="20"/>
          <w:szCs w:val="20"/>
          <w:highlight w:val="yellow"/>
          <w:lang w:eastAsia="es-MX"/>
        </w:rPr>
        <w:br w:type="page"/>
      </w:r>
    </w:p>
    <w:p w14:paraId="7F0135FD" w14:textId="3A00F4C8" w:rsidR="00645D56" w:rsidRDefault="00B454E9" w:rsidP="00645D56">
      <w:pPr>
        <w:overflowPunct w:val="0"/>
        <w:autoSpaceDE w:val="0"/>
        <w:autoSpaceDN w:val="0"/>
        <w:adjustRightInd w:val="0"/>
        <w:spacing w:after="0"/>
        <w:jc w:val="center"/>
        <w:rPr>
          <w:rFonts w:ascii="Arial" w:hAnsi="Arial" w:cs="Arial"/>
          <w:b/>
          <w:sz w:val="20"/>
          <w:szCs w:val="20"/>
        </w:rPr>
      </w:pPr>
      <w:r w:rsidRPr="00645D56">
        <w:rPr>
          <w:rFonts w:ascii="Arial" w:eastAsia="Times New Roman" w:hAnsi="Arial" w:cs="Arial"/>
          <w:b/>
          <w:sz w:val="20"/>
          <w:szCs w:val="20"/>
          <w:lang w:eastAsia="es-MX"/>
        </w:rPr>
        <w:lastRenderedPageBreak/>
        <w:t xml:space="preserve">ANEXO </w:t>
      </w:r>
      <w:r w:rsidR="00FA3AC6" w:rsidRPr="00645D56">
        <w:rPr>
          <w:rFonts w:ascii="Arial" w:eastAsia="Times New Roman" w:hAnsi="Arial" w:cs="Arial"/>
          <w:b/>
          <w:sz w:val="20"/>
          <w:szCs w:val="20"/>
          <w:lang w:eastAsia="es-MX"/>
        </w:rPr>
        <w:t>1</w:t>
      </w:r>
      <w:r w:rsidRPr="00645D56">
        <w:rPr>
          <w:rFonts w:ascii="Arial" w:eastAsia="Times New Roman" w:hAnsi="Arial" w:cs="Arial"/>
          <w:b/>
          <w:sz w:val="20"/>
          <w:szCs w:val="20"/>
          <w:lang w:eastAsia="es-MX"/>
        </w:rPr>
        <w:t xml:space="preserve">- </w:t>
      </w:r>
      <w:bookmarkStart w:id="3" w:name="_Hlk35433234"/>
      <w:r w:rsidR="00645D56" w:rsidRPr="00645D56">
        <w:rPr>
          <w:rFonts w:ascii="Arial" w:hAnsi="Arial" w:cs="Arial"/>
          <w:b/>
          <w:sz w:val="20"/>
          <w:szCs w:val="20"/>
        </w:rPr>
        <w:t>COMPROMISO</w:t>
      </w:r>
      <w:r w:rsidR="00645D56" w:rsidRPr="0026256C">
        <w:rPr>
          <w:rFonts w:ascii="Arial" w:hAnsi="Arial" w:cs="Arial"/>
          <w:b/>
          <w:sz w:val="20"/>
          <w:szCs w:val="20"/>
        </w:rPr>
        <w:t xml:space="preserve"> ANTICORRUPCIÓN </w:t>
      </w:r>
      <w:bookmarkEnd w:id="3"/>
    </w:p>
    <w:p w14:paraId="51BB5FF1" w14:textId="77777777" w:rsidR="00645D56" w:rsidRPr="0026256C" w:rsidRDefault="00645D56" w:rsidP="00645D56">
      <w:pPr>
        <w:overflowPunct w:val="0"/>
        <w:autoSpaceDE w:val="0"/>
        <w:autoSpaceDN w:val="0"/>
        <w:adjustRightInd w:val="0"/>
        <w:spacing w:after="0"/>
        <w:jc w:val="center"/>
        <w:rPr>
          <w:rFonts w:ascii="Arial" w:hAnsi="Arial" w:cs="Arial"/>
          <w:b/>
          <w:sz w:val="20"/>
          <w:szCs w:val="20"/>
        </w:rPr>
      </w:pPr>
    </w:p>
    <w:p w14:paraId="560CBE7B" w14:textId="5A17BC22" w:rsidR="00645D56" w:rsidRDefault="00645D56" w:rsidP="00645D56">
      <w:pPr>
        <w:overflowPunct w:val="0"/>
        <w:autoSpaceDE w:val="0"/>
        <w:autoSpaceDN w:val="0"/>
        <w:adjustRightInd w:val="0"/>
        <w:spacing w:after="0"/>
        <w:jc w:val="both"/>
        <w:rPr>
          <w:rFonts w:ascii="Arial" w:hAnsi="Arial" w:cs="Arial"/>
          <w:sz w:val="20"/>
          <w:szCs w:val="20"/>
        </w:rPr>
      </w:pPr>
      <w:r w:rsidRPr="0026256C">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w:t>
      </w:r>
      <w:r>
        <w:rPr>
          <w:rFonts w:ascii="Arial" w:hAnsi="Arial" w:cs="Arial"/>
          <w:sz w:val="20"/>
          <w:szCs w:val="20"/>
        </w:rPr>
        <w:t>a</w:t>
      </w:r>
      <w:r w:rsidRPr="0026256C">
        <w:rPr>
          <w:rFonts w:ascii="Arial" w:hAnsi="Arial" w:cs="Arial"/>
          <w:sz w:val="20"/>
          <w:szCs w:val="20"/>
        </w:rPr>
        <w:t xml:space="preserve"> presente </w:t>
      </w:r>
      <w:r w:rsidR="006D4F9E">
        <w:rPr>
          <w:rFonts w:ascii="Arial" w:hAnsi="Arial" w:cs="Arial"/>
          <w:sz w:val="20"/>
          <w:szCs w:val="20"/>
        </w:rPr>
        <w:t>SELECCIÓN ABREVIADA</w:t>
      </w:r>
      <w:r w:rsidRPr="0026256C">
        <w:rPr>
          <w:rFonts w:ascii="Arial" w:hAnsi="Arial" w:cs="Arial"/>
          <w:sz w:val="20"/>
          <w:szCs w:val="20"/>
        </w:rPr>
        <w:t xml:space="preserve">, teniendo en cuenta las siguientes consideraciones: PRIMERO: Que la BIBLIOTECA PUBLICA PILOTO, adelanta un proceso de </w:t>
      </w:r>
      <w:r w:rsidR="006D4F9E">
        <w:rPr>
          <w:rFonts w:ascii="Arial" w:hAnsi="Arial" w:cs="Arial"/>
          <w:sz w:val="20"/>
          <w:szCs w:val="20"/>
        </w:rPr>
        <w:t>selección abreviada mediante subasta inversa</w:t>
      </w:r>
      <w:r w:rsidRPr="0026256C">
        <w:rPr>
          <w:rFonts w:ascii="Arial" w:hAnsi="Arial" w:cs="Arial"/>
          <w:sz w:val="20"/>
          <w:szCs w:val="20"/>
        </w:rPr>
        <w:t xml:space="preserve"> para la celebración de un contrato estatal  cuyo objeto</w:t>
      </w:r>
      <w:r>
        <w:rPr>
          <w:rFonts w:ascii="Arial" w:hAnsi="Arial" w:cs="Arial"/>
          <w:sz w:val="20"/>
          <w:szCs w:val="20"/>
        </w:rPr>
        <w:t xml:space="preserve"> </w:t>
      </w:r>
      <w:r w:rsidRPr="0026256C">
        <w:rPr>
          <w:rFonts w:ascii="Arial" w:hAnsi="Arial" w:cs="Arial"/>
          <w:sz w:val="20"/>
          <w:szCs w:val="20"/>
        </w:rPr>
        <w:t>es______________________________________________________________________________________________________. 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11028605" w14:textId="77777777" w:rsidR="00645D56" w:rsidRPr="0026256C" w:rsidRDefault="00645D56" w:rsidP="00645D56">
      <w:pPr>
        <w:overflowPunct w:val="0"/>
        <w:autoSpaceDE w:val="0"/>
        <w:autoSpaceDN w:val="0"/>
        <w:adjustRightInd w:val="0"/>
        <w:spacing w:after="0"/>
        <w:jc w:val="both"/>
        <w:rPr>
          <w:rFonts w:ascii="Arial" w:hAnsi="Arial" w:cs="Arial"/>
          <w:sz w:val="20"/>
          <w:szCs w:val="20"/>
        </w:rPr>
      </w:pPr>
    </w:p>
    <w:p w14:paraId="14464A46" w14:textId="3A8BAA0C" w:rsidR="00645D56" w:rsidRPr="0026256C" w:rsidRDefault="00645D56" w:rsidP="002D1A18">
      <w:pPr>
        <w:overflowPunct w:val="0"/>
        <w:autoSpaceDE w:val="0"/>
        <w:autoSpaceDN w:val="0"/>
        <w:adjustRightInd w:val="0"/>
        <w:spacing w:after="0"/>
        <w:jc w:val="both"/>
        <w:rPr>
          <w:rFonts w:ascii="Arial" w:hAnsi="Arial" w:cs="Arial"/>
          <w:sz w:val="20"/>
          <w:szCs w:val="20"/>
        </w:rPr>
      </w:pPr>
      <w:r w:rsidRPr="0026256C">
        <w:rPr>
          <w:rFonts w:ascii="Arial" w:hAnsi="Arial" w:cs="Arial"/>
          <w:sz w:val="20"/>
          <w:szCs w:val="20"/>
        </w:rPr>
        <w:t>SUSCRIBIRAN EL DOCUMENTO TODOS LOS INTEGRANTES DE LA PARTE PROPONENTE SI ES PLURAL (CONSORCIO O UNION TEMPORAL), A TRAVES DE SUS REPRESENTANTES LEGALES.</w:t>
      </w:r>
    </w:p>
    <w:p w14:paraId="2E1DCDB0" w14:textId="2E1FEBDC" w:rsidR="001040F2" w:rsidRPr="0065218E" w:rsidRDefault="00645D56" w:rsidP="0065218E">
      <w:pPr>
        <w:overflowPunct w:val="0"/>
        <w:autoSpaceDE w:val="0"/>
        <w:autoSpaceDN w:val="0"/>
        <w:adjustRightInd w:val="0"/>
        <w:jc w:val="both"/>
        <w:rPr>
          <w:rFonts w:ascii="Arial" w:eastAsia="Times New Roman" w:hAnsi="Arial" w:cs="Arial"/>
          <w:b/>
          <w:bCs/>
          <w:sz w:val="20"/>
          <w:szCs w:val="20"/>
          <w:highlight w:val="yellow"/>
          <w:lang w:eastAsia="es-MX"/>
        </w:rPr>
      </w:pPr>
      <w:r w:rsidRPr="0012500D">
        <w:rPr>
          <w:rFonts w:ascii="Arial" w:hAnsi="Arial" w:cs="Arial"/>
          <w:b/>
          <w:bCs/>
          <w:sz w:val="20"/>
          <w:szCs w:val="20"/>
        </w:rPr>
        <w:t>FIRMA REPRESENTATE LEGAL</w:t>
      </w:r>
    </w:p>
    <w:sectPr w:rsidR="001040F2" w:rsidRPr="0065218E" w:rsidSect="009017B2">
      <w:headerReference w:type="default" r:id="rId8"/>
      <w:footerReference w:type="default" r:id="rId9"/>
      <w:pgSz w:w="12242" w:h="18722" w:code="186"/>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21711" w14:textId="77777777" w:rsidR="009017B2" w:rsidRDefault="009017B2" w:rsidP="00DD3FDD">
      <w:r>
        <w:separator/>
      </w:r>
    </w:p>
  </w:endnote>
  <w:endnote w:type="continuationSeparator" w:id="0">
    <w:p w14:paraId="59249EF1" w14:textId="77777777" w:rsidR="009017B2" w:rsidRDefault="009017B2" w:rsidP="00DD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Cn BT">
    <w:altName w:val="Calibr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293F0" w14:textId="77777777" w:rsidR="00564CC8" w:rsidRDefault="00564CC8" w:rsidP="00E61ACD">
    <w:pPr>
      <w:pStyle w:val="Piedepgina"/>
      <w:ind w:left="-1701"/>
      <w:jc w:val="right"/>
      <w:rPr>
        <w:rFonts w:ascii="Arial" w:hAnsi="Arial" w:cs="Arial"/>
      </w:rPr>
    </w:pPr>
    <w:r>
      <w:rPr>
        <w:rFonts w:ascii="Arial" w:hAnsi="Arial" w:cs="Arial"/>
        <w:lang w:val="pt-BR"/>
      </w:rPr>
      <w:t xml:space="preserve">  </w:t>
    </w:r>
    <w:r w:rsidRPr="00BA49C2">
      <w:rPr>
        <w:rFonts w:ascii="Arial" w:hAnsi="Arial" w:cs="Arial"/>
        <w:sz w:val="18"/>
        <w:lang w:val="pt-BR"/>
      </w:rPr>
      <w:t xml:space="preserve">Página </w:t>
    </w:r>
    <w:r w:rsidRPr="00BA49C2">
      <w:rPr>
        <w:rFonts w:ascii="Arial" w:hAnsi="Arial" w:cs="Arial"/>
        <w:sz w:val="18"/>
      </w:rPr>
      <w:fldChar w:fldCharType="begin"/>
    </w:r>
    <w:r w:rsidRPr="00BA49C2">
      <w:rPr>
        <w:rFonts w:ascii="Arial" w:hAnsi="Arial" w:cs="Arial"/>
        <w:sz w:val="18"/>
        <w:lang w:val="pt-BR"/>
      </w:rPr>
      <w:instrText xml:space="preserve"> PAGE </w:instrText>
    </w:r>
    <w:r w:rsidRPr="00BA49C2">
      <w:rPr>
        <w:rFonts w:ascii="Arial" w:hAnsi="Arial" w:cs="Arial"/>
        <w:sz w:val="18"/>
      </w:rPr>
      <w:fldChar w:fldCharType="separate"/>
    </w:r>
    <w:r>
      <w:rPr>
        <w:rFonts w:ascii="Arial" w:hAnsi="Arial" w:cs="Arial"/>
        <w:noProof/>
        <w:sz w:val="18"/>
        <w:lang w:val="pt-BR"/>
      </w:rPr>
      <w:t>19</w:t>
    </w:r>
    <w:r w:rsidRPr="00BA49C2">
      <w:rPr>
        <w:rFonts w:ascii="Arial" w:hAnsi="Arial" w:cs="Arial"/>
        <w:sz w:val="18"/>
      </w:rPr>
      <w:fldChar w:fldCharType="end"/>
    </w:r>
    <w:r w:rsidRPr="00BA49C2">
      <w:rPr>
        <w:rFonts w:ascii="Arial" w:hAnsi="Arial" w:cs="Arial"/>
        <w:sz w:val="18"/>
        <w:lang w:val="pt-BR"/>
      </w:rPr>
      <w:t xml:space="preserve"> de </w:t>
    </w:r>
    <w:r w:rsidRPr="00BA49C2">
      <w:rPr>
        <w:rFonts w:ascii="Arial" w:hAnsi="Arial" w:cs="Arial"/>
        <w:sz w:val="18"/>
      </w:rPr>
      <w:fldChar w:fldCharType="begin"/>
    </w:r>
    <w:r w:rsidRPr="00BA49C2">
      <w:rPr>
        <w:rFonts w:ascii="Arial" w:hAnsi="Arial" w:cs="Arial"/>
        <w:sz w:val="18"/>
        <w:lang w:val="pt-BR"/>
      </w:rPr>
      <w:instrText xml:space="preserve"> NUMPAGES </w:instrText>
    </w:r>
    <w:r w:rsidRPr="00BA49C2">
      <w:rPr>
        <w:rFonts w:ascii="Arial" w:hAnsi="Arial" w:cs="Arial"/>
        <w:sz w:val="18"/>
      </w:rPr>
      <w:fldChar w:fldCharType="separate"/>
    </w:r>
    <w:r>
      <w:rPr>
        <w:rFonts w:ascii="Arial" w:hAnsi="Arial" w:cs="Arial"/>
        <w:noProof/>
        <w:sz w:val="18"/>
        <w:lang w:val="pt-BR"/>
      </w:rPr>
      <w:t>40</w:t>
    </w:r>
    <w:r w:rsidRPr="00BA49C2">
      <w:rPr>
        <w:rFonts w:ascii="Arial" w:hAnsi="Arial" w:cs="Arial"/>
        <w:sz w:val="18"/>
      </w:rPr>
      <w:fldChar w:fldCharType="end"/>
    </w:r>
  </w:p>
  <w:p w14:paraId="7DD23E2B" w14:textId="5D826688" w:rsidR="00564CC8" w:rsidRPr="00E61ACD" w:rsidRDefault="008222AB" w:rsidP="00E61ACD">
    <w:pPr>
      <w:pStyle w:val="Piedepgina"/>
      <w:ind w:left="-1701"/>
      <w:jc w:val="right"/>
      <w:rPr>
        <w:rFonts w:ascii="Arial" w:hAnsi="Arial" w:cs="Arial"/>
      </w:rPr>
    </w:pPr>
    <w:r w:rsidRPr="00B93754">
      <w:rPr>
        <w:rFonts w:cs="Arial"/>
        <w:noProof/>
        <w:sz w:val="18"/>
        <w:lang w:val="pt-BR"/>
      </w:rPr>
      <w:drawing>
        <wp:inline distT="0" distB="0" distL="0" distR="0" wp14:anchorId="6EA44EA3" wp14:editId="3E2B77D0">
          <wp:extent cx="6646621" cy="1000125"/>
          <wp:effectExtent l="0" t="0" r="1905" b="0"/>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1869" cy="100542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4C096" w14:textId="77777777" w:rsidR="009017B2" w:rsidRDefault="009017B2" w:rsidP="00DD3FDD">
      <w:r>
        <w:separator/>
      </w:r>
    </w:p>
  </w:footnote>
  <w:footnote w:type="continuationSeparator" w:id="0">
    <w:p w14:paraId="49B85F8A" w14:textId="77777777" w:rsidR="009017B2" w:rsidRDefault="009017B2" w:rsidP="00DD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A7F8F" w14:textId="4E078EF3" w:rsidR="00564CC8" w:rsidRDefault="00564CC8" w:rsidP="004F7AD2">
    <w:pPr>
      <w:pStyle w:val="Encabezado"/>
    </w:pP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70"/>
      <w:gridCol w:w="2939"/>
      <w:gridCol w:w="2561"/>
    </w:tblGrid>
    <w:tr w:rsidR="00564CC8" w:rsidRPr="003E7136" w14:paraId="7C13CA3C" w14:textId="77777777" w:rsidTr="0080312C">
      <w:trPr>
        <w:cantSplit/>
        <w:trHeight w:val="915"/>
        <w:jc w:val="center"/>
      </w:trPr>
      <w:tc>
        <w:tcPr>
          <w:tcW w:w="3470" w:type="dxa"/>
          <w:noWrap/>
          <w:vAlign w:val="center"/>
        </w:tcPr>
        <w:p w14:paraId="1287E802" w14:textId="3FDF92DA" w:rsidR="00564CC8" w:rsidRPr="003E7136" w:rsidRDefault="00564CC8" w:rsidP="00FC50D3">
          <w:pPr>
            <w:rPr>
              <w:rFonts w:cs="Arial"/>
            </w:rPr>
          </w:pPr>
          <w:r>
            <w:rPr>
              <w:noProof/>
            </w:rPr>
            <w:t xml:space="preserve">      </w:t>
          </w:r>
          <w:r w:rsidR="00EB3251" w:rsidRPr="0093346D">
            <w:rPr>
              <w:noProof/>
            </w:rPr>
            <w:drawing>
              <wp:inline distT="0" distB="0" distL="0" distR="0" wp14:anchorId="7F118238" wp14:editId="5DBD940E">
                <wp:extent cx="1466850" cy="857250"/>
                <wp:effectExtent l="0" t="0" r="0" b="0"/>
                <wp:docPr id="1082258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857250"/>
                        </a:xfrm>
                        <a:prstGeom prst="rect">
                          <a:avLst/>
                        </a:prstGeom>
                        <a:noFill/>
                        <a:ln>
                          <a:noFill/>
                        </a:ln>
                      </pic:spPr>
                    </pic:pic>
                  </a:graphicData>
                </a:graphic>
              </wp:inline>
            </w:drawing>
          </w:r>
          <w:r>
            <w:rPr>
              <w:noProof/>
            </w:rPr>
            <w:t xml:space="preserve">         </w:t>
          </w:r>
        </w:p>
      </w:tc>
      <w:tc>
        <w:tcPr>
          <w:tcW w:w="2939" w:type="dxa"/>
          <w:noWrap/>
          <w:vAlign w:val="center"/>
        </w:tcPr>
        <w:p w14:paraId="02DC5ED6" w14:textId="77777777" w:rsidR="00564CC8" w:rsidRPr="00091540" w:rsidRDefault="00564CC8" w:rsidP="00FC50D3">
          <w:pPr>
            <w:jc w:val="center"/>
            <w:rPr>
              <w:rFonts w:cs="Arial"/>
              <w:b/>
              <w:caps/>
              <w:sz w:val="16"/>
              <w:szCs w:val="28"/>
              <w:lang w:val="pt-BR"/>
            </w:rPr>
          </w:pPr>
        </w:p>
        <w:p w14:paraId="5B2EDD81" w14:textId="3983281E" w:rsidR="00564CC8" w:rsidRPr="006D720F" w:rsidRDefault="00413673" w:rsidP="00FC50D3">
          <w:pPr>
            <w:jc w:val="center"/>
            <w:rPr>
              <w:rFonts w:ascii="Arial" w:hAnsi="Arial" w:cs="Arial"/>
              <w:b/>
              <w:caps/>
              <w:szCs w:val="28"/>
              <w:lang w:val="pt-BR"/>
            </w:rPr>
          </w:pPr>
          <w:r>
            <w:rPr>
              <w:rFonts w:ascii="Arial" w:hAnsi="Arial" w:cs="Arial"/>
              <w:b/>
              <w:caps/>
              <w:szCs w:val="28"/>
              <w:lang w:val="pt-BR"/>
            </w:rPr>
            <w:t>Formatos</w:t>
          </w:r>
        </w:p>
        <w:p w14:paraId="2FF48CB0" w14:textId="7FAB2ED9" w:rsidR="00564CC8" w:rsidRPr="006D720F" w:rsidRDefault="00564CC8" w:rsidP="00FC50D3">
          <w:pPr>
            <w:jc w:val="center"/>
            <w:rPr>
              <w:rFonts w:ascii="Arial" w:hAnsi="Arial" w:cs="Arial"/>
              <w:b/>
              <w:caps/>
              <w:szCs w:val="28"/>
              <w:lang w:val="es-CO"/>
            </w:rPr>
          </w:pPr>
          <w:r w:rsidRPr="006D720F">
            <w:rPr>
              <w:rFonts w:ascii="Arial" w:hAnsi="Arial" w:cs="Arial"/>
              <w:b/>
              <w:szCs w:val="28"/>
              <w:lang w:val="es-CO"/>
            </w:rPr>
            <w:t xml:space="preserve">(Selección Abreviada </w:t>
          </w:r>
          <w:r>
            <w:rPr>
              <w:rFonts w:ascii="Arial" w:hAnsi="Arial" w:cs="Arial"/>
              <w:b/>
              <w:szCs w:val="28"/>
              <w:lang w:val="es-CO"/>
            </w:rPr>
            <w:t>por subasta inversa)</w:t>
          </w:r>
        </w:p>
        <w:p w14:paraId="53C5F8DA" w14:textId="77777777" w:rsidR="00564CC8" w:rsidRPr="00091540" w:rsidRDefault="00564CC8" w:rsidP="00FC50D3">
          <w:pPr>
            <w:jc w:val="center"/>
            <w:rPr>
              <w:rFonts w:cs="Arial"/>
              <w:b/>
              <w:caps/>
              <w:w w:val="150"/>
              <w:sz w:val="16"/>
              <w:lang w:val="pt-BR"/>
            </w:rPr>
          </w:pPr>
        </w:p>
      </w:tc>
      <w:tc>
        <w:tcPr>
          <w:tcW w:w="2561" w:type="dxa"/>
          <w:tcBorders>
            <w:bottom w:val="single" w:sz="4" w:space="0" w:color="auto"/>
          </w:tcBorders>
          <w:noWrap/>
          <w:vAlign w:val="center"/>
        </w:tcPr>
        <w:p w14:paraId="6CE8B6E2" w14:textId="77777777" w:rsidR="00564CC8" w:rsidRPr="006D720F" w:rsidRDefault="00564CC8" w:rsidP="00FC50D3">
          <w:pPr>
            <w:jc w:val="right"/>
            <w:rPr>
              <w:rFonts w:ascii="Arial" w:hAnsi="Arial" w:cs="Arial"/>
              <w:sz w:val="20"/>
              <w:szCs w:val="20"/>
            </w:rPr>
          </w:pPr>
        </w:p>
        <w:p w14:paraId="36BCE753" w14:textId="77777777" w:rsidR="00564CC8" w:rsidRPr="006D720F" w:rsidRDefault="00564CC8" w:rsidP="00FC50D3">
          <w:pPr>
            <w:spacing w:line="259" w:lineRule="auto"/>
            <w:jc w:val="right"/>
            <w:rPr>
              <w:rFonts w:ascii="Arial" w:hAnsi="Arial" w:cs="Arial"/>
              <w:b/>
              <w:bCs/>
              <w:color w:val="000000"/>
              <w:sz w:val="20"/>
              <w:szCs w:val="20"/>
              <w:lang w:val="es-CO"/>
            </w:rPr>
          </w:pPr>
          <w:r w:rsidRPr="006D720F">
            <w:rPr>
              <w:rFonts w:ascii="Arial" w:hAnsi="Arial" w:cs="Arial"/>
              <w:color w:val="000000"/>
              <w:sz w:val="20"/>
              <w:szCs w:val="20"/>
              <w:lang w:val="es-CO"/>
            </w:rPr>
            <w:t>F-GJC-19</w:t>
          </w:r>
        </w:p>
        <w:p w14:paraId="0803324C" w14:textId="77777777" w:rsidR="00564CC8" w:rsidRPr="006D720F" w:rsidRDefault="00564CC8" w:rsidP="00FC50D3">
          <w:pPr>
            <w:spacing w:line="259" w:lineRule="auto"/>
            <w:jc w:val="right"/>
            <w:rPr>
              <w:rFonts w:ascii="Arial" w:hAnsi="Arial" w:cs="Arial"/>
              <w:b/>
              <w:bCs/>
              <w:color w:val="000000"/>
              <w:sz w:val="20"/>
              <w:szCs w:val="20"/>
              <w:lang w:val="es-CO"/>
            </w:rPr>
          </w:pPr>
          <w:r w:rsidRPr="006D720F">
            <w:rPr>
              <w:rFonts w:ascii="Arial" w:hAnsi="Arial" w:cs="Arial"/>
              <w:color w:val="000000"/>
              <w:sz w:val="20"/>
              <w:szCs w:val="20"/>
              <w:lang w:val="es-CO"/>
            </w:rPr>
            <w:t>Versión: 02</w:t>
          </w:r>
        </w:p>
        <w:p w14:paraId="7DAD4A99" w14:textId="77777777" w:rsidR="00564CC8" w:rsidRPr="003E7136" w:rsidRDefault="00564CC8" w:rsidP="00FC50D3">
          <w:pPr>
            <w:jc w:val="right"/>
            <w:rPr>
              <w:rFonts w:cs="Arial"/>
            </w:rPr>
          </w:pPr>
          <w:r w:rsidRPr="006D720F">
            <w:rPr>
              <w:rFonts w:ascii="Arial" w:hAnsi="Arial" w:cs="Arial"/>
              <w:color w:val="000000"/>
              <w:sz w:val="20"/>
              <w:szCs w:val="20"/>
              <w:lang w:val="es-CO"/>
            </w:rPr>
            <w:t>Fecha:  2019/07/04</w:t>
          </w:r>
        </w:p>
      </w:tc>
    </w:tr>
  </w:tbl>
  <w:p w14:paraId="1303E835" w14:textId="77777777" w:rsidR="00564CC8" w:rsidRDefault="00564CC8" w:rsidP="004F7A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02CB4"/>
    <w:multiLevelType w:val="hybridMultilevel"/>
    <w:tmpl w:val="424A7A3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0E307473"/>
    <w:multiLevelType w:val="multilevel"/>
    <w:tmpl w:val="53AECFEA"/>
    <w:lvl w:ilvl="0">
      <w:start w:val="9"/>
      <w:numFmt w:val="decimal"/>
      <w:lvlText w:val="%1."/>
      <w:lvlJc w:val="left"/>
      <w:pPr>
        <w:tabs>
          <w:tab w:val="num" w:pos="360"/>
        </w:tabs>
        <w:ind w:left="360" w:hanging="36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E7D0152"/>
    <w:multiLevelType w:val="multilevel"/>
    <w:tmpl w:val="C9B0EF44"/>
    <w:lvl w:ilvl="0">
      <w:start w:val="5"/>
      <w:numFmt w:val="decimal"/>
      <w:lvlText w:val="%1."/>
      <w:lvlJc w:val="left"/>
      <w:pPr>
        <w:ind w:left="900" w:hanging="900"/>
      </w:pPr>
    </w:lvl>
    <w:lvl w:ilvl="1">
      <w:start w:val="2"/>
      <w:numFmt w:val="decimal"/>
      <w:lvlText w:val="%1.%2."/>
      <w:lvlJc w:val="left"/>
      <w:pPr>
        <w:ind w:left="900" w:hanging="900"/>
      </w:pPr>
    </w:lvl>
    <w:lvl w:ilvl="2">
      <w:start w:val="2"/>
      <w:numFmt w:val="decimal"/>
      <w:lvlText w:val="%1.%2.%3."/>
      <w:lvlJc w:val="left"/>
      <w:pPr>
        <w:ind w:left="1080" w:hanging="1080"/>
      </w:pPr>
    </w:lvl>
    <w:lvl w:ilvl="3">
      <w:start w:val="3"/>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 w15:restartNumberingAfterBreak="0">
    <w:nsid w:val="0ED83205"/>
    <w:multiLevelType w:val="multilevel"/>
    <w:tmpl w:val="5BD2DC1E"/>
    <w:lvl w:ilvl="0">
      <w:start w:val="4"/>
      <w:numFmt w:val="decimal"/>
      <w:lvlText w:val="%1."/>
      <w:lvlJc w:val="left"/>
      <w:pPr>
        <w:tabs>
          <w:tab w:val="num" w:pos="405"/>
        </w:tabs>
        <w:ind w:left="405" w:hanging="4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0F1B384C"/>
    <w:multiLevelType w:val="hybridMultilevel"/>
    <w:tmpl w:val="ABDE0E70"/>
    <w:lvl w:ilvl="0" w:tplc="240A0001">
      <w:start w:val="1"/>
      <w:numFmt w:val="bullet"/>
      <w:lvlText w:val=""/>
      <w:lvlJc w:val="left"/>
      <w:pPr>
        <w:ind w:left="300" w:hanging="360"/>
      </w:pPr>
      <w:rPr>
        <w:rFonts w:ascii="Symbol" w:hAnsi="Symbol" w:hint="default"/>
      </w:rPr>
    </w:lvl>
    <w:lvl w:ilvl="1" w:tplc="240A0003">
      <w:start w:val="1"/>
      <w:numFmt w:val="bullet"/>
      <w:lvlText w:val="o"/>
      <w:lvlJc w:val="left"/>
      <w:pPr>
        <w:ind w:left="1020" w:hanging="360"/>
      </w:pPr>
      <w:rPr>
        <w:rFonts w:ascii="Courier New" w:hAnsi="Courier New" w:cs="Courier New" w:hint="default"/>
      </w:rPr>
    </w:lvl>
    <w:lvl w:ilvl="2" w:tplc="240A0005">
      <w:start w:val="1"/>
      <w:numFmt w:val="bullet"/>
      <w:lvlText w:val=""/>
      <w:lvlJc w:val="left"/>
      <w:pPr>
        <w:ind w:left="1740" w:hanging="360"/>
      </w:pPr>
      <w:rPr>
        <w:rFonts w:ascii="Wingdings" w:hAnsi="Wingdings" w:hint="default"/>
      </w:rPr>
    </w:lvl>
    <w:lvl w:ilvl="3" w:tplc="240A0001">
      <w:start w:val="1"/>
      <w:numFmt w:val="bullet"/>
      <w:lvlText w:val=""/>
      <w:lvlJc w:val="left"/>
      <w:pPr>
        <w:ind w:left="2460" w:hanging="360"/>
      </w:pPr>
      <w:rPr>
        <w:rFonts w:ascii="Symbol" w:hAnsi="Symbol" w:hint="default"/>
      </w:rPr>
    </w:lvl>
    <w:lvl w:ilvl="4" w:tplc="240A0003">
      <w:start w:val="1"/>
      <w:numFmt w:val="bullet"/>
      <w:lvlText w:val="o"/>
      <w:lvlJc w:val="left"/>
      <w:pPr>
        <w:ind w:left="3180" w:hanging="360"/>
      </w:pPr>
      <w:rPr>
        <w:rFonts w:ascii="Courier New" w:hAnsi="Courier New" w:cs="Courier New" w:hint="default"/>
      </w:rPr>
    </w:lvl>
    <w:lvl w:ilvl="5" w:tplc="240A0005">
      <w:start w:val="1"/>
      <w:numFmt w:val="bullet"/>
      <w:lvlText w:val=""/>
      <w:lvlJc w:val="left"/>
      <w:pPr>
        <w:ind w:left="3900" w:hanging="360"/>
      </w:pPr>
      <w:rPr>
        <w:rFonts w:ascii="Wingdings" w:hAnsi="Wingdings" w:hint="default"/>
      </w:rPr>
    </w:lvl>
    <w:lvl w:ilvl="6" w:tplc="240A0001">
      <w:start w:val="1"/>
      <w:numFmt w:val="bullet"/>
      <w:lvlText w:val=""/>
      <w:lvlJc w:val="left"/>
      <w:pPr>
        <w:ind w:left="4620" w:hanging="360"/>
      </w:pPr>
      <w:rPr>
        <w:rFonts w:ascii="Symbol" w:hAnsi="Symbol" w:hint="default"/>
      </w:rPr>
    </w:lvl>
    <w:lvl w:ilvl="7" w:tplc="240A0003">
      <w:start w:val="1"/>
      <w:numFmt w:val="bullet"/>
      <w:lvlText w:val="o"/>
      <w:lvlJc w:val="left"/>
      <w:pPr>
        <w:ind w:left="5340" w:hanging="360"/>
      </w:pPr>
      <w:rPr>
        <w:rFonts w:ascii="Courier New" w:hAnsi="Courier New" w:cs="Courier New" w:hint="default"/>
      </w:rPr>
    </w:lvl>
    <w:lvl w:ilvl="8" w:tplc="240A0005">
      <w:start w:val="1"/>
      <w:numFmt w:val="bullet"/>
      <w:lvlText w:val=""/>
      <w:lvlJc w:val="left"/>
      <w:pPr>
        <w:ind w:left="6060" w:hanging="360"/>
      </w:pPr>
      <w:rPr>
        <w:rFonts w:ascii="Wingdings" w:hAnsi="Wingdings" w:hint="default"/>
      </w:rPr>
    </w:lvl>
  </w:abstractNum>
  <w:abstractNum w:abstractNumId="5" w15:restartNumberingAfterBreak="0">
    <w:nsid w:val="0F6E3050"/>
    <w:multiLevelType w:val="hybridMultilevel"/>
    <w:tmpl w:val="4E928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C940EB"/>
    <w:multiLevelType w:val="multilevel"/>
    <w:tmpl w:val="6AD846F8"/>
    <w:lvl w:ilvl="0">
      <w:start w:val="3"/>
      <w:numFmt w:val="decimal"/>
      <w:lvlText w:val="%1."/>
      <w:lvlJc w:val="left"/>
      <w:pPr>
        <w:tabs>
          <w:tab w:val="num" w:pos="360"/>
        </w:tabs>
        <w:ind w:left="360" w:hanging="36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1BCB695C"/>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26E19F9"/>
    <w:multiLevelType w:val="hybridMultilevel"/>
    <w:tmpl w:val="357431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4F331A4"/>
    <w:multiLevelType w:val="multilevel"/>
    <w:tmpl w:val="5034689C"/>
    <w:lvl w:ilvl="0">
      <w:start w:val="8"/>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883725F"/>
    <w:multiLevelType w:val="hybridMultilevel"/>
    <w:tmpl w:val="FDDA2A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8C67E4E"/>
    <w:multiLevelType w:val="multilevel"/>
    <w:tmpl w:val="B6BE34C2"/>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9E4372"/>
    <w:multiLevelType w:val="multilevel"/>
    <w:tmpl w:val="5AA03E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B5A58CD"/>
    <w:multiLevelType w:val="hybridMultilevel"/>
    <w:tmpl w:val="ED243B4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4" w15:restartNumberingAfterBreak="0">
    <w:nsid w:val="2B910E22"/>
    <w:multiLevelType w:val="multilevel"/>
    <w:tmpl w:val="BF8E227A"/>
    <w:lvl w:ilvl="0">
      <w:start w:val="7"/>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15:restartNumberingAfterBreak="0">
    <w:nsid w:val="2CFE4480"/>
    <w:multiLevelType w:val="hybridMultilevel"/>
    <w:tmpl w:val="3218123E"/>
    <w:lvl w:ilvl="0" w:tplc="2F681A14">
      <w:start w:val="1"/>
      <w:numFmt w:val="decimal"/>
      <w:lvlText w:val="%1."/>
      <w:lvlJc w:val="left"/>
      <w:pPr>
        <w:tabs>
          <w:tab w:val="num" w:pos="2880"/>
        </w:tabs>
        <w:ind w:left="2880" w:hanging="360"/>
      </w:pPr>
      <w:rPr>
        <w:b/>
        <w:bCs/>
        <w:sz w:val="20"/>
        <w:szCs w:val="20"/>
      </w:rPr>
    </w:lvl>
    <w:lvl w:ilvl="1" w:tplc="0C0A0019">
      <w:start w:val="1"/>
      <w:numFmt w:val="lowerLetter"/>
      <w:lvlText w:val="%2."/>
      <w:lvlJc w:val="left"/>
      <w:pPr>
        <w:tabs>
          <w:tab w:val="num" w:pos="3600"/>
        </w:tabs>
        <w:ind w:left="3600" w:hanging="360"/>
      </w:pPr>
    </w:lvl>
    <w:lvl w:ilvl="2" w:tplc="0C0A001B">
      <w:start w:val="1"/>
      <w:numFmt w:val="lowerRoman"/>
      <w:lvlText w:val="%3."/>
      <w:lvlJc w:val="right"/>
      <w:pPr>
        <w:tabs>
          <w:tab w:val="num" w:pos="4320"/>
        </w:tabs>
        <w:ind w:left="4320" w:hanging="180"/>
      </w:pPr>
    </w:lvl>
    <w:lvl w:ilvl="3" w:tplc="0C0A000F">
      <w:start w:val="1"/>
      <w:numFmt w:val="decimal"/>
      <w:lvlText w:val="%4."/>
      <w:lvlJc w:val="left"/>
      <w:pPr>
        <w:tabs>
          <w:tab w:val="num" w:pos="5040"/>
        </w:tabs>
        <w:ind w:left="5040" w:hanging="360"/>
      </w:pPr>
    </w:lvl>
    <w:lvl w:ilvl="4" w:tplc="0C0A0019">
      <w:start w:val="1"/>
      <w:numFmt w:val="lowerLetter"/>
      <w:lvlText w:val="%5."/>
      <w:lvlJc w:val="left"/>
      <w:pPr>
        <w:tabs>
          <w:tab w:val="num" w:pos="5760"/>
        </w:tabs>
        <w:ind w:left="5760" w:hanging="360"/>
      </w:pPr>
    </w:lvl>
    <w:lvl w:ilvl="5" w:tplc="0C0A001B">
      <w:start w:val="1"/>
      <w:numFmt w:val="lowerRoman"/>
      <w:lvlText w:val="%6."/>
      <w:lvlJc w:val="right"/>
      <w:pPr>
        <w:tabs>
          <w:tab w:val="num" w:pos="6480"/>
        </w:tabs>
        <w:ind w:left="6480" w:hanging="180"/>
      </w:pPr>
    </w:lvl>
    <w:lvl w:ilvl="6" w:tplc="0C0A000F">
      <w:start w:val="1"/>
      <w:numFmt w:val="decimal"/>
      <w:lvlText w:val="%7."/>
      <w:lvlJc w:val="left"/>
      <w:pPr>
        <w:tabs>
          <w:tab w:val="num" w:pos="7200"/>
        </w:tabs>
        <w:ind w:left="7200" w:hanging="360"/>
      </w:pPr>
    </w:lvl>
    <w:lvl w:ilvl="7" w:tplc="0C0A0019">
      <w:start w:val="1"/>
      <w:numFmt w:val="lowerLetter"/>
      <w:lvlText w:val="%8."/>
      <w:lvlJc w:val="left"/>
      <w:pPr>
        <w:tabs>
          <w:tab w:val="num" w:pos="7920"/>
        </w:tabs>
        <w:ind w:left="7920" w:hanging="360"/>
      </w:pPr>
    </w:lvl>
    <w:lvl w:ilvl="8" w:tplc="0C0A001B">
      <w:start w:val="1"/>
      <w:numFmt w:val="lowerRoman"/>
      <w:lvlText w:val="%9."/>
      <w:lvlJc w:val="right"/>
      <w:pPr>
        <w:tabs>
          <w:tab w:val="num" w:pos="8640"/>
        </w:tabs>
        <w:ind w:left="8640" w:hanging="180"/>
      </w:pPr>
    </w:lvl>
  </w:abstractNum>
  <w:abstractNum w:abstractNumId="16" w15:restartNumberingAfterBreak="0">
    <w:nsid w:val="2ECD2029"/>
    <w:multiLevelType w:val="hybridMultilevel"/>
    <w:tmpl w:val="F4AAE6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CE2EC6"/>
    <w:multiLevelType w:val="multilevel"/>
    <w:tmpl w:val="4334848C"/>
    <w:lvl w:ilvl="0">
      <w:start w:val="2"/>
      <w:numFmt w:val="decimal"/>
      <w:lvlText w:val="%1."/>
      <w:lvlJc w:val="left"/>
      <w:pPr>
        <w:tabs>
          <w:tab w:val="num" w:pos="555"/>
        </w:tabs>
        <w:ind w:left="555" w:hanging="55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30347D89"/>
    <w:multiLevelType w:val="multilevel"/>
    <w:tmpl w:val="80DCD8C6"/>
    <w:lvl w:ilvl="0">
      <w:start w:val="8"/>
      <w:numFmt w:val="decimal"/>
      <w:lvlText w:val="%1."/>
      <w:lvlJc w:val="left"/>
      <w:pPr>
        <w:tabs>
          <w:tab w:val="num" w:pos="360"/>
        </w:tabs>
        <w:ind w:left="360" w:hanging="360"/>
      </w:pPr>
    </w:lvl>
    <w:lvl w:ilvl="1">
      <w:start w:val="5"/>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349A24CD"/>
    <w:multiLevelType w:val="multilevel"/>
    <w:tmpl w:val="6BA86878"/>
    <w:lvl w:ilvl="0">
      <w:start w:val="2"/>
      <w:numFmt w:val="decimal"/>
      <w:lvlText w:val="%1."/>
      <w:lvlJc w:val="left"/>
      <w:pPr>
        <w:tabs>
          <w:tab w:val="num" w:pos="555"/>
        </w:tabs>
        <w:ind w:left="555" w:hanging="55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376847EC"/>
    <w:multiLevelType w:val="hybridMultilevel"/>
    <w:tmpl w:val="B58A276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7EF7C83"/>
    <w:multiLevelType w:val="hybridMultilevel"/>
    <w:tmpl w:val="0A48DA16"/>
    <w:lvl w:ilvl="0" w:tplc="240A0001">
      <w:start w:val="1"/>
      <w:numFmt w:val="bullet"/>
      <w:lvlText w:val=""/>
      <w:lvlJc w:val="left"/>
      <w:pPr>
        <w:tabs>
          <w:tab w:val="num" w:pos="360"/>
        </w:tabs>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1436D8A"/>
    <w:multiLevelType w:val="hybridMultilevel"/>
    <w:tmpl w:val="445A84AC"/>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7635BB1"/>
    <w:multiLevelType w:val="hybridMultilevel"/>
    <w:tmpl w:val="B5307E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21077"/>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5" w15:restartNumberingAfterBreak="0">
    <w:nsid w:val="519C0926"/>
    <w:multiLevelType w:val="hybridMultilevel"/>
    <w:tmpl w:val="31063B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8AB5C66"/>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59AD79EC"/>
    <w:multiLevelType w:val="multilevel"/>
    <w:tmpl w:val="AFBADF10"/>
    <w:lvl w:ilvl="0">
      <w:start w:val="1"/>
      <w:numFmt w:val="decimal"/>
      <w:lvlText w:val="%1"/>
      <w:lvlJc w:val="left"/>
      <w:pPr>
        <w:ind w:left="435" w:hanging="435"/>
      </w:pPr>
      <w:rPr>
        <w:b/>
      </w:rPr>
    </w:lvl>
    <w:lvl w:ilvl="1">
      <w:start w:val="1"/>
      <w:numFmt w:val="decimal"/>
      <w:lvlText w:val="%1.%2"/>
      <w:lvlJc w:val="left"/>
      <w:pPr>
        <w:ind w:left="435" w:hanging="435"/>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8" w15:restartNumberingAfterBreak="0">
    <w:nsid w:val="5C9330EB"/>
    <w:multiLevelType w:val="hybridMultilevel"/>
    <w:tmpl w:val="CD5837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5CA0261E"/>
    <w:multiLevelType w:val="hybridMultilevel"/>
    <w:tmpl w:val="0FD0EC9E"/>
    <w:lvl w:ilvl="0" w:tplc="0C0A000B">
      <w:start w:val="1"/>
      <w:numFmt w:val="bullet"/>
      <w:lvlText w:val=""/>
      <w:lvlJc w:val="left"/>
      <w:pPr>
        <w:tabs>
          <w:tab w:val="num" w:pos="1440"/>
        </w:tabs>
        <w:ind w:left="1440" w:hanging="360"/>
      </w:pPr>
      <w:rPr>
        <w:rFonts w:ascii="Wingdings" w:hAnsi="Wingdings"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EF0701E"/>
    <w:multiLevelType w:val="hybridMultilevel"/>
    <w:tmpl w:val="155A80E2"/>
    <w:lvl w:ilvl="0" w:tplc="971EE092">
      <w:start w:val="1"/>
      <w:numFmt w:val="bullet"/>
      <w:lvlText w:val=""/>
      <w:lvlJc w:val="left"/>
      <w:pPr>
        <w:ind w:left="-708" w:hanging="360"/>
      </w:pPr>
      <w:rPr>
        <w:rFonts w:ascii="Symbol" w:hAnsi="Symbol" w:hint="default"/>
      </w:rPr>
    </w:lvl>
    <w:lvl w:ilvl="1" w:tplc="240A0003" w:tentative="1">
      <w:start w:val="1"/>
      <w:numFmt w:val="bullet"/>
      <w:lvlText w:val="o"/>
      <w:lvlJc w:val="left"/>
      <w:pPr>
        <w:ind w:left="12" w:hanging="360"/>
      </w:pPr>
      <w:rPr>
        <w:rFonts w:ascii="Courier New" w:hAnsi="Courier New" w:cs="Courier New" w:hint="default"/>
      </w:rPr>
    </w:lvl>
    <w:lvl w:ilvl="2" w:tplc="240A0005" w:tentative="1">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452" w:hanging="360"/>
      </w:pPr>
      <w:rPr>
        <w:rFonts w:ascii="Symbol" w:hAnsi="Symbol" w:hint="default"/>
      </w:rPr>
    </w:lvl>
    <w:lvl w:ilvl="4" w:tplc="240A0003" w:tentative="1">
      <w:start w:val="1"/>
      <w:numFmt w:val="bullet"/>
      <w:lvlText w:val="o"/>
      <w:lvlJc w:val="left"/>
      <w:pPr>
        <w:ind w:left="2172" w:hanging="360"/>
      </w:pPr>
      <w:rPr>
        <w:rFonts w:ascii="Courier New" w:hAnsi="Courier New" w:cs="Courier New" w:hint="default"/>
      </w:rPr>
    </w:lvl>
    <w:lvl w:ilvl="5" w:tplc="240A0005" w:tentative="1">
      <w:start w:val="1"/>
      <w:numFmt w:val="bullet"/>
      <w:lvlText w:val=""/>
      <w:lvlJc w:val="left"/>
      <w:pPr>
        <w:ind w:left="2892" w:hanging="360"/>
      </w:pPr>
      <w:rPr>
        <w:rFonts w:ascii="Wingdings" w:hAnsi="Wingdings" w:hint="default"/>
      </w:rPr>
    </w:lvl>
    <w:lvl w:ilvl="6" w:tplc="240A0001" w:tentative="1">
      <w:start w:val="1"/>
      <w:numFmt w:val="bullet"/>
      <w:lvlText w:val=""/>
      <w:lvlJc w:val="left"/>
      <w:pPr>
        <w:ind w:left="3612" w:hanging="360"/>
      </w:pPr>
      <w:rPr>
        <w:rFonts w:ascii="Symbol" w:hAnsi="Symbol" w:hint="default"/>
      </w:rPr>
    </w:lvl>
    <w:lvl w:ilvl="7" w:tplc="240A0003" w:tentative="1">
      <w:start w:val="1"/>
      <w:numFmt w:val="bullet"/>
      <w:lvlText w:val="o"/>
      <w:lvlJc w:val="left"/>
      <w:pPr>
        <w:ind w:left="4332" w:hanging="360"/>
      </w:pPr>
      <w:rPr>
        <w:rFonts w:ascii="Courier New" w:hAnsi="Courier New" w:cs="Courier New" w:hint="default"/>
      </w:rPr>
    </w:lvl>
    <w:lvl w:ilvl="8" w:tplc="240A0005" w:tentative="1">
      <w:start w:val="1"/>
      <w:numFmt w:val="bullet"/>
      <w:lvlText w:val=""/>
      <w:lvlJc w:val="left"/>
      <w:pPr>
        <w:ind w:left="5052" w:hanging="360"/>
      </w:pPr>
      <w:rPr>
        <w:rFonts w:ascii="Wingdings" w:hAnsi="Wingdings" w:hint="default"/>
      </w:rPr>
    </w:lvl>
  </w:abstractNum>
  <w:abstractNum w:abstractNumId="31" w15:restartNumberingAfterBreak="0">
    <w:nsid w:val="61832F37"/>
    <w:multiLevelType w:val="hybridMultilevel"/>
    <w:tmpl w:val="F3DA9042"/>
    <w:lvl w:ilvl="0" w:tplc="A07A0D3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63679C2"/>
    <w:multiLevelType w:val="multilevel"/>
    <w:tmpl w:val="91F4BD7E"/>
    <w:lvl w:ilvl="0">
      <w:start w:val="2"/>
      <w:numFmt w:val="decimal"/>
      <w:lvlText w:val="%1."/>
      <w:lvlJc w:val="left"/>
      <w:pPr>
        <w:tabs>
          <w:tab w:val="num" w:pos="555"/>
        </w:tabs>
        <w:ind w:left="555" w:hanging="555"/>
      </w:pPr>
    </w:lvl>
    <w:lvl w:ilvl="1">
      <w:start w:val="2"/>
      <w:numFmt w:val="decimal"/>
      <w:lvlText w:val="%1.%2."/>
      <w:lvlJc w:val="left"/>
      <w:pPr>
        <w:tabs>
          <w:tab w:val="num" w:pos="720"/>
        </w:tabs>
        <w:ind w:left="720" w:hanging="720"/>
      </w:pPr>
    </w:lvl>
    <w:lvl w:ilvl="2">
      <w:start w:val="3"/>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674B636B"/>
    <w:multiLevelType w:val="hybridMultilevel"/>
    <w:tmpl w:val="9F8A072E"/>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9E82634"/>
    <w:multiLevelType w:val="multilevel"/>
    <w:tmpl w:val="17D82080"/>
    <w:lvl w:ilvl="0">
      <w:start w:val="5"/>
      <w:numFmt w:val="decimal"/>
      <w:lvlText w:val="%1."/>
      <w:lvlJc w:val="left"/>
      <w:pPr>
        <w:tabs>
          <w:tab w:val="num" w:pos="405"/>
        </w:tabs>
        <w:ind w:left="405" w:hanging="40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15:restartNumberingAfterBreak="0">
    <w:nsid w:val="6E697193"/>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5BF711A"/>
    <w:multiLevelType w:val="hybridMultilevel"/>
    <w:tmpl w:val="CCAA4D40"/>
    <w:lvl w:ilvl="0" w:tplc="1B0C0CC6">
      <w:start w:val="1"/>
      <w:numFmt w:val="decimal"/>
      <w:lvlText w:val="%1."/>
      <w:lvlJc w:val="left"/>
      <w:pPr>
        <w:ind w:left="1004"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7" w15:restartNumberingAfterBreak="0">
    <w:nsid w:val="78E009D3"/>
    <w:multiLevelType w:val="hybridMultilevel"/>
    <w:tmpl w:val="46D0F09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8" w15:restartNumberingAfterBreak="0">
    <w:nsid w:val="7CB32372"/>
    <w:multiLevelType w:val="multilevel"/>
    <w:tmpl w:val="E8000506"/>
    <w:lvl w:ilvl="0">
      <w:start w:val="7"/>
      <w:numFmt w:val="decimal"/>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16cid:durableId="82990726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1258417">
    <w:abstractNumId w:val="32"/>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0950159">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735446">
    <w:abstractNumId w:val="29"/>
  </w:num>
  <w:num w:numId="5" w16cid:durableId="289435914">
    <w:abstractNumId w:val="22"/>
  </w:num>
  <w:num w:numId="6" w16cid:durableId="1360550530">
    <w:abstractNumId w:val="33"/>
  </w:num>
  <w:num w:numId="7" w16cid:durableId="30691225">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0662039">
    <w:abstractNumId w:val="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4573432">
    <w:abstractNumId w:val="3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2937135">
    <w:abstractNumId w:val="2"/>
    <w:lvlOverride w:ilvl="0">
      <w:startOverride w:val="5"/>
    </w:lvlOverride>
    <w:lvlOverride w:ilvl="1">
      <w:startOverride w:val="2"/>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7709498">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800270">
    <w:abstractNumId w:val="38"/>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775625">
    <w:abstractNumId w:val="18"/>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3502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9433822">
    <w:abstractNumId w:val="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21457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58686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3741953">
    <w:abstractNumId w:val="9"/>
  </w:num>
  <w:num w:numId="19" w16cid:durableId="1977294967">
    <w:abstractNumId w:val="11"/>
  </w:num>
  <w:num w:numId="20" w16cid:durableId="1733652191">
    <w:abstractNumId w:val="25"/>
  </w:num>
  <w:num w:numId="21" w16cid:durableId="1818454414">
    <w:abstractNumId w:val="8"/>
  </w:num>
  <w:num w:numId="22" w16cid:durableId="1896967043">
    <w:abstractNumId w:val="20"/>
  </w:num>
  <w:num w:numId="23" w16cid:durableId="2107072238">
    <w:abstractNumId w:val="28"/>
  </w:num>
  <w:num w:numId="24" w16cid:durableId="618874482">
    <w:abstractNumId w:val="16"/>
  </w:num>
  <w:num w:numId="25" w16cid:durableId="1075467810">
    <w:abstractNumId w:val="10"/>
  </w:num>
  <w:num w:numId="26" w16cid:durableId="1682857870">
    <w:abstractNumId w:val="30"/>
  </w:num>
  <w:num w:numId="27" w16cid:durableId="70736553">
    <w:abstractNumId w:val="21"/>
  </w:num>
  <w:num w:numId="28" w16cid:durableId="1346252078">
    <w:abstractNumId w:val="5"/>
  </w:num>
  <w:num w:numId="29" w16cid:durableId="1669554672">
    <w:abstractNumId w:val="12"/>
  </w:num>
  <w:num w:numId="30" w16cid:durableId="8366485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9924441">
    <w:abstractNumId w:val="24"/>
  </w:num>
  <w:num w:numId="32" w16cid:durableId="1557545729">
    <w:abstractNumId w:val="35"/>
  </w:num>
  <w:num w:numId="33" w16cid:durableId="332268286">
    <w:abstractNumId w:val="23"/>
  </w:num>
  <w:num w:numId="34" w16cid:durableId="653753370">
    <w:abstractNumId w:val="31"/>
  </w:num>
  <w:num w:numId="35" w16cid:durableId="382873021">
    <w:abstractNumId w:val="0"/>
  </w:num>
  <w:num w:numId="36" w16cid:durableId="1995259073">
    <w:abstractNumId w:val="7"/>
  </w:num>
  <w:num w:numId="37" w16cid:durableId="1607050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4">
    <w:abstractNumId w:val="37"/>
  </w:num>
  <w:num w:numId="39" w16cid:durableId="374474769">
    <w:abstractNumId w:val="4"/>
  </w:num>
  <w:num w:numId="40" w16cid:durableId="11130900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8541299">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419"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ttachedTemplate r:id="rId1"/>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ACB"/>
    <w:rsid w:val="00003BAD"/>
    <w:rsid w:val="00006D68"/>
    <w:rsid w:val="00007C39"/>
    <w:rsid w:val="00010E04"/>
    <w:rsid w:val="00014E5C"/>
    <w:rsid w:val="00017BD7"/>
    <w:rsid w:val="000204B4"/>
    <w:rsid w:val="00021B01"/>
    <w:rsid w:val="000225F2"/>
    <w:rsid w:val="000231AA"/>
    <w:rsid w:val="00025C71"/>
    <w:rsid w:val="00026104"/>
    <w:rsid w:val="0002710E"/>
    <w:rsid w:val="00032C62"/>
    <w:rsid w:val="00033088"/>
    <w:rsid w:val="00034688"/>
    <w:rsid w:val="00035818"/>
    <w:rsid w:val="00035DCF"/>
    <w:rsid w:val="00035F2B"/>
    <w:rsid w:val="00036583"/>
    <w:rsid w:val="000372CF"/>
    <w:rsid w:val="00037392"/>
    <w:rsid w:val="00037ACA"/>
    <w:rsid w:val="00044150"/>
    <w:rsid w:val="00044804"/>
    <w:rsid w:val="00044D0C"/>
    <w:rsid w:val="0004629D"/>
    <w:rsid w:val="0004744E"/>
    <w:rsid w:val="0005085D"/>
    <w:rsid w:val="00050B92"/>
    <w:rsid w:val="00051019"/>
    <w:rsid w:val="0005125F"/>
    <w:rsid w:val="00052358"/>
    <w:rsid w:val="00053AAF"/>
    <w:rsid w:val="00055478"/>
    <w:rsid w:val="00055DC9"/>
    <w:rsid w:val="00061C68"/>
    <w:rsid w:val="0006539A"/>
    <w:rsid w:val="000657BB"/>
    <w:rsid w:val="00065B6A"/>
    <w:rsid w:val="00066CD2"/>
    <w:rsid w:val="00070ADC"/>
    <w:rsid w:val="000728C8"/>
    <w:rsid w:val="00073921"/>
    <w:rsid w:val="0007760F"/>
    <w:rsid w:val="000807A5"/>
    <w:rsid w:val="000830E8"/>
    <w:rsid w:val="000834C0"/>
    <w:rsid w:val="00087828"/>
    <w:rsid w:val="00090796"/>
    <w:rsid w:val="000949DC"/>
    <w:rsid w:val="000A04F4"/>
    <w:rsid w:val="000A0E2B"/>
    <w:rsid w:val="000A1A2D"/>
    <w:rsid w:val="000A1A65"/>
    <w:rsid w:val="000A32F6"/>
    <w:rsid w:val="000A6217"/>
    <w:rsid w:val="000A6DF5"/>
    <w:rsid w:val="000A782C"/>
    <w:rsid w:val="000A7FDF"/>
    <w:rsid w:val="000B0846"/>
    <w:rsid w:val="000B0BBE"/>
    <w:rsid w:val="000B11D7"/>
    <w:rsid w:val="000B3134"/>
    <w:rsid w:val="000B481F"/>
    <w:rsid w:val="000B4BBF"/>
    <w:rsid w:val="000B4D6F"/>
    <w:rsid w:val="000B5789"/>
    <w:rsid w:val="000B5E3C"/>
    <w:rsid w:val="000B6F10"/>
    <w:rsid w:val="000C4B88"/>
    <w:rsid w:val="000C60FB"/>
    <w:rsid w:val="000C6A21"/>
    <w:rsid w:val="000C6B47"/>
    <w:rsid w:val="000C711B"/>
    <w:rsid w:val="000D02BC"/>
    <w:rsid w:val="000D3FE7"/>
    <w:rsid w:val="000D438A"/>
    <w:rsid w:val="000D4E5F"/>
    <w:rsid w:val="000D52AB"/>
    <w:rsid w:val="000D7248"/>
    <w:rsid w:val="000E3DF8"/>
    <w:rsid w:val="000E4477"/>
    <w:rsid w:val="000E6B24"/>
    <w:rsid w:val="000F1448"/>
    <w:rsid w:val="000F159C"/>
    <w:rsid w:val="000F1EE1"/>
    <w:rsid w:val="000F275D"/>
    <w:rsid w:val="000F72F6"/>
    <w:rsid w:val="001040F2"/>
    <w:rsid w:val="001042C4"/>
    <w:rsid w:val="00104EFC"/>
    <w:rsid w:val="0010591D"/>
    <w:rsid w:val="001079CF"/>
    <w:rsid w:val="0011007A"/>
    <w:rsid w:val="001103F9"/>
    <w:rsid w:val="00110661"/>
    <w:rsid w:val="00111B0F"/>
    <w:rsid w:val="00113338"/>
    <w:rsid w:val="00113BAD"/>
    <w:rsid w:val="00120367"/>
    <w:rsid w:val="001222D4"/>
    <w:rsid w:val="001247B9"/>
    <w:rsid w:val="00124AD8"/>
    <w:rsid w:val="0012500D"/>
    <w:rsid w:val="0013280A"/>
    <w:rsid w:val="0013295F"/>
    <w:rsid w:val="001343D7"/>
    <w:rsid w:val="001350B9"/>
    <w:rsid w:val="00136DAA"/>
    <w:rsid w:val="00140A23"/>
    <w:rsid w:val="00141ABE"/>
    <w:rsid w:val="00141CEE"/>
    <w:rsid w:val="00142E18"/>
    <w:rsid w:val="00144B60"/>
    <w:rsid w:val="00144DE6"/>
    <w:rsid w:val="001471E9"/>
    <w:rsid w:val="0014730E"/>
    <w:rsid w:val="00147C5C"/>
    <w:rsid w:val="00151B46"/>
    <w:rsid w:val="00152D1B"/>
    <w:rsid w:val="001534A2"/>
    <w:rsid w:val="00153A6C"/>
    <w:rsid w:val="00154141"/>
    <w:rsid w:val="00156751"/>
    <w:rsid w:val="00157938"/>
    <w:rsid w:val="00162098"/>
    <w:rsid w:val="00164D19"/>
    <w:rsid w:val="00173F1B"/>
    <w:rsid w:val="00174831"/>
    <w:rsid w:val="00177EE9"/>
    <w:rsid w:val="00183999"/>
    <w:rsid w:val="001902E1"/>
    <w:rsid w:val="00190305"/>
    <w:rsid w:val="001A3DCD"/>
    <w:rsid w:val="001A4E2F"/>
    <w:rsid w:val="001A57D5"/>
    <w:rsid w:val="001A7DB5"/>
    <w:rsid w:val="001B046A"/>
    <w:rsid w:val="001B0C62"/>
    <w:rsid w:val="001B1768"/>
    <w:rsid w:val="001B1A77"/>
    <w:rsid w:val="001B4538"/>
    <w:rsid w:val="001B51E4"/>
    <w:rsid w:val="001B66D4"/>
    <w:rsid w:val="001B6E93"/>
    <w:rsid w:val="001C11C2"/>
    <w:rsid w:val="001C26CA"/>
    <w:rsid w:val="001C3FF4"/>
    <w:rsid w:val="001C4A8D"/>
    <w:rsid w:val="001C53AF"/>
    <w:rsid w:val="001C63F7"/>
    <w:rsid w:val="001D15C3"/>
    <w:rsid w:val="001D1DD5"/>
    <w:rsid w:val="001D261C"/>
    <w:rsid w:val="001D2629"/>
    <w:rsid w:val="001D5023"/>
    <w:rsid w:val="001D7C6C"/>
    <w:rsid w:val="001E14F2"/>
    <w:rsid w:val="001E37D4"/>
    <w:rsid w:val="001E3F80"/>
    <w:rsid w:val="001E46FF"/>
    <w:rsid w:val="001E73A6"/>
    <w:rsid w:val="001E7F95"/>
    <w:rsid w:val="001F33B0"/>
    <w:rsid w:val="001F49B1"/>
    <w:rsid w:val="001F54E3"/>
    <w:rsid w:val="001F59D3"/>
    <w:rsid w:val="001F6145"/>
    <w:rsid w:val="001F76C4"/>
    <w:rsid w:val="001F79FA"/>
    <w:rsid w:val="001F7ACB"/>
    <w:rsid w:val="001F7C4A"/>
    <w:rsid w:val="00200C29"/>
    <w:rsid w:val="00201E66"/>
    <w:rsid w:val="0020251B"/>
    <w:rsid w:val="00202AAC"/>
    <w:rsid w:val="0020591B"/>
    <w:rsid w:val="00206B15"/>
    <w:rsid w:val="002106C2"/>
    <w:rsid w:val="002111CD"/>
    <w:rsid w:val="002169EF"/>
    <w:rsid w:val="00217C1A"/>
    <w:rsid w:val="00220713"/>
    <w:rsid w:val="00220EEA"/>
    <w:rsid w:val="00222909"/>
    <w:rsid w:val="00225060"/>
    <w:rsid w:val="0022671F"/>
    <w:rsid w:val="00230D66"/>
    <w:rsid w:val="0023282B"/>
    <w:rsid w:val="0023386D"/>
    <w:rsid w:val="0023441C"/>
    <w:rsid w:val="00234A28"/>
    <w:rsid w:val="0023503E"/>
    <w:rsid w:val="00235270"/>
    <w:rsid w:val="00236CA8"/>
    <w:rsid w:val="00236DBF"/>
    <w:rsid w:val="00237737"/>
    <w:rsid w:val="0024074D"/>
    <w:rsid w:val="002420EB"/>
    <w:rsid w:val="00242BF9"/>
    <w:rsid w:val="002437E7"/>
    <w:rsid w:val="00243D7D"/>
    <w:rsid w:val="0024631C"/>
    <w:rsid w:val="002463F4"/>
    <w:rsid w:val="00250111"/>
    <w:rsid w:val="00251833"/>
    <w:rsid w:val="002520F8"/>
    <w:rsid w:val="0025281C"/>
    <w:rsid w:val="00254193"/>
    <w:rsid w:val="00256097"/>
    <w:rsid w:val="002564C6"/>
    <w:rsid w:val="00257B17"/>
    <w:rsid w:val="0026080D"/>
    <w:rsid w:val="00261413"/>
    <w:rsid w:val="00263366"/>
    <w:rsid w:val="00263742"/>
    <w:rsid w:val="00264268"/>
    <w:rsid w:val="00264962"/>
    <w:rsid w:val="002649FC"/>
    <w:rsid w:val="00270DE6"/>
    <w:rsid w:val="00270FB8"/>
    <w:rsid w:val="002737F7"/>
    <w:rsid w:val="0027576E"/>
    <w:rsid w:val="002760AE"/>
    <w:rsid w:val="00276A95"/>
    <w:rsid w:val="0028038C"/>
    <w:rsid w:val="0028058A"/>
    <w:rsid w:val="00284431"/>
    <w:rsid w:val="00287404"/>
    <w:rsid w:val="002875BB"/>
    <w:rsid w:val="00290202"/>
    <w:rsid w:val="00290765"/>
    <w:rsid w:val="002911CF"/>
    <w:rsid w:val="00292218"/>
    <w:rsid w:val="00292F67"/>
    <w:rsid w:val="00293D15"/>
    <w:rsid w:val="002A03A3"/>
    <w:rsid w:val="002A0A6B"/>
    <w:rsid w:val="002A0A87"/>
    <w:rsid w:val="002A0B8E"/>
    <w:rsid w:val="002A3579"/>
    <w:rsid w:val="002A3C08"/>
    <w:rsid w:val="002A5279"/>
    <w:rsid w:val="002A5E3D"/>
    <w:rsid w:val="002A5FA3"/>
    <w:rsid w:val="002A66BC"/>
    <w:rsid w:val="002B0718"/>
    <w:rsid w:val="002B1ED0"/>
    <w:rsid w:val="002B4A8D"/>
    <w:rsid w:val="002C0A06"/>
    <w:rsid w:val="002C133C"/>
    <w:rsid w:val="002C134E"/>
    <w:rsid w:val="002C28B3"/>
    <w:rsid w:val="002C36FE"/>
    <w:rsid w:val="002C56C3"/>
    <w:rsid w:val="002C5A39"/>
    <w:rsid w:val="002C6A18"/>
    <w:rsid w:val="002C6AF4"/>
    <w:rsid w:val="002C70F5"/>
    <w:rsid w:val="002C7E7A"/>
    <w:rsid w:val="002D1424"/>
    <w:rsid w:val="002D1A18"/>
    <w:rsid w:val="002D3A88"/>
    <w:rsid w:val="002D3C81"/>
    <w:rsid w:val="002D4DFB"/>
    <w:rsid w:val="002D6CE0"/>
    <w:rsid w:val="002D79A5"/>
    <w:rsid w:val="002E407F"/>
    <w:rsid w:val="002E4157"/>
    <w:rsid w:val="002E4C70"/>
    <w:rsid w:val="002E6319"/>
    <w:rsid w:val="002F059F"/>
    <w:rsid w:val="002F1157"/>
    <w:rsid w:val="002F4FCD"/>
    <w:rsid w:val="002F574C"/>
    <w:rsid w:val="002F5DE2"/>
    <w:rsid w:val="002F762D"/>
    <w:rsid w:val="002F7B1B"/>
    <w:rsid w:val="00303714"/>
    <w:rsid w:val="00306DBB"/>
    <w:rsid w:val="00310F17"/>
    <w:rsid w:val="00313504"/>
    <w:rsid w:val="00315780"/>
    <w:rsid w:val="00315EE3"/>
    <w:rsid w:val="003215D6"/>
    <w:rsid w:val="003216C5"/>
    <w:rsid w:val="00322942"/>
    <w:rsid w:val="00323FBE"/>
    <w:rsid w:val="00324E0E"/>
    <w:rsid w:val="00325BAA"/>
    <w:rsid w:val="00325CD7"/>
    <w:rsid w:val="00326363"/>
    <w:rsid w:val="003266E3"/>
    <w:rsid w:val="003322AA"/>
    <w:rsid w:val="00335A37"/>
    <w:rsid w:val="003363EF"/>
    <w:rsid w:val="00337350"/>
    <w:rsid w:val="003374BD"/>
    <w:rsid w:val="00337585"/>
    <w:rsid w:val="00340139"/>
    <w:rsid w:val="003413E0"/>
    <w:rsid w:val="00341928"/>
    <w:rsid w:val="00341C0D"/>
    <w:rsid w:val="00344597"/>
    <w:rsid w:val="00345AB1"/>
    <w:rsid w:val="0034680F"/>
    <w:rsid w:val="0034728F"/>
    <w:rsid w:val="00350B1A"/>
    <w:rsid w:val="00350E66"/>
    <w:rsid w:val="00351844"/>
    <w:rsid w:val="00351C42"/>
    <w:rsid w:val="003534E3"/>
    <w:rsid w:val="003535AE"/>
    <w:rsid w:val="003541EC"/>
    <w:rsid w:val="00354CDC"/>
    <w:rsid w:val="00356897"/>
    <w:rsid w:val="00357407"/>
    <w:rsid w:val="0036001C"/>
    <w:rsid w:val="00360EE4"/>
    <w:rsid w:val="003624BA"/>
    <w:rsid w:val="003629EE"/>
    <w:rsid w:val="0036325E"/>
    <w:rsid w:val="00363DE6"/>
    <w:rsid w:val="00363F5C"/>
    <w:rsid w:val="0036697B"/>
    <w:rsid w:val="00366A01"/>
    <w:rsid w:val="00367204"/>
    <w:rsid w:val="00372DFF"/>
    <w:rsid w:val="00373BD5"/>
    <w:rsid w:val="0037717D"/>
    <w:rsid w:val="0038013A"/>
    <w:rsid w:val="003807B6"/>
    <w:rsid w:val="003809D2"/>
    <w:rsid w:val="00382828"/>
    <w:rsid w:val="003840DF"/>
    <w:rsid w:val="0038449E"/>
    <w:rsid w:val="00384532"/>
    <w:rsid w:val="00384E12"/>
    <w:rsid w:val="003859C8"/>
    <w:rsid w:val="00387AC6"/>
    <w:rsid w:val="00391EF0"/>
    <w:rsid w:val="00392FAC"/>
    <w:rsid w:val="003937E6"/>
    <w:rsid w:val="0039439E"/>
    <w:rsid w:val="00395324"/>
    <w:rsid w:val="0039594F"/>
    <w:rsid w:val="00395EFD"/>
    <w:rsid w:val="003A1B81"/>
    <w:rsid w:val="003A2BEB"/>
    <w:rsid w:val="003A3399"/>
    <w:rsid w:val="003A6475"/>
    <w:rsid w:val="003A760D"/>
    <w:rsid w:val="003B0650"/>
    <w:rsid w:val="003B1FE1"/>
    <w:rsid w:val="003B3242"/>
    <w:rsid w:val="003B3555"/>
    <w:rsid w:val="003B365B"/>
    <w:rsid w:val="003B4B5D"/>
    <w:rsid w:val="003B527E"/>
    <w:rsid w:val="003B6080"/>
    <w:rsid w:val="003B691A"/>
    <w:rsid w:val="003C1189"/>
    <w:rsid w:val="003C1D8A"/>
    <w:rsid w:val="003C2364"/>
    <w:rsid w:val="003C30E1"/>
    <w:rsid w:val="003C30EA"/>
    <w:rsid w:val="003C457C"/>
    <w:rsid w:val="003C45CF"/>
    <w:rsid w:val="003C50CD"/>
    <w:rsid w:val="003C5329"/>
    <w:rsid w:val="003C6AC6"/>
    <w:rsid w:val="003D13CA"/>
    <w:rsid w:val="003D1B57"/>
    <w:rsid w:val="003D3D3A"/>
    <w:rsid w:val="003E3092"/>
    <w:rsid w:val="003E4A56"/>
    <w:rsid w:val="003E59F8"/>
    <w:rsid w:val="003E73F2"/>
    <w:rsid w:val="003F08A1"/>
    <w:rsid w:val="003F134E"/>
    <w:rsid w:val="003F185B"/>
    <w:rsid w:val="003F26F7"/>
    <w:rsid w:val="003F393F"/>
    <w:rsid w:val="0040058E"/>
    <w:rsid w:val="004009B5"/>
    <w:rsid w:val="00402594"/>
    <w:rsid w:val="00407463"/>
    <w:rsid w:val="00410DB2"/>
    <w:rsid w:val="00410FC5"/>
    <w:rsid w:val="004118DE"/>
    <w:rsid w:val="004121C5"/>
    <w:rsid w:val="00413673"/>
    <w:rsid w:val="00415D9E"/>
    <w:rsid w:val="00416076"/>
    <w:rsid w:val="00416ECB"/>
    <w:rsid w:val="004236C3"/>
    <w:rsid w:val="00423D5F"/>
    <w:rsid w:val="00423EFF"/>
    <w:rsid w:val="00425612"/>
    <w:rsid w:val="00426A8A"/>
    <w:rsid w:val="00427AEA"/>
    <w:rsid w:val="00427EDB"/>
    <w:rsid w:val="00430CC2"/>
    <w:rsid w:val="00432A9B"/>
    <w:rsid w:val="00433899"/>
    <w:rsid w:val="00434ECB"/>
    <w:rsid w:val="00435805"/>
    <w:rsid w:val="004405B7"/>
    <w:rsid w:val="00440D8C"/>
    <w:rsid w:val="00441803"/>
    <w:rsid w:val="004433E4"/>
    <w:rsid w:val="004447FB"/>
    <w:rsid w:val="004461EB"/>
    <w:rsid w:val="00447C73"/>
    <w:rsid w:val="00450034"/>
    <w:rsid w:val="00451715"/>
    <w:rsid w:val="00451E5D"/>
    <w:rsid w:val="0045223E"/>
    <w:rsid w:val="004530A7"/>
    <w:rsid w:val="0045340D"/>
    <w:rsid w:val="004544C8"/>
    <w:rsid w:val="00454BEB"/>
    <w:rsid w:val="00457E78"/>
    <w:rsid w:val="00461CE5"/>
    <w:rsid w:val="004627CA"/>
    <w:rsid w:val="00463C5E"/>
    <w:rsid w:val="00463D71"/>
    <w:rsid w:val="00466BC0"/>
    <w:rsid w:val="00467757"/>
    <w:rsid w:val="00467BEA"/>
    <w:rsid w:val="00467C02"/>
    <w:rsid w:val="0047216B"/>
    <w:rsid w:val="0047528D"/>
    <w:rsid w:val="00476C12"/>
    <w:rsid w:val="00477AE0"/>
    <w:rsid w:val="00482CFE"/>
    <w:rsid w:val="00483B6A"/>
    <w:rsid w:val="004847AA"/>
    <w:rsid w:val="00484DAB"/>
    <w:rsid w:val="00486387"/>
    <w:rsid w:val="0048759F"/>
    <w:rsid w:val="00490073"/>
    <w:rsid w:val="00494EB7"/>
    <w:rsid w:val="00495A07"/>
    <w:rsid w:val="00497743"/>
    <w:rsid w:val="004A1B3A"/>
    <w:rsid w:val="004A222A"/>
    <w:rsid w:val="004A3566"/>
    <w:rsid w:val="004A359F"/>
    <w:rsid w:val="004A3E0F"/>
    <w:rsid w:val="004A5312"/>
    <w:rsid w:val="004A5749"/>
    <w:rsid w:val="004A70B9"/>
    <w:rsid w:val="004B1C12"/>
    <w:rsid w:val="004B3B67"/>
    <w:rsid w:val="004B5242"/>
    <w:rsid w:val="004B5E36"/>
    <w:rsid w:val="004C2A76"/>
    <w:rsid w:val="004C37BB"/>
    <w:rsid w:val="004C7510"/>
    <w:rsid w:val="004C7621"/>
    <w:rsid w:val="004C7713"/>
    <w:rsid w:val="004C7E74"/>
    <w:rsid w:val="004C7E7C"/>
    <w:rsid w:val="004D065E"/>
    <w:rsid w:val="004D0A22"/>
    <w:rsid w:val="004D1351"/>
    <w:rsid w:val="004D1A2B"/>
    <w:rsid w:val="004D22DF"/>
    <w:rsid w:val="004D2833"/>
    <w:rsid w:val="004D532B"/>
    <w:rsid w:val="004D703A"/>
    <w:rsid w:val="004E4904"/>
    <w:rsid w:val="004E64A6"/>
    <w:rsid w:val="004E7696"/>
    <w:rsid w:val="004F0C28"/>
    <w:rsid w:val="004F4134"/>
    <w:rsid w:val="004F4657"/>
    <w:rsid w:val="004F54CF"/>
    <w:rsid w:val="004F78EF"/>
    <w:rsid w:val="004F7AD2"/>
    <w:rsid w:val="0050029B"/>
    <w:rsid w:val="0050053E"/>
    <w:rsid w:val="00500A0E"/>
    <w:rsid w:val="005031EA"/>
    <w:rsid w:val="00506E08"/>
    <w:rsid w:val="00510A3B"/>
    <w:rsid w:val="00512525"/>
    <w:rsid w:val="00512D80"/>
    <w:rsid w:val="00515A72"/>
    <w:rsid w:val="005175DA"/>
    <w:rsid w:val="005208B4"/>
    <w:rsid w:val="00520DDA"/>
    <w:rsid w:val="00523655"/>
    <w:rsid w:val="005236A3"/>
    <w:rsid w:val="00523C8C"/>
    <w:rsid w:val="00524113"/>
    <w:rsid w:val="00524713"/>
    <w:rsid w:val="00532ADF"/>
    <w:rsid w:val="005344BD"/>
    <w:rsid w:val="005348F9"/>
    <w:rsid w:val="00535F21"/>
    <w:rsid w:val="005374B0"/>
    <w:rsid w:val="00540648"/>
    <w:rsid w:val="00542DE1"/>
    <w:rsid w:val="00543197"/>
    <w:rsid w:val="005450CC"/>
    <w:rsid w:val="00545A13"/>
    <w:rsid w:val="00545A4A"/>
    <w:rsid w:val="00546498"/>
    <w:rsid w:val="00547516"/>
    <w:rsid w:val="00551DA2"/>
    <w:rsid w:val="00553E7C"/>
    <w:rsid w:val="00554A23"/>
    <w:rsid w:val="00555288"/>
    <w:rsid w:val="005562F2"/>
    <w:rsid w:val="0055714B"/>
    <w:rsid w:val="00560743"/>
    <w:rsid w:val="00562610"/>
    <w:rsid w:val="00563AE4"/>
    <w:rsid w:val="00563F5A"/>
    <w:rsid w:val="00564CC8"/>
    <w:rsid w:val="005657CA"/>
    <w:rsid w:val="005658FC"/>
    <w:rsid w:val="00566E92"/>
    <w:rsid w:val="00567DAB"/>
    <w:rsid w:val="005710B9"/>
    <w:rsid w:val="0057138D"/>
    <w:rsid w:val="00571AAF"/>
    <w:rsid w:val="00572D59"/>
    <w:rsid w:val="00574A93"/>
    <w:rsid w:val="00575F80"/>
    <w:rsid w:val="00576317"/>
    <w:rsid w:val="005804AC"/>
    <w:rsid w:val="005816DE"/>
    <w:rsid w:val="00581F2D"/>
    <w:rsid w:val="005866C1"/>
    <w:rsid w:val="00586EAD"/>
    <w:rsid w:val="005870F9"/>
    <w:rsid w:val="0059698D"/>
    <w:rsid w:val="005A1365"/>
    <w:rsid w:val="005A4BC4"/>
    <w:rsid w:val="005A79F8"/>
    <w:rsid w:val="005A7EDD"/>
    <w:rsid w:val="005B1CB8"/>
    <w:rsid w:val="005B2D63"/>
    <w:rsid w:val="005B55E9"/>
    <w:rsid w:val="005B6463"/>
    <w:rsid w:val="005B68F1"/>
    <w:rsid w:val="005B78E4"/>
    <w:rsid w:val="005C027B"/>
    <w:rsid w:val="005C2030"/>
    <w:rsid w:val="005C6629"/>
    <w:rsid w:val="005C7B0C"/>
    <w:rsid w:val="005D4408"/>
    <w:rsid w:val="005D5C89"/>
    <w:rsid w:val="005D7921"/>
    <w:rsid w:val="005E23D5"/>
    <w:rsid w:val="005E3342"/>
    <w:rsid w:val="005E4617"/>
    <w:rsid w:val="005E5C90"/>
    <w:rsid w:val="005E6B37"/>
    <w:rsid w:val="005E75A3"/>
    <w:rsid w:val="005F077E"/>
    <w:rsid w:val="005F0D40"/>
    <w:rsid w:val="005F1075"/>
    <w:rsid w:val="005F21D5"/>
    <w:rsid w:val="005F5863"/>
    <w:rsid w:val="005F6D99"/>
    <w:rsid w:val="005F73B3"/>
    <w:rsid w:val="005F7820"/>
    <w:rsid w:val="0060082A"/>
    <w:rsid w:val="006019B5"/>
    <w:rsid w:val="00604F01"/>
    <w:rsid w:val="0060528D"/>
    <w:rsid w:val="00605CF2"/>
    <w:rsid w:val="00610CD4"/>
    <w:rsid w:val="006115EE"/>
    <w:rsid w:val="0061247D"/>
    <w:rsid w:val="006125C1"/>
    <w:rsid w:val="00617B10"/>
    <w:rsid w:val="00620878"/>
    <w:rsid w:val="00621B7B"/>
    <w:rsid w:val="006237BF"/>
    <w:rsid w:val="00623EA3"/>
    <w:rsid w:val="00624041"/>
    <w:rsid w:val="006255CB"/>
    <w:rsid w:val="00625A07"/>
    <w:rsid w:val="006260B4"/>
    <w:rsid w:val="006264AB"/>
    <w:rsid w:val="006271C8"/>
    <w:rsid w:val="00630D26"/>
    <w:rsid w:val="00632E83"/>
    <w:rsid w:val="00635E49"/>
    <w:rsid w:val="00637DF3"/>
    <w:rsid w:val="0064023B"/>
    <w:rsid w:val="00642A4E"/>
    <w:rsid w:val="00643C18"/>
    <w:rsid w:val="00643DD7"/>
    <w:rsid w:val="00645A7B"/>
    <w:rsid w:val="00645D56"/>
    <w:rsid w:val="00647828"/>
    <w:rsid w:val="00651DE9"/>
    <w:rsid w:val="0065218E"/>
    <w:rsid w:val="006559ED"/>
    <w:rsid w:val="00663F3F"/>
    <w:rsid w:val="00665962"/>
    <w:rsid w:val="00665AE0"/>
    <w:rsid w:val="00667372"/>
    <w:rsid w:val="00670B3C"/>
    <w:rsid w:val="00671077"/>
    <w:rsid w:val="00672755"/>
    <w:rsid w:val="0067322E"/>
    <w:rsid w:val="006744E0"/>
    <w:rsid w:val="0067585B"/>
    <w:rsid w:val="006760E3"/>
    <w:rsid w:val="0067661D"/>
    <w:rsid w:val="00676E7B"/>
    <w:rsid w:val="00676FE5"/>
    <w:rsid w:val="0067731D"/>
    <w:rsid w:val="00677D04"/>
    <w:rsid w:val="006811A9"/>
    <w:rsid w:val="0068142C"/>
    <w:rsid w:val="006826B1"/>
    <w:rsid w:val="00683887"/>
    <w:rsid w:val="00686488"/>
    <w:rsid w:val="00686755"/>
    <w:rsid w:val="0068720E"/>
    <w:rsid w:val="006875C7"/>
    <w:rsid w:val="00690645"/>
    <w:rsid w:val="00691A66"/>
    <w:rsid w:val="00693153"/>
    <w:rsid w:val="00694154"/>
    <w:rsid w:val="006956E6"/>
    <w:rsid w:val="00697D5B"/>
    <w:rsid w:val="006A230A"/>
    <w:rsid w:val="006A248A"/>
    <w:rsid w:val="006A7E14"/>
    <w:rsid w:val="006B1561"/>
    <w:rsid w:val="006B26B6"/>
    <w:rsid w:val="006B4502"/>
    <w:rsid w:val="006B5A16"/>
    <w:rsid w:val="006B5E2F"/>
    <w:rsid w:val="006B61E2"/>
    <w:rsid w:val="006B696C"/>
    <w:rsid w:val="006B7FE7"/>
    <w:rsid w:val="006C049C"/>
    <w:rsid w:val="006C12E3"/>
    <w:rsid w:val="006C1874"/>
    <w:rsid w:val="006C1926"/>
    <w:rsid w:val="006C39E0"/>
    <w:rsid w:val="006C3C8F"/>
    <w:rsid w:val="006C49DF"/>
    <w:rsid w:val="006C6EFE"/>
    <w:rsid w:val="006D0CF0"/>
    <w:rsid w:val="006D0DCD"/>
    <w:rsid w:val="006D0E71"/>
    <w:rsid w:val="006D1A2B"/>
    <w:rsid w:val="006D37F8"/>
    <w:rsid w:val="006D41A6"/>
    <w:rsid w:val="006D4F9E"/>
    <w:rsid w:val="006D7EE7"/>
    <w:rsid w:val="006E100B"/>
    <w:rsid w:val="006E1A63"/>
    <w:rsid w:val="006E24CF"/>
    <w:rsid w:val="006E5D78"/>
    <w:rsid w:val="006E7243"/>
    <w:rsid w:val="006F1821"/>
    <w:rsid w:val="006F1D2D"/>
    <w:rsid w:val="006F265A"/>
    <w:rsid w:val="006F46DE"/>
    <w:rsid w:val="006F5B7D"/>
    <w:rsid w:val="00700620"/>
    <w:rsid w:val="00701567"/>
    <w:rsid w:val="007023BA"/>
    <w:rsid w:val="00703938"/>
    <w:rsid w:val="00704702"/>
    <w:rsid w:val="007048F1"/>
    <w:rsid w:val="007055A5"/>
    <w:rsid w:val="00706847"/>
    <w:rsid w:val="007129AF"/>
    <w:rsid w:val="00712D1B"/>
    <w:rsid w:val="0071589D"/>
    <w:rsid w:val="00715919"/>
    <w:rsid w:val="00717C7A"/>
    <w:rsid w:val="0072089B"/>
    <w:rsid w:val="00720B9F"/>
    <w:rsid w:val="00721FA5"/>
    <w:rsid w:val="00722F42"/>
    <w:rsid w:val="007235E5"/>
    <w:rsid w:val="007270D2"/>
    <w:rsid w:val="00727244"/>
    <w:rsid w:val="00730ABE"/>
    <w:rsid w:val="00731340"/>
    <w:rsid w:val="007349C0"/>
    <w:rsid w:val="00734DC6"/>
    <w:rsid w:val="00735402"/>
    <w:rsid w:val="0073681B"/>
    <w:rsid w:val="007371C6"/>
    <w:rsid w:val="0074085D"/>
    <w:rsid w:val="00741676"/>
    <w:rsid w:val="0074276E"/>
    <w:rsid w:val="00743C93"/>
    <w:rsid w:val="007454EB"/>
    <w:rsid w:val="0074676E"/>
    <w:rsid w:val="0074679C"/>
    <w:rsid w:val="00747F24"/>
    <w:rsid w:val="007515B5"/>
    <w:rsid w:val="00751DA6"/>
    <w:rsid w:val="00752EC0"/>
    <w:rsid w:val="00757AD9"/>
    <w:rsid w:val="00757FA2"/>
    <w:rsid w:val="007619EB"/>
    <w:rsid w:val="0076215B"/>
    <w:rsid w:val="00762448"/>
    <w:rsid w:val="00762707"/>
    <w:rsid w:val="00764E65"/>
    <w:rsid w:val="00764FAC"/>
    <w:rsid w:val="00765E88"/>
    <w:rsid w:val="007666A0"/>
    <w:rsid w:val="0076695A"/>
    <w:rsid w:val="00766A1C"/>
    <w:rsid w:val="00772510"/>
    <w:rsid w:val="00772B09"/>
    <w:rsid w:val="00772CBA"/>
    <w:rsid w:val="0077324C"/>
    <w:rsid w:val="00774ED0"/>
    <w:rsid w:val="00777CF9"/>
    <w:rsid w:val="007815B1"/>
    <w:rsid w:val="00782168"/>
    <w:rsid w:val="00785814"/>
    <w:rsid w:val="0078762D"/>
    <w:rsid w:val="00787C27"/>
    <w:rsid w:val="00793382"/>
    <w:rsid w:val="0079379F"/>
    <w:rsid w:val="007940E8"/>
    <w:rsid w:val="00795C75"/>
    <w:rsid w:val="00797B64"/>
    <w:rsid w:val="007A02F4"/>
    <w:rsid w:val="007A0B86"/>
    <w:rsid w:val="007A15F8"/>
    <w:rsid w:val="007A3E35"/>
    <w:rsid w:val="007A4F25"/>
    <w:rsid w:val="007A6E2F"/>
    <w:rsid w:val="007B0DFC"/>
    <w:rsid w:val="007B3D01"/>
    <w:rsid w:val="007B4148"/>
    <w:rsid w:val="007B4EB0"/>
    <w:rsid w:val="007B66CB"/>
    <w:rsid w:val="007C017A"/>
    <w:rsid w:val="007C0382"/>
    <w:rsid w:val="007C1C41"/>
    <w:rsid w:val="007C2F0F"/>
    <w:rsid w:val="007C40B6"/>
    <w:rsid w:val="007C4398"/>
    <w:rsid w:val="007C4A2C"/>
    <w:rsid w:val="007D03D6"/>
    <w:rsid w:val="007D0E18"/>
    <w:rsid w:val="007D22C3"/>
    <w:rsid w:val="007D564A"/>
    <w:rsid w:val="007D64F3"/>
    <w:rsid w:val="007D6541"/>
    <w:rsid w:val="007E03E4"/>
    <w:rsid w:val="007E0A40"/>
    <w:rsid w:val="007E27D4"/>
    <w:rsid w:val="007E44F6"/>
    <w:rsid w:val="007E7277"/>
    <w:rsid w:val="007F1AF7"/>
    <w:rsid w:val="007F2918"/>
    <w:rsid w:val="007F3B95"/>
    <w:rsid w:val="007F507B"/>
    <w:rsid w:val="007F7460"/>
    <w:rsid w:val="008006E3"/>
    <w:rsid w:val="00800D5A"/>
    <w:rsid w:val="00801439"/>
    <w:rsid w:val="008014C1"/>
    <w:rsid w:val="0080312C"/>
    <w:rsid w:val="00803588"/>
    <w:rsid w:val="00804690"/>
    <w:rsid w:val="00804E4F"/>
    <w:rsid w:val="00805CFE"/>
    <w:rsid w:val="00806A10"/>
    <w:rsid w:val="00810415"/>
    <w:rsid w:val="00813D9D"/>
    <w:rsid w:val="0081722A"/>
    <w:rsid w:val="00817C69"/>
    <w:rsid w:val="008201C8"/>
    <w:rsid w:val="00820F74"/>
    <w:rsid w:val="00821381"/>
    <w:rsid w:val="00821579"/>
    <w:rsid w:val="008222AB"/>
    <w:rsid w:val="00822736"/>
    <w:rsid w:val="00823CC6"/>
    <w:rsid w:val="00823E6A"/>
    <w:rsid w:val="00825A65"/>
    <w:rsid w:val="00825F0C"/>
    <w:rsid w:val="0082638B"/>
    <w:rsid w:val="00831EC5"/>
    <w:rsid w:val="00833516"/>
    <w:rsid w:val="00834435"/>
    <w:rsid w:val="00834EA7"/>
    <w:rsid w:val="00834F4D"/>
    <w:rsid w:val="0083750E"/>
    <w:rsid w:val="00841822"/>
    <w:rsid w:val="00842B1D"/>
    <w:rsid w:val="00842E72"/>
    <w:rsid w:val="008434B5"/>
    <w:rsid w:val="0084413B"/>
    <w:rsid w:val="008518B9"/>
    <w:rsid w:val="00851A08"/>
    <w:rsid w:val="00852B3D"/>
    <w:rsid w:val="00855532"/>
    <w:rsid w:val="00855A5A"/>
    <w:rsid w:val="00856E68"/>
    <w:rsid w:val="008610C4"/>
    <w:rsid w:val="00862817"/>
    <w:rsid w:val="00867686"/>
    <w:rsid w:val="00870ACB"/>
    <w:rsid w:val="008715CD"/>
    <w:rsid w:val="00872E4C"/>
    <w:rsid w:val="00874514"/>
    <w:rsid w:val="00877FFD"/>
    <w:rsid w:val="00880525"/>
    <w:rsid w:val="00881222"/>
    <w:rsid w:val="00885EBE"/>
    <w:rsid w:val="008876A8"/>
    <w:rsid w:val="00887FB6"/>
    <w:rsid w:val="00890AA4"/>
    <w:rsid w:val="008922D3"/>
    <w:rsid w:val="00892316"/>
    <w:rsid w:val="00892644"/>
    <w:rsid w:val="00892C2A"/>
    <w:rsid w:val="008933CC"/>
    <w:rsid w:val="0089449F"/>
    <w:rsid w:val="008955DC"/>
    <w:rsid w:val="0089587E"/>
    <w:rsid w:val="008A078C"/>
    <w:rsid w:val="008A10C8"/>
    <w:rsid w:val="008A1FAD"/>
    <w:rsid w:val="008A30D0"/>
    <w:rsid w:val="008A3199"/>
    <w:rsid w:val="008A34A0"/>
    <w:rsid w:val="008A4129"/>
    <w:rsid w:val="008A5F1D"/>
    <w:rsid w:val="008B1AB7"/>
    <w:rsid w:val="008B1EEB"/>
    <w:rsid w:val="008B2740"/>
    <w:rsid w:val="008B33F5"/>
    <w:rsid w:val="008B4D76"/>
    <w:rsid w:val="008B66CF"/>
    <w:rsid w:val="008B6E26"/>
    <w:rsid w:val="008B7732"/>
    <w:rsid w:val="008C24FE"/>
    <w:rsid w:val="008C56F0"/>
    <w:rsid w:val="008D176F"/>
    <w:rsid w:val="008D1853"/>
    <w:rsid w:val="008D2B32"/>
    <w:rsid w:val="008D3DBC"/>
    <w:rsid w:val="008D7682"/>
    <w:rsid w:val="008E0397"/>
    <w:rsid w:val="008E13E7"/>
    <w:rsid w:val="008E16E4"/>
    <w:rsid w:val="008E39A6"/>
    <w:rsid w:val="008E41CF"/>
    <w:rsid w:val="008E4551"/>
    <w:rsid w:val="008E49BB"/>
    <w:rsid w:val="008E5441"/>
    <w:rsid w:val="008E67E2"/>
    <w:rsid w:val="008F0F52"/>
    <w:rsid w:val="008F136D"/>
    <w:rsid w:val="008F1F78"/>
    <w:rsid w:val="008F349B"/>
    <w:rsid w:val="008F4303"/>
    <w:rsid w:val="008F5085"/>
    <w:rsid w:val="008F60DC"/>
    <w:rsid w:val="00900F17"/>
    <w:rsid w:val="009017B2"/>
    <w:rsid w:val="00901946"/>
    <w:rsid w:val="00901D17"/>
    <w:rsid w:val="009103F3"/>
    <w:rsid w:val="00910B0A"/>
    <w:rsid w:val="00911C5A"/>
    <w:rsid w:val="009125AF"/>
    <w:rsid w:val="00912A9E"/>
    <w:rsid w:val="009150B2"/>
    <w:rsid w:val="00915580"/>
    <w:rsid w:val="00916FEE"/>
    <w:rsid w:val="009238F6"/>
    <w:rsid w:val="00923B6A"/>
    <w:rsid w:val="00924657"/>
    <w:rsid w:val="00924760"/>
    <w:rsid w:val="009251B5"/>
    <w:rsid w:val="00931E95"/>
    <w:rsid w:val="00934D72"/>
    <w:rsid w:val="00936965"/>
    <w:rsid w:val="00942CB7"/>
    <w:rsid w:val="009454B9"/>
    <w:rsid w:val="0094551E"/>
    <w:rsid w:val="00947621"/>
    <w:rsid w:val="00947800"/>
    <w:rsid w:val="009504A8"/>
    <w:rsid w:val="00951771"/>
    <w:rsid w:val="0095379D"/>
    <w:rsid w:val="00955438"/>
    <w:rsid w:val="00955BFE"/>
    <w:rsid w:val="00956693"/>
    <w:rsid w:val="00957012"/>
    <w:rsid w:val="00960967"/>
    <w:rsid w:val="009616D3"/>
    <w:rsid w:val="00961F00"/>
    <w:rsid w:val="00964044"/>
    <w:rsid w:val="00966C16"/>
    <w:rsid w:val="00970AD9"/>
    <w:rsid w:val="00972521"/>
    <w:rsid w:val="009726A4"/>
    <w:rsid w:val="00972A40"/>
    <w:rsid w:val="00972F41"/>
    <w:rsid w:val="00976D01"/>
    <w:rsid w:val="00980478"/>
    <w:rsid w:val="009807C9"/>
    <w:rsid w:val="00990EF5"/>
    <w:rsid w:val="00991185"/>
    <w:rsid w:val="009914AE"/>
    <w:rsid w:val="00991E5B"/>
    <w:rsid w:val="00992673"/>
    <w:rsid w:val="00994179"/>
    <w:rsid w:val="00994D64"/>
    <w:rsid w:val="00995207"/>
    <w:rsid w:val="00996196"/>
    <w:rsid w:val="00997411"/>
    <w:rsid w:val="009975CD"/>
    <w:rsid w:val="009A01D2"/>
    <w:rsid w:val="009A1291"/>
    <w:rsid w:val="009A27CE"/>
    <w:rsid w:val="009A2BA2"/>
    <w:rsid w:val="009A53E6"/>
    <w:rsid w:val="009A58A9"/>
    <w:rsid w:val="009A5ED0"/>
    <w:rsid w:val="009A6654"/>
    <w:rsid w:val="009A6A45"/>
    <w:rsid w:val="009A6FC4"/>
    <w:rsid w:val="009B1607"/>
    <w:rsid w:val="009B508E"/>
    <w:rsid w:val="009B6392"/>
    <w:rsid w:val="009B6EAA"/>
    <w:rsid w:val="009B7813"/>
    <w:rsid w:val="009B7AC5"/>
    <w:rsid w:val="009C4F22"/>
    <w:rsid w:val="009C5C36"/>
    <w:rsid w:val="009C7280"/>
    <w:rsid w:val="009C76AC"/>
    <w:rsid w:val="009D05FA"/>
    <w:rsid w:val="009D36FE"/>
    <w:rsid w:val="009E0DA6"/>
    <w:rsid w:val="009E0FB8"/>
    <w:rsid w:val="009E1C4C"/>
    <w:rsid w:val="009E4008"/>
    <w:rsid w:val="009E4EDC"/>
    <w:rsid w:val="009E56DB"/>
    <w:rsid w:val="009E62EA"/>
    <w:rsid w:val="009E666B"/>
    <w:rsid w:val="009E6D17"/>
    <w:rsid w:val="009E746A"/>
    <w:rsid w:val="009F0529"/>
    <w:rsid w:val="009F2013"/>
    <w:rsid w:val="009F28FD"/>
    <w:rsid w:val="009F3E23"/>
    <w:rsid w:val="009F4ACE"/>
    <w:rsid w:val="009F76A4"/>
    <w:rsid w:val="00A00C3A"/>
    <w:rsid w:val="00A02BD2"/>
    <w:rsid w:val="00A0394E"/>
    <w:rsid w:val="00A05F91"/>
    <w:rsid w:val="00A079BA"/>
    <w:rsid w:val="00A11AA6"/>
    <w:rsid w:val="00A13DBA"/>
    <w:rsid w:val="00A15F27"/>
    <w:rsid w:val="00A16A11"/>
    <w:rsid w:val="00A171F0"/>
    <w:rsid w:val="00A200E8"/>
    <w:rsid w:val="00A20C5A"/>
    <w:rsid w:val="00A230D0"/>
    <w:rsid w:val="00A23D2F"/>
    <w:rsid w:val="00A243C6"/>
    <w:rsid w:val="00A24832"/>
    <w:rsid w:val="00A2547A"/>
    <w:rsid w:val="00A30066"/>
    <w:rsid w:val="00A34B9C"/>
    <w:rsid w:val="00A36328"/>
    <w:rsid w:val="00A37A1E"/>
    <w:rsid w:val="00A40CAE"/>
    <w:rsid w:val="00A45B6E"/>
    <w:rsid w:val="00A47B54"/>
    <w:rsid w:val="00A500AA"/>
    <w:rsid w:val="00A50B5B"/>
    <w:rsid w:val="00A515CC"/>
    <w:rsid w:val="00A517B1"/>
    <w:rsid w:val="00A5276F"/>
    <w:rsid w:val="00A52F7B"/>
    <w:rsid w:val="00A55FC0"/>
    <w:rsid w:val="00A6185E"/>
    <w:rsid w:val="00A61E1C"/>
    <w:rsid w:val="00A641C3"/>
    <w:rsid w:val="00A66189"/>
    <w:rsid w:val="00A6630D"/>
    <w:rsid w:val="00A664CD"/>
    <w:rsid w:val="00A66534"/>
    <w:rsid w:val="00A66C91"/>
    <w:rsid w:val="00A70CF8"/>
    <w:rsid w:val="00A712C1"/>
    <w:rsid w:val="00A71750"/>
    <w:rsid w:val="00A71D6A"/>
    <w:rsid w:val="00A71F09"/>
    <w:rsid w:val="00A74034"/>
    <w:rsid w:val="00A74A25"/>
    <w:rsid w:val="00A7534F"/>
    <w:rsid w:val="00A76681"/>
    <w:rsid w:val="00A82371"/>
    <w:rsid w:val="00A82EC8"/>
    <w:rsid w:val="00A83061"/>
    <w:rsid w:val="00A84C7C"/>
    <w:rsid w:val="00A84CE5"/>
    <w:rsid w:val="00A84F6B"/>
    <w:rsid w:val="00A85E77"/>
    <w:rsid w:val="00A86332"/>
    <w:rsid w:val="00A8699B"/>
    <w:rsid w:val="00A8702A"/>
    <w:rsid w:val="00A87A75"/>
    <w:rsid w:val="00A87CAD"/>
    <w:rsid w:val="00A9013A"/>
    <w:rsid w:val="00A90276"/>
    <w:rsid w:val="00A90A76"/>
    <w:rsid w:val="00A93D58"/>
    <w:rsid w:val="00AA1805"/>
    <w:rsid w:val="00AA3241"/>
    <w:rsid w:val="00AA5F02"/>
    <w:rsid w:val="00AB1E32"/>
    <w:rsid w:val="00AB3482"/>
    <w:rsid w:val="00AB3540"/>
    <w:rsid w:val="00AB5193"/>
    <w:rsid w:val="00AB5294"/>
    <w:rsid w:val="00AB67EF"/>
    <w:rsid w:val="00AB7B04"/>
    <w:rsid w:val="00AC123E"/>
    <w:rsid w:val="00AC1785"/>
    <w:rsid w:val="00AC1CE5"/>
    <w:rsid w:val="00AC4169"/>
    <w:rsid w:val="00AC44FA"/>
    <w:rsid w:val="00AC7C5A"/>
    <w:rsid w:val="00AD0BC4"/>
    <w:rsid w:val="00AD32A8"/>
    <w:rsid w:val="00AD4F79"/>
    <w:rsid w:val="00AD6412"/>
    <w:rsid w:val="00AD698C"/>
    <w:rsid w:val="00AD75AE"/>
    <w:rsid w:val="00AE191A"/>
    <w:rsid w:val="00AE3843"/>
    <w:rsid w:val="00AE3CFB"/>
    <w:rsid w:val="00AE69CD"/>
    <w:rsid w:val="00AF6D76"/>
    <w:rsid w:val="00B02651"/>
    <w:rsid w:val="00B0274C"/>
    <w:rsid w:val="00B0317F"/>
    <w:rsid w:val="00B03B76"/>
    <w:rsid w:val="00B044A6"/>
    <w:rsid w:val="00B050F3"/>
    <w:rsid w:val="00B077BD"/>
    <w:rsid w:val="00B102B2"/>
    <w:rsid w:val="00B11737"/>
    <w:rsid w:val="00B11B4B"/>
    <w:rsid w:val="00B1270C"/>
    <w:rsid w:val="00B13F18"/>
    <w:rsid w:val="00B15077"/>
    <w:rsid w:val="00B15A00"/>
    <w:rsid w:val="00B2043E"/>
    <w:rsid w:val="00B215E1"/>
    <w:rsid w:val="00B21DF9"/>
    <w:rsid w:val="00B22705"/>
    <w:rsid w:val="00B242F4"/>
    <w:rsid w:val="00B2439E"/>
    <w:rsid w:val="00B24FC9"/>
    <w:rsid w:val="00B25399"/>
    <w:rsid w:val="00B25B76"/>
    <w:rsid w:val="00B26600"/>
    <w:rsid w:val="00B30C27"/>
    <w:rsid w:val="00B3215A"/>
    <w:rsid w:val="00B32D63"/>
    <w:rsid w:val="00B34718"/>
    <w:rsid w:val="00B37397"/>
    <w:rsid w:val="00B37971"/>
    <w:rsid w:val="00B4186C"/>
    <w:rsid w:val="00B41F29"/>
    <w:rsid w:val="00B454E9"/>
    <w:rsid w:val="00B45AD4"/>
    <w:rsid w:val="00B45B24"/>
    <w:rsid w:val="00B4689A"/>
    <w:rsid w:val="00B4730F"/>
    <w:rsid w:val="00B54F8C"/>
    <w:rsid w:val="00B57685"/>
    <w:rsid w:val="00B60FD8"/>
    <w:rsid w:val="00B62193"/>
    <w:rsid w:val="00B63F27"/>
    <w:rsid w:val="00B706CB"/>
    <w:rsid w:val="00B70CA6"/>
    <w:rsid w:val="00B719A0"/>
    <w:rsid w:val="00B73F3D"/>
    <w:rsid w:val="00B75EEE"/>
    <w:rsid w:val="00B779CE"/>
    <w:rsid w:val="00B82157"/>
    <w:rsid w:val="00B83718"/>
    <w:rsid w:val="00B870E8"/>
    <w:rsid w:val="00B9095E"/>
    <w:rsid w:val="00B913D3"/>
    <w:rsid w:val="00B91A8E"/>
    <w:rsid w:val="00B92186"/>
    <w:rsid w:val="00B92B03"/>
    <w:rsid w:val="00B973A7"/>
    <w:rsid w:val="00BA2101"/>
    <w:rsid w:val="00BA22ED"/>
    <w:rsid w:val="00BA319C"/>
    <w:rsid w:val="00BA3B26"/>
    <w:rsid w:val="00BB12EE"/>
    <w:rsid w:val="00BB5789"/>
    <w:rsid w:val="00BC223A"/>
    <w:rsid w:val="00BC3680"/>
    <w:rsid w:val="00BC4BA0"/>
    <w:rsid w:val="00BD0CF9"/>
    <w:rsid w:val="00BD3B63"/>
    <w:rsid w:val="00BD4BCD"/>
    <w:rsid w:val="00BD7009"/>
    <w:rsid w:val="00BD7BC1"/>
    <w:rsid w:val="00BE189D"/>
    <w:rsid w:val="00BE4849"/>
    <w:rsid w:val="00BE5231"/>
    <w:rsid w:val="00BE6366"/>
    <w:rsid w:val="00BE67F9"/>
    <w:rsid w:val="00BE7B29"/>
    <w:rsid w:val="00BF02E2"/>
    <w:rsid w:val="00BF0A23"/>
    <w:rsid w:val="00BF0A5F"/>
    <w:rsid w:val="00BF0CD0"/>
    <w:rsid w:val="00BF2A8F"/>
    <w:rsid w:val="00BF4803"/>
    <w:rsid w:val="00BF5800"/>
    <w:rsid w:val="00BF5DAC"/>
    <w:rsid w:val="00BF756D"/>
    <w:rsid w:val="00BF7B72"/>
    <w:rsid w:val="00C00AE8"/>
    <w:rsid w:val="00C022E4"/>
    <w:rsid w:val="00C023E1"/>
    <w:rsid w:val="00C03F98"/>
    <w:rsid w:val="00C049C6"/>
    <w:rsid w:val="00C06E26"/>
    <w:rsid w:val="00C06F49"/>
    <w:rsid w:val="00C104F7"/>
    <w:rsid w:val="00C12E49"/>
    <w:rsid w:val="00C14293"/>
    <w:rsid w:val="00C1661C"/>
    <w:rsid w:val="00C16D4B"/>
    <w:rsid w:val="00C21152"/>
    <w:rsid w:val="00C2199B"/>
    <w:rsid w:val="00C22B5E"/>
    <w:rsid w:val="00C23164"/>
    <w:rsid w:val="00C23B17"/>
    <w:rsid w:val="00C241EF"/>
    <w:rsid w:val="00C25738"/>
    <w:rsid w:val="00C25DD4"/>
    <w:rsid w:val="00C26DB6"/>
    <w:rsid w:val="00C27254"/>
    <w:rsid w:val="00C27832"/>
    <w:rsid w:val="00C313DC"/>
    <w:rsid w:val="00C31C2A"/>
    <w:rsid w:val="00C32C93"/>
    <w:rsid w:val="00C34686"/>
    <w:rsid w:val="00C34BCE"/>
    <w:rsid w:val="00C357C6"/>
    <w:rsid w:val="00C358F7"/>
    <w:rsid w:val="00C3762E"/>
    <w:rsid w:val="00C4112D"/>
    <w:rsid w:val="00C43812"/>
    <w:rsid w:val="00C440FD"/>
    <w:rsid w:val="00C448F0"/>
    <w:rsid w:val="00C47057"/>
    <w:rsid w:val="00C47903"/>
    <w:rsid w:val="00C47D66"/>
    <w:rsid w:val="00C52983"/>
    <w:rsid w:val="00C52DFB"/>
    <w:rsid w:val="00C53FF7"/>
    <w:rsid w:val="00C54219"/>
    <w:rsid w:val="00C5470D"/>
    <w:rsid w:val="00C56183"/>
    <w:rsid w:val="00C575DD"/>
    <w:rsid w:val="00C5775E"/>
    <w:rsid w:val="00C57F36"/>
    <w:rsid w:val="00C60AF3"/>
    <w:rsid w:val="00C60ECF"/>
    <w:rsid w:val="00C624E4"/>
    <w:rsid w:val="00C6288E"/>
    <w:rsid w:val="00C6340F"/>
    <w:rsid w:val="00C635CE"/>
    <w:rsid w:val="00C6417B"/>
    <w:rsid w:val="00C6492D"/>
    <w:rsid w:val="00C64AF5"/>
    <w:rsid w:val="00C6658C"/>
    <w:rsid w:val="00C66AF4"/>
    <w:rsid w:val="00C66E60"/>
    <w:rsid w:val="00C675B7"/>
    <w:rsid w:val="00C678DD"/>
    <w:rsid w:val="00C70781"/>
    <w:rsid w:val="00C71754"/>
    <w:rsid w:val="00C71CD8"/>
    <w:rsid w:val="00C74C6B"/>
    <w:rsid w:val="00C759B4"/>
    <w:rsid w:val="00C75FDA"/>
    <w:rsid w:val="00C76460"/>
    <w:rsid w:val="00C771FD"/>
    <w:rsid w:val="00C7762F"/>
    <w:rsid w:val="00C80935"/>
    <w:rsid w:val="00C8290E"/>
    <w:rsid w:val="00C8304B"/>
    <w:rsid w:val="00C86726"/>
    <w:rsid w:val="00C9173A"/>
    <w:rsid w:val="00C93033"/>
    <w:rsid w:val="00C94F04"/>
    <w:rsid w:val="00C953AB"/>
    <w:rsid w:val="00C956BB"/>
    <w:rsid w:val="00C95D84"/>
    <w:rsid w:val="00C978CD"/>
    <w:rsid w:val="00CA2647"/>
    <w:rsid w:val="00CA2EB1"/>
    <w:rsid w:val="00CA332F"/>
    <w:rsid w:val="00CA4099"/>
    <w:rsid w:val="00CA4349"/>
    <w:rsid w:val="00CA6F05"/>
    <w:rsid w:val="00CA7175"/>
    <w:rsid w:val="00CA73B2"/>
    <w:rsid w:val="00CA74FE"/>
    <w:rsid w:val="00CB04E3"/>
    <w:rsid w:val="00CB0BF8"/>
    <w:rsid w:val="00CB28A9"/>
    <w:rsid w:val="00CB394B"/>
    <w:rsid w:val="00CB39BA"/>
    <w:rsid w:val="00CB3D69"/>
    <w:rsid w:val="00CB62EC"/>
    <w:rsid w:val="00CB65A0"/>
    <w:rsid w:val="00CC0DE7"/>
    <w:rsid w:val="00CC1D8D"/>
    <w:rsid w:val="00CC2E70"/>
    <w:rsid w:val="00CC3117"/>
    <w:rsid w:val="00CC4777"/>
    <w:rsid w:val="00CC4F11"/>
    <w:rsid w:val="00CC52AF"/>
    <w:rsid w:val="00CC6390"/>
    <w:rsid w:val="00CD1C02"/>
    <w:rsid w:val="00CD2454"/>
    <w:rsid w:val="00CD3016"/>
    <w:rsid w:val="00CE0368"/>
    <w:rsid w:val="00CE1C35"/>
    <w:rsid w:val="00CE3E58"/>
    <w:rsid w:val="00CE5B0A"/>
    <w:rsid w:val="00CF21BE"/>
    <w:rsid w:val="00CF225B"/>
    <w:rsid w:val="00CF46FB"/>
    <w:rsid w:val="00CF6957"/>
    <w:rsid w:val="00CF6C66"/>
    <w:rsid w:val="00CF79F3"/>
    <w:rsid w:val="00D00EF1"/>
    <w:rsid w:val="00D012A4"/>
    <w:rsid w:val="00D026EE"/>
    <w:rsid w:val="00D034AC"/>
    <w:rsid w:val="00D037BE"/>
    <w:rsid w:val="00D05B7E"/>
    <w:rsid w:val="00D0771D"/>
    <w:rsid w:val="00D12930"/>
    <w:rsid w:val="00D132B1"/>
    <w:rsid w:val="00D1527F"/>
    <w:rsid w:val="00D17676"/>
    <w:rsid w:val="00D17B7D"/>
    <w:rsid w:val="00D17D4F"/>
    <w:rsid w:val="00D20903"/>
    <w:rsid w:val="00D218AD"/>
    <w:rsid w:val="00D24BE8"/>
    <w:rsid w:val="00D25281"/>
    <w:rsid w:val="00D25C5A"/>
    <w:rsid w:val="00D25CF6"/>
    <w:rsid w:val="00D2785A"/>
    <w:rsid w:val="00D31778"/>
    <w:rsid w:val="00D329C1"/>
    <w:rsid w:val="00D33AD1"/>
    <w:rsid w:val="00D34175"/>
    <w:rsid w:val="00D34476"/>
    <w:rsid w:val="00D4107C"/>
    <w:rsid w:val="00D4381D"/>
    <w:rsid w:val="00D43E80"/>
    <w:rsid w:val="00D4404A"/>
    <w:rsid w:val="00D450DD"/>
    <w:rsid w:val="00D45B81"/>
    <w:rsid w:val="00D464C4"/>
    <w:rsid w:val="00D4650B"/>
    <w:rsid w:val="00D50576"/>
    <w:rsid w:val="00D50CD6"/>
    <w:rsid w:val="00D516B0"/>
    <w:rsid w:val="00D5600E"/>
    <w:rsid w:val="00D5777C"/>
    <w:rsid w:val="00D61849"/>
    <w:rsid w:val="00D621B0"/>
    <w:rsid w:val="00D62891"/>
    <w:rsid w:val="00D64BD4"/>
    <w:rsid w:val="00D66FF1"/>
    <w:rsid w:val="00D73236"/>
    <w:rsid w:val="00D7455A"/>
    <w:rsid w:val="00D76ED8"/>
    <w:rsid w:val="00D77630"/>
    <w:rsid w:val="00D81334"/>
    <w:rsid w:val="00D82F81"/>
    <w:rsid w:val="00D90640"/>
    <w:rsid w:val="00D93164"/>
    <w:rsid w:val="00D93376"/>
    <w:rsid w:val="00D94698"/>
    <w:rsid w:val="00D94FFE"/>
    <w:rsid w:val="00D9580B"/>
    <w:rsid w:val="00D962ED"/>
    <w:rsid w:val="00D9722F"/>
    <w:rsid w:val="00D97CEA"/>
    <w:rsid w:val="00DA1272"/>
    <w:rsid w:val="00DA303F"/>
    <w:rsid w:val="00DA310A"/>
    <w:rsid w:val="00DA5815"/>
    <w:rsid w:val="00DA6078"/>
    <w:rsid w:val="00DB6065"/>
    <w:rsid w:val="00DC0C65"/>
    <w:rsid w:val="00DC1747"/>
    <w:rsid w:val="00DC17DE"/>
    <w:rsid w:val="00DC5547"/>
    <w:rsid w:val="00DC7EF8"/>
    <w:rsid w:val="00DD0E4F"/>
    <w:rsid w:val="00DD1E7D"/>
    <w:rsid w:val="00DD24EF"/>
    <w:rsid w:val="00DD2885"/>
    <w:rsid w:val="00DD3177"/>
    <w:rsid w:val="00DD32B1"/>
    <w:rsid w:val="00DD3FDD"/>
    <w:rsid w:val="00DD524A"/>
    <w:rsid w:val="00DD5546"/>
    <w:rsid w:val="00DD6658"/>
    <w:rsid w:val="00DD6809"/>
    <w:rsid w:val="00DD7BD0"/>
    <w:rsid w:val="00DE0DDA"/>
    <w:rsid w:val="00DE0F9C"/>
    <w:rsid w:val="00DE25F7"/>
    <w:rsid w:val="00DE347D"/>
    <w:rsid w:val="00DE3D0B"/>
    <w:rsid w:val="00DE40D8"/>
    <w:rsid w:val="00DE63E9"/>
    <w:rsid w:val="00DE7868"/>
    <w:rsid w:val="00DF1AF5"/>
    <w:rsid w:val="00DF2C1E"/>
    <w:rsid w:val="00DF383E"/>
    <w:rsid w:val="00DF3B06"/>
    <w:rsid w:val="00DF4644"/>
    <w:rsid w:val="00DF5327"/>
    <w:rsid w:val="00DF53C6"/>
    <w:rsid w:val="00E11445"/>
    <w:rsid w:val="00E132BC"/>
    <w:rsid w:val="00E14914"/>
    <w:rsid w:val="00E17015"/>
    <w:rsid w:val="00E209FB"/>
    <w:rsid w:val="00E21B0B"/>
    <w:rsid w:val="00E24CB8"/>
    <w:rsid w:val="00E27B17"/>
    <w:rsid w:val="00E30FD1"/>
    <w:rsid w:val="00E32DB1"/>
    <w:rsid w:val="00E334AA"/>
    <w:rsid w:val="00E33E34"/>
    <w:rsid w:val="00E34A1C"/>
    <w:rsid w:val="00E352E1"/>
    <w:rsid w:val="00E35F7C"/>
    <w:rsid w:val="00E37AD1"/>
    <w:rsid w:val="00E41082"/>
    <w:rsid w:val="00E415DE"/>
    <w:rsid w:val="00E45702"/>
    <w:rsid w:val="00E462ED"/>
    <w:rsid w:val="00E50403"/>
    <w:rsid w:val="00E5261C"/>
    <w:rsid w:val="00E52B59"/>
    <w:rsid w:val="00E5300D"/>
    <w:rsid w:val="00E53C2B"/>
    <w:rsid w:val="00E56995"/>
    <w:rsid w:val="00E57AC9"/>
    <w:rsid w:val="00E61340"/>
    <w:rsid w:val="00E61ACD"/>
    <w:rsid w:val="00E62B68"/>
    <w:rsid w:val="00E63A83"/>
    <w:rsid w:val="00E67F28"/>
    <w:rsid w:val="00E70D36"/>
    <w:rsid w:val="00E70E47"/>
    <w:rsid w:val="00E73B74"/>
    <w:rsid w:val="00E74134"/>
    <w:rsid w:val="00E74E08"/>
    <w:rsid w:val="00E801FC"/>
    <w:rsid w:val="00E8253B"/>
    <w:rsid w:val="00E83A0B"/>
    <w:rsid w:val="00E841C2"/>
    <w:rsid w:val="00E854A2"/>
    <w:rsid w:val="00E85B8D"/>
    <w:rsid w:val="00E909C3"/>
    <w:rsid w:val="00E90D3E"/>
    <w:rsid w:val="00E91067"/>
    <w:rsid w:val="00E9149D"/>
    <w:rsid w:val="00E9167C"/>
    <w:rsid w:val="00E93E11"/>
    <w:rsid w:val="00E95526"/>
    <w:rsid w:val="00EA0D06"/>
    <w:rsid w:val="00EA3CAC"/>
    <w:rsid w:val="00EA50BB"/>
    <w:rsid w:val="00EA65EA"/>
    <w:rsid w:val="00EA6C26"/>
    <w:rsid w:val="00EB3251"/>
    <w:rsid w:val="00EB3C00"/>
    <w:rsid w:val="00EB4924"/>
    <w:rsid w:val="00EB7790"/>
    <w:rsid w:val="00EB7E09"/>
    <w:rsid w:val="00EC0157"/>
    <w:rsid w:val="00EC06E7"/>
    <w:rsid w:val="00EC226F"/>
    <w:rsid w:val="00EC2D04"/>
    <w:rsid w:val="00EC640D"/>
    <w:rsid w:val="00EC64A9"/>
    <w:rsid w:val="00ED02E6"/>
    <w:rsid w:val="00ED151B"/>
    <w:rsid w:val="00ED17C7"/>
    <w:rsid w:val="00ED245A"/>
    <w:rsid w:val="00ED4CB5"/>
    <w:rsid w:val="00ED4DF1"/>
    <w:rsid w:val="00ED5FDE"/>
    <w:rsid w:val="00ED7313"/>
    <w:rsid w:val="00ED7341"/>
    <w:rsid w:val="00EE02C8"/>
    <w:rsid w:val="00EE0331"/>
    <w:rsid w:val="00EE12C4"/>
    <w:rsid w:val="00EE27CA"/>
    <w:rsid w:val="00EE322E"/>
    <w:rsid w:val="00EE4434"/>
    <w:rsid w:val="00EE519B"/>
    <w:rsid w:val="00EE6DCE"/>
    <w:rsid w:val="00EE7E23"/>
    <w:rsid w:val="00EF0503"/>
    <w:rsid w:val="00EF232D"/>
    <w:rsid w:val="00EF3CC5"/>
    <w:rsid w:val="00EF609E"/>
    <w:rsid w:val="00EF6D71"/>
    <w:rsid w:val="00F00C1D"/>
    <w:rsid w:val="00F024EE"/>
    <w:rsid w:val="00F028F4"/>
    <w:rsid w:val="00F0309B"/>
    <w:rsid w:val="00F0341F"/>
    <w:rsid w:val="00F0378F"/>
    <w:rsid w:val="00F05FA6"/>
    <w:rsid w:val="00F063B6"/>
    <w:rsid w:val="00F07902"/>
    <w:rsid w:val="00F07E24"/>
    <w:rsid w:val="00F116EE"/>
    <w:rsid w:val="00F12DE3"/>
    <w:rsid w:val="00F13495"/>
    <w:rsid w:val="00F13FB6"/>
    <w:rsid w:val="00F1546E"/>
    <w:rsid w:val="00F17FA0"/>
    <w:rsid w:val="00F20464"/>
    <w:rsid w:val="00F234FB"/>
    <w:rsid w:val="00F2493C"/>
    <w:rsid w:val="00F25BB1"/>
    <w:rsid w:val="00F2632D"/>
    <w:rsid w:val="00F26D9A"/>
    <w:rsid w:val="00F30DD4"/>
    <w:rsid w:val="00F3108A"/>
    <w:rsid w:val="00F3435C"/>
    <w:rsid w:val="00F364E4"/>
    <w:rsid w:val="00F37C89"/>
    <w:rsid w:val="00F40F40"/>
    <w:rsid w:val="00F4209C"/>
    <w:rsid w:val="00F429F2"/>
    <w:rsid w:val="00F433C6"/>
    <w:rsid w:val="00F4474E"/>
    <w:rsid w:val="00F4491C"/>
    <w:rsid w:val="00F45806"/>
    <w:rsid w:val="00F52630"/>
    <w:rsid w:val="00F541C5"/>
    <w:rsid w:val="00F545A4"/>
    <w:rsid w:val="00F55B9D"/>
    <w:rsid w:val="00F5758A"/>
    <w:rsid w:val="00F61452"/>
    <w:rsid w:val="00F617C0"/>
    <w:rsid w:val="00F629A6"/>
    <w:rsid w:val="00F64012"/>
    <w:rsid w:val="00F673EA"/>
    <w:rsid w:val="00F7159A"/>
    <w:rsid w:val="00F74C6D"/>
    <w:rsid w:val="00F7717E"/>
    <w:rsid w:val="00F81AAD"/>
    <w:rsid w:val="00F8204C"/>
    <w:rsid w:val="00F82D9B"/>
    <w:rsid w:val="00F832A9"/>
    <w:rsid w:val="00F847F4"/>
    <w:rsid w:val="00F84CEE"/>
    <w:rsid w:val="00F85307"/>
    <w:rsid w:val="00F90F10"/>
    <w:rsid w:val="00F91670"/>
    <w:rsid w:val="00F91A4C"/>
    <w:rsid w:val="00F95459"/>
    <w:rsid w:val="00F967E3"/>
    <w:rsid w:val="00FA3AC6"/>
    <w:rsid w:val="00FA5D3B"/>
    <w:rsid w:val="00FA75DA"/>
    <w:rsid w:val="00FB26D7"/>
    <w:rsid w:val="00FB2816"/>
    <w:rsid w:val="00FB2F6F"/>
    <w:rsid w:val="00FB363F"/>
    <w:rsid w:val="00FB365D"/>
    <w:rsid w:val="00FB6112"/>
    <w:rsid w:val="00FB75B0"/>
    <w:rsid w:val="00FC0D04"/>
    <w:rsid w:val="00FC0E23"/>
    <w:rsid w:val="00FC1EFD"/>
    <w:rsid w:val="00FC41A6"/>
    <w:rsid w:val="00FC50D3"/>
    <w:rsid w:val="00FC79C9"/>
    <w:rsid w:val="00FD1516"/>
    <w:rsid w:val="00FD4E88"/>
    <w:rsid w:val="00FD512D"/>
    <w:rsid w:val="00FD53E1"/>
    <w:rsid w:val="00FD6B45"/>
    <w:rsid w:val="00FE2951"/>
    <w:rsid w:val="00FE2F5A"/>
    <w:rsid w:val="00FE3100"/>
    <w:rsid w:val="00FE37CD"/>
    <w:rsid w:val="00FE659F"/>
    <w:rsid w:val="00FE6A2A"/>
    <w:rsid w:val="00FF068C"/>
    <w:rsid w:val="00FF2607"/>
    <w:rsid w:val="00FF2FE5"/>
    <w:rsid w:val="00FF42AC"/>
    <w:rsid w:val="00FF658A"/>
    <w:rsid w:val="00FF6CA6"/>
    <w:rsid w:val="00FF7AF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1050F"/>
  <w15:docId w15:val="{F7D81A64-E2E2-40D2-871D-CC4D27D4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621"/>
    <w:pPr>
      <w:spacing w:after="120" w:line="240" w:lineRule="auto"/>
    </w:pPr>
  </w:style>
  <w:style w:type="paragraph" w:styleId="Ttulo1">
    <w:name w:val="heading 1"/>
    <w:basedOn w:val="Normal"/>
    <w:next w:val="Normal"/>
    <w:link w:val="Ttulo1Car"/>
    <w:qFormat/>
    <w:rsid w:val="00BF2A8F"/>
    <w:pPr>
      <w:keepNext/>
      <w:keepLines/>
      <w:spacing w:before="480"/>
      <w:outlineLvl w:val="0"/>
    </w:pPr>
    <w:rPr>
      <w:rFonts w:asciiTheme="majorHAnsi" w:eastAsiaTheme="majorEastAsia" w:hAnsiTheme="majorHAnsi" w:cstheme="majorBidi"/>
      <w:b/>
      <w:bCs/>
      <w:color w:val="000000" w:themeColor="text1"/>
      <w:sz w:val="28"/>
      <w:szCs w:val="28"/>
    </w:rPr>
  </w:style>
  <w:style w:type="paragraph" w:styleId="Ttulo2">
    <w:name w:val="heading 2"/>
    <w:basedOn w:val="Normal"/>
    <w:next w:val="Normal"/>
    <w:link w:val="Ttulo2Car"/>
    <w:unhideWhenUsed/>
    <w:qFormat/>
    <w:rsid w:val="00BF2A8F"/>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Ttulo3">
    <w:name w:val="heading 3"/>
    <w:aliases w:val="Titulo 1,section:3,3,l3,Level 3 Head,H3,Org Heading 1,h3,HHHeading"/>
    <w:basedOn w:val="Normal"/>
    <w:next w:val="Normal"/>
    <w:link w:val="Ttulo3Car"/>
    <w:unhideWhenUsed/>
    <w:qFormat/>
    <w:rsid w:val="00C93033"/>
    <w:pPr>
      <w:keepNext/>
      <w:keepLines/>
      <w:spacing w:before="200" w:after="0"/>
      <w:outlineLvl w:val="2"/>
    </w:pPr>
    <w:rPr>
      <w:rFonts w:ascii="Arial" w:eastAsia="Times New Roman" w:hAnsi="Arial" w:cs="Times New Roman"/>
      <w:b/>
      <w:bCs/>
      <w:color w:val="3E3E3E" w:themeColor="accent1"/>
    </w:rPr>
  </w:style>
  <w:style w:type="paragraph" w:styleId="Ttulo5">
    <w:name w:val="heading 5"/>
    <w:aliases w:val="Titulo 3"/>
    <w:basedOn w:val="Normal"/>
    <w:next w:val="Normal"/>
    <w:link w:val="Ttulo5Car"/>
    <w:semiHidden/>
    <w:unhideWhenUsed/>
    <w:qFormat/>
    <w:rsid w:val="00C93033"/>
    <w:pPr>
      <w:tabs>
        <w:tab w:val="num" w:pos="3240"/>
      </w:tabs>
      <w:spacing w:before="240" w:after="60"/>
      <w:ind w:left="2880"/>
      <w:outlineLvl w:val="4"/>
    </w:pPr>
    <w:rPr>
      <w:rFonts w:ascii="Arial" w:eastAsia="Times New Roman" w:hAnsi="Arial" w:cs="Times New Roman"/>
      <w:szCs w:val="24"/>
      <w:lang w:eastAsia="es-ES"/>
    </w:rPr>
  </w:style>
  <w:style w:type="paragraph" w:styleId="Ttulo6">
    <w:name w:val="heading 6"/>
    <w:basedOn w:val="Normal"/>
    <w:next w:val="Normal"/>
    <w:link w:val="Ttulo6Car"/>
    <w:semiHidden/>
    <w:unhideWhenUsed/>
    <w:qFormat/>
    <w:rsid w:val="00C93033"/>
    <w:pPr>
      <w:tabs>
        <w:tab w:val="num" w:pos="3960"/>
      </w:tabs>
      <w:spacing w:before="240" w:after="60"/>
      <w:ind w:left="3600"/>
      <w:outlineLvl w:val="5"/>
    </w:pPr>
    <w:rPr>
      <w:rFonts w:ascii="Arial" w:eastAsia="Times New Roman" w:hAnsi="Arial" w:cs="Times New Roman"/>
      <w:i/>
      <w:szCs w:val="24"/>
      <w:lang w:eastAsia="es-ES"/>
    </w:rPr>
  </w:style>
  <w:style w:type="paragraph" w:styleId="Ttulo7">
    <w:name w:val="heading 7"/>
    <w:basedOn w:val="Normal"/>
    <w:next w:val="Normal"/>
    <w:link w:val="Ttulo7Car"/>
    <w:semiHidden/>
    <w:unhideWhenUsed/>
    <w:qFormat/>
    <w:rsid w:val="00C93033"/>
    <w:pPr>
      <w:tabs>
        <w:tab w:val="num" w:pos="4680"/>
      </w:tabs>
      <w:spacing w:before="240" w:after="60"/>
      <w:ind w:left="4320"/>
      <w:outlineLvl w:val="6"/>
    </w:pPr>
    <w:rPr>
      <w:rFonts w:ascii="Arial" w:eastAsia="Times New Roman" w:hAnsi="Arial" w:cs="Times New Roman"/>
      <w:sz w:val="24"/>
      <w:szCs w:val="24"/>
      <w:lang w:eastAsia="es-ES"/>
    </w:rPr>
  </w:style>
  <w:style w:type="paragraph" w:styleId="Ttulo8">
    <w:name w:val="heading 8"/>
    <w:basedOn w:val="Normal"/>
    <w:next w:val="Normal"/>
    <w:link w:val="Ttulo8Car"/>
    <w:semiHidden/>
    <w:unhideWhenUsed/>
    <w:qFormat/>
    <w:rsid w:val="00C93033"/>
    <w:pPr>
      <w:tabs>
        <w:tab w:val="num" w:pos="5400"/>
      </w:tabs>
      <w:spacing w:before="240" w:after="60"/>
      <w:ind w:left="5040"/>
      <w:outlineLvl w:val="7"/>
    </w:pPr>
    <w:rPr>
      <w:rFonts w:ascii="Arial" w:eastAsia="Times New Roman" w:hAnsi="Arial" w:cs="Times New Roman"/>
      <w:i/>
      <w:sz w:val="24"/>
      <w:szCs w:val="24"/>
      <w:lang w:eastAsia="es-ES"/>
    </w:rPr>
  </w:style>
  <w:style w:type="paragraph" w:styleId="Ttulo9">
    <w:name w:val="heading 9"/>
    <w:basedOn w:val="Normal"/>
    <w:next w:val="Normal"/>
    <w:link w:val="Ttulo9Car"/>
    <w:semiHidden/>
    <w:unhideWhenUsed/>
    <w:qFormat/>
    <w:rsid w:val="00C93033"/>
    <w:pPr>
      <w:tabs>
        <w:tab w:val="num" w:pos="6120"/>
      </w:tabs>
      <w:spacing w:before="240" w:after="60"/>
      <w:ind w:left="5760"/>
      <w:outlineLvl w:val="8"/>
    </w:pPr>
    <w:rPr>
      <w:rFonts w:ascii="Arial" w:eastAsia="Times New Roman" w:hAnsi="Arial" w:cs="Times New Roman"/>
      <w:b/>
      <w:i/>
      <w:sz w:val="1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D3FDD"/>
    <w:pPr>
      <w:tabs>
        <w:tab w:val="center" w:pos="4252"/>
        <w:tab w:val="right" w:pos="8504"/>
      </w:tabs>
    </w:pPr>
  </w:style>
  <w:style w:type="character" w:customStyle="1" w:styleId="EncabezadoCar">
    <w:name w:val="Encabezado Car"/>
    <w:basedOn w:val="Fuentedeprrafopredeter"/>
    <w:link w:val="Encabezado"/>
    <w:rsid w:val="00DD3FDD"/>
  </w:style>
  <w:style w:type="paragraph" w:styleId="Piedepgina">
    <w:name w:val="footer"/>
    <w:basedOn w:val="Normal"/>
    <w:link w:val="PiedepginaCar"/>
    <w:uiPriority w:val="99"/>
    <w:unhideWhenUsed/>
    <w:rsid w:val="00DD3FDD"/>
    <w:pPr>
      <w:tabs>
        <w:tab w:val="center" w:pos="4252"/>
        <w:tab w:val="right" w:pos="8504"/>
      </w:tabs>
    </w:pPr>
  </w:style>
  <w:style w:type="character" w:customStyle="1" w:styleId="PiedepginaCar">
    <w:name w:val="Pie de página Car"/>
    <w:basedOn w:val="Fuentedeprrafopredeter"/>
    <w:link w:val="Piedepgina"/>
    <w:uiPriority w:val="99"/>
    <w:rsid w:val="00DD3FDD"/>
  </w:style>
  <w:style w:type="paragraph" w:styleId="Textodeglobo">
    <w:name w:val="Balloon Text"/>
    <w:basedOn w:val="Normal"/>
    <w:link w:val="TextodegloboCar"/>
    <w:semiHidden/>
    <w:unhideWhenUsed/>
    <w:rsid w:val="00DD3FDD"/>
    <w:rPr>
      <w:rFonts w:ascii="Tahoma" w:hAnsi="Tahoma" w:cs="Tahoma"/>
      <w:sz w:val="16"/>
      <w:szCs w:val="16"/>
    </w:rPr>
  </w:style>
  <w:style w:type="character" w:customStyle="1" w:styleId="TextodegloboCar">
    <w:name w:val="Texto de globo Car"/>
    <w:basedOn w:val="Fuentedeprrafopredeter"/>
    <w:link w:val="Textodeglobo"/>
    <w:semiHidden/>
    <w:rsid w:val="00DD3FDD"/>
    <w:rPr>
      <w:rFonts w:ascii="Tahoma" w:hAnsi="Tahoma" w:cs="Tahoma"/>
      <w:sz w:val="16"/>
      <w:szCs w:val="16"/>
    </w:rPr>
  </w:style>
  <w:style w:type="table" w:styleId="Tablaconcuadrcula">
    <w:name w:val="Table Grid"/>
    <w:basedOn w:val="Tablanormal"/>
    <w:uiPriority w:val="59"/>
    <w:rsid w:val="00DD3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qFormat/>
    <w:rsid w:val="00C47057"/>
    <w:pPr>
      <w:spacing w:after="300"/>
      <w:contextualSpacing/>
    </w:pPr>
    <w:rPr>
      <w:rFonts w:asciiTheme="majorHAnsi" w:eastAsiaTheme="majorEastAsia" w:hAnsiTheme="majorHAnsi" w:cstheme="majorBidi"/>
      <w:color w:val="000000" w:themeColor="text1"/>
      <w:spacing w:val="5"/>
      <w:kern w:val="28"/>
      <w:sz w:val="44"/>
      <w:szCs w:val="52"/>
    </w:rPr>
  </w:style>
  <w:style w:type="character" w:customStyle="1" w:styleId="TtuloCar">
    <w:name w:val="Título Car"/>
    <w:basedOn w:val="Fuentedeprrafopredeter"/>
    <w:link w:val="Ttulo"/>
    <w:rsid w:val="00C47057"/>
    <w:rPr>
      <w:rFonts w:asciiTheme="majorHAnsi" w:eastAsiaTheme="majorEastAsia" w:hAnsiTheme="majorHAnsi" w:cstheme="majorBidi"/>
      <w:color w:val="000000" w:themeColor="text1"/>
      <w:spacing w:val="5"/>
      <w:kern w:val="28"/>
      <w:sz w:val="44"/>
      <w:szCs w:val="52"/>
    </w:rPr>
  </w:style>
  <w:style w:type="character" w:styleId="Nmerodepgina">
    <w:name w:val="page number"/>
    <w:basedOn w:val="Fuentedeprrafopredeter"/>
    <w:uiPriority w:val="99"/>
    <w:unhideWhenUsed/>
    <w:rsid w:val="006D7EE7"/>
    <w:rPr>
      <w:rFonts w:eastAsiaTheme="minorEastAsia" w:cstheme="minorBidi"/>
      <w:bCs w:val="0"/>
      <w:iCs w:val="0"/>
      <w:szCs w:val="22"/>
      <w:lang w:val="es-ES"/>
    </w:rPr>
  </w:style>
  <w:style w:type="paragraph" w:styleId="Sinespaciado">
    <w:name w:val="No Spacing"/>
    <w:link w:val="SinespaciadoCar"/>
    <w:uiPriority w:val="1"/>
    <w:qFormat/>
    <w:rsid w:val="00C47057"/>
    <w:pPr>
      <w:spacing w:after="0" w:line="240" w:lineRule="auto"/>
    </w:pPr>
  </w:style>
  <w:style w:type="character" w:customStyle="1" w:styleId="Ttulo2Car">
    <w:name w:val="Título 2 Car"/>
    <w:basedOn w:val="Fuentedeprrafopredeter"/>
    <w:link w:val="Ttulo2"/>
    <w:rsid w:val="00BF2A8F"/>
    <w:rPr>
      <w:rFonts w:asciiTheme="majorHAnsi" w:eastAsiaTheme="majorEastAsia" w:hAnsiTheme="majorHAnsi" w:cstheme="majorBidi"/>
      <w:b/>
      <w:bCs/>
      <w:color w:val="000000" w:themeColor="text1"/>
      <w:sz w:val="26"/>
      <w:szCs w:val="26"/>
    </w:rPr>
  </w:style>
  <w:style w:type="character" w:customStyle="1" w:styleId="Ttulo1Car">
    <w:name w:val="Título 1 Car"/>
    <w:basedOn w:val="Fuentedeprrafopredeter"/>
    <w:link w:val="Ttulo1"/>
    <w:rsid w:val="00BF2A8F"/>
    <w:rPr>
      <w:rFonts w:asciiTheme="majorHAnsi" w:eastAsiaTheme="majorEastAsia" w:hAnsiTheme="majorHAnsi" w:cstheme="majorBidi"/>
      <w:b/>
      <w:bCs/>
      <w:color w:val="000000" w:themeColor="text1"/>
      <w:sz w:val="28"/>
      <w:szCs w:val="28"/>
    </w:rPr>
  </w:style>
  <w:style w:type="paragraph" w:styleId="Subttulo">
    <w:name w:val="Subtitle"/>
    <w:basedOn w:val="Normal"/>
    <w:next w:val="Normal"/>
    <w:link w:val="SubttuloCar"/>
    <w:uiPriority w:val="11"/>
    <w:qFormat/>
    <w:rsid w:val="00BF2A8F"/>
    <w:pPr>
      <w:numPr>
        <w:ilvl w:val="1"/>
      </w:numPr>
    </w:pPr>
    <w:rPr>
      <w:rFonts w:asciiTheme="majorHAnsi" w:eastAsiaTheme="majorEastAsia" w:hAnsiTheme="majorHAnsi" w:cstheme="majorBidi"/>
      <w:i/>
      <w:iCs/>
      <w:color w:val="000000" w:themeColor="text1"/>
      <w:spacing w:val="15"/>
      <w:sz w:val="24"/>
      <w:szCs w:val="24"/>
    </w:rPr>
  </w:style>
  <w:style w:type="character" w:customStyle="1" w:styleId="SubttuloCar">
    <w:name w:val="Subtítulo Car"/>
    <w:basedOn w:val="Fuentedeprrafopredeter"/>
    <w:link w:val="Subttulo"/>
    <w:uiPriority w:val="11"/>
    <w:rsid w:val="00BF2A8F"/>
    <w:rPr>
      <w:rFonts w:asciiTheme="majorHAnsi" w:eastAsiaTheme="majorEastAsia" w:hAnsiTheme="majorHAnsi" w:cstheme="majorBidi"/>
      <w:i/>
      <w:iCs/>
      <w:color w:val="000000" w:themeColor="text1"/>
      <w:spacing w:val="15"/>
      <w:sz w:val="24"/>
      <w:szCs w:val="24"/>
    </w:rPr>
  </w:style>
  <w:style w:type="character" w:styleId="Hipervnculo">
    <w:name w:val="Hyperlink"/>
    <w:basedOn w:val="Fuentedeprrafopredeter"/>
    <w:uiPriority w:val="99"/>
    <w:unhideWhenUsed/>
    <w:rsid w:val="00F55B9D"/>
    <w:rPr>
      <w:color w:val="5F5F5F" w:themeColor="hyperlink"/>
      <w:u w:val="single"/>
    </w:rPr>
  </w:style>
  <w:style w:type="character" w:styleId="nfasis">
    <w:name w:val="Emphasis"/>
    <w:uiPriority w:val="20"/>
    <w:qFormat/>
    <w:rsid w:val="009F4ACE"/>
    <w:rPr>
      <w:i/>
      <w:iCs/>
    </w:rPr>
  </w:style>
  <w:style w:type="paragraph" w:customStyle="1" w:styleId="Pa7">
    <w:name w:val="Pa7"/>
    <w:basedOn w:val="Normal"/>
    <w:next w:val="Normal"/>
    <w:rsid w:val="009F4ACE"/>
    <w:pPr>
      <w:autoSpaceDE w:val="0"/>
      <w:autoSpaceDN w:val="0"/>
      <w:adjustRightInd w:val="0"/>
      <w:spacing w:before="20" w:after="20" w:line="191" w:lineRule="atLeast"/>
    </w:pPr>
    <w:rPr>
      <w:rFonts w:ascii="Formata" w:eastAsia="Calibri" w:hAnsi="Formata" w:cs="Times New Roman"/>
      <w:sz w:val="24"/>
      <w:szCs w:val="24"/>
      <w:lang w:val="es-CO"/>
    </w:rPr>
  </w:style>
  <w:style w:type="paragraph" w:styleId="Prrafodelista">
    <w:name w:val="List Paragraph"/>
    <w:basedOn w:val="Normal"/>
    <w:link w:val="PrrafodelistaCar"/>
    <w:uiPriority w:val="34"/>
    <w:qFormat/>
    <w:rsid w:val="00972F41"/>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1">
    <w:name w:val="C1"/>
    <w:basedOn w:val="Normal"/>
    <w:rsid w:val="002A0A6B"/>
    <w:pPr>
      <w:tabs>
        <w:tab w:val="left" w:pos="0"/>
      </w:tabs>
      <w:overflowPunct w:val="0"/>
      <w:autoSpaceDE w:val="0"/>
      <w:autoSpaceDN w:val="0"/>
      <w:adjustRightInd w:val="0"/>
      <w:spacing w:before="120"/>
      <w:jc w:val="both"/>
      <w:textAlignment w:val="baseline"/>
    </w:pPr>
    <w:rPr>
      <w:rFonts w:ascii="Arial" w:eastAsia="Times New Roman" w:hAnsi="Arial" w:cs="Times New Roman"/>
      <w:szCs w:val="24"/>
      <w:lang w:eastAsia="es-MX"/>
    </w:rPr>
  </w:style>
  <w:style w:type="character" w:styleId="Refdecomentario">
    <w:name w:val="annotation reference"/>
    <w:basedOn w:val="Fuentedeprrafopredeter"/>
    <w:uiPriority w:val="99"/>
    <w:semiHidden/>
    <w:unhideWhenUsed/>
    <w:rsid w:val="00793382"/>
    <w:rPr>
      <w:sz w:val="16"/>
      <w:szCs w:val="16"/>
    </w:rPr>
  </w:style>
  <w:style w:type="paragraph" w:styleId="Textocomentario">
    <w:name w:val="annotation text"/>
    <w:basedOn w:val="Normal"/>
    <w:link w:val="TextocomentarioCar"/>
    <w:uiPriority w:val="99"/>
    <w:semiHidden/>
    <w:unhideWhenUsed/>
    <w:rsid w:val="00793382"/>
    <w:rPr>
      <w:sz w:val="20"/>
      <w:szCs w:val="20"/>
    </w:rPr>
  </w:style>
  <w:style w:type="character" w:customStyle="1" w:styleId="TextocomentarioCar">
    <w:name w:val="Texto comentario Car"/>
    <w:basedOn w:val="Fuentedeprrafopredeter"/>
    <w:link w:val="Textocomentario"/>
    <w:uiPriority w:val="99"/>
    <w:semiHidden/>
    <w:rsid w:val="00793382"/>
    <w:rPr>
      <w:sz w:val="20"/>
      <w:szCs w:val="20"/>
    </w:rPr>
  </w:style>
  <w:style w:type="paragraph" w:styleId="Asuntodelcomentario">
    <w:name w:val="annotation subject"/>
    <w:basedOn w:val="Textocomentario"/>
    <w:next w:val="Textocomentario"/>
    <w:link w:val="AsuntodelcomentarioCar"/>
    <w:uiPriority w:val="99"/>
    <w:semiHidden/>
    <w:unhideWhenUsed/>
    <w:rsid w:val="00793382"/>
    <w:rPr>
      <w:b/>
      <w:bCs/>
    </w:rPr>
  </w:style>
  <w:style w:type="character" w:customStyle="1" w:styleId="AsuntodelcomentarioCar">
    <w:name w:val="Asunto del comentario Car"/>
    <w:basedOn w:val="TextocomentarioCar"/>
    <w:link w:val="Asuntodelcomentario"/>
    <w:uiPriority w:val="99"/>
    <w:semiHidden/>
    <w:rsid w:val="00793382"/>
    <w:rPr>
      <w:b/>
      <w:bCs/>
      <w:sz w:val="20"/>
      <w:szCs w:val="20"/>
    </w:rPr>
  </w:style>
  <w:style w:type="character" w:customStyle="1" w:styleId="Ttulo3Car">
    <w:name w:val="Título 3 Car"/>
    <w:aliases w:val="Titulo 1 Car,section:3 Car,3 Car,l3 Car,Level 3 Head Car,H3 Car,Org Heading 1 Car,h3 Car,HHHeading Car"/>
    <w:basedOn w:val="Fuentedeprrafopredeter"/>
    <w:link w:val="Ttulo3"/>
    <w:rsid w:val="00C93033"/>
    <w:rPr>
      <w:rFonts w:ascii="Arial" w:eastAsia="Times New Roman" w:hAnsi="Arial" w:cs="Times New Roman"/>
      <w:b/>
      <w:bCs/>
      <w:color w:val="3E3E3E" w:themeColor="accent1"/>
    </w:rPr>
  </w:style>
  <w:style w:type="character" w:customStyle="1" w:styleId="Ttulo5Car">
    <w:name w:val="Título 5 Car"/>
    <w:aliases w:val="Titulo 3 Car"/>
    <w:basedOn w:val="Fuentedeprrafopredeter"/>
    <w:link w:val="Ttulo5"/>
    <w:semiHidden/>
    <w:rsid w:val="00C93033"/>
    <w:rPr>
      <w:rFonts w:ascii="Arial" w:eastAsia="Times New Roman" w:hAnsi="Arial" w:cs="Times New Roman"/>
      <w:szCs w:val="24"/>
      <w:lang w:eastAsia="es-ES"/>
    </w:rPr>
  </w:style>
  <w:style w:type="character" w:customStyle="1" w:styleId="Ttulo6Car">
    <w:name w:val="Título 6 Car"/>
    <w:basedOn w:val="Fuentedeprrafopredeter"/>
    <w:link w:val="Ttulo6"/>
    <w:semiHidden/>
    <w:rsid w:val="00C93033"/>
    <w:rPr>
      <w:rFonts w:ascii="Arial" w:eastAsia="Times New Roman" w:hAnsi="Arial" w:cs="Times New Roman"/>
      <w:i/>
      <w:szCs w:val="24"/>
      <w:lang w:eastAsia="es-ES"/>
    </w:rPr>
  </w:style>
  <w:style w:type="character" w:customStyle="1" w:styleId="Ttulo7Car">
    <w:name w:val="Título 7 Car"/>
    <w:basedOn w:val="Fuentedeprrafopredeter"/>
    <w:link w:val="Ttulo7"/>
    <w:semiHidden/>
    <w:rsid w:val="00C93033"/>
    <w:rPr>
      <w:rFonts w:ascii="Arial" w:eastAsia="Times New Roman" w:hAnsi="Arial" w:cs="Times New Roman"/>
      <w:sz w:val="24"/>
      <w:szCs w:val="24"/>
      <w:lang w:eastAsia="es-ES"/>
    </w:rPr>
  </w:style>
  <w:style w:type="character" w:customStyle="1" w:styleId="Ttulo8Car">
    <w:name w:val="Título 8 Car"/>
    <w:basedOn w:val="Fuentedeprrafopredeter"/>
    <w:link w:val="Ttulo8"/>
    <w:semiHidden/>
    <w:rsid w:val="00C93033"/>
    <w:rPr>
      <w:rFonts w:ascii="Arial" w:eastAsia="Times New Roman" w:hAnsi="Arial" w:cs="Times New Roman"/>
      <w:i/>
      <w:sz w:val="24"/>
      <w:szCs w:val="24"/>
      <w:lang w:eastAsia="es-ES"/>
    </w:rPr>
  </w:style>
  <w:style w:type="character" w:customStyle="1" w:styleId="Ttulo9Car">
    <w:name w:val="Título 9 Car"/>
    <w:basedOn w:val="Fuentedeprrafopredeter"/>
    <w:link w:val="Ttulo9"/>
    <w:semiHidden/>
    <w:rsid w:val="00C93033"/>
    <w:rPr>
      <w:rFonts w:ascii="Arial" w:eastAsia="Times New Roman" w:hAnsi="Arial" w:cs="Times New Roman"/>
      <w:b/>
      <w:i/>
      <w:sz w:val="18"/>
      <w:szCs w:val="24"/>
      <w:lang w:eastAsia="es-ES"/>
    </w:rPr>
  </w:style>
  <w:style w:type="numbering" w:customStyle="1" w:styleId="Sinlista1">
    <w:name w:val="Sin lista1"/>
    <w:next w:val="Sinlista"/>
    <w:uiPriority w:val="99"/>
    <w:semiHidden/>
    <w:unhideWhenUsed/>
    <w:rsid w:val="00C93033"/>
  </w:style>
  <w:style w:type="character" w:styleId="Hipervnculovisitado">
    <w:name w:val="FollowedHyperlink"/>
    <w:uiPriority w:val="99"/>
    <w:semiHidden/>
    <w:unhideWhenUsed/>
    <w:rsid w:val="00C93033"/>
    <w:rPr>
      <w:color w:val="800080"/>
      <w:u w:val="single"/>
    </w:rPr>
  </w:style>
  <w:style w:type="character" w:customStyle="1" w:styleId="Ttulo3Car1">
    <w:name w:val="Título 3 Car1"/>
    <w:aliases w:val="Titulo 1 Car1,section:3 Car1,3 Car1,l3 Car1,Level 3 Head Car1,H3 Car1,Org Heading 1 Car1,h3 Car1,HHHeading Car1"/>
    <w:semiHidden/>
    <w:rsid w:val="00C93033"/>
    <w:rPr>
      <w:rFonts w:ascii="Cambria" w:eastAsia="Times New Roman" w:hAnsi="Cambria" w:cs="Times New Roman" w:hint="default"/>
      <w:b/>
      <w:bCs/>
      <w:color w:val="4F81BD"/>
      <w:lang w:val="es-ES_tradnl" w:eastAsia="es-MX"/>
    </w:rPr>
  </w:style>
  <w:style w:type="character" w:customStyle="1" w:styleId="Ttulo5Car1">
    <w:name w:val="Título 5 Car1"/>
    <w:aliases w:val="Titulo 3 Car1"/>
    <w:semiHidden/>
    <w:rsid w:val="00C93033"/>
    <w:rPr>
      <w:rFonts w:ascii="Cambria" w:eastAsia="Times New Roman" w:hAnsi="Cambria" w:cs="Times New Roman" w:hint="default"/>
      <w:color w:val="243F60"/>
      <w:lang w:val="es-ES_tradnl" w:eastAsia="es-MX"/>
    </w:rPr>
  </w:style>
  <w:style w:type="paragraph" w:styleId="NormalWeb">
    <w:name w:val="Normal (Web)"/>
    <w:basedOn w:val="Normal"/>
    <w:unhideWhenUsed/>
    <w:rsid w:val="00C93033"/>
    <w:pPr>
      <w:spacing w:before="75" w:after="0"/>
      <w:ind w:left="150" w:right="150"/>
    </w:pPr>
    <w:rPr>
      <w:rFonts w:ascii="Tahoma" w:eastAsia="Times New Roman" w:hAnsi="Tahoma" w:cs="Tahoma"/>
      <w:color w:val="000000"/>
      <w:sz w:val="17"/>
      <w:szCs w:val="17"/>
      <w:lang w:eastAsia="es-ES"/>
    </w:rPr>
  </w:style>
  <w:style w:type="paragraph" w:styleId="TDC1">
    <w:name w:val="toc 1"/>
    <w:basedOn w:val="Normal"/>
    <w:next w:val="Normal"/>
    <w:autoRedefine/>
    <w:uiPriority w:val="39"/>
    <w:unhideWhenUsed/>
    <w:rsid w:val="00C93033"/>
    <w:pPr>
      <w:tabs>
        <w:tab w:val="right" w:pos="9360"/>
      </w:tabs>
      <w:spacing w:after="0"/>
      <w:jc w:val="both"/>
    </w:pPr>
    <w:rPr>
      <w:rFonts w:ascii="Arial" w:eastAsia="Times New Roman" w:hAnsi="Arial" w:cs="Arial"/>
      <w:b/>
      <w:noProof/>
      <w:sz w:val="20"/>
      <w:szCs w:val="20"/>
      <w:lang w:val="es-ES_tradnl" w:eastAsia="es-MX"/>
    </w:rPr>
  </w:style>
  <w:style w:type="paragraph" w:styleId="TDC2">
    <w:name w:val="toc 2"/>
    <w:basedOn w:val="Normal"/>
    <w:next w:val="Normal"/>
    <w:autoRedefine/>
    <w:uiPriority w:val="39"/>
    <w:unhideWhenUsed/>
    <w:rsid w:val="00C93033"/>
    <w:pPr>
      <w:tabs>
        <w:tab w:val="left" w:pos="960"/>
        <w:tab w:val="right" w:pos="8830"/>
      </w:tabs>
      <w:spacing w:after="0"/>
      <w:ind w:left="200"/>
    </w:pPr>
    <w:rPr>
      <w:rFonts w:ascii="Arial" w:eastAsia="Times New Roman" w:hAnsi="Arial" w:cs="Arial"/>
      <w:noProof/>
      <w:lang w:val="es-ES_tradnl" w:eastAsia="es-MX"/>
    </w:rPr>
  </w:style>
  <w:style w:type="paragraph" w:styleId="TDC3">
    <w:name w:val="toc 3"/>
    <w:basedOn w:val="Normal"/>
    <w:next w:val="Normal"/>
    <w:autoRedefine/>
    <w:uiPriority w:val="39"/>
    <w:unhideWhenUsed/>
    <w:rsid w:val="00C93033"/>
    <w:pPr>
      <w:spacing w:after="0"/>
      <w:ind w:left="400"/>
    </w:pPr>
    <w:rPr>
      <w:rFonts w:ascii="Times New Roman" w:eastAsia="Times New Roman" w:hAnsi="Times New Roman" w:cs="Times New Roman"/>
      <w:sz w:val="20"/>
      <w:szCs w:val="20"/>
      <w:lang w:val="es-ES_tradnl" w:eastAsia="es-MX"/>
    </w:rPr>
  </w:style>
  <w:style w:type="paragraph" w:styleId="TDC4">
    <w:name w:val="toc 4"/>
    <w:basedOn w:val="Normal"/>
    <w:next w:val="Normal"/>
    <w:autoRedefine/>
    <w:uiPriority w:val="39"/>
    <w:unhideWhenUsed/>
    <w:rsid w:val="00C93033"/>
    <w:pPr>
      <w:spacing w:after="100" w:line="276" w:lineRule="auto"/>
      <w:ind w:left="660"/>
    </w:pPr>
    <w:rPr>
      <w:rFonts w:ascii="Arial" w:eastAsia="Times New Roman" w:hAnsi="Arial" w:cs="Times New Roman"/>
      <w:lang w:val="es-CO" w:eastAsia="es-CO"/>
    </w:rPr>
  </w:style>
  <w:style w:type="paragraph" w:styleId="TDC5">
    <w:name w:val="toc 5"/>
    <w:basedOn w:val="Normal"/>
    <w:next w:val="Normal"/>
    <w:autoRedefine/>
    <w:uiPriority w:val="39"/>
    <w:unhideWhenUsed/>
    <w:rsid w:val="00C93033"/>
    <w:pPr>
      <w:spacing w:after="100" w:line="276" w:lineRule="auto"/>
      <w:ind w:left="880"/>
    </w:pPr>
    <w:rPr>
      <w:rFonts w:ascii="Arial" w:eastAsia="Times New Roman" w:hAnsi="Arial" w:cs="Times New Roman"/>
      <w:lang w:val="es-CO" w:eastAsia="es-CO"/>
    </w:rPr>
  </w:style>
  <w:style w:type="paragraph" w:styleId="TDC6">
    <w:name w:val="toc 6"/>
    <w:basedOn w:val="Normal"/>
    <w:next w:val="Normal"/>
    <w:autoRedefine/>
    <w:uiPriority w:val="39"/>
    <w:unhideWhenUsed/>
    <w:rsid w:val="00C93033"/>
    <w:pPr>
      <w:spacing w:after="100" w:line="276" w:lineRule="auto"/>
      <w:ind w:left="1100"/>
    </w:pPr>
    <w:rPr>
      <w:rFonts w:ascii="Arial" w:eastAsia="Times New Roman" w:hAnsi="Arial" w:cs="Times New Roman"/>
      <w:lang w:val="es-CO" w:eastAsia="es-CO"/>
    </w:rPr>
  </w:style>
  <w:style w:type="paragraph" w:styleId="TDC7">
    <w:name w:val="toc 7"/>
    <w:basedOn w:val="Normal"/>
    <w:next w:val="Normal"/>
    <w:autoRedefine/>
    <w:uiPriority w:val="39"/>
    <w:unhideWhenUsed/>
    <w:rsid w:val="00C93033"/>
    <w:pPr>
      <w:spacing w:after="100" w:line="276" w:lineRule="auto"/>
      <w:ind w:left="1320"/>
    </w:pPr>
    <w:rPr>
      <w:rFonts w:ascii="Arial" w:eastAsia="Times New Roman" w:hAnsi="Arial" w:cs="Times New Roman"/>
      <w:lang w:val="es-CO" w:eastAsia="es-CO"/>
    </w:rPr>
  </w:style>
  <w:style w:type="paragraph" w:styleId="TDC8">
    <w:name w:val="toc 8"/>
    <w:basedOn w:val="Normal"/>
    <w:next w:val="Normal"/>
    <w:autoRedefine/>
    <w:uiPriority w:val="39"/>
    <w:unhideWhenUsed/>
    <w:rsid w:val="00C93033"/>
    <w:pPr>
      <w:spacing w:after="100" w:line="276" w:lineRule="auto"/>
      <w:ind w:left="1540"/>
    </w:pPr>
    <w:rPr>
      <w:rFonts w:ascii="Arial" w:eastAsia="Times New Roman" w:hAnsi="Arial" w:cs="Times New Roman"/>
      <w:lang w:val="es-CO" w:eastAsia="es-CO"/>
    </w:rPr>
  </w:style>
  <w:style w:type="paragraph" w:styleId="TDC9">
    <w:name w:val="toc 9"/>
    <w:basedOn w:val="Normal"/>
    <w:next w:val="Normal"/>
    <w:autoRedefine/>
    <w:uiPriority w:val="39"/>
    <w:unhideWhenUsed/>
    <w:rsid w:val="00C93033"/>
    <w:pPr>
      <w:spacing w:after="100" w:line="276" w:lineRule="auto"/>
      <w:ind w:left="1760"/>
    </w:pPr>
    <w:rPr>
      <w:rFonts w:ascii="Arial" w:eastAsia="Times New Roman" w:hAnsi="Arial" w:cs="Times New Roman"/>
      <w:lang w:val="es-CO" w:eastAsia="es-CO"/>
    </w:rPr>
  </w:style>
  <w:style w:type="paragraph" w:styleId="Textonotapie">
    <w:name w:val="footnote text"/>
    <w:basedOn w:val="Normal"/>
    <w:link w:val="TextonotapieCar"/>
    <w:semiHidden/>
    <w:unhideWhenUsed/>
    <w:rsid w:val="00C93033"/>
    <w:pPr>
      <w:autoSpaceDE w:val="0"/>
      <w:autoSpaceDN w:val="0"/>
      <w:spacing w:after="0"/>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semiHidden/>
    <w:rsid w:val="00C93033"/>
    <w:rPr>
      <w:rFonts w:ascii="Times New Roman" w:eastAsia="Times New Roman" w:hAnsi="Times New Roman" w:cs="Times New Roman"/>
      <w:sz w:val="20"/>
      <w:szCs w:val="20"/>
      <w:lang w:eastAsia="es-MX"/>
    </w:rPr>
  </w:style>
  <w:style w:type="paragraph" w:styleId="Textoindependiente">
    <w:name w:val="Body Text"/>
    <w:basedOn w:val="Normal"/>
    <w:link w:val="TextoindependienteCar"/>
    <w:semiHidden/>
    <w:unhideWhenUsed/>
    <w:rsid w:val="00C93033"/>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semiHidden/>
    <w:rsid w:val="00C9303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semiHidden/>
    <w:unhideWhenUsed/>
    <w:rsid w:val="00C93033"/>
    <w:pPr>
      <w:spacing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semiHidden/>
    <w:rsid w:val="00C9303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semiHidden/>
    <w:unhideWhenUsed/>
    <w:rsid w:val="00C93033"/>
    <w:rPr>
      <w:rFonts w:ascii="Times New Roman" w:eastAsia="Times New Roman" w:hAnsi="Times New Roman" w:cs="Times New Roman"/>
      <w:sz w:val="16"/>
      <w:szCs w:val="16"/>
      <w:lang w:val="es-ES_tradnl" w:eastAsia="es-MX"/>
    </w:rPr>
  </w:style>
  <w:style w:type="character" w:customStyle="1" w:styleId="Textoindependiente3Car">
    <w:name w:val="Texto independiente 3 Car"/>
    <w:basedOn w:val="Fuentedeprrafopredeter"/>
    <w:link w:val="Textoindependiente3"/>
    <w:semiHidden/>
    <w:rsid w:val="00C93033"/>
    <w:rPr>
      <w:rFonts w:ascii="Times New Roman" w:eastAsia="Times New Roman" w:hAnsi="Times New Roman" w:cs="Times New Roman"/>
      <w:sz w:val="16"/>
      <w:szCs w:val="16"/>
      <w:lang w:val="es-ES_tradnl" w:eastAsia="es-MX"/>
    </w:rPr>
  </w:style>
  <w:style w:type="paragraph" w:styleId="Sangra2detindependiente">
    <w:name w:val="Body Text Indent 2"/>
    <w:basedOn w:val="Normal"/>
    <w:link w:val="Sangra2detindependienteCar"/>
    <w:semiHidden/>
    <w:unhideWhenUsed/>
    <w:rsid w:val="00C93033"/>
    <w:pPr>
      <w:spacing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semiHidden/>
    <w:rsid w:val="00C93033"/>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C93033"/>
    <w:pPr>
      <w:snapToGrid w:val="0"/>
      <w:spacing w:after="0"/>
      <w:ind w:left="1416"/>
      <w:jc w:val="both"/>
    </w:pPr>
    <w:rPr>
      <w:rFonts w:ascii="Arial" w:eastAsia="Times New Roman" w:hAnsi="Arial" w:cs="Times New Roman"/>
      <w:i/>
      <w:sz w:val="28"/>
      <w:szCs w:val="24"/>
      <w:lang w:eastAsia="es-ES"/>
    </w:rPr>
  </w:style>
  <w:style w:type="character" w:customStyle="1" w:styleId="Sangra3detindependienteCar">
    <w:name w:val="Sangría 3 de t. independiente Car"/>
    <w:basedOn w:val="Fuentedeprrafopredeter"/>
    <w:link w:val="Sangra3detindependiente"/>
    <w:semiHidden/>
    <w:rsid w:val="00C93033"/>
    <w:rPr>
      <w:rFonts w:ascii="Arial" w:eastAsia="Times New Roman" w:hAnsi="Arial" w:cs="Times New Roman"/>
      <w:i/>
      <w:sz w:val="28"/>
      <w:szCs w:val="24"/>
      <w:lang w:eastAsia="es-ES"/>
    </w:rPr>
  </w:style>
  <w:style w:type="paragraph" w:styleId="Textosinformato">
    <w:name w:val="Plain Text"/>
    <w:basedOn w:val="Normal"/>
    <w:link w:val="TextosinformatoCar"/>
    <w:unhideWhenUsed/>
    <w:rsid w:val="00C93033"/>
    <w:pPr>
      <w:spacing w:after="0"/>
    </w:pPr>
    <w:rPr>
      <w:rFonts w:ascii="Courier New" w:eastAsia="Times New Roman" w:hAnsi="Courier New" w:cs="Courier New"/>
      <w:sz w:val="20"/>
      <w:szCs w:val="20"/>
      <w:lang w:val="es-ES_tradnl" w:eastAsia="es-ES"/>
    </w:rPr>
  </w:style>
  <w:style w:type="character" w:customStyle="1" w:styleId="TextosinformatoCar">
    <w:name w:val="Texto sin formato Car"/>
    <w:basedOn w:val="Fuentedeprrafopredeter"/>
    <w:link w:val="Textosinformato"/>
    <w:rsid w:val="00C93033"/>
    <w:rPr>
      <w:rFonts w:ascii="Courier New" w:eastAsia="Times New Roman" w:hAnsi="Courier New" w:cs="Courier New"/>
      <w:sz w:val="20"/>
      <w:szCs w:val="20"/>
      <w:lang w:val="es-ES_tradnl" w:eastAsia="es-ES"/>
    </w:rPr>
  </w:style>
  <w:style w:type="paragraph" w:styleId="Revisin">
    <w:name w:val="Revision"/>
    <w:uiPriority w:val="99"/>
    <w:semiHidden/>
    <w:rsid w:val="00C93033"/>
    <w:pPr>
      <w:spacing w:after="0" w:line="360" w:lineRule="auto"/>
      <w:jc w:val="both"/>
    </w:pPr>
    <w:rPr>
      <w:rFonts w:ascii="Calibri" w:eastAsia="Calibri" w:hAnsi="Calibri" w:cs="Times New Roman"/>
    </w:rPr>
  </w:style>
  <w:style w:type="character" w:customStyle="1" w:styleId="TextopredeterminadoCar">
    <w:name w:val="Texto predeterminado Car"/>
    <w:link w:val="Textopredeterminado"/>
    <w:locked/>
    <w:rsid w:val="00C93033"/>
    <w:rPr>
      <w:rFonts w:ascii="Times New Roman" w:eastAsia="Times New Roman" w:hAnsi="Times New Roman" w:cs="Times New Roman"/>
      <w:sz w:val="24"/>
      <w:szCs w:val="20"/>
      <w:lang w:val="en-US" w:eastAsia="es-MX"/>
    </w:rPr>
  </w:style>
  <w:style w:type="paragraph" w:customStyle="1" w:styleId="Textopredeterminado">
    <w:name w:val="Texto predeterminado"/>
    <w:basedOn w:val="Normal"/>
    <w:link w:val="TextopredeterminadoCar"/>
    <w:rsid w:val="00C93033"/>
    <w:pPr>
      <w:spacing w:after="0"/>
    </w:pPr>
    <w:rPr>
      <w:rFonts w:ascii="Times New Roman" w:eastAsia="Times New Roman" w:hAnsi="Times New Roman" w:cs="Times New Roman"/>
      <w:sz w:val="24"/>
      <w:szCs w:val="20"/>
      <w:lang w:val="en-US" w:eastAsia="es-MX"/>
    </w:rPr>
  </w:style>
  <w:style w:type="paragraph" w:customStyle="1" w:styleId="Ttulo41">
    <w:name w:val="Título 41"/>
    <w:aliases w:val="Titulo2,h4,heading 4"/>
    <w:basedOn w:val="Normal"/>
    <w:next w:val="Normal"/>
    <w:qFormat/>
    <w:rsid w:val="00C93033"/>
    <w:pPr>
      <w:keepNext/>
      <w:tabs>
        <w:tab w:val="num" w:pos="2346"/>
      </w:tabs>
      <w:spacing w:before="240" w:after="60"/>
      <w:ind w:left="1986"/>
      <w:outlineLvl w:val="3"/>
    </w:pPr>
    <w:rPr>
      <w:rFonts w:ascii="Arial" w:eastAsia="Times New Roman" w:hAnsi="Arial" w:cs="Times New Roman"/>
      <w:b/>
      <w:sz w:val="24"/>
      <w:szCs w:val="24"/>
      <w:lang w:eastAsia="es-ES"/>
    </w:rPr>
  </w:style>
  <w:style w:type="paragraph" w:customStyle="1" w:styleId="Textoindependiente31">
    <w:name w:val="Texto independiente 31"/>
    <w:basedOn w:val="Normal"/>
    <w:uiPriority w:val="99"/>
    <w:rsid w:val="00C93033"/>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ind w:right="288"/>
      <w:jc w:val="both"/>
    </w:pPr>
    <w:rPr>
      <w:rFonts w:ascii="Arial" w:eastAsia="Times New Roman" w:hAnsi="Arial" w:cs="Times New Roman"/>
      <w:szCs w:val="20"/>
      <w:lang w:val="es-ES_tradnl" w:eastAsia="es-ES"/>
    </w:rPr>
  </w:style>
  <w:style w:type="paragraph" w:customStyle="1" w:styleId="Subttulo1">
    <w:name w:val="Subtítulo1"/>
    <w:basedOn w:val="Normal"/>
    <w:qFormat/>
    <w:rsid w:val="00C93033"/>
    <w:pPr>
      <w:tabs>
        <w:tab w:val="left" w:pos="0"/>
      </w:tabs>
      <w:spacing w:after="0"/>
      <w:jc w:val="center"/>
    </w:pPr>
    <w:rPr>
      <w:rFonts w:ascii="Times New Roman" w:eastAsia="Times New Roman" w:hAnsi="Times New Roman" w:cs="Times New Roman"/>
      <w:b/>
      <w:sz w:val="20"/>
      <w:szCs w:val="20"/>
      <w:lang w:val="es-MX" w:eastAsia="es-ES"/>
    </w:rPr>
  </w:style>
  <w:style w:type="paragraph" w:customStyle="1" w:styleId="Textoindependiente32">
    <w:name w:val="Texto independiente 32"/>
    <w:basedOn w:val="Normal"/>
    <w:rsid w:val="00C93033"/>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ind w:right="288"/>
      <w:jc w:val="both"/>
    </w:pPr>
    <w:rPr>
      <w:rFonts w:ascii="Arial" w:eastAsia="Times New Roman" w:hAnsi="Arial" w:cs="Times New Roman"/>
      <w:szCs w:val="20"/>
      <w:lang w:val="es-ES_tradnl" w:eastAsia="es-ES"/>
    </w:rPr>
  </w:style>
  <w:style w:type="character" w:customStyle="1" w:styleId="Sangra2det">
    <w:name w:val="Sangría 2 de t"/>
    <w:aliases w:val="independiente Car"/>
    <w:link w:val="Sangra3det"/>
    <w:locked/>
    <w:rsid w:val="00C93033"/>
    <w:rPr>
      <w:rFonts w:ascii="Times New Roman" w:eastAsia="Times New Roman" w:hAnsi="Times New Roman" w:cs="Times New Roman"/>
      <w:sz w:val="20"/>
      <w:szCs w:val="20"/>
      <w:lang w:val="es-ES_tradnl" w:eastAsia="es-MX"/>
    </w:rPr>
  </w:style>
  <w:style w:type="paragraph" w:customStyle="1" w:styleId="Sangra3det">
    <w:name w:val="Sangría 3 de t"/>
    <w:aliases w:val="independiente"/>
    <w:basedOn w:val="Normal"/>
    <w:link w:val="Sangra2det"/>
    <w:rsid w:val="00C93033"/>
    <w:pPr>
      <w:overflowPunct w:val="0"/>
      <w:autoSpaceDE w:val="0"/>
      <w:autoSpaceDN w:val="0"/>
      <w:adjustRightInd w:val="0"/>
      <w:spacing w:after="0"/>
    </w:pPr>
    <w:rPr>
      <w:rFonts w:ascii="Times New Roman" w:eastAsia="Times New Roman" w:hAnsi="Times New Roman" w:cs="Times New Roman"/>
      <w:sz w:val="20"/>
      <w:szCs w:val="20"/>
      <w:lang w:val="es-ES_tradnl" w:eastAsia="es-MX"/>
    </w:rPr>
  </w:style>
  <w:style w:type="paragraph" w:customStyle="1" w:styleId="font0">
    <w:name w:val="font0"/>
    <w:basedOn w:val="Normal"/>
    <w:rsid w:val="00C93033"/>
    <w:pPr>
      <w:spacing w:before="100" w:beforeAutospacing="1" w:after="100" w:afterAutospacing="1"/>
    </w:pPr>
    <w:rPr>
      <w:rFonts w:ascii="Calibri" w:eastAsia="Times New Roman" w:hAnsi="Calibri" w:cs="Times New Roman"/>
      <w:color w:val="000000"/>
      <w:lang w:eastAsia="es-ES"/>
    </w:rPr>
  </w:style>
  <w:style w:type="paragraph" w:customStyle="1" w:styleId="font5">
    <w:name w:val="font5"/>
    <w:basedOn w:val="Normal"/>
    <w:rsid w:val="00C93033"/>
    <w:pPr>
      <w:spacing w:before="100" w:beforeAutospacing="1" w:after="100" w:afterAutospacing="1"/>
    </w:pPr>
    <w:rPr>
      <w:rFonts w:ascii="Calibri" w:eastAsia="Times New Roman" w:hAnsi="Calibri" w:cs="Times New Roman"/>
      <w:b/>
      <w:bCs/>
      <w:color w:val="000000"/>
      <w:lang w:eastAsia="es-ES"/>
    </w:rPr>
  </w:style>
  <w:style w:type="paragraph" w:customStyle="1" w:styleId="font6">
    <w:name w:val="font6"/>
    <w:basedOn w:val="Normal"/>
    <w:rsid w:val="00C93033"/>
    <w:pPr>
      <w:spacing w:before="100" w:beforeAutospacing="1" w:after="100" w:afterAutospacing="1"/>
    </w:pPr>
    <w:rPr>
      <w:rFonts w:ascii="Calibri" w:eastAsia="Times New Roman" w:hAnsi="Calibri" w:cs="Times New Roman"/>
      <w:i/>
      <w:iCs/>
      <w:color w:val="000000"/>
      <w:lang w:eastAsia="es-ES"/>
    </w:rPr>
  </w:style>
  <w:style w:type="paragraph" w:customStyle="1" w:styleId="font7">
    <w:name w:val="font7"/>
    <w:basedOn w:val="Normal"/>
    <w:rsid w:val="00C93033"/>
    <w:pPr>
      <w:spacing w:before="100" w:beforeAutospacing="1" w:after="100" w:afterAutospacing="1"/>
    </w:pPr>
    <w:rPr>
      <w:rFonts w:ascii="Tahoma" w:eastAsia="Times New Roman" w:hAnsi="Tahoma" w:cs="Tahoma"/>
      <w:b/>
      <w:bCs/>
      <w:color w:val="000000"/>
      <w:sz w:val="16"/>
      <w:szCs w:val="16"/>
      <w:lang w:eastAsia="es-ES"/>
    </w:rPr>
  </w:style>
  <w:style w:type="paragraph" w:customStyle="1" w:styleId="font8">
    <w:name w:val="font8"/>
    <w:basedOn w:val="Normal"/>
    <w:rsid w:val="00C93033"/>
    <w:pPr>
      <w:spacing w:before="100" w:beforeAutospacing="1" w:after="100" w:afterAutospacing="1"/>
    </w:pPr>
    <w:rPr>
      <w:rFonts w:ascii="Tahoma" w:eastAsia="Times New Roman" w:hAnsi="Tahoma" w:cs="Tahoma"/>
      <w:color w:val="000000"/>
      <w:sz w:val="16"/>
      <w:szCs w:val="16"/>
      <w:lang w:eastAsia="es-ES"/>
    </w:rPr>
  </w:style>
  <w:style w:type="paragraph" w:customStyle="1" w:styleId="xl65">
    <w:name w:val="xl65"/>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7">
    <w:name w:val="xl67"/>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8">
    <w:name w:val="xl68"/>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9">
    <w:name w:val="xl69"/>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70">
    <w:name w:val="xl70"/>
    <w:basedOn w:val="Normal"/>
    <w:rsid w:val="00C93033"/>
    <w:pP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C93033"/>
    <w:pP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72">
    <w:name w:val="xl72"/>
    <w:basedOn w:val="Normal"/>
    <w:rsid w:val="00C93033"/>
    <w:pPr>
      <w:shd w:val="clear" w:color="auto" w:fill="92D050"/>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3">
    <w:name w:val="xl73"/>
    <w:basedOn w:val="Normal"/>
    <w:rsid w:val="00C93033"/>
    <w:pPr>
      <w:shd w:val="clear" w:color="auto" w:fill="92D050"/>
      <w:spacing w:before="100" w:beforeAutospacing="1" w:after="100" w:afterAutospacing="1"/>
    </w:pPr>
    <w:rPr>
      <w:rFonts w:ascii="Times New Roman" w:eastAsia="Times New Roman" w:hAnsi="Times New Roman" w:cs="Times New Roman"/>
      <w:sz w:val="24"/>
      <w:szCs w:val="24"/>
      <w:lang w:eastAsia="es-ES"/>
    </w:rPr>
  </w:style>
  <w:style w:type="paragraph" w:customStyle="1" w:styleId="xl74">
    <w:name w:val="xl74"/>
    <w:basedOn w:val="Normal"/>
    <w:rsid w:val="00C93033"/>
    <w:pPr>
      <w:shd w:val="clear" w:color="auto" w:fill="00B0F0"/>
      <w:spacing w:before="100" w:beforeAutospacing="1" w:after="100" w:afterAutospacing="1"/>
    </w:pPr>
    <w:rPr>
      <w:rFonts w:ascii="Times New Roman" w:eastAsia="Times New Roman" w:hAnsi="Times New Roman" w:cs="Times New Roman"/>
      <w:sz w:val="24"/>
      <w:szCs w:val="24"/>
      <w:lang w:eastAsia="es-ES"/>
    </w:rPr>
  </w:style>
  <w:style w:type="character" w:customStyle="1" w:styleId="Hipervnculovisitado1">
    <w:name w:val="Hipervínculo visitado1"/>
    <w:uiPriority w:val="99"/>
    <w:semiHidden/>
    <w:rsid w:val="00C93033"/>
    <w:rPr>
      <w:color w:val="800080"/>
      <w:u w:val="single"/>
    </w:rPr>
  </w:style>
  <w:style w:type="character" w:customStyle="1" w:styleId="Ttulo4Car">
    <w:name w:val="Título 4 Car"/>
    <w:aliases w:val="Titulo2 Car,h4 Car,a,Car"/>
    <w:locked/>
    <w:rsid w:val="00C93033"/>
    <w:rPr>
      <w:rFonts w:ascii="Arial" w:eastAsia="Times New Roman" w:hAnsi="Arial" w:cs="Times New Roman" w:hint="default"/>
      <w:b/>
      <w:bCs w:val="0"/>
      <w:sz w:val="24"/>
      <w:szCs w:val="24"/>
      <w:lang w:val="es-ES" w:eastAsia="es-ES"/>
    </w:rPr>
  </w:style>
  <w:style w:type="character" w:customStyle="1" w:styleId="Sangra3det1">
    <w:name w:val="Sangría 3 de t1"/>
    <w:aliases w:val="independiente Car1"/>
    <w:locked/>
    <w:rsid w:val="00C93033"/>
    <w:rPr>
      <w:rFonts w:ascii="Arial" w:eastAsia="Times New Roman" w:hAnsi="Arial" w:cs="Times New Roman" w:hint="default"/>
      <w:i/>
      <w:iCs w:val="0"/>
      <w:snapToGrid w:val="0"/>
      <w:sz w:val="28"/>
      <w:szCs w:val="24"/>
      <w:lang w:val="es-ES" w:eastAsia="es-ES"/>
    </w:rPr>
  </w:style>
  <w:style w:type="paragraph" w:styleId="z-Finaldelformulario">
    <w:name w:val="HTML Bottom of Form"/>
    <w:basedOn w:val="Normal"/>
    <w:next w:val="Normal"/>
    <w:link w:val="z-FinaldelformularioCar"/>
    <w:hidden/>
    <w:semiHidden/>
    <w:unhideWhenUsed/>
    <w:rsid w:val="00C93033"/>
    <w:pPr>
      <w:pBdr>
        <w:top w:val="single" w:sz="6" w:space="1" w:color="auto"/>
      </w:pBdr>
      <w:spacing w:after="0"/>
      <w:jc w:val="center"/>
    </w:pPr>
    <w:rPr>
      <w:rFonts w:ascii="Arial" w:eastAsia="Arial" w:hAnsi="Arial" w:cs="Arial"/>
      <w:vanish/>
      <w:sz w:val="16"/>
      <w:szCs w:val="16"/>
    </w:rPr>
  </w:style>
  <w:style w:type="character" w:customStyle="1" w:styleId="z-FinaldelformularioCar">
    <w:name w:val="z-Final del formulario Car"/>
    <w:basedOn w:val="Fuentedeprrafopredeter"/>
    <w:link w:val="z-Finaldelformulario"/>
    <w:semiHidden/>
    <w:rsid w:val="00C93033"/>
    <w:rPr>
      <w:rFonts w:ascii="Arial" w:eastAsia="Arial" w:hAnsi="Arial" w:cs="Arial"/>
      <w:vanish/>
      <w:sz w:val="16"/>
      <w:szCs w:val="16"/>
    </w:rPr>
  </w:style>
  <w:style w:type="paragraph" w:styleId="z-Principiodelformulario">
    <w:name w:val="HTML Top of Form"/>
    <w:basedOn w:val="Normal"/>
    <w:next w:val="Normal"/>
    <w:link w:val="z-PrincipiodelformularioCar"/>
    <w:hidden/>
    <w:semiHidden/>
    <w:unhideWhenUsed/>
    <w:rsid w:val="00C93033"/>
    <w:pPr>
      <w:pBdr>
        <w:bottom w:val="single" w:sz="6" w:space="1" w:color="auto"/>
      </w:pBdr>
      <w:spacing w:after="0"/>
      <w:jc w:val="center"/>
    </w:pPr>
    <w:rPr>
      <w:rFonts w:ascii="Arial" w:eastAsia="Arial" w:hAnsi="Arial" w:cs="Arial"/>
      <w:vanish/>
      <w:sz w:val="16"/>
      <w:szCs w:val="16"/>
    </w:rPr>
  </w:style>
  <w:style w:type="character" w:customStyle="1" w:styleId="z-PrincipiodelformularioCar">
    <w:name w:val="z-Principio del formulario Car"/>
    <w:basedOn w:val="Fuentedeprrafopredeter"/>
    <w:link w:val="z-Principiodelformulario"/>
    <w:semiHidden/>
    <w:rsid w:val="00C93033"/>
    <w:rPr>
      <w:rFonts w:ascii="Arial" w:eastAsia="Arial" w:hAnsi="Arial" w:cs="Arial"/>
      <w:vanish/>
      <w:sz w:val="16"/>
      <w:szCs w:val="16"/>
    </w:rPr>
  </w:style>
  <w:style w:type="table" w:customStyle="1" w:styleId="Tablaconcuadrcula1">
    <w:name w:val="Tabla con cuadrícula1"/>
    <w:basedOn w:val="Tablanormal"/>
    <w:next w:val="Tablaconcuadrcula"/>
    <w:uiPriority w:val="59"/>
    <w:rsid w:val="00C93033"/>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67"/>
    <w:rsid w:val="00C93033"/>
    <w:pPr>
      <w:spacing w:after="0" w:line="240" w:lineRule="auto"/>
    </w:pPr>
    <w:rPr>
      <w:rFonts w:ascii="Arial" w:eastAsia="Arial" w:hAnsi="Arial" w:cs="Times New Roman"/>
    </w:r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customStyle="1" w:styleId="Tablaconcuadrcula11">
    <w:name w:val="Tabla con cuadrícula11"/>
    <w:basedOn w:val="Tablanormal"/>
    <w:uiPriority w:val="59"/>
    <w:rsid w:val="00C9303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rsid w:val="00C930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C93033"/>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uiPriority w:val="59"/>
    <w:rsid w:val="00C93033"/>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C93033"/>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C86726"/>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F3435C"/>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454E9"/>
  </w:style>
  <w:style w:type="numbering" w:customStyle="1" w:styleId="Sinlista11">
    <w:name w:val="Sin lista11"/>
    <w:next w:val="Sinlista"/>
    <w:uiPriority w:val="99"/>
    <w:semiHidden/>
    <w:unhideWhenUsed/>
    <w:rsid w:val="00B454E9"/>
  </w:style>
  <w:style w:type="table" w:customStyle="1" w:styleId="Tablaconcuadrcula12">
    <w:name w:val="Tabla con cuadrícula12"/>
    <w:basedOn w:val="Tablanormal"/>
    <w:next w:val="Tablaconcuadrcula"/>
    <w:uiPriority w:val="59"/>
    <w:rsid w:val="00B454E9"/>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semiHidden/>
    <w:unhideWhenUsed/>
    <w:rsid w:val="00B454E9"/>
  </w:style>
  <w:style w:type="table" w:customStyle="1" w:styleId="Tablaconcuadrcula112">
    <w:name w:val="Tabla con cuadrícula112"/>
    <w:basedOn w:val="Tablanormal"/>
    <w:next w:val="Tablaconcuadrcula"/>
    <w:rsid w:val="00B454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454E9"/>
  </w:style>
  <w:style w:type="numbering" w:customStyle="1" w:styleId="Sinlista3">
    <w:name w:val="Sin lista3"/>
    <w:next w:val="Sinlista"/>
    <w:uiPriority w:val="99"/>
    <w:semiHidden/>
    <w:unhideWhenUsed/>
    <w:rsid w:val="00B454E9"/>
  </w:style>
  <w:style w:type="table" w:customStyle="1" w:styleId="Tablaconcuadrcula34">
    <w:name w:val="Tabla con cuadrícula34"/>
    <w:basedOn w:val="Tablanormal"/>
    <w:next w:val="Tablaconcuadrcula"/>
    <w:rsid w:val="00B454E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6C1874"/>
  </w:style>
  <w:style w:type="paragraph" w:customStyle="1" w:styleId="Ttulo11">
    <w:name w:val="Título 11"/>
    <w:basedOn w:val="Normal"/>
    <w:next w:val="Normal"/>
    <w:qFormat/>
    <w:rsid w:val="006C1874"/>
    <w:pPr>
      <w:keepNext/>
      <w:keepLines/>
      <w:spacing w:before="480"/>
      <w:outlineLvl w:val="0"/>
    </w:pPr>
    <w:rPr>
      <w:rFonts w:ascii="Arial" w:eastAsia="Times New Roman" w:hAnsi="Arial" w:cs="Times New Roman"/>
      <w:b/>
      <w:bCs/>
      <w:color w:val="000000"/>
      <w:sz w:val="28"/>
      <w:szCs w:val="28"/>
    </w:rPr>
  </w:style>
  <w:style w:type="paragraph" w:customStyle="1" w:styleId="Ttulo21">
    <w:name w:val="Título 21"/>
    <w:basedOn w:val="Normal"/>
    <w:next w:val="Normal"/>
    <w:unhideWhenUsed/>
    <w:qFormat/>
    <w:rsid w:val="006C1874"/>
    <w:pPr>
      <w:keepNext/>
      <w:keepLines/>
      <w:spacing w:before="200"/>
      <w:outlineLvl w:val="1"/>
    </w:pPr>
    <w:rPr>
      <w:rFonts w:ascii="Arial" w:eastAsia="Times New Roman" w:hAnsi="Arial" w:cs="Times New Roman"/>
      <w:b/>
      <w:bCs/>
      <w:color w:val="000000"/>
      <w:sz w:val="26"/>
      <w:szCs w:val="26"/>
    </w:rPr>
  </w:style>
  <w:style w:type="paragraph" w:customStyle="1" w:styleId="HHHeading1">
    <w:name w:val="HHHeading1"/>
    <w:basedOn w:val="Normal"/>
    <w:next w:val="Normal"/>
    <w:unhideWhenUsed/>
    <w:qFormat/>
    <w:rsid w:val="006C1874"/>
    <w:pPr>
      <w:keepNext/>
      <w:keepLines/>
      <w:spacing w:before="200" w:after="0"/>
      <w:outlineLvl w:val="2"/>
    </w:pPr>
    <w:rPr>
      <w:rFonts w:ascii="Arial" w:eastAsia="Times New Roman" w:hAnsi="Arial" w:cs="Times New Roman"/>
      <w:b/>
      <w:bCs/>
      <w:color w:val="3E3E3E"/>
    </w:rPr>
  </w:style>
  <w:style w:type="numbering" w:customStyle="1" w:styleId="Sinlista12">
    <w:name w:val="Sin lista12"/>
    <w:next w:val="Sinlista"/>
    <w:uiPriority w:val="99"/>
    <w:semiHidden/>
    <w:unhideWhenUsed/>
    <w:rsid w:val="006C1874"/>
  </w:style>
  <w:style w:type="table" w:customStyle="1" w:styleId="Tablaconcuadrcula4">
    <w:name w:val="Tabla con cuadrícula4"/>
    <w:basedOn w:val="Tablanormal"/>
    <w:next w:val="Tablaconcuadrcula"/>
    <w:uiPriority w:val="59"/>
    <w:rsid w:val="006C1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Normal"/>
    <w:qFormat/>
    <w:rsid w:val="006C1874"/>
    <w:pPr>
      <w:spacing w:after="300"/>
      <w:contextualSpacing/>
    </w:pPr>
    <w:rPr>
      <w:rFonts w:ascii="Arial" w:eastAsia="Times New Roman" w:hAnsi="Arial" w:cs="Times New Roman"/>
      <w:color w:val="000000"/>
      <w:spacing w:val="5"/>
      <w:kern w:val="28"/>
      <w:sz w:val="44"/>
      <w:szCs w:val="52"/>
    </w:rPr>
  </w:style>
  <w:style w:type="character" w:customStyle="1" w:styleId="Nmerodepgina1">
    <w:name w:val="Número de página1"/>
    <w:basedOn w:val="Fuentedeprrafopredeter"/>
    <w:uiPriority w:val="99"/>
    <w:unhideWhenUsed/>
    <w:rsid w:val="006C1874"/>
    <w:rPr>
      <w:rFonts w:eastAsia="Times New Roman" w:cs="Times New Roman"/>
      <w:bCs w:val="0"/>
      <w:iCs w:val="0"/>
      <w:szCs w:val="22"/>
      <w:lang w:val="es-ES"/>
    </w:rPr>
  </w:style>
  <w:style w:type="character" w:customStyle="1" w:styleId="Hipervnculo1">
    <w:name w:val="Hipervínculo1"/>
    <w:basedOn w:val="Fuentedeprrafopredeter"/>
    <w:uiPriority w:val="99"/>
    <w:unhideWhenUsed/>
    <w:rsid w:val="006C1874"/>
    <w:rPr>
      <w:color w:val="5F5F5F"/>
      <w:u w:val="single"/>
    </w:rPr>
  </w:style>
  <w:style w:type="numbering" w:customStyle="1" w:styleId="Sinlista112">
    <w:name w:val="Sin lista112"/>
    <w:next w:val="Sinlista"/>
    <w:uiPriority w:val="99"/>
    <w:semiHidden/>
    <w:unhideWhenUsed/>
    <w:rsid w:val="006C1874"/>
  </w:style>
  <w:style w:type="table" w:customStyle="1" w:styleId="Tablaconcuadrcula13">
    <w:name w:val="Tabla con cuadrícula13"/>
    <w:basedOn w:val="Tablanormal"/>
    <w:next w:val="Tablaconcuadrcula"/>
    <w:uiPriority w:val="59"/>
    <w:rsid w:val="006C1874"/>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67"/>
    <w:rsid w:val="006C1874"/>
    <w:pPr>
      <w:spacing w:after="0" w:line="240" w:lineRule="auto"/>
    </w:pPr>
    <w:rPr>
      <w:rFonts w:ascii="Arial" w:eastAsia="Arial" w:hAnsi="Arial" w:cs="Times New Roman"/>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customStyle="1" w:styleId="Tablaconcuadrcula113">
    <w:name w:val="Tabla con cuadrícula113"/>
    <w:basedOn w:val="Tablanormal"/>
    <w:uiPriority w:val="59"/>
    <w:rsid w:val="006C187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6C18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6C1874"/>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6C1874"/>
  </w:style>
  <w:style w:type="numbering" w:customStyle="1" w:styleId="Sinlista1111">
    <w:name w:val="Sin lista1111"/>
    <w:next w:val="Sinlista"/>
    <w:uiPriority w:val="99"/>
    <w:semiHidden/>
    <w:unhideWhenUsed/>
    <w:rsid w:val="006C1874"/>
  </w:style>
  <w:style w:type="table" w:customStyle="1" w:styleId="Tablaconcuadrcula121">
    <w:name w:val="Tabla con cuadrícula121"/>
    <w:basedOn w:val="Tablanormal"/>
    <w:next w:val="Tablaconcuadrcula"/>
    <w:uiPriority w:val="59"/>
    <w:rsid w:val="006C1874"/>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semiHidden/>
    <w:unhideWhenUsed/>
    <w:rsid w:val="006C1874"/>
  </w:style>
  <w:style w:type="table" w:customStyle="1" w:styleId="Tablaconcuadrcula1121">
    <w:name w:val="Tabla con cuadrícula1121"/>
    <w:basedOn w:val="Tablanormal"/>
    <w:next w:val="Tablaconcuadrcula"/>
    <w:rsid w:val="006C187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6C1874"/>
  </w:style>
  <w:style w:type="numbering" w:customStyle="1" w:styleId="Sinlista31">
    <w:name w:val="Sin lista31"/>
    <w:next w:val="Sinlista"/>
    <w:uiPriority w:val="99"/>
    <w:semiHidden/>
    <w:unhideWhenUsed/>
    <w:rsid w:val="006C1874"/>
  </w:style>
  <w:style w:type="table" w:customStyle="1" w:styleId="Tablaconcuadrcula341">
    <w:name w:val="Tabla con cuadrícula34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basedOn w:val="Fuentedeprrafopredeter"/>
    <w:uiPriority w:val="10"/>
    <w:rsid w:val="006C1874"/>
    <w:rPr>
      <w:rFonts w:ascii="Cambria" w:eastAsia="Times New Roman" w:hAnsi="Cambria" w:cs="Times New Roman"/>
      <w:color w:val="17365D"/>
      <w:spacing w:val="5"/>
      <w:kern w:val="28"/>
      <w:sz w:val="52"/>
      <w:szCs w:val="52"/>
    </w:rPr>
  </w:style>
  <w:style w:type="character" w:customStyle="1" w:styleId="Ttulo2Car1">
    <w:name w:val="Título 2 Car1"/>
    <w:basedOn w:val="Fuentedeprrafopredeter"/>
    <w:uiPriority w:val="9"/>
    <w:semiHidden/>
    <w:rsid w:val="006C1874"/>
    <w:rPr>
      <w:rFonts w:ascii="Cambria" w:eastAsia="Times New Roman" w:hAnsi="Cambria" w:cs="Times New Roman"/>
      <w:b/>
      <w:bCs/>
      <w:color w:val="4F81BD"/>
      <w:sz w:val="26"/>
      <w:szCs w:val="26"/>
    </w:rPr>
  </w:style>
  <w:style w:type="character" w:customStyle="1" w:styleId="Ttulo1Car1">
    <w:name w:val="Título 1 Car1"/>
    <w:basedOn w:val="Fuentedeprrafopredeter"/>
    <w:uiPriority w:val="9"/>
    <w:rsid w:val="006C1874"/>
    <w:rPr>
      <w:rFonts w:ascii="Cambria" w:eastAsia="Times New Roman" w:hAnsi="Cambria" w:cs="Times New Roman"/>
      <w:b/>
      <w:bCs/>
      <w:color w:val="365F91"/>
      <w:sz w:val="28"/>
      <w:szCs w:val="28"/>
    </w:rPr>
  </w:style>
  <w:style w:type="character" w:customStyle="1" w:styleId="SubttuloCar1">
    <w:name w:val="Subtítulo Car1"/>
    <w:basedOn w:val="Fuentedeprrafopredeter"/>
    <w:uiPriority w:val="11"/>
    <w:rsid w:val="006C1874"/>
    <w:rPr>
      <w:rFonts w:ascii="Cambria" w:eastAsia="Times New Roman" w:hAnsi="Cambria" w:cs="Times New Roman"/>
      <w:i/>
      <w:iCs/>
      <w:color w:val="4F81BD"/>
      <w:spacing w:val="15"/>
      <w:sz w:val="24"/>
      <w:szCs w:val="24"/>
    </w:rPr>
  </w:style>
  <w:style w:type="character" w:customStyle="1" w:styleId="Ttulo3Car2">
    <w:name w:val="Título 3 Car2"/>
    <w:basedOn w:val="Fuentedeprrafopredeter"/>
    <w:uiPriority w:val="9"/>
    <w:semiHidden/>
    <w:rsid w:val="006C1874"/>
    <w:rPr>
      <w:rFonts w:ascii="Cambria" w:eastAsia="Times New Roman" w:hAnsi="Cambria" w:cs="Times New Roman"/>
      <w:b/>
      <w:bCs/>
      <w:color w:val="4F81BD"/>
    </w:rPr>
  </w:style>
  <w:style w:type="table" w:customStyle="1" w:styleId="Cuadrculamedia1-nfasis22">
    <w:name w:val="Cuadrícula media 1 - Énfasis 22"/>
    <w:basedOn w:val="Tablanormal"/>
    <w:next w:val="Cuadrculamedia1-nfasis2"/>
    <w:uiPriority w:val="67"/>
    <w:rsid w:val="006C1874"/>
    <w:pPr>
      <w:spacing w:after="0" w:line="240" w:lineRule="auto"/>
    </w:pPr>
    <w:rPr>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Default">
    <w:name w:val="Default"/>
    <w:rsid w:val="0028038C"/>
    <w:pPr>
      <w:autoSpaceDE w:val="0"/>
      <w:autoSpaceDN w:val="0"/>
      <w:adjustRightInd w:val="0"/>
      <w:spacing w:after="0" w:line="240" w:lineRule="auto"/>
    </w:pPr>
    <w:rPr>
      <w:rFonts w:ascii="Tahoma" w:hAnsi="Tahoma" w:cs="Tahoma"/>
      <w:color w:val="000000"/>
      <w:sz w:val="24"/>
      <w:szCs w:val="24"/>
      <w:lang w:val="es-CO"/>
    </w:rPr>
  </w:style>
  <w:style w:type="character" w:customStyle="1" w:styleId="SinespaciadoCar">
    <w:name w:val="Sin espaciado Car"/>
    <w:link w:val="Sinespaciado"/>
    <w:uiPriority w:val="1"/>
    <w:rsid w:val="00F00C1D"/>
  </w:style>
  <w:style w:type="character" w:customStyle="1" w:styleId="PrrafodelistaCar">
    <w:name w:val="Párrafo de lista Car"/>
    <w:link w:val="Prrafodelista"/>
    <w:uiPriority w:val="1"/>
    <w:locked/>
    <w:rsid w:val="00402594"/>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DF1AF5"/>
    <w:rPr>
      <w:color w:val="808080"/>
      <w:shd w:val="clear" w:color="auto" w:fill="E6E6E6"/>
    </w:rPr>
  </w:style>
  <w:style w:type="table" w:customStyle="1" w:styleId="Tablaconcuadrcula122">
    <w:name w:val="Tabla con cuadrícula122"/>
    <w:basedOn w:val="Tablanormal"/>
    <w:next w:val="Tablaconcuadrcula"/>
    <w:uiPriority w:val="59"/>
    <w:rsid w:val="001902E1"/>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74ED0"/>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01E66"/>
    <w:rPr>
      <w:color w:val="605E5C"/>
      <w:shd w:val="clear" w:color="auto" w:fill="E1DFDD"/>
    </w:rPr>
  </w:style>
  <w:style w:type="paragraph" w:customStyle="1" w:styleId="subhead">
    <w:name w:val="subhead"/>
    <w:basedOn w:val="Normal"/>
    <w:rsid w:val="00D516B0"/>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D516B0"/>
    <w:rPr>
      <w:rFonts w:ascii="Swis721 Cn BT" w:hAnsi="Swis721 Cn BT" w:hint="default"/>
      <w:b w:val="0"/>
      <w:bCs w:val="0"/>
      <w:i w:val="0"/>
      <w:iCs w:val="0"/>
      <w:color w:val="000000"/>
      <w:sz w:val="18"/>
      <w:szCs w:val="18"/>
    </w:rPr>
  </w:style>
  <w:style w:type="character" w:styleId="Textoennegrita">
    <w:name w:val="Strong"/>
    <w:basedOn w:val="Fuentedeprrafopredeter"/>
    <w:uiPriority w:val="22"/>
    <w:qFormat/>
    <w:rsid w:val="00D516B0"/>
    <w:rPr>
      <w:b/>
      <w:bCs/>
    </w:rPr>
  </w:style>
  <w:style w:type="paragraph" w:customStyle="1" w:styleId="Normal1">
    <w:name w:val="Normal1"/>
    <w:rsid w:val="009103F3"/>
    <w:pPr>
      <w:spacing w:after="0"/>
    </w:pPr>
    <w:rPr>
      <w:rFonts w:ascii="Arial" w:eastAsia="Arial" w:hAnsi="Arial" w:cs="Arial"/>
      <w:lang w:val="es" w:eastAsia="es-ES"/>
    </w:rPr>
  </w:style>
  <w:style w:type="paragraph" w:customStyle="1" w:styleId="msonormal0">
    <w:name w:val="msonormal"/>
    <w:basedOn w:val="Normal"/>
    <w:rsid w:val="00BA3B26"/>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75">
    <w:name w:val="xl75"/>
    <w:basedOn w:val="Normal"/>
    <w:rsid w:val="00BA3B26"/>
    <w:pPr>
      <w:shd w:val="clear" w:color="FFFFFF" w:fill="FFFFFF"/>
      <w:spacing w:before="100" w:beforeAutospacing="1" w:after="100" w:afterAutospacing="1"/>
    </w:pPr>
    <w:rPr>
      <w:rFonts w:ascii="Arial" w:eastAsia="Times New Roman" w:hAnsi="Arial" w:cs="Arial"/>
      <w:sz w:val="18"/>
      <w:szCs w:val="18"/>
      <w:lang w:val="es-CO" w:eastAsia="es-CO"/>
    </w:rPr>
  </w:style>
  <w:style w:type="paragraph" w:customStyle="1" w:styleId="xl76">
    <w:name w:val="xl7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222222"/>
      <w:sz w:val="18"/>
      <w:szCs w:val="18"/>
      <w:lang w:val="es-CO" w:eastAsia="es-CO"/>
    </w:rPr>
  </w:style>
  <w:style w:type="paragraph" w:customStyle="1" w:styleId="xl77">
    <w:name w:val="xl77"/>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121A2F"/>
      <w:sz w:val="18"/>
      <w:szCs w:val="18"/>
      <w:lang w:val="es-CO" w:eastAsia="es-CO"/>
    </w:rPr>
  </w:style>
  <w:style w:type="paragraph" w:customStyle="1" w:styleId="xl78">
    <w:name w:val="xl78"/>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79">
    <w:name w:val="xl79"/>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color w:val="000000"/>
      <w:sz w:val="18"/>
      <w:szCs w:val="18"/>
      <w:lang w:val="es-CO" w:eastAsia="es-CO"/>
    </w:rPr>
  </w:style>
  <w:style w:type="paragraph" w:customStyle="1" w:styleId="xl80">
    <w:name w:val="xl80"/>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1">
    <w:name w:val="xl81"/>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2">
    <w:name w:val="xl82"/>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3">
    <w:name w:val="xl83"/>
    <w:basedOn w:val="Normal"/>
    <w:rsid w:val="00BA3B26"/>
    <w:pPr>
      <w:pBdr>
        <w:top w:val="single" w:sz="8" w:space="0" w:color="CCCCCC"/>
        <w:left w:val="single" w:sz="8" w:space="0" w:color="CCCCCC"/>
        <w:bottom w:val="single" w:sz="8" w:space="0" w:color="000000"/>
        <w:right w:val="single" w:sz="8"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4">
    <w:name w:val="xl84"/>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8"/>
      <w:szCs w:val="18"/>
      <w:lang w:val="es-CO" w:eastAsia="es-CO"/>
    </w:rPr>
  </w:style>
  <w:style w:type="paragraph" w:customStyle="1" w:styleId="xl85">
    <w:name w:val="xl85"/>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343434"/>
      <w:sz w:val="18"/>
      <w:szCs w:val="18"/>
      <w:lang w:val="es-CO" w:eastAsia="es-CO"/>
    </w:rPr>
  </w:style>
  <w:style w:type="paragraph" w:customStyle="1" w:styleId="xl86">
    <w:name w:val="xl8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1F130F"/>
      <w:sz w:val="18"/>
      <w:szCs w:val="18"/>
      <w:lang w:val="es-CO" w:eastAsia="es-CO"/>
    </w:rPr>
  </w:style>
  <w:style w:type="paragraph" w:customStyle="1" w:styleId="xl87">
    <w:name w:val="xl87"/>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8">
    <w:name w:val="xl88"/>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9">
    <w:name w:val="xl89"/>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0">
    <w:name w:val="xl90"/>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1">
    <w:name w:val="xl91"/>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92">
    <w:name w:val="xl92"/>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93">
    <w:name w:val="xl93"/>
    <w:basedOn w:val="Normal"/>
    <w:rsid w:val="00BA3B26"/>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4">
    <w:name w:val="xl94"/>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95">
    <w:name w:val="xl95"/>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6">
    <w:name w:val="xl96"/>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2170">
      <w:bodyDiv w:val="1"/>
      <w:marLeft w:val="0"/>
      <w:marRight w:val="0"/>
      <w:marTop w:val="0"/>
      <w:marBottom w:val="0"/>
      <w:divBdr>
        <w:top w:val="none" w:sz="0" w:space="0" w:color="auto"/>
        <w:left w:val="none" w:sz="0" w:space="0" w:color="auto"/>
        <w:bottom w:val="none" w:sz="0" w:space="0" w:color="auto"/>
        <w:right w:val="none" w:sz="0" w:space="0" w:color="auto"/>
      </w:divBdr>
    </w:div>
    <w:div w:id="3940179">
      <w:bodyDiv w:val="1"/>
      <w:marLeft w:val="0"/>
      <w:marRight w:val="0"/>
      <w:marTop w:val="0"/>
      <w:marBottom w:val="0"/>
      <w:divBdr>
        <w:top w:val="none" w:sz="0" w:space="0" w:color="auto"/>
        <w:left w:val="none" w:sz="0" w:space="0" w:color="auto"/>
        <w:bottom w:val="none" w:sz="0" w:space="0" w:color="auto"/>
        <w:right w:val="none" w:sz="0" w:space="0" w:color="auto"/>
      </w:divBdr>
    </w:div>
    <w:div w:id="43457724">
      <w:bodyDiv w:val="1"/>
      <w:marLeft w:val="0"/>
      <w:marRight w:val="0"/>
      <w:marTop w:val="0"/>
      <w:marBottom w:val="0"/>
      <w:divBdr>
        <w:top w:val="none" w:sz="0" w:space="0" w:color="auto"/>
        <w:left w:val="none" w:sz="0" w:space="0" w:color="auto"/>
        <w:bottom w:val="none" w:sz="0" w:space="0" w:color="auto"/>
        <w:right w:val="none" w:sz="0" w:space="0" w:color="auto"/>
      </w:divBdr>
    </w:div>
    <w:div w:id="127014702">
      <w:bodyDiv w:val="1"/>
      <w:marLeft w:val="0"/>
      <w:marRight w:val="0"/>
      <w:marTop w:val="0"/>
      <w:marBottom w:val="0"/>
      <w:divBdr>
        <w:top w:val="none" w:sz="0" w:space="0" w:color="auto"/>
        <w:left w:val="none" w:sz="0" w:space="0" w:color="auto"/>
        <w:bottom w:val="none" w:sz="0" w:space="0" w:color="auto"/>
        <w:right w:val="none" w:sz="0" w:space="0" w:color="auto"/>
      </w:divBdr>
    </w:div>
    <w:div w:id="128085843">
      <w:bodyDiv w:val="1"/>
      <w:marLeft w:val="0"/>
      <w:marRight w:val="0"/>
      <w:marTop w:val="0"/>
      <w:marBottom w:val="0"/>
      <w:divBdr>
        <w:top w:val="none" w:sz="0" w:space="0" w:color="auto"/>
        <w:left w:val="none" w:sz="0" w:space="0" w:color="auto"/>
        <w:bottom w:val="none" w:sz="0" w:space="0" w:color="auto"/>
        <w:right w:val="none" w:sz="0" w:space="0" w:color="auto"/>
      </w:divBdr>
    </w:div>
    <w:div w:id="134686386">
      <w:bodyDiv w:val="1"/>
      <w:marLeft w:val="0"/>
      <w:marRight w:val="0"/>
      <w:marTop w:val="0"/>
      <w:marBottom w:val="0"/>
      <w:divBdr>
        <w:top w:val="none" w:sz="0" w:space="0" w:color="auto"/>
        <w:left w:val="none" w:sz="0" w:space="0" w:color="auto"/>
        <w:bottom w:val="none" w:sz="0" w:space="0" w:color="auto"/>
        <w:right w:val="none" w:sz="0" w:space="0" w:color="auto"/>
      </w:divBdr>
    </w:div>
    <w:div w:id="139807435">
      <w:bodyDiv w:val="1"/>
      <w:marLeft w:val="0"/>
      <w:marRight w:val="0"/>
      <w:marTop w:val="0"/>
      <w:marBottom w:val="0"/>
      <w:divBdr>
        <w:top w:val="none" w:sz="0" w:space="0" w:color="auto"/>
        <w:left w:val="none" w:sz="0" w:space="0" w:color="auto"/>
        <w:bottom w:val="none" w:sz="0" w:space="0" w:color="auto"/>
        <w:right w:val="none" w:sz="0" w:space="0" w:color="auto"/>
      </w:divBdr>
    </w:div>
    <w:div w:id="164902515">
      <w:bodyDiv w:val="1"/>
      <w:marLeft w:val="0"/>
      <w:marRight w:val="0"/>
      <w:marTop w:val="0"/>
      <w:marBottom w:val="0"/>
      <w:divBdr>
        <w:top w:val="none" w:sz="0" w:space="0" w:color="auto"/>
        <w:left w:val="none" w:sz="0" w:space="0" w:color="auto"/>
        <w:bottom w:val="none" w:sz="0" w:space="0" w:color="auto"/>
        <w:right w:val="none" w:sz="0" w:space="0" w:color="auto"/>
      </w:divBdr>
    </w:div>
    <w:div w:id="176314875">
      <w:bodyDiv w:val="1"/>
      <w:marLeft w:val="0"/>
      <w:marRight w:val="0"/>
      <w:marTop w:val="0"/>
      <w:marBottom w:val="0"/>
      <w:divBdr>
        <w:top w:val="none" w:sz="0" w:space="0" w:color="auto"/>
        <w:left w:val="none" w:sz="0" w:space="0" w:color="auto"/>
        <w:bottom w:val="none" w:sz="0" w:space="0" w:color="auto"/>
        <w:right w:val="none" w:sz="0" w:space="0" w:color="auto"/>
      </w:divBdr>
    </w:div>
    <w:div w:id="233854258">
      <w:bodyDiv w:val="1"/>
      <w:marLeft w:val="0"/>
      <w:marRight w:val="0"/>
      <w:marTop w:val="0"/>
      <w:marBottom w:val="0"/>
      <w:divBdr>
        <w:top w:val="none" w:sz="0" w:space="0" w:color="auto"/>
        <w:left w:val="none" w:sz="0" w:space="0" w:color="auto"/>
        <w:bottom w:val="none" w:sz="0" w:space="0" w:color="auto"/>
        <w:right w:val="none" w:sz="0" w:space="0" w:color="auto"/>
      </w:divBdr>
    </w:div>
    <w:div w:id="260723015">
      <w:bodyDiv w:val="1"/>
      <w:marLeft w:val="0"/>
      <w:marRight w:val="0"/>
      <w:marTop w:val="0"/>
      <w:marBottom w:val="0"/>
      <w:divBdr>
        <w:top w:val="none" w:sz="0" w:space="0" w:color="auto"/>
        <w:left w:val="none" w:sz="0" w:space="0" w:color="auto"/>
        <w:bottom w:val="none" w:sz="0" w:space="0" w:color="auto"/>
        <w:right w:val="none" w:sz="0" w:space="0" w:color="auto"/>
      </w:divBdr>
    </w:div>
    <w:div w:id="268318548">
      <w:bodyDiv w:val="1"/>
      <w:marLeft w:val="0"/>
      <w:marRight w:val="0"/>
      <w:marTop w:val="0"/>
      <w:marBottom w:val="0"/>
      <w:divBdr>
        <w:top w:val="none" w:sz="0" w:space="0" w:color="auto"/>
        <w:left w:val="none" w:sz="0" w:space="0" w:color="auto"/>
        <w:bottom w:val="none" w:sz="0" w:space="0" w:color="auto"/>
        <w:right w:val="none" w:sz="0" w:space="0" w:color="auto"/>
      </w:divBdr>
    </w:div>
    <w:div w:id="322703097">
      <w:bodyDiv w:val="1"/>
      <w:marLeft w:val="0"/>
      <w:marRight w:val="0"/>
      <w:marTop w:val="0"/>
      <w:marBottom w:val="0"/>
      <w:divBdr>
        <w:top w:val="none" w:sz="0" w:space="0" w:color="auto"/>
        <w:left w:val="none" w:sz="0" w:space="0" w:color="auto"/>
        <w:bottom w:val="none" w:sz="0" w:space="0" w:color="auto"/>
        <w:right w:val="none" w:sz="0" w:space="0" w:color="auto"/>
      </w:divBdr>
    </w:div>
    <w:div w:id="383599798">
      <w:bodyDiv w:val="1"/>
      <w:marLeft w:val="0"/>
      <w:marRight w:val="0"/>
      <w:marTop w:val="0"/>
      <w:marBottom w:val="0"/>
      <w:divBdr>
        <w:top w:val="none" w:sz="0" w:space="0" w:color="auto"/>
        <w:left w:val="none" w:sz="0" w:space="0" w:color="auto"/>
        <w:bottom w:val="none" w:sz="0" w:space="0" w:color="auto"/>
        <w:right w:val="none" w:sz="0" w:space="0" w:color="auto"/>
      </w:divBdr>
    </w:div>
    <w:div w:id="453138383">
      <w:bodyDiv w:val="1"/>
      <w:marLeft w:val="0"/>
      <w:marRight w:val="0"/>
      <w:marTop w:val="0"/>
      <w:marBottom w:val="0"/>
      <w:divBdr>
        <w:top w:val="none" w:sz="0" w:space="0" w:color="auto"/>
        <w:left w:val="none" w:sz="0" w:space="0" w:color="auto"/>
        <w:bottom w:val="none" w:sz="0" w:space="0" w:color="auto"/>
        <w:right w:val="none" w:sz="0" w:space="0" w:color="auto"/>
      </w:divBdr>
    </w:div>
    <w:div w:id="466976666">
      <w:bodyDiv w:val="1"/>
      <w:marLeft w:val="0"/>
      <w:marRight w:val="0"/>
      <w:marTop w:val="0"/>
      <w:marBottom w:val="0"/>
      <w:divBdr>
        <w:top w:val="none" w:sz="0" w:space="0" w:color="auto"/>
        <w:left w:val="none" w:sz="0" w:space="0" w:color="auto"/>
        <w:bottom w:val="none" w:sz="0" w:space="0" w:color="auto"/>
        <w:right w:val="none" w:sz="0" w:space="0" w:color="auto"/>
      </w:divBdr>
    </w:div>
    <w:div w:id="485442784">
      <w:bodyDiv w:val="1"/>
      <w:marLeft w:val="0"/>
      <w:marRight w:val="0"/>
      <w:marTop w:val="0"/>
      <w:marBottom w:val="0"/>
      <w:divBdr>
        <w:top w:val="none" w:sz="0" w:space="0" w:color="auto"/>
        <w:left w:val="none" w:sz="0" w:space="0" w:color="auto"/>
        <w:bottom w:val="none" w:sz="0" w:space="0" w:color="auto"/>
        <w:right w:val="none" w:sz="0" w:space="0" w:color="auto"/>
      </w:divBdr>
    </w:div>
    <w:div w:id="522400880">
      <w:bodyDiv w:val="1"/>
      <w:marLeft w:val="0"/>
      <w:marRight w:val="0"/>
      <w:marTop w:val="0"/>
      <w:marBottom w:val="0"/>
      <w:divBdr>
        <w:top w:val="none" w:sz="0" w:space="0" w:color="auto"/>
        <w:left w:val="none" w:sz="0" w:space="0" w:color="auto"/>
        <w:bottom w:val="none" w:sz="0" w:space="0" w:color="auto"/>
        <w:right w:val="none" w:sz="0" w:space="0" w:color="auto"/>
      </w:divBdr>
    </w:div>
    <w:div w:id="536351436">
      <w:bodyDiv w:val="1"/>
      <w:marLeft w:val="0"/>
      <w:marRight w:val="0"/>
      <w:marTop w:val="0"/>
      <w:marBottom w:val="0"/>
      <w:divBdr>
        <w:top w:val="none" w:sz="0" w:space="0" w:color="auto"/>
        <w:left w:val="none" w:sz="0" w:space="0" w:color="auto"/>
        <w:bottom w:val="none" w:sz="0" w:space="0" w:color="auto"/>
        <w:right w:val="none" w:sz="0" w:space="0" w:color="auto"/>
      </w:divBdr>
    </w:div>
    <w:div w:id="660547922">
      <w:bodyDiv w:val="1"/>
      <w:marLeft w:val="0"/>
      <w:marRight w:val="0"/>
      <w:marTop w:val="0"/>
      <w:marBottom w:val="0"/>
      <w:divBdr>
        <w:top w:val="none" w:sz="0" w:space="0" w:color="auto"/>
        <w:left w:val="none" w:sz="0" w:space="0" w:color="auto"/>
        <w:bottom w:val="none" w:sz="0" w:space="0" w:color="auto"/>
        <w:right w:val="none" w:sz="0" w:space="0" w:color="auto"/>
      </w:divBdr>
    </w:div>
    <w:div w:id="832837906">
      <w:bodyDiv w:val="1"/>
      <w:marLeft w:val="0"/>
      <w:marRight w:val="0"/>
      <w:marTop w:val="0"/>
      <w:marBottom w:val="0"/>
      <w:divBdr>
        <w:top w:val="none" w:sz="0" w:space="0" w:color="auto"/>
        <w:left w:val="none" w:sz="0" w:space="0" w:color="auto"/>
        <w:bottom w:val="none" w:sz="0" w:space="0" w:color="auto"/>
        <w:right w:val="none" w:sz="0" w:space="0" w:color="auto"/>
      </w:divBdr>
    </w:div>
    <w:div w:id="902520054">
      <w:bodyDiv w:val="1"/>
      <w:marLeft w:val="0"/>
      <w:marRight w:val="0"/>
      <w:marTop w:val="0"/>
      <w:marBottom w:val="0"/>
      <w:divBdr>
        <w:top w:val="none" w:sz="0" w:space="0" w:color="auto"/>
        <w:left w:val="none" w:sz="0" w:space="0" w:color="auto"/>
        <w:bottom w:val="none" w:sz="0" w:space="0" w:color="auto"/>
        <w:right w:val="none" w:sz="0" w:space="0" w:color="auto"/>
      </w:divBdr>
    </w:div>
    <w:div w:id="966665926">
      <w:bodyDiv w:val="1"/>
      <w:marLeft w:val="0"/>
      <w:marRight w:val="0"/>
      <w:marTop w:val="0"/>
      <w:marBottom w:val="0"/>
      <w:divBdr>
        <w:top w:val="none" w:sz="0" w:space="0" w:color="auto"/>
        <w:left w:val="none" w:sz="0" w:space="0" w:color="auto"/>
        <w:bottom w:val="none" w:sz="0" w:space="0" w:color="auto"/>
        <w:right w:val="none" w:sz="0" w:space="0" w:color="auto"/>
      </w:divBdr>
    </w:div>
    <w:div w:id="1085883812">
      <w:bodyDiv w:val="1"/>
      <w:marLeft w:val="0"/>
      <w:marRight w:val="0"/>
      <w:marTop w:val="0"/>
      <w:marBottom w:val="0"/>
      <w:divBdr>
        <w:top w:val="none" w:sz="0" w:space="0" w:color="auto"/>
        <w:left w:val="none" w:sz="0" w:space="0" w:color="auto"/>
        <w:bottom w:val="none" w:sz="0" w:space="0" w:color="auto"/>
        <w:right w:val="none" w:sz="0" w:space="0" w:color="auto"/>
      </w:divBdr>
    </w:div>
    <w:div w:id="1216234409">
      <w:bodyDiv w:val="1"/>
      <w:marLeft w:val="0"/>
      <w:marRight w:val="0"/>
      <w:marTop w:val="0"/>
      <w:marBottom w:val="0"/>
      <w:divBdr>
        <w:top w:val="none" w:sz="0" w:space="0" w:color="auto"/>
        <w:left w:val="none" w:sz="0" w:space="0" w:color="auto"/>
        <w:bottom w:val="none" w:sz="0" w:space="0" w:color="auto"/>
        <w:right w:val="none" w:sz="0" w:space="0" w:color="auto"/>
      </w:divBdr>
    </w:div>
    <w:div w:id="1224489083">
      <w:bodyDiv w:val="1"/>
      <w:marLeft w:val="0"/>
      <w:marRight w:val="0"/>
      <w:marTop w:val="0"/>
      <w:marBottom w:val="0"/>
      <w:divBdr>
        <w:top w:val="none" w:sz="0" w:space="0" w:color="auto"/>
        <w:left w:val="none" w:sz="0" w:space="0" w:color="auto"/>
        <w:bottom w:val="none" w:sz="0" w:space="0" w:color="auto"/>
        <w:right w:val="none" w:sz="0" w:space="0" w:color="auto"/>
      </w:divBdr>
    </w:div>
    <w:div w:id="1257251792">
      <w:bodyDiv w:val="1"/>
      <w:marLeft w:val="0"/>
      <w:marRight w:val="0"/>
      <w:marTop w:val="0"/>
      <w:marBottom w:val="0"/>
      <w:divBdr>
        <w:top w:val="none" w:sz="0" w:space="0" w:color="auto"/>
        <w:left w:val="none" w:sz="0" w:space="0" w:color="auto"/>
        <w:bottom w:val="none" w:sz="0" w:space="0" w:color="auto"/>
        <w:right w:val="none" w:sz="0" w:space="0" w:color="auto"/>
      </w:divBdr>
    </w:div>
    <w:div w:id="1267616509">
      <w:bodyDiv w:val="1"/>
      <w:marLeft w:val="0"/>
      <w:marRight w:val="0"/>
      <w:marTop w:val="0"/>
      <w:marBottom w:val="0"/>
      <w:divBdr>
        <w:top w:val="none" w:sz="0" w:space="0" w:color="auto"/>
        <w:left w:val="none" w:sz="0" w:space="0" w:color="auto"/>
        <w:bottom w:val="none" w:sz="0" w:space="0" w:color="auto"/>
        <w:right w:val="none" w:sz="0" w:space="0" w:color="auto"/>
      </w:divBdr>
    </w:div>
    <w:div w:id="1273124899">
      <w:bodyDiv w:val="1"/>
      <w:marLeft w:val="0"/>
      <w:marRight w:val="0"/>
      <w:marTop w:val="0"/>
      <w:marBottom w:val="0"/>
      <w:divBdr>
        <w:top w:val="none" w:sz="0" w:space="0" w:color="auto"/>
        <w:left w:val="none" w:sz="0" w:space="0" w:color="auto"/>
        <w:bottom w:val="none" w:sz="0" w:space="0" w:color="auto"/>
        <w:right w:val="none" w:sz="0" w:space="0" w:color="auto"/>
      </w:divBdr>
    </w:div>
    <w:div w:id="1323312990">
      <w:bodyDiv w:val="1"/>
      <w:marLeft w:val="0"/>
      <w:marRight w:val="0"/>
      <w:marTop w:val="0"/>
      <w:marBottom w:val="0"/>
      <w:divBdr>
        <w:top w:val="none" w:sz="0" w:space="0" w:color="auto"/>
        <w:left w:val="none" w:sz="0" w:space="0" w:color="auto"/>
        <w:bottom w:val="none" w:sz="0" w:space="0" w:color="auto"/>
        <w:right w:val="none" w:sz="0" w:space="0" w:color="auto"/>
      </w:divBdr>
    </w:div>
    <w:div w:id="1382754593">
      <w:bodyDiv w:val="1"/>
      <w:marLeft w:val="0"/>
      <w:marRight w:val="0"/>
      <w:marTop w:val="0"/>
      <w:marBottom w:val="0"/>
      <w:divBdr>
        <w:top w:val="none" w:sz="0" w:space="0" w:color="auto"/>
        <w:left w:val="none" w:sz="0" w:space="0" w:color="auto"/>
        <w:bottom w:val="none" w:sz="0" w:space="0" w:color="auto"/>
        <w:right w:val="none" w:sz="0" w:space="0" w:color="auto"/>
      </w:divBdr>
    </w:div>
    <w:div w:id="1417283434">
      <w:bodyDiv w:val="1"/>
      <w:marLeft w:val="0"/>
      <w:marRight w:val="0"/>
      <w:marTop w:val="0"/>
      <w:marBottom w:val="0"/>
      <w:divBdr>
        <w:top w:val="none" w:sz="0" w:space="0" w:color="auto"/>
        <w:left w:val="none" w:sz="0" w:space="0" w:color="auto"/>
        <w:bottom w:val="none" w:sz="0" w:space="0" w:color="auto"/>
        <w:right w:val="none" w:sz="0" w:space="0" w:color="auto"/>
      </w:divBdr>
    </w:div>
    <w:div w:id="1419911677">
      <w:bodyDiv w:val="1"/>
      <w:marLeft w:val="0"/>
      <w:marRight w:val="0"/>
      <w:marTop w:val="0"/>
      <w:marBottom w:val="0"/>
      <w:divBdr>
        <w:top w:val="none" w:sz="0" w:space="0" w:color="auto"/>
        <w:left w:val="none" w:sz="0" w:space="0" w:color="auto"/>
        <w:bottom w:val="none" w:sz="0" w:space="0" w:color="auto"/>
        <w:right w:val="none" w:sz="0" w:space="0" w:color="auto"/>
      </w:divBdr>
    </w:div>
    <w:div w:id="1492017255">
      <w:bodyDiv w:val="1"/>
      <w:marLeft w:val="0"/>
      <w:marRight w:val="0"/>
      <w:marTop w:val="0"/>
      <w:marBottom w:val="0"/>
      <w:divBdr>
        <w:top w:val="none" w:sz="0" w:space="0" w:color="auto"/>
        <w:left w:val="none" w:sz="0" w:space="0" w:color="auto"/>
        <w:bottom w:val="none" w:sz="0" w:space="0" w:color="auto"/>
        <w:right w:val="none" w:sz="0" w:space="0" w:color="auto"/>
      </w:divBdr>
    </w:div>
    <w:div w:id="1517575002">
      <w:bodyDiv w:val="1"/>
      <w:marLeft w:val="0"/>
      <w:marRight w:val="0"/>
      <w:marTop w:val="0"/>
      <w:marBottom w:val="0"/>
      <w:divBdr>
        <w:top w:val="none" w:sz="0" w:space="0" w:color="auto"/>
        <w:left w:val="none" w:sz="0" w:space="0" w:color="auto"/>
        <w:bottom w:val="none" w:sz="0" w:space="0" w:color="auto"/>
        <w:right w:val="none" w:sz="0" w:space="0" w:color="auto"/>
      </w:divBdr>
    </w:div>
    <w:div w:id="1521044935">
      <w:bodyDiv w:val="1"/>
      <w:marLeft w:val="0"/>
      <w:marRight w:val="0"/>
      <w:marTop w:val="0"/>
      <w:marBottom w:val="0"/>
      <w:divBdr>
        <w:top w:val="none" w:sz="0" w:space="0" w:color="auto"/>
        <w:left w:val="none" w:sz="0" w:space="0" w:color="auto"/>
        <w:bottom w:val="none" w:sz="0" w:space="0" w:color="auto"/>
        <w:right w:val="none" w:sz="0" w:space="0" w:color="auto"/>
      </w:divBdr>
    </w:div>
    <w:div w:id="1544319901">
      <w:bodyDiv w:val="1"/>
      <w:marLeft w:val="0"/>
      <w:marRight w:val="0"/>
      <w:marTop w:val="0"/>
      <w:marBottom w:val="0"/>
      <w:divBdr>
        <w:top w:val="none" w:sz="0" w:space="0" w:color="auto"/>
        <w:left w:val="none" w:sz="0" w:space="0" w:color="auto"/>
        <w:bottom w:val="none" w:sz="0" w:space="0" w:color="auto"/>
        <w:right w:val="none" w:sz="0" w:space="0" w:color="auto"/>
      </w:divBdr>
    </w:div>
    <w:div w:id="1686588496">
      <w:bodyDiv w:val="1"/>
      <w:marLeft w:val="0"/>
      <w:marRight w:val="0"/>
      <w:marTop w:val="0"/>
      <w:marBottom w:val="0"/>
      <w:divBdr>
        <w:top w:val="none" w:sz="0" w:space="0" w:color="auto"/>
        <w:left w:val="none" w:sz="0" w:space="0" w:color="auto"/>
        <w:bottom w:val="none" w:sz="0" w:space="0" w:color="auto"/>
        <w:right w:val="none" w:sz="0" w:space="0" w:color="auto"/>
      </w:divBdr>
    </w:div>
    <w:div w:id="1732074676">
      <w:bodyDiv w:val="1"/>
      <w:marLeft w:val="0"/>
      <w:marRight w:val="0"/>
      <w:marTop w:val="0"/>
      <w:marBottom w:val="0"/>
      <w:divBdr>
        <w:top w:val="none" w:sz="0" w:space="0" w:color="auto"/>
        <w:left w:val="none" w:sz="0" w:space="0" w:color="auto"/>
        <w:bottom w:val="none" w:sz="0" w:space="0" w:color="auto"/>
        <w:right w:val="none" w:sz="0" w:space="0" w:color="auto"/>
      </w:divBdr>
    </w:div>
    <w:div w:id="1769696947">
      <w:bodyDiv w:val="1"/>
      <w:marLeft w:val="0"/>
      <w:marRight w:val="0"/>
      <w:marTop w:val="0"/>
      <w:marBottom w:val="0"/>
      <w:divBdr>
        <w:top w:val="none" w:sz="0" w:space="0" w:color="auto"/>
        <w:left w:val="none" w:sz="0" w:space="0" w:color="auto"/>
        <w:bottom w:val="none" w:sz="0" w:space="0" w:color="auto"/>
        <w:right w:val="none" w:sz="0" w:space="0" w:color="auto"/>
      </w:divBdr>
    </w:div>
    <w:div w:id="1773042021">
      <w:bodyDiv w:val="1"/>
      <w:marLeft w:val="0"/>
      <w:marRight w:val="0"/>
      <w:marTop w:val="0"/>
      <w:marBottom w:val="0"/>
      <w:divBdr>
        <w:top w:val="none" w:sz="0" w:space="0" w:color="auto"/>
        <w:left w:val="none" w:sz="0" w:space="0" w:color="auto"/>
        <w:bottom w:val="none" w:sz="0" w:space="0" w:color="auto"/>
        <w:right w:val="none" w:sz="0" w:space="0" w:color="auto"/>
      </w:divBdr>
    </w:div>
    <w:div w:id="1791974754">
      <w:bodyDiv w:val="1"/>
      <w:marLeft w:val="0"/>
      <w:marRight w:val="0"/>
      <w:marTop w:val="0"/>
      <w:marBottom w:val="0"/>
      <w:divBdr>
        <w:top w:val="none" w:sz="0" w:space="0" w:color="auto"/>
        <w:left w:val="none" w:sz="0" w:space="0" w:color="auto"/>
        <w:bottom w:val="none" w:sz="0" w:space="0" w:color="auto"/>
        <w:right w:val="none" w:sz="0" w:space="0" w:color="auto"/>
      </w:divBdr>
    </w:div>
    <w:div w:id="1806853193">
      <w:bodyDiv w:val="1"/>
      <w:marLeft w:val="0"/>
      <w:marRight w:val="0"/>
      <w:marTop w:val="0"/>
      <w:marBottom w:val="0"/>
      <w:divBdr>
        <w:top w:val="none" w:sz="0" w:space="0" w:color="auto"/>
        <w:left w:val="none" w:sz="0" w:space="0" w:color="auto"/>
        <w:bottom w:val="none" w:sz="0" w:space="0" w:color="auto"/>
        <w:right w:val="none" w:sz="0" w:space="0" w:color="auto"/>
      </w:divBdr>
    </w:div>
    <w:div w:id="1813598555">
      <w:bodyDiv w:val="1"/>
      <w:marLeft w:val="0"/>
      <w:marRight w:val="0"/>
      <w:marTop w:val="0"/>
      <w:marBottom w:val="0"/>
      <w:divBdr>
        <w:top w:val="none" w:sz="0" w:space="0" w:color="auto"/>
        <w:left w:val="none" w:sz="0" w:space="0" w:color="auto"/>
        <w:bottom w:val="none" w:sz="0" w:space="0" w:color="auto"/>
        <w:right w:val="none" w:sz="0" w:space="0" w:color="auto"/>
      </w:divBdr>
    </w:div>
    <w:div w:id="1918786823">
      <w:bodyDiv w:val="1"/>
      <w:marLeft w:val="0"/>
      <w:marRight w:val="0"/>
      <w:marTop w:val="0"/>
      <w:marBottom w:val="0"/>
      <w:divBdr>
        <w:top w:val="none" w:sz="0" w:space="0" w:color="auto"/>
        <w:left w:val="none" w:sz="0" w:space="0" w:color="auto"/>
        <w:bottom w:val="none" w:sz="0" w:space="0" w:color="auto"/>
        <w:right w:val="none" w:sz="0" w:space="0" w:color="auto"/>
      </w:divBdr>
    </w:div>
    <w:div w:id="2074086519">
      <w:bodyDiv w:val="1"/>
      <w:marLeft w:val="0"/>
      <w:marRight w:val="0"/>
      <w:marTop w:val="0"/>
      <w:marBottom w:val="0"/>
      <w:divBdr>
        <w:top w:val="none" w:sz="0" w:space="0" w:color="auto"/>
        <w:left w:val="none" w:sz="0" w:space="0" w:color="auto"/>
        <w:bottom w:val="none" w:sz="0" w:space="0" w:color="auto"/>
        <w:right w:val="none" w:sz="0" w:space="0" w:color="auto"/>
      </w:divBdr>
    </w:div>
    <w:div w:id="211925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Local\Microsoft\Windows\Temporary%20Internet%20Files\Content.Outlook\XG027M1V\SBPM%20hoja%20oficio%2035.dotx" TargetMode="External"/></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000000"/>
      </a:dk2>
      <a:lt2>
        <a:srgbClr val="F8F8F8"/>
      </a:lt2>
      <a:accent1>
        <a:srgbClr val="3E3E3E"/>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C1B54-A6C2-4B45-90B9-0DE7109C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SBPM hoja oficio 35</Template>
  <TotalTime>47</TotalTime>
  <Pages>7</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Marisol Echeverri Diaz</cp:lastModifiedBy>
  <cp:revision>37</cp:revision>
  <cp:lastPrinted>2021-12-09T19:09:00Z</cp:lastPrinted>
  <dcterms:created xsi:type="dcterms:W3CDTF">2021-02-03T21:49:00Z</dcterms:created>
  <dcterms:modified xsi:type="dcterms:W3CDTF">2024-06-13T16:25:00Z</dcterms:modified>
</cp:coreProperties>
</file>