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4727BB" w:rsidRPr="004A099B" w:rsidRDefault="004727BB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FD3837" w:rsidRPr="00453A2C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4727BB" w:rsidRPr="004A099B" w:rsidRDefault="004727BB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REFERENCIA: Invitación Pública</w:t>
      </w:r>
      <w:r w:rsidR="003201D2">
        <w:rPr>
          <w:rStyle w:val="EquationCaption"/>
          <w:rFonts w:ascii="Arial" w:hAnsi="Arial" w:cs="Arial"/>
          <w:sz w:val="18"/>
          <w:szCs w:val="18"/>
        </w:rPr>
        <w:t xml:space="preserve"> Nro.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EC2C52">
        <w:rPr>
          <w:rStyle w:val="EquationCaption"/>
          <w:rFonts w:ascii="Arial" w:hAnsi="Arial" w:cs="Arial"/>
          <w:sz w:val="18"/>
          <w:szCs w:val="18"/>
        </w:rPr>
        <w:t>MiC</w:t>
      </w:r>
      <w:r w:rsidR="00372FA9" w:rsidRPr="00147695">
        <w:rPr>
          <w:rStyle w:val="EquationCaption"/>
          <w:rFonts w:ascii="Arial" w:hAnsi="Arial" w:cs="Arial"/>
          <w:sz w:val="18"/>
          <w:szCs w:val="18"/>
        </w:rPr>
        <w:t>-</w:t>
      </w:r>
      <w:r w:rsidR="0062019A">
        <w:rPr>
          <w:rStyle w:val="EquationCaption"/>
          <w:rFonts w:ascii="Arial" w:hAnsi="Arial" w:cs="Arial"/>
          <w:sz w:val="18"/>
          <w:szCs w:val="18"/>
        </w:rPr>
        <w:t>00</w:t>
      </w:r>
      <w:r w:rsidR="00C338AF">
        <w:rPr>
          <w:rStyle w:val="EquationCaption"/>
          <w:rFonts w:ascii="Arial" w:hAnsi="Arial" w:cs="Arial"/>
          <w:sz w:val="18"/>
          <w:szCs w:val="18"/>
        </w:rPr>
        <w:t>01</w:t>
      </w:r>
      <w:r w:rsidRPr="00147695">
        <w:rPr>
          <w:rStyle w:val="EquationCaption"/>
          <w:rFonts w:ascii="Arial" w:hAnsi="Arial" w:cs="Arial"/>
          <w:sz w:val="18"/>
          <w:szCs w:val="18"/>
        </w:rPr>
        <w:t>-</w:t>
      </w:r>
      <w:r w:rsidRPr="006035F1">
        <w:rPr>
          <w:rStyle w:val="EquationCaption"/>
          <w:rFonts w:ascii="Arial" w:hAnsi="Arial" w:cs="Arial"/>
          <w:sz w:val="18"/>
          <w:szCs w:val="18"/>
        </w:rPr>
        <w:t>DROC-</w:t>
      </w:r>
      <w:r w:rsidR="00BC5822">
        <w:rPr>
          <w:rStyle w:val="EquationCaption"/>
          <w:rFonts w:ascii="Arial" w:hAnsi="Arial" w:cs="Arial"/>
          <w:sz w:val="18"/>
          <w:szCs w:val="18"/>
        </w:rPr>
        <w:t>202</w:t>
      </w:r>
      <w:r w:rsidR="000B40C6">
        <w:rPr>
          <w:rStyle w:val="EquationCaption"/>
          <w:rFonts w:ascii="Arial" w:hAnsi="Arial" w:cs="Arial"/>
          <w:sz w:val="18"/>
          <w:szCs w:val="18"/>
        </w:rPr>
        <w:t>4</w:t>
      </w:r>
      <w:r w:rsidR="00EC2C5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  <w:r w:rsidR="00F8430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Pr="004A099B" w:rsidRDefault="00FD3837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4B4598" w:rsidRDefault="00FD3837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993D3B">
        <w:rPr>
          <w:rStyle w:val="EquationCaption"/>
          <w:rFonts w:ascii="Arial" w:hAnsi="Arial" w:cs="Arial"/>
          <w:sz w:val="18"/>
          <w:szCs w:val="18"/>
        </w:rPr>
        <w:t>El suscrito ___________________________________________________, obrando en su ca</w:t>
      </w:r>
      <w:r w:rsidR="00372FA9">
        <w:rPr>
          <w:rStyle w:val="EquationCaption"/>
          <w:rFonts w:ascii="Arial" w:hAnsi="Arial" w:cs="Arial"/>
          <w:sz w:val="18"/>
          <w:szCs w:val="18"/>
        </w:rPr>
        <w:t>lidad de Representante Legal de la firm</w:t>
      </w:r>
      <w:r w:rsidR="008D7986">
        <w:rPr>
          <w:rStyle w:val="EquationCaption"/>
          <w:rFonts w:ascii="Arial" w:hAnsi="Arial" w:cs="Arial"/>
          <w:sz w:val="18"/>
          <w:szCs w:val="18"/>
        </w:rPr>
        <w:t>a, consorcio, unión temporal o e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n mi calidad de persona natural </w:t>
      </w:r>
      <w:r w:rsidRPr="00993D3B"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___________________________________________________________, con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 NIT 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Domicilio _______________________________________, Dirección_________________________________________,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Teléfonos________________________________, Celular empresa_________________________________ Correo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292E80" w:rsidRDefault="00372FA9" w:rsidP="00FD3837">
      <w:pPr>
        <w:jc w:val="both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electrónico____________________________________</w:t>
      </w:r>
      <w:r w:rsidR="004B4598">
        <w:rPr>
          <w:rStyle w:val="EquationCaption"/>
          <w:rFonts w:ascii="Arial" w:hAnsi="Arial" w:cs="Arial"/>
          <w:sz w:val="18"/>
          <w:szCs w:val="18"/>
        </w:rPr>
        <w:t>____________________</w:t>
      </w:r>
      <w:r>
        <w:rPr>
          <w:rFonts w:ascii="Arial" w:hAnsi="Arial" w:cs="Arial"/>
          <w:sz w:val="18"/>
          <w:szCs w:val="18"/>
        </w:rPr>
        <w:t xml:space="preserve">, </w:t>
      </w:r>
      <w:r w:rsidR="004B4598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ebidamente autorizado por la Junta de Socios (si es el caso), somete a </w:t>
      </w:r>
      <w:r w:rsidRPr="00292E80">
        <w:rPr>
          <w:rFonts w:ascii="Arial" w:hAnsi="Arial" w:cs="Arial"/>
          <w:sz w:val="18"/>
          <w:szCs w:val="18"/>
        </w:rPr>
        <w:t xml:space="preserve">consideración del INSTITUTO NACIONAL DE MEDICINA LEGAL Y CIENCIAS FORENSES – REGIONAL OCCIDENTE la siguiente oferta </w:t>
      </w:r>
      <w:r w:rsidR="00292E80">
        <w:rPr>
          <w:rFonts w:ascii="Arial" w:hAnsi="Arial" w:cs="Arial"/>
          <w:sz w:val="18"/>
          <w:szCs w:val="18"/>
        </w:rPr>
        <w:t>cuyo</w:t>
      </w:r>
      <w:r w:rsidRPr="00292E80">
        <w:rPr>
          <w:rFonts w:ascii="Arial" w:hAnsi="Arial" w:cs="Arial"/>
          <w:sz w:val="18"/>
          <w:szCs w:val="18"/>
        </w:rPr>
        <w:t xml:space="preserve"> objeto </w:t>
      </w:r>
      <w:r w:rsidR="00212603">
        <w:rPr>
          <w:rFonts w:ascii="Arial" w:hAnsi="Arial" w:cs="Arial"/>
          <w:sz w:val="18"/>
          <w:szCs w:val="18"/>
        </w:rPr>
        <w:t xml:space="preserve">es la </w:t>
      </w:r>
      <w:r w:rsidR="00C338AF">
        <w:rPr>
          <w:rFonts w:ascii="Arial" w:hAnsi="Arial" w:cs="Arial"/>
          <w:sz w:val="18"/>
          <w:szCs w:val="18"/>
        </w:rPr>
        <w:t>a</w:t>
      </w:r>
      <w:r w:rsidR="00C338AF" w:rsidRPr="00C338AF">
        <w:rPr>
          <w:rFonts w:ascii="Arial" w:hAnsi="Arial" w:cs="Arial"/>
          <w:sz w:val="18"/>
          <w:szCs w:val="18"/>
        </w:rPr>
        <w:t xml:space="preserve">dquisición de </w:t>
      </w:r>
      <w:r w:rsidR="006F3C37">
        <w:rPr>
          <w:rFonts w:ascii="Arial" w:hAnsi="Arial" w:cs="Arial"/>
          <w:sz w:val="18"/>
          <w:szCs w:val="18"/>
        </w:rPr>
        <w:t>aires acondicionados tipo mini Split</w:t>
      </w:r>
      <w:r w:rsidR="00C338AF" w:rsidRPr="00C338AF">
        <w:rPr>
          <w:rFonts w:ascii="Arial" w:hAnsi="Arial" w:cs="Arial"/>
          <w:sz w:val="18"/>
          <w:szCs w:val="18"/>
        </w:rPr>
        <w:t xml:space="preserve"> con destino a la sede de la Regional Occidente del Instituto Nacional de Med</w:t>
      </w:r>
      <w:r w:rsidR="00C338AF">
        <w:rPr>
          <w:rFonts w:ascii="Arial" w:hAnsi="Arial" w:cs="Arial"/>
          <w:sz w:val="18"/>
          <w:szCs w:val="18"/>
        </w:rPr>
        <w:t>icina Legal y Ciencias Forenses</w:t>
      </w:r>
      <w:r w:rsidR="001A53AE">
        <w:rPr>
          <w:rFonts w:ascii="Arial" w:hAnsi="Arial" w:cs="Arial"/>
          <w:sz w:val="18"/>
          <w:szCs w:val="18"/>
        </w:rPr>
        <w:t xml:space="preserve">, </w:t>
      </w:r>
      <w:r w:rsidRPr="00292E80">
        <w:rPr>
          <w:rFonts w:ascii="Arial" w:hAnsi="Arial" w:cs="Arial"/>
          <w:sz w:val="18"/>
          <w:szCs w:val="18"/>
        </w:rPr>
        <w:t>por lo que dejo constancia de lo siguiente:</w:t>
      </w:r>
    </w:p>
    <w:p w:rsidR="00372FA9" w:rsidRPr="00292E80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_GoBack"/>
      <w:bookmarkEnd w:id="0"/>
    </w:p>
    <w:p w:rsidR="00126E4C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leído los términos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637E67" w:rsidRPr="00126E4C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4B4598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interpretación de los documentos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96E46" w:rsidRDefault="00296E46" w:rsidP="00296E46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 no podrá estar sujeto ni condicionado a leyes diferentes.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el c</w:t>
      </w:r>
      <w:r>
        <w:rPr>
          <w:rStyle w:val="EquationCaption"/>
          <w:rFonts w:ascii="Arial" w:hAnsi="Arial" w:cs="Arial"/>
          <w:sz w:val="18"/>
          <w:szCs w:val="18"/>
        </w:rPr>
        <w:t>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126E4C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correspondiente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bajo mi exclusiva responsabilidad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E926E2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</w:t>
      </w:r>
      <w:r w:rsidR="00FD3837">
        <w:rPr>
          <w:rStyle w:val="EquationCaption"/>
          <w:rFonts w:ascii="Arial" w:hAnsi="Arial" w:cs="Arial"/>
          <w:sz w:val="18"/>
          <w:szCs w:val="18"/>
        </w:rPr>
        <w:t>: __________________________________________________________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Pr="004A099B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CF6A2E" w:rsidRPr="00372FA9" w:rsidRDefault="00CF6A2E" w:rsidP="004727BB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sectPr w:rsidR="00CF6A2E" w:rsidRPr="00372FA9" w:rsidSect="00F622A5">
      <w:headerReference w:type="default" r:id="rId8"/>
      <w:footerReference w:type="even" r:id="rId9"/>
      <w:footerReference w:type="default" r:id="rId10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14C" w:rsidRDefault="0061014C">
      <w:r>
        <w:separator/>
      </w:r>
    </w:p>
  </w:endnote>
  <w:endnote w:type="continuationSeparator" w:id="0">
    <w:p w:rsidR="0061014C" w:rsidRDefault="0061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74" w:rsidRDefault="00AD4A5B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E17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1774" w:rsidRDefault="002E177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6D" w:rsidRPr="000044BB" w:rsidRDefault="00C41633" w:rsidP="00AB706D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>
      <w:rPr>
        <w:rFonts w:ascii="Monotype Corsiva" w:hAnsi="Monotype Corsiva"/>
        <w:sz w:val="24"/>
        <w:szCs w:val="24"/>
      </w:rPr>
      <w:t>“</w:t>
    </w:r>
    <w:r w:rsidR="00AB706D" w:rsidRPr="000044BB">
      <w:rPr>
        <w:rFonts w:ascii="Arial" w:hAnsi="Arial"/>
        <w:color w:val="000000"/>
        <w:sz w:val="16"/>
        <w:szCs w:val="24"/>
        <w:lang w:val="x-none" w:eastAsia="x-none"/>
      </w:rPr>
      <w:t>“</w:t>
    </w:r>
    <w:r w:rsidR="00AB706D" w:rsidRPr="000044BB">
      <w:rPr>
        <w:rFonts w:ascii="Arial" w:hAnsi="Arial"/>
        <w:color w:val="000000"/>
        <w:sz w:val="16"/>
        <w:szCs w:val="24"/>
        <w:lang w:val="es-CO" w:eastAsia="x-none"/>
      </w:rPr>
      <w:t>Aportamos a la justicia en favor de la vida</w:t>
    </w:r>
    <w:r w:rsidR="00AB706D" w:rsidRPr="000044BB">
      <w:rPr>
        <w:rFonts w:ascii="Arial" w:hAnsi="Arial"/>
        <w:color w:val="000000"/>
        <w:sz w:val="16"/>
        <w:szCs w:val="24"/>
        <w:lang w:val="x-none" w:eastAsia="x-none"/>
      </w:rPr>
      <w:t>”</w:t>
    </w:r>
  </w:p>
  <w:p w:rsidR="002E1774" w:rsidRPr="003261B4" w:rsidRDefault="002E1774" w:rsidP="00AB706D">
    <w:pPr>
      <w:pStyle w:val="Encabezado"/>
      <w:jc w:val="center"/>
      <w:rPr>
        <w:rFonts w:ascii="Humanst521 BT" w:hAnsi="Humanst521 BT"/>
        <w:sz w:val="16"/>
        <w:szCs w:val="16"/>
      </w:rPr>
    </w:pPr>
    <w:r>
      <w:rPr>
        <w:rFonts w:ascii="Humanst521 BT" w:hAnsi="Humanst521 BT"/>
        <w:sz w:val="16"/>
        <w:szCs w:val="16"/>
      </w:rPr>
      <w:t>Avenida de las Américas #98</w:t>
    </w:r>
    <w:r w:rsidRPr="003261B4">
      <w:rPr>
        <w:rFonts w:ascii="Humanst521 BT" w:hAnsi="Humanst521 BT"/>
        <w:sz w:val="16"/>
        <w:szCs w:val="16"/>
      </w:rPr>
      <w:t>-25 Pereira -  Risaralda. Conmuta</w:t>
    </w:r>
    <w:r w:rsidR="00D23CC0">
      <w:rPr>
        <w:rFonts w:ascii="Humanst521 BT" w:hAnsi="Humanst521 BT"/>
        <w:sz w:val="16"/>
        <w:szCs w:val="16"/>
      </w:rPr>
      <w:t xml:space="preserve">dor </w:t>
    </w:r>
    <w:r w:rsidR="00D338B9">
      <w:rPr>
        <w:rFonts w:ascii="Humanst521 BT" w:hAnsi="Humanst521 BT"/>
        <w:sz w:val="16"/>
        <w:szCs w:val="16"/>
      </w:rPr>
      <w:t xml:space="preserve">(606) 3515310 Ext. 60401 – Fax </w:t>
    </w:r>
    <w:r w:rsidR="00D23CC0">
      <w:rPr>
        <w:rFonts w:ascii="Humanst521 BT" w:hAnsi="Humanst521 BT"/>
        <w:sz w:val="16"/>
        <w:szCs w:val="16"/>
      </w:rPr>
      <w:t>60</w:t>
    </w:r>
    <w:r w:rsidR="00D338B9">
      <w:rPr>
        <w:rFonts w:ascii="Humanst521 BT" w:hAnsi="Humanst521 BT"/>
        <w:sz w:val="16"/>
        <w:szCs w:val="16"/>
      </w:rPr>
      <w:t>040</w:t>
    </w:r>
  </w:p>
  <w:p w:rsidR="002E1774" w:rsidRDefault="0061014C" w:rsidP="00B839AF">
    <w:pPr>
      <w:pStyle w:val="Piedepgina"/>
      <w:jc w:val="center"/>
      <w:rPr>
        <w:rFonts w:ascii="Humanst521 BT" w:hAnsi="Humanst521 BT"/>
      </w:rPr>
    </w:pPr>
    <w:hyperlink r:id="rId1" w:history="1">
      <w:r w:rsidR="002E1774">
        <w:rPr>
          <w:rStyle w:val="Hipervnculo"/>
          <w:rFonts w:ascii="Humanst521 BT" w:hAnsi="Humanst521 BT"/>
        </w:rPr>
        <w:t>drocadministrativa@medicinalegal.gov.co</w:t>
      </w:r>
    </w:hyperlink>
    <w:r w:rsidR="002E1774">
      <w:rPr>
        <w:rFonts w:ascii="Humanst521 BT" w:hAnsi="Humanst521 BT"/>
      </w:rPr>
      <w:t xml:space="preserve">  - </w:t>
    </w:r>
    <w:hyperlink r:id="rId2" w:history="1">
      <w:r w:rsidR="002E1774">
        <w:rPr>
          <w:rStyle w:val="Hipervnculo"/>
          <w:rFonts w:ascii="Humanst521 BT" w:hAnsi="Humanst521 BT"/>
        </w:rPr>
        <w:t>www.medicinalegal.gov.co</w:t>
      </w:r>
    </w:hyperlink>
  </w:p>
  <w:p w:rsidR="002E1774" w:rsidRDefault="002E1774" w:rsidP="00446692">
    <w:pPr>
      <w:pStyle w:val="Piedepgina"/>
    </w:pPr>
  </w:p>
  <w:p w:rsidR="002E1774" w:rsidRPr="00872629" w:rsidRDefault="002E177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14C" w:rsidRDefault="0061014C">
      <w:r>
        <w:separator/>
      </w:r>
    </w:p>
  </w:footnote>
  <w:footnote w:type="continuationSeparator" w:id="0">
    <w:p w:rsidR="0061014C" w:rsidRDefault="00610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Pr="00651D18" w:rsidRDefault="007F16D0" w:rsidP="00651D18">
    <w:pPr>
      <w:pStyle w:val="Encabezado"/>
      <w:jc w:val="center"/>
      <w:rPr>
        <w:rFonts w:ascii="Humanst521 BT" w:hAnsi="Humanst521 BT"/>
        <w:caps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1C81DB25" wp14:editId="3CC0D423">
          <wp:extent cx="666750" cy="4857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20" cy="4866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E1774" w:rsidRDefault="002E1774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bCs/>
      </w:rPr>
    </w:pPr>
    <w:r>
      <w:rPr>
        <w:rFonts w:ascii="Humanst521 BT" w:hAnsi="Humanst521 BT"/>
        <w:b/>
        <w:bCs/>
        <w:caps/>
      </w:rPr>
      <w:t>INSTITUTO NACIONAL DE MEDICINA LEGAL Y CIENCIAS FORENSES</w:t>
    </w:r>
  </w:p>
  <w:p w:rsidR="002E1774" w:rsidRPr="001D1B44" w:rsidRDefault="002E1774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3374C2" w:rsidRDefault="003374C2" w:rsidP="003374C2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ANEXO 1</w:t>
    </w:r>
  </w:p>
  <w:p w:rsidR="00F84302" w:rsidRPr="003374C2" w:rsidRDefault="00F84302" w:rsidP="003374C2">
    <w:pPr>
      <w:jc w:val="center"/>
      <w:rPr>
        <w:rFonts w:ascii="Arial" w:hAnsi="Arial" w:cs="Arial"/>
        <w:b/>
        <w:sz w:val="18"/>
        <w:szCs w:val="18"/>
      </w:rPr>
    </w:pP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  <w:r>
      <w:rPr>
        <w:rFonts w:ascii="Arial" w:hAnsi="Arial" w:cs="Arial"/>
      </w:rPr>
      <w:t xml:space="preserve">Carta Presentación </w:t>
    </w:r>
    <w:r w:rsidR="003374C2">
      <w:rPr>
        <w:rFonts w:ascii="Arial" w:hAnsi="Arial" w:cs="Arial"/>
      </w:rPr>
      <w:t xml:space="preserve">de la </w:t>
    </w:r>
    <w:r>
      <w:rPr>
        <w:rFonts w:ascii="Arial" w:hAnsi="Arial" w:cs="Arial"/>
      </w:rPr>
      <w:t>O</w:t>
    </w:r>
    <w:r w:rsidR="00EC2C52">
      <w:rPr>
        <w:rFonts w:ascii="Arial" w:hAnsi="Arial" w:cs="Arial"/>
      </w:rPr>
      <w:t>ferta Invitación Pública Nro. MiC</w:t>
    </w:r>
    <w:r>
      <w:rPr>
        <w:rFonts w:ascii="Arial" w:hAnsi="Arial" w:cs="Arial"/>
      </w:rPr>
      <w:t>-</w:t>
    </w:r>
    <w:r w:rsidR="0062019A">
      <w:rPr>
        <w:rFonts w:ascii="Arial" w:hAnsi="Arial" w:cs="Arial"/>
      </w:rPr>
      <w:t>00</w:t>
    </w:r>
    <w:r w:rsidR="006F3C37">
      <w:rPr>
        <w:rFonts w:ascii="Arial" w:hAnsi="Arial" w:cs="Arial"/>
      </w:rPr>
      <w:t>15</w:t>
    </w:r>
    <w:r w:rsidR="00BC5822">
      <w:rPr>
        <w:rFonts w:ascii="Arial" w:hAnsi="Arial" w:cs="Arial"/>
      </w:rPr>
      <w:t>-DROC-202</w:t>
    </w:r>
    <w:r w:rsidR="000B40C6">
      <w:rPr>
        <w:rFonts w:ascii="Arial" w:hAnsi="Arial" w:cs="Arial"/>
      </w:rPr>
      <w:t>4</w:t>
    </w:r>
  </w:p>
  <w:p w:rsidR="00201A3A" w:rsidRDefault="00201A3A" w:rsidP="00D338B9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201A3A">
      <w:rPr>
        <w:rFonts w:ascii="Arial" w:hAnsi="Arial" w:cs="Arial"/>
        <w:sz w:val="18"/>
        <w:szCs w:val="18"/>
      </w:rPr>
      <w:t xml:space="preserve">Adquisición </w:t>
    </w:r>
    <w:r w:rsidR="000B40C6" w:rsidRPr="000B40C6">
      <w:rPr>
        <w:rFonts w:ascii="Arial" w:hAnsi="Arial" w:cs="Arial"/>
        <w:sz w:val="18"/>
        <w:szCs w:val="18"/>
      </w:rPr>
      <w:t>de</w:t>
    </w:r>
    <w:r w:rsidR="006F3C37">
      <w:rPr>
        <w:rFonts w:ascii="Arial" w:hAnsi="Arial" w:cs="Arial"/>
        <w:sz w:val="18"/>
        <w:szCs w:val="18"/>
      </w:rPr>
      <w:t xml:space="preserve"> airea acondicionados tipo mini Split </w:t>
    </w:r>
    <w:r w:rsidR="000B40C6" w:rsidRPr="000B40C6">
      <w:rPr>
        <w:rFonts w:ascii="Arial" w:hAnsi="Arial" w:cs="Arial"/>
        <w:sz w:val="18"/>
        <w:szCs w:val="18"/>
      </w:rPr>
      <w:t>con destino a la Regional Occidente</w:t>
    </w:r>
  </w:p>
  <w:p w:rsidR="00D338B9" w:rsidRPr="00D338B9" w:rsidRDefault="00D338B9" w:rsidP="00D338B9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068E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2EE1"/>
    <w:rsid w:val="00015196"/>
    <w:rsid w:val="000151AC"/>
    <w:rsid w:val="00015741"/>
    <w:rsid w:val="00017AE3"/>
    <w:rsid w:val="00017F17"/>
    <w:rsid w:val="0002183C"/>
    <w:rsid w:val="00021A99"/>
    <w:rsid w:val="00021CCD"/>
    <w:rsid w:val="00023C4D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1AF"/>
    <w:rsid w:val="000575A4"/>
    <w:rsid w:val="000605D4"/>
    <w:rsid w:val="0006060D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843"/>
    <w:rsid w:val="00095209"/>
    <w:rsid w:val="00097090"/>
    <w:rsid w:val="000A1A38"/>
    <w:rsid w:val="000A4DC2"/>
    <w:rsid w:val="000A6FEC"/>
    <w:rsid w:val="000B40C6"/>
    <w:rsid w:val="000B4943"/>
    <w:rsid w:val="000C26CE"/>
    <w:rsid w:val="000C3257"/>
    <w:rsid w:val="000C3A05"/>
    <w:rsid w:val="000C418A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3D89"/>
    <w:rsid w:val="001346D6"/>
    <w:rsid w:val="00136C43"/>
    <w:rsid w:val="001378A9"/>
    <w:rsid w:val="00140A15"/>
    <w:rsid w:val="001413B7"/>
    <w:rsid w:val="00141593"/>
    <w:rsid w:val="00142476"/>
    <w:rsid w:val="00142743"/>
    <w:rsid w:val="00142940"/>
    <w:rsid w:val="001451A2"/>
    <w:rsid w:val="00146BBA"/>
    <w:rsid w:val="00146BF9"/>
    <w:rsid w:val="00147118"/>
    <w:rsid w:val="0014766E"/>
    <w:rsid w:val="00147695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285"/>
    <w:rsid w:val="00164517"/>
    <w:rsid w:val="00164692"/>
    <w:rsid w:val="00165B14"/>
    <w:rsid w:val="00167749"/>
    <w:rsid w:val="0017434E"/>
    <w:rsid w:val="00174C90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3AE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F3753"/>
    <w:rsid w:val="001F49AE"/>
    <w:rsid w:val="002005E0"/>
    <w:rsid w:val="00201A3A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603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DB1"/>
    <w:rsid w:val="00233AE3"/>
    <w:rsid w:val="00233D47"/>
    <w:rsid w:val="00233FA3"/>
    <w:rsid w:val="0023416F"/>
    <w:rsid w:val="0023757B"/>
    <w:rsid w:val="00240DB0"/>
    <w:rsid w:val="0024115C"/>
    <w:rsid w:val="0024394D"/>
    <w:rsid w:val="00244B68"/>
    <w:rsid w:val="0024602F"/>
    <w:rsid w:val="00247FBD"/>
    <w:rsid w:val="00251E1F"/>
    <w:rsid w:val="00252A41"/>
    <w:rsid w:val="00253262"/>
    <w:rsid w:val="00254B9E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903CF"/>
    <w:rsid w:val="00291BAD"/>
    <w:rsid w:val="00292E80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B7A6B"/>
    <w:rsid w:val="002C16AD"/>
    <w:rsid w:val="002C2D48"/>
    <w:rsid w:val="002C2E4A"/>
    <w:rsid w:val="002C3AE5"/>
    <w:rsid w:val="002C4477"/>
    <w:rsid w:val="002C48B2"/>
    <w:rsid w:val="002C4D17"/>
    <w:rsid w:val="002C53ED"/>
    <w:rsid w:val="002C5860"/>
    <w:rsid w:val="002D0804"/>
    <w:rsid w:val="002D1931"/>
    <w:rsid w:val="002D2531"/>
    <w:rsid w:val="002D363E"/>
    <w:rsid w:val="002D4A9F"/>
    <w:rsid w:val="002D604B"/>
    <w:rsid w:val="002D66B4"/>
    <w:rsid w:val="002E1322"/>
    <w:rsid w:val="002E1774"/>
    <w:rsid w:val="002E2239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7D28"/>
    <w:rsid w:val="00311BD7"/>
    <w:rsid w:val="00312EA5"/>
    <w:rsid w:val="00313AE2"/>
    <w:rsid w:val="00313DAB"/>
    <w:rsid w:val="0031689D"/>
    <w:rsid w:val="003178CA"/>
    <w:rsid w:val="00317C94"/>
    <w:rsid w:val="003201D2"/>
    <w:rsid w:val="00323424"/>
    <w:rsid w:val="00326164"/>
    <w:rsid w:val="00326317"/>
    <w:rsid w:val="00331AE2"/>
    <w:rsid w:val="00333514"/>
    <w:rsid w:val="00334DED"/>
    <w:rsid w:val="00334E5F"/>
    <w:rsid w:val="0033620E"/>
    <w:rsid w:val="003374C2"/>
    <w:rsid w:val="00337856"/>
    <w:rsid w:val="003410E5"/>
    <w:rsid w:val="00341610"/>
    <w:rsid w:val="00341BF6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358C"/>
    <w:rsid w:val="00354095"/>
    <w:rsid w:val="00357F7F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2FA9"/>
    <w:rsid w:val="003737DF"/>
    <w:rsid w:val="00373A84"/>
    <w:rsid w:val="0037525A"/>
    <w:rsid w:val="00375C64"/>
    <w:rsid w:val="00375FE7"/>
    <w:rsid w:val="003763F6"/>
    <w:rsid w:val="00377966"/>
    <w:rsid w:val="003807E1"/>
    <w:rsid w:val="00380821"/>
    <w:rsid w:val="003828A8"/>
    <w:rsid w:val="00384284"/>
    <w:rsid w:val="00384FD3"/>
    <w:rsid w:val="003855F0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A14"/>
    <w:rsid w:val="004270CD"/>
    <w:rsid w:val="00427580"/>
    <w:rsid w:val="0042768C"/>
    <w:rsid w:val="00430EFE"/>
    <w:rsid w:val="00430F53"/>
    <w:rsid w:val="00434016"/>
    <w:rsid w:val="004344FB"/>
    <w:rsid w:val="00434784"/>
    <w:rsid w:val="0043490A"/>
    <w:rsid w:val="00435E21"/>
    <w:rsid w:val="00436490"/>
    <w:rsid w:val="00436736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3F92"/>
    <w:rsid w:val="00455874"/>
    <w:rsid w:val="00457BAC"/>
    <w:rsid w:val="00457F17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27B1"/>
    <w:rsid w:val="004727BB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98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C77D4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35EC"/>
    <w:rsid w:val="004F5EC8"/>
    <w:rsid w:val="004F5F71"/>
    <w:rsid w:val="00501621"/>
    <w:rsid w:val="005021AF"/>
    <w:rsid w:val="00502643"/>
    <w:rsid w:val="00503362"/>
    <w:rsid w:val="005055DD"/>
    <w:rsid w:val="00505BC8"/>
    <w:rsid w:val="00507751"/>
    <w:rsid w:val="005079B1"/>
    <w:rsid w:val="005131CC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566"/>
    <w:rsid w:val="00526E8F"/>
    <w:rsid w:val="00530ACD"/>
    <w:rsid w:val="00530F39"/>
    <w:rsid w:val="00531CEF"/>
    <w:rsid w:val="00531F10"/>
    <w:rsid w:val="005326A4"/>
    <w:rsid w:val="00534CBC"/>
    <w:rsid w:val="00535CAA"/>
    <w:rsid w:val="005375C0"/>
    <w:rsid w:val="00540D70"/>
    <w:rsid w:val="00541396"/>
    <w:rsid w:val="0054181B"/>
    <w:rsid w:val="0054279A"/>
    <w:rsid w:val="0054323F"/>
    <w:rsid w:val="0054355A"/>
    <w:rsid w:val="00543BDE"/>
    <w:rsid w:val="00543EDD"/>
    <w:rsid w:val="00544F8F"/>
    <w:rsid w:val="00545FFB"/>
    <w:rsid w:val="0054639E"/>
    <w:rsid w:val="0055052A"/>
    <w:rsid w:val="00550D4A"/>
    <w:rsid w:val="00550ED3"/>
    <w:rsid w:val="005521E8"/>
    <w:rsid w:val="005531E1"/>
    <w:rsid w:val="005543D0"/>
    <w:rsid w:val="005567D4"/>
    <w:rsid w:val="00556CBB"/>
    <w:rsid w:val="00556EBD"/>
    <w:rsid w:val="005605D4"/>
    <w:rsid w:val="00562DDE"/>
    <w:rsid w:val="00562F16"/>
    <w:rsid w:val="00563C00"/>
    <w:rsid w:val="00566176"/>
    <w:rsid w:val="0056736A"/>
    <w:rsid w:val="0056782A"/>
    <w:rsid w:val="00567ED6"/>
    <w:rsid w:val="005705E0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0E1"/>
    <w:rsid w:val="00584A47"/>
    <w:rsid w:val="00585340"/>
    <w:rsid w:val="00585B51"/>
    <w:rsid w:val="00585C0E"/>
    <w:rsid w:val="00585FF2"/>
    <w:rsid w:val="005912EC"/>
    <w:rsid w:val="0059282D"/>
    <w:rsid w:val="005931FD"/>
    <w:rsid w:val="00594268"/>
    <w:rsid w:val="0059749C"/>
    <w:rsid w:val="0059774F"/>
    <w:rsid w:val="005A168C"/>
    <w:rsid w:val="005A1F66"/>
    <w:rsid w:val="005A4EC5"/>
    <w:rsid w:val="005A5A11"/>
    <w:rsid w:val="005A5DBF"/>
    <w:rsid w:val="005A6D30"/>
    <w:rsid w:val="005A74BB"/>
    <w:rsid w:val="005B1535"/>
    <w:rsid w:val="005B2570"/>
    <w:rsid w:val="005B536D"/>
    <w:rsid w:val="005B7B2A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6BA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35F1"/>
    <w:rsid w:val="00603C38"/>
    <w:rsid w:val="00603E3E"/>
    <w:rsid w:val="00607B2E"/>
    <w:rsid w:val="00607F02"/>
    <w:rsid w:val="0061014C"/>
    <w:rsid w:val="00611644"/>
    <w:rsid w:val="00612A22"/>
    <w:rsid w:val="00614E28"/>
    <w:rsid w:val="00615B7C"/>
    <w:rsid w:val="00615EF1"/>
    <w:rsid w:val="00617963"/>
    <w:rsid w:val="0062019A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6BAB"/>
    <w:rsid w:val="0062743A"/>
    <w:rsid w:val="0063079D"/>
    <w:rsid w:val="00630F2C"/>
    <w:rsid w:val="00631EA6"/>
    <w:rsid w:val="00633599"/>
    <w:rsid w:val="0063718D"/>
    <w:rsid w:val="00637A30"/>
    <w:rsid w:val="00637E67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638C"/>
    <w:rsid w:val="006B7262"/>
    <w:rsid w:val="006B7D7A"/>
    <w:rsid w:val="006C04AD"/>
    <w:rsid w:val="006C1DFD"/>
    <w:rsid w:val="006C21F8"/>
    <w:rsid w:val="006C25A2"/>
    <w:rsid w:val="006C5424"/>
    <w:rsid w:val="006C5A7F"/>
    <w:rsid w:val="006D0E5B"/>
    <w:rsid w:val="006D10EF"/>
    <w:rsid w:val="006D1BDA"/>
    <w:rsid w:val="006D26A8"/>
    <w:rsid w:val="006D3827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4483"/>
    <w:rsid w:val="006E5FB1"/>
    <w:rsid w:val="006E660E"/>
    <w:rsid w:val="006F0FA2"/>
    <w:rsid w:val="006F1267"/>
    <w:rsid w:val="006F1AC6"/>
    <w:rsid w:val="006F3636"/>
    <w:rsid w:val="006F3C37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1FE"/>
    <w:rsid w:val="00720468"/>
    <w:rsid w:val="00721D77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4022F"/>
    <w:rsid w:val="00741344"/>
    <w:rsid w:val="00743291"/>
    <w:rsid w:val="00744784"/>
    <w:rsid w:val="00745609"/>
    <w:rsid w:val="00745995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D3F"/>
    <w:rsid w:val="00770380"/>
    <w:rsid w:val="00770C30"/>
    <w:rsid w:val="0077214C"/>
    <w:rsid w:val="007727FA"/>
    <w:rsid w:val="007732D7"/>
    <w:rsid w:val="0077434D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4ECC"/>
    <w:rsid w:val="007C7818"/>
    <w:rsid w:val="007C7A39"/>
    <w:rsid w:val="007C7AE4"/>
    <w:rsid w:val="007C7D9C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16D0"/>
    <w:rsid w:val="007F23CC"/>
    <w:rsid w:val="007F5271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7D6"/>
    <w:rsid w:val="0081649F"/>
    <w:rsid w:val="008174F0"/>
    <w:rsid w:val="0082129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264A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7554"/>
    <w:rsid w:val="008A0B7A"/>
    <w:rsid w:val="008A5085"/>
    <w:rsid w:val="008A57BC"/>
    <w:rsid w:val="008A69C2"/>
    <w:rsid w:val="008A7E64"/>
    <w:rsid w:val="008B0959"/>
    <w:rsid w:val="008B2225"/>
    <w:rsid w:val="008B2D1A"/>
    <w:rsid w:val="008B64AE"/>
    <w:rsid w:val="008B7498"/>
    <w:rsid w:val="008C44BB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D7986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408"/>
    <w:rsid w:val="00907A56"/>
    <w:rsid w:val="009108FE"/>
    <w:rsid w:val="0091111D"/>
    <w:rsid w:val="00916613"/>
    <w:rsid w:val="0091716A"/>
    <w:rsid w:val="00920A2C"/>
    <w:rsid w:val="00921B56"/>
    <w:rsid w:val="00922425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D7D"/>
    <w:rsid w:val="009374B3"/>
    <w:rsid w:val="00937D7A"/>
    <w:rsid w:val="00937DFC"/>
    <w:rsid w:val="00941356"/>
    <w:rsid w:val="009417FF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C76"/>
    <w:rsid w:val="00987CDD"/>
    <w:rsid w:val="0099017F"/>
    <w:rsid w:val="009905A9"/>
    <w:rsid w:val="00993B09"/>
    <w:rsid w:val="00993D3B"/>
    <w:rsid w:val="0099662E"/>
    <w:rsid w:val="00996DD7"/>
    <w:rsid w:val="0099787C"/>
    <w:rsid w:val="009A0A31"/>
    <w:rsid w:val="009A1B00"/>
    <w:rsid w:val="009A234C"/>
    <w:rsid w:val="009A2500"/>
    <w:rsid w:val="009A2D24"/>
    <w:rsid w:val="009A3D6C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10E29"/>
    <w:rsid w:val="00A111A0"/>
    <w:rsid w:val="00A12C9A"/>
    <w:rsid w:val="00A13F9F"/>
    <w:rsid w:val="00A14D0A"/>
    <w:rsid w:val="00A17B51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279"/>
    <w:rsid w:val="00A40960"/>
    <w:rsid w:val="00A40FF6"/>
    <w:rsid w:val="00A41D8C"/>
    <w:rsid w:val="00A4731C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5DB1"/>
    <w:rsid w:val="00A670F7"/>
    <w:rsid w:val="00A703F2"/>
    <w:rsid w:val="00A71E24"/>
    <w:rsid w:val="00A72207"/>
    <w:rsid w:val="00A7248C"/>
    <w:rsid w:val="00A73B61"/>
    <w:rsid w:val="00A7551F"/>
    <w:rsid w:val="00A77AED"/>
    <w:rsid w:val="00A80179"/>
    <w:rsid w:val="00A809C1"/>
    <w:rsid w:val="00A815A7"/>
    <w:rsid w:val="00A82F2D"/>
    <w:rsid w:val="00A83D62"/>
    <w:rsid w:val="00A84CF6"/>
    <w:rsid w:val="00A8569B"/>
    <w:rsid w:val="00A87EFB"/>
    <w:rsid w:val="00A90B5E"/>
    <w:rsid w:val="00A91E48"/>
    <w:rsid w:val="00A9419D"/>
    <w:rsid w:val="00A95820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06D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76A4"/>
    <w:rsid w:val="00AD2392"/>
    <w:rsid w:val="00AD4103"/>
    <w:rsid w:val="00AD4A5B"/>
    <w:rsid w:val="00AD5837"/>
    <w:rsid w:val="00AD59FF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4E"/>
    <w:rsid w:val="00AF4D7D"/>
    <w:rsid w:val="00AF791F"/>
    <w:rsid w:val="00B00AD0"/>
    <w:rsid w:val="00B0265B"/>
    <w:rsid w:val="00B028BF"/>
    <w:rsid w:val="00B03EBF"/>
    <w:rsid w:val="00B03FE5"/>
    <w:rsid w:val="00B043BC"/>
    <w:rsid w:val="00B05DF8"/>
    <w:rsid w:val="00B071DF"/>
    <w:rsid w:val="00B0757B"/>
    <w:rsid w:val="00B075FA"/>
    <w:rsid w:val="00B10A53"/>
    <w:rsid w:val="00B113F6"/>
    <w:rsid w:val="00B11C72"/>
    <w:rsid w:val="00B11E9C"/>
    <w:rsid w:val="00B13685"/>
    <w:rsid w:val="00B13E1B"/>
    <w:rsid w:val="00B142F1"/>
    <w:rsid w:val="00B176B9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77A35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A0F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4C30"/>
    <w:rsid w:val="00BC4F07"/>
    <w:rsid w:val="00BC5822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2C27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4AE9"/>
    <w:rsid w:val="00C25406"/>
    <w:rsid w:val="00C25FA7"/>
    <w:rsid w:val="00C27016"/>
    <w:rsid w:val="00C316E1"/>
    <w:rsid w:val="00C325B5"/>
    <w:rsid w:val="00C326A6"/>
    <w:rsid w:val="00C32937"/>
    <w:rsid w:val="00C32AD5"/>
    <w:rsid w:val="00C338AF"/>
    <w:rsid w:val="00C349B9"/>
    <w:rsid w:val="00C354B3"/>
    <w:rsid w:val="00C36EF1"/>
    <w:rsid w:val="00C371D4"/>
    <w:rsid w:val="00C3722E"/>
    <w:rsid w:val="00C40865"/>
    <w:rsid w:val="00C40BC3"/>
    <w:rsid w:val="00C40C13"/>
    <w:rsid w:val="00C41633"/>
    <w:rsid w:val="00C41A52"/>
    <w:rsid w:val="00C426D0"/>
    <w:rsid w:val="00C428E2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5C4D"/>
    <w:rsid w:val="00C57AF2"/>
    <w:rsid w:val="00C60CAD"/>
    <w:rsid w:val="00C625BB"/>
    <w:rsid w:val="00C62D0F"/>
    <w:rsid w:val="00C62D4E"/>
    <w:rsid w:val="00C63569"/>
    <w:rsid w:val="00C645E6"/>
    <w:rsid w:val="00C64D71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7FED"/>
    <w:rsid w:val="00CA1ABF"/>
    <w:rsid w:val="00CA2ECE"/>
    <w:rsid w:val="00CA4A5D"/>
    <w:rsid w:val="00CA5EF7"/>
    <w:rsid w:val="00CA6021"/>
    <w:rsid w:val="00CA615C"/>
    <w:rsid w:val="00CA6CB3"/>
    <w:rsid w:val="00CB0E17"/>
    <w:rsid w:val="00CB204D"/>
    <w:rsid w:val="00CB3EA4"/>
    <w:rsid w:val="00CB41B6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276D"/>
    <w:rsid w:val="00CD381B"/>
    <w:rsid w:val="00CD41F8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48F0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CC0"/>
    <w:rsid w:val="00D23DF3"/>
    <w:rsid w:val="00D247BD"/>
    <w:rsid w:val="00D24A58"/>
    <w:rsid w:val="00D24CB7"/>
    <w:rsid w:val="00D25308"/>
    <w:rsid w:val="00D26121"/>
    <w:rsid w:val="00D26A23"/>
    <w:rsid w:val="00D326BA"/>
    <w:rsid w:val="00D338B9"/>
    <w:rsid w:val="00D35161"/>
    <w:rsid w:val="00D36CA5"/>
    <w:rsid w:val="00D3737D"/>
    <w:rsid w:val="00D3783A"/>
    <w:rsid w:val="00D4024B"/>
    <w:rsid w:val="00D40647"/>
    <w:rsid w:val="00D41CF9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85C"/>
    <w:rsid w:val="00D63DB0"/>
    <w:rsid w:val="00D64FF4"/>
    <w:rsid w:val="00D65494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7564"/>
    <w:rsid w:val="00D909F0"/>
    <w:rsid w:val="00D91EE2"/>
    <w:rsid w:val="00D92559"/>
    <w:rsid w:val="00D92643"/>
    <w:rsid w:val="00D92675"/>
    <w:rsid w:val="00D92D6A"/>
    <w:rsid w:val="00D96031"/>
    <w:rsid w:val="00D97223"/>
    <w:rsid w:val="00D9763D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3A1F"/>
    <w:rsid w:val="00DC3A7C"/>
    <w:rsid w:val="00DC3D41"/>
    <w:rsid w:val="00DC43DB"/>
    <w:rsid w:val="00DC47B4"/>
    <w:rsid w:val="00DC6EDA"/>
    <w:rsid w:val="00DD1BB1"/>
    <w:rsid w:val="00DD4B45"/>
    <w:rsid w:val="00DD5390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2233"/>
    <w:rsid w:val="00E6352C"/>
    <w:rsid w:val="00E66D4C"/>
    <w:rsid w:val="00E670DA"/>
    <w:rsid w:val="00E70826"/>
    <w:rsid w:val="00E7142D"/>
    <w:rsid w:val="00E71AF4"/>
    <w:rsid w:val="00E73577"/>
    <w:rsid w:val="00E74735"/>
    <w:rsid w:val="00E74EDB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B017D"/>
    <w:rsid w:val="00EB05B7"/>
    <w:rsid w:val="00EB0B0A"/>
    <w:rsid w:val="00EB1109"/>
    <w:rsid w:val="00EB28D5"/>
    <w:rsid w:val="00EB300B"/>
    <w:rsid w:val="00EB64F9"/>
    <w:rsid w:val="00EB6E31"/>
    <w:rsid w:val="00EC2C52"/>
    <w:rsid w:val="00EC363C"/>
    <w:rsid w:val="00EC4A19"/>
    <w:rsid w:val="00EC7A72"/>
    <w:rsid w:val="00ED1586"/>
    <w:rsid w:val="00ED4DBC"/>
    <w:rsid w:val="00ED5920"/>
    <w:rsid w:val="00ED690E"/>
    <w:rsid w:val="00ED6BB5"/>
    <w:rsid w:val="00ED7822"/>
    <w:rsid w:val="00EE0AEC"/>
    <w:rsid w:val="00EE189A"/>
    <w:rsid w:val="00EE3C34"/>
    <w:rsid w:val="00EE6243"/>
    <w:rsid w:val="00EE6ED6"/>
    <w:rsid w:val="00EF0E9A"/>
    <w:rsid w:val="00EF36E3"/>
    <w:rsid w:val="00EF5B3A"/>
    <w:rsid w:val="00EF7707"/>
    <w:rsid w:val="00F00747"/>
    <w:rsid w:val="00F019F7"/>
    <w:rsid w:val="00F0284E"/>
    <w:rsid w:val="00F02D65"/>
    <w:rsid w:val="00F03AEA"/>
    <w:rsid w:val="00F043A0"/>
    <w:rsid w:val="00F04E72"/>
    <w:rsid w:val="00F10292"/>
    <w:rsid w:val="00F10E66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C58"/>
    <w:rsid w:val="00F46072"/>
    <w:rsid w:val="00F463CC"/>
    <w:rsid w:val="00F50811"/>
    <w:rsid w:val="00F51494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302"/>
    <w:rsid w:val="00F849E9"/>
    <w:rsid w:val="00F905C3"/>
    <w:rsid w:val="00F91A5E"/>
    <w:rsid w:val="00F93666"/>
    <w:rsid w:val="00F970F7"/>
    <w:rsid w:val="00F97416"/>
    <w:rsid w:val="00FA2635"/>
    <w:rsid w:val="00FA276A"/>
    <w:rsid w:val="00FA579F"/>
    <w:rsid w:val="00FA5925"/>
    <w:rsid w:val="00FA699E"/>
    <w:rsid w:val="00FA6EDB"/>
    <w:rsid w:val="00FA7098"/>
    <w:rsid w:val="00FA774B"/>
    <w:rsid w:val="00FA7A89"/>
    <w:rsid w:val="00FA7F73"/>
    <w:rsid w:val="00FB25DB"/>
    <w:rsid w:val="00FB26E5"/>
    <w:rsid w:val="00FB52A0"/>
    <w:rsid w:val="00FB5A44"/>
    <w:rsid w:val="00FB7466"/>
    <w:rsid w:val="00FC0996"/>
    <w:rsid w:val="00FC7A80"/>
    <w:rsid w:val="00FC7E00"/>
    <w:rsid w:val="00FD09EF"/>
    <w:rsid w:val="00FD270D"/>
    <w:rsid w:val="00FD3655"/>
    <w:rsid w:val="00FD3837"/>
    <w:rsid w:val="00FD4740"/>
    <w:rsid w:val="00FD568A"/>
    <w:rsid w:val="00FD7848"/>
    <w:rsid w:val="00FE06AC"/>
    <w:rsid w:val="00FE13D9"/>
    <w:rsid w:val="00FE142C"/>
    <w:rsid w:val="00FE4D08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18</TotalTime>
  <Pages>1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2756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Ajenadro Naranjo Gaviria</cp:lastModifiedBy>
  <cp:revision>10</cp:revision>
  <cp:lastPrinted>2019-01-14T17:18:00Z</cp:lastPrinted>
  <dcterms:created xsi:type="dcterms:W3CDTF">2023-01-25T17:45:00Z</dcterms:created>
  <dcterms:modified xsi:type="dcterms:W3CDTF">2024-06-17T14:26:00Z</dcterms:modified>
</cp:coreProperties>
</file>