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253" w:rsidRDefault="00BA2253">
      <w:pPr>
        <w:pStyle w:val="Textoindependiente3"/>
      </w:pPr>
    </w:p>
    <w:p w:rsidR="00C7073C" w:rsidRPr="00BA2253" w:rsidRDefault="00861AFC">
      <w:pPr>
        <w:pStyle w:val="Textoindependiente3"/>
        <w:rPr>
          <w:b/>
        </w:rPr>
      </w:pPr>
      <w:r w:rsidRPr="00BA2253">
        <w:rPr>
          <w:b/>
        </w:rPr>
        <w:t xml:space="preserve">FORMULARIO N°________  </w:t>
      </w:r>
    </w:p>
    <w:p w:rsidR="00C7073C" w:rsidRDefault="00C7073C">
      <w:pPr>
        <w:pStyle w:val="Textoindependiente3"/>
      </w:pPr>
    </w:p>
    <w:p w:rsidR="00E6127A" w:rsidRDefault="00E6127A" w:rsidP="00E6127A">
      <w:pPr>
        <w:pStyle w:val="Textoindependiente"/>
        <w:rPr>
          <w:sz w:val="20"/>
        </w:rPr>
      </w:pPr>
      <w:r w:rsidRPr="003A65D7">
        <w:rPr>
          <w:sz w:val="20"/>
        </w:rPr>
        <w:t xml:space="preserve">ESTE FORMULARIO DEBE SER ENVIADO EN ARCHIVO PDF AL CORREO </w:t>
      </w:r>
      <w:hyperlink r:id="rId8" w:history="1">
        <w:r w:rsidRPr="003A65D7">
          <w:rPr>
            <w:rStyle w:val="Hipervnculo"/>
            <w:sz w:val="20"/>
          </w:rPr>
          <w:t>contabilidad@medicinalegal.gov.co</w:t>
        </w:r>
      </w:hyperlink>
      <w:r>
        <w:rPr>
          <w:sz w:val="20"/>
        </w:rPr>
        <w:t xml:space="preserve"> </w:t>
      </w:r>
    </w:p>
    <w:p w:rsidR="00E6127A" w:rsidRPr="003A65D7" w:rsidRDefault="00E6127A" w:rsidP="00E6127A">
      <w:pPr>
        <w:pStyle w:val="Textoindependiente"/>
        <w:rPr>
          <w:sz w:val="20"/>
        </w:rPr>
      </w:pPr>
      <w:r w:rsidRPr="003A65D7">
        <w:rPr>
          <w:sz w:val="20"/>
        </w:rPr>
        <w:t>donde será</w:t>
      </w:r>
      <w:r>
        <w:rPr>
          <w:sz w:val="20"/>
        </w:rPr>
        <w:t xml:space="preserve"> n</w:t>
      </w:r>
      <w:r w:rsidRPr="003A65D7">
        <w:rPr>
          <w:sz w:val="20"/>
        </w:rPr>
        <w:t>umerado consecutivamente</w:t>
      </w:r>
      <w:r>
        <w:rPr>
          <w:sz w:val="20"/>
        </w:rPr>
        <w:t>.</w:t>
      </w:r>
    </w:p>
    <w:p w:rsidR="00E6127A" w:rsidRPr="003A65D7" w:rsidRDefault="00E6127A" w:rsidP="00E6127A">
      <w:pPr>
        <w:pStyle w:val="Textoindependiente"/>
        <w:rPr>
          <w:sz w:val="20"/>
        </w:rPr>
      </w:pPr>
    </w:p>
    <w:p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</w:t>
      </w:r>
      <w:r w:rsidR="00BA2253">
        <w:rPr>
          <w:b/>
        </w:rPr>
        <w:t>les y fotocopia legible del RUT actualizado.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pStyle w:val="Ttulo3"/>
      </w:pPr>
      <w:r>
        <w:t xml:space="preserve">Ciudad y Fecha: _______________________ NIT___  C. C.___   No. _____________________ </w:t>
      </w:r>
    </w:p>
    <w:p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 xml:space="preserve">Entidad </w:t>
      </w:r>
      <w:proofErr w:type="spellStart"/>
      <w:r>
        <w:rPr>
          <w:sz w:val="20"/>
        </w:rPr>
        <w:t>Pública_______Si</w:t>
      </w:r>
      <w:proofErr w:type="spellEnd"/>
      <w:r>
        <w:rPr>
          <w:sz w:val="20"/>
        </w:rPr>
        <w:t xml:space="preserve"> marco X escriba  el Código asignado por  </w:t>
      </w:r>
      <w:smartTag w:uri="urn:schemas-microsoft-com:office:smarttags" w:element="PersonName">
        <w:smartTagPr>
          <w:attr w:name="ProductID" w:val="la Contadur￭a P￺blica"/>
        </w:smartTagPr>
        <w:r>
          <w:rPr>
            <w:sz w:val="20"/>
          </w:rPr>
          <w:t>la Contaduría Pública</w:t>
        </w:r>
      </w:smartTag>
      <w:r>
        <w:rPr>
          <w:sz w:val="20"/>
        </w:rPr>
        <w:t>_______________________.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 xml:space="preserve">Dirección  </w:t>
      </w:r>
      <w:proofErr w:type="spellStart"/>
      <w:r>
        <w:rPr>
          <w:sz w:val="20"/>
        </w:rPr>
        <w:t>Principal_______________________Ciudad</w:t>
      </w:r>
      <w:proofErr w:type="spellEnd"/>
      <w:r>
        <w:rPr>
          <w:sz w:val="20"/>
        </w:rPr>
        <w:t>: ___________Teléfono_____________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Página WEB______________</w:t>
      </w:r>
      <w:r w:rsidR="00C7073C">
        <w:rPr>
          <w:i/>
        </w:rPr>
        <w:t>_______________CORREO ELECTRONICO: ____________________________________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Impuestos y Aduanas Nacionales es: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 ____   </w:t>
      </w:r>
      <w:bookmarkStart w:id="0" w:name="_GoBack"/>
      <w:bookmarkEnd w:id="0"/>
    </w:p>
    <w:p w:rsidR="00C7073C" w:rsidRDefault="00C7073C">
      <w:pPr>
        <w:jc w:val="both"/>
        <w:rPr>
          <w:i/>
        </w:rPr>
      </w:pPr>
      <w:r>
        <w:rPr>
          <w:i/>
        </w:rPr>
        <w:t>d) Autor retenedor de renta                  ____  Resolución ____________</w:t>
      </w:r>
    </w:p>
    <w:p w:rsidR="00C7073C" w:rsidRDefault="00C7073C">
      <w:pPr>
        <w:jc w:val="both"/>
        <w:rPr>
          <w:i/>
        </w:rPr>
      </w:pPr>
      <w:r>
        <w:rPr>
          <w:i/>
        </w:rPr>
        <w:t>e) Retenedor de IVA                             ____  Resolución 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f) Régimen Simple de tributación______________________________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Pr="00014218">
        <w:rPr>
          <w:b/>
          <w:i/>
        </w:rPr>
        <w:t xml:space="preserve"> de Impuestos Distritales o  municipales  como:</w:t>
      </w:r>
    </w:p>
    <w:p w:rsidR="00C7073C" w:rsidRDefault="00C7073C">
      <w:pPr>
        <w:jc w:val="both"/>
        <w:rPr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 xml:space="preserve"> Contribuyente de Industria y Comercio     SI  ____   NO _____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 __________________Código CIIU  _________________   Tarifa ___________</w:t>
      </w:r>
    </w:p>
    <w:p w:rsidR="00BA2253" w:rsidRDefault="00BA2253">
      <w:pPr>
        <w:jc w:val="both"/>
        <w:rPr>
          <w:b/>
          <w:i/>
        </w:rPr>
      </w:pPr>
    </w:p>
    <w:p w:rsidR="00C7073C" w:rsidRPr="00861AFC" w:rsidRDefault="00861AFC">
      <w:pPr>
        <w:jc w:val="both"/>
        <w:rPr>
          <w:b/>
          <w:i/>
        </w:rPr>
      </w:pPr>
      <w:r w:rsidRPr="00861AFC">
        <w:rPr>
          <w:b/>
          <w:i/>
        </w:rPr>
        <w:t>NOTA:</w:t>
      </w:r>
      <w:r>
        <w:rPr>
          <w:b/>
          <w:i/>
        </w:rPr>
        <w:t xml:space="preserve"> Si es responsable de ICA, en otras ciudades, relacionar en anexo.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efectuar el  pago o abono se puede realizar mediante traslado o consignación en la cuenta: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Cte.____   Ahorro ___      No   __________________  Banco______________________, Ciudad ______________________, </w:t>
      </w:r>
      <w:r w:rsidR="00BA2253">
        <w:rPr>
          <w:i/>
        </w:rPr>
        <w:t xml:space="preserve">Sucursal _____________________ </w:t>
      </w:r>
    </w:p>
    <w:p w:rsidR="00C7073C" w:rsidRDefault="00C7073C">
      <w:pPr>
        <w:jc w:val="both"/>
        <w:rPr>
          <w:i/>
          <w:lang w:val="es-ES"/>
        </w:rPr>
      </w:pPr>
    </w:p>
    <w:p w:rsidR="00C7073C" w:rsidRPr="00BA2253" w:rsidRDefault="00861AFC" w:rsidP="00BA2253">
      <w:pPr>
        <w:jc w:val="both"/>
        <w:rPr>
          <w:b/>
          <w:i/>
        </w:rPr>
      </w:pPr>
      <w:r>
        <w:rPr>
          <w:b/>
          <w:i/>
        </w:rPr>
        <w:t xml:space="preserve"> </w:t>
      </w:r>
      <w:r w:rsidR="00C7073C" w:rsidRPr="00BA2253">
        <w:rPr>
          <w:b/>
          <w:sz w:val="24"/>
          <w:u w:val="single"/>
        </w:rPr>
        <w:t>NOTA : El titular de la cuenta bancaria debe coincidir con el nombre o razón social del proveedor. – Para actualizar la información se debe enviar el documento  original a la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 xml:space="preserve"> Cr 13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 xml:space="preserve"> </w:t>
      </w:r>
      <w:smartTag w:uri="urn:schemas-microsoft-com:office:smarttags" w:element="metricconverter">
        <w:smartTagPr>
          <w:attr w:name="ProductID" w:val="6 A"/>
        </w:smartTagPr>
        <w:r w:rsidR="00C7073C" w:rsidRPr="00BA2253">
          <w:rPr>
            <w:b/>
            <w:sz w:val="24"/>
            <w:u w:val="single"/>
          </w:rPr>
          <w:t>6</w:t>
        </w:r>
        <w:r w:rsidR="00256675" w:rsidRPr="00BA2253">
          <w:rPr>
            <w:b/>
            <w:sz w:val="24"/>
            <w:u w:val="single"/>
          </w:rPr>
          <w:t xml:space="preserve"> A</w:t>
        </w:r>
      </w:smartTag>
      <w:r w:rsidR="00256675" w:rsidRPr="00BA2253">
        <w:rPr>
          <w:b/>
          <w:sz w:val="24"/>
          <w:u w:val="single"/>
        </w:rPr>
        <w:t xml:space="preserve"> 97</w:t>
      </w:r>
      <w:r w:rsidR="00C7073C" w:rsidRPr="00BA2253">
        <w:rPr>
          <w:b/>
          <w:sz w:val="24"/>
          <w:u w:val="single"/>
        </w:rPr>
        <w:t xml:space="preserve"> piso 1 Edificio Docencia  Bogotá.</w:t>
      </w:r>
    </w:p>
    <w:p w:rsidR="00C7073C" w:rsidRPr="00BA2253" w:rsidRDefault="00C7073C">
      <w:pPr>
        <w:pStyle w:val="Ttulo2"/>
        <w:jc w:val="center"/>
        <w:rPr>
          <w:b/>
          <w:sz w:val="20"/>
        </w:rPr>
      </w:pPr>
    </w:p>
    <w:p w:rsidR="00C7073C" w:rsidRDefault="00C7073C" w:rsidP="00BA2253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:rsidR="00C7073C" w:rsidRDefault="00C7073C" w:rsidP="00BA2253">
      <w:pPr>
        <w:pStyle w:val="Ttulo2"/>
        <w:jc w:val="center"/>
        <w:rPr>
          <w:i w:val="0"/>
          <w:sz w:val="20"/>
        </w:rPr>
      </w:pP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FIRMA:___________________________ C. C.________________ DE _______________</w:t>
      </w:r>
    </w:p>
    <w:p w:rsidR="003A65D7" w:rsidRDefault="00C7073C" w:rsidP="003A65D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:rsidR="003A65D7" w:rsidRDefault="003A65D7" w:rsidP="003A65D7">
      <w:pPr>
        <w:pStyle w:val="Textoindependiente"/>
        <w:rPr>
          <w:b w:val="0"/>
          <w:sz w:val="20"/>
        </w:rPr>
      </w:pPr>
    </w:p>
    <w:p w:rsidR="003A65D7" w:rsidRDefault="003A65D7">
      <w:pPr>
        <w:pStyle w:val="Textoindependiente"/>
        <w:rPr>
          <w:sz w:val="20"/>
        </w:rPr>
      </w:pP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  <w:r w:rsidRPr="00BA2253">
        <w:rPr>
          <w:sz w:val="20"/>
        </w:rPr>
        <w:t>Uso exclusivo del Grupo Nacional de Gestión Contable y de Costos</w:t>
      </w: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</w:p>
    <w:p w:rsidR="00BA2253" w:rsidRDefault="00861AFC" w:rsidP="00BA2253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 xml:space="preserve">Creación y/o actualización </w:t>
      </w:r>
      <w:r w:rsidR="00BA2253">
        <w:rPr>
          <w:b w:val="0"/>
          <w:sz w:val="20"/>
        </w:rPr>
        <w:t>en SIA</w:t>
      </w:r>
      <w:r w:rsidR="00E6127A">
        <w:rPr>
          <w:b w:val="0"/>
          <w:sz w:val="20"/>
        </w:rPr>
        <w:t>F</w:t>
      </w:r>
      <w:r w:rsidR="00BA2253">
        <w:rPr>
          <w:b w:val="0"/>
          <w:sz w:val="20"/>
        </w:rPr>
        <w:t>:Funcionario:______________,Firma:_________Fecha_</w:t>
      </w:r>
      <w:r w:rsidR="00E6127A">
        <w:rPr>
          <w:b w:val="0"/>
          <w:sz w:val="20"/>
        </w:rPr>
        <w:t>__________.Dependencia:________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p w:rsidR="00C7073C" w:rsidRDefault="00BA2253" w:rsidP="00861AFC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>Creación y/o actualizaci</w:t>
      </w:r>
      <w:r w:rsidR="003A65D7">
        <w:rPr>
          <w:b w:val="0"/>
          <w:sz w:val="20"/>
        </w:rPr>
        <w:t xml:space="preserve">ón en SIIF: </w:t>
      </w:r>
      <w:r>
        <w:rPr>
          <w:b w:val="0"/>
          <w:sz w:val="20"/>
        </w:rPr>
        <w:t>Funcionario: ____________,Firma</w:t>
      </w:r>
      <w:r w:rsidR="003A65D7">
        <w:rPr>
          <w:b w:val="0"/>
          <w:sz w:val="20"/>
        </w:rPr>
        <w:t>:</w:t>
      </w:r>
      <w:r>
        <w:rPr>
          <w:b w:val="0"/>
          <w:sz w:val="20"/>
        </w:rPr>
        <w:t>__________Fecha___________Dependencia:_________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sectPr w:rsidR="00BA2253">
      <w:headerReference w:type="default" r:id="rId9"/>
      <w:footerReference w:type="even" r:id="rId10"/>
      <w:footerReference w:type="default" r:id="rId11"/>
      <w:pgSz w:w="12242" w:h="15842" w:code="1"/>
      <w:pgMar w:top="284" w:right="567" w:bottom="567" w:left="1134" w:header="397" w:footer="851" w:gutter="0"/>
      <w:paperSrc w:first="257"/>
      <w:pgNumType w:start="1"/>
      <w:cols w:space="7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D54" w:rsidRDefault="00D54D54">
      <w:r>
        <w:separator/>
      </w:r>
    </w:p>
  </w:endnote>
  <w:endnote w:type="continuationSeparator" w:id="0">
    <w:p w:rsidR="00D54D54" w:rsidRDefault="00D54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90390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14218" w:rsidRDefault="00014218" w:rsidP="00014218">
    <w:pPr>
      <w:pStyle w:val="Piedepgina"/>
      <w:jc w:val="center"/>
      <w:rPr>
        <w:rFonts w:ascii="Arial" w:hAnsi="Arial" w:cs="Arial"/>
        <w:color w:val="000000"/>
        <w:sz w:val="16"/>
        <w:szCs w:val="16"/>
      </w:rPr>
    </w:pPr>
  </w:p>
  <w:p w:rsidR="00C7073C" w:rsidRDefault="00C7073C" w:rsidP="00014218">
    <w:pPr>
      <w:pStyle w:val="Piedepgina"/>
      <w:jc w:val="center"/>
    </w:pPr>
    <w:r>
      <w:t xml:space="preserve"> Carrera 13 No. </w:t>
    </w:r>
    <w:smartTag w:uri="urn:schemas-microsoft-com:office:smarttags" w:element="metricconverter">
      <w:smartTagPr>
        <w:attr w:name="ProductID" w:val="6 A"/>
      </w:smartTagPr>
      <w:r>
        <w:t>6</w:t>
      </w:r>
      <w:r w:rsidR="00014218">
        <w:t xml:space="preserve"> A</w:t>
      </w:r>
    </w:smartTag>
    <w:r w:rsidR="00014218">
      <w:t xml:space="preserve"> 97  </w:t>
    </w:r>
    <w:r>
      <w:t xml:space="preserve">PISO 1 Edificio Docencia Teléfono  4069977- 6061106 Ext.1831-1832 </w:t>
    </w:r>
  </w:p>
  <w:p w:rsidR="00C7073C" w:rsidRDefault="00D54D54">
    <w:pPr>
      <w:pStyle w:val="Piedepgina"/>
      <w:jc w:val="center"/>
      <w:rPr>
        <w:b/>
        <w:lang w:val="es-MX"/>
      </w:rPr>
    </w:pPr>
    <w:hyperlink r:id="rId1" w:history="1">
      <w:r w:rsidR="00C7073C">
        <w:rPr>
          <w:rStyle w:val="Hipervnculo"/>
        </w:rPr>
        <w:t>Contabilidad@medicinalegal.gov.co</w:t>
      </w:r>
    </w:hyperlink>
    <w:r w:rsidR="00C7073C">
      <w:t xml:space="preserve">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D54" w:rsidRDefault="00D54D54">
      <w:r>
        <w:separator/>
      </w:r>
    </w:p>
  </w:footnote>
  <w:footnote w:type="continuationSeparator" w:id="0">
    <w:p w:rsidR="00D54D54" w:rsidRDefault="00D54D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73C" w:rsidRDefault="009E215D">
    <w:pPr>
      <w:pStyle w:val="Encabezado"/>
      <w:rPr>
        <w:b/>
        <w:i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932180</wp:posOffset>
              </wp:positionH>
              <wp:positionV relativeFrom="paragraph">
                <wp:posOffset>-21590</wp:posOffset>
              </wp:positionV>
              <wp:extent cx="5715000" cy="914400"/>
              <wp:effectExtent l="8255" t="6985" r="1079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</w:rPr>
                          </w:pPr>
                          <w:r>
                            <w:rPr>
                              <w:rFonts w:ascii="Arial Black" w:hAnsi="Arial Black"/>
                            </w:rPr>
                            <w:t>NIT 800.150.861-1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SUBDIRECCIÓN ADMINISTRATIVA Y FINANCIERA</w:t>
                          </w:r>
                        </w:p>
                        <w:p w:rsidR="00C7073C" w:rsidRDefault="006753F4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GRUPO NACIONAL DE GESTION CONTABLE Y DE COSTOS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FORMATO DE  INFORMACIÓN TRIBUTARIA- </w:t>
                          </w:r>
                          <w:r w:rsidR="00090390">
                            <w:rPr>
                              <w:rFonts w:ascii="Arial Black" w:hAnsi="Arial Black"/>
                              <w:sz w:val="24"/>
                            </w:rPr>
                            <w:t>2020</w:t>
                          </w: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4pt;margin-top:-1.7pt;width:450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" o:allowincell="f">
              <v:textbox>
                <w:txbxContent>
                  <w:p w:rsidR="00C7073C" w:rsidRDefault="00C7073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NIT 800.150.861-1</w:t>
                    </w:r>
                  </w:p>
                  <w:p w:rsidR="00C7073C" w:rsidRDefault="00C7073C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SUBDIRECCIÓN ADMINISTRATIVA Y FINANCIERA</w:t>
                    </w:r>
                  </w:p>
                  <w:p w:rsidR="00C7073C" w:rsidRDefault="006753F4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GRUPO NACIONAL DE GESTION CONTABLE Y DE COSTOS</w:t>
                    </w:r>
                  </w:p>
                  <w:p w:rsidR="00C7073C" w:rsidRDefault="00C7073C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 xml:space="preserve">FORMATO DE  INFORMACIÓN TRIBUTARIA- </w:t>
                    </w:r>
                    <w:r w:rsidR="00090390">
                      <w:rPr>
                        <w:rFonts w:ascii="Arial Black" w:hAnsi="Arial Black"/>
                        <w:sz w:val="24"/>
                      </w:rPr>
                      <w:t>2020</w:t>
                    </w:r>
                    <w:r>
                      <w:rPr>
                        <w:rFonts w:ascii="Arial Black" w:hAnsi="Arial Black"/>
                        <w:sz w:val="2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3A65D7">
      <w:rPr>
        <w:noProof/>
        <w:sz w:val="24"/>
        <w:lang w:val="es-CO" w:eastAsia="es-CO"/>
      </w:rPr>
      <w:drawing>
        <wp:inline distT="0" distB="0" distL="0" distR="0">
          <wp:extent cx="923925" cy="895350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253"/>
    <w:rsid w:val="00014218"/>
    <w:rsid w:val="00036D5B"/>
    <w:rsid w:val="00090390"/>
    <w:rsid w:val="00144813"/>
    <w:rsid w:val="00150044"/>
    <w:rsid w:val="001B74A3"/>
    <w:rsid w:val="00210705"/>
    <w:rsid w:val="00256675"/>
    <w:rsid w:val="002F1AC0"/>
    <w:rsid w:val="003A65D7"/>
    <w:rsid w:val="003D33E9"/>
    <w:rsid w:val="003F63E4"/>
    <w:rsid w:val="003F69F9"/>
    <w:rsid w:val="004B0AD5"/>
    <w:rsid w:val="004C094D"/>
    <w:rsid w:val="006753F4"/>
    <w:rsid w:val="006D550C"/>
    <w:rsid w:val="006E248C"/>
    <w:rsid w:val="006E6D38"/>
    <w:rsid w:val="00752EBD"/>
    <w:rsid w:val="00861AFC"/>
    <w:rsid w:val="009E215D"/>
    <w:rsid w:val="00A56D32"/>
    <w:rsid w:val="00A63460"/>
    <w:rsid w:val="00B95105"/>
    <w:rsid w:val="00BA2253"/>
    <w:rsid w:val="00BA2832"/>
    <w:rsid w:val="00BC659B"/>
    <w:rsid w:val="00BE64C7"/>
    <w:rsid w:val="00C31C29"/>
    <w:rsid w:val="00C7073C"/>
    <w:rsid w:val="00C97A45"/>
    <w:rsid w:val="00D54D54"/>
    <w:rsid w:val="00D96B1C"/>
    <w:rsid w:val="00DF596E"/>
    <w:rsid w:val="00E153C6"/>
    <w:rsid w:val="00E6127A"/>
    <w:rsid w:val="00E654B6"/>
    <w:rsid w:val="00E903FB"/>
    <w:rsid w:val="00F6611C"/>
    <w:rsid w:val="00F724E6"/>
    <w:rsid w:val="00F7683D"/>
    <w:rsid w:val="00F8047F"/>
    <w:rsid w:val="00FC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bilidad@medicinalegal.gov.co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bilidad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cedes.guayazan\Desktop\Fto%20Informacion%20Tributaria%20201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CDA1C-A9CE-46F9-91E3-88C3CEFBB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Fto Informacion Tributaria 2019</Template>
  <TotalTime>1</TotalTime>
  <Pages>1</Pages>
  <Words>440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2858</CharactersWithSpaces>
  <SharedDoc>false</SharedDoc>
  <HLinks>
    <vt:vector size="6" baseType="variant">
      <vt:variant>
        <vt:i4>3080270</vt:i4>
      </vt:variant>
      <vt:variant>
        <vt:i4>5</vt:i4>
      </vt:variant>
      <vt:variant>
        <vt:i4>0</vt:i4>
      </vt:variant>
      <vt:variant>
        <vt:i4>5</vt:i4>
      </vt:variant>
      <vt:variant>
        <vt:lpwstr>mailto:Contabilidad@medicinalegal.gov.co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mercedes.guayazan</dc:creator>
  <cp:lastModifiedBy>Claudia Yaneth Rojas Arias</cp:lastModifiedBy>
  <cp:revision>4</cp:revision>
  <cp:lastPrinted>2019-10-10T16:08:00Z</cp:lastPrinted>
  <dcterms:created xsi:type="dcterms:W3CDTF">2019-10-16T18:45:00Z</dcterms:created>
  <dcterms:modified xsi:type="dcterms:W3CDTF">2020-01-21T14:55:00Z</dcterms:modified>
</cp:coreProperties>
</file>