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34"/>
      </w:tblGrid>
      <w:tr w:rsidR="00E42AA8" w:rsidRPr="00825EDE" w14:paraId="08D96D9C" w14:textId="77777777" w:rsidTr="00081363">
        <w:trPr>
          <w:trHeight w:val="407"/>
          <w:jc w:val="center"/>
        </w:trPr>
        <w:tc>
          <w:tcPr>
            <w:tcW w:w="9634" w:type="dxa"/>
            <w:tcBorders>
              <w:top w:val="single" w:sz="4" w:space="0" w:color="auto"/>
            </w:tcBorders>
            <w:vAlign w:val="center"/>
          </w:tcPr>
          <w:p w14:paraId="29B7BCF9" w14:textId="77777777" w:rsidR="00E42AA8" w:rsidRPr="003D76C6" w:rsidRDefault="003D76C6" w:rsidP="000C26C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Decreto </w:t>
            </w:r>
            <w:r w:rsidR="00FA11E3">
              <w:rPr>
                <w:rFonts w:ascii="Arial" w:hAnsi="Arial" w:cs="Arial"/>
                <w:sz w:val="22"/>
                <w:szCs w:val="22"/>
              </w:rPr>
              <w:t>358 del 05</w:t>
            </w:r>
            <w:r w:rsidR="000C26C0">
              <w:rPr>
                <w:rFonts w:ascii="Arial" w:hAnsi="Arial" w:cs="Arial"/>
                <w:sz w:val="22"/>
                <w:szCs w:val="22"/>
              </w:rPr>
              <w:t xml:space="preserve"> de marzo del 2020</w:t>
            </w:r>
          </w:p>
        </w:tc>
      </w:tr>
      <w:tr w:rsidR="00E42AA8" w:rsidRPr="00825EDE" w14:paraId="6714DFF0" w14:textId="77777777" w:rsidTr="00081363">
        <w:trPr>
          <w:trHeight w:val="402"/>
          <w:jc w:val="center"/>
        </w:trPr>
        <w:tc>
          <w:tcPr>
            <w:tcW w:w="9634" w:type="dxa"/>
            <w:tcBorders>
              <w:top w:val="nil"/>
            </w:tcBorders>
            <w:vAlign w:val="center"/>
          </w:tcPr>
          <w:p w14:paraId="184EA249" w14:textId="77777777" w:rsidR="00A32332" w:rsidRDefault="00E42AA8" w:rsidP="00FF01A4">
            <w:pPr>
              <w:rPr>
                <w:rFonts w:ascii="Arial" w:hAnsi="Arial" w:cs="Arial"/>
                <w:sz w:val="22"/>
                <w:szCs w:val="22"/>
              </w:rPr>
            </w:pPr>
            <w:r w:rsidRPr="00E42AA8">
              <w:rPr>
                <w:rFonts w:ascii="Arial" w:hAnsi="Arial" w:cs="Arial"/>
                <w:b/>
                <w:sz w:val="22"/>
                <w:szCs w:val="22"/>
              </w:rPr>
              <w:t xml:space="preserve">Dependencia: </w:t>
            </w:r>
            <w:r w:rsidRPr="00E42AA8">
              <w:rPr>
                <w:rFonts w:ascii="Arial" w:hAnsi="Arial" w:cs="Arial"/>
                <w:sz w:val="22"/>
                <w:szCs w:val="22"/>
              </w:rPr>
              <w:t xml:space="preserve">     </w:t>
            </w:r>
            <w:r w:rsidR="00855980">
              <w:t xml:space="preserve">SECRETARIA DE CONVIVENCIA Y SEGURIDAD CIUDADANA </w:t>
            </w:r>
            <w:r w:rsidRPr="00E42AA8">
              <w:rPr>
                <w:rFonts w:ascii="Arial" w:hAnsi="Arial" w:cs="Arial"/>
                <w:sz w:val="22"/>
                <w:szCs w:val="22"/>
              </w:rPr>
              <w:t xml:space="preserve">   </w:t>
            </w:r>
          </w:p>
          <w:p w14:paraId="1BB48F3B" w14:textId="77777777" w:rsidR="00A32332" w:rsidRPr="00A32332" w:rsidRDefault="00A32332" w:rsidP="00FF01A4">
            <w:pPr>
              <w:rPr>
                <w:rFonts w:ascii="Arial" w:hAnsi="Arial" w:cs="Arial"/>
                <w:sz w:val="6"/>
                <w:szCs w:val="6"/>
              </w:rPr>
            </w:pPr>
          </w:p>
          <w:p w14:paraId="78E7938F" w14:textId="656B69D1" w:rsidR="00E42AA8" w:rsidRPr="00E42AA8" w:rsidRDefault="00E42AA8" w:rsidP="00A32332">
            <w:pPr>
              <w:rPr>
                <w:rFonts w:ascii="Arial" w:hAnsi="Arial" w:cs="Arial"/>
                <w:sz w:val="22"/>
                <w:szCs w:val="22"/>
              </w:rPr>
            </w:pPr>
            <w:r w:rsidRPr="00160C8C">
              <w:rPr>
                <w:rFonts w:ascii="Arial" w:hAnsi="Arial" w:cs="Arial"/>
                <w:b/>
                <w:sz w:val="22"/>
                <w:szCs w:val="22"/>
              </w:rPr>
              <w:t xml:space="preserve">No. </w:t>
            </w:r>
            <w:r w:rsidR="003E5E81" w:rsidRPr="00160C8C">
              <w:rPr>
                <w:rFonts w:ascii="Arial" w:hAnsi="Arial" w:cs="Arial"/>
                <w:b/>
                <w:sz w:val="22"/>
                <w:szCs w:val="22"/>
              </w:rPr>
              <w:t>1.410-</w:t>
            </w:r>
            <w:r w:rsidR="004915C3" w:rsidRPr="00160C8C">
              <w:rPr>
                <w:rFonts w:ascii="Arial" w:hAnsi="Arial" w:cs="Arial"/>
                <w:b/>
                <w:sz w:val="22"/>
                <w:szCs w:val="22"/>
              </w:rPr>
              <w:t>1</w:t>
            </w:r>
            <w:r w:rsidR="00374D7B" w:rsidRPr="00160C8C">
              <w:rPr>
                <w:rFonts w:ascii="Arial" w:hAnsi="Arial" w:cs="Arial"/>
                <w:b/>
                <w:sz w:val="22"/>
                <w:szCs w:val="22"/>
              </w:rPr>
              <w:t>7.13</w:t>
            </w:r>
            <w:r w:rsidR="00160C8C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374D7B" w:rsidRPr="00160C8C">
              <w:rPr>
                <w:rFonts w:ascii="Arial" w:hAnsi="Arial" w:cs="Arial"/>
                <w:b/>
                <w:sz w:val="22"/>
                <w:szCs w:val="22"/>
              </w:rPr>
              <w:t>-</w:t>
            </w:r>
            <w:r w:rsidR="00160C8C" w:rsidRPr="00160C8C">
              <w:rPr>
                <w:rFonts w:ascii="Arial" w:hAnsi="Arial" w:cs="Arial"/>
                <w:b/>
                <w:sz w:val="22"/>
                <w:szCs w:val="22"/>
              </w:rPr>
              <w:t xml:space="preserve"> 72</w:t>
            </w:r>
            <w:r w:rsidR="0074543A">
              <w:rPr>
                <w:rFonts w:ascii="Arial" w:hAnsi="Arial" w:cs="Arial"/>
                <w:b/>
                <w:sz w:val="22"/>
                <w:szCs w:val="22"/>
              </w:rPr>
              <w:t>72</w:t>
            </w:r>
            <w:r w:rsidRPr="00E42AA8">
              <w:rPr>
                <w:rFonts w:ascii="Arial" w:hAnsi="Arial" w:cs="Arial"/>
                <w:sz w:val="22"/>
                <w:szCs w:val="22"/>
              </w:rPr>
              <w:t xml:space="preserve">                                                      </w:t>
            </w:r>
          </w:p>
        </w:tc>
      </w:tr>
      <w:tr w:rsidR="004915C3" w:rsidRPr="00825EDE" w14:paraId="7945239E" w14:textId="77777777" w:rsidTr="00081363">
        <w:trPr>
          <w:trHeight w:val="402"/>
          <w:jc w:val="center"/>
        </w:trPr>
        <w:tc>
          <w:tcPr>
            <w:tcW w:w="9634" w:type="dxa"/>
            <w:tcBorders>
              <w:top w:val="nil"/>
            </w:tcBorders>
            <w:vAlign w:val="center"/>
          </w:tcPr>
          <w:p w14:paraId="26DFF84B" w14:textId="11FEF583" w:rsidR="004915C3" w:rsidRPr="004915C3" w:rsidRDefault="004915C3" w:rsidP="007049D4">
            <w:pPr>
              <w:rPr>
                <w:rFonts w:ascii="Arial" w:hAnsi="Arial" w:cs="Arial"/>
                <w:sz w:val="22"/>
                <w:szCs w:val="22"/>
              </w:rPr>
            </w:pPr>
            <w:r w:rsidRPr="004915C3">
              <w:rPr>
                <w:rFonts w:ascii="Arial" w:hAnsi="Arial" w:cs="Arial"/>
                <w:sz w:val="22"/>
                <w:szCs w:val="22"/>
              </w:rPr>
              <w:t>Según autorización numeración de la DIAN N</w:t>
            </w:r>
            <w:r>
              <w:rPr>
                <w:rFonts w:ascii="Arial" w:hAnsi="Arial" w:cs="Arial"/>
                <w:sz w:val="22"/>
                <w:szCs w:val="22"/>
              </w:rPr>
              <w:t>o 187640</w:t>
            </w:r>
            <w:r w:rsidR="006C67C3">
              <w:rPr>
                <w:rFonts w:ascii="Arial" w:hAnsi="Arial" w:cs="Arial"/>
                <w:sz w:val="22"/>
                <w:szCs w:val="22"/>
              </w:rPr>
              <w:t>30858214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915C3">
              <w:rPr>
                <w:rFonts w:ascii="Arial" w:hAnsi="Arial" w:cs="Arial"/>
                <w:sz w:val="22"/>
                <w:szCs w:val="22"/>
              </w:rPr>
              <w:t xml:space="preserve">del 22 de </w:t>
            </w:r>
            <w:r w:rsidR="006C67C3">
              <w:rPr>
                <w:rFonts w:ascii="Arial" w:hAnsi="Arial" w:cs="Arial"/>
                <w:sz w:val="22"/>
                <w:szCs w:val="22"/>
              </w:rPr>
              <w:t>julio</w:t>
            </w:r>
            <w:r w:rsidRPr="004915C3">
              <w:rPr>
                <w:rFonts w:ascii="Arial" w:hAnsi="Arial" w:cs="Arial"/>
                <w:sz w:val="22"/>
                <w:szCs w:val="22"/>
              </w:rPr>
              <w:t xml:space="preserve"> de 202</w:t>
            </w:r>
            <w:r w:rsidR="006C67C3">
              <w:rPr>
                <w:rFonts w:ascii="Arial" w:hAnsi="Arial" w:cs="Arial"/>
                <w:sz w:val="22"/>
                <w:szCs w:val="22"/>
              </w:rPr>
              <w:t>2</w:t>
            </w:r>
          </w:p>
        </w:tc>
      </w:tr>
      <w:tr w:rsidR="00E42AA8" w:rsidRPr="00825EDE" w14:paraId="483E79F3" w14:textId="77777777" w:rsidTr="00081363">
        <w:trPr>
          <w:trHeight w:val="402"/>
          <w:jc w:val="center"/>
        </w:trPr>
        <w:tc>
          <w:tcPr>
            <w:tcW w:w="9634" w:type="dxa"/>
            <w:tcBorders>
              <w:top w:val="nil"/>
            </w:tcBorders>
            <w:vAlign w:val="center"/>
          </w:tcPr>
          <w:p w14:paraId="6C746473" w14:textId="0E9D20D4" w:rsidR="00E42AA8" w:rsidRPr="00E42AA8" w:rsidRDefault="00E42AA8" w:rsidP="00341F19">
            <w:pPr>
              <w:rPr>
                <w:rFonts w:ascii="Arial" w:hAnsi="Arial" w:cs="Arial"/>
                <w:sz w:val="22"/>
                <w:szCs w:val="22"/>
              </w:rPr>
            </w:pPr>
            <w:r w:rsidRPr="00E42AA8">
              <w:rPr>
                <w:rFonts w:ascii="Arial" w:hAnsi="Arial" w:cs="Arial"/>
                <w:b/>
                <w:sz w:val="22"/>
                <w:szCs w:val="22"/>
              </w:rPr>
              <w:t>Fecha de la Transacción</w:t>
            </w:r>
            <w:r w:rsidR="00365C71" w:rsidRPr="003E4F2E">
              <w:rPr>
                <w:rFonts w:ascii="Arial" w:hAnsi="Arial" w:cs="Arial"/>
                <w:sz w:val="22"/>
                <w:szCs w:val="22"/>
              </w:rPr>
              <w:t xml:space="preserve">:  </w:t>
            </w:r>
            <w:r w:rsidR="00341F19">
              <w:rPr>
                <w:rFonts w:ascii="Arial" w:hAnsi="Arial" w:cs="Arial"/>
                <w:color w:val="FF0000"/>
                <w:sz w:val="22"/>
                <w:szCs w:val="22"/>
              </w:rPr>
              <w:t>Junio 24</w:t>
            </w:r>
            <w:r w:rsidR="00F069B5" w:rsidRPr="003E4F2E">
              <w:rPr>
                <w:rFonts w:ascii="Arial" w:hAnsi="Arial" w:cs="Arial"/>
                <w:color w:val="FF0000"/>
                <w:sz w:val="22"/>
                <w:szCs w:val="22"/>
              </w:rPr>
              <w:t xml:space="preserve"> de 2024</w:t>
            </w:r>
          </w:p>
        </w:tc>
      </w:tr>
      <w:tr w:rsidR="00E42AA8" w:rsidRPr="00825EDE" w14:paraId="6DAA2BF6" w14:textId="77777777" w:rsidTr="00636B10">
        <w:trPr>
          <w:trHeight w:val="372"/>
          <w:jc w:val="center"/>
        </w:trPr>
        <w:tc>
          <w:tcPr>
            <w:tcW w:w="9634" w:type="dxa"/>
            <w:vAlign w:val="center"/>
          </w:tcPr>
          <w:p w14:paraId="1FD947F4" w14:textId="74813A97" w:rsidR="00E42AA8" w:rsidRPr="00E42AA8" w:rsidRDefault="00E42AA8" w:rsidP="000470EC">
            <w:pPr>
              <w:rPr>
                <w:rFonts w:ascii="Arial" w:hAnsi="Arial" w:cs="Arial"/>
                <w:sz w:val="22"/>
                <w:szCs w:val="22"/>
              </w:rPr>
            </w:pPr>
            <w:r w:rsidRPr="00E42AA8">
              <w:rPr>
                <w:rFonts w:ascii="Arial" w:hAnsi="Arial" w:cs="Arial"/>
                <w:b/>
                <w:sz w:val="22"/>
                <w:szCs w:val="22"/>
              </w:rPr>
              <w:t>Nombre y/o Razón Social Adquiriente</w:t>
            </w:r>
            <w:r w:rsidRPr="00E42AA8">
              <w:rPr>
                <w:rFonts w:ascii="Arial" w:hAnsi="Arial" w:cs="Arial"/>
                <w:sz w:val="22"/>
                <w:szCs w:val="22"/>
              </w:rPr>
              <w:t>: DEPARTAMENTO DEL VALLE DEL CAUCA</w:t>
            </w:r>
          </w:p>
        </w:tc>
      </w:tr>
      <w:tr w:rsidR="00E42AA8" w:rsidRPr="00825EDE" w14:paraId="32CAD169" w14:textId="77777777" w:rsidTr="00081363">
        <w:trPr>
          <w:trHeight w:val="471"/>
          <w:jc w:val="center"/>
        </w:trPr>
        <w:tc>
          <w:tcPr>
            <w:tcW w:w="9634" w:type="dxa"/>
            <w:vAlign w:val="center"/>
          </w:tcPr>
          <w:p w14:paraId="346571C8" w14:textId="77777777" w:rsidR="007E3B27" w:rsidRPr="00E42AA8" w:rsidRDefault="00E42AA8" w:rsidP="000470EC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E42AA8">
              <w:rPr>
                <w:rFonts w:ascii="Arial" w:hAnsi="Arial" w:cs="Arial"/>
                <w:b/>
                <w:sz w:val="22"/>
                <w:szCs w:val="22"/>
              </w:rPr>
              <w:t>Nit</w:t>
            </w:r>
            <w:proofErr w:type="spellEnd"/>
            <w:r w:rsidRPr="00E42AA8">
              <w:rPr>
                <w:rFonts w:ascii="Arial" w:hAnsi="Arial" w:cs="Arial"/>
                <w:b/>
                <w:sz w:val="22"/>
                <w:szCs w:val="22"/>
              </w:rPr>
              <w:t>:</w:t>
            </w:r>
            <w:r w:rsidRPr="00E42AA8">
              <w:rPr>
                <w:rFonts w:ascii="Arial" w:hAnsi="Arial" w:cs="Arial"/>
                <w:sz w:val="22"/>
                <w:szCs w:val="22"/>
              </w:rPr>
              <w:t xml:space="preserve"> 890399029-</w:t>
            </w:r>
            <w:r w:rsidR="001B6C37" w:rsidRPr="00E42AA8">
              <w:rPr>
                <w:rFonts w:ascii="Arial" w:hAnsi="Arial" w:cs="Arial"/>
                <w:sz w:val="22"/>
                <w:szCs w:val="22"/>
              </w:rPr>
              <w:t>5 Dirección</w:t>
            </w:r>
            <w:r w:rsidR="00DC49D9" w:rsidRPr="00E42AA8">
              <w:rPr>
                <w:rFonts w:ascii="Arial" w:hAnsi="Arial" w:cs="Arial"/>
                <w:b/>
                <w:sz w:val="22"/>
                <w:szCs w:val="22"/>
              </w:rPr>
              <w:t>:</w:t>
            </w:r>
            <w:r w:rsidR="00DC49D9" w:rsidRPr="00E42AA8">
              <w:rPr>
                <w:rFonts w:ascii="Arial" w:hAnsi="Arial" w:cs="Arial"/>
                <w:sz w:val="22"/>
                <w:szCs w:val="22"/>
              </w:rPr>
              <w:t xml:space="preserve"> C</w:t>
            </w:r>
            <w:r w:rsidR="00DC49D9">
              <w:rPr>
                <w:rFonts w:ascii="Arial" w:hAnsi="Arial" w:cs="Arial"/>
                <w:sz w:val="22"/>
                <w:szCs w:val="22"/>
              </w:rPr>
              <w:t>ALLE</w:t>
            </w:r>
            <w:r w:rsidRPr="00E42AA8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 xml:space="preserve"> 10 CR 6 Y 8 P 3 ED</w:t>
            </w:r>
            <w:r w:rsidR="00DC49D9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 xml:space="preserve">IFIC. </w:t>
            </w:r>
            <w:r w:rsidR="007049D4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 xml:space="preserve"> SAN FRANCISCO. </w:t>
            </w:r>
            <w:r w:rsidRPr="00E42AA8">
              <w:rPr>
                <w:rFonts w:ascii="Arial" w:hAnsi="Arial" w:cs="Arial"/>
                <w:b/>
                <w:sz w:val="22"/>
                <w:szCs w:val="22"/>
              </w:rPr>
              <w:t>No. Teléfono:</w:t>
            </w:r>
            <w:r w:rsidRPr="00E42AA8">
              <w:rPr>
                <w:rFonts w:ascii="Arial" w:hAnsi="Arial" w:cs="Arial"/>
                <w:sz w:val="22"/>
                <w:szCs w:val="22"/>
              </w:rPr>
              <w:t xml:space="preserve">   6200000</w:t>
            </w:r>
          </w:p>
        </w:tc>
      </w:tr>
      <w:tr w:rsidR="00E42AA8" w:rsidRPr="00825EDE" w14:paraId="3D2A0725" w14:textId="77777777" w:rsidTr="00636B10">
        <w:trPr>
          <w:trHeight w:val="329"/>
          <w:jc w:val="center"/>
        </w:trPr>
        <w:tc>
          <w:tcPr>
            <w:tcW w:w="9634" w:type="dxa"/>
            <w:vAlign w:val="center"/>
          </w:tcPr>
          <w:p w14:paraId="29D07520" w14:textId="77777777" w:rsidR="00E42AA8" w:rsidRPr="00E42AA8" w:rsidRDefault="00E42AA8" w:rsidP="000470EC">
            <w:pPr>
              <w:rPr>
                <w:rFonts w:ascii="Arial" w:hAnsi="Arial" w:cs="Arial"/>
                <w:sz w:val="22"/>
                <w:szCs w:val="22"/>
              </w:rPr>
            </w:pPr>
            <w:r w:rsidRPr="00E42AA8">
              <w:rPr>
                <w:rFonts w:ascii="Arial" w:hAnsi="Arial" w:cs="Arial"/>
                <w:b/>
                <w:sz w:val="22"/>
                <w:szCs w:val="22"/>
              </w:rPr>
              <w:t>Ciudad:</w:t>
            </w:r>
            <w:r w:rsidR="00532A6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42AA8">
              <w:rPr>
                <w:rFonts w:ascii="Arial" w:hAnsi="Arial" w:cs="Arial"/>
                <w:sz w:val="22"/>
                <w:szCs w:val="22"/>
              </w:rPr>
              <w:t xml:space="preserve">Santiago de Cali                                                                         </w:t>
            </w:r>
          </w:p>
        </w:tc>
      </w:tr>
      <w:tr w:rsidR="00E42AA8" w:rsidRPr="00825EDE" w14:paraId="7122B502" w14:textId="77777777" w:rsidTr="00636B10">
        <w:trPr>
          <w:trHeight w:val="561"/>
          <w:jc w:val="center"/>
        </w:trPr>
        <w:tc>
          <w:tcPr>
            <w:tcW w:w="9634" w:type="dxa"/>
            <w:vAlign w:val="center"/>
          </w:tcPr>
          <w:p w14:paraId="1060EAF7" w14:textId="5B9F2511" w:rsidR="00E42AA8" w:rsidRPr="00E42AA8" w:rsidRDefault="00E42AA8" w:rsidP="0074543A">
            <w:pPr>
              <w:rPr>
                <w:rFonts w:ascii="Arial" w:hAnsi="Arial" w:cs="Arial"/>
                <w:sz w:val="22"/>
                <w:szCs w:val="22"/>
              </w:rPr>
            </w:pPr>
            <w:r w:rsidRPr="00E42AA8">
              <w:rPr>
                <w:rFonts w:ascii="Arial" w:hAnsi="Arial" w:cs="Arial"/>
                <w:b/>
                <w:sz w:val="22"/>
                <w:szCs w:val="22"/>
              </w:rPr>
              <w:t>Nombre y/o Razón Social Beneficiario:</w:t>
            </w:r>
            <w:r w:rsidRPr="00E42AA8">
              <w:rPr>
                <w:rFonts w:ascii="Arial" w:hAnsi="Arial" w:cs="Arial"/>
                <w:bCs/>
                <w:sz w:val="22"/>
                <w:szCs w:val="22"/>
                <w:lang w:val="es-CO"/>
              </w:rPr>
              <w:t xml:space="preserve"> </w:t>
            </w:r>
            <w:r w:rsidRPr="00E42AA8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74543A">
              <w:rPr>
                <w:rFonts w:ascii="Arial" w:hAnsi="Arial" w:cs="Arial"/>
                <w:sz w:val="22"/>
                <w:szCs w:val="22"/>
              </w:rPr>
              <w:t>CLAUDIA XIMENA ORTIZ RODRIGUEZ</w:t>
            </w:r>
          </w:p>
        </w:tc>
      </w:tr>
      <w:tr w:rsidR="00E42AA8" w:rsidRPr="00825EDE" w14:paraId="64F7EEC2" w14:textId="77777777" w:rsidTr="00081363">
        <w:trPr>
          <w:trHeight w:val="461"/>
          <w:jc w:val="center"/>
        </w:trPr>
        <w:tc>
          <w:tcPr>
            <w:tcW w:w="9634" w:type="dxa"/>
            <w:vAlign w:val="center"/>
          </w:tcPr>
          <w:p w14:paraId="5B86FF2B" w14:textId="4B8D66DD" w:rsidR="00E42AA8" w:rsidRPr="00160C8C" w:rsidRDefault="00E42AA8" w:rsidP="0074543A">
            <w:pPr>
              <w:rPr>
                <w:rFonts w:ascii="Arial" w:hAnsi="Arial" w:cs="Arial"/>
                <w:sz w:val="22"/>
                <w:szCs w:val="22"/>
              </w:rPr>
            </w:pPr>
            <w:r w:rsidRPr="00160C8C">
              <w:rPr>
                <w:rFonts w:ascii="Arial" w:hAnsi="Arial" w:cs="Arial"/>
                <w:b/>
                <w:sz w:val="22"/>
                <w:szCs w:val="22"/>
              </w:rPr>
              <w:t xml:space="preserve">Cedula o </w:t>
            </w:r>
            <w:proofErr w:type="spellStart"/>
            <w:r w:rsidRPr="00160C8C">
              <w:rPr>
                <w:rFonts w:ascii="Arial" w:hAnsi="Arial" w:cs="Arial"/>
                <w:b/>
                <w:sz w:val="22"/>
                <w:szCs w:val="22"/>
              </w:rPr>
              <w:t>Nit</w:t>
            </w:r>
            <w:proofErr w:type="spellEnd"/>
            <w:r w:rsidRPr="00160C8C">
              <w:rPr>
                <w:rFonts w:ascii="Arial" w:hAnsi="Arial" w:cs="Arial"/>
                <w:b/>
                <w:sz w:val="22"/>
                <w:szCs w:val="22"/>
              </w:rPr>
              <w:t>:</w:t>
            </w:r>
            <w:r w:rsidRPr="00160C8C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74543A">
              <w:rPr>
                <w:rFonts w:ascii="Arial" w:hAnsi="Arial" w:cs="Arial"/>
                <w:sz w:val="22"/>
                <w:szCs w:val="22"/>
              </w:rPr>
              <w:t>1.113.593.945</w:t>
            </w:r>
            <w:r w:rsidR="00160C8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60C8C" w:rsidRPr="00446653">
              <w:rPr>
                <w:rFonts w:ascii="Arial" w:hAnsi="Arial" w:cs="Arial"/>
                <w:sz w:val="22"/>
                <w:szCs w:val="22"/>
              </w:rPr>
              <w:t>de</w:t>
            </w:r>
            <w:r w:rsidR="008F3514" w:rsidRPr="0044665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46653">
              <w:rPr>
                <w:rFonts w:ascii="Arial" w:hAnsi="Arial" w:cs="Arial"/>
                <w:sz w:val="22"/>
                <w:szCs w:val="22"/>
              </w:rPr>
              <w:t>Obando</w:t>
            </w:r>
            <w:r w:rsidRPr="00160C8C">
              <w:rPr>
                <w:rFonts w:ascii="Arial" w:hAnsi="Arial" w:cs="Arial"/>
                <w:sz w:val="22"/>
                <w:szCs w:val="22"/>
              </w:rPr>
              <w:t xml:space="preserve">        </w:t>
            </w:r>
            <w:r w:rsidRPr="00160C8C">
              <w:rPr>
                <w:rFonts w:ascii="Arial" w:hAnsi="Arial" w:cs="Arial"/>
                <w:b/>
                <w:sz w:val="22"/>
                <w:szCs w:val="22"/>
              </w:rPr>
              <w:t>Dirección Beneficiario:</w:t>
            </w:r>
            <w:r w:rsidRPr="00160C8C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446653" w:rsidRPr="00446653">
              <w:rPr>
                <w:rFonts w:ascii="Arial" w:hAnsi="Arial" w:cs="Arial"/>
                <w:sz w:val="22"/>
                <w:szCs w:val="22"/>
              </w:rPr>
              <w:t>Calle 5 # 1-59</w:t>
            </w:r>
          </w:p>
        </w:tc>
      </w:tr>
      <w:tr w:rsidR="00E42AA8" w:rsidRPr="00825EDE" w14:paraId="21C454B8" w14:textId="77777777" w:rsidTr="00081363">
        <w:trPr>
          <w:trHeight w:val="499"/>
          <w:jc w:val="center"/>
        </w:trPr>
        <w:tc>
          <w:tcPr>
            <w:tcW w:w="9634" w:type="dxa"/>
            <w:vAlign w:val="center"/>
          </w:tcPr>
          <w:p w14:paraId="168F7606" w14:textId="0FF5EE98" w:rsidR="00E42AA8" w:rsidRPr="0074543A" w:rsidRDefault="00E42AA8" w:rsidP="000470EC">
            <w:pPr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  <w:r w:rsidRPr="00E42AA8">
              <w:rPr>
                <w:rFonts w:ascii="Arial" w:hAnsi="Arial" w:cs="Arial"/>
                <w:b/>
                <w:sz w:val="22"/>
                <w:szCs w:val="22"/>
              </w:rPr>
              <w:t>Teléfono:</w:t>
            </w:r>
            <w:r w:rsidRPr="00E42AA8">
              <w:rPr>
                <w:rFonts w:ascii="Arial" w:hAnsi="Arial" w:cs="Arial"/>
                <w:sz w:val="22"/>
                <w:szCs w:val="22"/>
              </w:rPr>
              <w:t xml:space="preserve">      </w:t>
            </w:r>
            <w:r w:rsidR="00B66A34" w:rsidRPr="00C423DB">
              <w:rPr>
                <w:rFonts w:ascii="Arial" w:hAnsi="Arial" w:cs="Arial"/>
                <w:sz w:val="22"/>
                <w:szCs w:val="22"/>
              </w:rPr>
              <w:t>31</w:t>
            </w:r>
            <w:r w:rsidR="00C423DB" w:rsidRPr="00C423DB">
              <w:rPr>
                <w:rFonts w:ascii="Arial" w:hAnsi="Arial" w:cs="Arial"/>
                <w:sz w:val="22"/>
                <w:szCs w:val="22"/>
              </w:rPr>
              <w:t>57261028</w:t>
            </w:r>
            <w:r w:rsidR="003E5E81" w:rsidRPr="00C423DB">
              <w:rPr>
                <w:rFonts w:ascii="Arial" w:hAnsi="Arial" w:cs="Arial"/>
                <w:sz w:val="22"/>
                <w:szCs w:val="22"/>
              </w:rPr>
              <w:t xml:space="preserve">       </w:t>
            </w:r>
            <w:r w:rsidRPr="00C423D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E5E81" w:rsidRPr="00C423DB">
              <w:rPr>
                <w:rFonts w:ascii="Arial" w:hAnsi="Arial" w:cs="Arial"/>
                <w:sz w:val="22"/>
                <w:szCs w:val="22"/>
              </w:rPr>
              <w:t xml:space="preserve">                   </w:t>
            </w:r>
            <w:r w:rsidRPr="00023DB8">
              <w:rPr>
                <w:rFonts w:ascii="Arial" w:hAnsi="Arial" w:cs="Arial"/>
                <w:b/>
                <w:sz w:val="22"/>
                <w:szCs w:val="22"/>
              </w:rPr>
              <w:t>Correo Electrónico</w:t>
            </w:r>
            <w:r w:rsidRPr="00023DB8">
              <w:rPr>
                <w:rFonts w:ascii="Arial" w:hAnsi="Arial" w:cs="Arial"/>
                <w:sz w:val="22"/>
                <w:szCs w:val="22"/>
              </w:rPr>
              <w:t xml:space="preserve">:  </w:t>
            </w:r>
            <w:r w:rsidR="00023DB8">
              <w:rPr>
                <w:rFonts w:ascii="Arial" w:hAnsi="Arial" w:cs="Arial"/>
                <w:sz w:val="22"/>
                <w:szCs w:val="22"/>
              </w:rPr>
              <w:t>x</w:t>
            </w:r>
            <w:r w:rsidR="00023DB8" w:rsidRPr="00023DB8">
              <w:rPr>
                <w:rFonts w:ascii="Arial" w:hAnsi="Arial" w:cs="Arial"/>
                <w:sz w:val="22"/>
                <w:szCs w:val="22"/>
              </w:rPr>
              <w:t>imena.ortiz771@gmail.com</w:t>
            </w:r>
          </w:p>
          <w:p w14:paraId="18AF8D16" w14:textId="1977D503" w:rsidR="00E42AA8" w:rsidRPr="00E42AA8" w:rsidRDefault="00E42AA8" w:rsidP="000470EC">
            <w:pPr>
              <w:rPr>
                <w:rFonts w:ascii="Arial" w:hAnsi="Arial" w:cs="Arial"/>
                <w:sz w:val="22"/>
                <w:szCs w:val="22"/>
              </w:rPr>
            </w:pPr>
            <w:r w:rsidRPr="00446653">
              <w:rPr>
                <w:rFonts w:ascii="Arial" w:hAnsi="Arial" w:cs="Arial"/>
                <w:b/>
                <w:sz w:val="22"/>
                <w:szCs w:val="22"/>
              </w:rPr>
              <w:t xml:space="preserve"> Ciudad</w:t>
            </w:r>
            <w:r w:rsidRPr="00446653">
              <w:rPr>
                <w:rFonts w:ascii="Arial" w:hAnsi="Arial" w:cs="Arial"/>
                <w:sz w:val="22"/>
                <w:szCs w:val="22"/>
              </w:rPr>
              <w:t>:</w:t>
            </w:r>
            <w:r w:rsidR="00446653">
              <w:rPr>
                <w:rFonts w:ascii="Arial" w:hAnsi="Arial" w:cs="Arial"/>
                <w:sz w:val="22"/>
                <w:szCs w:val="22"/>
              </w:rPr>
              <w:t xml:space="preserve"> OBANDO</w:t>
            </w:r>
          </w:p>
        </w:tc>
      </w:tr>
      <w:tr w:rsidR="00E42AA8" w:rsidRPr="00825EDE" w14:paraId="15CF6BE0" w14:textId="77777777" w:rsidTr="00081363">
        <w:trPr>
          <w:jc w:val="center"/>
        </w:trPr>
        <w:tc>
          <w:tcPr>
            <w:tcW w:w="9634" w:type="dxa"/>
          </w:tcPr>
          <w:p w14:paraId="03F2D484" w14:textId="77777777" w:rsidR="00E42AA8" w:rsidRPr="00E42AA8" w:rsidRDefault="00743B16" w:rsidP="000470E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42AA8">
              <w:rPr>
                <w:rFonts w:ascii="Arial" w:hAnsi="Arial" w:cs="Arial"/>
                <w:b/>
                <w:sz w:val="22"/>
                <w:szCs w:val="22"/>
              </w:rPr>
              <w:t>INFORMACIÓN</w:t>
            </w:r>
            <w:r w:rsidR="00E42AA8" w:rsidRPr="00E42AA8">
              <w:rPr>
                <w:rFonts w:ascii="Arial" w:hAnsi="Arial" w:cs="Arial"/>
                <w:b/>
                <w:sz w:val="22"/>
                <w:szCs w:val="22"/>
              </w:rPr>
              <w:t xml:space="preserve"> CONTRACTUAL</w:t>
            </w:r>
          </w:p>
        </w:tc>
      </w:tr>
      <w:tr w:rsidR="00E42AA8" w:rsidRPr="00825EDE" w14:paraId="1DC50646" w14:textId="77777777" w:rsidTr="00081363">
        <w:trPr>
          <w:trHeight w:val="647"/>
          <w:jc w:val="center"/>
        </w:trPr>
        <w:tc>
          <w:tcPr>
            <w:tcW w:w="9634" w:type="dxa"/>
          </w:tcPr>
          <w:p w14:paraId="516A3263" w14:textId="77777777" w:rsidR="007049D4" w:rsidRPr="004915C3" w:rsidRDefault="007049D4" w:rsidP="000470EC">
            <w:pPr>
              <w:jc w:val="both"/>
              <w:rPr>
                <w:rFonts w:ascii="Arial" w:hAnsi="Arial" w:cs="Arial"/>
                <w:b/>
                <w:sz w:val="10"/>
                <w:szCs w:val="10"/>
              </w:rPr>
            </w:pPr>
          </w:p>
          <w:p w14:paraId="721BDAC6" w14:textId="4E01B198" w:rsidR="00E42AA8" w:rsidRPr="0007663B" w:rsidRDefault="00E42AA8" w:rsidP="00A1050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42AA8">
              <w:rPr>
                <w:rFonts w:ascii="Arial" w:hAnsi="Arial" w:cs="Arial"/>
                <w:b/>
                <w:sz w:val="22"/>
                <w:szCs w:val="22"/>
              </w:rPr>
              <w:t xml:space="preserve">Objeto del Contrato: </w:t>
            </w:r>
            <w:r w:rsidR="00A1050B" w:rsidRPr="00A1050B">
              <w:rPr>
                <w:rFonts w:ascii="Arial" w:hAnsi="Arial" w:cs="Arial"/>
                <w:sz w:val="22"/>
                <w:szCs w:val="22"/>
              </w:rPr>
              <w:t>CONTRATAR LA PRESTACIÓN DE SERVICIOS DE</w:t>
            </w:r>
            <w:r w:rsidR="0007663B">
              <w:rPr>
                <w:rFonts w:ascii="Arial" w:hAnsi="Arial" w:cs="Arial"/>
                <w:sz w:val="22"/>
                <w:szCs w:val="22"/>
              </w:rPr>
              <w:t xml:space="preserve"> UN PROFESIONAL</w:t>
            </w:r>
            <w:r w:rsidR="00335745">
              <w:rPr>
                <w:rFonts w:ascii="Arial" w:hAnsi="Arial" w:cs="Arial"/>
                <w:sz w:val="22"/>
                <w:szCs w:val="22"/>
              </w:rPr>
              <w:t xml:space="preserve"> ESPECIALIZADO</w:t>
            </w:r>
            <w:r w:rsidR="0007663B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A1050B" w:rsidRPr="00A1050B">
              <w:rPr>
                <w:rFonts w:ascii="Arial" w:hAnsi="Arial" w:cs="Arial"/>
                <w:sz w:val="22"/>
                <w:szCs w:val="22"/>
              </w:rPr>
              <w:t>EN DESARROLLO DEL PROYECTO DE INVERSIÓN</w:t>
            </w:r>
            <w:r w:rsidR="0007663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1050B" w:rsidRPr="00A1050B">
              <w:rPr>
                <w:rFonts w:ascii="Arial" w:hAnsi="Arial" w:cs="Arial"/>
                <w:sz w:val="22"/>
                <w:szCs w:val="22"/>
              </w:rPr>
              <w:t>"IMPLEMENTACIÓN DE ESTRATEGIAS DE CONVIVENCIA Y SEGURIDAD CIUDADANA</w:t>
            </w:r>
            <w:r w:rsidR="0007663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1050B" w:rsidRPr="00A1050B">
              <w:rPr>
                <w:rFonts w:ascii="Arial" w:hAnsi="Arial" w:cs="Arial"/>
                <w:sz w:val="22"/>
                <w:szCs w:val="22"/>
              </w:rPr>
              <w:t>POR UN VALLE SEGURO EN EL DEPARTAMENTO DEL VALLE DEL CAUCA"</w:t>
            </w:r>
          </w:p>
          <w:p w14:paraId="31A4E3D4" w14:textId="77777777" w:rsidR="007049D4" w:rsidRPr="004915C3" w:rsidRDefault="007049D4" w:rsidP="000470EC">
            <w:pPr>
              <w:jc w:val="both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E42AA8" w:rsidRPr="00825EDE" w14:paraId="7D9996B3" w14:textId="77777777" w:rsidTr="00081363">
        <w:trPr>
          <w:jc w:val="center"/>
        </w:trPr>
        <w:tc>
          <w:tcPr>
            <w:tcW w:w="9634" w:type="dxa"/>
            <w:vAlign w:val="center"/>
          </w:tcPr>
          <w:p w14:paraId="2CF1B17C" w14:textId="77777777" w:rsidR="007B4FCC" w:rsidRPr="007B4FCC" w:rsidRDefault="007B4FCC" w:rsidP="0004721C">
            <w:pPr>
              <w:rPr>
                <w:rFonts w:ascii="Arial" w:hAnsi="Arial" w:cs="Arial"/>
                <w:b/>
                <w:sz w:val="10"/>
                <w:szCs w:val="10"/>
              </w:rPr>
            </w:pPr>
          </w:p>
          <w:p w14:paraId="2CCB8727" w14:textId="4C1D10A0" w:rsidR="003F0744" w:rsidRPr="00F1757B" w:rsidRDefault="00E42AA8" w:rsidP="003F074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1757B">
              <w:rPr>
                <w:rFonts w:ascii="Arial" w:hAnsi="Arial" w:cs="Arial"/>
                <w:b/>
                <w:sz w:val="22"/>
                <w:szCs w:val="22"/>
              </w:rPr>
              <w:t>No. RPC</w:t>
            </w:r>
            <w:r w:rsidR="0004721C" w:rsidRPr="00F1757B">
              <w:rPr>
                <w:rFonts w:ascii="Arial" w:hAnsi="Arial" w:cs="Arial"/>
                <w:b/>
                <w:sz w:val="22"/>
                <w:szCs w:val="22"/>
              </w:rPr>
              <w:t xml:space="preserve">: </w:t>
            </w:r>
            <w:r w:rsidR="00335745">
              <w:rPr>
                <w:rFonts w:ascii="Arial" w:hAnsi="Arial" w:cs="Arial"/>
                <w:b/>
                <w:sz w:val="22"/>
                <w:szCs w:val="22"/>
              </w:rPr>
              <w:t>5600067871</w:t>
            </w:r>
            <w:r w:rsidR="00F1757B">
              <w:rPr>
                <w:rFonts w:ascii="Arial" w:hAnsi="Arial" w:cs="Arial"/>
                <w:b/>
                <w:sz w:val="22"/>
                <w:szCs w:val="22"/>
              </w:rPr>
              <w:t xml:space="preserve"> de 12/06/2024</w:t>
            </w:r>
            <w:r w:rsidRPr="00F1757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1757B">
              <w:rPr>
                <w:rFonts w:ascii="Arial" w:hAnsi="Arial" w:cs="Arial"/>
                <w:b/>
                <w:sz w:val="22"/>
                <w:szCs w:val="22"/>
              </w:rPr>
              <w:t xml:space="preserve">No. CDP: </w:t>
            </w:r>
            <w:r w:rsidR="00F1757B">
              <w:rPr>
                <w:rFonts w:ascii="Arial" w:hAnsi="Arial" w:cs="Arial"/>
                <w:b/>
                <w:sz w:val="22"/>
                <w:szCs w:val="22"/>
              </w:rPr>
              <w:t>5500005559</w:t>
            </w:r>
            <w:r w:rsidR="00A32332" w:rsidRPr="00F1757B">
              <w:rPr>
                <w:rFonts w:ascii="Arial" w:hAnsi="Arial" w:cs="Arial"/>
                <w:b/>
                <w:sz w:val="22"/>
                <w:szCs w:val="22"/>
              </w:rPr>
              <w:t xml:space="preserve"> de </w:t>
            </w:r>
            <w:r w:rsidR="00F1757B">
              <w:rPr>
                <w:rFonts w:ascii="Arial" w:hAnsi="Arial" w:cs="Arial"/>
                <w:b/>
                <w:sz w:val="22"/>
                <w:szCs w:val="22"/>
              </w:rPr>
              <w:t>06/06/2024</w:t>
            </w:r>
          </w:p>
          <w:p w14:paraId="2A8E5F22" w14:textId="170CB538" w:rsidR="005B17DA" w:rsidRPr="00F1757B" w:rsidRDefault="005B17DA" w:rsidP="0004721C">
            <w:pPr>
              <w:rPr>
                <w:rFonts w:ascii="Arial" w:hAnsi="Arial" w:cs="Arial"/>
                <w:b/>
                <w:sz w:val="10"/>
                <w:szCs w:val="10"/>
              </w:rPr>
            </w:pPr>
          </w:p>
          <w:p w14:paraId="649BD075" w14:textId="1CB9E254" w:rsidR="00E42AA8" w:rsidRDefault="00E42AA8" w:rsidP="004A170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1757B">
              <w:rPr>
                <w:rFonts w:ascii="Arial" w:hAnsi="Arial" w:cs="Arial"/>
                <w:b/>
                <w:sz w:val="22"/>
                <w:szCs w:val="22"/>
              </w:rPr>
              <w:t xml:space="preserve">Vr. Contrato $ </w:t>
            </w:r>
            <w:r w:rsidR="00335745">
              <w:rPr>
                <w:rFonts w:ascii="Arial" w:hAnsi="Arial" w:cs="Arial"/>
                <w:b/>
                <w:sz w:val="22"/>
                <w:szCs w:val="22"/>
              </w:rPr>
              <w:t>26</w:t>
            </w:r>
            <w:r w:rsidR="00F1757B">
              <w:rPr>
                <w:rFonts w:ascii="Arial" w:hAnsi="Arial" w:cs="Arial"/>
                <w:b/>
                <w:sz w:val="22"/>
                <w:szCs w:val="22"/>
              </w:rPr>
              <w:t>.000.000</w:t>
            </w:r>
          </w:p>
          <w:p w14:paraId="32E45B91" w14:textId="4F32A2C9" w:rsidR="007B4FCC" w:rsidRPr="007B4FCC" w:rsidRDefault="007B4FCC" w:rsidP="004A170F">
            <w:pPr>
              <w:rPr>
                <w:rFonts w:ascii="Arial" w:hAnsi="Arial" w:cs="Arial"/>
                <w:b/>
                <w:sz w:val="10"/>
                <w:szCs w:val="10"/>
              </w:rPr>
            </w:pPr>
          </w:p>
        </w:tc>
      </w:tr>
      <w:tr w:rsidR="00E42AA8" w:rsidRPr="00825EDE" w14:paraId="307B2278" w14:textId="77777777" w:rsidTr="00081363">
        <w:trPr>
          <w:trHeight w:val="638"/>
          <w:jc w:val="center"/>
        </w:trPr>
        <w:tc>
          <w:tcPr>
            <w:tcW w:w="9634" w:type="dxa"/>
            <w:tcBorders>
              <w:bottom w:val="single" w:sz="4" w:space="0" w:color="auto"/>
              <w:right w:val="single" w:sz="4" w:space="0" w:color="auto"/>
            </w:tcBorders>
          </w:tcPr>
          <w:p w14:paraId="083746BE" w14:textId="77777777" w:rsidR="00B41284" w:rsidRPr="007049D4" w:rsidRDefault="00B41284" w:rsidP="000470EC">
            <w:pPr>
              <w:rPr>
                <w:rFonts w:ascii="Arial" w:hAnsi="Arial" w:cs="Arial"/>
                <w:b/>
                <w:sz w:val="14"/>
                <w:szCs w:val="14"/>
              </w:rPr>
            </w:pPr>
          </w:p>
          <w:p w14:paraId="4BA1A849" w14:textId="690AF12E" w:rsidR="00E42AA8" w:rsidRPr="00A62000" w:rsidRDefault="00E42AA8" w:rsidP="000470EC">
            <w:pPr>
              <w:rPr>
                <w:rFonts w:ascii="Arial" w:hAnsi="Arial" w:cs="Arial"/>
                <w:sz w:val="22"/>
                <w:szCs w:val="22"/>
              </w:rPr>
            </w:pPr>
            <w:r w:rsidRPr="00A62000">
              <w:rPr>
                <w:rFonts w:ascii="Arial" w:hAnsi="Arial" w:cs="Arial"/>
                <w:b/>
                <w:sz w:val="22"/>
                <w:szCs w:val="22"/>
              </w:rPr>
              <w:t>Concepto:</w:t>
            </w:r>
            <w:r w:rsidRPr="00A6200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A0F2E" w:rsidRPr="00A62000">
              <w:rPr>
                <w:rFonts w:ascii="Arial" w:hAnsi="Arial" w:cs="Arial"/>
                <w:b/>
                <w:sz w:val="22"/>
                <w:szCs w:val="22"/>
              </w:rPr>
              <w:t>CUOTA No</w:t>
            </w:r>
            <w:r w:rsidR="00AA0F2E" w:rsidRPr="00A62000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  <w:r w:rsidR="008619BE" w:rsidRPr="00A6200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F069B5" w:rsidRPr="00A62000">
              <w:rPr>
                <w:rFonts w:ascii="Arial" w:hAnsi="Arial" w:cs="Arial"/>
                <w:b/>
                <w:bCs/>
                <w:sz w:val="22"/>
                <w:szCs w:val="22"/>
              </w:rPr>
              <w:t>01</w:t>
            </w:r>
            <w:r w:rsidR="00AA0F2E" w:rsidRPr="00A62000">
              <w:rPr>
                <w:rFonts w:ascii="Arial" w:hAnsi="Arial" w:cs="Arial"/>
                <w:color w:val="FF0000"/>
                <w:sz w:val="22"/>
                <w:szCs w:val="22"/>
              </w:rPr>
              <w:t xml:space="preserve"> </w:t>
            </w:r>
            <w:r w:rsidR="00AA0F2E" w:rsidRPr="00A62000">
              <w:rPr>
                <w:rFonts w:ascii="Arial" w:hAnsi="Arial" w:cs="Arial"/>
                <w:sz w:val="22"/>
                <w:szCs w:val="22"/>
              </w:rPr>
              <w:t xml:space="preserve">- </w:t>
            </w:r>
            <w:r w:rsidR="00AA0F2E" w:rsidRPr="00A62000">
              <w:rPr>
                <w:rFonts w:ascii="Arial" w:hAnsi="Arial" w:cs="Arial"/>
                <w:color w:val="FF0000"/>
                <w:sz w:val="22"/>
                <w:szCs w:val="22"/>
              </w:rPr>
              <w:t xml:space="preserve">Mes de </w:t>
            </w:r>
            <w:r w:rsidR="000C7DCD">
              <w:rPr>
                <w:rFonts w:ascii="Arial" w:hAnsi="Arial" w:cs="Arial"/>
                <w:color w:val="FF0000"/>
                <w:sz w:val="22"/>
                <w:szCs w:val="22"/>
              </w:rPr>
              <w:t>junio</w:t>
            </w:r>
            <w:r w:rsidR="00374D7B" w:rsidRPr="00A62000">
              <w:rPr>
                <w:rFonts w:ascii="Arial" w:hAnsi="Arial" w:cs="Arial"/>
                <w:color w:val="FF0000"/>
                <w:sz w:val="22"/>
                <w:szCs w:val="22"/>
              </w:rPr>
              <w:t xml:space="preserve"> de 2024</w:t>
            </w:r>
            <w:r w:rsidR="009A502D" w:rsidRPr="00A62000">
              <w:rPr>
                <w:rFonts w:ascii="Arial" w:hAnsi="Arial" w:cs="Arial"/>
                <w:color w:val="FF0000"/>
                <w:sz w:val="22"/>
                <w:szCs w:val="22"/>
              </w:rPr>
              <w:t>.</w:t>
            </w:r>
          </w:p>
          <w:p w14:paraId="13C1DA61" w14:textId="77777777" w:rsidR="00A72559" w:rsidRPr="00A62000" w:rsidRDefault="0069464A" w:rsidP="0069464A">
            <w:pPr>
              <w:tabs>
                <w:tab w:val="left" w:pos="1245"/>
              </w:tabs>
              <w:rPr>
                <w:rFonts w:ascii="Arial" w:hAnsi="Arial" w:cs="Arial"/>
                <w:sz w:val="14"/>
                <w:szCs w:val="14"/>
              </w:rPr>
            </w:pPr>
            <w:r w:rsidRPr="00A62000">
              <w:rPr>
                <w:rFonts w:ascii="Arial" w:hAnsi="Arial" w:cs="Arial"/>
                <w:sz w:val="22"/>
                <w:szCs w:val="22"/>
              </w:rPr>
              <w:tab/>
            </w:r>
          </w:p>
          <w:p w14:paraId="0EE37742" w14:textId="06EF3729" w:rsidR="00E42AA8" w:rsidRPr="00A62000" w:rsidRDefault="00AA0F2E" w:rsidP="000470EC">
            <w:pPr>
              <w:rPr>
                <w:rFonts w:ascii="Arial" w:hAnsi="Arial" w:cs="Arial"/>
                <w:sz w:val="22"/>
                <w:szCs w:val="22"/>
              </w:rPr>
            </w:pPr>
            <w:r w:rsidRPr="00A62000">
              <w:rPr>
                <w:rFonts w:ascii="Arial" w:hAnsi="Arial" w:cs="Arial"/>
                <w:b/>
                <w:sz w:val="22"/>
                <w:szCs w:val="22"/>
              </w:rPr>
              <w:t>Contrato No</w:t>
            </w:r>
            <w:r w:rsidR="00081363" w:rsidRPr="00A62000">
              <w:rPr>
                <w:rFonts w:ascii="Arial" w:hAnsi="Arial" w:cs="Arial"/>
                <w:b/>
                <w:sz w:val="22"/>
                <w:szCs w:val="22"/>
              </w:rPr>
              <w:t>:</w:t>
            </w:r>
            <w:r w:rsidRPr="00A6200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049D4" w:rsidRPr="000C7DCD">
              <w:rPr>
                <w:rFonts w:ascii="Arial" w:hAnsi="Arial" w:cs="Arial"/>
                <w:sz w:val="22"/>
                <w:szCs w:val="22"/>
              </w:rPr>
              <w:t>1.410-</w:t>
            </w:r>
            <w:r w:rsidR="00374D7B" w:rsidRPr="000C7DCD">
              <w:rPr>
                <w:rFonts w:ascii="Arial" w:hAnsi="Arial" w:cs="Arial"/>
                <w:sz w:val="22"/>
                <w:szCs w:val="22"/>
              </w:rPr>
              <w:t>17.13-</w:t>
            </w:r>
            <w:r w:rsidR="00335745">
              <w:rPr>
                <w:rFonts w:ascii="Arial" w:hAnsi="Arial" w:cs="Arial"/>
                <w:sz w:val="22"/>
                <w:szCs w:val="22"/>
              </w:rPr>
              <w:t>7272</w:t>
            </w:r>
            <w:r w:rsidR="007B4FCC" w:rsidRPr="00A62000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A62000">
              <w:rPr>
                <w:rFonts w:ascii="Arial" w:hAnsi="Arial" w:cs="Arial"/>
                <w:sz w:val="22"/>
                <w:szCs w:val="22"/>
              </w:rPr>
              <w:t xml:space="preserve">de </w:t>
            </w:r>
            <w:r w:rsidR="000C7DCD">
              <w:rPr>
                <w:rFonts w:ascii="Arial" w:hAnsi="Arial" w:cs="Arial"/>
                <w:sz w:val="22"/>
                <w:szCs w:val="22"/>
              </w:rPr>
              <w:t>junio 11</w:t>
            </w:r>
            <w:r w:rsidR="00F069B5" w:rsidRPr="00A62000">
              <w:rPr>
                <w:rFonts w:ascii="Arial" w:hAnsi="Arial" w:cs="Arial"/>
                <w:sz w:val="22"/>
                <w:szCs w:val="22"/>
              </w:rPr>
              <w:t xml:space="preserve"> de </w:t>
            </w:r>
            <w:r w:rsidR="00374D7B" w:rsidRPr="00A62000">
              <w:rPr>
                <w:rFonts w:ascii="Arial" w:hAnsi="Arial" w:cs="Arial"/>
                <w:sz w:val="22"/>
                <w:szCs w:val="22"/>
              </w:rPr>
              <w:t>2024</w:t>
            </w:r>
            <w:r w:rsidR="009A502D" w:rsidRPr="00A62000">
              <w:rPr>
                <w:rFonts w:ascii="Arial" w:hAnsi="Arial" w:cs="Arial"/>
                <w:sz w:val="22"/>
                <w:szCs w:val="22"/>
              </w:rPr>
              <w:t>.</w:t>
            </w:r>
            <w:r w:rsidR="003F0744" w:rsidRPr="00A62000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4762E569" w14:textId="77777777" w:rsidR="00A72559" w:rsidRPr="00A62000" w:rsidRDefault="00A72559" w:rsidP="0069464A">
            <w:pPr>
              <w:ind w:firstLine="708"/>
              <w:rPr>
                <w:rFonts w:ascii="Arial" w:hAnsi="Arial" w:cs="Arial"/>
                <w:color w:val="FF0000"/>
                <w:sz w:val="10"/>
                <w:szCs w:val="10"/>
              </w:rPr>
            </w:pPr>
          </w:p>
          <w:p w14:paraId="178D3B2B" w14:textId="282AB3E4" w:rsidR="00AA0F2E" w:rsidRDefault="00E60BE1" w:rsidP="000470EC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62000">
              <w:rPr>
                <w:rFonts w:ascii="Arial" w:hAnsi="Arial" w:cs="Arial"/>
                <w:color w:val="FF0000"/>
                <w:sz w:val="22"/>
                <w:szCs w:val="22"/>
              </w:rPr>
              <w:t xml:space="preserve">Anexa </w:t>
            </w:r>
            <w:r w:rsidR="002D6F86" w:rsidRPr="002D6F86">
              <w:rPr>
                <w:rFonts w:ascii="Arial" w:hAnsi="Arial" w:cs="Arial"/>
                <w:color w:val="FF0000"/>
                <w:sz w:val="22"/>
                <w:szCs w:val="22"/>
              </w:rPr>
              <w:t>Certificado Afiliación EPS (SURA), Certificado Pensiones</w:t>
            </w:r>
            <w:r w:rsidR="002D6F86">
              <w:rPr>
                <w:rFonts w:ascii="Arial" w:hAnsi="Arial" w:cs="Arial"/>
                <w:color w:val="FF0000"/>
                <w:sz w:val="22"/>
                <w:szCs w:val="22"/>
              </w:rPr>
              <w:t xml:space="preserve"> </w:t>
            </w:r>
            <w:r w:rsidR="006F2F7E">
              <w:rPr>
                <w:rFonts w:ascii="Arial" w:hAnsi="Arial" w:cs="Arial"/>
                <w:color w:val="FF0000"/>
                <w:sz w:val="22"/>
                <w:szCs w:val="22"/>
              </w:rPr>
              <w:t>(COLPENSIONES), ARL (POSITIVA</w:t>
            </w:r>
            <w:r w:rsidR="002D6F86" w:rsidRPr="002D6F86">
              <w:rPr>
                <w:rFonts w:ascii="Arial" w:hAnsi="Arial" w:cs="Arial"/>
                <w:color w:val="FF0000"/>
                <w:sz w:val="22"/>
                <w:szCs w:val="22"/>
              </w:rPr>
              <w:t xml:space="preserve">) </w:t>
            </w:r>
          </w:p>
          <w:p w14:paraId="0FB447B1" w14:textId="77777777" w:rsidR="002D6F86" w:rsidRPr="00061932" w:rsidRDefault="002D6F86" w:rsidP="000470EC">
            <w:pPr>
              <w:rPr>
                <w:rFonts w:ascii="Arial" w:hAnsi="Arial" w:cs="Arial"/>
                <w:sz w:val="10"/>
                <w:szCs w:val="10"/>
              </w:rPr>
            </w:pPr>
          </w:p>
          <w:p w14:paraId="4BA8503A" w14:textId="3EF2C365" w:rsidR="007B4FCC" w:rsidRPr="008F3514" w:rsidRDefault="007B4FCC" w:rsidP="007B4FCC">
            <w:pPr>
              <w:rPr>
                <w:rFonts w:ascii="Arial" w:hAnsi="Arial" w:cs="Arial"/>
                <w:sz w:val="22"/>
                <w:szCs w:val="22"/>
              </w:rPr>
            </w:pPr>
            <w:r w:rsidRPr="008F3514">
              <w:rPr>
                <w:rFonts w:ascii="Arial" w:hAnsi="Arial" w:cs="Arial"/>
                <w:b/>
                <w:sz w:val="22"/>
                <w:szCs w:val="22"/>
              </w:rPr>
              <w:t>Favor consignar en Cuenta Ahorros No</w:t>
            </w:r>
            <w:r w:rsidRPr="008F3514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51586B" w:rsidRPr="0051586B">
              <w:rPr>
                <w:rFonts w:ascii="Arial" w:hAnsi="Arial" w:cs="Arial"/>
                <w:b/>
                <w:sz w:val="22"/>
                <w:szCs w:val="22"/>
              </w:rPr>
              <w:t xml:space="preserve">0550488434621162 </w:t>
            </w:r>
            <w:r w:rsidR="0051586B" w:rsidRPr="0051586B">
              <w:rPr>
                <w:rFonts w:ascii="Arial" w:hAnsi="Arial" w:cs="Arial"/>
                <w:sz w:val="22"/>
                <w:szCs w:val="22"/>
              </w:rPr>
              <w:t>de</w:t>
            </w:r>
            <w:r w:rsidR="006F2F7E">
              <w:rPr>
                <w:rFonts w:ascii="Arial" w:hAnsi="Arial" w:cs="Arial"/>
                <w:sz w:val="22"/>
                <w:szCs w:val="22"/>
              </w:rPr>
              <w:t>l</w:t>
            </w:r>
            <w:r w:rsidRPr="0051586B">
              <w:rPr>
                <w:rFonts w:ascii="Arial" w:hAnsi="Arial" w:cs="Arial"/>
                <w:b/>
                <w:sz w:val="22"/>
                <w:szCs w:val="22"/>
              </w:rPr>
              <w:t xml:space="preserve"> Banco</w:t>
            </w:r>
            <w:r w:rsidR="0051586B" w:rsidRPr="0051586B">
              <w:rPr>
                <w:rFonts w:ascii="Arial" w:hAnsi="Arial" w:cs="Arial"/>
                <w:b/>
                <w:sz w:val="22"/>
                <w:szCs w:val="22"/>
              </w:rPr>
              <w:t xml:space="preserve"> Davivienda</w:t>
            </w:r>
            <w:r w:rsidR="002620D3" w:rsidRPr="0051586B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  <w:p w14:paraId="2023A3C2" w14:textId="77777777" w:rsidR="00AA0F2E" w:rsidRPr="00636B10" w:rsidRDefault="00AA0F2E" w:rsidP="000470EC">
            <w:pPr>
              <w:rPr>
                <w:rFonts w:ascii="Arial" w:hAnsi="Arial" w:cs="Arial"/>
                <w:sz w:val="10"/>
                <w:szCs w:val="10"/>
              </w:rPr>
            </w:pPr>
          </w:p>
          <w:p w14:paraId="124E19BA" w14:textId="46669F4D" w:rsidR="000A39DB" w:rsidRPr="008F3514" w:rsidRDefault="00E42AA8" w:rsidP="000470EC">
            <w:pPr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  <w:r w:rsidRPr="008F3514">
              <w:rPr>
                <w:rFonts w:ascii="Arial" w:hAnsi="Arial" w:cs="Arial"/>
                <w:b/>
                <w:sz w:val="22"/>
                <w:szCs w:val="22"/>
              </w:rPr>
              <w:t>Valor $:</w:t>
            </w:r>
            <w:r w:rsidR="008901E4" w:rsidRPr="008F3514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585DCB">
              <w:rPr>
                <w:rFonts w:ascii="Arial" w:hAnsi="Arial" w:cs="Arial"/>
                <w:b/>
                <w:sz w:val="22"/>
                <w:szCs w:val="22"/>
              </w:rPr>
              <w:t>6.5</w:t>
            </w:r>
            <w:r w:rsidR="002D6F86">
              <w:rPr>
                <w:rFonts w:ascii="Arial" w:hAnsi="Arial" w:cs="Arial"/>
                <w:b/>
                <w:sz w:val="22"/>
                <w:szCs w:val="22"/>
              </w:rPr>
              <w:t>00.000</w:t>
            </w:r>
            <w:r w:rsidR="0004721C" w:rsidRPr="008F3514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593DBCA6" w14:textId="77777777" w:rsidR="00A72559" w:rsidRPr="00636B10" w:rsidRDefault="00A72559" w:rsidP="000470EC">
            <w:pPr>
              <w:rPr>
                <w:rFonts w:ascii="Arial" w:hAnsi="Arial" w:cs="Arial"/>
                <w:b/>
                <w:color w:val="FF0000"/>
                <w:sz w:val="10"/>
                <w:szCs w:val="10"/>
              </w:rPr>
            </w:pPr>
          </w:p>
        </w:tc>
      </w:tr>
      <w:tr w:rsidR="00E42AA8" w:rsidRPr="00825EDE" w14:paraId="5C890B98" w14:textId="77777777" w:rsidTr="00081363">
        <w:trPr>
          <w:jc w:val="center"/>
        </w:trPr>
        <w:tc>
          <w:tcPr>
            <w:tcW w:w="9634" w:type="dxa"/>
            <w:tcBorders>
              <w:top w:val="single" w:sz="4" w:space="0" w:color="auto"/>
            </w:tcBorders>
          </w:tcPr>
          <w:p w14:paraId="7EE61A39" w14:textId="27D0FF11" w:rsidR="00E42AA8" w:rsidRPr="00E42AA8" w:rsidRDefault="00E42AA8" w:rsidP="00585DCB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42AA8">
              <w:rPr>
                <w:rFonts w:ascii="Arial" w:hAnsi="Arial" w:cs="Arial"/>
                <w:b/>
                <w:sz w:val="22"/>
                <w:szCs w:val="22"/>
              </w:rPr>
              <w:t xml:space="preserve">Son:  </w:t>
            </w:r>
            <w:r w:rsidR="00585DCB">
              <w:rPr>
                <w:rFonts w:ascii="Arial" w:hAnsi="Arial" w:cs="Arial"/>
                <w:b/>
                <w:sz w:val="22"/>
                <w:szCs w:val="22"/>
              </w:rPr>
              <w:t>SEIS</w:t>
            </w:r>
            <w:r w:rsidR="000C7DCD" w:rsidRPr="000C7DCD">
              <w:rPr>
                <w:rFonts w:ascii="Arial" w:hAnsi="Arial" w:cs="Arial"/>
                <w:b/>
                <w:sz w:val="22"/>
                <w:szCs w:val="22"/>
              </w:rPr>
              <w:t xml:space="preserve"> MILLONES</w:t>
            </w:r>
            <w:r w:rsidR="00585DCB">
              <w:rPr>
                <w:rFonts w:ascii="Arial" w:hAnsi="Arial" w:cs="Arial"/>
                <w:b/>
                <w:sz w:val="22"/>
                <w:szCs w:val="22"/>
              </w:rPr>
              <w:t xml:space="preserve"> QUINIENTOS MIL</w:t>
            </w:r>
            <w:r w:rsidR="000C7DCD" w:rsidRPr="000C7DCD">
              <w:rPr>
                <w:rFonts w:ascii="Arial" w:hAnsi="Arial" w:cs="Arial"/>
                <w:b/>
                <w:sz w:val="22"/>
                <w:szCs w:val="22"/>
              </w:rPr>
              <w:t xml:space="preserve"> PESOS</w:t>
            </w:r>
            <w:r w:rsidR="0004721C" w:rsidRPr="000C7DCD">
              <w:rPr>
                <w:rFonts w:ascii="Arial" w:hAnsi="Arial" w:cs="Arial"/>
                <w:b/>
                <w:sz w:val="22"/>
                <w:szCs w:val="22"/>
              </w:rPr>
              <w:t xml:space="preserve"> 00/100 </w:t>
            </w:r>
            <w:r w:rsidR="008F3514" w:rsidRPr="000C7DCD">
              <w:rPr>
                <w:rFonts w:ascii="Arial" w:hAnsi="Arial" w:cs="Arial"/>
                <w:b/>
                <w:sz w:val="22"/>
                <w:szCs w:val="22"/>
              </w:rPr>
              <w:t>M/CTE</w:t>
            </w:r>
            <w:r w:rsidR="0004721C" w:rsidRPr="000C7DCD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E42AA8" w:rsidRPr="00825EDE" w14:paraId="4BC70842" w14:textId="77777777" w:rsidTr="00081363">
        <w:trPr>
          <w:trHeight w:val="945"/>
          <w:jc w:val="center"/>
        </w:trPr>
        <w:tc>
          <w:tcPr>
            <w:tcW w:w="9634" w:type="dxa"/>
            <w:tcBorders>
              <w:top w:val="single" w:sz="4" w:space="0" w:color="auto"/>
            </w:tcBorders>
          </w:tcPr>
          <w:p w14:paraId="108EAF0C" w14:textId="77777777" w:rsidR="00855980" w:rsidRDefault="00E42AA8" w:rsidP="000470EC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42AA8">
              <w:rPr>
                <w:rFonts w:ascii="Arial" w:hAnsi="Arial" w:cs="Arial"/>
                <w:b/>
                <w:sz w:val="22"/>
                <w:szCs w:val="22"/>
              </w:rPr>
              <w:t xml:space="preserve">          </w:t>
            </w:r>
          </w:p>
          <w:p w14:paraId="4CDE1741" w14:textId="77777777" w:rsidR="007049D4" w:rsidRPr="007B4FCC" w:rsidRDefault="007049D4" w:rsidP="000470EC">
            <w:pPr>
              <w:jc w:val="both"/>
              <w:rPr>
                <w:rFonts w:ascii="Arial" w:hAnsi="Arial" w:cs="Arial"/>
                <w:b/>
                <w:sz w:val="10"/>
                <w:szCs w:val="10"/>
              </w:rPr>
            </w:pPr>
          </w:p>
          <w:p w14:paraId="7F2F05C8" w14:textId="77777777" w:rsidR="007049D4" w:rsidRDefault="007049D4" w:rsidP="000470EC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9FDBC72" w14:textId="7899D45A" w:rsidR="00855980" w:rsidRDefault="00855980" w:rsidP="000470EC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4898FAB" w14:textId="77777777" w:rsidR="00886909" w:rsidRDefault="00886909" w:rsidP="000470EC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0747609" w14:textId="77777777" w:rsidR="007B4FCC" w:rsidRPr="007B4FCC" w:rsidRDefault="007B4FCC" w:rsidP="000470EC">
            <w:pPr>
              <w:jc w:val="both"/>
              <w:rPr>
                <w:rFonts w:ascii="Arial" w:hAnsi="Arial" w:cs="Arial"/>
                <w:b/>
                <w:sz w:val="10"/>
                <w:szCs w:val="10"/>
              </w:rPr>
            </w:pPr>
          </w:p>
          <w:p w14:paraId="263345BF" w14:textId="3BCAE62D" w:rsidR="00E42AA8" w:rsidRPr="00E42AA8" w:rsidRDefault="00E42AA8" w:rsidP="000470EC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42AA8">
              <w:rPr>
                <w:rFonts w:ascii="Arial" w:hAnsi="Arial" w:cs="Arial"/>
                <w:b/>
                <w:sz w:val="22"/>
                <w:szCs w:val="22"/>
              </w:rPr>
              <w:t xml:space="preserve">                  </w:t>
            </w:r>
            <w:r w:rsidR="00C44022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</w:t>
            </w:r>
            <w:r w:rsidR="005B17DA"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  <w:r w:rsidR="00832D00">
              <w:rPr>
                <w:rFonts w:ascii="Arial" w:hAnsi="Arial" w:cs="Arial"/>
                <w:b/>
                <w:sz w:val="22"/>
                <w:szCs w:val="22"/>
              </w:rPr>
              <w:t>__</w:t>
            </w:r>
            <w:r w:rsidR="005B17DA">
              <w:rPr>
                <w:rFonts w:ascii="Arial" w:hAnsi="Arial" w:cs="Arial"/>
                <w:b/>
                <w:sz w:val="22"/>
                <w:szCs w:val="22"/>
              </w:rPr>
              <w:t>____________</w:t>
            </w:r>
            <w:r w:rsidRPr="00E42AA8">
              <w:rPr>
                <w:rFonts w:ascii="Arial" w:hAnsi="Arial" w:cs="Arial"/>
                <w:b/>
                <w:sz w:val="22"/>
                <w:szCs w:val="22"/>
              </w:rPr>
              <w:t>_______________</w:t>
            </w:r>
          </w:p>
          <w:p w14:paraId="18076C2F" w14:textId="329EFF7F" w:rsidR="00E42AA8" w:rsidRDefault="00E42AA8" w:rsidP="000470EC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42AA8">
              <w:rPr>
                <w:rFonts w:ascii="Arial" w:hAnsi="Arial" w:cs="Arial"/>
                <w:b/>
                <w:sz w:val="22"/>
                <w:szCs w:val="22"/>
              </w:rPr>
              <w:t xml:space="preserve">                 </w:t>
            </w:r>
            <w:r w:rsidR="00AA0F2E">
              <w:rPr>
                <w:rFonts w:ascii="Arial" w:hAnsi="Arial" w:cs="Arial"/>
                <w:b/>
                <w:sz w:val="22"/>
                <w:szCs w:val="22"/>
              </w:rPr>
              <w:t xml:space="preserve">     </w:t>
            </w:r>
            <w:r w:rsidRPr="00E42AA8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C44022">
              <w:rPr>
                <w:rFonts w:ascii="Arial" w:hAnsi="Arial" w:cs="Arial"/>
                <w:b/>
                <w:sz w:val="22"/>
                <w:szCs w:val="22"/>
              </w:rPr>
              <w:t xml:space="preserve">                       </w:t>
            </w:r>
            <w:r w:rsidR="00832D00">
              <w:rPr>
                <w:rFonts w:ascii="Arial" w:hAnsi="Arial" w:cs="Arial"/>
                <w:b/>
                <w:sz w:val="22"/>
                <w:szCs w:val="22"/>
              </w:rPr>
              <w:t>Firma y Cedula del Beneficiario</w:t>
            </w:r>
            <w:r w:rsidRPr="0004721C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2D71C965" w14:textId="69A0DC5B" w:rsidR="0007663B" w:rsidRPr="00832D00" w:rsidRDefault="0007663B" w:rsidP="000470EC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                            </w:t>
            </w:r>
            <w:r w:rsidR="00C93A70" w:rsidRPr="00C93A70">
              <w:rPr>
                <w:rFonts w:ascii="Arial" w:hAnsi="Arial" w:cs="Arial"/>
                <w:b/>
                <w:sz w:val="22"/>
                <w:szCs w:val="22"/>
              </w:rPr>
              <w:t>1.113.593.945</w:t>
            </w:r>
            <w:r w:rsidR="00C93A7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32D00">
              <w:rPr>
                <w:rFonts w:ascii="Arial" w:hAnsi="Arial" w:cs="Arial"/>
                <w:b/>
                <w:sz w:val="22"/>
                <w:szCs w:val="22"/>
              </w:rPr>
              <w:t>de</w:t>
            </w:r>
            <w:r w:rsidR="00446653" w:rsidRPr="00446653">
              <w:rPr>
                <w:rFonts w:ascii="Arial" w:hAnsi="Arial" w:cs="Arial"/>
                <w:b/>
                <w:sz w:val="22"/>
                <w:szCs w:val="22"/>
              </w:rPr>
              <w:t xml:space="preserve"> Obando        </w:t>
            </w:r>
            <w:r w:rsidRPr="00832D00">
              <w:rPr>
                <w:rFonts w:ascii="Arial" w:hAnsi="Arial" w:cs="Arial"/>
                <w:b/>
                <w:sz w:val="22"/>
                <w:szCs w:val="22"/>
              </w:rPr>
              <w:t xml:space="preserve">          </w:t>
            </w:r>
          </w:p>
          <w:p w14:paraId="6FCDF899" w14:textId="77777777" w:rsidR="00AA0F2E" w:rsidRPr="00081363" w:rsidRDefault="00AA0F2E" w:rsidP="000470EC">
            <w:pPr>
              <w:jc w:val="both"/>
              <w:rPr>
                <w:rFonts w:ascii="Arial" w:hAnsi="Arial" w:cs="Arial"/>
                <w:b/>
                <w:sz w:val="10"/>
                <w:szCs w:val="10"/>
              </w:rPr>
            </w:pPr>
          </w:p>
        </w:tc>
      </w:tr>
    </w:tbl>
    <w:p w14:paraId="39682315" w14:textId="77777777" w:rsidR="00855980" w:rsidRPr="00636B10" w:rsidRDefault="00855980" w:rsidP="00636B10">
      <w:pPr>
        <w:jc w:val="both"/>
        <w:rPr>
          <w:rFonts w:ascii="Arial" w:eastAsia="Calibri" w:hAnsi="Arial" w:cs="Arial"/>
          <w:b/>
          <w:sz w:val="6"/>
          <w:szCs w:val="6"/>
        </w:rPr>
      </w:pPr>
    </w:p>
    <w:sectPr w:rsidR="00855980" w:rsidRPr="00636B10" w:rsidSect="00A773E8">
      <w:headerReference w:type="default" r:id="rId8"/>
      <w:footerReference w:type="default" r:id="rId9"/>
      <w:pgSz w:w="12242" w:h="15842" w:code="1"/>
      <w:pgMar w:top="391" w:right="1701" w:bottom="1559" w:left="1701" w:header="425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89BA8D" w14:textId="77777777" w:rsidR="00793A6F" w:rsidRDefault="00793A6F">
      <w:r>
        <w:separator/>
      </w:r>
    </w:p>
  </w:endnote>
  <w:endnote w:type="continuationSeparator" w:id="0">
    <w:p w14:paraId="49FED1E8" w14:textId="77777777" w:rsidR="00793A6F" w:rsidRDefault="00793A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D77F9B" w14:textId="77777777" w:rsidR="006276EC" w:rsidRDefault="006276EC" w:rsidP="006276EC">
    <w:pPr>
      <w:pStyle w:val="Piedepgina"/>
      <w:jc w:val="center"/>
      <w:rPr>
        <w:rFonts w:ascii="Arial" w:hAnsi="Arial" w:cs="Arial"/>
        <w:iCs/>
        <w:sz w:val="16"/>
        <w:szCs w:val="16"/>
        <w:lang w:val="es-MX"/>
      </w:rPr>
    </w:pPr>
  </w:p>
  <w:p w14:paraId="74473B91" w14:textId="77777777" w:rsidR="006276EC" w:rsidRDefault="006276EC" w:rsidP="006276EC">
    <w:pPr>
      <w:pStyle w:val="Piedepgina"/>
      <w:jc w:val="center"/>
      <w:rPr>
        <w:rFonts w:ascii="Arial" w:hAnsi="Arial" w:cs="Arial"/>
        <w:iCs/>
        <w:sz w:val="16"/>
        <w:szCs w:val="16"/>
        <w:lang w:val="es-MX"/>
      </w:rPr>
    </w:pPr>
  </w:p>
  <w:p w14:paraId="6BC516D8" w14:textId="77777777" w:rsidR="006276EC" w:rsidRPr="001E6B85" w:rsidRDefault="006276EC" w:rsidP="007246E5">
    <w:pPr>
      <w:pStyle w:val="Piedepgina"/>
      <w:tabs>
        <w:tab w:val="clear" w:pos="8504"/>
        <w:tab w:val="right" w:pos="7581"/>
      </w:tabs>
      <w:ind w:left="-540" w:right="5"/>
      <w:jc w:val="center"/>
      <w:rPr>
        <w:rFonts w:ascii="Arial" w:hAnsi="Arial" w:cs="Arial"/>
        <w:bCs/>
        <w:sz w:val="16"/>
        <w:szCs w:val="16"/>
        <w:lang w:val="es-MX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BA3B7E" w14:textId="77777777" w:rsidR="00793A6F" w:rsidRDefault="00793A6F">
      <w:r>
        <w:separator/>
      </w:r>
    </w:p>
  </w:footnote>
  <w:footnote w:type="continuationSeparator" w:id="0">
    <w:p w14:paraId="395289FC" w14:textId="77777777" w:rsidR="00793A6F" w:rsidRDefault="00793A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498" w:type="dxa"/>
      <w:tblInd w:w="-21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411"/>
      <w:gridCol w:w="4394"/>
      <w:gridCol w:w="2693"/>
    </w:tblGrid>
    <w:tr w:rsidR="00DF4B82" w14:paraId="1925D2EE" w14:textId="77777777" w:rsidTr="00E42AA8">
      <w:trPr>
        <w:cantSplit/>
        <w:trHeight w:val="515"/>
      </w:trPr>
      <w:tc>
        <w:tcPr>
          <w:tcW w:w="2411" w:type="dxa"/>
          <w:vMerge w:val="restart"/>
          <w:vAlign w:val="center"/>
        </w:tcPr>
        <w:p w14:paraId="69E37A1C" w14:textId="488A3557" w:rsidR="00DF4B82" w:rsidRPr="00DF4B82" w:rsidRDefault="00DF4B82" w:rsidP="001F2AFE">
          <w:pPr>
            <w:pStyle w:val="Encabezado"/>
            <w:jc w:val="center"/>
            <w:rPr>
              <w:rFonts w:ascii="Arial" w:hAnsi="Arial" w:cs="Arial"/>
              <w:noProof/>
              <w:sz w:val="20"/>
              <w:szCs w:val="20"/>
              <w:lang w:val="es-ES_tradnl" w:eastAsia="es-ES_tradnl"/>
            </w:rPr>
          </w:pPr>
          <w:r w:rsidRPr="00DF4B82">
            <w:rPr>
              <w:rFonts w:ascii="Arial" w:hAnsi="Arial" w:cs="Arial"/>
              <w:noProof/>
              <w:sz w:val="20"/>
              <w:szCs w:val="20"/>
              <w:lang w:val="es-ES_tradnl" w:eastAsia="es-ES_tradnl"/>
            </w:rPr>
            <w:t>Departamento</w:t>
          </w:r>
        </w:p>
        <w:p w14:paraId="56D06BFC" w14:textId="77777777" w:rsidR="00DF4B82" w:rsidRPr="00DF4B82" w:rsidRDefault="00DF4B82" w:rsidP="001F2AFE">
          <w:pPr>
            <w:pStyle w:val="Encabezado"/>
            <w:jc w:val="center"/>
            <w:rPr>
              <w:rFonts w:ascii="Arial" w:hAnsi="Arial" w:cs="Arial"/>
              <w:noProof/>
              <w:sz w:val="20"/>
              <w:szCs w:val="20"/>
              <w:lang w:val="es-ES_tradnl" w:eastAsia="es-ES_tradnl"/>
            </w:rPr>
          </w:pPr>
          <w:r w:rsidRPr="00DF4B82">
            <w:rPr>
              <w:rFonts w:ascii="Arial" w:hAnsi="Arial" w:cs="Arial"/>
              <w:noProof/>
              <w:sz w:val="20"/>
              <w:szCs w:val="20"/>
              <w:lang w:val="es-ES_tradnl" w:eastAsia="es-ES_tradnl"/>
            </w:rPr>
            <w:t>del Valle del Cauca</w:t>
          </w:r>
        </w:p>
        <w:p w14:paraId="14CB829C" w14:textId="77777777" w:rsidR="00DF4B82" w:rsidRDefault="00FB695F" w:rsidP="001F2AFE">
          <w:pPr>
            <w:pStyle w:val="Encabezado"/>
            <w:jc w:val="center"/>
            <w:rPr>
              <w:noProof/>
              <w:lang w:val="es-ES_tradnl" w:eastAsia="es-ES_tradnl"/>
            </w:rPr>
          </w:pPr>
          <w:r>
            <w:rPr>
              <w:rFonts w:ascii="Arial" w:hAnsi="Arial" w:cs="Arial"/>
              <w:noProof/>
              <w:lang w:val="es-ES_tradnl" w:eastAsia="es-ES_tradnl"/>
            </w:rPr>
            <w:object w:dxaOrig="1440" w:dyaOrig="1440" w14:anchorId="32C38B42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7" type="#_x0000_t75" style="position:absolute;left:0;text-align:left;margin-left:34.1pt;margin-top:7.65pt;width:41.25pt;height:39.85pt;z-index:251657728;visibility:visible;mso-wrap-edited:f" wrapcoords="-415 0 -415 21168 21600 21168 21600 0 -415 0">
                <v:imagedata r:id="rId1" o:title=""/>
              </v:shape>
              <o:OLEObject Type="Embed" ProgID="Word.Picture.8" ShapeID="_x0000_s1027" DrawAspect="Content" ObjectID="_1780382710" r:id="rId2"/>
            </w:object>
          </w:r>
        </w:p>
        <w:p w14:paraId="5E5E48E7" w14:textId="77777777" w:rsidR="00DF4B82" w:rsidRDefault="00DF4B82" w:rsidP="001F2AFE">
          <w:pPr>
            <w:pStyle w:val="Encabezado"/>
            <w:jc w:val="center"/>
            <w:rPr>
              <w:noProof/>
              <w:lang w:val="es-ES_tradnl" w:eastAsia="es-ES_tradnl"/>
            </w:rPr>
          </w:pPr>
        </w:p>
        <w:p w14:paraId="621FA287" w14:textId="77777777" w:rsidR="00DF4B82" w:rsidRDefault="00DF4B82" w:rsidP="001F2AFE">
          <w:pPr>
            <w:pStyle w:val="Encabezado"/>
            <w:jc w:val="center"/>
            <w:rPr>
              <w:noProof/>
              <w:lang w:val="es-ES_tradnl" w:eastAsia="es-ES_tradnl"/>
            </w:rPr>
          </w:pPr>
        </w:p>
        <w:p w14:paraId="72AB025C" w14:textId="77777777" w:rsidR="00431A7D" w:rsidRDefault="00431A7D" w:rsidP="00431A7D">
          <w:pPr>
            <w:pStyle w:val="Encabezado"/>
            <w:rPr>
              <w:noProof/>
              <w:lang w:val="es-ES_tradnl" w:eastAsia="es-ES_tradnl"/>
            </w:rPr>
          </w:pPr>
        </w:p>
        <w:p w14:paraId="25868427" w14:textId="77777777" w:rsidR="00DF4B82" w:rsidRPr="00DF4B82" w:rsidRDefault="00195E5A" w:rsidP="00431A7D">
          <w:pPr>
            <w:pStyle w:val="Encabezado"/>
            <w:jc w:val="center"/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t>Gobernación</w:t>
          </w:r>
        </w:p>
      </w:tc>
      <w:tc>
        <w:tcPr>
          <w:tcW w:w="4394" w:type="dxa"/>
          <w:vMerge w:val="restart"/>
          <w:vAlign w:val="center"/>
        </w:tcPr>
        <w:p w14:paraId="3488820B" w14:textId="77777777" w:rsidR="00DF4B82" w:rsidRPr="000B35FB" w:rsidRDefault="00421305" w:rsidP="00232803">
          <w:pPr>
            <w:pStyle w:val="Encabezado"/>
            <w:jc w:val="center"/>
            <w:rPr>
              <w:rFonts w:ascii="Arial" w:hAnsi="Arial"/>
              <w:b/>
            </w:rPr>
          </w:pPr>
          <w:r w:rsidRPr="00421305">
            <w:rPr>
              <w:rFonts w:ascii="Arial" w:hAnsi="Arial"/>
              <w:b/>
            </w:rPr>
            <w:t>DOCUMENTO SOPORTE EN ADQUISICIONES EFECTUADAS A NO OBLIGADOS A FACTURAR</w:t>
          </w:r>
        </w:p>
      </w:tc>
      <w:tc>
        <w:tcPr>
          <w:tcW w:w="2693" w:type="dxa"/>
          <w:vAlign w:val="center"/>
        </w:tcPr>
        <w:p w14:paraId="73F1AA79" w14:textId="77777777" w:rsidR="00DF4B82" w:rsidRPr="00DF4B82" w:rsidRDefault="00DF4B82" w:rsidP="009C0BC0">
          <w:pPr>
            <w:pStyle w:val="Encabezado"/>
            <w:rPr>
              <w:rFonts w:ascii="Arial" w:hAnsi="Arial"/>
              <w:sz w:val="20"/>
              <w:szCs w:val="20"/>
            </w:rPr>
          </w:pPr>
          <w:r w:rsidRPr="00DF4B82">
            <w:rPr>
              <w:rFonts w:ascii="Arial" w:hAnsi="Arial"/>
              <w:sz w:val="20"/>
              <w:szCs w:val="20"/>
            </w:rPr>
            <w:t xml:space="preserve">Código: </w:t>
          </w:r>
          <w:r>
            <w:rPr>
              <w:rFonts w:ascii="Arial" w:hAnsi="Arial"/>
              <w:sz w:val="20"/>
              <w:szCs w:val="20"/>
            </w:rPr>
            <w:t>FO-M</w:t>
          </w:r>
          <w:r w:rsidR="00EE290F">
            <w:rPr>
              <w:rFonts w:ascii="Arial" w:hAnsi="Arial"/>
              <w:sz w:val="20"/>
              <w:szCs w:val="20"/>
            </w:rPr>
            <w:t>7</w:t>
          </w:r>
          <w:r>
            <w:rPr>
              <w:rFonts w:ascii="Arial" w:hAnsi="Arial"/>
              <w:sz w:val="20"/>
              <w:szCs w:val="20"/>
            </w:rPr>
            <w:t>-P3-0</w:t>
          </w:r>
          <w:r w:rsidR="00D969C6">
            <w:rPr>
              <w:rFonts w:ascii="Arial" w:hAnsi="Arial"/>
              <w:sz w:val="20"/>
              <w:szCs w:val="20"/>
            </w:rPr>
            <w:t>2</w:t>
          </w:r>
        </w:p>
      </w:tc>
    </w:tr>
    <w:tr w:rsidR="00DF4B82" w14:paraId="677AE481" w14:textId="77777777" w:rsidTr="00E42AA8">
      <w:trPr>
        <w:cantSplit/>
        <w:trHeight w:val="309"/>
      </w:trPr>
      <w:tc>
        <w:tcPr>
          <w:tcW w:w="2411" w:type="dxa"/>
          <w:vMerge/>
          <w:vAlign w:val="center"/>
        </w:tcPr>
        <w:p w14:paraId="5B19A863" w14:textId="77777777" w:rsidR="00DF4B82" w:rsidRDefault="00DF4B82" w:rsidP="001E4D55">
          <w:pPr>
            <w:pStyle w:val="Encabezado"/>
            <w:jc w:val="center"/>
          </w:pPr>
        </w:p>
      </w:tc>
      <w:tc>
        <w:tcPr>
          <w:tcW w:w="4394" w:type="dxa"/>
          <w:vMerge/>
          <w:vAlign w:val="center"/>
        </w:tcPr>
        <w:p w14:paraId="025DB316" w14:textId="77777777" w:rsidR="00DF4B82" w:rsidRDefault="00DF4B82" w:rsidP="001E4D55">
          <w:pPr>
            <w:pStyle w:val="Encabezado"/>
            <w:jc w:val="center"/>
          </w:pPr>
        </w:p>
      </w:tc>
      <w:tc>
        <w:tcPr>
          <w:tcW w:w="2693" w:type="dxa"/>
          <w:vAlign w:val="center"/>
        </w:tcPr>
        <w:p w14:paraId="5FAC13A7" w14:textId="77777777" w:rsidR="00232EB3" w:rsidRPr="00DF4B82" w:rsidRDefault="00DF4B82" w:rsidP="00EE290F">
          <w:pPr>
            <w:pStyle w:val="Encabezado"/>
            <w:rPr>
              <w:rFonts w:ascii="Arial" w:hAnsi="Arial"/>
              <w:sz w:val="20"/>
              <w:szCs w:val="20"/>
            </w:rPr>
          </w:pPr>
          <w:r w:rsidRPr="00DF4B82">
            <w:rPr>
              <w:rFonts w:ascii="Arial" w:hAnsi="Arial"/>
              <w:sz w:val="20"/>
              <w:szCs w:val="20"/>
            </w:rPr>
            <w:t>Versión:</w:t>
          </w:r>
          <w:r w:rsidR="00475F9F">
            <w:rPr>
              <w:rFonts w:ascii="Arial" w:hAnsi="Arial"/>
              <w:sz w:val="20"/>
              <w:szCs w:val="20"/>
            </w:rPr>
            <w:t xml:space="preserve"> </w:t>
          </w:r>
          <w:r w:rsidR="00A34F0B">
            <w:rPr>
              <w:rFonts w:ascii="Arial" w:hAnsi="Arial"/>
              <w:sz w:val="20"/>
              <w:szCs w:val="20"/>
            </w:rPr>
            <w:t>0</w:t>
          </w:r>
          <w:r w:rsidR="00232EB3">
            <w:rPr>
              <w:rFonts w:ascii="Arial" w:hAnsi="Arial"/>
              <w:sz w:val="20"/>
              <w:szCs w:val="20"/>
            </w:rPr>
            <w:t>4</w:t>
          </w:r>
        </w:p>
      </w:tc>
    </w:tr>
    <w:tr w:rsidR="00DF4B82" w14:paraId="5CC31FC0" w14:textId="77777777" w:rsidTr="00E42AA8">
      <w:trPr>
        <w:cantSplit/>
        <w:trHeight w:val="426"/>
      </w:trPr>
      <w:tc>
        <w:tcPr>
          <w:tcW w:w="2411" w:type="dxa"/>
          <w:vMerge/>
          <w:vAlign w:val="center"/>
        </w:tcPr>
        <w:p w14:paraId="709D1CDA" w14:textId="77777777" w:rsidR="00DF4B82" w:rsidRDefault="00DF4B82" w:rsidP="001E4D55">
          <w:pPr>
            <w:pStyle w:val="Encabezado"/>
            <w:jc w:val="center"/>
          </w:pPr>
        </w:p>
      </w:tc>
      <w:tc>
        <w:tcPr>
          <w:tcW w:w="4394" w:type="dxa"/>
          <w:vMerge/>
          <w:vAlign w:val="center"/>
        </w:tcPr>
        <w:p w14:paraId="5668B7ED" w14:textId="77777777" w:rsidR="00DF4B82" w:rsidRDefault="00DF4B82" w:rsidP="001E4D55">
          <w:pPr>
            <w:pStyle w:val="Encabezado"/>
            <w:jc w:val="center"/>
          </w:pPr>
        </w:p>
      </w:tc>
      <w:tc>
        <w:tcPr>
          <w:tcW w:w="2693" w:type="dxa"/>
        </w:tcPr>
        <w:p w14:paraId="0A64EC1F" w14:textId="77777777" w:rsidR="00DF4B82" w:rsidRPr="00DF4B82" w:rsidRDefault="00DF4B82" w:rsidP="00731848">
          <w:pPr>
            <w:pStyle w:val="Encabezado"/>
            <w:rPr>
              <w:rFonts w:ascii="Arial" w:hAnsi="Arial"/>
              <w:sz w:val="20"/>
              <w:szCs w:val="20"/>
            </w:rPr>
          </w:pPr>
          <w:r w:rsidRPr="00DF4B82">
            <w:rPr>
              <w:rFonts w:ascii="Arial" w:hAnsi="Arial"/>
              <w:sz w:val="20"/>
              <w:szCs w:val="20"/>
            </w:rPr>
            <w:t xml:space="preserve">Fecha de aprobación: </w:t>
          </w:r>
          <w:r w:rsidR="000001AC">
            <w:rPr>
              <w:rFonts w:ascii="Arial" w:hAnsi="Arial"/>
              <w:sz w:val="20"/>
              <w:szCs w:val="20"/>
            </w:rPr>
            <w:t>06/08</w:t>
          </w:r>
          <w:r w:rsidR="00BE3D55">
            <w:rPr>
              <w:rFonts w:ascii="Arial" w:hAnsi="Arial"/>
              <w:sz w:val="20"/>
              <w:szCs w:val="20"/>
            </w:rPr>
            <w:t>/</w:t>
          </w:r>
          <w:r w:rsidR="000001AC">
            <w:rPr>
              <w:rFonts w:ascii="Arial" w:hAnsi="Arial"/>
              <w:sz w:val="20"/>
              <w:szCs w:val="20"/>
            </w:rPr>
            <w:t>2020</w:t>
          </w:r>
        </w:p>
      </w:tc>
    </w:tr>
    <w:tr w:rsidR="00DF4B82" w14:paraId="556BF33D" w14:textId="77777777" w:rsidTr="00E42AA8">
      <w:trPr>
        <w:cantSplit/>
        <w:trHeight w:val="548"/>
      </w:trPr>
      <w:tc>
        <w:tcPr>
          <w:tcW w:w="2411" w:type="dxa"/>
          <w:vMerge/>
          <w:vAlign w:val="center"/>
        </w:tcPr>
        <w:p w14:paraId="44A5F552" w14:textId="77777777" w:rsidR="00DF4B82" w:rsidRDefault="00DF4B82" w:rsidP="001E4D55">
          <w:pPr>
            <w:pStyle w:val="Encabezado"/>
            <w:jc w:val="center"/>
          </w:pPr>
        </w:p>
      </w:tc>
      <w:tc>
        <w:tcPr>
          <w:tcW w:w="4394" w:type="dxa"/>
          <w:vMerge/>
          <w:vAlign w:val="center"/>
        </w:tcPr>
        <w:p w14:paraId="2DC12C33" w14:textId="77777777" w:rsidR="00DF4B82" w:rsidRDefault="00DF4B82" w:rsidP="001E4D55">
          <w:pPr>
            <w:pStyle w:val="Encabezado"/>
            <w:jc w:val="center"/>
          </w:pPr>
        </w:p>
      </w:tc>
      <w:tc>
        <w:tcPr>
          <w:tcW w:w="2693" w:type="dxa"/>
          <w:vAlign w:val="center"/>
        </w:tcPr>
        <w:p w14:paraId="66C95919" w14:textId="09D1E1CE" w:rsidR="00DF4B82" w:rsidRPr="00DF4B82" w:rsidRDefault="00DF4B82" w:rsidP="001E4D55">
          <w:pPr>
            <w:rPr>
              <w:sz w:val="20"/>
              <w:szCs w:val="20"/>
            </w:rPr>
          </w:pPr>
          <w:r w:rsidRPr="00DF4B82">
            <w:rPr>
              <w:rFonts w:ascii="Arial" w:hAnsi="Arial" w:cs="Arial"/>
              <w:sz w:val="20"/>
              <w:szCs w:val="20"/>
            </w:rPr>
            <w:t xml:space="preserve">Página: </w:t>
          </w:r>
          <w:r w:rsidR="00FF104C" w:rsidRPr="00DF4B82">
            <w:rPr>
              <w:rFonts w:ascii="Arial" w:hAnsi="Arial" w:cs="Arial"/>
              <w:sz w:val="20"/>
              <w:szCs w:val="20"/>
            </w:rPr>
            <w:fldChar w:fldCharType="begin"/>
          </w:r>
          <w:r w:rsidRPr="00DF4B82">
            <w:rPr>
              <w:rFonts w:ascii="Arial" w:hAnsi="Arial" w:cs="Arial"/>
              <w:sz w:val="20"/>
              <w:szCs w:val="20"/>
            </w:rPr>
            <w:instrText xml:space="preserve"> PAGE </w:instrText>
          </w:r>
          <w:r w:rsidR="00FF104C" w:rsidRPr="00DF4B82">
            <w:rPr>
              <w:rFonts w:ascii="Arial" w:hAnsi="Arial" w:cs="Arial"/>
              <w:sz w:val="20"/>
              <w:szCs w:val="20"/>
            </w:rPr>
            <w:fldChar w:fldCharType="separate"/>
          </w:r>
          <w:r w:rsidR="006F2F7E">
            <w:rPr>
              <w:rFonts w:ascii="Arial" w:hAnsi="Arial" w:cs="Arial"/>
              <w:noProof/>
              <w:sz w:val="20"/>
              <w:szCs w:val="20"/>
            </w:rPr>
            <w:t>1</w:t>
          </w:r>
          <w:r w:rsidR="00FF104C" w:rsidRPr="00DF4B82">
            <w:rPr>
              <w:rFonts w:ascii="Arial" w:hAnsi="Arial" w:cs="Arial"/>
              <w:sz w:val="20"/>
              <w:szCs w:val="20"/>
            </w:rPr>
            <w:fldChar w:fldCharType="end"/>
          </w:r>
          <w:r w:rsidRPr="00DF4B82">
            <w:rPr>
              <w:rFonts w:ascii="Arial" w:hAnsi="Arial" w:cs="Arial"/>
              <w:sz w:val="20"/>
              <w:szCs w:val="20"/>
            </w:rPr>
            <w:t xml:space="preserve"> de </w:t>
          </w:r>
          <w:r w:rsidR="00FF104C" w:rsidRPr="00DF4B82">
            <w:rPr>
              <w:rFonts w:ascii="Arial" w:hAnsi="Arial" w:cs="Arial"/>
              <w:sz w:val="20"/>
              <w:szCs w:val="20"/>
            </w:rPr>
            <w:fldChar w:fldCharType="begin"/>
          </w:r>
          <w:r w:rsidRPr="00DF4B82">
            <w:rPr>
              <w:rFonts w:ascii="Arial" w:hAnsi="Arial" w:cs="Arial"/>
              <w:sz w:val="20"/>
              <w:szCs w:val="20"/>
            </w:rPr>
            <w:instrText xml:space="preserve"> NUMPAGES  </w:instrText>
          </w:r>
          <w:r w:rsidR="00FF104C" w:rsidRPr="00DF4B82">
            <w:rPr>
              <w:rFonts w:ascii="Arial" w:hAnsi="Arial" w:cs="Arial"/>
              <w:sz w:val="20"/>
              <w:szCs w:val="20"/>
            </w:rPr>
            <w:fldChar w:fldCharType="separate"/>
          </w:r>
          <w:r w:rsidR="006F2F7E">
            <w:rPr>
              <w:rFonts w:ascii="Arial" w:hAnsi="Arial" w:cs="Arial"/>
              <w:noProof/>
              <w:sz w:val="20"/>
              <w:szCs w:val="20"/>
            </w:rPr>
            <w:t>1</w:t>
          </w:r>
          <w:r w:rsidR="00FF104C" w:rsidRPr="00DF4B82">
            <w:rPr>
              <w:rFonts w:ascii="Arial" w:hAnsi="Arial" w:cs="Arial"/>
              <w:sz w:val="20"/>
              <w:szCs w:val="20"/>
            </w:rPr>
            <w:fldChar w:fldCharType="end"/>
          </w:r>
        </w:p>
      </w:tc>
    </w:tr>
  </w:tbl>
  <w:p w14:paraId="295F5F3A" w14:textId="77777777" w:rsidR="002F34EF" w:rsidRPr="003F0744" w:rsidRDefault="002F34EF" w:rsidP="00081363">
    <w:pPr>
      <w:rPr>
        <w:rFonts w:ascii="Arial" w:hAnsi="Arial" w:cs="Arial"/>
        <w:b/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61C14A2"/>
    <w:multiLevelType w:val="hybridMultilevel"/>
    <w:tmpl w:val="83AE1FF4"/>
    <w:lvl w:ilvl="0" w:tplc="200A724C">
      <w:numFmt w:val="none"/>
      <w:lvlText w:val="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F306FC"/>
    <w:multiLevelType w:val="hybridMultilevel"/>
    <w:tmpl w:val="3F16B27E"/>
    <w:lvl w:ilvl="0" w:tplc="200A724C">
      <w:numFmt w:val="none"/>
      <w:lvlText w:val="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B830EE"/>
    <w:multiLevelType w:val="multilevel"/>
    <w:tmpl w:val="BE728E1A"/>
    <w:lvl w:ilvl="0">
      <w:start w:val="1"/>
      <w:numFmt w:val="decimal"/>
      <w:pStyle w:val="Ttu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tabs>
          <w:tab w:val="num" w:pos="2376"/>
        </w:tabs>
        <w:ind w:left="2376" w:hanging="576"/>
      </w:pPr>
      <w:rPr>
        <w:sz w:val="24"/>
        <w:szCs w:val="24"/>
      </w:rPr>
    </w:lvl>
    <w:lvl w:ilvl="2">
      <w:start w:val="1"/>
      <w:numFmt w:val="decimal"/>
      <w:pStyle w:val="Ttulo3"/>
      <w:lvlText w:val="%1.%2.%3"/>
      <w:lvlJc w:val="left"/>
      <w:pPr>
        <w:tabs>
          <w:tab w:val="num" w:pos="4140"/>
        </w:tabs>
        <w:ind w:left="4140" w:hanging="720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6F765DA0"/>
    <w:multiLevelType w:val="hybridMultilevel"/>
    <w:tmpl w:val="0A4C451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2000073">
    <w:abstractNumId w:val="2"/>
  </w:num>
  <w:num w:numId="2" w16cid:durableId="957684056">
    <w:abstractNumId w:val="3"/>
  </w:num>
  <w:num w:numId="3" w16cid:durableId="1162551459">
    <w:abstractNumId w:val="0"/>
  </w:num>
  <w:num w:numId="4" w16cid:durableId="3590105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75F8"/>
    <w:rsid w:val="000001AC"/>
    <w:rsid w:val="00007204"/>
    <w:rsid w:val="000128CA"/>
    <w:rsid w:val="00014E45"/>
    <w:rsid w:val="00020251"/>
    <w:rsid w:val="00023DB8"/>
    <w:rsid w:val="00027FE6"/>
    <w:rsid w:val="000345FF"/>
    <w:rsid w:val="0004721C"/>
    <w:rsid w:val="00050528"/>
    <w:rsid w:val="00051F36"/>
    <w:rsid w:val="00061932"/>
    <w:rsid w:val="00072790"/>
    <w:rsid w:val="00075109"/>
    <w:rsid w:val="0007663B"/>
    <w:rsid w:val="00081363"/>
    <w:rsid w:val="000823EE"/>
    <w:rsid w:val="0008544D"/>
    <w:rsid w:val="0009427A"/>
    <w:rsid w:val="000A39DB"/>
    <w:rsid w:val="000B0AC4"/>
    <w:rsid w:val="000B35FB"/>
    <w:rsid w:val="000C26C0"/>
    <w:rsid w:val="000C7DCD"/>
    <w:rsid w:val="000D00C7"/>
    <w:rsid w:val="000E4987"/>
    <w:rsid w:val="000F09CC"/>
    <w:rsid w:val="000F0FF3"/>
    <w:rsid w:val="001077EF"/>
    <w:rsid w:val="00111CC2"/>
    <w:rsid w:val="00112D6C"/>
    <w:rsid w:val="00143729"/>
    <w:rsid w:val="00160C8C"/>
    <w:rsid w:val="00162798"/>
    <w:rsid w:val="001840AA"/>
    <w:rsid w:val="00195E5A"/>
    <w:rsid w:val="001A1577"/>
    <w:rsid w:val="001A552F"/>
    <w:rsid w:val="001B316E"/>
    <w:rsid w:val="001B6C37"/>
    <w:rsid w:val="001D5975"/>
    <w:rsid w:val="001E4D55"/>
    <w:rsid w:val="001F2AFE"/>
    <w:rsid w:val="001F6E7B"/>
    <w:rsid w:val="001F7F08"/>
    <w:rsid w:val="002125E6"/>
    <w:rsid w:val="0022432B"/>
    <w:rsid w:val="00227D64"/>
    <w:rsid w:val="00227DB9"/>
    <w:rsid w:val="002314BE"/>
    <w:rsid w:val="00232803"/>
    <w:rsid w:val="00232EB3"/>
    <w:rsid w:val="00243442"/>
    <w:rsid w:val="00246389"/>
    <w:rsid w:val="00254BCE"/>
    <w:rsid w:val="002620D3"/>
    <w:rsid w:val="00264378"/>
    <w:rsid w:val="00264578"/>
    <w:rsid w:val="00283CDC"/>
    <w:rsid w:val="0028448A"/>
    <w:rsid w:val="002A0D0A"/>
    <w:rsid w:val="002B5EE7"/>
    <w:rsid w:val="002B77CA"/>
    <w:rsid w:val="002C0285"/>
    <w:rsid w:val="002D6F86"/>
    <w:rsid w:val="002E25D9"/>
    <w:rsid w:val="002E283B"/>
    <w:rsid w:val="002E4054"/>
    <w:rsid w:val="002E40D5"/>
    <w:rsid w:val="002E5464"/>
    <w:rsid w:val="002F34EF"/>
    <w:rsid w:val="002F6775"/>
    <w:rsid w:val="003006A4"/>
    <w:rsid w:val="00301A71"/>
    <w:rsid w:val="0033199C"/>
    <w:rsid w:val="00335745"/>
    <w:rsid w:val="00341F19"/>
    <w:rsid w:val="0034522C"/>
    <w:rsid w:val="003456E3"/>
    <w:rsid w:val="00363D13"/>
    <w:rsid w:val="00365C71"/>
    <w:rsid w:val="00371E88"/>
    <w:rsid w:val="00374D7B"/>
    <w:rsid w:val="0037794E"/>
    <w:rsid w:val="003A23B2"/>
    <w:rsid w:val="003A40BB"/>
    <w:rsid w:val="003C3195"/>
    <w:rsid w:val="003C6C20"/>
    <w:rsid w:val="003D2BE9"/>
    <w:rsid w:val="003D4493"/>
    <w:rsid w:val="003D76C6"/>
    <w:rsid w:val="003E4F2E"/>
    <w:rsid w:val="003E5E81"/>
    <w:rsid w:val="003F0744"/>
    <w:rsid w:val="00405967"/>
    <w:rsid w:val="00415A03"/>
    <w:rsid w:val="00421305"/>
    <w:rsid w:val="00423DA0"/>
    <w:rsid w:val="00431A7D"/>
    <w:rsid w:val="00434457"/>
    <w:rsid w:val="00443B39"/>
    <w:rsid w:val="00444B9D"/>
    <w:rsid w:val="00446653"/>
    <w:rsid w:val="004569EC"/>
    <w:rsid w:val="004641F8"/>
    <w:rsid w:val="004705CA"/>
    <w:rsid w:val="00475F9F"/>
    <w:rsid w:val="004915C3"/>
    <w:rsid w:val="004934FC"/>
    <w:rsid w:val="004A04D6"/>
    <w:rsid w:val="004A170F"/>
    <w:rsid w:val="004A1AAB"/>
    <w:rsid w:val="004B2DC7"/>
    <w:rsid w:val="004B5E4F"/>
    <w:rsid w:val="004E4B68"/>
    <w:rsid w:val="004E5BAC"/>
    <w:rsid w:val="0050703D"/>
    <w:rsid w:val="00511A71"/>
    <w:rsid w:val="0051586B"/>
    <w:rsid w:val="00532A64"/>
    <w:rsid w:val="00534A65"/>
    <w:rsid w:val="00550E63"/>
    <w:rsid w:val="00574A18"/>
    <w:rsid w:val="005767D6"/>
    <w:rsid w:val="005851D2"/>
    <w:rsid w:val="00585DCB"/>
    <w:rsid w:val="00587A3B"/>
    <w:rsid w:val="005A1E23"/>
    <w:rsid w:val="005B17DA"/>
    <w:rsid w:val="005B25EB"/>
    <w:rsid w:val="005B4E73"/>
    <w:rsid w:val="005C3F14"/>
    <w:rsid w:val="005D0BB1"/>
    <w:rsid w:val="005E14D1"/>
    <w:rsid w:val="005F3737"/>
    <w:rsid w:val="006055BC"/>
    <w:rsid w:val="006223C2"/>
    <w:rsid w:val="00626A74"/>
    <w:rsid w:val="006276EC"/>
    <w:rsid w:val="00634684"/>
    <w:rsid w:val="00636B10"/>
    <w:rsid w:val="0065035C"/>
    <w:rsid w:val="00692944"/>
    <w:rsid w:val="0069464A"/>
    <w:rsid w:val="006B6AD0"/>
    <w:rsid w:val="006C67C3"/>
    <w:rsid w:val="006D52F2"/>
    <w:rsid w:val="006E0415"/>
    <w:rsid w:val="006E14AA"/>
    <w:rsid w:val="006F2F7E"/>
    <w:rsid w:val="007049D4"/>
    <w:rsid w:val="007168E9"/>
    <w:rsid w:val="007246E5"/>
    <w:rsid w:val="007247C8"/>
    <w:rsid w:val="00724986"/>
    <w:rsid w:val="00731848"/>
    <w:rsid w:val="00743B16"/>
    <w:rsid w:val="0074543A"/>
    <w:rsid w:val="00747983"/>
    <w:rsid w:val="00751D49"/>
    <w:rsid w:val="00785BD3"/>
    <w:rsid w:val="0078639A"/>
    <w:rsid w:val="00793A6F"/>
    <w:rsid w:val="007976A0"/>
    <w:rsid w:val="007B4FCC"/>
    <w:rsid w:val="007D44DB"/>
    <w:rsid w:val="007E16E9"/>
    <w:rsid w:val="007E3B27"/>
    <w:rsid w:val="007F3D77"/>
    <w:rsid w:val="00801F46"/>
    <w:rsid w:val="00826500"/>
    <w:rsid w:val="00832D00"/>
    <w:rsid w:val="008433C9"/>
    <w:rsid w:val="00851376"/>
    <w:rsid w:val="00851E93"/>
    <w:rsid w:val="00854868"/>
    <w:rsid w:val="00855980"/>
    <w:rsid w:val="008619BE"/>
    <w:rsid w:val="0086440A"/>
    <w:rsid w:val="008713DB"/>
    <w:rsid w:val="00876361"/>
    <w:rsid w:val="00886909"/>
    <w:rsid w:val="008901E4"/>
    <w:rsid w:val="0089782B"/>
    <w:rsid w:val="008B6628"/>
    <w:rsid w:val="008E67D6"/>
    <w:rsid w:val="008F3514"/>
    <w:rsid w:val="009073E7"/>
    <w:rsid w:val="0091046F"/>
    <w:rsid w:val="00913FA3"/>
    <w:rsid w:val="00915351"/>
    <w:rsid w:val="009165AD"/>
    <w:rsid w:val="009274B0"/>
    <w:rsid w:val="0094428E"/>
    <w:rsid w:val="00952004"/>
    <w:rsid w:val="00953772"/>
    <w:rsid w:val="00953CBE"/>
    <w:rsid w:val="0097314A"/>
    <w:rsid w:val="00983452"/>
    <w:rsid w:val="0099258E"/>
    <w:rsid w:val="009A1A05"/>
    <w:rsid w:val="009A502D"/>
    <w:rsid w:val="009C0BC0"/>
    <w:rsid w:val="009C10F5"/>
    <w:rsid w:val="009C143B"/>
    <w:rsid w:val="009F0975"/>
    <w:rsid w:val="009F6B67"/>
    <w:rsid w:val="00A0368E"/>
    <w:rsid w:val="00A1050B"/>
    <w:rsid w:val="00A32332"/>
    <w:rsid w:val="00A34F0B"/>
    <w:rsid w:val="00A45F14"/>
    <w:rsid w:val="00A46236"/>
    <w:rsid w:val="00A5772A"/>
    <w:rsid w:val="00A60B3B"/>
    <w:rsid w:val="00A62000"/>
    <w:rsid w:val="00A66187"/>
    <w:rsid w:val="00A72559"/>
    <w:rsid w:val="00A72FC5"/>
    <w:rsid w:val="00A773E8"/>
    <w:rsid w:val="00A87D81"/>
    <w:rsid w:val="00A97FAD"/>
    <w:rsid w:val="00AA0F2E"/>
    <w:rsid w:val="00AA423B"/>
    <w:rsid w:val="00AB1730"/>
    <w:rsid w:val="00AB3AF0"/>
    <w:rsid w:val="00AD019F"/>
    <w:rsid w:val="00AD494E"/>
    <w:rsid w:val="00AD5DF1"/>
    <w:rsid w:val="00AD75F8"/>
    <w:rsid w:val="00AE7A5D"/>
    <w:rsid w:val="00AF213A"/>
    <w:rsid w:val="00AF5C31"/>
    <w:rsid w:val="00B23395"/>
    <w:rsid w:val="00B41284"/>
    <w:rsid w:val="00B66A34"/>
    <w:rsid w:val="00B75D40"/>
    <w:rsid w:val="00B81F27"/>
    <w:rsid w:val="00B94B05"/>
    <w:rsid w:val="00B959AD"/>
    <w:rsid w:val="00B97FA6"/>
    <w:rsid w:val="00BA27FE"/>
    <w:rsid w:val="00BA6DD0"/>
    <w:rsid w:val="00BB0B96"/>
    <w:rsid w:val="00BB7726"/>
    <w:rsid w:val="00BC1B38"/>
    <w:rsid w:val="00BC5308"/>
    <w:rsid w:val="00BD621C"/>
    <w:rsid w:val="00BE2A97"/>
    <w:rsid w:val="00BE3D55"/>
    <w:rsid w:val="00BE4DD3"/>
    <w:rsid w:val="00BF0D6B"/>
    <w:rsid w:val="00C15778"/>
    <w:rsid w:val="00C423DB"/>
    <w:rsid w:val="00C44022"/>
    <w:rsid w:val="00C93A70"/>
    <w:rsid w:val="00CA0F87"/>
    <w:rsid w:val="00CB6A1B"/>
    <w:rsid w:val="00D05A63"/>
    <w:rsid w:val="00D05BD7"/>
    <w:rsid w:val="00D22A05"/>
    <w:rsid w:val="00D2311B"/>
    <w:rsid w:val="00D27A4A"/>
    <w:rsid w:val="00D45548"/>
    <w:rsid w:val="00D507AA"/>
    <w:rsid w:val="00D828DA"/>
    <w:rsid w:val="00D969C6"/>
    <w:rsid w:val="00D97117"/>
    <w:rsid w:val="00DA2FF6"/>
    <w:rsid w:val="00DA369A"/>
    <w:rsid w:val="00DC49D9"/>
    <w:rsid w:val="00DD5970"/>
    <w:rsid w:val="00DE4E49"/>
    <w:rsid w:val="00DF4B82"/>
    <w:rsid w:val="00E00BBB"/>
    <w:rsid w:val="00E16062"/>
    <w:rsid w:val="00E219EA"/>
    <w:rsid w:val="00E31495"/>
    <w:rsid w:val="00E351BE"/>
    <w:rsid w:val="00E36752"/>
    <w:rsid w:val="00E42AA8"/>
    <w:rsid w:val="00E57200"/>
    <w:rsid w:val="00E60BE1"/>
    <w:rsid w:val="00E8420B"/>
    <w:rsid w:val="00E87C74"/>
    <w:rsid w:val="00E87EFB"/>
    <w:rsid w:val="00E923B4"/>
    <w:rsid w:val="00E9319E"/>
    <w:rsid w:val="00E93D28"/>
    <w:rsid w:val="00EA22E7"/>
    <w:rsid w:val="00EA6EB0"/>
    <w:rsid w:val="00EC3531"/>
    <w:rsid w:val="00ED3012"/>
    <w:rsid w:val="00EE07AD"/>
    <w:rsid w:val="00EE290F"/>
    <w:rsid w:val="00EF345A"/>
    <w:rsid w:val="00F069B5"/>
    <w:rsid w:val="00F07947"/>
    <w:rsid w:val="00F13EC3"/>
    <w:rsid w:val="00F1757B"/>
    <w:rsid w:val="00F32611"/>
    <w:rsid w:val="00F47179"/>
    <w:rsid w:val="00F57023"/>
    <w:rsid w:val="00F723DA"/>
    <w:rsid w:val="00F72601"/>
    <w:rsid w:val="00F75347"/>
    <w:rsid w:val="00F85BAC"/>
    <w:rsid w:val="00F92C0D"/>
    <w:rsid w:val="00F9370E"/>
    <w:rsid w:val="00F9721E"/>
    <w:rsid w:val="00F97AC1"/>
    <w:rsid w:val="00FA0E36"/>
    <w:rsid w:val="00FA11E3"/>
    <w:rsid w:val="00FA6467"/>
    <w:rsid w:val="00FB695F"/>
    <w:rsid w:val="00FC5D5A"/>
    <w:rsid w:val="00FE487F"/>
    <w:rsid w:val="00FF01A4"/>
    <w:rsid w:val="00FF1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EA64DC8"/>
  <w15:docId w15:val="{314A3636-C6C2-494B-BFEC-A80F8D89F7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168E9"/>
    <w:rPr>
      <w:sz w:val="24"/>
      <w:szCs w:val="24"/>
    </w:rPr>
  </w:style>
  <w:style w:type="paragraph" w:styleId="Ttulo1">
    <w:name w:val="heading 1"/>
    <w:basedOn w:val="Normal"/>
    <w:next w:val="Normal"/>
    <w:qFormat/>
    <w:rsid w:val="007168E9"/>
    <w:pPr>
      <w:keepNext/>
      <w:numPr>
        <w:numId w:val="1"/>
      </w:numPr>
      <w:jc w:val="center"/>
      <w:outlineLvl w:val="0"/>
    </w:pPr>
    <w:rPr>
      <w:rFonts w:ascii="Verdana" w:hAnsi="Verdana"/>
      <w:sz w:val="28"/>
    </w:rPr>
  </w:style>
  <w:style w:type="paragraph" w:styleId="Ttulo2">
    <w:name w:val="heading 2"/>
    <w:basedOn w:val="Normal"/>
    <w:next w:val="Normal"/>
    <w:qFormat/>
    <w:rsid w:val="007168E9"/>
    <w:pPr>
      <w:keepNext/>
      <w:numPr>
        <w:ilvl w:val="1"/>
        <w:numId w:val="1"/>
      </w:numPr>
      <w:jc w:val="center"/>
      <w:outlineLvl w:val="1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rsid w:val="007168E9"/>
    <w:pPr>
      <w:keepNext/>
      <w:numPr>
        <w:ilvl w:val="2"/>
        <w:numId w:val="1"/>
      </w:numPr>
      <w:outlineLvl w:val="2"/>
    </w:pPr>
    <w:rPr>
      <w:rFonts w:ascii="Arial" w:hAnsi="Arial" w:cs="Arial"/>
      <w:b/>
      <w:bCs/>
    </w:rPr>
  </w:style>
  <w:style w:type="paragraph" w:styleId="Ttulo4">
    <w:name w:val="heading 4"/>
    <w:basedOn w:val="Normal"/>
    <w:next w:val="Normal"/>
    <w:qFormat/>
    <w:rsid w:val="007168E9"/>
    <w:pPr>
      <w:keepNext/>
      <w:numPr>
        <w:ilvl w:val="3"/>
        <w:numId w:val="1"/>
      </w:numPr>
      <w:jc w:val="both"/>
      <w:outlineLvl w:val="3"/>
    </w:pPr>
    <w:rPr>
      <w:rFonts w:ascii="Arial" w:hAnsi="Arial" w:cs="Arial"/>
      <w:b/>
      <w:bCs/>
    </w:rPr>
  </w:style>
  <w:style w:type="paragraph" w:styleId="Ttulo5">
    <w:name w:val="heading 5"/>
    <w:basedOn w:val="Normal"/>
    <w:next w:val="Normal"/>
    <w:qFormat/>
    <w:rsid w:val="007168E9"/>
    <w:pPr>
      <w:keepNext/>
      <w:numPr>
        <w:ilvl w:val="4"/>
        <w:numId w:val="1"/>
      </w:numPr>
      <w:jc w:val="both"/>
      <w:outlineLvl w:val="4"/>
    </w:pPr>
    <w:rPr>
      <w:b/>
      <w:bCs/>
      <w:sz w:val="48"/>
    </w:rPr>
  </w:style>
  <w:style w:type="paragraph" w:styleId="Ttulo6">
    <w:name w:val="heading 6"/>
    <w:basedOn w:val="Normal"/>
    <w:next w:val="Normal"/>
    <w:qFormat/>
    <w:rsid w:val="007168E9"/>
    <w:pPr>
      <w:keepNext/>
      <w:numPr>
        <w:ilvl w:val="5"/>
        <w:numId w:val="1"/>
      </w:numPr>
      <w:jc w:val="center"/>
      <w:outlineLvl w:val="5"/>
    </w:pPr>
    <w:rPr>
      <w:b/>
      <w:bCs/>
      <w:sz w:val="48"/>
    </w:rPr>
  </w:style>
  <w:style w:type="paragraph" w:styleId="Ttulo7">
    <w:name w:val="heading 7"/>
    <w:basedOn w:val="Normal"/>
    <w:next w:val="Normal"/>
    <w:qFormat/>
    <w:rsid w:val="007168E9"/>
    <w:pPr>
      <w:numPr>
        <w:ilvl w:val="6"/>
        <w:numId w:val="1"/>
      </w:numPr>
      <w:spacing w:before="240" w:after="60"/>
      <w:outlineLvl w:val="6"/>
    </w:pPr>
  </w:style>
  <w:style w:type="paragraph" w:styleId="Ttulo8">
    <w:name w:val="heading 8"/>
    <w:basedOn w:val="Normal"/>
    <w:next w:val="Normal"/>
    <w:qFormat/>
    <w:rsid w:val="007168E9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tulo9">
    <w:name w:val="heading 9"/>
    <w:basedOn w:val="Normal"/>
    <w:next w:val="Normal"/>
    <w:qFormat/>
    <w:rsid w:val="007168E9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7168E9"/>
    <w:pPr>
      <w:tabs>
        <w:tab w:val="center" w:pos="4252"/>
        <w:tab w:val="right" w:pos="8504"/>
      </w:tabs>
    </w:pPr>
    <w:rPr>
      <w:szCs w:val="20"/>
      <w:lang w:val="es-ES_tradnl"/>
    </w:rPr>
  </w:style>
  <w:style w:type="character" w:customStyle="1" w:styleId="PiedepginaCar">
    <w:name w:val="Pie de página Car"/>
    <w:basedOn w:val="Fuentedeprrafopredeter"/>
    <w:link w:val="Piedepgina"/>
    <w:locked/>
    <w:rsid w:val="007168E9"/>
    <w:rPr>
      <w:sz w:val="24"/>
      <w:lang w:val="es-ES_tradnl" w:eastAsia="es-ES" w:bidi="ar-SA"/>
    </w:rPr>
  </w:style>
  <w:style w:type="paragraph" w:customStyle="1" w:styleId="texto">
    <w:name w:val="texto"/>
    <w:basedOn w:val="Normal"/>
    <w:rsid w:val="007168E9"/>
    <w:pPr>
      <w:tabs>
        <w:tab w:val="right" w:pos="6570"/>
      </w:tabs>
      <w:suppressAutoHyphens/>
      <w:jc w:val="both"/>
    </w:pPr>
    <w:rPr>
      <w:rFonts w:ascii="Arial" w:hAnsi="Arial"/>
      <w:spacing w:val="-2"/>
      <w:sz w:val="22"/>
      <w:szCs w:val="20"/>
      <w:lang w:val="es-CO"/>
    </w:rPr>
  </w:style>
  <w:style w:type="character" w:styleId="Hipervnculo">
    <w:name w:val="Hyperlink"/>
    <w:basedOn w:val="Fuentedeprrafopredeter"/>
    <w:rsid w:val="007168E9"/>
    <w:rPr>
      <w:color w:val="0000FF"/>
      <w:u w:val="single"/>
    </w:rPr>
  </w:style>
  <w:style w:type="paragraph" w:styleId="Encabezado">
    <w:name w:val="header"/>
    <w:basedOn w:val="Normal"/>
    <w:link w:val="EncabezadoCar"/>
    <w:uiPriority w:val="99"/>
    <w:rsid w:val="002F34EF"/>
    <w:pPr>
      <w:tabs>
        <w:tab w:val="center" w:pos="4252"/>
        <w:tab w:val="right" w:pos="8504"/>
      </w:tabs>
    </w:pPr>
  </w:style>
  <w:style w:type="character" w:styleId="Refdecomentario">
    <w:name w:val="annotation reference"/>
    <w:basedOn w:val="Fuentedeprrafopredeter"/>
    <w:semiHidden/>
    <w:rsid w:val="006276EC"/>
    <w:rPr>
      <w:sz w:val="16"/>
      <w:szCs w:val="16"/>
    </w:rPr>
  </w:style>
  <w:style w:type="paragraph" w:styleId="Textocomentario">
    <w:name w:val="annotation text"/>
    <w:basedOn w:val="Normal"/>
    <w:semiHidden/>
    <w:rsid w:val="006276E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semiHidden/>
    <w:rsid w:val="006276EC"/>
    <w:rPr>
      <w:b/>
      <w:bCs/>
    </w:rPr>
  </w:style>
  <w:style w:type="paragraph" w:styleId="Textodeglobo">
    <w:name w:val="Balloon Text"/>
    <w:basedOn w:val="Normal"/>
    <w:semiHidden/>
    <w:rsid w:val="006276EC"/>
    <w:rPr>
      <w:rFonts w:ascii="Tahoma" w:hAnsi="Tahoma" w:cs="Tahoma"/>
      <w:sz w:val="16"/>
      <w:szCs w:val="16"/>
    </w:rPr>
  </w:style>
  <w:style w:type="character" w:customStyle="1" w:styleId="EncabezadoCar">
    <w:name w:val="Encabezado Car"/>
    <w:link w:val="Encabezado"/>
    <w:uiPriority w:val="99"/>
    <w:rsid w:val="00DF4B82"/>
    <w:rPr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724986"/>
    <w:pPr>
      <w:ind w:left="720"/>
      <w:contextualSpacing/>
    </w:pPr>
  </w:style>
  <w:style w:type="table" w:styleId="Tablaconcuadrcula">
    <w:name w:val="Table Grid"/>
    <w:basedOn w:val="Tablanormal"/>
    <w:rsid w:val="00443B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ola.alfonso.ELVALLE\Desktop\M9-P3\Formatos\FORMATO_ACTA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B17B715-2097-4E06-927B-8E3FCCBEDA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FORMATO_ACTA</Template>
  <TotalTime>49</TotalTime>
  <Pages>1</Pages>
  <Words>211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PERSONAL</Company>
  <LinksUpToDate>false</LinksUpToDate>
  <CharactersWithSpaces>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paola.alfonso</dc:creator>
  <cp:keywords/>
  <cp:lastModifiedBy>Natalia Ramirez Zapata</cp:lastModifiedBy>
  <cp:revision>5</cp:revision>
  <cp:lastPrinted>2024-06-20T14:59:00Z</cp:lastPrinted>
  <dcterms:created xsi:type="dcterms:W3CDTF">2024-06-20T01:37:00Z</dcterms:created>
  <dcterms:modified xsi:type="dcterms:W3CDTF">2024-06-20T14:59:00Z</dcterms:modified>
</cp:coreProperties>
</file>