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3283B85" w14:textId="77777777" w:rsidR="00EC7DE5" w:rsidRPr="0005294D" w:rsidRDefault="00EC7DE5" w:rsidP="00EC7DE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hd w:val="clear" w:color="auto" w:fill="C6D9F1"/>
        <w:tabs>
          <w:tab w:val="left" w:pos="1680"/>
          <w:tab w:val="left" w:pos="1845"/>
          <w:tab w:val="center" w:pos="5233"/>
          <w:tab w:val="right" w:pos="10466"/>
        </w:tabs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PLANTILLA PARA REALIZACION DE </w:t>
      </w:r>
      <w:r w:rsidRPr="0005294D">
        <w:rPr>
          <w:b/>
          <w:sz w:val="20"/>
          <w:szCs w:val="20"/>
        </w:rPr>
        <w:t>SESION</w:t>
      </w:r>
      <w:r>
        <w:rPr>
          <w:b/>
          <w:sz w:val="20"/>
          <w:szCs w:val="20"/>
        </w:rPr>
        <w:t xml:space="preserve"> DE CLASE / MONITORES Y ENTRENADORES IMDER PRADERA</w:t>
      </w:r>
    </w:p>
    <w:tbl>
      <w:tblPr>
        <w:tblW w:w="10165" w:type="dxa"/>
        <w:tblInd w:w="-9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99"/>
        <w:gridCol w:w="2234"/>
        <w:gridCol w:w="1320"/>
        <w:gridCol w:w="929"/>
        <w:gridCol w:w="1481"/>
        <w:gridCol w:w="3402"/>
      </w:tblGrid>
      <w:tr w:rsidR="00EC7DE5" w:rsidRPr="0005294D" w14:paraId="44C2D288" w14:textId="77777777" w:rsidTr="00BD0269">
        <w:trPr>
          <w:trHeight w:val="337"/>
        </w:trPr>
        <w:tc>
          <w:tcPr>
            <w:tcW w:w="3033" w:type="dxa"/>
            <w:gridSpan w:val="2"/>
            <w:shd w:val="clear" w:color="auto" w:fill="auto"/>
            <w:vAlign w:val="center"/>
          </w:tcPr>
          <w:p w14:paraId="29801AC2" w14:textId="79AE4A08" w:rsidR="00EC7DE5" w:rsidRPr="0005294D" w:rsidRDefault="00EC7DE5" w:rsidP="0055563D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DEPORTE:</w:t>
            </w:r>
            <w:r>
              <w:rPr>
                <w:rFonts w:cs="Arial"/>
                <w:b/>
                <w:sz w:val="20"/>
                <w:szCs w:val="20"/>
              </w:rPr>
              <w:t xml:space="preserve"> </w:t>
            </w:r>
            <w:r w:rsidR="003C20EA">
              <w:rPr>
                <w:rFonts w:cs="Arial"/>
                <w:b/>
                <w:sz w:val="20"/>
                <w:szCs w:val="20"/>
              </w:rPr>
              <w:t>ATLETISMO</w:t>
            </w:r>
          </w:p>
        </w:tc>
        <w:tc>
          <w:tcPr>
            <w:tcW w:w="3730" w:type="dxa"/>
            <w:gridSpan w:val="3"/>
            <w:shd w:val="clear" w:color="auto" w:fill="auto"/>
            <w:vAlign w:val="center"/>
          </w:tcPr>
          <w:p w14:paraId="328F5C38" w14:textId="6EC887BE" w:rsidR="00EC7DE5" w:rsidRPr="0005294D" w:rsidRDefault="00EC7DE5" w:rsidP="0055563D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 xml:space="preserve">ENTRENADOR: </w:t>
            </w:r>
            <w:r w:rsidR="003C20EA">
              <w:rPr>
                <w:rFonts w:cs="Arial"/>
                <w:b/>
                <w:sz w:val="20"/>
                <w:szCs w:val="20"/>
              </w:rPr>
              <w:t>YOLANDA BELTRAN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40D19EB8" w14:textId="71FBDF97" w:rsidR="00EC7DE5" w:rsidRPr="0005294D" w:rsidRDefault="00EC7DE5" w:rsidP="0055563D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SESION N.º</w:t>
            </w:r>
            <w:r w:rsidR="000A7D43">
              <w:rPr>
                <w:rFonts w:cs="Arial"/>
                <w:b/>
                <w:sz w:val="20"/>
                <w:szCs w:val="20"/>
              </w:rPr>
              <w:t xml:space="preserve"> 1</w:t>
            </w:r>
            <w:r w:rsidR="0055563D">
              <w:rPr>
                <w:rFonts w:cs="Arial"/>
                <w:b/>
                <w:sz w:val="20"/>
                <w:szCs w:val="20"/>
              </w:rPr>
              <w:t>0</w:t>
            </w:r>
          </w:p>
        </w:tc>
      </w:tr>
      <w:tr w:rsidR="00EC7DE5" w:rsidRPr="0005294D" w14:paraId="2E45154C" w14:textId="77777777" w:rsidTr="00BD0269">
        <w:trPr>
          <w:trHeight w:val="385"/>
        </w:trPr>
        <w:tc>
          <w:tcPr>
            <w:tcW w:w="4353" w:type="dxa"/>
            <w:gridSpan w:val="3"/>
            <w:shd w:val="clear" w:color="auto" w:fill="auto"/>
            <w:vAlign w:val="center"/>
          </w:tcPr>
          <w:p w14:paraId="01139582" w14:textId="6571D973" w:rsidR="00EC7DE5" w:rsidRDefault="00EC7DE5" w:rsidP="0055563D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MEDIO FISICO</w:t>
            </w:r>
            <w:r w:rsidRPr="00C94493">
              <w:rPr>
                <w:rFonts w:cs="Arial"/>
                <w:b/>
                <w:sz w:val="20"/>
                <w:szCs w:val="20"/>
              </w:rPr>
              <w:t xml:space="preserve">: </w:t>
            </w:r>
            <w:r>
              <w:rPr>
                <w:rFonts w:cs="Arial"/>
                <w:b/>
                <w:sz w:val="20"/>
                <w:szCs w:val="20"/>
              </w:rPr>
              <w:t xml:space="preserve"> </w:t>
            </w:r>
            <w:r w:rsidR="003C20EA">
              <w:rPr>
                <w:rFonts w:cs="Arial"/>
                <w:b/>
                <w:sz w:val="20"/>
                <w:szCs w:val="20"/>
              </w:rPr>
              <w:t>ARCHIVO</w:t>
            </w:r>
          </w:p>
          <w:p w14:paraId="675B577E" w14:textId="3A4E1E42" w:rsidR="00EC7DE5" w:rsidRPr="0005294D" w:rsidRDefault="00EC7DE5" w:rsidP="0055563D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FECHA:</w:t>
            </w:r>
            <w:r>
              <w:rPr>
                <w:rFonts w:cs="Arial"/>
                <w:b/>
                <w:sz w:val="20"/>
                <w:szCs w:val="20"/>
              </w:rPr>
              <w:t xml:space="preserve"> </w:t>
            </w:r>
            <w:r w:rsidR="004C1D36">
              <w:rPr>
                <w:rFonts w:cs="Arial"/>
                <w:b/>
                <w:sz w:val="20"/>
                <w:szCs w:val="20"/>
              </w:rPr>
              <w:t>JULIO</w:t>
            </w:r>
          </w:p>
        </w:tc>
        <w:tc>
          <w:tcPr>
            <w:tcW w:w="5812" w:type="dxa"/>
            <w:gridSpan w:val="3"/>
            <w:shd w:val="clear" w:color="auto" w:fill="auto"/>
            <w:vAlign w:val="center"/>
          </w:tcPr>
          <w:p w14:paraId="3638709D" w14:textId="0DB18A8F" w:rsidR="00EC7DE5" w:rsidRPr="0005294D" w:rsidRDefault="00EC7DE5" w:rsidP="0055563D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 xml:space="preserve">CATEGORIA: </w:t>
            </w:r>
            <w:r>
              <w:rPr>
                <w:rFonts w:cs="Arial"/>
                <w:b/>
                <w:sz w:val="20"/>
                <w:szCs w:val="20"/>
              </w:rPr>
              <w:t xml:space="preserve"> </w:t>
            </w:r>
            <w:r w:rsidR="003C20EA">
              <w:rPr>
                <w:rFonts w:cs="Arial"/>
                <w:b/>
                <w:sz w:val="20"/>
                <w:szCs w:val="20"/>
              </w:rPr>
              <w:t>TODAS</w:t>
            </w:r>
          </w:p>
        </w:tc>
      </w:tr>
      <w:tr w:rsidR="00EC7DE5" w:rsidRPr="0005294D" w14:paraId="5DEC0BF0" w14:textId="77777777" w:rsidTr="00BD0269">
        <w:trPr>
          <w:trHeight w:val="130"/>
        </w:trPr>
        <w:tc>
          <w:tcPr>
            <w:tcW w:w="5282" w:type="dxa"/>
            <w:gridSpan w:val="4"/>
            <w:shd w:val="clear" w:color="auto" w:fill="auto"/>
            <w:vAlign w:val="center"/>
          </w:tcPr>
          <w:p w14:paraId="2B4ECB6B" w14:textId="06162EA7" w:rsidR="00EC7DE5" w:rsidRPr="0005294D" w:rsidRDefault="00EC7DE5" w:rsidP="0055563D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TEMA:</w:t>
            </w:r>
            <w:r>
              <w:rPr>
                <w:rFonts w:cs="Arial"/>
                <w:b/>
                <w:sz w:val="20"/>
                <w:szCs w:val="20"/>
              </w:rPr>
              <w:t xml:space="preserve">    </w:t>
            </w:r>
            <w:r w:rsidR="003C20EA">
              <w:rPr>
                <w:rFonts w:cs="Arial"/>
                <w:b/>
                <w:sz w:val="20"/>
                <w:szCs w:val="20"/>
              </w:rPr>
              <w:t>SALTO</w:t>
            </w:r>
          </w:p>
        </w:tc>
        <w:tc>
          <w:tcPr>
            <w:tcW w:w="4883" w:type="dxa"/>
            <w:gridSpan w:val="2"/>
            <w:shd w:val="clear" w:color="auto" w:fill="auto"/>
            <w:vAlign w:val="center"/>
          </w:tcPr>
          <w:p w14:paraId="08DE944D" w14:textId="460EAE42" w:rsidR="00EC7DE5" w:rsidRPr="00245765" w:rsidRDefault="00EC7DE5" w:rsidP="0055563D">
            <w:pPr>
              <w:spacing w:after="0" w:line="240" w:lineRule="auto"/>
              <w:rPr>
                <w:rFonts w:cs="Arial"/>
                <w:b/>
                <w:bCs/>
                <w:sz w:val="20"/>
                <w:szCs w:val="20"/>
              </w:rPr>
            </w:pPr>
            <w:r w:rsidRPr="00245765">
              <w:rPr>
                <w:rFonts w:cs="Arial"/>
                <w:b/>
                <w:bCs/>
                <w:sz w:val="20"/>
                <w:szCs w:val="20"/>
              </w:rPr>
              <w:t>MEDIO DIDACTICO:</w:t>
            </w:r>
            <w:r>
              <w:rPr>
                <w:rFonts w:cs="Arial"/>
                <w:b/>
                <w:bCs/>
                <w:sz w:val="20"/>
                <w:szCs w:val="20"/>
              </w:rPr>
              <w:t xml:space="preserve"> </w:t>
            </w:r>
            <w:r w:rsidR="003C20EA">
              <w:rPr>
                <w:rFonts w:cs="Arial"/>
                <w:b/>
                <w:bCs/>
                <w:sz w:val="20"/>
                <w:szCs w:val="20"/>
              </w:rPr>
              <w:t>FOSO</w:t>
            </w:r>
          </w:p>
        </w:tc>
      </w:tr>
      <w:tr w:rsidR="00EC7DE5" w:rsidRPr="0005294D" w14:paraId="73827FDB" w14:textId="77777777" w:rsidTr="00BD0269">
        <w:trPr>
          <w:trHeight w:val="337"/>
        </w:trPr>
        <w:tc>
          <w:tcPr>
            <w:tcW w:w="10165" w:type="dxa"/>
            <w:gridSpan w:val="6"/>
            <w:shd w:val="clear" w:color="auto" w:fill="auto"/>
            <w:vAlign w:val="center"/>
          </w:tcPr>
          <w:p w14:paraId="4392D858" w14:textId="77777777" w:rsidR="00EC7DE5" w:rsidRPr="0005294D" w:rsidRDefault="00EC7DE5" w:rsidP="0055563D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OBJETIVO</w:t>
            </w:r>
            <w:r>
              <w:rPr>
                <w:rFonts w:cs="Arial"/>
                <w:b/>
                <w:sz w:val="20"/>
                <w:szCs w:val="20"/>
              </w:rPr>
              <w:t xml:space="preserve">:  </w:t>
            </w:r>
          </w:p>
        </w:tc>
      </w:tr>
      <w:tr w:rsidR="00EC7DE5" w:rsidRPr="0005294D" w14:paraId="3893A4F0" w14:textId="77777777" w:rsidTr="00BD0269">
        <w:trPr>
          <w:trHeight w:val="315"/>
        </w:trPr>
        <w:tc>
          <w:tcPr>
            <w:tcW w:w="799" w:type="dxa"/>
            <w:shd w:val="clear" w:color="auto" w:fill="auto"/>
          </w:tcPr>
          <w:p w14:paraId="706FF73B" w14:textId="77777777" w:rsidR="00EC7DE5" w:rsidRPr="0005294D" w:rsidRDefault="00EC7DE5" w:rsidP="0055563D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</w:p>
          <w:p w14:paraId="126C8A3F" w14:textId="77777777" w:rsidR="00EC7DE5" w:rsidRPr="0005294D" w:rsidRDefault="00EC7DE5" w:rsidP="0055563D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FASE</w:t>
            </w:r>
          </w:p>
          <w:p w14:paraId="69005772" w14:textId="77777777" w:rsidR="00EC7DE5" w:rsidRPr="0005294D" w:rsidRDefault="00EC7DE5" w:rsidP="0055563D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554" w:type="dxa"/>
            <w:gridSpan w:val="2"/>
            <w:shd w:val="clear" w:color="auto" w:fill="auto"/>
          </w:tcPr>
          <w:p w14:paraId="4D2791F8" w14:textId="77777777" w:rsidR="00EC7DE5" w:rsidRPr="0005294D" w:rsidRDefault="00EC7DE5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</w:p>
          <w:p w14:paraId="0217C3F8" w14:textId="77777777" w:rsidR="00EC7DE5" w:rsidRPr="0005294D" w:rsidRDefault="00EC7DE5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DESCRIPCION DE LA ACTIVIDAD</w:t>
            </w:r>
          </w:p>
        </w:tc>
        <w:tc>
          <w:tcPr>
            <w:tcW w:w="2410" w:type="dxa"/>
            <w:gridSpan w:val="2"/>
            <w:shd w:val="clear" w:color="auto" w:fill="auto"/>
          </w:tcPr>
          <w:p w14:paraId="64C5B1A5" w14:textId="77777777" w:rsidR="00EC7DE5" w:rsidRPr="0005294D" w:rsidRDefault="00EC7DE5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</w:p>
          <w:p w14:paraId="0F3CFBC3" w14:textId="4A01AC1F" w:rsidR="00EC7DE5" w:rsidRPr="0005294D" w:rsidRDefault="00442D9B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EVIDENCIA FOTOGRAFICA</w:t>
            </w:r>
          </w:p>
        </w:tc>
        <w:tc>
          <w:tcPr>
            <w:tcW w:w="3402" w:type="dxa"/>
            <w:shd w:val="clear" w:color="auto" w:fill="auto"/>
          </w:tcPr>
          <w:p w14:paraId="319312C6" w14:textId="77777777" w:rsidR="00EC7DE5" w:rsidRPr="0005294D" w:rsidRDefault="00EC7DE5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</w:p>
          <w:p w14:paraId="724412D7" w14:textId="77777777" w:rsidR="00EC7DE5" w:rsidRPr="0005294D" w:rsidRDefault="00EC7DE5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DOSIFICACIÓN</w:t>
            </w:r>
          </w:p>
        </w:tc>
      </w:tr>
      <w:tr w:rsidR="00EC7DE5" w:rsidRPr="0005294D" w14:paraId="5DE5A84E" w14:textId="77777777" w:rsidTr="00F93284">
        <w:trPr>
          <w:trHeight w:val="1937"/>
        </w:trPr>
        <w:tc>
          <w:tcPr>
            <w:tcW w:w="799" w:type="dxa"/>
            <w:shd w:val="clear" w:color="auto" w:fill="auto"/>
          </w:tcPr>
          <w:p w14:paraId="1D66598D" w14:textId="77777777" w:rsidR="00EC7DE5" w:rsidRPr="0005294D" w:rsidRDefault="00EC7DE5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I</w:t>
            </w:r>
          </w:p>
          <w:p w14:paraId="7A8641C0" w14:textId="77777777" w:rsidR="00EC7DE5" w:rsidRPr="0005294D" w:rsidRDefault="00EC7DE5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N</w:t>
            </w:r>
          </w:p>
          <w:p w14:paraId="0B954BB1" w14:textId="77777777" w:rsidR="00EC7DE5" w:rsidRPr="0005294D" w:rsidRDefault="00EC7DE5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I</w:t>
            </w:r>
          </w:p>
          <w:p w14:paraId="79857494" w14:textId="77777777" w:rsidR="00EC7DE5" w:rsidRPr="0005294D" w:rsidRDefault="00EC7DE5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C</w:t>
            </w:r>
          </w:p>
          <w:p w14:paraId="0FD64336" w14:textId="77777777" w:rsidR="00EC7DE5" w:rsidRPr="0005294D" w:rsidRDefault="00EC7DE5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I</w:t>
            </w:r>
          </w:p>
          <w:p w14:paraId="29DD2265" w14:textId="77777777" w:rsidR="00EC7DE5" w:rsidRPr="0005294D" w:rsidRDefault="00EC7DE5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A</w:t>
            </w:r>
          </w:p>
          <w:p w14:paraId="237D43E0" w14:textId="77777777" w:rsidR="00EC7DE5" w:rsidRPr="0005294D" w:rsidRDefault="00EC7DE5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L</w:t>
            </w:r>
          </w:p>
        </w:tc>
        <w:tc>
          <w:tcPr>
            <w:tcW w:w="3554" w:type="dxa"/>
            <w:gridSpan w:val="2"/>
            <w:shd w:val="clear" w:color="auto" w:fill="auto"/>
          </w:tcPr>
          <w:p w14:paraId="311AE6E2" w14:textId="07B22D67" w:rsidR="00EC7DE5" w:rsidRPr="00746872" w:rsidRDefault="00746872" w:rsidP="00BD0269">
            <w:pPr>
              <w:pStyle w:val="NormalWeb"/>
              <w:jc w:val="both"/>
              <w:rPr>
                <w:rFonts w:ascii="Calibri" w:hAnsi="Calibri" w:cs="Arial"/>
                <w:sz w:val="20"/>
                <w:szCs w:val="20"/>
                <w:lang w:val="es-ES"/>
              </w:rPr>
            </w:pPr>
            <w:r w:rsidRPr="00746872">
              <w:rPr>
                <w:rFonts w:ascii="Calibri" w:hAnsi="Calibri" w:cs="Arial"/>
                <w:sz w:val="20"/>
                <w:szCs w:val="20"/>
                <w:lang w:val="es-ES"/>
              </w:rPr>
              <w:t>Movilidad articular: rotación y movimientos suaves y progresivos de los distintos ejes articulares. Activación cardiorrespiratoria: desplazamientos suaves que impliquen la globalidad del organismo</w:t>
            </w:r>
            <w:r>
              <w:rPr>
                <w:rFonts w:ascii="Calibri" w:hAnsi="Calibri" w:cs="Arial"/>
                <w:sz w:val="20"/>
                <w:szCs w:val="20"/>
                <w:lang w:val="es-ES"/>
              </w:rPr>
              <w:t xml:space="preserve">. </w:t>
            </w:r>
            <w:r w:rsidRPr="00746872">
              <w:rPr>
                <w:rFonts w:ascii="Calibri" w:hAnsi="Calibri" w:cs="Arial"/>
                <w:sz w:val="20"/>
                <w:szCs w:val="20"/>
                <w:lang w:val="es-ES"/>
              </w:rPr>
              <w:t>Estiramientos d</w:t>
            </w:r>
            <w:r w:rsidR="00BD0269">
              <w:rPr>
                <w:rFonts w:ascii="Calibri" w:hAnsi="Calibri" w:cs="Arial"/>
                <w:sz w:val="20"/>
                <w:szCs w:val="20"/>
                <w:lang w:val="es-ES"/>
              </w:rPr>
              <w:t>e los grandes grupos musculares.</w:t>
            </w:r>
          </w:p>
        </w:tc>
        <w:tc>
          <w:tcPr>
            <w:tcW w:w="2410" w:type="dxa"/>
            <w:gridSpan w:val="2"/>
            <w:shd w:val="clear" w:color="auto" w:fill="auto"/>
          </w:tcPr>
          <w:p w14:paraId="62660CB3" w14:textId="51747648" w:rsidR="00EC7DE5" w:rsidRPr="00790496" w:rsidRDefault="00542876" w:rsidP="00F93284">
            <w:pPr>
              <w:jc w:val="center"/>
              <w:rPr>
                <w:rFonts w:cs="Arial"/>
                <w:sz w:val="20"/>
                <w:szCs w:val="20"/>
              </w:rPr>
            </w:pPr>
            <w:r w:rsidRPr="00542876">
              <w:rPr>
                <w:rFonts w:cs="Arial"/>
                <w:noProof/>
                <w:sz w:val="20"/>
                <w:szCs w:val="20"/>
                <w:lang w:val="en-US"/>
              </w:rPr>
              <w:drawing>
                <wp:inline distT="0" distB="0" distL="0" distR="0" wp14:anchorId="4D9276E8" wp14:editId="7AAB8771">
                  <wp:extent cx="857250" cy="1143000"/>
                  <wp:effectExtent l="0" t="0" r="0" b="0"/>
                  <wp:docPr id="35" name="Imagen 35" descr="C:\Users\USUARIO\Downloads\WhatsApp Image 2024-07-14 at 9.43.25 AM (1)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USUARIO\Downloads\WhatsApp Image 2024-07-14 at 9.43.25 AM (1)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8611" cy="11448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02" w:type="dxa"/>
            <w:shd w:val="clear" w:color="auto" w:fill="auto"/>
          </w:tcPr>
          <w:p w14:paraId="00022172" w14:textId="77777777" w:rsidR="00EC7DE5" w:rsidRDefault="00EC7DE5" w:rsidP="0055563D">
            <w:p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</w:p>
          <w:p w14:paraId="15D31552" w14:textId="56D3731F" w:rsidR="00EC7DE5" w:rsidRPr="005C7312" w:rsidRDefault="00604E4E" w:rsidP="00BD0269">
            <w:p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30 min</w:t>
            </w:r>
          </w:p>
        </w:tc>
      </w:tr>
      <w:tr w:rsidR="00EC7DE5" w:rsidRPr="0005294D" w14:paraId="23135BF2" w14:textId="77777777" w:rsidTr="0055563D">
        <w:trPr>
          <w:trHeight w:val="1667"/>
        </w:trPr>
        <w:tc>
          <w:tcPr>
            <w:tcW w:w="799" w:type="dxa"/>
            <w:shd w:val="clear" w:color="auto" w:fill="auto"/>
          </w:tcPr>
          <w:p w14:paraId="2CD3B032" w14:textId="77777777" w:rsidR="00EC7DE5" w:rsidRPr="0005294D" w:rsidRDefault="00EC7DE5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C</w:t>
            </w:r>
          </w:p>
          <w:p w14:paraId="501B2B28" w14:textId="77777777" w:rsidR="00EC7DE5" w:rsidRPr="0005294D" w:rsidRDefault="00EC7DE5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E</w:t>
            </w:r>
          </w:p>
          <w:p w14:paraId="3D5371D3" w14:textId="77777777" w:rsidR="00EC7DE5" w:rsidRPr="0005294D" w:rsidRDefault="00EC7DE5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N</w:t>
            </w:r>
          </w:p>
          <w:p w14:paraId="454292C1" w14:textId="77777777" w:rsidR="00EC7DE5" w:rsidRPr="0005294D" w:rsidRDefault="00EC7DE5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T</w:t>
            </w:r>
          </w:p>
          <w:p w14:paraId="2604CD8E" w14:textId="77777777" w:rsidR="00EC7DE5" w:rsidRPr="0005294D" w:rsidRDefault="00EC7DE5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R</w:t>
            </w:r>
          </w:p>
          <w:p w14:paraId="214E9974" w14:textId="77777777" w:rsidR="00EC7DE5" w:rsidRPr="0005294D" w:rsidRDefault="00EC7DE5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A</w:t>
            </w:r>
          </w:p>
          <w:p w14:paraId="5F61BAF3" w14:textId="77777777" w:rsidR="00EC7DE5" w:rsidRPr="0005294D" w:rsidRDefault="00EC7DE5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L</w:t>
            </w:r>
          </w:p>
        </w:tc>
        <w:tc>
          <w:tcPr>
            <w:tcW w:w="3554" w:type="dxa"/>
            <w:gridSpan w:val="2"/>
            <w:shd w:val="clear" w:color="auto" w:fill="auto"/>
          </w:tcPr>
          <w:p w14:paraId="4806EE05" w14:textId="77777777" w:rsidR="00EC7DE5" w:rsidRDefault="00EC7DE5" w:rsidP="003C20EA">
            <w:pPr>
              <w:pStyle w:val="NormalWeb"/>
              <w:spacing w:before="0" w:beforeAutospacing="0" w:after="0" w:afterAutospacing="0"/>
              <w:rPr>
                <w:rFonts w:ascii="Calibri" w:hAnsi="Calibri"/>
                <w:sz w:val="20"/>
                <w:szCs w:val="20"/>
                <w:lang w:val="es-ES"/>
              </w:rPr>
            </w:pPr>
          </w:p>
          <w:p w14:paraId="3614682F" w14:textId="77777777" w:rsidR="003F3959" w:rsidRDefault="003F3959" w:rsidP="003C20EA">
            <w:pPr>
              <w:pStyle w:val="NormalWeb"/>
              <w:spacing w:before="0" w:beforeAutospacing="0" w:after="0" w:afterAutospacing="0"/>
              <w:rPr>
                <w:rFonts w:ascii="Calibri" w:hAnsi="Calibri"/>
                <w:sz w:val="20"/>
                <w:szCs w:val="20"/>
                <w:lang w:val="es-ES"/>
              </w:rPr>
            </w:pPr>
            <w:r>
              <w:rPr>
                <w:rFonts w:ascii="Calibri" w:hAnsi="Calibri"/>
                <w:sz w:val="20"/>
                <w:szCs w:val="20"/>
                <w:lang w:val="es-ES"/>
              </w:rPr>
              <w:t xml:space="preserve">8 </w:t>
            </w:r>
            <w:proofErr w:type="spellStart"/>
            <w:r>
              <w:rPr>
                <w:rFonts w:ascii="Calibri" w:hAnsi="Calibri"/>
                <w:sz w:val="20"/>
                <w:szCs w:val="20"/>
                <w:lang w:val="es-ES"/>
              </w:rPr>
              <w:t>kms</w:t>
            </w:r>
            <w:proofErr w:type="spellEnd"/>
          </w:p>
          <w:p w14:paraId="71B70CD6" w14:textId="77777777" w:rsidR="003F3959" w:rsidRDefault="003F3959" w:rsidP="003C20EA">
            <w:pPr>
              <w:pStyle w:val="NormalWeb"/>
              <w:spacing w:before="0" w:beforeAutospacing="0" w:after="0" w:afterAutospacing="0"/>
              <w:rPr>
                <w:rFonts w:ascii="Calibri" w:hAnsi="Calibri"/>
                <w:sz w:val="20"/>
                <w:szCs w:val="20"/>
                <w:lang w:val="es-ES"/>
              </w:rPr>
            </w:pPr>
            <w:r>
              <w:rPr>
                <w:rFonts w:ascii="Calibri" w:hAnsi="Calibri"/>
                <w:sz w:val="20"/>
                <w:szCs w:val="20"/>
                <w:lang w:val="es-ES"/>
              </w:rPr>
              <w:t>Gimnasia:</w:t>
            </w:r>
          </w:p>
          <w:p w14:paraId="1E525518" w14:textId="29833C57" w:rsidR="003F3959" w:rsidRPr="0055563D" w:rsidRDefault="003F3959" w:rsidP="003C20EA">
            <w:pPr>
              <w:pStyle w:val="NormalWeb"/>
              <w:spacing w:before="0" w:beforeAutospacing="0" w:after="0" w:afterAutospacing="0"/>
              <w:rPr>
                <w:rFonts w:ascii="Calibri" w:hAnsi="Calibri"/>
                <w:sz w:val="20"/>
                <w:szCs w:val="20"/>
                <w:lang w:val="es-ES"/>
              </w:rPr>
            </w:pPr>
            <w:r>
              <w:rPr>
                <w:rFonts w:ascii="Calibri" w:hAnsi="Calibri"/>
                <w:sz w:val="20"/>
                <w:szCs w:val="20"/>
                <w:lang w:val="es-ES"/>
              </w:rPr>
              <w:t xml:space="preserve">3 </w:t>
            </w:r>
            <w:proofErr w:type="spellStart"/>
            <w:r>
              <w:rPr>
                <w:rFonts w:ascii="Calibri" w:hAnsi="Calibri"/>
                <w:sz w:val="20"/>
                <w:szCs w:val="20"/>
                <w:lang w:val="es-ES"/>
              </w:rPr>
              <w:t>circ</w:t>
            </w:r>
            <w:proofErr w:type="spellEnd"/>
            <w:r>
              <w:rPr>
                <w:rFonts w:ascii="Calibri" w:hAnsi="Calibri"/>
                <w:sz w:val="20"/>
                <w:szCs w:val="20"/>
                <w:lang w:val="es-ES"/>
              </w:rPr>
              <w:t xml:space="preserve">. X 10 </w:t>
            </w:r>
            <w:proofErr w:type="spellStart"/>
            <w:r>
              <w:rPr>
                <w:rFonts w:ascii="Calibri" w:hAnsi="Calibri"/>
                <w:sz w:val="20"/>
                <w:szCs w:val="20"/>
                <w:lang w:val="es-ES"/>
              </w:rPr>
              <w:t>ejerc</w:t>
            </w:r>
            <w:proofErr w:type="spellEnd"/>
            <w:r>
              <w:rPr>
                <w:rFonts w:ascii="Calibri" w:hAnsi="Calibri"/>
                <w:sz w:val="20"/>
                <w:szCs w:val="20"/>
                <w:lang w:val="es-ES"/>
              </w:rPr>
              <w:t>. (20”/30”)</w:t>
            </w:r>
          </w:p>
        </w:tc>
        <w:tc>
          <w:tcPr>
            <w:tcW w:w="2410" w:type="dxa"/>
            <w:gridSpan w:val="2"/>
            <w:shd w:val="clear" w:color="auto" w:fill="auto"/>
          </w:tcPr>
          <w:p w14:paraId="40929377" w14:textId="5EDCA016" w:rsidR="00EC7DE5" w:rsidRPr="00110CB3" w:rsidRDefault="00542876" w:rsidP="0055563D">
            <w:pPr>
              <w:rPr>
                <w:rFonts w:cs="Arial"/>
                <w:sz w:val="20"/>
                <w:szCs w:val="20"/>
              </w:rPr>
            </w:pPr>
            <w:r w:rsidRPr="00542876">
              <w:rPr>
                <w:rFonts w:cs="Arial"/>
                <w:noProof/>
                <w:sz w:val="20"/>
                <w:szCs w:val="20"/>
                <w:lang w:val="en-US"/>
              </w:rPr>
              <w:drawing>
                <wp:inline distT="0" distB="0" distL="0" distR="0" wp14:anchorId="50F64C46" wp14:editId="13D902EF">
                  <wp:extent cx="1435216" cy="1080000"/>
                  <wp:effectExtent l="0" t="0" r="0" b="6350"/>
                  <wp:docPr id="36" name="Imagen 36" descr="C:\Users\USUARIO\Downloads\WhatsApp Image 2024-07-14 at 9.43.27 AM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USUARIO\Downloads\WhatsApp Image 2024-07-14 at 9.43.27 AM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5216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02" w:type="dxa"/>
            <w:shd w:val="clear" w:color="auto" w:fill="auto"/>
          </w:tcPr>
          <w:p w14:paraId="52300AFB" w14:textId="77777777" w:rsidR="00EC7DE5" w:rsidRDefault="00EC7DE5" w:rsidP="0055563D">
            <w:pPr>
              <w:spacing w:after="0" w:line="240" w:lineRule="auto"/>
              <w:rPr>
                <w:rFonts w:cs="Arial"/>
                <w:b/>
                <w:bCs/>
                <w:sz w:val="20"/>
                <w:szCs w:val="20"/>
              </w:rPr>
            </w:pPr>
          </w:p>
          <w:p w14:paraId="2DB82AD5" w14:textId="77777777" w:rsidR="00604E4E" w:rsidRDefault="00604E4E" w:rsidP="00604E4E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120 min</w:t>
            </w:r>
          </w:p>
          <w:p w14:paraId="143AF43D" w14:textId="77777777" w:rsidR="000A7D43" w:rsidRDefault="000A7D43" w:rsidP="0055563D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</w:p>
          <w:p w14:paraId="6E99F330" w14:textId="4C0C09CD" w:rsidR="000A7D43" w:rsidRPr="0005294D" w:rsidRDefault="000A7D43" w:rsidP="0055563D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</w:p>
        </w:tc>
      </w:tr>
      <w:tr w:rsidR="00BD0269" w:rsidRPr="0005294D" w14:paraId="7F375E02" w14:textId="77777777" w:rsidTr="00BD0269">
        <w:trPr>
          <w:trHeight w:val="1888"/>
        </w:trPr>
        <w:tc>
          <w:tcPr>
            <w:tcW w:w="799" w:type="dxa"/>
            <w:shd w:val="clear" w:color="auto" w:fill="auto"/>
          </w:tcPr>
          <w:p w14:paraId="6BCEB924" w14:textId="77777777" w:rsidR="00BD0269" w:rsidRPr="0005294D" w:rsidRDefault="00BD0269" w:rsidP="00BD0269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F</w:t>
            </w:r>
          </w:p>
          <w:p w14:paraId="74A19256" w14:textId="77777777" w:rsidR="00BD0269" w:rsidRPr="0005294D" w:rsidRDefault="00BD0269" w:rsidP="00BD0269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I</w:t>
            </w:r>
          </w:p>
          <w:p w14:paraId="7577DB9C" w14:textId="77777777" w:rsidR="00BD0269" w:rsidRPr="0005294D" w:rsidRDefault="00BD0269" w:rsidP="00BD0269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N</w:t>
            </w:r>
          </w:p>
          <w:p w14:paraId="1230DEF2" w14:textId="77777777" w:rsidR="00BD0269" w:rsidRPr="0005294D" w:rsidRDefault="00BD0269" w:rsidP="00BD0269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A</w:t>
            </w:r>
          </w:p>
          <w:p w14:paraId="77E59359" w14:textId="79F49E25" w:rsidR="00BD0269" w:rsidRPr="0005294D" w:rsidRDefault="00BD0269" w:rsidP="001431F6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L</w:t>
            </w:r>
          </w:p>
        </w:tc>
        <w:tc>
          <w:tcPr>
            <w:tcW w:w="3554" w:type="dxa"/>
            <w:gridSpan w:val="2"/>
            <w:shd w:val="clear" w:color="auto" w:fill="auto"/>
          </w:tcPr>
          <w:p w14:paraId="2565B75A" w14:textId="520B53EF" w:rsidR="00BD0269" w:rsidRPr="00BD0269" w:rsidRDefault="00BD0269" w:rsidP="00BD0269">
            <w:pPr>
              <w:spacing w:after="0" w:line="240" w:lineRule="auto"/>
              <w:rPr>
                <w:rFonts w:ascii="Calibri" w:hAnsi="Calibri" w:cs="Arial"/>
                <w:sz w:val="20"/>
                <w:szCs w:val="20"/>
                <w:lang w:val="es-ES"/>
              </w:rPr>
            </w:pPr>
            <w:r w:rsidRPr="00BD0269">
              <w:rPr>
                <w:rFonts w:cs="Arial"/>
                <w:bCs/>
                <w:sz w:val="20"/>
                <w:szCs w:val="20"/>
              </w:rPr>
              <w:t>Se reduce progresivamente la intensidad de la fase de resistencia hasta la situación de reposo.</w:t>
            </w:r>
            <w:r>
              <w:t xml:space="preserve"> </w:t>
            </w:r>
            <w:r w:rsidRPr="00BD0269">
              <w:rPr>
                <w:rFonts w:cs="Arial"/>
                <w:bCs/>
                <w:sz w:val="20"/>
                <w:szCs w:val="20"/>
              </w:rPr>
              <w:t xml:space="preserve">Por último, </w:t>
            </w:r>
          </w:p>
        </w:tc>
        <w:tc>
          <w:tcPr>
            <w:tcW w:w="2410" w:type="dxa"/>
            <w:gridSpan w:val="2"/>
            <w:shd w:val="clear" w:color="auto" w:fill="auto"/>
          </w:tcPr>
          <w:p w14:paraId="28443FC1" w14:textId="3A6FDBF3" w:rsidR="00BD0269" w:rsidRPr="001431F6" w:rsidRDefault="003F3959" w:rsidP="001431F6">
            <w:pPr>
              <w:rPr>
                <w:rFonts w:cs="Arial"/>
                <w:noProof/>
                <w:sz w:val="20"/>
                <w:szCs w:val="20"/>
                <w:lang w:val="es-ES"/>
              </w:rPr>
            </w:pPr>
            <w:r w:rsidRPr="003F3959">
              <w:rPr>
                <w:rFonts w:cs="Arial"/>
                <w:noProof/>
                <w:sz w:val="20"/>
                <w:szCs w:val="20"/>
                <w:lang w:val="en-US"/>
              </w:rPr>
              <w:drawing>
                <wp:inline distT="0" distB="0" distL="0" distR="0" wp14:anchorId="0066E2A1" wp14:editId="766BF0EE">
                  <wp:extent cx="1440000" cy="1080000"/>
                  <wp:effectExtent l="0" t="0" r="8255" b="6350"/>
                  <wp:docPr id="34" name="Imagen 34" descr="C:\Users\USUARIO\Downloads\WhatsApp Image 2024-07-14 at 9.43.25 AM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USUARIO\Downloads\WhatsApp Image 2024-07-14 at 9.43.25 AM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0000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02" w:type="dxa"/>
            <w:shd w:val="clear" w:color="auto" w:fill="auto"/>
          </w:tcPr>
          <w:p w14:paraId="5AF18991" w14:textId="7883A527" w:rsidR="00BD0269" w:rsidRPr="000A68F7" w:rsidRDefault="00604E4E" w:rsidP="00BD0269">
            <w:pPr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30 min</w:t>
            </w:r>
          </w:p>
        </w:tc>
      </w:tr>
    </w:tbl>
    <w:p w14:paraId="0A1E66DE" w14:textId="77777777" w:rsidR="00EC7DE5" w:rsidRPr="0005294D" w:rsidRDefault="00EC7DE5" w:rsidP="00EC7DE5">
      <w:pPr>
        <w:rPr>
          <w:sz w:val="2"/>
          <w:szCs w:val="2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434"/>
        <w:gridCol w:w="4394"/>
      </w:tblGrid>
      <w:tr w:rsidR="00604E4E" w:rsidRPr="0005294D" w14:paraId="7E47CD62" w14:textId="77777777" w:rsidTr="00604E4E">
        <w:tc>
          <w:tcPr>
            <w:tcW w:w="4434" w:type="dxa"/>
            <w:shd w:val="clear" w:color="auto" w:fill="auto"/>
          </w:tcPr>
          <w:p w14:paraId="4B5D1B1B" w14:textId="708E2CBE" w:rsidR="00604E4E" w:rsidRPr="0005294D" w:rsidRDefault="00604E4E" w:rsidP="00604E4E">
            <w:pPr>
              <w:spacing w:after="0" w:line="240" w:lineRule="auto"/>
              <w:rPr>
                <w:sz w:val="20"/>
                <w:szCs w:val="20"/>
              </w:rPr>
            </w:pPr>
            <w:r w:rsidRPr="0005294D">
              <w:rPr>
                <w:sz w:val="20"/>
                <w:szCs w:val="20"/>
              </w:rPr>
              <w:t>VOLUMEN TOTAL (TIEMPO)</w:t>
            </w:r>
            <w:r>
              <w:rPr>
                <w:sz w:val="20"/>
                <w:szCs w:val="20"/>
              </w:rPr>
              <w:t>: 180 min</w:t>
            </w:r>
          </w:p>
        </w:tc>
        <w:tc>
          <w:tcPr>
            <w:tcW w:w="4394" w:type="dxa"/>
            <w:shd w:val="clear" w:color="auto" w:fill="auto"/>
          </w:tcPr>
          <w:p w14:paraId="4DE5A716" w14:textId="4742518B" w:rsidR="00604E4E" w:rsidRPr="0005294D" w:rsidRDefault="00604E4E" w:rsidP="00604E4E">
            <w:pPr>
              <w:spacing w:after="0" w:line="240" w:lineRule="auto"/>
              <w:rPr>
                <w:sz w:val="20"/>
                <w:szCs w:val="20"/>
              </w:rPr>
            </w:pPr>
            <w:r w:rsidRPr="0005294D">
              <w:rPr>
                <w:sz w:val="20"/>
                <w:szCs w:val="20"/>
              </w:rPr>
              <w:t xml:space="preserve">VOLUMEN TOTAL: </w:t>
            </w:r>
            <w:r>
              <w:rPr>
                <w:sz w:val="20"/>
                <w:szCs w:val="20"/>
              </w:rPr>
              <w:t>80%</w:t>
            </w:r>
          </w:p>
        </w:tc>
      </w:tr>
      <w:tr w:rsidR="00604E4E" w:rsidRPr="0005294D" w14:paraId="6C934E6E" w14:textId="77777777" w:rsidTr="00604E4E">
        <w:tc>
          <w:tcPr>
            <w:tcW w:w="4434" w:type="dxa"/>
            <w:shd w:val="clear" w:color="auto" w:fill="auto"/>
          </w:tcPr>
          <w:p w14:paraId="239F1300" w14:textId="4F9811F0" w:rsidR="00604E4E" w:rsidRPr="0005294D" w:rsidRDefault="00604E4E" w:rsidP="00604E4E">
            <w:pPr>
              <w:spacing w:after="0" w:line="240" w:lineRule="auto"/>
              <w:rPr>
                <w:sz w:val="20"/>
                <w:szCs w:val="20"/>
              </w:rPr>
            </w:pPr>
            <w:r w:rsidRPr="0005294D">
              <w:rPr>
                <w:sz w:val="20"/>
                <w:szCs w:val="20"/>
              </w:rPr>
              <w:t xml:space="preserve">PLANIFICADO: </w:t>
            </w:r>
            <w:r>
              <w:rPr>
                <w:sz w:val="20"/>
                <w:szCs w:val="20"/>
              </w:rPr>
              <w:t>180</w:t>
            </w:r>
          </w:p>
        </w:tc>
        <w:tc>
          <w:tcPr>
            <w:tcW w:w="4394" w:type="dxa"/>
            <w:shd w:val="clear" w:color="auto" w:fill="auto"/>
          </w:tcPr>
          <w:p w14:paraId="28A8BE25" w14:textId="2D158077" w:rsidR="00604E4E" w:rsidRPr="0005294D" w:rsidRDefault="00604E4E" w:rsidP="00604E4E">
            <w:pPr>
              <w:spacing w:after="0" w:line="240" w:lineRule="auto"/>
              <w:rPr>
                <w:sz w:val="20"/>
                <w:szCs w:val="20"/>
              </w:rPr>
            </w:pPr>
            <w:r w:rsidRPr="0005294D">
              <w:rPr>
                <w:sz w:val="20"/>
                <w:szCs w:val="20"/>
              </w:rPr>
              <w:t xml:space="preserve">REALIZADO: </w:t>
            </w:r>
            <w:r>
              <w:rPr>
                <w:sz w:val="20"/>
                <w:szCs w:val="20"/>
              </w:rPr>
              <w:t>80</w:t>
            </w:r>
          </w:p>
        </w:tc>
      </w:tr>
    </w:tbl>
    <w:p w14:paraId="6A34CC9E" w14:textId="77777777" w:rsidR="00EC7DE5" w:rsidRDefault="00EC7DE5" w:rsidP="00EC7DE5">
      <w:pPr>
        <w:rPr>
          <w:sz w:val="20"/>
          <w:szCs w:val="20"/>
        </w:rPr>
      </w:pPr>
    </w:p>
    <w:p w14:paraId="069AB094" w14:textId="7F84B0A0" w:rsidR="00EC7DE5" w:rsidRDefault="00EC7DE5" w:rsidP="00EC7DE5">
      <w:pPr>
        <w:rPr>
          <w:sz w:val="20"/>
          <w:szCs w:val="20"/>
        </w:rPr>
      </w:pPr>
      <w:r w:rsidRPr="0005294D">
        <w:rPr>
          <w:sz w:val="20"/>
          <w:szCs w:val="20"/>
        </w:rPr>
        <w:t>OBSERVACIONES:</w:t>
      </w:r>
      <w:r>
        <w:rPr>
          <w:sz w:val="20"/>
          <w:szCs w:val="20"/>
        </w:rPr>
        <w:t xml:space="preserve"> </w:t>
      </w:r>
    </w:p>
    <w:p w14:paraId="2078D713" w14:textId="2178057F" w:rsidR="00F93284" w:rsidRDefault="00F93284" w:rsidP="00EC7DE5">
      <w:pPr>
        <w:rPr>
          <w:sz w:val="20"/>
          <w:szCs w:val="20"/>
        </w:rPr>
      </w:pPr>
    </w:p>
    <w:p w14:paraId="14778DF7" w14:textId="77777777" w:rsidR="00542876" w:rsidRDefault="00542876" w:rsidP="00EC7DE5">
      <w:pPr>
        <w:rPr>
          <w:sz w:val="20"/>
          <w:szCs w:val="20"/>
        </w:rPr>
      </w:pPr>
    </w:p>
    <w:p w14:paraId="5DC5FEAB" w14:textId="77777777" w:rsidR="00F93284" w:rsidRDefault="00F93284" w:rsidP="00EC7DE5">
      <w:pPr>
        <w:rPr>
          <w:sz w:val="20"/>
          <w:szCs w:val="20"/>
        </w:rPr>
      </w:pPr>
    </w:p>
    <w:p w14:paraId="0BCD27B2" w14:textId="77777777" w:rsidR="000A7D43" w:rsidRPr="0005294D" w:rsidRDefault="000A7D43" w:rsidP="000A7D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hd w:val="clear" w:color="auto" w:fill="C6D9F1"/>
        <w:tabs>
          <w:tab w:val="left" w:pos="1680"/>
          <w:tab w:val="left" w:pos="1845"/>
          <w:tab w:val="center" w:pos="5233"/>
          <w:tab w:val="right" w:pos="10466"/>
        </w:tabs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lastRenderedPageBreak/>
        <w:t xml:space="preserve">PLANTILLA PARA REALIZACION DE </w:t>
      </w:r>
      <w:r w:rsidRPr="0005294D">
        <w:rPr>
          <w:b/>
          <w:sz w:val="20"/>
          <w:szCs w:val="20"/>
        </w:rPr>
        <w:t>SESION</w:t>
      </w:r>
      <w:r>
        <w:rPr>
          <w:b/>
          <w:sz w:val="20"/>
          <w:szCs w:val="20"/>
        </w:rPr>
        <w:t xml:space="preserve"> DE CLASE / MONITORES Y ENTRENADORES IMDER PRADERA</w:t>
      </w:r>
    </w:p>
    <w:tbl>
      <w:tblPr>
        <w:tblW w:w="10165" w:type="dxa"/>
        <w:tblInd w:w="-9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99"/>
        <w:gridCol w:w="2234"/>
        <w:gridCol w:w="1320"/>
        <w:gridCol w:w="929"/>
        <w:gridCol w:w="1481"/>
        <w:gridCol w:w="3402"/>
      </w:tblGrid>
      <w:tr w:rsidR="003C20EA" w:rsidRPr="0005294D" w14:paraId="514D4E74" w14:textId="77777777" w:rsidTr="0055563D">
        <w:trPr>
          <w:trHeight w:val="337"/>
        </w:trPr>
        <w:tc>
          <w:tcPr>
            <w:tcW w:w="3033" w:type="dxa"/>
            <w:gridSpan w:val="2"/>
            <w:shd w:val="clear" w:color="auto" w:fill="auto"/>
            <w:vAlign w:val="center"/>
          </w:tcPr>
          <w:p w14:paraId="58788F42" w14:textId="3054A73A" w:rsidR="003C20EA" w:rsidRPr="0005294D" w:rsidRDefault="003C20EA" w:rsidP="003C20EA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DEPORTE:</w:t>
            </w:r>
            <w:r>
              <w:rPr>
                <w:rFonts w:cs="Arial"/>
                <w:b/>
                <w:sz w:val="20"/>
                <w:szCs w:val="20"/>
              </w:rPr>
              <w:t xml:space="preserve"> ATLETISMO</w:t>
            </w:r>
          </w:p>
        </w:tc>
        <w:tc>
          <w:tcPr>
            <w:tcW w:w="3730" w:type="dxa"/>
            <w:gridSpan w:val="3"/>
            <w:shd w:val="clear" w:color="auto" w:fill="auto"/>
            <w:vAlign w:val="center"/>
          </w:tcPr>
          <w:p w14:paraId="241CCEA4" w14:textId="300FF402" w:rsidR="003C20EA" w:rsidRPr="0005294D" w:rsidRDefault="003C20EA" w:rsidP="003C20EA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 xml:space="preserve">ENTRENADOR: </w:t>
            </w:r>
            <w:r>
              <w:rPr>
                <w:rFonts w:cs="Arial"/>
                <w:b/>
                <w:sz w:val="20"/>
                <w:szCs w:val="20"/>
              </w:rPr>
              <w:t>YOLANDA BELTRAN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00302021" w14:textId="592EC301" w:rsidR="003C20EA" w:rsidRPr="0005294D" w:rsidRDefault="003C20EA" w:rsidP="003C20EA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SESION N.º</w:t>
            </w:r>
            <w:r w:rsidR="0055563D">
              <w:rPr>
                <w:rFonts w:cs="Arial"/>
                <w:b/>
                <w:sz w:val="20"/>
                <w:szCs w:val="20"/>
              </w:rPr>
              <w:t xml:space="preserve"> 9</w:t>
            </w:r>
          </w:p>
        </w:tc>
      </w:tr>
      <w:tr w:rsidR="003C20EA" w:rsidRPr="0005294D" w14:paraId="79F14522" w14:textId="77777777" w:rsidTr="0055563D">
        <w:trPr>
          <w:trHeight w:val="385"/>
        </w:trPr>
        <w:tc>
          <w:tcPr>
            <w:tcW w:w="4353" w:type="dxa"/>
            <w:gridSpan w:val="3"/>
            <w:shd w:val="clear" w:color="auto" w:fill="auto"/>
            <w:vAlign w:val="center"/>
          </w:tcPr>
          <w:p w14:paraId="7565CB0C" w14:textId="77777777" w:rsidR="003C20EA" w:rsidRDefault="003C20EA" w:rsidP="003C20EA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MEDIO FISICO</w:t>
            </w:r>
            <w:r w:rsidRPr="00C94493">
              <w:rPr>
                <w:rFonts w:cs="Arial"/>
                <w:b/>
                <w:sz w:val="20"/>
                <w:szCs w:val="20"/>
              </w:rPr>
              <w:t xml:space="preserve">: </w:t>
            </w:r>
            <w:r>
              <w:rPr>
                <w:rFonts w:cs="Arial"/>
                <w:b/>
                <w:sz w:val="20"/>
                <w:szCs w:val="20"/>
              </w:rPr>
              <w:t xml:space="preserve"> ARCHIVO</w:t>
            </w:r>
          </w:p>
          <w:p w14:paraId="0F93A394" w14:textId="28B61210" w:rsidR="003C20EA" w:rsidRPr="0005294D" w:rsidRDefault="003C20EA" w:rsidP="003C20EA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FECHA:</w:t>
            </w:r>
            <w:r>
              <w:rPr>
                <w:rFonts w:cs="Arial"/>
                <w:b/>
                <w:sz w:val="20"/>
                <w:szCs w:val="20"/>
              </w:rPr>
              <w:t xml:space="preserve"> </w:t>
            </w:r>
            <w:r w:rsidR="004C1D36">
              <w:rPr>
                <w:rFonts w:cs="Arial"/>
                <w:b/>
                <w:sz w:val="20"/>
                <w:szCs w:val="20"/>
              </w:rPr>
              <w:t>JULIO</w:t>
            </w:r>
          </w:p>
        </w:tc>
        <w:tc>
          <w:tcPr>
            <w:tcW w:w="5812" w:type="dxa"/>
            <w:gridSpan w:val="3"/>
            <w:shd w:val="clear" w:color="auto" w:fill="auto"/>
            <w:vAlign w:val="center"/>
          </w:tcPr>
          <w:p w14:paraId="2DF70E6D" w14:textId="4CBCF559" w:rsidR="003C20EA" w:rsidRPr="0005294D" w:rsidRDefault="003C20EA" w:rsidP="003C20EA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 xml:space="preserve">CATEGORIA: </w:t>
            </w:r>
            <w:r>
              <w:rPr>
                <w:rFonts w:cs="Arial"/>
                <w:b/>
                <w:sz w:val="20"/>
                <w:szCs w:val="20"/>
              </w:rPr>
              <w:t xml:space="preserve"> TODAS</w:t>
            </w:r>
          </w:p>
        </w:tc>
      </w:tr>
      <w:tr w:rsidR="003C20EA" w:rsidRPr="0005294D" w14:paraId="244795B8" w14:textId="77777777" w:rsidTr="0055563D">
        <w:trPr>
          <w:trHeight w:val="130"/>
        </w:trPr>
        <w:tc>
          <w:tcPr>
            <w:tcW w:w="5282" w:type="dxa"/>
            <w:gridSpan w:val="4"/>
            <w:shd w:val="clear" w:color="auto" w:fill="auto"/>
            <w:vAlign w:val="center"/>
          </w:tcPr>
          <w:p w14:paraId="37F62BE1" w14:textId="6BB9E714" w:rsidR="003C20EA" w:rsidRPr="0005294D" w:rsidRDefault="003C20EA" w:rsidP="003C20EA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TEMA:</w:t>
            </w:r>
            <w:r>
              <w:rPr>
                <w:rFonts w:cs="Arial"/>
                <w:b/>
                <w:sz w:val="20"/>
                <w:szCs w:val="20"/>
              </w:rPr>
              <w:t xml:space="preserve">  CARRERAS</w:t>
            </w:r>
          </w:p>
        </w:tc>
        <w:tc>
          <w:tcPr>
            <w:tcW w:w="4883" w:type="dxa"/>
            <w:gridSpan w:val="2"/>
            <w:shd w:val="clear" w:color="auto" w:fill="auto"/>
            <w:vAlign w:val="center"/>
          </w:tcPr>
          <w:p w14:paraId="79FE1A65" w14:textId="02B05751" w:rsidR="003C20EA" w:rsidRPr="00245765" w:rsidRDefault="003C20EA" w:rsidP="003C20EA">
            <w:pPr>
              <w:spacing w:after="0" w:line="240" w:lineRule="auto"/>
              <w:rPr>
                <w:rFonts w:cs="Arial"/>
                <w:b/>
                <w:bCs/>
                <w:sz w:val="20"/>
                <w:szCs w:val="20"/>
              </w:rPr>
            </w:pPr>
            <w:r w:rsidRPr="00245765">
              <w:rPr>
                <w:rFonts w:cs="Arial"/>
                <w:b/>
                <w:bCs/>
                <w:sz w:val="20"/>
                <w:szCs w:val="20"/>
              </w:rPr>
              <w:t>MEDIO DIDACTICO:</w:t>
            </w:r>
            <w:r>
              <w:rPr>
                <w:rFonts w:cs="Arial"/>
                <w:b/>
                <w:bCs/>
                <w:sz w:val="20"/>
                <w:szCs w:val="20"/>
              </w:rPr>
              <w:t xml:space="preserve"> PISTA</w:t>
            </w:r>
          </w:p>
        </w:tc>
      </w:tr>
      <w:tr w:rsidR="003C20EA" w:rsidRPr="0005294D" w14:paraId="77DCD236" w14:textId="77777777" w:rsidTr="0055563D">
        <w:trPr>
          <w:trHeight w:val="337"/>
        </w:trPr>
        <w:tc>
          <w:tcPr>
            <w:tcW w:w="10165" w:type="dxa"/>
            <w:gridSpan w:val="6"/>
            <w:shd w:val="clear" w:color="auto" w:fill="auto"/>
            <w:vAlign w:val="center"/>
          </w:tcPr>
          <w:p w14:paraId="69478597" w14:textId="013BA22B" w:rsidR="003C20EA" w:rsidRPr="0005294D" w:rsidRDefault="003C20EA" w:rsidP="003C20EA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OBJETIVO</w:t>
            </w:r>
            <w:r>
              <w:rPr>
                <w:rFonts w:cs="Arial"/>
                <w:b/>
                <w:sz w:val="20"/>
                <w:szCs w:val="20"/>
              </w:rPr>
              <w:t xml:space="preserve">:  </w:t>
            </w:r>
          </w:p>
        </w:tc>
      </w:tr>
      <w:tr w:rsidR="000A7D43" w:rsidRPr="0005294D" w14:paraId="07C0566B" w14:textId="77777777" w:rsidTr="0055563D">
        <w:trPr>
          <w:trHeight w:val="315"/>
        </w:trPr>
        <w:tc>
          <w:tcPr>
            <w:tcW w:w="799" w:type="dxa"/>
            <w:shd w:val="clear" w:color="auto" w:fill="auto"/>
          </w:tcPr>
          <w:p w14:paraId="6D795215" w14:textId="77777777" w:rsidR="000A7D43" w:rsidRPr="0005294D" w:rsidRDefault="000A7D43" w:rsidP="0055563D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</w:p>
          <w:p w14:paraId="624EE231" w14:textId="77777777" w:rsidR="000A7D43" w:rsidRPr="0005294D" w:rsidRDefault="000A7D43" w:rsidP="0055563D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FASE</w:t>
            </w:r>
          </w:p>
          <w:p w14:paraId="074867AB" w14:textId="77777777" w:rsidR="000A7D43" w:rsidRPr="0005294D" w:rsidRDefault="000A7D43" w:rsidP="0055563D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554" w:type="dxa"/>
            <w:gridSpan w:val="2"/>
            <w:shd w:val="clear" w:color="auto" w:fill="auto"/>
          </w:tcPr>
          <w:p w14:paraId="7FBDB3E1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</w:p>
          <w:p w14:paraId="2BAAB7C0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DESCRIPCION DE LA ACTIVIDAD</w:t>
            </w:r>
          </w:p>
        </w:tc>
        <w:tc>
          <w:tcPr>
            <w:tcW w:w="2410" w:type="dxa"/>
            <w:gridSpan w:val="2"/>
            <w:shd w:val="clear" w:color="auto" w:fill="auto"/>
          </w:tcPr>
          <w:p w14:paraId="4F5801B6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</w:p>
          <w:p w14:paraId="7E468F76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EVIDENCIA FOTOGRAFICA</w:t>
            </w:r>
          </w:p>
        </w:tc>
        <w:tc>
          <w:tcPr>
            <w:tcW w:w="3402" w:type="dxa"/>
            <w:shd w:val="clear" w:color="auto" w:fill="auto"/>
          </w:tcPr>
          <w:p w14:paraId="73FA94BB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</w:p>
          <w:p w14:paraId="6F28B54E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DOSIFICACIÓN</w:t>
            </w:r>
          </w:p>
        </w:tc>
      </w:tr>
      <w:tr w:rsidR="000A7D43" w:rsidRPr="0005294D" w14:paraId="11B7360A" w14:textId="77777777" w:rsidTr="00F93284">
        <w:trPr>
          <w:trHeight w:val="1795"/>
        </w:trPr>
        <w:tc>
          <w:tcPr>
            <w:tcW w:w="799" w:type="dxa"/>
            <w:shd w:val="clear" w:color="auto" w:fill="auto"/>
          </w:tcPr>
          <w:p w14:paraId="7827B7AC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I</w:t>
            </w:r>
          </w:p>
          <w:p w14:paraId="26BE43C9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N</w:t>
            </w:r>
          </w:p>
          <w:p w14:paraId="6C3B4B10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I</w:t>
            </w:r>
          </w:p>
          <w:p w14:paraId="39BB84DF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C</w:t>
            </w:r>
          </w:p>
          <w:p w14:paraId="69E533C1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I</w:t>
            </w:r>
          </w:p>
          <w:p w14:paraId="18FF5DAA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A</w:t>
            </w:r>
          </w:p>
          <w:p w14:paraId="17B9017A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L</w:t>
            </w:r>
          </w:p>
        </w:tc>
        <w:tc>
          <w:tcPr>
            <w:tcW w:w="3554" w:type="dxa"/>
            <w:gridSpan w:val="2"/>
            <w:shd w:val="clear" w:color="auto" w:fill="auto"/>
          </w:tcPr>
          <w:p w14:paraId="2F7A5A12" w14:textId="77777777" w:rsidR="000A7D43" w:rsidRPr="00746872" w:rsidRDefault="000A7D43" w:rsidP="0055563D">
            <w:pPr>
              <w:pStyle w:val="NormalWeb"/>
              <w:jc w:val="both"/>
              <w:rPr>
                <w:rFonts w:ascii="Calibri" w:hAnsi="Calibri" w:cs="Arial"/>
                <w:sz w:val="20"/>
                <w:szCs w:val="20"/>
                <w:lang w:val="es-ES"/>
              </w:rPr>
            </w:pPr>
            <w:r w:rsidRPr="00746872">
              <w:rPr>
                <w:rFonts w:ascii="Calibri" w:hAnsi="Calibri" w:cs="Arial"/>
                <w:sz w:val="20"/>
                <w:szCs w:val="20"/>
                <w:lang w:val="es-ES"/>
              </w:rPr>
              <w:t>Movilidad articular: rotación y movimientos suaves y progresivos de los distintos ejes articulares. Activación cardiorrespiratoria: desplazamientos suaves que impliquen la globalidad del organismo</w:t>
            </w:r>
            <w:r>
              <w:rPr>
                <w:rFonts w:ascii="Calibri" w:hAnsi="Calibri" w:cs="Arial"/>
                <w:sz w:val="20"/>
                <w:szCs w:val="20"/>
                <w:lang w:val="es-ES"/>
              </w:rPr>
              <w:t xml:space="preserve">. </w:t>
            </w:r>
            <w:r w:rsidRPr="00746872">
              <w:rPr>
                <w:rFonts w:ascii="Calibri" w:hAnsi="Calibri" w:cs="Arial"/>
                <w:sz w:val="20"/>
                <w:szCs w:val="20"/>
                <w:lang w:val="es-ES"/>
              </w:rPr>
              <w:t>Estiramientos d</w:t>
            </w:r>
            <w:r>
              <w:rPr>
                <w:rFonts w:ascii="Calibri" w:hAnsi="Calibri" w:cs="Arial"/>
                <w:sz w:val="20"/>
                <w:szCs w:val="20"/>
                <w:lang w:val="es-ES"/>
              </w:rPr>
              <w:t>e los grandes grupos musculares.</w:t>
            </w:r>
          </w:p>
        </w:tc>
        <w:tc>
          <w:tcPr>
            <w:tcW w:w="2410" w:type="dxa"/>
            <w:gridSpan w:val="2"/>
            <w:shd w:val="clear" w:color="auto" w:fill="auto"/>
          </w:tcPr>
          <w:p w14:paraId="2D1F2E98" w14:textId="2E370FAC" w:rsidR="000A7D43" w:rsidRPr="00790496" w:rsidRDefault="00542876" w:rsidP="0055563D">
            <w:pPr>
              <w:rPr>
                <w:rFonts w:cs="Arial"/>
                <w:sz w:val="20"/>
                <w:szCs w:val="20"/>
              </w:rPr>
            </w:pPr>
            <w:r w:rsidRPr="00542876">
              <w:rPr>
                <w:rFonts w:cs="Arial"/>
                <w:noProof/>
                <w:sz w:val="20"/>
                <w:szCs w:val="20"/>
                <w:lang w:val="en-US"/>
              </w:rPr>
              <w:drawing>
                <wp:inline distT="0" distB="0" distL="0" distR="0" wp14:anchorId="2ABB2428" wp14:editId="4E3ABA48">
                  <wp:extent cx="1435216" cy="1080000"/>
                  <wp:effectExtent l="0" t="0" r="0" b="6350"/>
                  <wp:docPr id="37" name="Imagen 37" descr="C:\Users\USUARIO\Downloads\WhatsApp Image 2024-07-14 at 9.43.27 AM (1)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USUARIO\Downloads\WhatsApp Image 2024-07-14 at 9.43.27 AM (1)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5216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02" w:type="dxa"/>
            <w:shd w:val="clear" w:color="auto" w:fill="auto"/>
          </w:tcPr>
          <w:p w14:paraId="204B4B25" w14:textId="77777777" w:rsidR="000A7D43" w:rsidRDefault="000A7D43" w:rsidP="0055563D">
            <w:p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</w:p>
          <w:p w14:paraId="038EA0B0" w14:textId="285F1131" w:rsidR="000A7D43" w:rsidRPr="005C7312" w:rsidRDefault="00604E4E" w:rsidP="0055563D">
            <w:p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30 min</w:t>
            </w:r>
          </w:p>
        </w:tc>
      </w:tr>
      <w:tr w:rsidR="000A7D43" w:rsidRPr="0005294D" w14:paraId="752CFC26" w14:textId="77777777" w:rsidTr="00F93284">
        <w:trPr>
          <w:trHeight w:val="1834"/>
        </w:trPr>
        <w:tc>
          <w:tcPr>
            <w:tcW w:w="799" w:type="dxa"/>
            <w:shd w:val="clear" w:color="auto" w:fill="auto"/>
          </w:tcPr>
          <w:p w14:paraId="46D26027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C</w:t>
            </w:r>
          </w:p>
          <w:p w14:paraId="0FBF975E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E</w:t>
            </w:r>
          </w:p>
          <w:p w14:paraId="441EAF30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N</w:t>
            </w:r>
          </w:p>
          <w:p w14:paraId="6833AD8F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T</w:t>
            </w:r>
          </w:p>
          <w:p w14:paraId="21964116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R</w:t>
            </w:r>
          </w:p>
          <w:p w14:paraId="1C4B9F51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A</w:t>
            </w:r>
          </w:p>
          <w:p w14:paraId="1C2BB45B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L</w:t>
            </w:r>
          </w:p>
        </w:tc>
        <w:tc>
          <w:tcPr>
            <w:tcW w:w="3554" w:type="dxa"/>
            <w:gridSpan w:val="2"/>
            <w:shd w:val="clear" w:color="auto" w:fill="auto"/>
          </w:tcPr>
          <w:p w14:paraId="74EF9E8D" w14:textId="77777777" w:rsidR="000A7D43" w:rsidRPr="003F3959" w:rsidRDefault="003F3959" w:rsidP="003C20EA">
            <w:pPr>
              <w:pStyle w:val="NormalWeb"/>
              <w:spacing w:before="0" w:beforeAutospacing="0" w:after="0" w:afterAutospacing="0"/>
              <w:rPr>
                <w:rFonts w:ascii="Calibri" w:hAnsi="Calibri"/>
                <w:sz w:val="20"/>
                <w:szCs w:val="20"/>
              </w:rPr>
            </w:pPr>
            <w:r w:rsidRPr="003F3959">
              <w:rPr>
                <w:rFonts w:ascii="Calibri" w:hAnsi="Calibri"/>
                <w:sz w:val="20"/>
                <w:szCs w:val="20"/>
              </w:rPr>
              <w:t xml:space="preserve">4 </w:t>
            </w:r>
            <w:proofErr w:type="spellStart"/>
            <w:r w:rsidRPr="003F3959">
              <w:rPr>
                <w:rFonts w:ascii="Calibri" w:hAnsi="Calibri"/>
                <w:sz w:val="20"/>
                <w:szCs w:val="20"/>
              </w:rPr>
              <w:t>kms</w:t>
            </w:r>
            <w:proofErr w:type="spellEnd"/>
            <w:r w:rsidRPr="003F3959">
              <w:rPr>
                <w:rFonts w:ascii="Calibri" w:hAnsi="Calibri"/>
                <w:sz w:val="20"/>
                <w:szCs w:val="20"/>
              </w:rPr>
              <w:t xml:space="preserve"> </w:t>
            </w:r>
          </w:p>
          <w:p w14:paraId="4B90111E" w14:textId="77777777" w:rsidR="003F3959" w:rsidRPr="003F3959" w:rsidRDefault="003F3959" w:rsidP="003C20EA">
            <w:pPr>
              <w:pStyle w:val="NormalWeb"/>
              <w:spacing w:before="0" w:beforeAutospacing="0" w:after="0" w:afterAutospacing="0"/>
              <w:rPr>
                <w:rFonts w:ascii="Calibri" w:hAnsi="Calibri"/>
                <w:sz w:val="20"/>
                <w:szCs w:val="20"/>
              </w:rPr>
            </w:pPr>
            <w:r w:rsidRPr="003F3959">
              <w:rPr>
                <w:rFonts w:ascii="Calibri" w:hAnsi="Calibri"/>
                <w:sz w:val="20"/>
                <w:szCs w:val="20"/>
              </w:rPr>
              <w:t>6*1000</w:t>
            </w:r>
          </w:p>
          <w:p w14:paraId="13F92331" w14:textId="77777777" w:rsidR="003F3959" w:rsidRPr="003F3959" w:rsidRDefault="003F3959" w:rsidP="003C20EA">
            <w:pPr>
              <w:pStyle w:val="NormalWeb"/>
              <w:spacing w:before="0" w:beforeAutospacing="0" w:after="0" w:afterAutospacing="0"/>
              <w:rPr>
                <w:rFonts w:ascii="Calibri" w:hAnsi="Calibri"/>
                <w:sz w:val="20"/>
                <w:szCs w:val="20"/>
              </w:rPr>
            </w:pPr>
            <w:r w:rsidRPr="003F3959">
              <w:rPr>
                <w:rFonts w:ascii="Calibri" w:hAnsi="Calibri"/>
                <w:sz w:val="20"/>
                <w:szCs w:val="20"/>
              </w:rPr>
              <w:t>R-1-1000 m</w:t>
            </w:r>
          </w:p>
          <w:p w14:paraId="0A20F1A7" w14:textId="0AF75344" w:rsidR="003F3959" w:rsidRPr="003F3959" w:rsidRDefault="003F3959" w:rsidP="003C20EA">
            <w:pPr>
              <w:pStyle w:val="NormalWeb"/>
              <w:spacing w:before="0" w:beforeAutospacing="0" w:after="0" w:afterAutospacing="0"/>
              <w:rPr>
                <w:rFonts w:ascii="Calibri" w:hAnsi="Calibri"/>
                <w:sz w:val="20"/>
                <w:szCs w:val="20"/>
              </w:rPr>
            </w:pPr>
            <w:r w:rsidRPr="003F3959">
              <w:rPr>
                <w:rFonts w:ascii="Calibri" w:hAnsi="Calibri"/>
                <w:sz w:val="20"/>
                <w:szCs w:val="20"/>
              </w:rPr>
              <w:t xml:space="preserve">2km </w:t>
            </w:r>
            <w:proofErr w:type="spellStart"/>
            <w:r w:rsidRPr="003F3959">
              <w:rPr>
                <w:rFonts w:ascii="Calibri" w:hAnsi="Calibri"/>
                <w:sz w:val="20"/>
                <w:szCs w:val="20"/>
              </w:rPr>
              <w:t>suaves</w:t>
            </w:r>
            <w:proofErr w:type="spellEnd"/>
          </w:p>
        </w:tc>
        <w:tc>
          <w:tcPr>
            <w:tcW w:w="2410" w:type="dxa"/>
            <w:gridSpan w:val="2"/>
            <w:shd w:val="clear" w:color="auto" w:fill="auto"/>
          </w:tcPr>
          <w:p w14:paraId="3E0B964A" w14:textId="634C8C1B" w:rsidR="000A7D43" w:rsidRPr="00110CB3" w:rsidRDefault="00542876" w:rsidP="0055563D">
            <w:pPr>
              <w:rPr>
                <w:rFonts w:cs="Arial"/>
                <w:sz w:val="20"/>
                <w:szCs w:val="20"/>
              </w:rPr>
            </w:pPr>
            <w:r w:rsidRPr="00542876">
              <w:rPr>
                <w:rFonts w:cs="Arial"/>
                <w:noProof/>
                <w:sz w:val="20"/>
                <w:szCs w:val="20"/>
                <w:lang w:val="en-US"/>
              </w:rPr>
              <w:drawing>
                <wp:inline distT="0" distB="0" distL="0" distR="0" wp14:anchorId="08AC3649" wp14:editId="3FD14AA3">
                  <wp:extent cx="1435216" cy="1080000"/>
                  <wp:effectExtent l="0" t="0" r="0" b="6350"/>
                  <wp:docPr id="38" name="Imagen 38" descr="C:\Users\USUARIO\Downloads\WhatsApp Image 2024-07-14 at 9.43.27 AM (2)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USUARIO\Downloads\WhatsApp Image 2024-07-14 at 9.43.27 AM (2)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5216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02" w:type="dxa"/>
            <w:shd w:val="clear" w:color="auto" w:fill="auto"/>
          </w:tcPr>
          <w:p w14:paraId="5D916AC0" w14:textId="77777777" w:rsidR="000A7D43" w:rsidRDefault="000A7D43" w:rsidP="0055563D">
            <w:pPr>
              <w:spacing w:after="0" w:line="240" w:lineRule="auto"/>
              <w:rPr>
                <w:rFonts w:cs="Arial"/>
                <w:b/>
                <w:bCs/>
                <w:sz w:val="20"/>
                <w:szCs w:val="20"/>
              </w:rPr>
            </w:pPr>
          </w:p>
          <w:p w14:paraId="2A7D8DDD" w14:textId="77777777" w:rsidR="00604E4E" w:rsidRDefault="00604E4E" w:rsidP="00604E4E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120 min</w:t>
            </w:r>
          </w:p>
          <w:p w14:paraId="46A44EE6" w14:textId="77777777" w:rsidR="000A7D43" w:rsidRDefault="000A7D43" w:rsidP="0055563D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</w:p>
          <w:p w14:paraId="2873BA6D" w14:textId="77777777" w:rsidR="000A7D43" w:rsidRDefault="000A7D43" w:rsidP="0055563D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</w:p>
          <w:p w14:paraId="7AC3BE83" w14:textId="77777777" w:rsidR="000A7D43" w:rsidRDefault="000A7D43" w:rsidP="0055563D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</w:p>
          <w:p w14:paraId="42709C67" w14:textId="77777777" w:rsidR="000A7D43" w:rsidRPr="0005294D" w:rsidRDefault="000A7D43" w:rsidP="0055563D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</w:p>
        </w:tc>
      </w:tr>
      <w:tr w:rsidR="000A7D43" w:rsidRPr="0005294D" w14:paraId="67FA3A7F" w14:textId="77777777" w:rsidTr="0055563D">
        <w:trPr>
          <w:trHeight w:val="1888"/>
        </w:trPr>
        <w:tc>
          <w:tcPr>
            <w:tcW w:w="799" w:type="dxa"/>
            <w:shd w:val="clear" w:color="auto" w:fill="auto"/>
          </w:tcPr>
          <w:p w14:paraId="18505176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F</w:t>
            </w:r>
          </w:p>
          <w:p w14:paraId="5C51E6A5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I</w:t>
            </w:r>
          </w:p>
          <w:p w14:paraId="4D0A2C6B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N</w:t>
            </w:r>
          </w:p>
          <w:p w14:paraId="1A56F4F7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A</w:t>
            </w:r>
          </w:p>
          <w:p w14:paraId="15007762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 xml:space="preserve">L </w:t>
            </w:r>
          </w:p>
        </w:tc>
        <w:tc>
          <w:tcPr>
            <w:tcW w:w="3554" w:type="dxa"/>
            <w:gridSpan w:val="2"/>
            <w:shd w:val="clear" w:color="auto" w:fill="auto"/>
          </w:tcPr>
          <w:p w14:paraId="4DF0A14C" w14:textId="77777777" w:rsidR="000A7D43" w:rsidRPr="00BD0269" w:rsidRDefault="000A7D43" w:rsidP="0055563D">
            <w:pPr>
              <w:spacing w:after="0" w:line="240" w:lineRule="auto"/>
              <w:rPr>
                <w:rFonts w:ascii="Calibri" w:hAnsi="Calibri" w:cs="Arial"/>
                <w:sz w:val="20"/>
                <w:szCs w:val="20"/>
                <w:lang w:val="es-ES"/>
              </w:rPr>
            </w:pPr>
            <w:r w:rsidRPr="00BD0269">
              <w:rPr>
                <w:rFonts w:cs="Arial"/>
                <w:bCs/>
                <w:sz w:val="20"/>
                <w:szCs w:val="20"/>
              </w:rPr>
              <w:t>Se reduce progresivamente la intensidad de la fase de resistencia hasta la situación de reposo.</w:t>
            </w:r>
            <w:r>
              <w:t xml:space="preserve"> </w:t>
            </w:r>
            <w:r w:rsidRPr="00BD0269">
              <w:rPr>
                <w:rFonts w:cs="Arial"/>
                <w:bCs/>
                <w:sz w:val="20"/>
                <w:szCs w:val="20"/>
              </w:rPr>
              <w:t xml:space="preserve">Por último, </w:t>
            </w:r>
          </w:p>
        </w:tc>
        <w:tc>
          <w:tcPr>
            <w:tcW w:w="2410" w:type="dxa"/>
            <w:gridSpan w:val="2"/>
            <w:shd w:val="clear" w:color="auto" w:fill="auto"/>
          </w:tcPr>
          <w:p w14:paraId="1FAD6AB6" w14:textId="78724E34" w:rsidR="000A7D43" w:rsidRPr="009137D3" w:rsidRDefault="00542876" w:rsidP="001431F6">
            <w:pPr>
              <w:rPr>
                <w:rFonts w:cs="Arial"/>
                <w:noProof/>
                <w:sz w:val="20"/>
                <w:szCs w:val="20"/>
              </w:rPr>
            </w:pPr>
            <w:r w:rsidRPr="00542876">
              <w:rPr>
                <w:rFonts w:cs="Arial"/>
                <w:noProof/>
                <w:sz w:val="20"/>
                <w:szCs w:val="20"/>
                <w:lang w:val="en-US"/>
              </w:rPr>
              <w:drawing>
                <wp:inline distT="0" distB="0" distL="0" distR="0" wp14:anchorId="39729873" wp14:editId="7320EFBD">
                  <wp:extent cx="1435216" cy="1080000"/>
                  <wp:effectExtent l="0" t="0" r="0" b="6350"/>
                  <wp:docPr id="39" name="Imagen 39" descr="C:\Users\USUARIO\Downloads\WhatsApp Image 2024-07-14 at 9.43.28 AM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USUARIO\Downloads\WhatsApp Image 2024-07-14 at 9.43.28 AM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5216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02" w:type="dxa"/>
            <w:shd w:val="clear" w:color="auto" w:fill="auto"/>
          </w:tcPr>
          <w:p w14:paraId="5AE395E4" w14:textId="7ECDAF75" w:rsidR="000A7D43" w:rsidRPr="000A68F7" w:rsidRDefault="00604E4E" w:rsidP="0055563D">
            <w:pPr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30 min</w:t>
            </w:r>
          </w:p>
        </w:tc>
      </w:tr>
    </w:tbl>
    <w:p w14:paraId="05A2FED8" w14:textId="77777777" w:rsidR="000A7D43" w:rsidRPr="0005294D" w:rsidRDefault="000A7D43" w:rsidP="000A7D43">
      <w:pPr>
        <w:rPr>
          <w:sz w:val="2"/>
          <w:szCs w:val="2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434"/>
        <w:gridCol w:w="4394"/>
      </w:tblGrid>
      <w:tr w:rsidR="00604E4E" w:rsidRPr="0005294D" w14:paraId="6E3EBCE2" w14:textId="77777777" w:rsidTr="00604E4E">
        <w:tc>
          <w:tcPr>
            <w:tcW w:w="4434" w:type="dxa"/>
            <w:shd w:val="clear" w:color="auto" w:fill="auto"/>
          </w:tcPr>
          <w:p w14:paraId="59175CBD" w14:textId="71653CD0" w:rsidR="00604E4E" w:rsidRPr="0005294D" w:rsidRDefault="00604E4E" w:rsidP="00604E4E">
            <w:pPr>
              <w:spacing w:after="0" w:line="240" w:lineRule="auto"/>
              <w:rPr>
                <w:sz w:val="20"/>
                <w:szCs w:val="20"/>
              </w:rPr>
            </w:pPr>
            <w:r w:rsidRPr="0005294D">
              <w:rPr>
                <w:sz w:val="20"/>
                <w:szCs w:val="20"/>
              </w:rPr>
              <w:t>VOLUMEN TOTAL (TIEMPO)</w:t>
            </w:r>
            <w:r>
              <w:rPr>
                <w:sz w:val="20"/>
                <w:szCs w:val="20"/>
              </w:rPr>
              <w:t>: 180 min</w:t>
            </w:r>
          </w:p>
        </w:tc>
        <w:tc>
          <w:tcPr>
            <w:tcW w:w="4394" w:type="dxa"/>
            <w:shd w:val="clear" w:color="auto" w:fill="auto"/>
          </w:tcPr>
          <w:p w14:paraId="704DA84E" w14:textId="0EE4D40B" w:rsidR="00604E4E" w:rsidRPr="0005294D" w:rsidRDefault="00604E4E" w:rsidP="00604E4E">
            <w:pPr>
              <w:spacing w:after="0" w:line="240" w:lineRule="auto"/>
              <w:rPr>
                <w:sz w:val="20"/>
                <w:szCs w:val="20"/>
              </w:rPr>
            </w:pPr>
            <w:r w:rsidRPr="0005294D">
              <w:rPr>
                <w:sz w:val="20"/>
                <w:szCs w:val="20"/>
              </w:rPr>
              <w:t xml:space="preserve">VOLUMEN TOTAL: </w:t>
            </w:r>
            <w:r>
              <w:rPr>
                <w:sz w:val="20"/>
                <w:szCs w:val="20"/>
              </w:rPr>
              <w:t>80%</w:t>
            </w:r>
          </w:p>
        </w:tc>
      </w:tr>
      <w:tr w:rsidR="00604E4E" w:rsidRPr="0005294D" w14:paraId="3CE41BE5" w14:textId="77777777" w:rsidTr="00604E4E">
        <w:tc>
          <w:tcPr>
            <w:tcW w:w="4434" w:type="dxa"/>
            <w:shd w:val="clear" w:color="auto" w:fill="auto"/>
          </w:tcPr>
          <w:p w14:paraId="77E11060" w14:textId="616E7D76" w:rsidR="00604E4E" w:rsidRPr="0005294D" w:rsidRDefault="00604E4E" w:rsidP="00604E4E">
            <w:pPr>
              <w:spacing w:after="0" w:line="240" w:lineRule="auto"/>
              <w:rPr>
                <w:sz w:val="20"/>
                <w:szCs w:val="20"/>
              </w:rPr>
            </w:pPr>
            <w:r w:rsidRPr="0005294D">
              <w:rPr>
                <w:sz w:val="20"/>
                <w:szCs w:val="20"/>
              </w:rPr>
              <w:t xml:space="preserve">PLANIFICADO: </w:t>
            </w:r>
            <w:r>
              <w:rPr>
                <w:sz w:val="20"/>
                <w:szCs w:val="20"/>
              </w:rPr>
              <w:t>180</w:t>
            </w:r>
          </w:p>
        </w:tc>
        <w:tc>
          <w:tcPr>
            <w:tcW w:w="4394" w:type="dxa"/>
            <w:shd w:val="clear" w:color="auto" w:fill="auto"/>
          </w:tcPr>
          <w:p w14:paraId="103E30D5" w14:textId="530DF7B3" w:rsidR="00604E4E" w:rsidRPr="0005294D" w:rsidRDefault="00604E4E" w:rsidP="00604E4E">
            <w:pPr>
              <w:spacing w:after="0" w:line="240" w:lineRule="auto"/>
              <w:rPr>
                <w:sz w:val="20"/>
                <w:szCs w:val="20"/>
              </w:rPr>
            </w:pPr>
            <w:r w:rsidRPr="0005294D">
              <w:rPr>
                <w:sz w:val="20"/>
                <w:szCs w:val="20"/>
              </w:rPr>
              <w:t xml:space="preserve">REALIZADO: </w:t>
            </w:r>
            <w:r>
              <w:rPr>
                <w:sz w:val="20"/>
                <w:szCs w:val="20"/>
              </w:rPr>
              <w:t>80</w:t>
            </w:r>
          </w:p>
        </w:tc>
      </w:tr>
    </w:tbl>
    <w:p w14:paraId="160EE2BB" w14:textId="77777777" w:rsidR="000A7D43" w:rsidRDefault="000A7D43" w:rsidP="000A7D43">
      <w:pPr>
        <w:rPr>
          <w:sz w:val="20"/>
          <w:szCs w:val="20"/>
        </w:rPr>
      </w:pPr>
    </w:p>
    <w:p w14:paraId="541CDECC" w14:textId="77777777" w:rsidR="000A7D43" w:rsidRDefault="000A7D43" w:rsidP="000A7D43">
      <w:pPr>
        <w:rPr>
          <w:sz w:val="20"/>
          <w:szCs w:val="20"/>
        </w:rPr>
      </w:pPr>
      <w:r w:rsidRPr="0005294D">
        <w:rPr>
          <w:sz w:val="20"/>
          <w:szCs w:val="20"/>
        </w:rPr>
        <w:t>OBSERVACIONES:</w:t>
      </w:r>
      <w:r>
        <w:rPr>
          <w:sz w:val="20"/>
          <w:szCs w:val="20"/>
        </w:rPr>
        <w:t xml:space="preserve"> </w:t>
      </w:r>
    </w:p>
    <w:p w14:paraId="242B5280" w14:textId="51E05E52" w:rsidR="000A7D43" w:rsidRDefault="000A7D43" w:rsidP="000A7D43">
      <w:pPr>
        <w:rPr>
          <w:sz w:val="20"/>
          <w:szCs w:val="20"/>
        </w:rPr>
      </w:pPr>
    </w:p>
    <w:p w14:paraId="278F3E8A" w14:textId="20637A84" w:rsidR="0055563D" w:rsidRDefault="0055563D" w:rsidP="000A7D43">
      <w:pPr>
        <w:rPr>
          <w:sz w:val="20"/>
          <w:szCs w:val="20"/>
        </w:rPr>
      </w:pPr>
    </w:p>
    <w:p w14:paraId="235FCAF5" w14:textId="77777777" w:rsidR="00F93284" w:rsidRDefault="00F93284" w:rsidP="000A7D43">
      <w:pPr>
        <w:rPr>
          <w:sz w:val="20"/>
          <w:szCs w:val="20"/>
        </w:rPr>
      </w:pPr>
    </w:p>
    <w:p w14:paraId="729C2128" w14:textId="77777777" w:rsidR="000A7D43" w:rsidRPr="0005294D" w:rsidRDefault="000A7D43" w:rsidP="000A7D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hd w:val="clear" w:color="auto" w:fill="C6D9F1"/>
        <w:tabs>
          <w:tab w:val="left" w:pos="1680"/>
          <w:tab w:val="left" w:pos="1845"/>
          <w:tab w:val="center" w:pos="5233"/>
          <w:tab w:val="right" w:pos="10466"/>
        </w:tabs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lastRenderedPageBreak/>
        <w:t xml:space="preserve">PLANTILLA PARA REALIZACION DE </w:t>
      </w:r>
      <w:r w:rsidRPr="0005294D">
        <w:rPr>
          <w:b/>
          <w:sz w:val="20"/>
          <w:szCs w:val="20"/>
        </w:rPr>
        <w:t>SESION</w:t>
      </w:r>
      <w:r>
        <w:rPr>
          <w:b/>
          <w:sz w:val="20"/>
          <w:szCs w:val="20"/>
        </w:rPr>
        <w:t xml:space="preserve"> DE CLASE / MONITORES Y ENTRENADORES IMDER PRADERA</w:t>
      </w:r>
    </w:p>
    <w:tbl>
      <w:tblPr>
        <w:tblW w:w="10165" w:type="dxa"/>
        <w:tblInd w:w="-9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99"/>
        <w:gridCol w:w="2234"/>
        <w:gridCol w:w="1320"/>
        <w:gridCol w:w="929"/>
        <w:gridCol w:w="1481"/>
        <w:gridCol w:w="3402"/>
      </w:tblGrid>
      <w:tr w:rsidR="003C20EA" w:rsidRPr="0005294D" w14:paraId="2CA8ECE2" w14:textId="77777777" w:rsidTr="0055563D">
        <w:trPr>
          <w:trHeight w:val="337"/>
        </w:trPr>
        <w:tc>
          <w:tcPr>
            <w:tcW w:w="3033" w:type="dxa"/>
            <w:gridSpan w:val="2"/>
            <w:shd w:val="clear" w:color="auto" w:fill="auto"/>
            <w:vAlign w:val="center"/>
          </w:tcPr>
          <w:p w14:paraId="6AB0EEB2" w14:textId="3C641EB4" w:rsidR="003C20EA" w:rsidRPr="0005294D" w:rsidRDefault="003C20EA" w:rsidP="003C20EA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DEPORTE:</w:t>
            </w:r>
            <w:r>
              <w:rPr>
                <w:rFonts w:cs="Arial"/>
                <w:b/>
                <w:sz w:val="20"/>
                <w:szCs w:val="20"/>
              </w:rPr>
              <w:t xml:space="preserve"> ATLETISMO</w:t>
            </w:r>
          </w:p>
        </w:tc>
        <w:tc>
          <w:tcPr>
            <w:tcW w:w="3730" w:type="dxa"/>
            <w:gridSpan w:val="3"/>
            <w:shd w:val="clear" w:color="auto" w:fill="auto"/>
            <w:vAlign w:val="center"/>
          </w:tcPr>
          <w:p w14:paraId="20C2038C" w14:textId="19645550" w:rsidR="003C20EA" w:rsidRPr="0005294D" w:rsidRDefault="003C20EA" w:rsidP="003C20EA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 xml:space="preserve">ENTRENADOR: </w:t>
            </w:r>
            <w:r>
              <w:rPr>
                <w:rFonts w:cs="Arial"/>
                <w:b/>
                <w:sz w:val="20"/>
                <w:szCs w:val="20"/>
              </w:rPr>
              <w:t>YOLANDA BELTRAN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4E0EE661" w14:textId="0C19D2CC" w:rsidR="003C20EA" w:rsidRPr="0005294D" w:rsidRDefault="003C20EA" w:rsidP="003C20EA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SESION N.º</w:t>
            </w:r>
            <w:r w:rsidR="0055563D">
              <w:rPr>
                <w:rFonts w:cs="Arial"/>
                <w:b/>
                <w:sz w:val="20"/>
                <w:szCs w:val="20"/>
              </w:rPr>
              <w:t xml:space="preserve"> 8</w:t>
            </w:r>
          </w:p>
        </w:tc>
      </w:tr>
      <w:tr w:rsidR="003C20EA" w:rsidRPr="0005294D" w14:paraId="28910F5D" w14:textId="77777777" w:rsidTr="0055563D">
        <w:trPr>
          <w:trHeight w:val="385"/>
        </w:trPr>
        <w:tc>
          <w:tcPr>
            <w:tcW w:w="4353" w:type="dxa"/>
            <w:gridSpan w:val="3"/>
            <w:shd w:val="clear" w:color="auto" w:fill="auto"/>
            <w:vAlign w:val="center"/>
          </w:tcPr>
          <w:p w14:paraId="5CC48A43" w14:textId="77777777" w:rsidR="003C20EA" w:rsidRDefault="003C20EA" w:rsidP="003C20EA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MEDIO FISICO</w:t>
            </w:r>
            <w:r w:rsidRPr="00C94493">
              <w:rPr>
                <w:rFonts w:cs="Arial"/>
                <w:b/>
                <w:sz w:val="20"/>
                <w:szCs w:val="20"/>
              </w:rPr>
              <w:t xml:space="preserve">: </w:t>
            </w:r>
            <w:r>
              <w:rPr>
                <w:rFonts w:cs="Arial"/>
                <w:b/>
                <w:sz w:val="20"/>
                <w:szCs w:val="20"/>
              </w:rPr>
              <w:t xml:space="preserve"> ARCHIVO</w:t>
            </w:r>
          </w:p>
          <w:p w14:paraId="42FA6FB3" w14:textId="02B26412" w:rsidR="003C20EA" w:rsidRPr="0005294D" w:rsidRDefault="003C20EA" w:rsidP="003C20EA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FECHA:</w:t>
            </w:r>
            <w:r>
              <w:rPr>
                <w:rFonts w:cs="Arial"/>
                <w:b/>
                <w:sz w:val="20"/>
                <w:szCs w:val="20"/>
              </w:rPr>
              <w:t xml:space="preserve"> </w:t>
            </w:r>
            <w:r w:rsidR="004C1D36">
              <w:rPr>
                <w:rFonts w:cs="Arial"/>
                <w:b/>
                <w:sz w:val="20"/>
                <w:szCs w:val="20"/>
              </w:rPr>
              <w:t>JULIO</w:t>
            </w:r>
          </w:p>
        </w:tc>
        <w:tc>
          <w:tcPr>
            <w:tcW w:w="5812" w:type="dxa"/>
            <w:gridSpan w:val="3"/>
            <w:shd w:val="clear" w:color="auto" w:fill="auto"/>
            <w:vAlign w:val="center"/>
          </w:tcPr>
          <w:p w14:paraId="1C9C05A3" w14:textId="3EBFE8B7" w:rsidR="003C20EA" w:rsidRPr="0005294D" w:rsidRDefault="003C20EA" w:rsidP="003C20EA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 xml:space="preserve">CATEGORIA: </w:t>
            </w:r>
            <w:r>
              <w:rPr>
                <w:rFonts w:cs="Arial"/>
                <w:b/>
                <w:sz w:val="20"/>
                <w:szCs w:val="20"/>
              </w:rPr>
              <w:t xml:space="preserve"> TODAS</w:t>
            </w:r>
          </w:p>
        </w:tc>
      </w:tr>
      <w:tr w:rsidR="003C20EA" w:rsidRPr="0005294D" w14:paraId="78C34C59" w14:textId="77777777" w:rsidTr="0055563D">
        <w:trPr>
          <w:trHeight w:val="130"/>
        </w:trPr>
        <w:tc>
          <w:tcPr>
            <w:tcW w:w="5282" w:type="dxa"/>
            <w:gridSpan w:val="4"/>
            <w:shd w:val="clear" w:color="auto" w:fill="auto"/>
            <w:vAlign w:val="center"/>
          </w:tcPr>
          <w:p w14:paraId="600731C2" w14:textId="3DA95750" w:rsidR="003C20EA" w:rsidRPr="0005294D" w:rsidRDefault="003C20EA" w:rsidP="003C20EA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TEMA:</w:t>
            </w:r>
            <w:r>
              <w:rPr>
                <w:rFonts w:cs="Arial"/>
                <w:b/>
                <w:sz w:val="20"/>
                <w:szCs w:val="20"/>
              </w:rPr>
              <w:t xml:space="preserve">  SALIDAS</w:t>
            </w:r>
          </w:p>
        </w:tc>
        <w:tc>
          <w:tcPr>
            <w:tcW w:w="4883" w:type="dxa"/>
            <w:gridSpan w:val="2"/>
            <w:shd w:val="clear" w:color="auto" w:fill="auto"/>
            <w:vAlign w:val="center"/>
          </w:tcPr>
          <w:p w14:paraId="0F0CCA8D" w14:textId="16753BC6" w:rsidR="003C20EA" w:rsidRPr="00245765" w:rsidRDefault="003C20EA" w:rsidP="003C20EA">
            <w:pPr>
              <w:spacing w:after="0" w:line="240" w:lineRule="auto"/>
              <w:rPr>
                <w:rFonts w:cs="Arial"/>
                <w:b/>
                <w:bCs/>
                <w:sz w:val="20"/>
                <w:szCs w:val="20"/>
              </w:rPr>
            </w:pPr>
            <w:r w:rsidRPr="00245765">
              <w:rPr>
                <w:rFonts w:cs="Arial"/>
                <w:b/>
                <w:bCs/>
                <w:sz w:val="20"/>
                <w:szCs w:val="20"/>
              </w:rPr>
              <w:t>MEDIO DIDACTICO:</w:t>
            </w:r>
            <w:r>
              <w:rPr>
                <w:rFonts w:cs="Arial"/>
                <w:b/>
                <w:bCs/>
                <w:sz w:val="20"/>
                <w:szCs w:val="20"/>
              </w:rPr>
              <w:t xml:space="preserve"> PISTA</w:t>
            </w:r>
          </w:p>
        </w:tc>
      </w:tr>
      <w:tr w:rsidR="003C20EA" w:rsidRPr="0005294D" w14:paraId="128730E5" w14:textId="77777777" w:rsidTr="0055563D">
        <w:trPr>
          <w:trHeight w:val="337"/>
        </w:trPr>
        <w:tc>
          <w:tcPr>
            <w:tcW w:w="10165" w:type="dxa"/>
            <w:gridSpan w:val="6"/>
            <w:shd w:val="clear" w:color="auto" w:fill="auto"/>
            <w:vAlign w:val="center"/>
          </w:tcPr>
          <w:p w14:paraId="7754FD52" w14:textId="4E5F5B3F" w:rsidR="003C20EA" w:rsidRPr="0005294D" w:rsidRDefault="003C20EA" w:rsidP="003C20EA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OBJETIVO</w:t>
            </w:r>
            <w:r>
              <w:rPr>
                <w:rFonts w:cs="Arial"/>
                <w:b/>
                <w:sz w:val="20"/>
                <w:szCs w:val="20"/>
              </w:rPr>
              <w:t xml:space="preserve">:  </w:t>
            </w:r>
          </w:p>
        </w:tc>
      </w:tr>
      <w:tr w:rsidR="000A7D43" w:rsidRPr="0005294D" w14:paraId="7E8C5F51" w14:textId="77777777" w:rsidTr="0055563D">
        <w:trPr>
          <w:trHeight w:val="315"/>
        </w:trPr>
        <w:tc>
          <w:tcPr>
            <w:tcW w:w="799" w:type="dxa"/>
            <w:shd w:val="clear" w:color="auto" w:fill="auto"/>
          </w:tcPr>
          <w:p w14:paraId="676B8FA4" w14:textId="77777777" w:rsidR="000A7D43" w:rsidRPr="0005294D" w:rsidRDefault="000A7D43" w:rsidP="0055563D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</w:p>
          <w:p w14:paraId="2472673D" w14:textId="77777777" w:rsidR="000A7D43" w:rsidRPr="0005294D" w:rsidRDefault="000A7D43" w:rsidP="0055563D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FASE</w:t>
            </w:r>
          </w:p>
          <w:p w14:paraId="53EF4EC6" w14:textId="77777777" w:rsidR="000A7D43" w:rsidRPr="0005294D" w:rsidRDefault="000A7D43" w:rsidP="0055563D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554" w:type="dxa"/>
            <w:gridSpan w:val="2"/>
            <w:shd w:val="clear" w:color="auto" w:fill="auto"/>
          </w:tcPr>
          <w:p w14:paraId="1EADE3F0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</w:p>
          <w:p w14:paraId="100E3825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DESCRIPCION DE LA ACTIVIDAD</w:t>
            </w:r>
          </w:p>
        </w:tc>
        <w:tc>
          <w:tcPr>
            <w:tcW w:w="2410" w:type="dxa"/>
            <w:gridSpan w:val="2"/>
            <w:shd w:val="clear" w:color="auto" w:fill="auto"/>
          </w:tcPr>
          <w:p w14:paraId="0C8CA1A3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</w:p>
          <w:p w14:paraId="0A21948E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EVIDENCIA FOTOGRAFICA</w:t>
            </w:r>
          </w:p>
        </w:tc>
        <w:tc>
          <w:tcPr>
            <w:tcW w:w="3402" w:type="dxa"/>
            <w:shd w:val="clear" w:color="auto" w:fill="auto"/>
          </w:tcPr>
          <w:p w14:paraId="454CB0C0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</w:p>
          <w:p w14:paraId="2A259330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DOSIFICACIÓN</w:t>
            </w:r>
          </w:p>
        </w:tc>
      </w:tr>
      <w:tr w:rsidR="000A7D43" w:rsidRPr="0005294D" w14:paraId="35AF15BF" w14:textId="77777777" w:rsidTr="0055563D">
        <w:trPr>
          <w:trHeight w:val="1936"/>
        </w:trPr>
        <w:tc>
          <w:tcPr>
            <w:tcW w:w="799" w:type="dxa"/>
            <w:shd w:val="clear" w:color="auto" w:fill="auto"/>
          </w:tcPr>
          <w:p w14:paraId="6A31A02F" w14:textId="77777777" w:rsidR="000A7D43" w:rsidRPr="0005294D" w:rsidRDefault="000A7D43" w:rsidP="0055563D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</w:p>
          <w:p w14:paraId="0CDB0B5C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I</w:t>
            </w:r>
          </w:p>
          <w:p w14:paraId="4A4F8B8F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N</w:t>
            </w:r>
          </w:p>
          <w:p w14:paraId="68A9BD32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I</w:t>
            </w:r>
          </w:p>
          <w:p w14:paraId="52CC159C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C</w:t>
            </w:r>
          </w:p>
          <w:p w14:paraId="7A65D178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I</w:t>
            </w:r>
          </w:p>
          <w:p w14:paraId="2F21D398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A</w:t>
            </w:r>
          </w:p>
          <w:p w14:paraId="3FBF3061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L</w:t>
            </w:r>
          </w:p>
        </w:tc>
        <w:tc>
          <w:tcPr>
            <w:tcW w:w="3554" w:type="dxa"/>
            <w:gridSpan w:val="2"/>
            <w:shd w:val="clear" w:color="auto" w:fill="auto"/>
          </w:tcPr>
          <w:p w14:paraId="24AFE1FD" w14:textId="77777777" w:rsidR="000A7D43" w:rsidRPr="00746872" w:rsidRDefault="000A7D43" w:rsidP="0055563D">
            <w:pPr>
              <w:pStyle w:val="NormalWeb"/>
              <w:jc w:val="both"/>
              <w:rPr>
                <w:rFonts w:ascii="Calibri" w:hAnsi="Calibri" w:cs="Arial"/>
                <w:sz w:val="20"/>
                <w:szCs w:val="20"/>
                <w:lang w:val="es-ES"/>
              </w:rPr>
            </w:pPr>
            <w:r w:rsidRPr="00746872">
              <w:rPr>
                <w:rFonts w:ascii="Calibri" w:hAnsi="Calibri" w:cs="Arial"/>
                <w:sz w:val="20"/>
                <w:szCs w:val="20"/>
                <w:lang w:val="es-ES"/>
              </w:rPr>
              <w:t>Movilidad articular: rotación y movimientos suaves y progresivos de los distintos ejes articulares. Activación cardiorrespiratoria: desplazamientos suaves que impliquen la globalidad del organismo</w:t>
            </w:r>
            <w:r>
              <w:rPr>
                <w:rFonts w:ascii="Calibri" w:hAnsi="Calibri" w:cs="Arial"/>
                <w:sz w:val="20"/>
                <w:szCs w:val="20"/>
                <w:lang w:val="es-ES"/>
              </w:rPr>
              <w:t xml:space="preserve">. </w:t>
            </w:r>
            <w:r w:rsidRPr="00746872">
              <w:rPr>
                <w:rFonts w:ascii="Calibri" w:hAnsi="Calibri" w:cs="Arial"/>
                <w:sz w:val="20"/>
                <w:szCs w:val="20"/>
                <w:lang w:val="es-ES"/>
              </w:rPr>
              <w:t>Estiramientos d</w:t>
            </w:r>
            <w:r>
              <w:rPr>
                <w:rFonts w:ascii="Calibri" w:hAnsi="Calibri" w:cs="Arial"/>
                <w:sz w:val="20"/>
                <w:szCs w:val="20"/>
                <w:lang w:val="es-ES"/>
              </w:rPr>
              <w:t>e los grandes grupos musculares.</w:t>
            </w:r>
          </w:p>
        </w:tc>
        <w:tc>
          <w:tcPr>
            <w:tcW w:w="2410" w:type="dxa"/>
            <w:gridSpan w:val="2"/>
            <w:shd w:val="clear" w:color="auto" w:fill="auto"/>
          </w:tcPr>
          <w:p w14:paraId="45541875" w14:textId="011B8366" w:rsidR="000A7D43" w:rsidRPr="00790496" w:rsidRDefault="004C1D36" w:rsidP="0055563D">
            <w:pPr>
              <w:rPr>
                <w:rFonts w:cs="Arial"/>
                <w:sz w:val="20"/>
                <w:szCs w:val="20"/>
              </w:rPr>
            </w:pPr>
            <w:r w:rsidRPr="004C1D36">
              <w:rPr>
                <w:rFonts w:cs="Arial"/>
                <w:noProof/>
                <w:sz w:val="20"/>
                <w:szCs w:val="20"/>
                <w:lang w:val="en-US"/>
              </w:rPr>
              <w:drawing>
                <wp:inline distT="0" distB="0" distL="0" distR="0" wp14:anchorId="73942E93" wp14:editId="3D2392AF">
                  <wp:extent cx="1435514" cy="1080000"/>
                  <wp:effectExtent l="0" t="0" r="0" b="6350"/>
                  <wp:docPr id="40" name="Imagen 40" descr="C:\Users\USUARIO\Downloads\WhatsApp Image 2024-07-14 at 9.43.33 AM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USUARIO\Downloads\WhatsApp Image 2024-07-14 at 9.43.33 AM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5514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02" w:type="dxa"/>
            <w:shd w:val="clear" w:color="auto" w:fill="auto"/>
          </w:tcPr>
          <w:p w14:paraId="463B10E7" w14:textId="77777777" w:rsidR="000A7D43" w:rsidRDefault="000A7D43" w:rsidP="0055563D">
            <w:p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</w:p>
          <w:p w14:paraId="630443EF" w14:textId="78827C1A" w:rsidR="000A7D43" w:rsidRPr="005C7312" w:rsidRDefault="00604E4E" w:rsidP="0055563D">
            <w:p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30 min</w:t>
            </w:r>
          </w:p>
        </w:tc>
      </w:tr>
      <w:tr w:rsidR="000A7D43" w:rsidRPr="0005294D" w14:paraId="51312153" w14:textId="77777777" w:rsidTr="0055563D">
        <w:trPr>
          <w:trHeight w:val="1568"/>
        </w:trPr>
        <w:tc>
          <w:tcPr>
            <w:tcW w:w="799" w:type="dxa"/>
            <w:shd w:val="clear" w:color="auto" w:fill="auto"/>
          </w:tcPr>
          <w:p w14:paraId="48818761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C</w:t>
            </w:r>
          </w:p>
          <w:p w14:paraId="2C336251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E</w:t>
            </w:r>
          </w:p>
          <w:p w14:paraId="4A4F7B3E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N</w:t>
            </w:r>
          </w:p>
          <w:p w14:paraId="6637CDBE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T</w:t>
            </w:r>
          </w:p>
          <w:p w14:paraId="05DCD229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R</w:t>
            </w:r>
          </w:p>
          <w:p w14:paraId="03772419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A</w:t>
            </w:r>
          </w:p>
          <w:p w14:paraId="0CB08536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L</w:t>
            </w:r>
          </w:p>
        </w:tc>
        <w:tc>
          <w:tcPr>
            <w:tcW w:w="3554" w:type="dxa"/>
            <w:gridSpan w:val="2"/>
            <w:shd w:val="clear" w:color="auto" w:fill="auto"/>
          </w:tcPr>
          <w:p w14:paraId="1B7331B3" w14:textId="77777777" w:rsidR="000A7D43" w:rsidRDefault="003F3959" w:rsidP="003C20EA">
            <w:pPr>
              <w:pStyle w:val="NormalWeb"/>
              <w:spacing w:before="0" w:beforeAutospacing="0" w:after="0" w:afterAutospacing="0"/>
              <w:rPr>
                <w:rFonts w:ascii="Calibri" w:hAnsi="Calibri"/>
                <w:sz w:val="20"/>
                <w:szCs w:val="20"/>
                <w:lang w:val="es-ES"/>
              </w:rPr>
            </w:pPr>
            <w:r>
              <w:rPr>
                <w:rFonts w:ascii="Calibri" w:hAnsi="Calibri"/>
                <w:sz w:val="20"/>
                <w:szCs w:val="20"/>
                <w:lang w:val="es-ES"/>
              </w:rPr>
              <w:t xml:space="preserve">4 </w:t>
            </w:r>
            <w:proofErr w:type="spellStart"/>
            <w:r>
              <w:rPr>
                <w:rFonts w:ascii="Calibri" w:hAnsi="Calibri"/>
                <w:sz w:val="20"/>
                <w:szCs w:val="20"/>
                <w:lang w:val="es-ES"/>
              </w:rPr>
              <w:t>kms</w:t>
            </w:r>
            <w:proofErr w:type="spellEnd"/>
            <w:r>
              <w:rPr>
                <w:rFonts w:ascii="Calibri" w:hAnsi="Calibri"/>
                <w:sz w:val="20"/>
                <w:szCs w:val="20"/>
                <w:lang w:val="es-ES"/>
              </w:rPr>
              <w:t xml:space="preserve"> </w:t>
            </w:r>
          </w:p>
          <w:p w14:paraId="7F9D334E" w14:textId="77777777" w:rsidR="003F3959" w:rsidRDefault="003F3959" w:rsidP="003C20EA">
            <w:pPr>
              <w:pStyle w:val="NormalWeb"/>
              <w:spacing w:before="0" w:beforeAutospacing="0" w:after="0" w:afterAutospacing="0"/>
              <w:rPr>
                <w:rFonts w:ascii="Calibri" w:hAnsi="Calibri"/>
                <w:sz w:val="20"/>
                <w:szCs w:val="20"/>
                <w:lang w:val="es-ES"/>
              </w:rPr>
            </w:pPr>
            <w:r>
              <w:rPr>
                <w:rFonts w:ascii="Calibri" w:hAnsi="Calibri"/>
                <w:sz w:val="20"/>
                <w:szCs w:val="20"/>
                <w:lang w:val="es-ES"/>
              </w:rPr>
              <w:t>Cuestas: 2* (6*100)</w:t>
            </w:r>
          </w:p>
          <w:p w14:paraId="7947BCE5" w14:textId="77777777" w:rsidR="003F3959" w:rsidRDefault="003F3959" w:rsidP="003C20EA">
            <w:pPr>
              <w:pStyle w:val="NormalWeb"/>
              <w:spacing w:before="0" w:beforeAutospacing="0" w:after="0" w:afterAutospacing="0"/>
              <w:rPr>
                <w:rFonts w:ascii="Calibri" w:hAnsi="Calibri"/>
                <w:sz w:val="20"/>
                <w:szCs w:val="20"/>
                <w:lang w:val="es-ES"/>
              </w:rPr>
            </w:pPr>
            <w:r>
              <w:rPr>
                <w:rFonts w:ascii="Calibri" w:hAnsi="Calibri"/>
                <w:sz w:val="20"/>
                <w:szCs w:val="20"/>
                <w:lang w:val="es-ES"/>
              </w:rPr>
              <w:t>R-bajar trotando R-6 trote</w:t>
            </w:r>
          </w:p>
          <w:p w14:paraId="0E83541F" w14:textId="77B076C6" w:rsidR="003F3959" w:rsidRPr="0055563D" w:rsidRDefault="003F3959" w:rsidP="003C20EA">
            <w:pPr>
              <w:pStyle w:val="NormalWeb"/>
              <w:spacing w:before="0" w:beforeAutospacing="0" w:after="0" w:afterAutospacing="0"/>
              <w:rPr>
                <w:rFonts w:ascii="Calibri" w:hAnsi="Calibri"/>
                <w:sz w:val="20"/>
                <w:szCs w:val="20"/>
                <w:lang w:val="es-ES"/>
              </w:rPr>
            </w:pPr>
            <w:r>
              <w:rPr>
                <w:rFonts w:ascii="Calibri" w:hAnsi="Calibri"/>
                <w:sz w:val="20"/>
                <w:szCs w:val="20"/>
                <w:lang w:val="es-ES"/>
              </w:rPr>
              <w:t>2Km suaves</w:t>
            </w:r>
          </w:p>
        </w:tc>
        <w:tc>
          <w:tcPr>
            <w:tcW w:w="2410" w:type="dxa"/>
            <w:gridSpan w:val="2"/>
            <w:shd w:val="clear" w:color="auto" w:fill="auto"/>
          </w:tcPr>
          <w:p w14:paraId="303A5019" w14:textId="1F2C8A26" w:rsidR="000A7D43" w:rsidRPr="00110CB3" w:rsidRDefault="004C1D36" w:rsidP="0055563D">
            <w:pPr>
              <w:rPr>
                <w:rFonts w:cs="Arial"/>
                <w:sz w:val="20"/>
                <w:szCs w:val="20"/>
              </w:rPr>
            </w:pPr>
            <w:r w:rsidRPr="004C1D36">
              <w:rPr>
                <w:rFonts w:cs="Arial"/>
                <w:noProof/>
                <w:sz w:val="20"/>
                <w:szCs w:val="20"/>
                <w:lang w:val="en-US"/>
              </w:rPr>
              <w:drawing>
                <wp:inline distT="0" distB="0" distL="0" distR="0" wp14:anchorId="780F52BF" wp14:editId="63A8F5A9">
                  <wp:extent cx="1435216" cy="1080000"/>
                  <wp:effectExtent l="0" t="0" r="0" b="6350"/>
                  <wp:docPr id="41" name="Imagen 41" descr="C:\Users\USUARIO\Downloads\WhatsApp Image 2024-07-14 at 9.43.35 AM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USUARIO\Downloads\WhatsApp Image 2024-07-14 at 9.43.35 AM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5216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02" w:type="dxa"/>
            <w:shd w:val="clear" w:color="auto" w:fill="auto"/>
          </w:tcPr>
          <w:p w14:paraId="481FA34D" w14:textId="77777777" w:rsidR="000A7D43" w:rsidRDefault="000A7D43" w:rsidP="0055563D">
            <w:pPr>
              <w:spacing w:after="0" w:line="240" w:lineRule="auto"/>
              <w:rPr>
                <w:rFonts w:cs="Arial"/>
                <w:b/>
                <w:bCs/>
                <w:sz w:val="20"/>
                <w:szCs w:val="20"/>
              </w:rPr>
            </w:pPr>
          </w:p>
          <w:p w14:paraId="00C8A11C" w14:textId="77777777" w:rsidR="000A7D43" w:rsidRDefault="000A7D43" w:rsidP="0055563D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</w:p>
          <w:p w14:paraId="2CA3FF15" w14:textId="77777777" w:rsidR="00604E4E" w:rsidRDefault="00604E4E" w:rsidP="00604E4E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120 min</w:t>
            </w:r>
          </w:p>
          <w:p w14:paraId="4DEC6901" w14:textId="77777777" w:rsidR="000A7D43" w:rsidRDefault="000A7D43" w:rsidP="0055563D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</w:p>
          <w:p w14:paraId="01851E33" w14:textId="77777777" w:rsidR="000A7D43" w:rsidRDefault="000A7D43" w:rsidP="0055563D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</w:p>
          <w:p w14:paraId="6AE4499D" w14:textId="77777777" w:rsidR="000A7D43" w:rsidRDefault="000A7D43" w:rsidP="0055563D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</w:p>
          <w:p w14:paraId="52E909FD" w14:textId="77777777" w:rsidR="000A7D43" w:rsidRPr="0005294D" w:rsidRDefault="000A7D43" w:rsidP="0055563D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</w:p>
        </w:tc>
      </w:tr>
      <w:tr w:rsidR="000A7D43" w:rsidRPr="0005294D" w14:paraId="4A9C9C40" w14:textId="77777777" w:rsidTr="001431F6">
        <w:trPr>
          <w:trHeight w:val="1438"/>
        </w:trPr>
        <w:tc>
          <w:tcPr>
            <w:tcW w:w="799" w:type="dxa"/>
            <w:shd w:val="clear" w:color="auto" w:fill="auto"/>
          </w:tcPr>
          <w:p w14:paraId="19F5A47B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F</w:t>
            </w:r>
          </w:p>
          <w:p w14:paraId="7FB3C810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I</w:t>
            </w:r>
          </w:p>
          <w:p w14:paraId="2F0F15A9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N</w:t>
            </w:r>
          </w:p>
          <w:p w14:paraId="70BEB402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A</w:t>
            </w:r>
          </w:p>
          <w:p w14:paraId="5F0C92BB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 xml:space="preserve">L </w:t>
            </w:r>
          </w:p>
        </w:tc>
        <w:tc>
          <w:tcPr>
            <w:tcW w:w="3554" w:type="dxa"/>
            <w:gridSpan w:val="2"/>
            <w:shd w:val="clear" w:color="auto" w:fill="auto"/>
          </w:tcPr>
          <w:p w14:paraId="00660041" w14:textId="77777777" w:rsidR="000A7D43" w:rsidRPr="00BD0269" w:rsidRDefault="000A7D43" w:rsidP="0055563D">
            <w:pPr>
              <w:spacing w:after="0" w:line="240" w:lineRule="auto"/>
              <w:rPr>
                <w:rFonts w:ascii="Calibri" w:hAnsi="Calibri" w:cs="Arial"/>
                <w:sz w:val="20"/>
                <w:szCs w:val="20"/>
                <w:lang w:val="es-ES"/>
              </w:rPr>
            </w:pPr>
            <w:r w:rsidRPr="00BD0269">
              <w:rPr>
                <w:rFonts w:cs="Arial"/>
                <w:bCs/>
                <w:sz w:val="20"/>
                <w:szCs w:val="20"/>
              </w:rPr>
              <w:t>Se reduce progresivamente la intensidad de la fase de resistencia hasta la situación de reposo.</w:t>
            </w:r>
            <w:r>
              <w:t xml:space="preserve"> </w:t>
            </w:r>
            <w:r w:rsidRPr="00BD0269">
              <w:rPr>
                <w:rFonts w:cs="Arial"/>
                <w:bCs/>
                <w:sz w:val="20"/>
                <w:szCs w:val="20"/>
              </w:rPr>
              <w:t xml:space="preserve">Por último, </w:t>
            </w:r>
          </w:p>
        </w:tc>
        <w:tc>
          <w:tcPr>
            <w:tcW w:w="2410" w:type="dxa"/>
            <w:gridSpan w:val="2"/>
            <w:shd w:val="clear" w:color="auto" w:fill="auto"/>
          </w:tcPr>
          <w:p w14:paraId="4A6D87AF" w14:textId="6FB17A3A" w:rsidR="000A7D43" w:rsidRPr="009137D3" w:rsidRDefault="004C1D36" w:rsidP="001431F6">
            <w:pPr>
              <w:rPr>
                <w:rFonts w:cs="Arial"/>
                <w:noProof/>
                <w:sz w:val="20"/>
                <w:szCs w:val="20"/>
              </w:rPr>
            </w:pPr>
            <w:r w:rsidRPr="004C1D36">
              <w:rPr>
                <w:rFonts w:cs="Arial"/>
                <w:noProof/>
                <w:sz w:val="20"/>
                <w:szCs w:val="20"/>
                <w:lang w:val="en-US"/>
              </w:rPr>
              <w:drawing>
                <wp:inline distT="0" distB="0" distL="0" distR="0" wp14:anchorId="12B72EAF" wp14:editId="2B5625D1">
                  <wp:extent cx="1435216" cy="1080000"/>
                  <wp:effectExtent l="0" t="0" r="0" b="6350"/>
                  <wp:docPr id="42" name="Imagen 42" descr="C:\Users\USUARIO\Downloads\WhatsApp Image 2024-07-14 at 9.43.35 AM (1)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USUARIO\Downloads\WhatsApp Image 2024-07-14 at 9.43.35 AM (1)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5216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02" w:type="dxa"/>
            <w:shd w:val="clear" w:color="auto" w:fill="auto"/>
          </w:tcPr>
          <w:p w14:paraId="66FB1D36" w14:textId="49DFD580" w:rsidR="000A7D43" w:rsidRPr="000A68F7" w:rsidRDefault="00604E4E" w:rsidP="0055563D">
            <w:pPr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30 min</w:t>
            </w:r>
          </w:p>
        </w:tc>
      </w:tr>
    </w:tbl>
    <w:p w14:paraId="752311D9" w14:textId="77777777" w:rsidR="000A7D43" w:rsidRPr="0005294D" w:rsidRDefault="000A7D43" w:rsidP="000A7D43">
      <w:pPr>
        <w:rPr>
          <w:sz w:val="2"/>
          <w:szCs w:val="2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434"/>
        <w:gridCol w:w="4394"/>
      </w:tblGrid>
      <w:tr w:rsidR="00604E4E" w:rsidRPr="0005294D" w14:paraId="2DD4C6A3" w14:textId="77777777" w:rsidTr="00604E4E">
        <w:tc>
          <w:tcPr>
            <w:tcW w:w="4434" w:type="dxa"/>
            <w:shd w:val="clear" w:color="auto" w:fill="auto"/>
          </w:tcPr>
          <w:p w14:paraId="5D70A06D" w14:textId="2AB5204D" w:rsidR="00604E4E" w:rsidRPr="0005294D" w:rsidRDefault="00604E4E" w:rsidP="00604E4E">
            <w:pPr>
              <w:spacing w:after="0" w:line="240" w:lineRule="auto"/>
              <w:rPr>
                <w:sz w:val="20"/>
                <w:szCs w:val="20"/>
              </w:rPr>
            </w:pPr>
            <w:r w:rsidRPr="0005294D">
              <w:rPr>
                <w:sz w:val="20"/>
                <w:szCs w:val="20"/>
              </w:rPr>
              <w:t>VOLUMEN TOTAL (TIEMPO)</w:t>
            </w:r>
            <w:r>
              <w:rPr>
                <w:sz w:val="20"/>
                <w:szCs w:val="20"/>
              </w:rPr>
              <w:t>: 180 min</w:t>
            </w:r>
          </w:p>
        </w:tc>
        <w:tc>
          <w:tcPr>
            <w:tcW w:w="4394" w:type="dxa"/>
            <w:shd w:val="clear" w:color="auto" w:fill="auto"/>
          </w:tcPr>
          <w:p w14:paraId="44C75355" w14:textId="2E6E43D4" w:rsidR="00604E4E" w:rsidRPr="0005294D" w:rsidRDefault="00604E4E" w:rsidP="00604E4E">
            <w:pPr>
              <w:spacing w:after="0" w:line="240" w:lineRule="auto"/>
              <w:rPr>
                <w:sz w:val="20"/>
                <w:szCs w:val="20"/>
              </w:rPr>
            </w:pPr>
            <w:r w:rsidRPr="0005294D">
              <w:rPr>
                <w:sz w:val="20"/>
                <w:szCs w:val="20"/>
              </w:rPr>
              <w:t xml:space="preserve">VOLUMEN TOTAL: </w:t>
            </w:r>
            <w:r>
              <w:rPr>
                <w:sz w:val="20"/>
                <w:szCs w:val="20"/>
              </w:rPr>
              <w:t>80%</w:t>
            </w:r>
          </w:p>
        </w:tc>
      </w:tr>
      <w:tr w:rsidR="00604E4E" w:rsidRPr="0005294D" w14:paraId="76ADF852" w14:textId="77777777" w:rsidTr="00604E4E">
        <w:tc>
          <w:tcPr>
            <w:tcW w:w="4434" w:type="dxa"/>
            <w:shd w:val="clear" w:color="auto" w:fill="auto"/>
          </w:tcPr>
          <w:p w14:paraId="56D51E20" w14:textId="701D8F8B" w:rsidR="00604E4E" w:rsidRPr="0005294D" w:rsidRDefault="00604E4E" w:rsidP="00604E4E">
            <w:pPr>
              <w:spacing w:after="0" w:line="240" w:lineRule="auto"/>
              <w:rPr>
                <w:sz w:val="20"/>
                <w:szCs w:val="20"/>
              </w:rPr>
            </w:pPr>
            <w:r w:rsidRPr="0005294D">
              <w:rPr>
                <w:sz w:val="20"/>
                <w:szCs w:val="20"/>
              </w:rPr>
              <w:t xml:space="preserve">PLANIFICADO: </w:t>
            </w:r>
            <w:r>
              <w:rPr>
                <w:sz w:val="20"/>
                <w:szCs w:val="20"/>
              </w:rPr>
              <w:t>180</w:t>
            </w:r>
          </w:p>
        </w:tc>
        <w:tc>
          <w:tcPr>
            <w:tcW w:w="4394" w:type="dxa"/>
            <w:shd w:val="clear" w:color="auto" w:fill="auto"/>
          </w:tcPr>
          <w:p w14:paraId="48F19355" w14:textId="05841D6F" w:rsidR="00604E4E" w:rsidRPr="0005294D" w:rsidRDefault="00604E4E" w:rsidP="00604E4E">
            <w:pPr>
              <w:spacing w:after="0" w:line="240" w:lineRule="auto"/>
              <w:rPr>
                <w:sz w:val="20"/>
                <w:szCs w:val="20"/>
              </w:rPr>
            </w:pPr>
            <w:r w:rsidRPr="0005294D">
              <w:rPr>
                <w:sz w:val="20"/>
                <w:szCs w:val="20"/>
              </w:rPr>
              <w:t xml:space="preserve">REALIZADO: </w:t>
            </w:r>
            <w:r>
              <w:rPr>
                <w:sz w:val="20"/>
                <w:szCs w:val="20"/>
              </w:rPr>
              <w:t>80</w:t>
            </w:r>
          </w:p>
        </w:tc>
      </w:tr>
    </w:tbl>
    <w:p w14:paraId="0B1C56D5" w14:textId="77777777" w:rsidR="000A7D43" w:rsidRDefault="000A7D43" w:rsidP="000A7D43">
      <w:pPr>
        <w:rPr>
          <w:sz w:val="20"/>
          <w:szCs w:val="20"/>
        </w:rPr>
      </w:pPr>
    </w:p>
    <w:p w14:paraId="593BD25D" w14:textId="611415BC" w:rsidR="000A7D43" w:rsidRDefault="000A7D43" w:rsidP="000A7D43">
      <w:pPr>
        <w:rPr>
          <w:sz w:val="20"/>
          <w:szCs w:val="20"/>
        </w:rPr>
      </w:pPr>
      <w:r w:rsidRPr="0005294D">
        <w:rPr>
          <w:sz w:val="20"/>
          <w:szCs w:val="20"/>
        </w:rPr>
        <w:t>OBSERVACIONES:</w:t>
      </w:r>
      <w:r>
        <w:rPr>
          <w:sz w:val="20"/>
          <w:szCs w:val="20"/>
        </w:rPr>
        <w:t xml:space="preserve"> </w:t>
      </w:r>
    </w:p>
    <w:p w14:paraId="5A92AF87" w14:textId="749610B9" w:rsidR="0055563D" w:rsidRDefault="0055563D" w:rsidP="000A7D43">
      <w:pPr>
        <w:rPr>
          <w:sz w:val="20"/>
          <w:szCs w:val="20"/>
        </w:rPr>
      </w:pPr>
    </w:p>
    <w:p w14:paraId="3C0C710F" w14:textId="77777777" w:rsidR="001431F6" w:rsidRDefault="001431F6" w:rsidP="000A7D43">
      <w:pPr>
        <w:rPr>
          <w:sz w:val="20"/>
          <w:szCs w:val="20"/>
        </w:rPr>
      </w:pPr>
    </w:p>
    <w:p w14:paraId="5CBC6A67" w14:textId="77777777" w:rsidR="0055563D" w:rsidRDefault="0055563D" w:rsidP="000A7D43">
      <w:pPr>
        <w:rPr>
          <w:sz w:val="20"/>
          <w:szCs w:val="20"/>
        </w:rPr>
      </w:pPr>
    </w:p>
    <w:p w14:paraId="1701D918" w14:textId="77777777" w:rsidR="00604E4E" w:rsidRDefault="00604E4E" w:rsidP="000A7D43">
      <w:pPr>
        <w:rPr>
          <w:sz w:val="20"/>
          <w:szCs w:val="20"/>
        </w:rPr>
      </w:pPr>
    </w:p>
    <w:p w14:paraId="67022156" w14:textId="77777777" w:rsidR="000A7D43" w:rsidRPr="0005294D" w:rsidRDefault="000A7D43" w:rsidP="000A7D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hd w:val="clear" w:color="auto" w:fill="C6D9F1"/>
        <w:tabs>
          <w:tab w:val="left" w:pos="1680"/>
          <w:tab w:val="left" w:pos="1845"/>
          <w:tab w:val="center" w:pos="5233"/>
          <w:tab w:val="right" w:pos="10466"/>
        </w:tabs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PLANTILLA PARA REALIZACION DE </w:t>
      </w:r>
      <w:r w:rsidRPr="0005294D">
        <w:rPr>
          <w:b/>
          <w:sz w:val="20"/>
          <w:szCs w:val="20"/>
        </w:rPr>
        <w:t>SESION</w:t>
      </w:r>
      <w:r>
        <w:rPr>
          <w:b/>
          <w:sz w:val="20"/>
          <w:szCs w:val="20"/>
        </w:rPr>
        <w:t xml:space="preserve"> DE CLASE / MONITORES Y ENTRENADORES IMDER PRADERA</w:t>
      </w:r>
    </w:p>
    <w:tbl>
      <w:tblPr>
        <w:tblW w:w="10165" w:type="dxa"/>
        <w:tblInd w:w="-9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99"/>
        <w:gridCol w:w="2234"/>
        <w:gridCol w:w="1320"/>
        <w:gridCol w:w="929"/>
        <w:gridCol w:w="1481"/>
        <w:gridCol w:w="3402"/>
      </w:tblGrid>
      <w:tr w:rsidR="003C20EA" w:rsidRPr="0005294D" w14:paraId="0FE5A8DA" w14:textId="77777777" w:rsidTr="0055563D">
        <w:trPr>
          <w:trHeight w:val="337"/>
        </w:trPr>
        <w:tc>
          <w:tcPr>
            <w:tcW w:w="3033" w:type="dxa"/>
            <w:gridSpan w:val="2"/>
            <w:shd w:val="clear" w:color="auto" w:fill="auto"/>
            <w:vAlign w:val="center"/>
          </w:tcPr>
          <w:p w14:paraId="57C5BB21" w14:textId="4310300C" w:rsidR="003C20EA" w:rsidRPr="0005294D" w:rsidRDefault="003C20EA" w:rsidP="003C20EA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DEPORTE:</w:t>
            </w:r>
            <w:r>
              <w:rPr>
                <w:rFonts w:cs="Arial"/>
                <w:b/>
                <w:sz w:val="20"/>
                <w:szCs w:val="20"/>
              </w:rPr>
              <w:t xml:space="preserve"> ATLETISMO</w:t>
            </w:r>
          </w:p>
        </w:tc>
        <w:tc>
          <w:tcPr>
            <w:tcW w:w="3730" w:type="dxa"/>
            <w:gridSpan w:val="3"/>
            <w:shd w:val="clear" w:color="auto" w:fill="auto"/>
            <w:vAlign w:val="center"/>
          </w:tcPr>
          <w:p w14:paraId="57A8C77D" w14:textId="096F5A56" w:rsidR="003C20EA" w:rsidRPr="0005294D" w:rsidRDefault="003C20EA" w:rsidP="003C20EA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 xml:space="preserve">ENTRENADOR: </w:t>
            </w:r>
            <w:r>
              <w:rPr>
                <w:rFonts w:cs="Arial"/>
                <w:b/>
                <w:sz w:val="20"/>
                <w:szCs w:val="20"/>
              </w:rPr>
              <w:t>YOLANDA BELTRAN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00F9F2D6" w14:textId="31F3712B" w:rsidR="003C20EA" w:rsidRPr="0005294D" w:rsidRDefault="003C20EA" w:rsidP="003C20EA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SESION N.º</w:t>
            </w:r>
            <w:r w:rsidR="0055563D">
              <w:rPr>
                <w:rFonts w:cs="Arial"/>
                <w:b/>
                <w:sz w:val="20"/>
                <w:szCs w:val="20"/>
              </w:rPr>
              <w:t xml:space="preserve"> 7</w:t>
            </w:r>
          </w:p>
        </w:tc>
      </w:tr>
      <w:tr w:rsidR="003C20EA" w:rsidRPr="0005294D" w14:paraId="332A4F35" w14:textId="77777777" w:rsidTr="0055563D">
        <w:trPr>
          <w:trHeight w:val="385"/>
        </w:trPr>
        <w:tc>
          <w:tcPr>
            <w:tcW w:w="4353" w:type="dxa"/>
            <w:gridSpan w:val="3"/>
            <w:shd w:val="clear" w:color="auto" w:fill="auto"/>
            <w:vAlign w:val="center"/>
          </w:tcPr>
          <w:p w14:paraId="491C3B82" w14:textId="77777777" w:rsidR="003C20EA" w:rsidRDefault="003C20EA" w:rsidP="003C20EA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MEDIO FISICO</w:t>
            </w:r>
            <w:r w:rsidRPr="00C94493">
              <w:rPr>
                <w:rFonts w:cs="Arial"/>
                <w:b/>
                <w:sz w:val="20"/>
                <w:szCs w:val="20"/>
              </w:rPr>
              <w:t xml:space="preserve">: </w:t>
            </w:r>
            <w:r>
              <w:rPr>
                <w:rFonts w:cs="Arial"/>
                <w:b/>
                <w:sz w:val="20"/>
                <w:szCs w:val="20"/>
              </w:rPr>
              <w:t xml:space="preserve"> ARCHIVO</w:t>
            </w:r>
          </w:p>
          <w:p w14:paraId="18EE5AA4" w14:textId="24411910" w:rsidR="003C20EA" w:rsidRPr="0005294D" w:rsidRDefault="003C20EA" w:rsidP="003C20EA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FECHA:</w:t>
            </w:r>
            <w:r>
              <w:rPr>
                <w:rFonts w:cs="Arial"/>
                <w:b/>
                <w:sz w:val="20"/>
                <w:szCs w:val="20"/>
              </w:rPr>
              <w:t xml:space="preserve"> </w:t>
            </w:r>
            <w:r w:rsidR="004C1D36">
              <w:rPr>
                <w:rFonts w:cs="Arial"/>
                <w:b/>
                <w:sz w:val="20"/>
                <w:szCs w:val="20"/>
              </w:rPr>
              <w:t>JULIO</w:t>
            </w:r>
          </w:p>
        </w:tc>
        <w:tc>
          <w:tcPr>
            <w:tcW w:w="5812" w:type="dxa"/>
            <w:gridSpan w:val="3"/>
            <w:shd w:val="clear" w:color="auto" w:fill="auto"/>
            <w:vAlign w:val="center"/>
          </w:tcPr>
          <w:p w14:paraId="0B1802A6" w14:textId="37324A11" w:rsidR="003C20EA" w:rsidRPr="0005294D" w:rsidRDefault="003C20EA" w:rsidP="003C20EA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 xml:space="preserve">CATEGORIA: </w:t>
            </w:r>
            <w:r>
              <w:rPr>
                <w:rFonts w:cs="Arial"/>
                <w:b/>
                <w:sz w:val="20"/>
                <w:szCs w:val="20"/>
              </w:rPr>
              <w:t xml:space="preserve"> TODAS</w:t>
            </w:r>
          </w:p>
        </w:tc>
      </w:tr>
      <w:tr w:rsidR="003C20EA" w:rsidRPr="0005294D" w14:paraId="1D46F45D" w14:textId="77777777" w:rsidTr="0055563D">
        <w:trPr>
          <w:trHeight w:val="130"/>
        </w:trPr>
        <w:tc>
          <w:tcPr>
            <w:tcW w:w="5282" w:type="dxa"/>
            <w:gridSpan w:val="4"/>
            <w:shd w:val="clear" w:color="auto" w:fill="auto"/>
            <w:vAlign w:val="center"/>
          </w:tcPr>
          <w:p w14:paraId="792D60DE" w14:textId="044403BD" w:rsidR="003C20EA" w:rsidRPr="0005294D" w:rsidRDefault="003C20EA" w:rsidP="003C20EA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TEMA:</w:t>
            </w:r>
            <w:r>
              <w:rPr>
                <w:rFonts w:cs="Arial"/>
                <w:b/>
                <w:sz w:val="20"/>
                <w:szCs w:val="20"/>
              </w:rPr>
              <w:t xml:space="preserve">    PASADA DE VALLAS</w:t>
            </w:r>
          </w:p>
        </w:tc>
        <w:tc>
          <w:tcPr>
            <w:tcW w:w="4883" w:type="dxa"/>
            <w:gridSpan w:val="2"/>
            <w:shd w:val="clear" w:color="auto" w:fill="auto"/>
            <w:vAlign w:val="center"/>
          </w:tcPr>
          <w:p w14:paraId="5CEA22D4" w14:textId="36088B85" w:rsidR="003C20EA" w:rsidRPr="00245765" w:rsidRDefault="003C20EA" w:rsidP="003C20EA">
            <w:pPr>
              <w:spacing w:after="0" w:line="240" w:lineRule="auto"/>
              <w:rPr>
                <w:rFonts w:cs="Arial"/>
                <w:b/>
                <w:bCs/>
                <w:sz w:val="20"/>
                <w:szCs w:val="20"/>
              </w:rPr>
            </w:pPr>
            <w:r w:rsidRPr="00245765">
              <w:rPr>
                <w:rFonts w:cs="Arial"/>
                <w:b/>
                <w:bCs/>
                <w:sz w:val="20"/>
                <w:szCs w:val="20"/>
              </w:rPr>
              <w:t>MEDIO DIDACTICO:</w:t>
            </w:r>
            <w:r>
              <w:rPr>
                <w:rFonts w:cs="Arial"/>
                <w:b/>
                <w:bCs/>
                <w:sz w:val="20"/>
                <w:szCs w:val="20"/>
              </w:rPr>
              <w:t xml:space="preserve"> VALLAS</w:t>
            </w:r>
          </w:p>
        </w:tc>
      </w:tr>
      <w:tr w:rsidR="003C20EA" w:rsidRPr="0005294D" w14:paraId="522BCE62" w14:textId="77777777" w:rsidTr="0055563D">
        <w:trPr>
          <w:trHeight w:val="337"/>
        </w:trPr>
        <w:tc>
          <w:tcPr>
            <w:tcW w:w="10165" w:type="dxa"/>
            <w:gridSpan w:val="6"/>
            <w:shd w:val="clear" w:color="auto" w:fill="auto"/>
            <w:vAlign w:val="center"/>
          </w:tcPr>
          <w:p w14:paraId="461942FD" w14:textId="2C711460" w:rsidR="003C20EA" w:rsidRPr="0005294D" w:rsidRDefault="003C20EA" w:rsidP="003C20EA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OBJETIVO</w:t>
            </w:r>
            <w:r>
              <w:rPr>
                <w:rFonts w:cs="Arial"/>
                <w:b/>
                <w:sz w:val="20"/>
                <w:szCs w:val="20"/>
              </w:rPr>
              <w:t xml:space="preserve">:  </w:t>
            </w:r>
          </w:p>
        </w:tc>
      </w:tr>
      <w:tr w:rsidR="000A7D43" w:rsidRPr="0005294D" w14:paraId="49483ADF" w14:textId="77777777" w:rsidTr="0055563D">
        <w:trPr>
          <w:trHeight w:val="315"/>
        </w:trPr>
        <w:tc>
          <w:tcPr>
            <w:tcW w:w="799" w:type="dxa"/>
            <w:shd w:val="clear" w:color="auto" w:fill="auto"/>
          </w:tcPr>
          <w:p w14:paraId="759963B5" w14:textId="77777777" w:rsidR="000A7D43" w:rsidRPr="0005294D" w:rsidRDefault="000A7D43" w:rsidP="0055563D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</w:p>
          <w:p w14:paraId="18931C5B" w14:textId="77777777" w:rsidR="000A7D43" w:rsidRPr="0005294D" w:rsidRDefault="000A7D43" w:rsidP="0055563D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FASE</w:t>
            </w:r>
          </w:p>
          <w:p w14:paraId="5EB37D70" w14:textId="77777777" w:rsidR="000A7D43" w:rsidRPr="0005294D" w:rsidRDefault="000A7D43" w:rsidP="0055563D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554" w:type="dxa"/>
            <w:gridSpan w:val="2"/>
            <w:shd w:val="clear" w:color="auto" w:fill="auto"/>
          </w:tcPr>
          <w:p w14:paraId="26E01C3D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</w:p>
          <w:p w14:paraId="7EA80EDF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DESCRIPCION DE LA ACTIVIDAD</w:t>
            </w:r>
          </w:p>
        </w:tc>
        <w:tc>
          <w:tcPr>
            <w:tcW w:w="2410" w:type="dxa"/>
            <w:gridSpan w:val="2"/>
            <w:shd w:val="clear" w:color="auto" w:fill="auto"/>
          </w:tcPr>
          <w:p w14:paraId="104F827E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</w:p>
          <w:p w14:paraId="554DCA74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EVIDENCIA FOTOGRAFICA</w:t>
            </w:r>
          </w:p>
        </w:tc>
        <w:tc>
          <w:tcPr>
            <w:tcW w:w="3402" w:type="dxa"/>
            <w:shd w:val="clear" w:color="auto" w:fill="auto"/>
          </w:tcPr>
          <w:p w14:paraId="245CA433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</w:p>
          <w:p w14:paraId="11140D20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DOSIFICACIÓN</w:t>
            </w:r>
          </w:p>
        </w:tc>
      </w:tr>
      <w:tr w:rsidR="000A7D43" w:rsidRPr="0005294D" w14:paraId="120A0A6D" w14:textId="77777777" w:rsidTr="0055563D">
        <w:trPr>
          <w:trHeight w:val="1936"/>
        </w:trPr>
        <w:tc>
          <w:tcPr>
            <w:tcW w:w="799" w:type="dxa"/>
            <w:shd w:val="clear" w:color="auto" w:fill="auto"/>
          </w:tcPr>
          <w:p w14:paraId="73076A54" w14:textId="77777777" w:rsidR="000A7D43" w:rsidRPr="0005294D" w:rsidRDefault="000A7D43" w:rsidP="0055563D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</w:p>
          <w:p w14:paraId="7E87193D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I</w:t>
            </w:r>
          </w:p>
          <w:p w14:paraId="1FE03BC3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N</w:t>
            </w:r>
          </w:p>
          <w:p w14:paraId="78617264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I</w:t>
            </w:r>
          </w:p>
          <w:p w14:paraId="4D6E5C44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C</w:t>
            </w:r>
          </w:p>
          <w:p w14:paraId="1DD672F3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I</w:t>
            </w:r>
          </w:p>
          <w:p w14:paraId="47048A60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A</w:t>
            </w:r>
          </w:p>
          <w:p w14:paraId="143D6443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L</w:t>
            </w:r>
          </w:p>
        </w:tc>
        <w:tc>
          <w:tcPr>
            <w:tcW w:w="3554" w:type="dxa"/>
            <w:gridSpan w:val="2"/>
            <w:shd w:val="clear" w:color="auto" w:fill="auto"/>
          </w:tcPr>
          <w:p w14:paraId="123C1A96" w14:textId="77777777" w:rsidR="000A7D43" w:rsidRPr="00746872" w:rsidRDefault="000A7D43" w:rsidP="0055563D">
            <w:pPr>
              <w:pStyle w:val="NormalWeb"/>
              <w:jc w:val="both"/>
              <w:rPr>
                <w:rFonts w:ascii="Calibri" w:hAnsi="Calibri" w:cs="Arial"/>
                <w:sz w:val="20"/>
                <w:szCs w:val="20"/>
                <w:lang w:val="es-ES"/>
              </w:rPr>
            </w:pPr>
            <w:r w:rsidRPr="00746872">
              <w:rPr>
                <w:rFonts w:ascii="Calibri" w:hAnsi="Calibri" w:cs="Arial"/>
                <w:sz w:val="20"/>
                <w:szCs w:val="20"/>
                <w:lang w:val="es-ES"/>
              </w:rPr>
              <w:t>Movilidad articular: rotación y movimientos suaves y progresivos de los distintos ejes articulares. Activación cardiorrespiratoria: desplazamientos suaves que impliquen la globalidad del organismo</w:t>
            </w:r>
            <w:r>
              <w:rPr>
                <w:rFonts w:ascii="Calibri" w:hAnsi="Calibri" w:cs="Arial"/>
                <w:sz w:val="20"/>
                <w:szCs w:val="20"/>
                <w:lang w:val="es-ES"/>
              </w:rPr>
              <w:t xml:space="preserve">. </w:t>
            </w:r>
            <w:r w:rsidRPr="00746872">
              <w:rPr>
                <w:rFonts w:ascii="Calibri" w:hAnsi="Calibri" w:cs="Arial"/>
                <w:sz w:val="20"/>
                <w:szCs w:val="20"/>
                <w:lang w:val="es-ES"/>
              </w:rPr>
              <w:t>Estiramientos d</w:t>
            </w:r>
            <w:r>
              <w:rPr>
                <w:rFonts w:ascii="Calibri" w:hAnsi="Calibri" w:cs="Arial"/>
                <w:sz w:val="20"/>
                <w:szCs w:val="20"/>
                <w:lang w:val="es-ES"/>
              </w:rPr>
              <w:t>e los grandes grupos musculares.</w:t>
            </w:r>
          </w:p>
        </w:tc>
        <w:tc>
          <w:tcPr>
            <w:tcW w:w="2410" w:type="dxa"/>
            <w:gridSpan w:val="2"/>
            <w:shd w:val="clear" w:color="auto" w:fill="auto"/>
          </w:tcPr>
          <w:p w14:paraId="70AC5F7F" w14:textId="4063EA12" w:rsidR="000A7D43" w:rsidRPr="00790496" w:rsidRDefault="004C1D36" w:rsidP="00F93284">
            <w:pPr>
              <w:jc w:val="center"/>
              <w:rPr>
                <w:rFonts w:cs="Arial"/>
                <w:sz w:val="20"/>
                <w:szCs w:val="20"/>
              </w:rPr>
            </w:pPr>
            <w:r w:rsidRPr="004C1D36">
              <w:rPr>
                <w:rFonts w:cs="Arial"/>
                <w:noProof/>
                <w:sz w:val="20"/>
                <w:szCs w:val="20"/>
                <w:lang w:val="en-US"/>
              </w:rPr>
              <w:drawing>
                <wp:inline distT="0" distB="0" distL="0" distR="0" wp14:anchorId="159B10E7" wp14:editId="05A678BF">
                  <wp:extent cx="1435216" cy="1080000"/>
                  <wp:effectExtent l="0" t="0" r="0" b="6350"/>
                  <wp:docPr id="43" name="Imagen 43" descr="C:\Users\USUARIO\Downloads\WhatsApp Image 2024-07-14 at 9.43.35 AM (2)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C:\Users\USUARIO\Downloads\WhatsApp Image 2024-07-14 at 9.43.35 AM (2)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5216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02" w:type="dxa"/>
            <w:shd w:val="clear" w:color="auto" w:fill="auto"/>
          </w:tcPr>
          <w:p w14:paraId="503B67CD" w14:textId="67803EEB" w:rsidR="000A7D43" w:rsidRPr="005C7312" w:rsidRDefault="00604E4E" w:rsidP="0055563D">
            <w:p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30 min</w:t>
            </w:r>
          </w:p>
        </w:tc>
      </w:tr>
      <w:tr w:rsidR="000A7D43" w:rsidRPr="0005294D" w14:paraId="09FFC2AD" w14:textId="77777777" w:rsidTr="0055563D">
        <w:trPr>
          <w:trHeight w:val="2162"/>
        </w:trPr>
        <w:tc>
          <w:tcPr>
            <w:tcW w:w="799" w:type="dxa"/>
            <w:shd w:val="clear" w:color="auto" w:fill="auto"/>
          </w:tcPr>
          <w:p w14:paraId="395A8696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C</w:t>
            </w:r>
          </w:p>
          <w:p w14:paraId="60E9F4B1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E</w:t>
            </w:r>
          </w:p>
          <w:p w14:paraId="0A5D2017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N</w:t>
            </w:r>
          </w:p>
          <w:p w14:paraId="31A4DA83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T</w:t>
            </w:r>
          </w:p>
          <w:p w14:paraId="1C5FAA5C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R</w:t>
            </w:r>
          </w:p>
          <w:p w14:paraId="1D174BF0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A</w:t>
            </w:r>
          </w:p>
          <w:p w14:paraId="21C8F8BA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L</w:t>
            </w:r>
          </w:p>
        </w:tc>
        <w:tc>
          <w:tcPr>
            <w:tcW w:w="3554" w:type="dxa"/>
            <w:gridSpan w:val="2"/>
            <w:shd w:val="clear" w:color="auto" w:fill="auto"/>
          </w:tcPr>
          <w:p w14:paraId="6E35A95F" w14:textId="0709F42D" w:rsidR="000A7D43" w:rsidRPr="0055563D" w:rsidRDefault="003C20EA" w:rsidP="003C20EA">
            <w:pPr>
              <w:pStyle w:val="NormalWeb"/>
              <w:spacing w:before="0" w:beforeAutospacing="0" w:after="0" w:afterAutospacing="0"/>
              <w:rPr>
                <w:rFonts w:ascii="Calibri" w:hAnsi="Calibri"/>
                <w:sz w:val="20"/>
                <w:szCs w:val="20"/>
                <w:lang w:val="es-ES"/>
              </w:rPr>
            </w:pPr>
            <w:r w:rsidRPr="0055563D">
              <w:rPr>
                <w:rFonts w:ascii="Calibri" w:hAnsi="Calibri"/>
                <w:sz w:val="20"/>
                <w:szCs w:val="20"/>
                <w:lang w:val="es-ES"/>
              </w:rPr>
              <w:t xml:space="preserve">TERTULIA DE VALLAS: Pasada de vallas a ritmo, pasada de vallas con un pie, pasada de vallas con pie doblado, </w:t>
            </w:r>
            <w:proofErr w:type="spellStart"/>
            <w:r w:rsidRPr="0055563D">
              <w:rPr>
                <w:rFonts w:ascii="Calibri" w:hAnsi="Calibri"/>
                <w:sz w:val="20"/>
                <w:szCs w:val="20"/>
                <w:lang w:val="es-ES"/>
              </w:rPr>
              <w:t>psada</w:t>
            </w:r>
            <w:proofErr w:type="spellEnd"/>
            <w:r w:rsidRPr="0055563D">
              <w:rPr>
                <w:rFonts w:ascii="Calibri" w:hAnsi="Calibri"/>
                <w:sz w:val="20"/>
                <w:szCs w:val="20"/>
                <w:lang w:val="es-ES"/>
              </w:rPr>
              <w:t xml:space="preserve"> de vallas de frente, pasada de vallas con pie lateral.</w:t>
            </w:r>
          </w:p>
        </w:tc>
        <w:tc>
          <w:tcPr>
            <w:tcW w:w="2410" w:type="dxa"/>
            <w:gridSpan w:val="2"/>
            <w:shd w:val="clear" w:color="auto" w:fill="auto"/>
          </w:tcPr>
          <w:p w14:paraId="0BBD2B27" w14:textId="5F400B30" w:rsidR="000A7D43" w:rsidRPr="00110CB3" w:rsidRDefault="004C1D36" w:rsidP="004C1D36">
            <w:pPr>
              <w:jc w:val="center"/>
              <w:rPr>
                <w:rFonts w:cs="Arial"/>
                <w:sz w:val="20"/>
                <w:szCs w:val="20"/>
              </w:rPr>
            </w:pPr>
            <w:r w:rsidRPr="004C1D36">
              <w:rPr>
                <w:rFonts w:cs="Arial"/>
                <w:noProof/>
                <w:sz w:val="20"/>
                <w:szCs w:val="20"/>
                <w:lang w:val="en-US"/>
              </w:rPr>
              <w:drawing>
                <wp:inline distT="0" distB="0" distL="0" distR="0" wp14:anchorId="5C98D158" wp14:editId="665CCC17">
                  <wp:extent cx="812165" cy="1209675"/>
                  <wp:effectExtent l="0" t="0" r="6985" b="9525"/>
                  <wp:docPr id="45" name="Imagen 45" descr="C:\Users\USUARIO\Downloads\WhatsApp Image 2024-07-14 at 9.43.36 AM (1)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C:\Users\USUARIO\Downloads\WhatsApp Image 2024-07-14 at 9.43.36 AM (1)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2701" cy="12104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02" w:type="dxa"/>
            <w:shd w:val="clear" w:color="auto" w:fill="auto"/>
          </w:tcPr>
          <w:p w14:paraId="732D21F3" w14:textId="77777777" w:rsidR="000A7D43" w:rsidRDefault="000A7D43" w:rsidP="0055563D">
            <w:pPr>
              <w:spacing w:after="0" w:line="240" w:lineRule="auto"/>
              <w:rPr>
                <w:rFonts w:cs="Arial"/>
                <w:b/>
                <w:bCs/>
                <w:sz w:val="20"/>
                <w:szCs w:val="20"/>
              </w:rPr>
            </w:pPr>
          </w:p>
          <w:p w14:paraId="257C5C9E" w14:textId="77777777" w:rsidR="000A7D43" w:rsidRDefault="000A7D43" w:rsidP="0055563D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</w:p>
          <w:p w14:paraId="5918EF5F" w14:textId="77777777" w:rsidR="00604E4E" w:rsidRDefault="00604E4E" w:rsidP="00604E4E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120 min</w:t>
            </w:r>
          </w:p>
          <w:p w14:paraId="42D0610B" w14:textId="77777777" w:rsidR="000A7D43" w:rsidRDefault="000A7D43" w:rsidP="0055563D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</w:p>
          <w:p w14:paraId="4F27BF62" w14:textId="77777777" w:rsidR="000A7D43" w:rsidRDefault="000A7D43" w:rsidP="0055563D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</w:p>
          <w:p w14:paraId="42E5EB04" w14:textId="77777777" w:rsidR="000A7D43" w:rsidRDefault="000A7D43" w:rsidP="0055563D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</w:p>
          <w:p w14:paraId="0975DF2F" w14:textId="77777777" w:rsidR="000A7D43" w:rsidRPr="0005294D" w:rsidRDefault="000A7D43" w:rsidP="0055563D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</w:p>
        </w:tc>
      </w:tr>
      <w:tr w:rsidR="000A7D43" w:rsidRPr="0005294D" w14:paraId="34089880" w14:textId="77777777" w:rsidTr="004C1D36">
        <w:trPr>
          <w:trHeight w:val="1705"/>
        </w:trPr>
        <w:tc>
          <w:tcPr>
            <w:tcW w:w="799" w:type="dxa"/>
            <w:shd w:val="clear" w:color="auto" w:fill="auto"/>
          </w:tcPr>
          <w:p w14:paraId="448DAC59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F</w:t>
            </w:r>
          </w:p>
          <w:p w14:paraId="0A199C24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I</w:t>
            </w:r>
          </w:p>
          <w:p w14:paraId="1387C156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N</w:t>
            </w:r>
          </w:p>
          <w:p w14:paraId="5A10B2D1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A</w:t>
            </w:r>
          </w:p>
          <w:p w14:paraId="4DA8ED11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 xml:space="preserve">L </w:t>
            </w:r>
          </w:p>
        </w:tc>
        <w:tc>
          <w:tcPr>
            <w:tcW w:w="3554" w:type="dxa"/>
            <w:gridSpan w:val="2"/>
            <w:shd w:val="clear" w:color="auto" w:fill="auto"/>
          </w:tcPr>
          <w:p w14:paraId="649B89A7" w14:textId="77777777" w:rsidR="000A7D43" w:rsidRPr="00BD0269" w:rsidRDefault="000A7D43" w:rsidP="0055563D">
            <w:pPr>
              <w:spacing w:after="0" w:line="240" w:lineRule="auto"/>
              <w:rPr>
                <w:rFonts w:ascii="Calibri" w:hAnsi="Calibri" w:cs="Arial"/>
                <w:sz w:val="20"/>
                <w:szCs w:val="20"/>
                <w:lang w:val="es-ES"/>
              </w:rPr>
            </w:pPr>
            <w:r w:rsidRPr="00BD0269">
              <w:rPr>
                <w:rFonts w:cs="Arial"/>
                <w:bCs/>
                <w:sz w:val="20"/>
                <w:szCs w:val="20"/>
              </w:rPr>
              <w:t>Se reduce progresivamente la intensidad de la fase de resistencia hasta la situación de reposo.</w:t>
            </w:r>
            <w:r>
              <w:t xml:space="preserve"> </w:t>
            </w:r>
            <w:r w:rsidRPr="00BD0269">
              <w:rPr>
                <w:rFonts w:cs="Arial"/>
                <w:bCs/>
                <w:sz w:val="20"/>
                <w:szCs w:val="20"/>
              </w:rPr>
              <w:t xml:space="preserve">Por último, </w:t>
            </w:r>
          </w:p>
        </w:tc>
        <w:tc>
          <w:tcPr>
            <w:tcW w:w="2410" w:type="dxa"/>
            <w:gridSpan w:val="2"/>
            <w:shd w:val="clear" w:color="auto" w:fill="auto"/>
          </w:tcPr>
          <w:p w14:paraId="7D125378" w14:textId="0CA2F6DC" w:rsidR="001431F6" w:rsidRPr="009137D3" w:rsidRDefault="004C1D36" w:rsidP="004C1D36">
            <w:pPr>
              <w:jc w:val="center"/>
              <w:rPr>
                <w:rFonts w:cs="Arial"/>
                <w:noProof/>
                <w:sz w:val="20"/>
                <w:szCs w:val="20"/>
              </w:rPr>
            </w:pPr>
            <w:r w:rsidRPr="004C1D36">
              <w:rPr>
                <w:rFonts w:cs="Arial"/>
                <w:noProof/>
                <w:sz w:val="20"/>
                <w:szCs w:val="20"/>
                <w:lang w:val="en-US"/>
              </w:rPr>
              <w:drawing>
                <wp:inline distT="0" distB="0" distL="0" distR="0" wp14:anchorId="21E21CD0" wp14:editId="666A74BD">
                  <wp:extent cx="812700" cy="1080000"/>
                  <wp:effectExtent l="0" t="0" r="6985" b="6350"/>
                  <wp:docPr id="44" name="Imagen 44" descr="C:\Users\USUARIO\Downloads\WhatsApp Image 2024-07-14 at 9.43.36 AM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Users\USUARIO\Downloads\WhatsApp Image 2024-07-14 at 9.43.36 AM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2700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02" w:type="dxa"/>
            <w:shd w:val="clear" w:color="auto" w:fill="auto"/>
          </w:tcPr>
          <w:p w14:paraId="4319135C" w14:textId="08411B4F" w:rsidR="000A7D43" w:rsidRPr="000A68F7" w:rsidRDefault="00604E4E" w:rsidP="0055563D">
            <w:pPr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30 min</w:t>
            </w:r>
          </w:p>
        </w:tc>
      </w:tr>
    </w:tbl>
    <w:p w14:paraId="48CF2571" w14:textId="77777777" w:rsidR="000A7D43" w:rsidRPr="0005294D" w:rsidRDefault="000A7D43" w:rsidP="000A7D43">
      <w:pPr>
        <w:rPr>
          <w:sz w:val="2"/>
          <w:szCs w:val="2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434"/>
        <w:gridCol w:w="4394"/>
      </w:tblGrid>
      <w:tr w:rsidR="00604E4E" w:rsidRPr="0005294D" w14:paraId="282DFC82" w14:textId="77777777" w:rsidTr="00604E4E">
        <w:tc>
          <w:tcPr>
            <w:tcW w:w="4434" w:type="dxa"/>
            <w:shd w:val="clear" w:color="auto" w:fill="auto"/>
          </w:tcPr>
          <w:p w14:paraId="4DDC29B4" w14:textId="4EEB6B9B" w:rsidR="00604E4E" w:rsidRPr="0005294D" w:rsidRDefault="00604E4E" w:rsidP="00604E4E">
            <w:pPr>
              <w:spacing w:after="0" w:line="240" w:lineRule="auto"/>
              <w:rPr>
                <w:sz w:val="20"/>
                <w:szCs w:val="20"/>
              </w:rPr>
            </w:pPr>
            <w:r w:rsidRPr="0005294D">
              <w:rPr>
                <w:sz w:val="20"/>
                <w:szCs w:val="20"/>
              </w:rPr>
              <w:t>VOLUMEN TOTAL (TIEMPO)</w:t>
            </w:r>
            <w:r>
              <w:rPr>
                <w:sz w:val="20"/>
                <w:szCs w:val="20"/>
              </w:rPr>
              <w:t>: 180 min</w:t>
            </w:r>
          </w:p>
        </w:tc>
        <w:tc>
          <w:tcPr>
            <w:tcW w:w="4394" w:type="dxa"/>
            <w:shd w:val="clear" w:color="auto" w:fill="auto"/>
          </w:tcPr>
          <w:p w14:paraId="1238CD70" w14:textId="6EBC0ACA" w:rsidR="00604E4E" w:rsidRPr="0005294D" w:rsidRDefault="00604E4E" w:rsidP="00604E4E">
            <w:pPr>
              <w:spacing w:after="0" w:line="240" w:lineRule="auto"/>
              <w:rPr>
                <w:sz w:val="20"/>
                <w:szCs w:val="20"/>
              </w:rPr>
            </w:pPr>
            <w:r w:rsidRPr="0005294D">
              <w:rPr>
                <w:sz w:val="20"/>
                <w:szCs w:val="20"/>
              </w:rPr>
              <w:t xml:space="preserve">VOLUMEN TOTAL: </w:t>
            </w:r>
            <w:r>
              <w:rPr>
                <w:sz w:val="20"/>
                <w:szCs w:val="20"/>
              </w:rPr>
              <w:t>80%</w:t>
            </w:r>
          </w:p>
        </w:tc>
      </w:tr>
      <w:tr w:rsidR="00604E4E" w:rsidRPr="0005294D" w14:paraId="5370894A" w14:textId="77777777" w:rsidTr="00604E4E">
        <w:tc>
          <w:tcPr>
            <w:tcW w:w="4434" w:type="dxa"/>
            <w:shd w:val="clear" w:color="auto" w:fill="auto"/>
          </w:tcPr>
          <w:p w14:paraId="073CD142" w14:textId="1F396D2C" w:rsidR="00604E4E" w:rsidRPr="0005294D" w:rsidRDefault="00604E4E" w:rsidP="00604E4E">
            <w:pPr>
              <w:spacing w:after="0" w:line="240" w:lineRule="auto"/>
              <w:rPr>
                <w:sz w:val="20"/>
                <w:szCs w:val="20"/>
              </w:rPr>
            </w:pPr>
            <w:r w:rsidRPr="0005294D">
              <w:rPr>
                <w:sz w:val="20"/>
                <w:szCs w:val="20"/>
              </w:rPr>
              <w:t xml:space="preserve">PLANIFICADO: </w:t>
            </w:r>
            <w:r>
              <w:rPr>
                <w:sz w:val="20"/>
                <w:szCs w:val="20"/>
              </w:rPr>
              <w:t>180</w:t>
            </w:r>
          </w:p>
        </w:tc>
        <w:tc>
          <w:tcPr>
            <w:tcW w:w="4394" w:type="dxa"/>
            <w:shd w:val="clear" w:color="auto" w:fill="auto"/>
          </w:tcPr>
          <w:p w14:paraId="43349623" w14:textId="0DBAD30C" w:rsidR="00604E4E" w:rsidRPr="0005294D" w:rsidRDefault="00604E4E" w:rsidP="00604E4E">
            <w:pPr>
              <w:spacing w:after="0" w:line="240" w:lineRule="auto"/>
              <w:rPr>
                <w:sz w:val="20"/>
                <w:szCs w:val="20"/>
              </w:rPr>
            </w:pPr>
            <w:r w:rsidRPr="0005294D">
              <w:rPr>
                <w:sz w:val="20"/>
                <w:szCs w:val="20"/>
              </w:rPr>
              <w:t xml:space="preserve">REALIZADO: </w:t>
            </w:r>
            <w:r>
              <w:rPr>
                <w:sz w:val="20"/>
                <w:szCs w:val="20"/>
              </w:rPr>
              <w:t>80</w:t>
            </w:r>
          </w:p>
        </w:tc>
      </w:tr>
    </w:tbl>
    <w:p w14:paraId="1F4FCE27" w14:textId="77777777" w:rsidR="000A7D43" w:rsidRDefault="000A7D43" w:rsidP="000A7D43">
      <w:pPr>
        <w:rPr>
          <w:sz w:val="20"/>
          <w:szCs w:val="20"/>
        </w:rPr>
      </w:pPr>
    </w:p>
    <w:p w14:paraId="53A461B8" w14:textId="58DD7A26" w:rsidR="000A7D43" w:rsidRDefault="000A7D43" w:rsidP="000A7D43">
      <w:pPr>
        <w:rPr>
          <w:sz w:val="20"/>
          <w:szCs w:val="20"/>
        </w:rPr>
      </w:pPr>
      <w:r w:rsidRPr="0005294D">
        <w:rPr>
          <w:sz w:val="20"/>
          <w:szCs w:val="20"/>
        </w:rPr>
        <w:t>OBSERVACIONES:</w:t>
      </w:r>
      <w:r>
        <w:rPr>
          <w:sz w:val="20"/>
          <w:szCs w:val="20"/>
        </w:rPr>
        <w:t xml:space="preserve"> </w:t>
      </w:r>
    </w:p>
    <w:p w14:paraId="43A3F41F" w14:textId="77777777" w:rsidR="001431F6" w:rsidRDefault="001431F6" w:rsidP="000A7D43">
      <w:pPr>
        <w:rPr>
          <w:sz w:val="20"/>
          <w:szCs w:val="20"/>
        </w:rPr>
      </w:pPr>
    </w:p>
    <w:p w14:paraId="2F1B9668" w14:textId="25E75230" w:rsidR="00604E4E" w:rsidRDefault="00604E4E" w:rsidP="000A7D43">
      <w:pPr>
        <w:rPr>
          <w:sz w:val="20"/>
          <w:szCs w:val="20"/>
        </w:rPr>
      </w:pPr>
    </w:p>
    <w:p w14:paraId="3648C1F2" w14:textId="204537D5" w:rsidR="0055563D" w:rsidRDefault="0055563D" w:rsidP="000A7D43">
      <w:pPr>
        <w:rPr>
          <w:sz w:val="20"/>
          <w:szCs w:val="20"/>
        </w:rPr>
      </w:pPr>
    </w:p>
    <w:p w14:paraId="1A7BB4D5" w14:textId="77777777" w:rsidR="0055563D" w:rsidRDefault="0055563D" w:rsidP="000A7D43">
      <w:pPr>
        <w:rPr>
          <w:sz w:val="20"/>
          <w:szCs w:val="20"/>
        </w:rPr>
      </w:pPr>
    </w:p>
    <w:p w14:paraId="6445A87B" w14:textId="77777777" w:rsidR="000A7D43" w:rsidRPr="0005294D" w:rsidRDefault="000A7D43" w:rsidP="000A7D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hd w:val="clear" w:color="auto" w:fill="C6D9F1"/>
        <w:tabs>
          <w:tab w:val="left" w:pos="1680"/>
          <w:tab w:val="left" w:pos="1845"/>
          <w:tab w:val="center" w:pos="5233"/>
          <w:tab w:val="right" w:pos="10466"/>
        </w:tabs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PLANTILLA PARA REALIZACION DE </w:t>
      </w:r>
      <w:r w:rsidRPr="0005294D">
        <w:rPr>
          <w:b/>
          <w:sz w:val="20"/>
          <w:szCs w:val="20"/>
        </w:rPr>
        <w:t>SESION</w:t>
      </w:r>
      <w:r>
        <w:rPr>
          <w:b/>
          <w:sz w:val="20"/>
          <w:szCs w:val="20"/>
        </w:rPr>
        <w:t xml:space="preserve"> DE CLASE / MONITORES Y ENTRENADORES IMDER PRADERA</w:t>
      </w:r>
    </w:p>
    <w:tbl>
      <w:tblPr>
        <w:tblW w:w="10165" w:type="dxa"/>
        <w:tblInd w:w="-9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99"/>
        <w:gridCol w:w="2234"/>
        <w:gridCol w:w="1320"/>
        <w:gridCol w:w="929"/>
        <w:gridCol w:w="1481"/>
        <w:gridCol w:w="3402"/>
      </w:tblGrid>
      <w:tr w:rsidR="003C20EA" w:rsidRPr="0005294D" w14:paraId="0FCBC9AB" w14:textId="77777777" w:rsidTr="0055563D">
        <w:trPr>
          <w:trHeight w:val="337"/>
        </w:trPr>
        <w:tc>
          <w:tcPr>
            <w:tcW w:w="3033" w:type="dxa"/>
            <w:gridSpan w:val="2"/>
            <w:shd w:val="clear" w:color="auto" w:fill="auto"/>
            <w:vAlign w:val="center"/>
          </w:tcPr>
          <w:p w14:paraId="5F5D7250" w14:textId="39A44766" w:rsidR="003C20EA" w:rsidRPr="0005294D" w:rsidRDefault="003C20EA" w:rsidP="003C20EA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DEPORTE:</w:t>
            </w:r>
            <w:r>
              <w:rPr>
                <w:rFonts w:cs="Arial"/>
                <w:b/>
                <w:sz w:val="20"/>
                <w:szCs w:val="20"/>
              </w:rPr>
              <w:t xml:space="preserve"> ATLETISMO</w:t>
            </w:r>
          </w:p>
        </w:tc>
        <w:tc>
          <w:tcPr>
            <w:tcW w:w="3730" w:type="dxa"/>
            <w:gridSpan w:val="3"/>
            <w:shd w:val="clear" w:color="auto" w:fill="auto"/>
            <w:vAlign w:val="center"/>
          </w:tcPr>
          <w:p w14:paraId="1EF75C07" w14:textId="216AA370" w:rsidR="003C20EA" w:rsidRPr="0005294D" w:rsidRDefault="003C20EA" w:rsidP="003C20EA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 xml:space="preserve">ENTRENADOR: </w:t>
            </w:r>
            <w:r>
              <w:rPr>
                <w:rFonts w:cs="Arial"/>
                <w:b/>
                <w:sz w:val="20"/>
                <w:szCs w:val="20"/>
              </w:rPr>
              <w:t>YOLANDA BELTRAN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129240C7" w14:textId="3F645272" w:rsidR="003C20EA" w:rsidRPr="0005294D" w:rsidRDefault="003C20EA" w:rsidP="003C20EA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SESION N.º</w:t>
            </w:r>
            <w:r w:rsidR="0055563D">
              <w:rPr>
                <w:rFonts w:cs="Arial"/>
                <w:b/>
                <w:sz w:val="20"/>
                <w:szCs w:val="20"/>
              </w:rPr>
              <w:t xml:space="preserve"> 6</w:t>
            </w:r>
          </w:p>
        </w:tc>
      </w:tr>
      <w:tr w:rsidR="003C20EA" w:rsidRPr="0005294D" w14:paraId="6E0EC6B7" w14:textId="77777777" w:rsidTr="0055563D">
        <w:trPr>
          <w:trHeight w:val="385"/>
        </w:trPr>
        <w:tc>
          <w:tcPr>
            <w:tcW w:w="4353" w:type="dxa"/>
            <w:gridSpan w:val="3"/>
            <w:shd w:val="clear" w:color="auto" w:fill="auto"/>
            <w:vAlign w:val="center"/>
          </w:tcPr>
          <w:p w14:paraId="702D64B6" w14:textId="77777777" w:rsidR="003C20EA" w:rsidRDefault="003C20EA" w:rsidP="003C20EA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MEDIO FISICO</w:t>
            </w:r>
            <w:r w:rsidRPr="00C94493">
              <w:rPr>
                <w:rFonts w:cs="Arial"/>
                <w:b/>
                <w:sz w:val="20"/>
                <w:szCs w:val="20"/>
              </w:rPr>
              <w:t xml:space="preserve">: </w:t>
            </w:r>
            <w:r>
              <w:rPr>
                <w:rFonts w:cs="Arial"/>
                <w:b/>
                <w:sz w:val="20"/>
                <w:szCs w:val="20"/>
              </w:rPr>
              <w:t xml:space="preserve"> ARCHIVO</w:t>
            </w:r>
          </w:p>
          <w:p w14:paraId="7B1DC7DC" w14:textId="5F67CA2D" w:rsidR="003C20EA" w:rsidRPr="0005294D" w:rsidRDefault="003C20EA" w:rsidP="003C20EA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FECHA:</w:t>
            </w:r>
            <w:r>
              <w:rPr>
                <w:rFonts w:cs="Arial"/>
                <w:b/>
                <w:sz w:val="20"/>
                <w:szCs w:val="20"/>
              </w:rPr>
              <w:t xml:space="preserve"> </w:t>
            </w:r>
            <w:r w:rsidR="004C1D36">
              <w:rPr>
                <w:rFonts w:cs="Arial"/>
                <w:b/>
                <w:sz w:val="20"/>
                <w:szCs w:val="20"/>
              </w:rPr>
              <w:t>JULIO</w:t>
            </w:r>
          </w:p>
        </w:tc>
        <w:tc>
          <w:tcPr>
            <w:tcW w:w="5812" w:type="dxa"/>
            <w:gridSpan w:val="3"/>
            <w:shd w:val="clear" w:color="auto" w:fill="auto"/>
            <w:vAlign w:val="center"/>
          </w:tcPr>
          <w:p w14:paraId="40894AFE" w14:textId="756B3B82" w:rsidR="003C20EA" w:rsidRPr="0005294D" w:rsidRDefault="003C20EA" w:rsidP="003C20EA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 xml:space="preserve">CATEGORIA: </w:t>
            </w:r>
            <w:r>
              <w:rPr>
                <w:rFonts w:cs="Arial"/>
                <w:b/>
                <w:sz w:val="20"/>
                <w:szCs w:val="20"/>
              </w:rPr>
              <w:t xml:space="preserve"> TODAS</w:t>
            </w:r>
          </w:p>
        </w:tc>
      </w:tr>
      <w:tr w:rsidR="003C20EA" w:rsidRPr="0005294D" w14:paraId="3664114F" w14:textId="77777777" w:rsidTr="0055563D">
        <w:trPr>
          <w:trHeight w:val="130"/>
        </w:trPr>
        <w:tc>
          <w:tcPr>
            <w:tcW w:w="5282" w:type="dxa"/>
            <w:gridSpan w:val="4"/>
            <w:shd w:val="clear" w:color="auto" w:fill="auto"/>
            <w:vAlign w:val="center"/>
          </w:tcPr>
          <w:p w14:paraId="47EA4F85" w14:textId="65220784" w:rsidR="003C20EA" w:rsidRPr="0005294D" w:rsidRDefault="003C20EA" w:rsidP="003C20EA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TEMA:</w:t>
            </w:r>
            <w:r>
              <w:rPr>
                <w:rFonts w:cs="Arial"/>
                <w:b/>
                <w:sz w:val="20"/>
                <w:szCs w:val="20"/>
              </w:rPr>
              <w:t xml:space="preserve">    SALTOS VERTICALES</w:t>
            </w:r>
          </w:p>
        </w:tc>
        <w:tc>
          <w:tcPr>
            <w:tcW w:w="4883" w:type="dxa"/>
            <w:gridSpan w:val="2"/>
            <w:shd w:val="clear" w:color="auto" w:fill="auto"/>
            <w:vAlign w:val="center"/>
          </w:tcPr>
          <w:p w14:paraId="02F970AB" w14:textId="1472ACD1" w:rsidR="003C20EA" w:rsidRPr="00245765" w:rsidRDefault="003C20EA" w:rsidP="003C20EA">
            <w:pPr>
              <w:spacing w:after="0" w:line="240" w:lineRule="auto"/>
              <w:rPr>
                <w:rFonts w:cs="Arial"/>
                <w:b/>
                <w:bCs/>
                <w:sz w:val="20"/>
                <w:szCs w:val="20"/>
              </w:rPr>
            </w:pPr>
            <w:r w:rsidRPr="00245765">
              <w:rPr>
                <w:rFonts w:cs="Arial"/>
                <w:b/>
                <w:bCs/>
                <w:sz w:val="20"/>
                <w:szCs w:val="20"/>
              </w:rPr>
              <w:t>MEDIO DIDACTICO:</w:t>
            </w:r>
            <w:r>
              <w:rPr>
                <w:rFonts w:cs="Arial"/>
                <w:b/>
                <w:bCs/>
                <w:sz w:val="20"/>
                <w:szCs w:val="20"/>
              </w:rPr>
              <w:t xml:space="preserve"> PISTA</w:t>
            </w:r>
          </w:p>
        </w:tc>
      </w:tr>
      <w:tr w:rsidR="003C20EA" w:rsidRPr="0005294D" w14:paraId="61801DFF" w14:textId="77777777" w:rsidTr="0055563D">
        <w:trPr>
          <w:trHeight w:val="337"/>
        </w:trPr>
        <w:tc>
          <w:tcPr>
            <w:tcW w:w="10165" w:type="dxa"/>
            <w:gridSpan w:val="6"/>
            <w:shd w:val="clear" w:color="auto" w:fill="auto"/>
            <w:vAlign w:val="center"/>
          </w:tcPr>
          <w:p w14:paraId="37F8DE97" w14:textId="57540B01" w:rsidR="003C20EA" w:rsidRPr="0005294D" w:rsidRDefault="003C20EA" w:rsidP="003C20EA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OBJETIVO</w:t>
            </w:r>
            <w:r>
              <w:rPr>
                <w:rFonts w:cs="Arial"/>
                <w:b/>
                <w:sz w:val="20"/>
                <w:szCs w:val="20"/>
              </w:rPr>
              <w:t xml:space="preserve">:  </w:t>
            </w:r>
          </w:p>
        </w:tc>
      </w:tr>
      <w:tr w:rsidR="000A7D43" w:rsidRPr="0005294D" w14:paraId="2E3F2491" w14:textId="77777777" w:rsidTr="0055563D">
        <w:trPr>
          <w:trHeight w:val="315"/>
        </w:trPr>
        <w:tc>
          <w:tcPr>
            <w:tcW w:w="799" w:type="dxa"/>
            <w:shd w:val="clear" w:color="auto" w:fill="auto"/>
          </w:tcPr>
          <w:p w14:paraId="0B0BA2FF" w14:textId="77777777" w:rsidR="000A7D43" w:rsidRPr="0005294D" w:rsidRDefault="000A7D43" w:rsidP="0055563D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</w:p>
          <w:p w14:paraId="5878BE91" w14:textId="77777777" w:rsidR="000A7D43" w:rsidRPr="0005294D" w:rsidRDefault="000A7D43" w:rsidP="0055563D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FASE</w:t>
            </w:r>
          </w:p>
          <w:p w14:paraId="2B33A7C7" w14:textId="77777777" w:rsidR="000A7D43" w:rsidRPr="0005294D" w:rsidRDefault="000A7D43" w:rsidP="0055563D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554" w:type="dxa"/>
            <w:gridSpan w:val="2"/>
            <w:shd w:val="clear" w:color="auto" w:fill="auto"/>
          </w:tcPr>
          <w:p w14:paraId="77B854BB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</w:p>
          <w:p w14:paraId="75978929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DESCRIPCION DE LA ACTIVIDAD</w:t>
            </w:r>
          </w:p>
        </w:tc>
        <w:tc>
          <w:tcPr>
            <w:tcW w:w="2410" w:type="dxa"/>
            <w:gridSpan w:val="2"/>
            <w:shd w:val="clear" w:color="auto" w:fill="auto"/>
          </w:tcPr>
          <w:p w14:paraId="5175D438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</w:p>
          <w:p w14:paraId="305B3898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EVIDENCIA FOTOGRAFICA</w:t>
            </w:r>
          </w:p>
        </w:tc>
        <w:tc>
          <w:tcPr>
            <w:tcW w:w="3402" w:type="dxa"/>
            <w:shd w:val="clear" w:color="auto" w:fill="auto"/>
          </w:tcPr>
          <w:p w14:paraId="3696E74D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</w:p>
          <w:p w14:paraId="563444C5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DOSIFICACIÓN</w:t>
            </w:r>
          </w:p>
        </w:tc>
      </w:tr>
      <w:tr w:rsidR="000A7D43" w:rsidRPr="0005294D" w14:paraId="3D29000B" w14:textId="77777777" w:rsidTr="0055563D">
        <w:trPr>
          <w:trHeight w:val="1936"/>
        </w:trPr>
        <w:tc>
          <w:tcPr>
            <w:tcW w:w="799" w:type="dxa"/>
            <w:shd w:val="clear" w:color="auto" w:fill="auto"/>
          </w:tcPr>
          <w:p w14:paraId="476A90D6" w14:textId="77777777" w:rsidR="000A7D43" w:rsidRPr="0005294D" w:rsidRDefault="000A7D43" w:rsidP="0055563D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</w:p>
          <w:p w14:paraId="5E434A7E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I</w:t>
            </w:r>
          </w:p>
          <w:p w14:paraId="568D9B10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N</w:t>
            </w:r>
          </w:p>
          <w:p w14:paraId="1182A61B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I</w:t>
            </w:r>
          </w:p>
          <w:p w14:paraId="5C2B25DC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C</w:t>
            </w:r>
          </w:p>
          <w:p w14:paraId="7E5850C5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I</w:t>
            </w:r>
          </w:p>
          <w:p w14:paraId="1D1F8C55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A</w:t>
            </w:r>
          </w:p>
          <w:p w14:paraId="5E57489B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L</w:t>
            </w:r>
          </w:p>
        </w:tc>
        <w:tc>
          <w:tcPr>
            <w:tcW w:w="3554" w:type="dxa"/>
            <w:gridSpan w:val="2"/>
            <w:shd w:val="clear" w:color="auto" w:fill="auto"/>
          </w:tcPr>
          <w:p w14:paraId="55895732" w14:textId="77777777" w:rsidR="000A7D43" w:rsidRPr="00746872" w:rsidRDefault="000A7D43" w:rsidP="0055563D">
            <w:pPr>
              <w:pStyle w:val="NormalWeb"/>
              <w:jc w:val="both"/>
              <w:rPr>
                <w:rFonts w:ascii="Calibri" w:hAnsi="Calibri" w:cs="Arial"/>
                <w:sz w:val="20"/>
                <w:szCs w:val="20"/>
                <w:lang w:val="es-ES"/>
              </w:rPr>
            </w:pPr>
            <w:r w:rsidRPr="00746872">
              <w:rPr>
                <w:rFonts w:ascii="Calibri" w:hAnsi="Calibri" w:cs="Arial"/>
                <w:sz w:val="20"/>
                <w:szCs w:val="20"/>
                <w:lang w:val="es-ES"/>
              </w:rPr>
              <w:t>Movilidad articular: rotación y movimientos suaves y progresivos de los distintos ejes articulares. Activación cardiorrespiratoria: desplazamientos suaves que impliquen la globalidad del organismo</w:t>
            </w:r>
            <w:r>
              <w:rPr>
                <w:rFonts w:ascii="Calibri" w:hAnsi="Calibri" w:cs="Arial"/>
                <w:sz w:val="20"/>
                <w:szCs w:val="20"/>
                <w:lang w:val="es-ES"/>
              </w:rPr>
              <w:t xml:space="preserve">. </w:t>
            </w:r>
            <w:r w:rsidRPr="00746872">
              <w:rPr>
                <w:rFonts w:ascii="Calibri" w:hAnsi="Calibri" w:cs="Arial"/>
                <w:sz w:val="20"/>
                <w:szCs w:val="20"/>
                <w:lang w:val="es-ES"/>
              </w:rPr>
              <w:t>Estiramientos d</w:t>
            </w:r>
            <w:r>
              <w:rPr>
                <w:rFonts w:ascii="Calibri" w:hAnsi="Calibri" w:cs="Arial"/>
                <w:sz w:val="20"/>
                <w:szCs w:val="20"/>
                <w:lang w:val="es-ES"/>
              </w:rPr>
              <w:t>e los grandes grupos musculares.</w:t>
            </w:r>
          </w:p>
        </w:tc>
        <w:tc>
          <w:tcPr>
            <w:tcW w:w="2410" w:type="dxa"/>
            <w:gridSpan w:val="2"/>
            <w:shd w:val="clear" w:color="auto" w:fill="auto"/>
          </w:tcPr>
          <w:p w14:paraId="2D216801" w14:textId="259A67D1" w:rsidR="000A7D43" w:rsidRPr="00790496" w:rsidRDefault="004C1D36" w:rsidP="00F93284">
            <w:pPr>
              <w:jc w:val="center"/>
              <w:rPr>
                <w:rFonts w:cs="Arial"/>
                <w:sz w:val="20"/>
                <w:szCs w:val="20"/>
              </w:rPr>
            </w:pPr>
            <w:r w:rsidRPr="004C1D36">
              <w:rPr>
                <w:rFonts w:cs="Arial"/>
                <w:noProof/>
                <w:sz w:val="20"/>
                <w:szCs w:val="20"/>
                <w:lang w:val="en-US"/>
              </w:rPr>
              <w:drawing>
                <wp:inline distT="0" distB="0" distL="0" distR="0" wp14:anchorId="1D585D03" wp14:editId="6DB7EFFF">
                  <wp:extent cx="812700" cy="1080000"/>
                  <wp:effectExtent l="0" t="0" r="6985" b="6350"/>
                  <wp:docPr id="46" name="Imagen 46" descr="C:\Users\USUARIO\Downloads\WhatsApp Image 2024-07-14 at 9.43.36 AM (2)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C:\Users\USUARIO\Downloads\WhatsApp Image 2024-07-14 at 9.43.36 AM (2)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2700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02" w:type="dxa"/>
            <w:shd w:val="clear" w:color="auto" w:fill="auto"/>
          </w:tcPr>
          <w:p w14:paraId="0D60299C" w14:textId="7B5DEC6F" w:rsidR="000A7D43" w:rsidRPr="005C7312" w:rsidRDefault="00604E4E" w:rsidP="0055563D">
            <w:p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30 min</w:t>
            </w:r>
          </w:p>
        </w:tc>
      </w:tr>
      <w:tr w:rsidR="000A7D43" w:rsidRPr="0005294D" w14:paraId="439DEF03" w14:textId="77777777" w:rsidTr="001431F6">
        <w:trPr>
          <w:trHeight w:val="1808"/>
        </w:trPr>
        <w:tc>
          <w:tcPr>
            <w:tcW w:w="799" w:type="dxa"/>
            <w:shd w:val="clear" w:color="auto" w:fill="auto"/>
          </w:tcPr>
          <w:p w14:paraId="349366AB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C</w:t>
            </w:r>
          </w:p>
          <w:p w14:paraId="15D69094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E</w:t>
            </w:r>
          </w:p>
          <w:p w14:paraId="63754B2A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N</w:t>
            </w:r>
          </w:p>
          <w:p w14:paraId="25D17C73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T</w:t>
            </w:r>
          </w:p>
          <w:p w14:paraId="70A01AB8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R</w:t>
            </w:r>
          </w:p>
          <w:p w14:paraId="492E07F8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A</w:t>
            </w:r>
          </w:p>
          <w:p w14:paraId="05F48A24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L</w:t>
            </w:r>
          </w:p>
        </w:tc>
        <w:tc>
          <w:tcPr>
            <w:tcW w:w="3554" w:type="dxa"/>
            <w:gridSpan w:val="2"/>
            <w:shd w:val="clear" w:color="auto" w:fill="auto"/>
          </w:tcPr>
          <w:p w14:paraId="401C7A46" w14:textId="77777777" w:rsidR="003F3959" w:rsidRDefault="003F3959" w:rsidP="003C20EA">
            <w:pPr>
              <w:pStyle w:val="NormalWeb"/>
              <w:spacing w:before="0" w:beforeAutospacing="0" w:after="0" w:afterAutospacing="0"/>
              <w:rPr>
                <w:rFonts w:ascii="Calibri" w:hAnsi="Calibri"/>
                <w:sz w:val="20"/>
                <w:szCs w:val="20"/>
                <w:lang w:val="es-ES"/>
              </w:rPr>
            </w:pPr>
            <w:r>
              <w:rPr>
                <w:rFonts w:ascii="Calibri" w:hAnsi="Calibri"/>
                <w:sz w:val="20"/>
                <w:szCs w:val="20"/>
                <w:lang w:val="es-ES"/>
              </w:rPr>
              <w:t xml:space="preserve">10 km </w:t>
            </w:r>
          </w:p>
          <w:p w14:paraId="1DBFE24F" w14:textId="77777777" w:rsidR="000A7D43" w:rsidRDefault="003F3959" w:rsidP="003C20EA">
            <w:pPr>
              <w:pStyle w:val="NormalWeb"/>
              <w:spacing w:before="0" w:beforeAutospacing="0" w:after="0" w:afterAutospacing="0"/>
              <w:rPr>
                <w:rFonts w:ascii="Calibri" w:hAnsi="Calibri"/>
                <w:sz w:val="20"/>
                <w:szCs w:val="20"/>
                <w:lang w:val="es-ES"/>
              </w:rPr>
            </w:pPr>
            <w:r>
              <w:rPr>
                <w:rFonts w:ascii="Calibri" w:hAnsi="Calibri"/>
                <w:sz w:val="20"/>
                <w:szCs w:val="20"/>
                <w:lang w:val="es-ES"/>
              </w:rPr>
              <w:t xml:space="preserve">Estiramientos </w:t>
            </w:r>
          </w:p>
          <w:p w14:paraId="4E15C086" w14:textId="6AF51CD1" w:rsidR="003F3959" w:rsidRPr="0055563D" w:rsidRDefault="003F3959" w:rsidP="003C20EA">
            <w:pPr>
              <w:pStyle w:val="NormalWeb"/>
              <w:spacing w:before="0" w:beforeAutospacing="0" w:after="0" w:afterAutospacing="0"/>
              <w:rPr>
                <w:rFonts w:ascii="Calibri" w:hAnsi="Calibri"/>
                <w:sz w:val="20"/>
                <w:szCs w:val="20"/>
                <w:lang w:val="es-ES"/>
              </w:rPr>
            </w:pPr>
            <w:r>
              <w:rPr>
                <w:rFonts w:ascii="Calibri" w:hAnsi="Calibri"/>
                <w:sz w:val="20"/>
                <w:szCs w:val="20"/>
                <w:lang w:val="es-ES"/>
              </w:rPr>
              <w:t>6*100 progresivos</w:t>
            </w:r>
          </w:p>
        </w:tc>
        <w:tc>
          <w:tcPr>
            <w:tcW w:w="2410" w:type="dxa"/>
            <w:gridSpan w:val="2"/>
            <w:shd w:val="clear" w:color="auto" w:fill="auto"/>
          </w:tcPr>
          <w:p w14:paraId="6990895A" w14:textId="1CA2CAA1" w:rsidR="000A7D43" w:rsidRPr="00110CB3" w:rsidRDefault="004C1D36" w:rsidP="0055563D">
            <w:pPr>
              <w:rPr>
                <w:rFonts w:cs="Arial"/>
                <w:sz w:val="20"/>
                <w:szCs w:val="20"/>
              </w:rPr>
            </w:pPr>
            <w:r w:rsidRPr="004C1D36">
              <w:rPr>
                <w:rFonts w:cs="Arial"/>
                <w:noProof/>
                <w:sz w:val="20"/>
                <w:szCs w:val="20"/>
                <w:lang w:val="en-US"/>
              </w:rPr>
              <w:drawing>
                <wp:inline distT="0" distB="0" distL="0" distR="0" wp14:anchorId="2BF5BEAA" wp14:editId="49BC0A33">
                  <wp:extent cx="1435216" cy="1080000"/>
                  <wp:effectExtent l="0" t="0" r="0" b="6350"/>
                  <wp:docPr id="47" name="Imagen 47" descr="C:\Users\USUARIO\Downloads\WhatsApp Image 2024-07-14 at 9.43.36 AM (3)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C:\Users\USUARIO\Downloads\WhatsApp Image 2024-07-14 at 9.43.36 AM (3)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5216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02" w:type="dxa"/>
            <w:shd w:val="clear" w:color="auto" w:fill="auto"/>
          </w:tcPr>
          <w:p w14:paraId="68F23635" w14:textId="77777777" w:rsidR="000A7D43" w:rsidRDefault="000A7D43" w:rsidP="0055563D">
            <w:pPr>
              <w:spacing w:after="0" w:line="240" w:lineRule="auto"/>
              <w:rPr>
                <w:rFonts w:cs="Arial"/>
                <w:b/>
                <w:bCs/>
                <w:sz w:val="20"/>
                <w:szCs w:val="20"/>
              </w:rPr>
            </w:pPr>
          </w:p>
          <w:p w14:paraId="2F167A67" w14:textId="77777777" w:rsidR="000A7D43" w:rsidRDefault="000A7D43" w:rsidP="0055563D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</w:p>
          <w:p w14:paraId="7FE396B1" w14:textId="77777777" w:rsidR="00604E4E" w:rsidRDefault="00604E4E" w:rsidP="00604E4E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120 min</w:t>
            </w:r>
          </w:p>
          <w:p w14:paraId="3C755576" w14:textId="77777777" w:rsidR="000A7D43" w:rsidRDefault="000A7D43" w:rsidP="0055563D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</w:p>
          <w:p w14:paraId="7C5C67E8" w14:textId="77777777" w:rsidR="000A7D43" w:rsidRDefault="000A7D43" w:rsidP="0055563D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</w:p>
          <w:p w14:paraId="000B1989" w14:textId="77777777" w:rsidR="000A7D43" w:rsidRDefault="000A7D43" w:rsidP="0055563D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</w:p>
          <w:p w14:paraId="44DF3FC3" w14:textId="77777777" w:rsidR="000A7D43" w:rsidRPr="0005294D" w:rsidRDefault="000A7D43" w:rsidP="0055563D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</w:p>
        </w:tc>
      </w:tr>
      <w:tr w:rsidR="000A7D43" w:rsidRPr="0005294D" w14:paraId="634FBAB9" w14:textId="77777777" w:rsidTr="001431F6">
        <w:trPr>
          <w:trHeight w:val="1425"/>
        </w:trPr>
        <w:tc>
          <w:tcPr>
            <w:tcW w:w="799" w:type="dxa"/>
            <w:shd w:val="clear" w:color="auto" w:fill="auto"/>
          </w:tcPr>
          <w:p w14:paraId="493908D1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F</w:t>
            </w:r>
          </w:p>
          <w:p w14:paraId="2C140993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I</w:t>
            </w:r>
          </w:p>
          <w:p w14:paraId="17C02977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N</w:t>
            </w:r>
          </w:p>
          <w:p w14:paraId="420384A2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A</w:t>
            </w:r>
          </w:p>
          <w:p w14:paraId="1C0422DB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 xml:space="preserve">L </w:t>
            </w:r>
          </w:p>
        </w:tc>
        <w:tc>
          <w:tcPr>
            <w:tcW w:w="3554" w:type="dxa"/>
            <w:gridSpan w:val="2"/>
            <w:shd w:val="clear" w:color="auto" w:fill="auto"/>
          </w:tcPr>
          <w:p w14:paraId="65B9E387" w14:textId="77777777" w:rsidR="000A7D43" w:rsidRPr="00BD0269" w:rsidRDefault="000A7D43" w:rsidP="0055563D">
            <w:pPr>
              <w:spacing w:after="0" w:line="240" w:lineRule="auto"/>
              <w:rPr>
                <w:rFonts w:ascii="Calibri" w:hAnsi="Calibri" w:cs="Arial"/>
                <w:sz w:val="20"/>
                <w:szCs w:val="20"/>
                <w:lang w:val="es-ES"/>
              </w:rPr>
            </w:pPr>
            <w:r w:rsidRPr="00BD0269">
              <w:rPr>
                <w:rFonts w:cs="Arial"/>
                <w:bCs/>
                <w:sz w:val="20"/>
                <w:szCs w:val="20"/>
              </w:rPr>
              <w:t>Se reduce progresivamente la intensidad de la fase de resistencia hasta la situación de reposo.</w:t>
            </w:r>
            <w:r>
              <w:t xml:space="preserve"> </w:t>
            </w:r>
            <w:r w:rsidRPr="00BD0269">
              <w:rPr>
                <w:rFonts w:cs="Arial"/>
                <w:bCs/>
                <w:sz w:val="20"/>
                <w:szCs w:val="20"/>
              </w:rPr>
              <w:t xml:space="preserve">Por último, </w:t>
            </w:r>
          </w:p>
        </w:tc>
        <w:tc>
          <w:tcPr>
            <w:tcW w:w="2410" w:type="dxa"/>
            <w:gridSpan w:val="2"/>
            <w:shd w:val="clear" w:color="auto" w:fill="auto"/>
          </w:tcPr>
          <w:p w14:paraId="0F5B6AF2" w14:textId="0B5CC116" w:rsidR="000A7D43" w:rsidRPr="009137D3" w:rsidRDefault="004C1D36" w:rsidP="001431F6">
            <w:pPr>
              <w:rPr>
                <w:rFonts w:cs="Arial"/>
                <w:sz w:val="20"/>
                <w:szCs w:val="20"/>
              </w:rPr>
            </w:pPr>
            <w:r w:rsidRPr="004C1D36">
              <w:rPr>
                <w:rFonts w:cs="Arial"/>
                <w:noProof/>
                <w:sz w:val="20"/>
                <w:szCs w:val="20"/>
                <w:lang w:val="en-US"/>
              </w:rPr>
              <w:drawing>
                <wp:inline distT="0" distB="0" distL="0" distR="0" wp14:anchorId="70BA3C62" wp14:editId="66D9A0D4">
                  <wp:extent cx="1435514" cy="1080000"/>
                  <wp:effectExtent l="0" t="0" r="0" b="6350"/>
                  <wp:docPr id="48" name="Imagen 48" descr="C:\Users\USUARIO\Downloads\WhatsApp Image 2024-07-14 at 9.43.37 AM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C:\Users\USUARIO\Downloads\WhatsApp Image 2024-07-14 at 9.43.37 AM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5514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02" w:type="dxa"/>
            <w:shd w:val="clear" w:color="auto" w:fill="auto"/>
          </w:tcPr>
          <w:p w14:paraId="41227E2F" w14:textId="18AC9E3C" w:rsidR="000A7D43" w:rsidRPr="000A68F7" w:rsidRDefault="00604E4E" w:rsidP="0055563D">
            <w:pPr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30 min</w:t>
            </w:r>
          </w:p>
        </w:tc>
      </w:tr>
    </w:tbl>
    <w:p w14:paraId="04BB2965" w14:textId="77777777" w:rsidR="000A7D43" w:rsidRPr="0005294D" w:rsidRDefault="000A7D43" w:rsidP="000A7D43">
      <w:pPr>
        <w:rPr>
          <w:sz w:val="2"/>
          <w:szCs w:val="2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434"/>
        <w:gridCol w:w="4394"/>
      </w:tblGrid>
      <w:tr w:rsidR="00604E4E" w:rsidRPr="0005294D" w14:paraId="7AF48097" w14:textId="77777777" w:rsidTr="00604E4E">
        <w:tc>
          <w:tcPr>
            <w:tcW w:w="4434" w:type="dxa"/>
            <w:shd w:val="clear" w:color="auto" w:fill="auto"/>
          </w:tcPr>
          <w:p w14:paraId="1B2FC788" w14:textId="141BBED7" w:rsidR="00604E4E" w:rsidRPr="0005294D" w:rsidRDefault="00604E4E" w:rsidP="00604E4E">
            <w:pPr>
              <w:spacing w:after="0" w:line="240" w:lineRule="auto"/>
              <w:rPr>
                <w:sz w:val="20"/>
                <w:szCs w:val="20"/>
              </w:rPr>
            </w:pPr>
            <w:r w:rsidRPr="0005294D">
              <w:rPr>
                <w:sz w:val="20"/>
                <w:szCs w:val="20"/>
              </w:rPr>
              <w:t>VOLUMEN TOTAL (TIEMPO)</w:t>
            </w:r>
            <w:r>
              <w:rPr>
                <w:sz w:val="20"/>
                <w:szCs w:val="20"/>
              </w:rPr>
              <w:t>: 180 min</w:t>
            </w:r>
          </w:p>
        </w:tc>
        <w:tc>
          <w:tcPr>
            <w:tcW w:w="4394" w:type="dxa"/>
            <w:shd w:val="clear" w:color="auto" w:fill="auto"/>
          </w:tcPr>
          <w:p w14:paraId="13067CF5" w14:textId="2CD1EDE3" w:rsidR="00604E4E" w:rsidRPr="0005294D" w:rsidRDefault="00604E4E" w:rsidP="00604E4E">
            <w:pPr>
              <w:spacing w:after="0" w:line="240" w:lineRule="auto"/>
              <w:rPr>
                <w:sz w:val="20"/>
                <w:szCs w:val="20"/>
              </w:rPr>
            </w:pPr>
            <w:r w:rsidRPr="0005294D">
              <w:rPr>
                <w:sz w:val="20"/>
                <w:szCs w:val="20"/>
              </w:rPr>
              <w:t xml:space="preserve">VOLUMEN TOTAL: </w:t>
            </w:r>
            <w:r>
              <w:rPr>
                <w:sz w:val="20"/>
                <w:szCs w:val="20"/>
              </w:rPr>
              <w:t>80%</w:t>
            </w:r>
          </w:p>
        </w:tc>
      </w:tr>
      <w:tr w:rsidR="00604E4E" w:rsidRPr="0005294D" w14:paraId="6225CF3F" w14:textId="77777777" w:rsidTr="00604E4E">
        <w:tc>
          <w:tcPr>
            <w:tcW w:w="4434" w:type="dxa"/>
            <w:shd w:val="clear" w:color="auto" w:fill="auto"/>
          </w:tcPr>
          <w:p w14:paraId="10F62CE6" w14:textId="6F554336" w:rsidR="00604E4E" w:rsidRPr="0005294D" w:rsidRDefault="00604E4E" w:rsidP="00604E4E">
            <w:pPr>
              <w:spacing w:after="0" w:line="240" w:lineRule="auto"/>
              <w:rPr>
                <w:sz w:val="20"/>
                <w:szCs w:val="20"/>
              </w:rPr>
            </w:pPr>
            <w:r w:rsidRPr="0005294D">
              <w:rPr>
                <w:sz w:val="20"/>
                <w:szCs w:val="20"/>
              </w:rPr>
              <w:t xml:space="preserve">PLANIFICADO: </w:t>
            </w:r>
            <w:r>
              <w:rPr>
                <w:sz w:val="20"/>
                <w:szCs w:val="20"/>
              </w:rPr>
              <w:t>180</w:t>
            </w:r>
          </w:p>
        </w:tc>
        <w:tc>
          <w:tcPr>
            <w:tcW w:w="4394" w:type="dxa"/>
            <w:shd w:val="clear" w:color="auto" w:fill="auto"/>
          </w:tcPr>
          <w:p w14:paraId="4F2539C3" w14:textId="6D7CF677" w:rsidR="00604E4E" w:rsidRPr="0005294D" w:rsidRDefault="00604E4E" w:rsidP="00604E4E">
            <w:pPr>
              <w:spacing w:after="0" w:line="240" w:lineRule="auto"/>
              <w:rPr>
                <w:sz w:val="20"/>
                <w:szCs w:val="20"/>
              </w:rPr>
            </w:pPr>
            <w:r w:rsidRPr="0005294D">
              <w:rPr>
                <w:sz w:val="20"/>
                <w:szCs w:val="20"/>
              </w:rPr>
              <w:t xml:space="preserve">REALIZADO: </w:t>
            </w:r>
            <w:r>
              <w:rPr>
                <w:sz w:val="20"/>
                <w:szCs w:val="20"/>
              </w:rPr>
              <w:t>80</w:t>
            </w:r>
          </w:p>
        </w:tc>
      </w:tr>
    </w:tbl>
    <w:p w14:paraId="5F8C82D2" w14:textId="77777777" w:rsidR="000A7D43" w:rsidRDefault="000A7D43" w:rsidP="000A7D43">
      <w:pPr>
        <w:rPr>
          <w:sz w:val="20"/>
          <w:szCs w:val="20"/>
        </w:rPr>
      </w:pPr>
    </w:p>
    <w:p w14:paraId="2C839173" w14:textId="1B9BD2B7" w:rsidR="000A7D43" w:rsidRDefault="000A7D43" w:rsidP="000A7D43">
      <w:pPr>
        <w:rPr>
          <w:sz w:val="20"/>
          <w:szCs w:val="20"/>
        </w:rPr>
      </w:pPr>
      <w:r w:rsidRPr="0005294D">
        <w:rPr>
          <w:sz w:val="20"/>
          <w:szCs w:val="20"/>
        </w:rPr>
        <w:t>OBSERVACIONES:</w:t>
      </w:r>
      <w:r>
        <w:rPr>
          <w:sz w:val="20"/>
          <w:szCs w:val="20"/>
        </w:rPr>
        <w:t xml:space="preserve"> </w:t>
      </w:r>
    </w:p>
    <w:p w14:paraId="43EF7F03" w14:textId="77777777" w:rsidR="001431F6" w:rsidRDefault="001431F6" w:rsidP="000A7D43">
      <w:pPr>
        <w:rPr>
          <w:sz w:val="20"/>
          <w:szCs w:val="20"/>
        </w:rPr>
      </w:pPr>
    </w:p>
    <w:p w14:paraId="05E0F177" w14:textId="219C1DE0" w:rsidR="0055563D" w:rsidRDefault="0055563D" w:rsidP="000A7D43">
      <w:pPr>
        <w:rPr>
          <w:sz w:val="20"/>
          <w:szCs w:val="20"/>
        </w:rPr>
      </w:pPr>
    </w:p>
    <w:p w14:paraId="7D32E453" w14:textId="246E4F12" w:rsidR="0055563D" w:rsidRDefault="0055563D" w:rsidP="000A7D43">
      <w:pPr>
        <w:rPr>
          <w:sz w:val="20"/>
          <w:szCs w:val="20"/>
        </w:rPr>
      </w:pPr>
    </w:p>
    <w:p w14:paraId="36DC3663" w14:textId="77777777" w:rsidR="0055563D" w:rsidRDefault="0055563D" w:rsidP="000A7D43">
      <w:pPr>
        <w:rPr>
          <w:sz w:val="20"/>
          <w:szCs w:val="20"/>
        </w:rPr>
      </w:pPr>
    </w:p>
    <w:p w14:paraId="4E6FB67A" w14:textId="77777777" w:rsidR="000A7D43" w:rsidRPr="0005294D" w:rsidRDefault="000A7D43" w:rsidP="000A7D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hd w:val="clear" w:color="auto" w:fill="C6D9F1"/>
        <w:tabs>
          <w:tab w:val="left" w:pos="1680"/>
          <w:tab w:val="left" w:pos="1845"/>
          <w:tab w:val="center" w:pos="5233"/>
          <w:tab w:val="right" w:pos="10466"/>
        </w:tabs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PLANTILLA PARA REALIZACION DE </w:t>
      </w:r>
      <w:r w:rsidRPr="0005294D">
        <w:rPr>
          <w:b/>
          <w:sz w:val="20"/>
          <w:szCs w:val="20"/>
        </w:rPr>
        <w:t>SESION</w:t>
      </w:r>
      <w:r>
        <w:rPr>
          <w:b/>
          <w:sz w:val="20"/>
          <w:szCs w:val="20"/>
        </w:rPr>
        <w:t xml:space="preserve"> DE CLASE / MONITORES Y ENTRENADORES IMDER PRADERA</w:t>
      </w:r>
    </w:p>
    <w:tbl>
      <w:tblPr>
        <w:tblW w:w="10165" w:type="dxa"/>
        <w:tblInd w:w="-9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99"/>
        <w:gridCol w:w="2234"/>
        <w:gridCol w:w="1320"/>
        <w:gridCol w:w="929"/>
        <w:gridCol w:w="1481"/>
        <w:gridCol w:w="3402"/>
      </w:tblGrid>
      <w:tr w:rsidR="003C20EA" w:rsidRPr="0005294D" w14:paraId="61D77A10" w14:textId="77777777" w:rsidTr="0055563D">
        <w:trPr>
          <w:trHeight w:val="337"/>
        </w:trPr>
        <w:tc>
          <w:tcPr>
            <w:tcW w:w="3033" w:type="dxa"/>
            <w:gridSpan w:val="2"/>
            <w:shd w:val="clear" w:color="auto" w:fill="auto"/>
            <w:vAlign w:val="center"/>
          </w:tcPr>
          <w:p w14:paraId="2EB84E06" w14:textId="710198D3" w:rsidR="003C20EA" w:rsidRPr="0005294D" w:rsidRDefault="003C20EA" w:rsidP="003C20EA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DEPORTE:</w:t>
            </w:r>
            <w:r>
              <w:rPr>
                <w:rFonts w:cs="Arial"/>
                <w:b/>
                <w:sz w:val="20"/>
                <w:szCs w:val="20"/>
              </w:rPr>
              <w:t xml:space="preserve"> ATLETISMO</w:t>
            </w:r>
          </w:p>
        </w:tc>
        <w:tc>
          <w:tcPr>
            <w:tcW w:w="3730" w:type="dxa"/>
            <w:gridSpan w:val="3"/>
            <w:shd w:val="clear" w:color="auto" w:fill="auto"/>
            <w:vAlign w:val="center"/>
          </w:tcPr>
          <w:p w14:paraId="6F95FEA3" w14:textId="69386256" w:rsidR="003C20EA" w:rsidRPr="0005294D" w:rsidRDefault="003C20EA" w:rsidP="003C20EA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 xml:space="preserve">ENTRENADOR: </w:t>
            </w:r>
            <w:r>
              <w:rPr>
                <w:rFonts w:cs="Arial"/>
                <w:b/>
                <w:sz w:val="20"/>
                <w:szCs w:val="20"/>
              </w:rPr>
              <w:t>YOLANDA BELTRAN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6856B7D6" w14:textId="347324F1" w:rsidR="003C20EA" w:rsidRPr="0005294D" w:rsidRDefault="003C20EA" w:rsidP="003C20EA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SESION N.º</w:t>
            </w:r>
            <w:r w:rsidR="0055563D">
              <w:rPr>
                <w:rFonts w:cs="Arial"/>
                <w:b/>
                <w:sz w:val="20"/>
                <w:szCs w:val="20"/>
              </w:rPr>
              <w:t xml:space="preserve"> 5</w:t>
            </w:r>
          </w:p>
        </w:tc>
      </w:tr>
      <w:tr w:rsidR="003C20EA" w:rsidRPr="0005294D" w14:paraId="7BEFBD47" w14:textId="77777777" w:rsidTr="0055563D">
        <w:trPr>
          <w:trHeight w:val="385"/>
        </w:trPr>
        <w:tc>
          <w:tcPr>
            <w:tcW w:w="4353" w:type="dxa"/>
            <w:gridSpan w:val="3"/>
            <w:shd w:val="clear" w:color="auto" w:fill="auto"/>
            <w:vAlign w:val="center"/>
          </w:tcPr>
          <w:p w14:paraId="6E4471DE" w14:textId="77777777" w:rsidR="003C20EA" w:rsidRDefault="003C20EA" w:rsidP="003C20EA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MEDIO FISICO</w:t>
            </w:r>
            <w:r w:rsidRPr="00C94493">
              <w:rPr>
                <w:rFonts w:cs="Arial"/>
                <w:b/>
                <w:sz w:val="20"/>
                <w:szCs w:val="20"/>
              </w:rPr>
              <w:t xml:space="preserve">: </w:t>
            </w:r>
            <w:r>
              <w:rPr>
                <w:rFonts w:cs="Arial"/>
                <w:b/>
                <w:sz w:val="20"/>
                <w:szCs w:val="20"/>
              </w:rPr>
              <w:t xml:space="preserve"> ARCHIVO</w:t>
            </w:r>
          </w:p>
          <w:p w14:paraId="205EA470" w14:textId="1B2AB50A" w:rsidR="003C20EA" w:rsidRPr="0005294D" w:rsidRDefault="003C20EA" w:rsidP="003C20EA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FECHA:</w:t>
            </w:r>
            <w:r>
              <w:rPr>
                <w:rFonts w:cs="Arial"/>
                <w:b/>
                <w:sz w:val="20"/>
                <w:szCs w:val="20"/>
              </w:rPr>
              <w:t xml:space="preserve"> </w:t>
            </w:r>
            <w:r w:rsidR="004C1D36">
              <w:rPr>
                <w:rFonts w:cs="Arial"/>
                <w:b/>
                <w:sz w:val="20"/>
                <w:szCs w:val="20"/>
              </w:rPr>
              <w:t>JULIO</w:t>
            </w:r>
          </w:p>
        </w:tc>
        <w:tc>
          <w:tcPr>
            <w:tcW w:w="5812" w:type="dxa"/>
            <w:gridSpan w:val="3"/>
            <w:shd w:val="clear" w:color="auto" w:fill="auto"/>
            <w:vAlign w:val="center"/>
          </w:tcPr>
          <w:p w14:paraId="69D7193A" w14:textId="08BF7476" w:rsidR="003C20EA" w:rsidRPr="0005294D" w:rsidRDefault="003C20EA" w:rsidP="003C20EA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 xml:space="preserve">CATEGORIA: </w:t>
            </w:r>
            <w:r>
              <w:rPr>
                <w:rFonts w:cs="Arial"/>
                <w:b/>
                <w:sz w:val="20"/>
                <w:szCs w:val="20"/>
              </w:rPr>
              <w:t xml:space="preserve"> TODAS</w:t>
            </w:r>
          </w:p>
        </w:tc>
      </w:tr>
      <w:tr w:rsidR="003C20EA" w:rsidRPr="0005294D" w14:paraId="3CB4F261" w14:textId="77777777" w:rsidTr="0055563D">
        <w:trPr>
          <w:trHeight w:val="130"/>
        </w:trPr>
        <w:tc>
          <w:tcPr>
            <w:tcW w:w="5282" w:type="dxa"/>
            <w:gridSpan w:val="4"/>
            <w:shd w:val="clear" w:color="auto" w:fill="auto"/>
            <w:vAlign w:val="center"/>
          </w:tcPr>
          <w:p w14:paraId="373D4C9F" w14:textId="1C809F43" w:rsidR="003C20EA" w:rsidRPr="0005294D" w:rsidRDefault="003C20EA" w:rsidP="003C20EA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TEMA:</w:t>
            </w:r>
            <w:r>
              <w:rPr>
                <w:rFonts w:cs="Arial"/>
                <w:b/>
                <w:sz w:val="20"/>
                <w:szCs w:val="20"/>
              </w:rPr>
              <w:t xml:space="preserve">   SALIDAS</w:t>
            </w:r>
          </w:p>
        </w:tc>
        <w:tc>
          <w:tcPr>
            <w:tcW w:w="4883" w:type="dxa"/>
            <w:gridSpan w:val="2"/>
            <w:shd w:val="clear" w:color="auto" w:fill="auto"/>
            <w:vAlign w:val="center"/>
          </w:tcPr>
          <w:p w14:paraId="45B1451B" w14:textId="52DD6531" w:rsidR="003C20EA" w:rsidRPr="00245765" w:rsidRDefault="003C20EA" w:rsidP="003C20EA">
            <w:pPr>
              <w:spacing w:after="0" w:line="240" w:lineRule="auto"/>
              <w:rPr>
                <w:rFonts w:cs="Arial"/>
                <w:b/>
                <w:bCs/>
                <w:sz w:val="20"/>
                <w:szCs w:val="20"/>
              </w:rPr>
            </w:pPr>
            <w:r w:rsidRPr="00245765">
              <w:rPr>
                <w:rFonts w:cs="Arial"/>
                <w:b/>
                <w:bCs/>
                <w:sz w:val="20"/>
                <w:szCs w:val="20"/>
              </w:rPr>
              <w:t>MEDIO DIDACTICO:</w:t>
            </w:r>
            <w:r>
              <w:rPr>
                <w:rFonts w:cs="Arial"/>
                <w:b/>
                <w:bCs/>
                <w:sz w:val="20"/>
                <w:szCs w:val="20"/>
              </w:rPr>
              <w:t xml:space="preserve"> PISTA</w:t>
            </w:r>
          </w:p>
        </w:tc>
      </w:tr>
      <w:tr w:rsidR="003C20EA" w:rsidRPr="0005294D" w14:paraId="502F2F71" w14:textId="77777777" w:rsidTr="0055563D">
        <w:trPr>
          <w:trHeight w:val="337"/>
        </w:trPr>
        <w:tc>
          <w:tcPr>
            <w:tcW w:w="10165" w:type="dxa"/>
            <w:gridSpan w:val="6"/>
            <w:shd w:val="clear" w:color="auto" w:fill="auto"/>
            <w:vAlign w:val="center"/>
          </w:tcPr>
          <w:p w14:paraId="04C3375A" w14:textId="1CB3C047" w:rsidR="003C20EA" w:rsidRPr="0005294D" w:rsidRDefault="003C20EA" w:rsidP="003C20EA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OBJETIVO</w:t>
            </w:r>
            <w:r>
              <w:rPr>
                <w:rFonts w:cs="Arial"/>
                <w:b/>
                <w:sz w:val="20"/>
                <w:szCs w:val="20"/>
              </w:rPr>
              <w:t xml:space="preserve">:  </w:t>
            </w:r>
          </w:p>
        </w:tc>
      </w:tr>
      <w:tr w:rsidR="000A7D43" w:rsidRPr="0005294D" w14:paraId="5685954F" w14:textId="77777777" w:rsidTr="0055563D">
        <w:trPr>
          <w:trHeight w:val="315"/>
        </w:trPr>
        <w:tc>
          <w:tcPr>
            <w:tcW w:w="799" w:type="dxa"/>
            <w:shd w:val="clear" w:color="auto" w:fill="auto"/>
          </w:tcPr>
          <w:p w14:paraId="3D3BE149" w14:textId="77777777" w:rsidR="000A7D43" w:rsidRPr="0005294D" w:rsidRDefault="000A7D43" w:rsidP="0055563D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</w:p>
          <w:p w14:paraId="3D3E8230" w14:textId="77777777" w:rsidR="000A7D43" w:rsidRPr="0005294D" w:rsidRDefault="000A7D43" w:rsidP="0055563D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FASE</w:t>
            </w:r>
          </w:p>
          <w:p w14:paraId="22154F05" w14:textId="77777777" w:rsidR="000A7D43" w:rsidRPr="0005294D" w:rsidRDefault="000A7D43" w:rsidP="0055563D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554" w:type="dxa"/>
            <w:gridSpan w:val="2"/>
            <w:shd w:val="clear" w:color="auto" w:fill="auto"/>
          </w:tcPr>
          <w:p w14:paraId="268535A8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</w:p>
          <w:p w14:paraId="5F682268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DESCRIPCION DE LA ACTIVIDAD</w:t>
            </w:r>
          </w:p>
        </w:tc>
        <w:tc>
          <w:tcPr>
            <w:tcW w:w="2410" w:type="dxa"/>
            <w:gridSpan w:val="2"/>
            <w:shd w:val="clear" w:color="auto" w:fill="auto"/>
          </w:tcPr>
          <w:p w14:paraId="38FCC859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</w:p>
          <w:p w14:paraId="549ECCA2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EVIDENCIA FOTOGRAFICA</w:t>
            </w:r>
          </w:p>
        </w:tc>
        <w:tc>
          <w:tcPr>
            <w:tcW w:w="3402" w:type="dxa"/>
            <w:shd w:val="clear" w:color="auto" w:fill="auto"/>
          </w:tcPr>
          <w:p w14:paraId="6B1D3592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</w:p>
          <w:p w14:paraId="5A9D1042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DOSIFICACIÓN</w:t>
            </w:r>
          </w:p>
        </w:tc>
      </w:tr>
      <w:tr w:rsidR="000A7D43" w:rsidRPr="0005294D" w14:paraId="2A930F4A" w14:textId="77777777" w:rsidTr="001431F6">
        <w:trPr>
          <w:trHeight w:val="1653"/>
        </w:trPr>
        <w:tc>
          <w:tcPr>
            <w:tcW w:w="799" w:type="dxa"/>
            <w:shd w:val="clear" w:color="auto" w:fill="auto"/>
          </w:tcPr>
          <w:p w14:paraId="55D49009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I</w:t>
            </w:r>
          </w:p>
          <w:p w14:paraId="56A69CF5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N</w:t>
            </w:r>
          </w:p>
          <w:p w14:paraId="50E04E3A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I</w:t>
            </w:r>
          </w:p>
          <w:p w14:paraId="4825DE23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C</w:t>
            </w:r>
          </w:p>
          <w:p w14:paraId="6FC7C119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I</w:t>
            </w:r>
          </w:p>
          <w:p w14:paraId="5D47DADC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A</w:t>
            </w:r>
          </w:p>
          <w:p w14:paraId="28A410A6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L</w:t>
            </w:r>
          </w:p>
        </w:tc>
        <w:tc>
          <w:tcPr>
            <w:tcW w:w="3554" w:type="dxa"/>
            <w:gridSpan w:val="2"/>
            <w:shd w:val="clear" w:color="auto" w:fill="auto"/>
          </w:tcPr>
          <w:p w14:paraId="391F8B45" w14:textId="77777777" w:rsidR="000A7D43" w:rsidRPr="00746872" w:rsidRDefault="000A7D43" w:rsidP="0055563D">
            <w:pPr>
              <w:pStyle w:val="NormalWeb"/>
              <w:jc w:val="both"/>
              <w:rPr>
                <w:rFonts w:ascii="Calibri" w:hAnsi="Calibri" w:cs="Arial"/>
                <w:sz w:val="20"/>
                <w:szCs w:val="20"/>
                <w:lang w:val="es-ES"/>
              </w:rPr>
            </w:pPr>
            <w:r w:rsidRPr="00746872">
              <w:rPr>
                <w:rFonts w:ascii="Calibri" w:hAnsi="Calibri" w:cs="Arial"/>
                <w:sz w:val="20"/>
                <w:szCs w:val="20"/>
                <w:lang w:val="es-ES"/>
              </w:rPr>
              <w:t>Movilidad articular: rotación y movimientos suaves y progresivos de los distintos ejes articulares. Activación cardiorrespiratoria: desplazamientos suaves que impliquen la globalidad del organismo</w:t>
            </w:r>
            <w:r>
              <w:rPr>
                <w:rFonts w:ascii="Calibri" w:hAnsi="Calibri" w:cs="Arial"/>
                <w:sz w:val="20"/>
                <w:szCs w:val="20"/>
                <w:lang w:val="es-ES"/>
              </w:rPr>
              <w:t xml:space="preserve">. </w:t>
            </w:r>
            <w:r w:rsidRPr="00746872">
              <w:rPr>
                <w:rFonts w:ascii="Calibri" w:hAnsi="Calibri" w:cs="Arial"/>
                <w:sz w:val="20"/>
                <w:szCs w:val="20"/>
                <w:lang w:val="es-ES"/>
              </w:rPr>
              <w:t>Estiramientos d</w:t>
            </w:r>
            <w:r>
              <w:rPr>
                <w:rFonts w:ascii="Calibri" w:hAnsi="Calibri" w:cs="Arial"/>
                <w:sz w:val="20"/>
                <w:szCs w:val="20"/>
                <w:lang w:val="es-ES"/>
              </w:rPr>
              <w:t>e los grandes grupos musculares.</w:t>
            </w:r>
          </w:p>
        </w:tc>
        <w:tc>
          <w:tcPr>
            <w:tcW w:w="2410" w:type="dxa"/>
            <w:gridSpan w:val="2"/>
            <w:shd w:val="clear" w:color="auto" w:fill="auto"/>
          </w:tcPr>
          <w:p w14:paraId="26359871" w14:textId="584C7C17" w:rsidR="000A7D43" w:rsidRPr="00790496" w:rsidRDefault="004C1D36" w:rsidP="001431F6">
            <w:pPr>
              <w:jc w:val="center"/>
              <w:rPr>
                <w:rFonts w:cs="Arial"/>
                <w:sz w:val="20"/>
                <w:szCs w:val="20"/>
              </w:rPr>
            </w:pPr>
            <w:r w:rsidRPr="004C1D36">
              <w:rPr>
                <w:rFonts w:cs="Arial"/>
                <w:noProof/>
                <w:sz w:val="20"/>
                <w:szCs w:val="20"/>
                <w:lang w:val="en-US"/>
              </w:rPr>
              <w:drawing>
                <wp:inline distT="0" distB="0" distL="0" distR="0" wp14:anchorId="41D1AFEC" wp14:editId="60812829">
                  <wp:extent cx="1435514" cy="1080000"/>
                  <wp:effectExtent l="0" t="0" r="0" b="6350"/>
                  <wp:docPr id="50" name="Imagen 50" descr="C:\Users\USUARIO\Downloads\WhatsApp Image 2024-07-14 at 9.43.37 AM (1)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C:\Users\USUARIO\Downloads\WhatsApp Image 2024-07-14 at 9.43.37 AM (1)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5514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02" w:type="dxa"/>
            <w:shd w:val="clear" w:color="auto" w:fill="auto"/>
          </w:tcPr>
          <w:p w14:paraId="5795D82D" w14:textId="637BB9CF" w:rsidR="000A7D43" w:rsidRPr="005C7312" w:rsidRDefault="00604E4E" w:rsidP="0055563D">
            <w:p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30 min</w:t>
            </w:r>
          </w:p>
        </w:tc>
      </w:tr>
      <w:tr w:rsidR="000A7D43" w:rsidRPr="0005294D" w14:paraId="7E705F6B" w14:textId="77777777" w:rsidTr="0055563D">
        <w:trPr>
          <w:trHeight w:val="2162"/>
        </w:trPr>
        <w:tc>
          <w:tcPr>
            <w:tcW w:w="799" w:type="dxa"/>
            <w:shd w:val="clear" w:color="auto" w:fill="auto"/>
          </w:tcPr>
          <w:p w14:paraId="5C5DBD75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C</w:t>
            </w:r>
          </w:p>
          <w:p w14:paraId="133A0EA5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E</w:t>
            </w:r>
          </w:p>
          <w:p w14:paraId="35507AF4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N</w:t>
            </w:r>
          </w:p>
          <w:p w14:paraId="6B89A028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T</w:t>
            </w:r>
          </w:p>
          <w:p w14:paraId="19D1FD3E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R</w:t>
            </w:r>
          </w:p>
          <w:p w14:paraId="27ECFDC7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A</w:t>
            </w:r>
          </w:p>
          <w:p w14:paraId="49D0955B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L</w:t>
            </w:r>
          </w:p>
        </w:tc>
        <w:tc>
          <w:tcPr>
            <w:tcW w:w="3554" w:type="dxa"/>
            <w:gridSpan w:val="2"/>
            <w:shd w:val="clear" w:color="auto" w:fill="auto"/>
          </w:tcPr>
          <w:p w14:paraId="61FEAAA2" w14:textId="77777777" w:rsidR="000A7D43" w:rsidRPr="00F93284" w:rsidRDefault="000A7D43" w:rsidP="0055563D">
            <w:pPr>
              <w:pStyle w:val="NormalWeb"/>
              <w:spacing w:before="0" w:beforeAutospacing="0" w:after="0" w:afterAutospacing="0"/>
              <w:ind w:left="855"/>
              <w:rPr>
                <w:rFonts w:ascii="Calibri" w:hAnsi="Calibri"/>
                <w:sz w:val="20"/>
                <w:szCs w:val="20"/>
                <w:lang w:val="es-ES"/>
              </w:rPr>
            </w:pPr>
          </w:p>
          <w:p w14:paraId="01E4FC3F" w14:textId="434E8897" w:rsidR="000A7D43" w:rsidRPr="0055563D" w:rsidRDefault="003C20EA" w:rsidP="00604E4E">
            <w:pPr>
              <w:pStyle w:val="NormalWeb"/>
              <w:spacing w:before="0" w:beforeAutospacing="0" w:after="0" w:afterAutospacing="0"/>
              <w:rPr>
                <w:rFonts w:ascii="Calibri" w:hAnsi="Calibri"/>
                <w:sz w:val="20"/>
                <w:szCs w:val="20"/>
                <w:lang w:val="es-ES"/>
              </w:rPr>
            </w:pPr>
            <w:r w:rsidRPr="0055563D">
              <w:rPr>
                <w:rFonts w:ascii="Calibri" w:hAnsi="Calibri"/>
                <w:sz w:val="20"/>
                <w:szCs w:val="20"/>
                <w:lang w:val="es-ES"/>
              </w:rPr>
              <w:t xml:space="preserve">Ejercicios de </w:t>
            </w:r>
            <w:proofErr w:type="spellStart"/>
            <w:r w:rsidRPr="0055563D">
              <w:rPr>
                <w:rFonts w:ascii="Calibri" w:hAnsi="Calibri"/>
                <w:sz w:val="20"/>
                <w:szCs w:val="20"/>
                <w:lang w:val="es-ES"/>
              </w:rPr>
              <w:t>reaccion</w:t>
            </w:r>
            <w:proofErr w:type="spellEnd"/>
            <w:r w:rsidRPr="0055563D">
              <w:rPr>
                <w:rFonts w:ascii="Calibri" w:hAnsi="Calibri"/>
                <w:sz w:val="20"/>
                <w:szCs w:val="20"/>
                <w:lang w:val="es-ES"/>
              </w:rPr>
              <w:t xml:space="preserve">, salidas de taco de 10 metros, salida baja con </w:t>
            </w:r>
            <w:proofErr w:type="spellStart"/>
            <w:r w:rsidRPr="0055563D">
              <w:rPr>
                <w:rFonts w:ascii="Calibri" w:hAnsi="Calibri"/>
                <w:sz w:val="20"/>
                <w:szCs w:val="20"/>
                <w:lang w:val="es-ES"/>
              </w:rPr>
              <w:t>proyeccion</w:t>
            </w:r>
            <w:proofErr w:type="spellEnd"/>
            <w:r w:rsidRPr="0055563D">
              <w:rPr>
                <w:rFonts w:ascii="Calibri" w:hAnsi="Calibri"/>
                <w:sz w:val="20"/>
                <w:szCs w:val="20"/>
                <w:lang w:val="es-ES"/>
              </w:rPr>
              <w:t xml:space="preserve"> de 10 metros con el tronco abajo, salida con implemento  el entrenador tira un implemento hacia arriba y el deportista debe pasar por </w:t>
            </w:r>
            <w:proofErr w:type="spellStart"/>
            <w:r w:rsidRPr="0055563D">
              <w:rPr>
                <w:rFonts w:ascii="Calibri" w:hAnsi="Calibri"/>
                <w:sz w:val="20"/>
                <w:szCs w:val="20"/>
                <w:lang w:val="es-ES"/>
              </w:rPr>
              <w:t>dabajo</w:t>
            </w:r>
            <w:proofErr w:type="spellEnd"/>
            <w:r w:rsidRPr="0055563D">
              <w:rPr>
                <w:rFonts w:ascii="Calibri" w:hAnsi="Calibri"/>
                <w:sz w:val="20"/>
                <w:szCs w:val="20"/>
                <w:lang w:val="es-ES"/>
              </w:rPr>
              <w:t xml:space="preserve"> antes de la salida</w:t>
            </w:r>
          </w:p>
        </w:tc>
        <w:tc>
          <w:tcPr>
            <w:tcW w:w="2410" w:type="dxa"/>
            <w:gridSpan w:val="2"/>
            <w:shd w:val="clear" w:color="auto" w:fill="auto"/>
          </w:tcPr>
          <w:p w14:paraId="43EF01FC" w14:textId="43129F56" w:rsidR="000A7D43" w:rsidRPr="00110CB3" w:rsidRDefault="004C1D36" w:rsidP="0055563D">
            <w:pPr>
              <w:rPr>
                <w:rFonts w:cs="Arial"/>
                <w:sz w:val="20"/>
                <w:szCs w:val="20"/>
              </w:rPr>
            </w:pPr>
            <w:r w:rsidRPr="001431F6">
              <w:rPr>
                <w:rFonts w:cs="Arial"/>
                <w:noProof/>
                <w:sz w:val="20"/>
                <w:szCs w:val="20"/>
                <w:lang w:val="en-US"/>
              </w:rPr>
              <w:drawing>
                <wp:inline distT="0" distB="0" distL="0" distR="0" wp14:anchorId="3C778A92" wp14:editId="510BE532">
                  <wp:extent cx="1422400" cy="800100"/>
                  <wp:effectExtent l="0" t="0" r="6350" b="0"/>
                  <wp:docPr id="49" name="Imagen 49" descr="C:\Users\USUARIO\Downloads\WhatsApp Image 2024-05-18 at 3.55.39 PM (2)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C:\Users\USUARIO\Downloads\WhatsApp Image 2024-05-18 at 3.55.39 PM (2)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6411" cy="8023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02" w:type="dxa"/>
            <w:shd w:val="clear" w:color="auto" w:fill="auto"/>
          </w:tcPr>
          <w:p w14:paraId="432C0314" w14:textId="77777777" w:rsidR="000A7D43" w:rsidRDefault="000A7D43" w:rsidP="0055563D">
            <w:pPr>
              <w:spacing w:after="0" w:line="240" w:lineRule="auto"/>
              <w:rPr>
                <w:rFonts w:cs="Arial"/>
                <w:b/>
                <w:bCs/>
                <w:sz w:val="20"/>
                <w:szCs w:val="20"/>
              </w:rPr>
            </w:pPr>
          </w:p>
          <w:p w14:paraId="0A7EEAA3" w14:textId="77777777" w:rsidR="000A7D43" w:rsidRDefault="000A7D43" w:rsidP="0055563D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</w:p>
          <w:p w14:paraId="1CAEFB18" w14:textId="77777777" w:rsidR="00604E4E" w:rsidRDefault="00604E4E" w:rsidP="00604E4E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120 min</w:t>
            </w:r>
          </w:p>
          <w:p w14:paraId="03D3CF0F" w14:textId="77777777" w:rsidR="000A7D43" w:rsidRDefault="000A7D43" w:rsidP="0055563D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</w:p>
          <w:p w14:paraId="6FBB2553" w14:textId="77777777" w:rsidR="000A7D43" w:rsidRDefault="000A7D43" w:rsidP="0055563D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</w:p>
          <w:p w14:paraId="7993C7CD" w14:textId="77777777" w:rsidR="000A7D43" w:rsidRDefault="000A7D43" w:rsidP="0055563D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</w:p>
          <w:p w14:paraId="3564FDFB" w14:textId="77777777" w:rsidR="000A7D43" w:rsidRPr="0005294D" w:rsidRDefault="000A7D43" w:rsidP="0055563D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</w:p>
        </w:tc>
      </w:tr>
      <w:tr w:rsidR="000A7D43" w:rsidRPr="0005294D" w14:paraId="5506FBCB" w14:textId="77777777" w:rsidTr="001431F6">
        <w:trPr>
          <w:trHeight w:val="1327"/>
        </w:trPr>
        <w:tc>
          <w:tcPr>
            <w:tcW w:w="799" w:type="dxa"/>
            <w:shd w:val="clear" w:color="auto" w:fill="auto"/>
          </w:tcPr>
          <w:p w14:paraId="4BFB366D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F</w:t>
            </w:r>
          </w:p>
          <w:p w14:paraId="7F63CBC9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I</w:t>
            </w:r>
          </w:p>
          <w:p w14:paraId="328DD635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N</w:t>
            </w:r>
          </w:p>
          <w:p w14:paraId="065F7038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A</w:t>
            </w:r>
          </w:p>
          <w:p w14:paraId="1660DA54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 xml:space="preserve">L </w:t>
            </w:r>
          </w:p>
        </w:tc>
        <w:tc>
          <w:tcPr>
            <w:tcW w:w="3554" w:type="dxa"/>
            <w:gridSpan w:val="2"/>
            <w:shd w:val="clear" w:color="auto" w:fill="auto"/>
          </w:tcPr>
          <w:p w14:paraId="1CA49505" w14:textId="77777777" w:rsidR="000A7D43" w:rsidRPr="00BD0269" w:rsidRDefault="000A7D43" w:rsidP="0055563D">
            <w:pPr>
              <w:spacing w:after="0" w:line="240" w:lineRule="auto"/>
              <w:rPr>
                <w:rFonts w:ascii="Calibri" w:hAnsi="Calibri" w:cs="Arial"/>
                <w:sz w:val="20"/>
                <w:szCs w:val="20"/>
                <w:lang w:val="es-ES"/>
              </w:rPr>
            </w:pPr>
            <w:r w:rsidRPr="00BD0269">
              <w:rPr>
                <w:rFonts w:cs="Arial"/>
                <w:bCs/>
                <w:sz w:val="20"/>
                <w:szCs w:val="20"/>
              </w:rPr>
              <w:t>Se reduce progresivamente la intensidad de la fase de resistencia hasta la situación de reposo.</w:t>
            </w:r>
            <w:r>
              <w:t xml:space="preserve"> </w:t>
            </w:r>
            <w:r w:rsidRPr="00BD0269">
              <w:rPr>
                <w:rFonts w:cs="Arial"/>
                <w:bCs/>
                <w:sz w:val="20"/>
                <w:szCs w:val="20"/>
              </w:rPr>
              <w:t xml:space="preserve">Por último, </w:t>
            </w:r>
          </w:p>
        </w:tc>
        <w:tc>
          <w:tcPr>
            <w:tcW w:w="2410" w:type="dxa"/>
            <w:gridSpan w:val="2"/>
            <w:shd w:val="clear" w:color="auto" w:fill="auto"/>
          </w:tcPr>
          <w:p w14:paraId="4E2CBB5C" w14:textId="20B575B9" w:rsidR="000A7D43" w:rsidRPr="009137D3" w:rsidRDefault="004C1D36" w:rsidP="001431F6">
            <w:pPr>
              <w:rPr>
                <w:rFonts w:cs="Arial"/>
                <w:sz w:val="20"/>
                <w:szCs w:val="20"/>
              </w:rPr>
            </w:pPr>
            <w:r w:rsidRPr="004C1D36">
              <w:rPr>
                <w:rFonts w:cs="Arial"/>
                <w:noProof/>
                <w:sz w:val="20"/>
                <w:szCs w:val="20"/>
                <w:lang w:val="en-US"/>
              </w:rPr>
              <w:drawing>
                <wp:inline distT="0" distB="0" distL="0" distR="0" wp14:anchorId="7C4CC7E8" wp14:editId="505A76C6">
                  <wp:extent cx="1435514" cy="1080000"/>
                  <wp:effectExtent l="0" t="0" r="0" b="6350"/>
                  <wp:docPr id="51" name="Imagen 51" descr="C:\Users\USUARIO\Downloads\WhatsApp Image 2024-07-14 at 9.43.38 AM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C:\Users\USUARIO\Downloads\WhatsApp Image 2024-07-14 at 9.43.38 AM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5514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02" w:type="dxa"/>
            <w:shd w:val="clear" w:color="auto" w:fill="auto"/>
          </w:tcPr>
          <w:p w14:paraId="251C982F" w14:textId="609FB9BB" w:rsidR="000A7D43" w:rsidRPr="000A68F7" w:rsidRDefault="00604E4E" w:rsidP="0055563D">
            <w:pPr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30 min</w:t>
            </w:r>
          </w:p>
        </w:tc>
      </w:tr>
    </w:tbl>
    <w:p w14:paraId="07F687D8" w14:textId="77777777" w:rsidR="000A7D43" w:rsidRPr="0005294D" w:rsidRDefault="000A7D43" w:rsidP="000A7D43">
      <w:pPr>
        <w:rPr>
          <w:sz w:val="2"/>
          <w:szCs w:val="2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434"/>
        <w:gridCol w:w="4394"/>
      </w:tblGrid>
      <w:tr w:rsidR="00604E4E" w:rsidRPr="0005294D" w14:paraId="785136A3" w14:textId="77777777" w:rsidTr="00604E4E">
        <w:tc>
          <w:tcPr>
            <w:tcW w:w="4434" w:type="dxa"/>
            <w:shd w:val="clear" w:color="auto" w:fill="auto"/>
          </w:tcPr>
          <w:p w14:paraId="17C62EEE" w14:textId="3B89CF4C" w:rsidR="00604E4E" w:rsidRPr="0005294D" w:rsidRDefault="00604E4E" w:rsidP="00604E4E">
            <w:pPr>
              <w:spacing w:after="0" w:line="240" w:lineRule="auto"/>
              <w:rPr>
                <w:sz w:val="20"/>
                <w:szCs w:val="20"/>
              </w:rPr>
            </w:pPr>
            <w:r w:rsidRPr="0005294D">
              <w:rPr>
                <w:sz w:val="20"/>
                <w:szCs w:val="20"/>
              </w:rPr>
              <w:t>VOLUMEN TOTAL (TIEMPO)</w:t>
            </w:r>
            <w:r>
              <w:rPr>
                <w:sz w:val="20"/>
                <w:szCs w:val="20"/>
              </w:rPr>
              <w:t>: 180 min</w:t>
            </w:r>
          </w:p>
        </w:tc>
        <w:tc>
          <w:tcPr>
            <w:tcW w:w="4394" w:type="dxa"/>
            <w:shd w:val="clear" w:color="auto" w:fill="auto"/>
          </w:tcPr>
          <w:p w14:paraId="2903228D" w14:textId="790F484F" w:rsidR="00604E4E" w:rsidRPr="0005294D" w:rsidRDefault="00604E4E" w:rsidP="00604E4E">
            <w:pPr>
              <w:spacing w:after="0" w:line="240" w:lineRule="auto"/>
              <w:rPr>
                <w:sz w:val="20"/>
                <w:szCs w:val="20"/>
              </w:rPr>
            </w:pPr>
            <w:r w:rsidRPr="0005294D">
              <w:rPr>
                <w:sz w:val="20"/>
                <w:szCs w:val="20"/>
              </w:rPr>
              <w:t xml:space="preserve">VOLUMEN TOTAL: </w:t>
            </w:r>
            <w:r>
              <w:rPr>
                <w:sz w:val="20"/>
                <w:szCs w:val="20"/>
              </w:rPr>
              <w:t>80%</w:t>
            </w:r>
          </w:p>
        </w:tc>
      </w:tr>
      <w:tr w:rsidR="00604E4E" w:rsidRPr="0005294D" w14:paraId="5B613297" w14:textId="77777777" w:rsidTr="00604E4E">
        <w:tc>
          <w:tcPr>
            <w:tcW w:w="4434" w:type="dxa"/>
            <w:shd w:val="clear" w:color="auto" w:fill="auto"/>
          </w:tcPr>
          <w:p w14:paraId="5EAA0CFD" w14:textId="3031F4E4" w:rsidR="00604E4E" w:rsidRPr="0005294D" w:rsidRDefault="00604E4E" w:rsidP="00604E4E">
            <w:pPr>
              <w:spacing w:after="0" w:line="240" w:lineRule="auto"/>
              <w:rPr>
                <w:sz w:val="20"/>
                <w:szCs w:val="20"/>
              </w:rPr>
            </w:pPr>
            <w:r w:rsidRPr="0005294D">
              <w:rPr>
                <w:sz w:val="20"/>
                <w:szCs w:val="20"/>
              </w:rPr>
              <w:t xml:space="preserve">PLANIFICADO: </w:t>
            </w:r>
            <w:r>
              <w:rPr>
                <w:sz w:val="20"/>
                <w:szCs w:val="20"/>
              </w:rPr>
              <w:t>180</w:t>
            </w:r>
          </w:p>
        </w:tc>
        <w:tc>
          <w:tcPr>
            <w:tcW w:w="4394" w:type="dxa"/>
            <w:shd w:val="clear" w:color="auto" w:fill="auto"/>
          </w:tcPr>
          <w:p w14:paraId="3CC136D4" w14:textId="3774F938" w:rsidR="00604E4E" w:rsidRPr="0005294D" w:rsidRDefault="00604E4E" w:rsidP="00604E4E">
            <w:pPr>
              <w:spacing w:after="0" w:line="240" w:lineRule="auto"/>
              <w:rPr>
                <w:sz w:val="20"/>
                <w:szCs w:val="20"/>
              </w:rPr>
            </w:pPr>
            <w:r w:rsidRPr="0005294D">
              <w:rPr>
                <w:sz w:val="20"/>
                <w:szCs w:val="20"/>
              </w:rPr>
              <w:t xml:space="preserve">REALIZADO: </w:t>
            </w:r>
            <w:r>
              <w:rPr>
                <w:sz w:val="20"/>
                <w:szCs w:val="20"/>
              </w:rPr>
              <w:t>80</w:t>
            </w:r>
          </w:p>
        </w:tc>
      </w:tr>
    </w:tbl>
    <w:p w14:paraId="3ADEA0F3" w14:textId="77777777" w:rsidR="000A7D43" w:rsidRDefault="000A7D43" w:rsidP="000A7D43">
      <w:pPr>
        <w:rPr>
          <w:sz w:val="20"/>
          <w:szCs w:val="20"/>
        </w:rPr>
      </w:pPr>
    </w:p>
    <w:p w14:paraId="09D158CE" w14:textId="391F4D6E" w:rsidR="000A7D43" w:rsidRDefault="000A7D43" w:rsidP="000A7D43">
      <w:pPr>
        <w:rPr>
          <w:sz w:val="20"/>
          <w:szCs w:val="20"/>
        </w:rPr>
      </w:pPr>
      <w:r w:rsidRPr="0005294D">
        <w:rPr>
          <w:sz w:val="20"/>
          <w:szCs w:val="20"/>
        </w:rPr>
        <w:t>OBSERVACIONES:</w:t>
      </w:r>
      <w:r>
        <w:rPr>
          <w:sz w:val="20"/>
          <w:szCs w:val="20"/>
        </w:rPr>
        <w:t xml:space="preserve"> </w:t>
      </w:r>
    </w:p>
    <w:p w14:paraId="3F489819" w14:textId="77777777" w:rsidR="000A7D43" w:rsidRPr="0005294D" w:rsidRDefault="000A7D43" w:rsidP="000A7D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hd w:val="clear" w:color="auto" w:fill="C6D9F1"/>
        <w:tabs>
          <w:tab w:val="left" w:pos="1680"/>
          <w:tab w:val="left" w:pos="1845"/>
          <w:tab w:val="center" w:pos="5233"/>
          <w:tab w:val="right" w:pos="10466"/>
        </w:tabs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lastRenderedPageBreak/>
        <w:t xml:space="preserve">PLANTILLA PARA REALIZACION DE </w:t>
      </w:r>
      <w:r w:rsidRPr="0005294D">
        <w:rPr>
          <w:b/>
          <w:sz w:val="20"/>
          <w:szCs w:val="20"/>
        </w:rPr>
        <w:t>SESION</w:t>
      </w:r>
      <w:r>
        <w:rPr>
          <w:b/>
          <w:sz w:val="20"/>
          <w:szCs w:val="20"/>
        </w:rPr>
        <w:t xml:space="preserve"> DE CLASE / MONITORES Y ENTRENADORES IMDER PRADERA</w:t>
      </w:r>
    </w:p>
    <w:tbl>
      <w:tblPr>
        <w:tblW w:w="10165" w:type="dxa"/>
        <w:tblInd w:w="-9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99"/>
        <w:gridCol w:w="2234"/>
        <w:gridCol w:w="1320"/>
        <w:gridCol w:w="929"/>
        <w:gridCol w:w="1481"/>
        <w:gridCol w:w="3402"/>
      </w:tblGrid>
      <w:tr w:rsidR="003C20EA" w:rsidRPr="0005294D" w14:paraId="2FCE35E8" w14:textId="77777777" w:rsidTr="0055563D">
        <w:trPr>
          <w:trHeight w:val="337"/>
        </w:trPr>
        <w:tc>
          <w:tcPr>
            <w:tcW w:w="3033" w:type="dxa"/>
            <w:gridSpan w:val="2"/>
            <w:shd w:val="clear" w:color="auto" w:fill="auto"/>
            <w:vAlign w:val="center"/>
          </w:tcPr>
          <w:p w14:paraId="5EFFD8F0" w14:textId="7AD7B27B" w:rsidR="003C20EA" w:rsidRPr="0005294D" w:rsidRDefault="003C20EA" w:rsidP="003C20EA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DEPORTE:</w:t>
            </w:r>
            <w:r>
              <w:rPr>
                <w:rFonts w:cs="Arial"/>
                <w:b/>
                <w:sz w:val="20"/>
                <w:szCs w:val="20"/>
              </w:rPr>
              <w:t xml:space="preserve"> ATLETISMO</w:t>
            </w:r>
          </w:p>
        </w:tc>
        <w:tc>
          <w:tcPr>
            <w:tcW w:w="3730" w:type="dxa"/>
            <w:gridSpan w:val="3"/>
            <w:shd w:val="clear" w:color="auto" w:fill="auto"/>
            <w:vAlign w:val="center"/>
          </w:tcPr>
          <w:p w14:paraId="18325192" w14:textId="1E765C71" w:rsidR="003C20EA" w:rsidRPr="0005294D" w:rsidRDefault="003C20EA" w:rsidP="003C20EA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 xml:space="preserve">ENTRENADOR: </w:t>
            </w:r>
            <w:r>
              <w:rPr>
                <w:rFonts w:cs="Arial"/>
                <w:b/>
                <w:sz w:val="20"/>
                <w:szCs w:val="20"/>
              </w:rPr>
              <w:t>YOLANDA BELTRAN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5D701478" w14:textId="49F55A5E" w:rsidR="003C20EA" w:rsidRPr="0005294D" w:rsidRDefault="003C20EA" w:rsidP="003C20EA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SESION N.º</w:t>
            </w:r>
            <w:r w:rsidR="0055563D">
              <w:rPr>
                <w:rFonts w:cs="Arial"/>
                <w:b/>
                <w:sz w:val="20"/>
                <w:szCs w:val="20"/>
              </w:rPr>
              <w:t xml:space="preserve"> 4</w:t>
            </w:r>
          </w:p>
        </w:tc>
      </w:tr>
      <w:tr w:rsidR="003C20EA" w:rsidRPr="0005294D" w14:paraId="37F26B8A" w14:textId="77777777" w:rsidTr="0055563D">
        <w:trPr>
          <w:trHeight w:val="385"/>
        </w:trPr>
        <w:tc>
          <w:tcPr>
            <w:tcW w:w="4353" w:type="dxa"/>
            <w:gridSpan w:val="3"/>
            <w:shd w:val="clear" w:color="auto" w:fill="auto"/>
            <w:vAlign w:val="center"/>
          </w:tcPr>
          <w:p w14:paraId="348ECAD2" w14:textId="77777777" w:rsidR="003C20EA" w:rsidRDefault="003C20EA" w:rsidP="003C20EA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MEDIO FISICO</w:t>
            </w:r>
            <w:r w:rsidRPr="00C94493">
              <w:rPr>
                <w:rFonts w:cs="Arial"/>
                <w:b/>
                <w:sz w:val="20"/>
                <w:szCs w:val="20"/>
              </w:rPr>
              <w:t xml:space="preserve">: </w:t>
            </w:r>
            <w:r>
              <w:rPr>
                <w:rFonts w:cs="Arial"/>
                <w:b/>
                <w:sz w:val="20"/>
                <w:szCs w:val="20"/>
              </w:rPr>
              <w:t xml:space="preserve"> ARCHIVO</w:t>
            </w:r>
          </w:p>
          <w:p w14:paraId="5CC3A67A" w14:textId="73F450D2" w:rsidR="003C20EA" w:rsidRPr="0005294D" w:rsidRDefault="003C20EA" w:rsidP="003C20EA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FECHA:</w:t>
            </w:r>
            <w:r>
              <w:rPr>
                <w:rFonts w:cs="Arial"/>
                <w:b/>
                <w:sz w:val="20"/>
                <w:szCs w:val="20"/>
              </w:rPr>
              <w:t xml:space="preserve"> </w:t>
            </w:r>
            <w:r w:rsidR="004C1D36">
              <w:rPr>
                <w:rFonts w:cs="Arial"/>
                <w:b/>
                <w:sz w:val="20"/>
                <w:szCs w:val="20"/>
              </w:rPr>
              <w:t>JULIO</w:t>
            </w:r>
          </w:p>
        </w:tc>
        <w:tc>
          <w:tcPr>
            <w:tcW w:w="5812" w:type="dxa"/>
            <w:gridSpan w:val="3"/>
            <w:shd w:val="clear" w:color="auto" w:fill="auto"/>
            <w:vAlign w:val="center"/>
          </w:tcPr>
          <w:p w14:paraId="58D67FD1" w14:textId="1270E25A" w:rsidR="003C20EA" w:rsidRPr="0005294D" w:rsidRDefault="003C20EA" w:rsidP="003C20EA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 xml:space="preserve">CATEGORIA: </w:t>
            </w:r>
            <w:r>
              <w:rPr>
                <w:rFonts w:cs="Arial"/>
                <w:b/>
                <w:sz w:val="20"/>
                <w:szCs w:val="20"/>
              </w:rPr>
              <w:t xml:space="preserve"> TODAS</w:t>
            </w:r>
          </w:p>
        </w:tc>
      </w:tr>
      <w:tr w:rsidR="003C20EA" w:rsidRPr="0005294D" w14:paraId="4976334A" w14:textId="77777777" w:rsidTr="0055563D">
        <w:trPr>
          <w:trHeight w:val="130"/>
        </w:trPr>
        <w:tc>
          <w:tcPr>
            <w:tcW w:w="5282" w:type="dxa"/>
            <w:gridSpan w:val="4"/>
            <w:shd w:val="clear" w:color="auto" w:fill="auto"/>
            <w:vAlign w:val="center"/>
          </w:tcPr>
          <w:p w14:paraId="6A145536" w14:textId="7239A6DE" w:rsidR="003C20EA" w:rsidRPr="0005294D" w:rsidRDefault="003C20EA" w:rsidP="003C20EA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TEMA:</w:t>
            </w:r>
            <w:r>
              <w:rPr>
                <w:rFonts w:cs="Arial"/>
                <w:b/>
                <w:sz w:val="20"/>
                <w:szCs w:val="20"/>
              </w:rPr>
              <w:t xml:space="preserve"> </w:t>
            </w:r>
            <w:r w:rsidR="00604E4E">
              <w:rPr>
                <w:rFonts w:cs="Arial"/>
                <w:b/>
                <w:sz w:val="20"/>
                <w:szCs w:val="20"/>
              </w:rPr>
              <w:t>EJERCICIOS DE ESPEJO</w:t>
            </w:r>
          </w:p>
        </w:tc>
        <w:tc>
          <w:tcPr>
            <w:tcW w:w="4883" w:type="dxa"/>
            <w:gridSpan w:val="2"/>
            <w:shd w:val="clear" w:color="auto" w:fill="auto"/>
            <w:vAlign w:val="center"/>
          </w:tcPr>
          <w:p w14:paraId="2915EEC8" w14:textId="66AE9972" w:rsidR="003C20EA" w:rsidRPr="00245765" w:rsidRDefault="003C20EA" w:rsidP="003C20EA">
            <w:pPr>
              <w:spacing w:after="0" w:line="240" w:lineRule="auto"/>
              <w:rPr>
                <w:rFonts w:cs="Arial"/>
                <w:b/>
                <w:bCs/>
                <w:sz w:val="20"/>
                <w:szCs w:val="20"/>
              </w:rPr>
            </w:pPr>
            <w:r w:rsidRPr="00245765">
              <w:rPr>
                <w:rFonts w:cs="Arial"/>
                <w:b/>
                <w:bCs/>
                <w:sz w:val="20"/>
                <w:szCs w:val="20"/>
              </w:rPr>
              <w:t>MEDIO DIDACTICO:</w:t>
            </w:r>
            <w:r>
              <w:rPr>
                <w:rFonts w:cs="Arial"/>
                <w:b/>
                <w:bCs/>
                <w:sz w:val="20"/>
                <w:szCs w:val="20"/>
              </w:rPr>
              <w:t xml:space="preserve"> </w:t>
            </w:r>
            <w:r w:rsidR="00604E4E">
              <w:rPr>
                <w:rFonts w:cs="Arial"/>
                <w:b/>
                <w:bCs/>
                <w:sz w:val="20"/>
                <w:szCs w:val="20"/>
              </w:rPr>
              <w:t>CAMPO</w:t>
            </w:r>
          </w:p>
        </w:tc>
      </w:tr>
      <w:tr w:rsidR="003C20EA" w:rsidRPr="0005294D" w14:paraId="01232C89" w14:textId="77777777" w:rsidTr="0055563D">
        <w:trPr>
          <w:trHeight w:val="337"/>
        </w:trPr>
        <w:tc>
          <w:tcPr>
            <w:tcW w:w="10165" w:type="dxa"/>
            <w:gridSpan w:val="6"/>
            <w:shd w:val="clear" w:color="auto" w:fill="auto"/>
            <w:vAlign w:val="center"/>
          </w:tcPr>
          <w:p w14:paraId="569A8668" w14:textId="588363FF" w:rsidR="003C20EA" w:rsidRPr="0005294D" w:rsidRDefault="003C20EA" w:rsidP="003C20EA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OBJETIVO</w:t>
            </w:r>
            <w:r>
              <w:rPr>
                <w:rFonts w:cs="Arial"/>
                <w:b/>
                <w:sz w:val="20"/>
                <w:szCs w:val="20"/>
              </w:rPr>
              <w:t xml:space="preserve">:  </w:t>
            </w:r>
          </w:p>
        </w:tc>
      </w:tr>
      <w:tr w:rsidR="000A7D43" w:rsidRPr="0005294D" w14:paraId="3DD8E782" w14:textId="77777777" w:rsidTr="0055563D">
        <w:trPr>
          <w:trHeight w:val="315"/>
        </w:trPr>
        <w:tc>
          <w:tcPr>
            <w:tcW w:w="799" w:type="dxa"/>
            <w:shd w:val="clear" w:color="auto" w:fill="auto"/>
          </w:tcPr>
          <w:p w14:paraId="3D7034B3" w14:textId="77777777" w:rsidR="000A7D43" w:rsidRPr="0005294D" w:rsidRDefault="000A7D43" w:rsidP="0055563D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</w:p>
          <w:p w14:paraId="14A281F6" w14:textId="77777777" w:rsidR="000A7D43" w:rsidRPr="0005294D" w:rsidRDefault="000A7D43" w:rsidP="0055563D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FASE</w:t>
            </w:r>
          </w:p>
          <w:p w14:paraId="39606B85" w14:textId="77777777" w:rsidR="000A7D43" w:rsidRPr="0005294D" w:rsidRDefault="000A7D43" w:rsidP="0055563D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554" w:type="dxa"/>
            <w:gridSpan w:val="2"/>
            <w:shd w:val="clear" w:color="auto" w:fill="auto"/>
          </w:tcPr>
          <w:p w14:paraId="4309AD26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</w:p>
          <w:p w14:paraId="654470DB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DESCRIPCION DE LA ACTIVIDAD</w:t>
            </w:r>
          </w:p>
        </w:tc>
        <w:tc>
          <w:tcPr>
            <w:tcW w:w="2410" w:type="dxa"/>
            <w:gridSpan w:val="2"/>
            <w:shd w:val="clear" w:color="auto" w:fill="auto"/>
          </w:tcPr>
          <w:p w14:paraId="0DAA6A89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</w:p>
          <w:p w14:paraId="5DC5CF9A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EVIDENCIA FOTOGRAFICA</w:t>
            </w:r>
          </w:p>
        </w:tc>
        <w:tc>
          <w:tcPr>
            <w:tcW w:w="3402" w:type="dxa"/>
            <w:shd w:val="clear" w:color="auto" w:fill="auto"/>
          </w:tcPr>
          <w:p w14:paraId="08BA2BE1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</w:p>
          <w:p w14:paraId="6931FD8D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DOSIFICACIÓN</w:t>
            </w:r>
          </w:p>
        </w:tc>
      </w:tr>
      <w:tr w:rsidR="000A7D43" w:rsidRPr="0005294D" w14:paraId="7DD0A3E3" w14:textId="77777777" w:rsidTr="0055563D">
        <w:trPr>
          <w:trHeight w:val="1936"/>
        </w:trPr>
        <w:tc>
          <w:tcPr>
            <w:tcW w:w="799" w:type="dxa"/>
            <w:shd w:val="clear" w:color="auto" w:fill="auto"/>
          </w:tcPr>
          <w:p w14:paraId="4E167468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I</w:t>
            </w:r>
          </w:p>
          <w:p w14:paraId="4E7C993D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N</w:t>
            </w:r>
          </w:p>
          <w:p w14:paraId="1D0FA2BD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I</w:t>
            </w:r>
          </w:p>
          <w:p w14:paraId="7BE2DD83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C</w:t>
            </w:r>
          </w:p>
          <w:p w14:paraId="4958D4EA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I</w:t>
            </w:r>
          </w:p>
          <w:p w14:paraId="6FECE541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A</w:t>
            </w:r>
          </w:p>
          <w:p w14:paraId="6E23DD0E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L</w:t>
            </w:r>
          </w:p>
        </w:tc>
        <w:tc>
          <w:tcPr>
            <w:tcW w:w="3554" w:type="dxa"/>
            <w:gridSpan w:val="2"/>
            <w:shd w:val="clear" w:color="auto" w:fill="auto"/>
          </w:tcPr>
          <w:p w14:paraId="70E45865" w14:textId="77777777" w:rsidR="000A7D43" w:rsidRPr="00746872" w:rsidRDefault="000A7D43" w:rsidP="0055563D">
            <w:pPr>
              <w:pStyle w:val="NormalWeb"/>
              <w:jc w:val="both"/>
              <w:rPr>
                <w:rFonts w:ascii="Calibri" w:hAnsi="Calibri" w:cs="Arial"/>
                <w:sz w:val="20"/>
                <w:szCs w:val="20"/>
                <w:lang w:val="es-ES"/>
              </w:rPr>
            </w:pPr>
            <w:r w:rsidRPr="00746872">
              <w:rPr>
                <w:rFonts w:ascii="Calibri" w:hAnsi="Calibri" w:cs="Arial"/>
                <w:sz w:val="20"/>
                <w:szCs w:val="20"/>
                <w:lang w:val="es-ES"/>
              </w:rPr>
              <w:t>Movilidad articular: rotación y movimientos suaves y progresivos de los distintos ejes articulares. Activación cardiorrespiratoria: desplazamientos suaves que impliquen la globalidad del organismo</w:t>
            </w:r>
            <w:r>
              <w:rPr>
                <w:rFonts w:ascii="Calibri" w:hAnsi="Calibri" w:cs="Arial"/>
                <w:sz w:val="20"/>
                <w:szCs w:val="20"/>
                <w:lang w:val="es-ES"/>
              </w:rPr>
              <w:t xml:space="preserve">. </w:t>
            </w:r>
            <w:r w:rsidRPr="00746872">
              <w:rPr>
                <w:rFonts w:ascii="Calibri" w:hAnsi="Calibri" w:cs="Arial"/>
                <w:sz w:val="20"/>
                <w:szCs w:val="20"/>
                <w:lang w:val="es-ES"/>
              </w:rPr>
              <w:t>Estiramientos d</w:t>
            </w:r>
            <w:r>
              <w:rPr>
                <w:rFonts w:ascii="Calibri" w:hAnsi="Calibri" w:cs="Arial"/>
                <w:sz w:val="20"/>
                <w:szCs w:val="20"/>
                <w:lang w:val="es-ES"/>
              </w:rPr>
              <w:t>e los grandes grupos musculares.</w:t>
            </w:r>
          </w:p>
        </w:tc>
        <w:tc>
          <w:tcPr>
            <w:tcW w:w="2410" w:type="dxa"/>
            <w:gridSpan w:val="2"/>
            <w:shd w:val="clear" w:color="auto" w:fill="auto"/>
          </w:tcPr>
          <w:p w14:paraId="032013B4" w14:textId="60B69E5D" w:rsidR="000A7D43" w:rsidRDefault="004C1D36" w:rsidP="0055563D">
            <w:pPr>
              <w:jc w:val="center"/>
              <w:rPr>
                <w:rFonts w:cs="Arial"/>
                <w:sz w:val="20"/>
                <w:szCs w:val="20"/>
              </w:rPr>
            </w:pPr>
            <w:r w:rsidRPr="004C1D36">
              <w:rPr>
                <w:rFonts w:cs="Arial"/>
                <w:noProof/>
                <w:sz w:val="20"/>
                <w:szCs w:val="20"/>
                <w:lang w:val="en-US"/>
              </w:rPr>
              <w:drawing>
                <wp:inline distT="0" distB="0" distL="0" distR="0" wp14:anchorId="519DF2BF" wp14:editId="5B03C6F2">
                  <wp:extent cx="1435216" cy="1080000"/>
                  <wp:effectExtent l="0" t="0" r="0" b="6350"/>
                  <wp:docPr id="53" name="Imagen 53" descr="C:\Users\USUARIO\Downloads\WhatsApp Image 2024-07-14 at 9.43.40 AM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C:\Users\USUARIO\Downloads\WhatsApp Image 2024-07-14 at 9.43.40 AM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5216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3381780" w14:textId="77777777" w:rsidR="000A7D43" w:rsidRPr="00790496" w:rsidRDefault="000A7D43" w:rsidP="0055563D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3402" w:type="dxa"/>
            <w:shd w:val="clear" w:color="auto" w:fill="auto"/>
          </w:tcPr>
          <w:p w14:paraId="5895970D" w14:textId="4EDBA835" w:rsidR="000A7D43" w:rsidRPr="005C7312" w:rsidRDefault="00604E4E" w:rsidP="0055563D">
            <w:p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30 min</w:t>
            </w:r>
          </w:p>
        </w:tc>
      </w:tr>
      <w:tr w:rsidR="000A7D43" w:rsidRPr="0005294D" w14:paraId="3645B611" w14:textId="77777777" w:rsidTr="0055563D">
        <w:trPr>
          <w:trHeight w:val="2162"/>
        </w:trPr>
        <w:tc>
          <w:tcPr>
            <w:tcW w:w="799" w:type="dxa"/>
            <w:shd w:val="clear" w:color="auto" w:fill="auto"/>
          </w:tcPr>
          <w:p w14:paraId="2E953C12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C</w:t>
            </w:r>
          </w:p>
          <w:p w14:paraId="2E2E571B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E</w:t>
            </w:r>
          </w:p>
          <w:p w14:paraId="42D0751C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N</w:t>
            </w:r>
          </w:p>
          <w:p w14:paraId="522985E4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T</w:t>
            </w:r>
          </w:p>
          <w:p w14:paraId="1E026A0D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R</w:t>
            </w:r>
          </w:p>
          <w:p w14:paraId="5DAB2F9D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A</w:t>
            </w:r>
          </w:p>
          <w:p w14:paraId="0B4E9166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L</w:t>
            </w:r>
          </w:p>
        </w:tc>
        <w:tc>
          <w:tcPr>
            <w:tcW w:w="3554" w:type="dxa"/>
            <w:gridSpan w:val="2"/>
            <w:shd w:val="clear" w:color="auto" w:fill="auto"/>
          </w:tcPr>
          <w:p w14:paraId="636CD79C" w14:textId="77777777" w:rsidR="000A7D43" w:rsidRDefault="003F3959" w:rsidP="003C20EA">
            <w:pPr>
              <w:pStyle w:val="NormalWeb"/>
              <w:spacing w:before="0" w:beforeAutospacing="0" w:after="0" w:afterAutospacing="0"/>
              <w:rPr>
                <w:rFonts w:ascii="Calibri" w:hAnsi="Calibri"/>
                <w:sz w:val="20"/>
                <w:szCs w:val="20"/>
                <w:lang w:val="es-ES"/>
              </w:rPr>
            </w:pPr>
            <w:r>
              <w:rPr>
                <w:rFonts w:ascii="Calibri" w:hAnsi="Calibri"/>
                <w:sz w:val="20"/>
                <w:szCs w:val="20"/>
                <w:lang w:val="es-ES"/>
              </w:rPr>
              <w:t xml:space="preserve">15 </w:t>
            </w:r>
            <w:proofErr w:type="spellStart"/>
            <w:r>
              <w:rPr>
                <w:rFonts w:ascii="Calibri" w:hAnsi="Calibri"/>
                <w:sz w:val="20"/>
                <w:szCs w:val="20"/>
                <w:lang w:val="es-ES"/>
              </w:rPr>
              <w:t>kms</w:t>
            </w:r>
            <w:proofErr w:type="spellEnd"/>
          </w:p>
          <w:p w14:paraId="755D36F5" w14:textId="77777777" w:rsidR="003F3959" w:rsidRDefault="003F3959" w:rsidP="003C20EA">
            <w:pPr>
              <w:pStyle w:val="NormalWeb"/>
              <w:spacing w:before="0" w:beforeAutospacing="0" w:after="0" w:afterAutospacing="0"/>
              <w:rPr>
                <w:rFonts w:ascii="Calibri" w:hAnsi="Calibri"/>
                <w:sz w:val="20"/>
                <w:szCs w:val="20"/>
                <w:lang w:val="es-ES"/>
              </w:rPr>
            </w:pPr>
            <w:r>
              <w:rPr>
                <w:rFonts w:ascii="Calibri" w:hAnsi="Calibri"/>
                <w:sz w:val="20"/>
                <w:szCs w:val="20"/>
                <w:lang w:val="es-ES"/>
              </w:rPr>
              <w:t>Estiramientos</w:t>
            </w:r>
          </w:p>
          <w:p w14:paraId="2E78E0AC" w14:textId="3E837979" w:rsidR="003F3959" w:rsidRPr="0055563D" w:rsidRDefault="003F3959" w:rsidP="003C20EA">
            <w:pPr>
              <w:pStyle w:val="NormalWeb"/>
              <w:spacing w:before="0" w:beforeAutospacing="0" w:after="0" w:afterAutospacing="0"/>
              <w:rPr>
                <w:rFonts w:ascii="Calibri" w:hAnsi="Calibri"/>
                <w:sz w:val="20"/>
                <w:szCs w:val="20"/>
                <w:lang w:val="es-ES"/>
              </w:rPr>
            </w:pPr>
            <w:r>
              <w:rPr>
                <w:rFonts w:ascii="Calibri" w:hAnsi="Calibri"/>
                <w:sz w:val="20"/>
                <w:szCs w:val="20"/>
                <w:lang w:val="es-ES"/>
              </w:rPr>
              <w:t>6*100 progresivos suaves</w:t>
            </w:r>
          </w:p>
        </w:tc>
        <w:tc>
          <w:tcPr>
            <w:tcW w:w="2410" w:type="dxa"/>
            <w:gridSpan w:val="2"/>
            <w:shd w:val="clear" w:color="auto" w:fill="auto"/>
          </w:tcPr>
          <w:p w14:paraId="4535EC07" w14:textId="277DB44C" w:rsidR="000A7D43" w:rsidRPr="00110CB3" w:rsidRDefault="004C1D36" w:rsidP="0055563D">
            <w:pPr>
              <w:rPr>
                <w:rFonts w:cs="Arial"/>
                <w:sz w:val="20"/>
                <w:szCs w:val="20"/>
              </w:rPr>
            </w:pPr>
            <w:r w:rsidRPr="001431F6">
              <w:rPr>
                <w:rFonts w:cs="Arial"/>
                <w:noProof/>
                <w:sz w:val="20"/>
                <w:szCs w:val="20"/>
                <w:lang w:val="en-US"/>
              </w:rPr>
              <w:drawing>
                <wp:inline distT="0" distB="0" distL="0" distR="0" wp14:anchorId="1C7A9CBB" wp14:editId="26DB7299">
                  <wp:extent cx="1422400" cy="800100"/>
                  <wp:effectExtent l="0" t="0" r="6350" b="0"/>
                  <wp:docPr id="52" name="Imagen 52" descr="C:\Users\USUARIO\Downloads\WhatsApp Image 2024-05-18 at 3.54.37 PM (3)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C:\Users\USUARIO\Downloads\WhatsApp Image 2024-05-18 at 3.54.37 PM (3)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5771" cy="8019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02" w:type="dxa"/>
            <w:shd w:val="clear" w:color="auto" w:fill="auto"/>
          </w:tcPr>
          <w:p w14:paraId="40ACAD79" w14:textId="77777777" w:rsidR="000A7D43" w:rsidRDefault="000A7D43" w:rsidP="0055563D">
            <w:pPr>
              <w:spacing w:after="0" w:line="240" w:lineRule="auto"/>
              <w:rPr>
                <w:rFonts w:cs="Arial"/>
                <w:b/>
                <w:bCs/>
                <w:sz w:val="20"/>
                <w:szCs w:val="20"/>
              </w:rPr>
            </w:pPr>
          </w:p>
          <w:p w14:paraId="3B87C822" w14:textId="77777777" w:rsidR="000A7D43" w:rsidRDefault="000A7D43" w:rsidP="0055563D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</w:p>
          <w:p w14:paraId="621A0E99" w14:textId="77777777" w:rsidR="00604E4E" w:rsidRDefault="00604E4E" w:rsidP="00604E4E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120 min</w:t>
            </w:r>
          </w:p>
          <w:p w14:paraId="4F4D5586" w14:textId="77777777" w:rsidR="000A7D43" w:rsidRDefault="000A7D43" w:rsidP="0055563D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</w:p>
          <w:p w14:paraId="64D6D151" w14:textId="77777777" w:rsidR="000A7D43" w:rsidRDefault="000A7D43" w:rsidP="0055563D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</w:p>
          <w:p w14:paraId="2028EFE3" w14:textId="77777777" w:rsidR="000A7D43" w:rsidRDefault="000A7D43" w:rsidP="0055563D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</w:p>
          <w:p w14:paraId="5D879AAD" w14:textId="77777777" w:rsidR="000A7D43" w:rsidRPr="0005294D" w:rsidRDefault="000A7D43" w:rsidP="0055563D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</w:p>
        </w:tc>
      </w:tr>
      <w:tr w:rsidR="000A7D43" w:rsidRPr="0005294D" w14:paraId="13D231A2" w14:textId="77777777" w:rsidTr="001431F6">
        <w:trPr>
          <w:trHeight w:val="1131"/>
        </w:trPr>
        <w:tc>
          <w:tcPr>
            <w:tcW w:w="799" w:type="dxa"/>
            <w:shd w:val="clear" w:color="auto" w:fill="auto"/>
          </w:tcPr>
          <w:p w14:paraId="02917479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F</w:t>
            </w:r>
          </w:p>
          <w:p w14:paraId="212E0A38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I</w:t>
            </w:r>
          </w:p>
          <w:p w14:paraId="7E4ACC07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N</w:t>
            </w:r>
          </w:p>
          <w:p w14:paraId="1682168A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A</w:t>
            </w:r>
          </w:p>
          <w:p w14:paraId="17A7787D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 xml:space="preserve">L </w:t>
            </w:r>
          </w:p>
        </w:tc>
        <w:tc>
          <w:tcPr>
            <w:tcW w:w="3554" w:type="dxa"/>
            <w:gridSpan w:val="2"/>
            <w:shd w:val="clear" w:color="auto" w:fill="auto"/>
          </w:tcPr>
          <w:p w14:paraId="0EC60A69" w14:textId="77777777" w:rsidR="000A7D43" w:rsidRPr="00BD0269" w:rsidRDefault="000A7D43" w:rsidP="0055563D">
            <w:pPr>
              <w:spacing w:after="0" w:line="240" w:lineRule="auto"/>
              <w:rPr>
                <w:rFonts w:ascii="Calibri" w:hAnsi="Calibri" w:cs="Arial"/>
                <w:sz w:val="20"/>
                <w:szCs w:val="20"/>
                <w:lang w:val="es-ES"/>
              </w:rPr>
            </w:pPr>
            <w:r w:rsidRPr="00BD0269">
              <w:rPr>
                <w:rFonts w:cs="Arial"/>
                <w:bCs/>
                <w:sz w:val="20"/>
                <w:szCs w:val="20"/>
              </w:rPr>
              <w:t>Se reduce progresivamente la intensidad de la fase de resistencia hasta la situación de reposo.</w:t>
            </w:r>
            <w:r>
              <w:t xml:space="preserve"> </w:t>
            </w:r>
            <w:r w:rsidRPr="00BD0269">
              <w:rPr>
                <w:rFonts w:cs="Arial"/>
                <w:bCs/>
                <w:sz w:val="20"/>
                <w:szCs w:val="20"/>
              </w:rPr>
              <w:t xml:space="preserve">Por último, </w:t>
            </w:r>
          </w:p>
        </w:tc>
        <w:tc>
          <w:tcPr>
            <w:tcW w:w="2410" w:type="dxa"/>
            <w:gridSpan w:val="2"/>
            <w:shd w:val="clear" w:color="auto" w:fill="auto"/>
          </w:tcPr>
          <w:p w14:paraId="41886F90" w14:textId="5498F48E" w:rsidR="000A7D43" w:rsidRPr="009137D3" w:rsidRDefault="004C1D36" w:rsidP="001431F6">
            <w:pPr>
              <w:rPr>
                <w:rFonts w:cs="Arial"/>
                <w:noProof/>
                <w:sz w:val="20"/>
                <w:szCs w:val="20"/>
              </w:rPr>
            </w:pPr>
            <w:r w:rsidRPr="004C1D36">
              <w:rPr>
                <w:rFonts w:cs="Arial"/>
                <w:noProof/>
                <w:sz w:val="20"/>
                <w:szCs w:val="20"/>
                <w:lang w:val="en-US"/>
              </w:rPr>
              <w:drawing>
                <wp:inline distT="0" distB="0" distL="0" distR="0" wp14:anchorId="0CBCDFAF" wp14:editId="5EA904FF">
                  <wp:extent cx="1435216" cy="1080000"/>
                  <wp:effectExtent l="0" t="0" r="0" b="6350"/>
                  <wp:docPr id="54" name="Imagen 54" descr="C:\Users\USUARIO\Downloads\WhatsApp Image 2024-07-14 at 9.43.41 AM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C:\Users\USUARIO\Downloads\WhatsApp Image 2024-07-14 at 9.43.41 AM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5216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02" w:type="dxa"/>
            <w:shd w:val="clear" w:color="auto" w:fill="auto"/>
          </w:tcPr>
          <w:p w14:paraId="2A2CCD71" w14:textId="75F9E8FB" w:rsidR="000A7D43" w:rsidRPr="000A68F7" w:rsidRDefault="00604E4E" w:rsidP="0055563D">
            <w:pPr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30 min</w:t>
            </w:r>
          </w:p>
        </w:tc>
      </w:tr>
    </w:tbl>
    <w:p w14:paraId="01C6D591" w14:textId="77777777" w:rsidR="000A7D43" w:rsidRPr="0005294D" w:rsidRDefault="000A7D43" w:rsidP="000A7D43">
      <w:pPr>
        <w:rPr>
          <w:sz w:val="2"/>
          <w:szCs w:val="2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434"/>
        <w:gridCol w:w="4394"/>
      </w:tblGrid>
      <w:tr w:rsidR="00604E4E" w:rsidRPr="0005294D" w14:paraId="57A85DC5" w14:textId="77777777" w:rsidTr="00604E4E">
        <w:tc>
          <w:tcPr>
            <w:tcW w:w="4434" w:type="dxa"/>
            <w:shd w:val="clear" w:color="auto" w:fill="auto"/>
          </w:tcPr>
          <w:p w14:paraId="43FBDA9E" w14:textId="4E6FF231" w:rsidR="00604E4E" w:rsidRPr="0005294D" w:rsidRDefault="00604E4E" w:rsidP="00604E4E">
            <w:pPr>
              <w:spacing w:after="0" w:line="240" w:lineRule="auto"/>
              <w:rPr>
                <w:sz w:val="20"/>
                <w:szCs w:val="20"/>
              </w:rPr>
            </w:pPr>
            <w:r w:rsidRPr="0005294D">
              <w:rPr>
                <w:sz w:val="20"/>
                <w:szCs w:val="20"/>
              </w:rPr>
              <w:t>VOLUMEN TOTAL (TIEMPO)</w:t>
            </w:r>
            <w:r>
              <w:rPr>
                <w:sz w:val="20"/>
                <w:szCs w:val="20"/>
              </w:rPr>
              <w:t>: 180 min</w:t>
            </w:r>
          </w:p>
        </w:tc>
        <w:tc>
          <w:tcPr>
            <w:tcW w:w="4394" w:type="dxa"/>
            <w:shd w:val="clear" w:color="auto" w:fill="auto"/>
          </w:tcPr>
          <w:p w14:paraId="2FFEA90E" w14:textId="3975BE14" w:rsidR="00604E4E" w:rsidRPr="0005294D" w:rsidRDefault="00604E4E" w:rsidP="00604E4E">
            <w:pPr>
              <w:spacing w:after="0" w:line="240" w:lineRule="auto"/>
              <w:rPr>
                <w:sz w:val="20"/>
                <w:szCs w:val="20"/>
              </w:rPr>
            </w:pPr>
            <w:r w:rsidRPr="0005294D">
              <w:rPr>
                <w:sz w:val="20"/>
                <w:szCs w:val="20"/>
              </w:rPr>
              <w:t xml:space="preserve">VOLUMEN TOTAL: </w:t>
            </w:r>
            <w:r>
              <w:rPr>
                <w:sz w:val="20"/>
                <w:szCs w:val="20"/>
              </w:rPr>
              <w:t>80%</w:t>
            </w:r>
          </w:p>
        </w:tc>
      </w:tr>
      <w:tr w:rsidR="00604E4E" w:rsidRPr="0005294D" w14:paraId="26BF8B1F" w14:textId="77777777" w:rsidTr="00604E4E">
        <w:tc>
          <w:tcPr>
            <w:tcW w:w="4434" w:type="dxa"/>
            <w:shd w:val="clear" w:color="auto" w:fill="auto"/>
          </w:tcPr>
          <w:p w14:paraId="712226AE" w14:textId="17A11665" w:rsidR="00604E4E" w:rsidRPr="0005294D" w:rsidRDefault="00604E4E" w:rsidP="00604E4E">
            <w:pPr>
              <w:spacing w:after="0" w:line="240" w:lineRule="auto"/>
              <w:rPr>
                <w:sz w:val="20"/>
                <w:szCs w:val="20"/>
              </w:rPr>
            </w:pPr>
            <w:r w:rsidRPr="0005294D">
              <w:rPr>
                <w:sz w:val="20"/>
                <w:szCs w:val="20"/>
              </w:rPr>
              <w:t xml:space="preserve">PLANIFICADO: </w:t>
            </w:r>
            <w:r>
              <w:rPr>
                <w:sz w:val="20"/>
                <w:szCs w:val="20"/>
              </w:rPr>
              <w:t>180</w:t>
            </w:r>
          </w:p>
        </w:tc>
        <w:tc>
          <w:tcPr>
            <w:tcW w:w="4394" w:type="dxa"/>
            <w:shd w:val="clear" w:color="auto" w:fill="auto"/>
          </w:tcPr>
          <w:p w14:paraId="4632D26D" w14:textId="7E2D1EF1" w:rsidR="00604E4E" w:rsidRPr="0005294D" w:rsidRDefault="00604E4E" w:rsidP="00604E4E">
            <w:pPr>
              <w:spacing w:after="0" w:line="240" w:lineRule="auto"/>
              <w:rPr>
                <w:sz w:val="20"/>
                <w:szCs w:val="20"/>
              </w:rPr>
            </w:pPr>
            <w:r w:rsidRPr="0005294D">
              <w:rPr>
                <w:sz w:val="20"/>
                <w:szCs w:val="20"/>
              </w:rPr>
              <w:t xml:space="preserve">REALIZADO: </w:t>
            </w:r>
            <w:r>
              <w:rPr>
                <w:sz w:val="20"/>
                <w:szCs w:val="20"/>
              </w:rPr>
              <w:t>80</w:t>
            </w:r>
          </w:p>
        </w:tc>
      </w:tr>
    </w:tbl>
    <w:p w14:paraId="1D48F0D7" w14:textId="77777777" w:rsidR="000A7D43" w:rsidRDefault="000A7D43" w:rsidP="000A7D43">
      <w:pPr>
        <w:rPr>
          <w:sz w:val="20"/>
          <w:szCs w:val="20"/>
        </w:rPr>
      </w:pPr>
    </w:p>
    <w:p w14:paraId="3F96846E" w14:textId="77777777" w:rsidR="000A7D43" w:rsidRDefault="000A7D43" w:rsidP="000A7D43">
      <w:pPr>
        <w:rPr>
          <w:sz w:val="20"/>
          <w:szCs w:val="20"/>
        </w:rPr>
      </w:pPr>
    </w:p>
    <w:p w14:paraId="124C3403" w14:textId="0CD5CF34" w:rsidR="000A7D43" w:rsidRDefault="000A7D43" w:rsidP="000A7D43">
      <w:pPr>
        <w:rPr>
          <w:sz w:val="20"/>
          <w:szCs w:val="20"/>
        </w:rPr>
      </w:pPr>
      <w:r w:rsidRPr="0005294D">
        <w:rPr>
          <w:sz w:val="20"/>
          <w:szCs w:val="20"/>
        </w:rPr>
        <w:t>OBSERVACIONES:</w:t>
      </w:r>
      <w:r>
        <w:rPr>
          <w:sz w:val="20"/>
          <w:szCs w:val="20"/>
        </w:rPr>
        <w:t xml:space="preserve"> </w:t>
      </w:r>
    </w:p>
    <w:p w14:paraId="017AA83B" w14:textId="77777777" w:rsidR="001431F6" w:rsidRDefault="001431F6" w:rsidP="000A7D43">
      <w:pPr>
        <w:rPr>
          <w:sz w:val="20"/>
          <w:szCs w:val="20"/>
        </w:rPr>
      </w:pPr>
    </w:p>
    <w:p w14:paraId="10740AA5" w14:textId="77777777" w:rsidR="000A7D43" w:rsidRPr="0005294D" w:rsidRDefault="000A7D43" w:rsidP="000A7D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hd w:val="clear" w:color="auto" w:fill="C6D9F1"/>
        <w:tabs>
          <w:tab w:val="left" w:pos="1680"/>
          <w:tab w:val="left" w:pos="1845"/>
          <w:tab w:val="center" w:pos="5233"/>
          <w:tab w:val="right" w:pos="10466"/>
        </w:tabs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lastRenderedPageBreak/>
        <w:t xml:space="preserve">PLANTILLA PARA REALIZACION DE </w:t>
      </w:r>
      <w:r w:rsidRPr="0005294D">
        <w:rPr>
          <w:b/>
          <w:sz w:val="20"/>
          <w:szCs w:val="20"/>
        </w:rPr>
        <w:t>SESION</w:t>
      </w:r>
      <w:r>
        <w:rPr>
          <w:b/>
          <w:sz w:val="20"/>
          <w:szCs w:val="20"/>
        </w:rPr>
        <w:t xml:space="preserve"> DE CLASE / MONITORES Y ENTRENADORES IMDER PRADERA</w:t>
      </w:r>
    </w:p>
    <w:tbl>
      <w:tblPr>
        <w:tblW w:w="10165" w:type="dxa"/>
        <w:tblInd w:w="-9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99"/>
        <w:gridCol w:w="2234"/>
        <w:gridCol w:w="1320"/>
        <w:gridCol w:w="929"/>
        <w:gridCol w:w="1481"/>
        <w:gridCol w:w="3402"/>
      </w:tblGrid>
      <w:tr w:rsidR="003C20EA" w:rsidRPr="0005294D" w14:paraId="78921D71" w14:textId="77777777" w:rsidTr="0055563D">
        <w:trPr>
          <w:trHeight w:val="337"/>
        </w:trPr>
        <w:tc>
          <w:tcPr>
            <w:tcW w:w="3033" w:type="dxa"/>
            <w:gridSpan w:val="2"/>
            <w:shd w:val="clear" w:color="auto" w:fill="auto"/>
            <w:vAlign w:val="center"/>
          </w:tcPr>
          <w:p w14:paraId="4EC90E38" w14:textId="11E77DEB" w:rsidR="003C20EA" w:rsidRPr="0005294D" w:rsidRDefault="003C20EA" w:rsidP="003C20EA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DEPORTE:</w:t>
            </w:r>
            <w:r>
              <w:rPr>
                <w:rFonts w:cs="Arial"/>
                <w:b/>
                <w:sz w:val="20"/>
                <w:szCs w:val="20"/>
              </w:rPr>
              <w:t xml:space="preserve"> ATLETISMO</w:t>
            </w:r>
          </w:p>
        </w:tc>
        <w:tc>
          <w:tcPr>
            <w:tcW w:w="3730" w:type="dxa"/>
            <w:gridSpan w:val="3"/>
            <w:shd w:val="clear" w:color="auto" w:fill="auto"/>
            <w:vAlign w:val="center"/>
          </w:tcPr>
          <w:p w14:paraId="12334F9E" w14:textId="53CE214F" w:rsidR="003C20EA" w:rsidRPr="0005294D" w:rsidRDefault="003C20EA" w:rsidP="003C20EA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 xml:space="preserve">ENTRENADOR: </w:t>
            </w:r>
            <w:r>
              <w:rPr>
                <w:rFonts w:cs="Arial"/>
                <w:b/>
                <w:sz w:val="20"/>
                <w:szCs w:val="20"/>
              </w:rPr>
              <w:t>YOLANDA BELTRAN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558208A2" w14:textId="0EE16223" w:rsidR="003C20EA" w:rsidRPr="0005294D" w:rsidRDefault="003C20EA" w:rsidP="003C20EA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SESION N.º</w:t>
            </w:r>
            <w:r w:rsidR="0055563D">
              <w:rPr>
                <w:rFonts w:cs="Arial"/>
                <w:b/>
                <w:sz w:val="20"/>
                <w:szCs w:val="20"/>
              </w:rPr>
              <w:t xml:space="preserve"> 3</w:t>
            </w:r>
          </w:p>
        </w:tc>
      </w:tr>
      <w:tr w:rsidR="003C20EA" w:rsidRPr="0005294D" w14:paraId="71FC114D" w14:textId="77777777" w:rsidTr="0055563D">
        <w:trPr>
          <w:trHeight w:val="385"/>
        </w:trPr>
        <w:tc>
          <w:tcPr>
            <w:tcW w:w="4353" w:type="dxa"/>
            <w:gridSpan w:val="3"/>
            <w:shd w:val="clear" w:color="auto" w:fill="auto"/>
            <w:vAlign w:val="center"/>
          </w:tcPr>
          <w:p w14:paraId="5EEDEA80" w14:textId="77777777" w:rsidR="003C20EA" w:rsidRDefault="003C20EA" w:rsidP="003C20EA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MEDIO FISICO</w:t>
            </w:r>
            <w:r w:rsidRPr="00C94493">
              <w:rPr>
                <w:rFonts w:cs="Arial"/>
                <w:b/>
                <w:sz w:val="20"/>
                <w:szCs w:val="20"/>
              </w:rPr>
              <w:t xml:space="preserve">: </w:t>
            </w:r>
            <w:r>
              <w:rPr>
                <w:rFonts w:cs="Arial"/>
                <w:b/>
                <w:sz w:val="20"/>
                <w:szCs w:val="20"/>
              </w:rPr>
              <w:t xml:space="preserve"> ARCHIVO</w:t>
            </w:r>
          </w:p>
          <w:p w14:paraId="1427A0A3" w14:textId="2D36A451" w:rsidR="003C20EA" w:rsidRPr="0005294D" w:rsidRDefault="003C20EA" w:rsidP="003C20EA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FECHA:</w:t>
            </w:r>
            <w:r>
              <w:rPr>
                <w:rFonts w:cs="Arial"/>
                <w:b/>
                <w:sz w:val="20"/>
                <w:szCs w:val="20"/>
              </w:rPr>
              <w:t xml:space="preserve"> </w:t>
            </w:r>
            <w:r w:rsidR="004C1D36">
              <w:rPr>
                <w:rFonts w:cs="Arial"/>
                <w:b/>
                <w:sz w:val="20"/>
                <w:szCs w:val="20"/>
              </w:rPr>
              <w:t>JULIO</w:t>
            </w:r>
          </w:p>
        </w:tc>
        <w:tc>
          <w:tcPr>
            <w:tcW w:w="5812" w:type="dxa"/>
            <w:gridSpan w:val="3"/>
            <w:shd w:val="clear" w:color="auto" w:fill="auto"/>
            <w:vAlign w:val="center"/>
          </w:tcPr>
          <w:p w14:paraId="4F4A5718" w14:textId="702147D2" w:rsidR="003C20EA" w:rsidRPr="0005294D" w:rsidRDefault="003C20EA" w:rsidP="003C20EA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 xml:space="preserve">CATEGORIA: </w:t>
            </w:r>
            <w:r>
              <w:rPr>
                <w:rFonts w:cs="Arial"/>
                <w:b/>
                <w:sz w:val="20"/>
                <w:szCs w:val="20"/>
              </w:rPr>
              <w:t xml:space="preserve"> TODAS</w:t>
            </w:r>
          </w:p>
        </w:tc>
      </w:tr>
      <w:tr w:rsidR="003C20EA" w:rsidRPr="0005294D" w14:paraId="0075E19C" w14:textId="77777777" w:rsidTr="0055563D">
        <w:trPr>
          <w:trHeight w:val="130"/>
        </w:trPr>
        <w:tc>
          <w:tcPr>
            <w:tcW w:w="5282" w:type="dxa"/>
            <w:gridSpan w:val="4"/>
            <w:shd w:val="clear" w:color="auto" w:fill="auto"/>
            <w:vAlign w:val="center"/>
          </w:tcPr>
          <w:p w14:paraId="6E30B227" w14:textId="01A29381" w:rsidR="003C20EA" w:rsidRPr="0005294D" w:rsidRDefault="003C20EA" w:rsidP="003C20EA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TEMA:</w:t>
            </w:r>
            <w:r>
              <w:rPr>
                <w:rFonts w:cs="Arial"/>
                <w:b/>
                <w:sz w:val="20"/>
                <w:szCs w:val="20"/>
              </w:rPr>
              <w:t xml:space="preserve">    </w:t>
            </w:r>
            <w:r w:rsidR="00604E4E">
              <w:rPr>
                <w:rFonts w:cs="Arial"/>
                <w:b/>
                <w:sz w:val="20"/>
                <w:szCs w:val="20"/>
              </w:rPr>
              <w:t>CARRERAS</w:t>
            </w:r>
          </w:p>
        </w:tc>
        <w:tc>
          <w:tcPr>
            <w:tcW w:w="4883" w:type="dxa"/>
            <w:gridSpan w:val="2"/>
            <w:shd w:val="clear" w:color="auto" w:fill="auto"/>
            <w:vAlign w:val="center"/>
          </w:tcPr>
          <w:p w14:paraId="5D2F73AF" w14:textId="3C9CFCC7" w:rsidR="003C20EA" w:rsidRPr="00245765" w:rsidRDefault="003C20EA" w:rsidP="003C20EA">
            <w:pPr>
              <w:spacing w:after="0" w:line="240" w:lineRule="auto"/>
              <w:rPr>
                <w:rFonts w:cs="Arial"/>
                <w:b/>
                <w:bCs/>
                <w:sz w:val="20"/>
                <w:szCs w:val="20"/>
              </w:rPr>
            </w:pPr>
            <w:r w:rsidRPr="00245765">
              <w:rPr>
                <w:rFonts w:cs="Arial"/>
                <w:b/>
                <w:bCs/>
                <w:sz w:val="20"/>
                <w:szCs w:val="20"/>
              </w:rPr>
              <w:t>MEDIO DIDACTICO:</w:t>
            </w:r>
            <w:r>
              <w:rPr>
                <w:rFonts w:cs="Arial"/>
                <w:b/>
                <w:bCs/>
                <w:sz w:val="20"/>
                <w:szCs w:val="20"/>
              </w:rPr>
              <w:t xml:space="preserve"> </w:t>
            </w:r>
            <w:r w:rsidR="00604E4E">
              <w:rPr>
                <w:rFonts w:cs="Arial"/>
                <w:b/>
                <w:bCs/>
                <w:sz w:val="20"/>
                <w:szCs w:val="20"/>
              </w:rPr>
              <w:t>CALLE</w:t>
            </w:r>
          </w:p>
        </w:tc>
      </w:tr>
      <w:tr w:rsidR="003C20EA" w:rsidRPr="0005294D" w14:paraId="161B019C" w14:textId="77777777" w:rsidTr="0055563D">
        <w:trPr>
          <w:trHeight w:val="337"/>
        </w:trPr>
        <w:tc>
          <w:tcPr>
            <w:tcW w:w="10165" w:type="dxa"/>
            <w:gridSpan w:val="6"/>
            <w:shd w:val="clear" w:color="auto" w:fill="auto"/>
            <w:vAlign w:val="center"/>
          </w:tcPr>
          <w:p w14:paraId="455CD9C4" w14:textId="7111CE43" w:rsidR="003C20EA" w:rsidRPr="0005294D" w:rsidRDefault="003C20EA" w:rsidP="003C20EA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OBJETIVO</w:t>
            </w:r>
            <w:r>
              <w:rPr>
                <w:rFonts w:cs="Arial"/>
                <w:b/>
                <w:sz w:val="20"/>
                <w:szCs w:val="20"/>
              </w:rPr>
              <w:t xml:space="preserve">:  </w:t>
            </w:r>
          </w:p>
        </w:tc>
      </w:tr>
      <w:tr w:rsidR="000A7D43" w:rsidRPr="0005294D" w14:paraId="52A9FC24" w14:textId="77777777" w:rsidTr="0055563D">
        <w:trPr>
          <w:trHeight w:val="315"/>
        </w:trPr>
        <w:tc>
          <w:tcPr>
            <w:tcW w:w="799" w:type="dxa"/>
            <w:shd w:val="clear" w:color="auto" w:fill="auto"/>
          </w:tcPr>
          <w:p w14:paraId="25196E9A" w14:textId="77777777" w:rsidR="000A7D43" w:rsidRPr="0005294D" w:rsidRDefault="000A7D43" w:rsidP="0055563D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</w:p>
          <w:p w14:paraId="5BB4D4DF" w14:textId="77777777" w:rsidR="000A7D43" w:rsidRPr="0005294D" w:rsidRDefault="000A7D43" w:rsidP="0055563D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FASE</w:t>
            </w:r>
          </w:p>
          <w:p w14:paraId="4357616D" w14:textId="77777777" w:rsidR="000A7D43" w:rsidRPr="0005294D" w:rsidRDefault="000A7D43" w:rsidP="0055563D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554" w:type="dxa"/>
            <w:gridSpan w:val="2"/>
            <w:shd w:val="clear" w:color="auto" w:fill="auto"/>
          </w:tcPr>
          <w:p w14:paraId="0A417A74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</w:p>
          <w:p w14:paraId="0D035E2E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DESCRIPCION DE LA ACTIVIDAD</w:t>
            </w:r>
          </w:p>
        </w:tc>
        <w:tc>
          <w:tcPr>
            <w:tcW w:w="2410" w:type="dxa"/>
            <w:gridSpan w:val="2"/>
            <w:shd w:val="clear" w:color="auto" w:fill="auto"/>
          </w:tcPr>
          <w:p w14:paraId="5540BA5D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</w:p>
          <w:p w14:paraId="2F3A6FB5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EVIDENCIA FOTOGRAFICA</w:t>
            </w:r>
          </w:p>
        </w:tc>
        <w:tc>
          <w:tcPr>
            <w:tcW w:w="3402" w:type="dxa"/>
            <w:shd w:val="clear" w:color="auto" w:fill="auto"/>
          </w:tcPr>
          <w:p w14:paraId="6FDC3823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</w:p>
          <w:p w14:paraId="6E627832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DOSIFICACIÓN</w:t>
            </w:r>
          </w:p>
        </w:tc>
      </w:tr>
      <w:tr w:rsidR="000A7D43" w:rsidRPr="0005294D" w14:paraId="0A0F4A8E" w14:textId="77777777" w:rsidTr="001431F6">
        <w:trPr>
          <w:trHeight w:val="1795"/>
        </w:trPr>
        <w:tc>
          <w:tcPr>
            <w:tcW w:w="799" w:type="dxa"/>
            <w:shd w:val="clear" w:color="auto" w:fill="auto"/>
          </w:tcPr>
          <w:p w14:paraId="11C39CD2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I</w:t>
            </w:r>
          </w:p>
          <w:p w14:paraId="1863DE5C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N</w:t>
            </w:r>
          </w:p>
          <w:p w14:paraId="4A56407E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I</w:t>
            </w:r>
          </w:p>
          <w:p w14:paraId="69F51024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C</w:t>
            </w:r>
          </w:p>
          <w:p w14:paraId="79792445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I</w:t>
            </w:r>
          </w:p>
          <w:p w14:paraId="37715A30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A</w:t>
            </w:r>
          </w:p>
          <w:p w14:paraId="129DA54D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L</w:t>
            </w:r>
          </w:p>
        </w:tc>
        <w:tc>
          <w:tcPr>
            <w:tcW w:w="3554" w:type="dxa"/>
            <w:gridSpan w:val="2"/>
            <w:shd w:val="clear" w:color="auto" w:fill="auto"/>
          </w:tcPr>
          <w:p w14:paraId="44DB47D9" w14:textId="77777777" w:rsidR="000A7D43" w:rsidRPr="00746872" w:rsidRDefault="000A7D43" w:rsidP="0055563D">
            <w:pPr>
              <w:pStyle w:val="NormalWeb"/>
              <w:jc w:val="both"/>
              <w:rPr>
                <w:rFonts w:ascii="Calibri" w:hAnsi="Calibri" w:cs="Arial"/>
                <w:sz w:val="20"/>
                <w:szCs w:val="20"/>
                <w:lang w:val="es-ES"/>
              </w:rPr>
            </w:pPr>
            <w:r w:rsidRPr="00746872">
              <w:rPr>
                <w:rFonts w:ascii="Calibri" w:hAnsi="Calibri" w:cs="Arial"/>
                <w:sz w:val="20"/>
                <w:szCs w:val="20"/>
                <w:lang w:val="es-ES"/>
              </w:rPr>
              <w:t>Movilidad articular: rotación y movimientos suaves y progresivos de los distintos ejes articulares. Activación cardiorrespiratoria: desplazamientos suaves que impliquen la globalidad del organismo</w:t>
            </w:r>
            <w:r>
              <w:rPr>
                <w:rFonts w:ascii="Calibri" w:hAnsi="Calibri" w:cs="Arial"/>
                <w:sz w:val="20"/>
                <w:szCs w:val="20"/>
                <w:lang w:val="es-ES"/>
              </w:rPr>
              <w:t xml:space="preserve">. </w:t>
            </w:r>
            <w:r w:rsidRPr="00746872">
              <w:rPr>
                <w:rFonts w:ascii="Calibri" w:hAnsi="Calibri" w:cs="Arial"/>
                <w:sz w:val="20"/>
                <w:szCs w:val="20"/>
                <w:lang w:val="es-ES"/>
              </w:rPr>
              <w:t>Estiramientos d</w:t>
            </w:r>
            <w:r>
              <w:rPr>
                <w:rFonts w:ascii="Calibri" w:hAnsi="Calibri" w:cs="Arial"/>
                <w:sz w:val="20"/>
                <w:szCs w:val="20"/>
                <w:lang w:val="es-ES"/>
              </w:rPr>
              <w:t>e los grandes grupos musculares.</w:t>
            </w:r>
          </w:p>
        </w:tc>
        <w:tc>
          <w:tcPr>
            <w:tcW w:w="2410" w:type="dxa"/>
            <w:gridSpan w:val="2"/>
            <w:shd w:val="clear" w:color="auto" w:fill="auto"/>
          </w:tcPr>
          <w:p w14:paraId="1DD2B1AD" w14:textId="58A8F3DC" w:rsidR="000A7D43" w:rsidRPr="00790496" w:rsidRDefault="004C1D36" w:rsidP="001431F6">
            <w:pPr>
              <w:jc w:val="center"/>
              <w:rPr>
                <w:rFonts w:cs="Arial"/>
                <w:sz w:val="20"/>
                <w:szCs w:val="20"/>
              </w:rPr>
            </w:pPr>
            <w:r w:rsidRPr="004C1D36">
              <w:rPr>
                <w:rFonts w:cs="Arial"/>
                <w:noProof/>
                <w:sz w:val="20"/>
                <w:szCs w:val="20"/>
                <w:lang w:val="en-US"/>
              </w:rPr>
              <w:drawing>
                <wp:inline distT="0" distB="0" distL="0" distR="0" wp14:anchorId="0FE682F1" wp14:editId="4628EDF4">
                  <wp:extent cx="1435216" cy="1080000"/>
                  <wp:effectExtent l="0" t="0" r="0" b="6350"/>
                  <wp:docPr id="55" name="Imagen 55" descr="C:\Users\USUARIO\Downloads\WhatsApp Image 2024-07-14 at 9.43.42 AM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C:\Users\USUARIO\Downloads\WhatsApp Image 2024-07-14 at 9.43.42 AM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5216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02" w:type="dxa"/>
            <w:shd w:val="clear" w:color="auto" w:fill="auto"/>
          </w:tcPr>
          <w:p w14:paraId="3D373594" w14:textId="6D93E7D9" w:rsidR="000A7D43" w:rsidRPr="005C7312" w:rsidRDefault="00604E4E" w:rsidP="0055563D">
            <w:p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30 min</w:t>
            </w:r>
          </w:p>
        </w:tc>
      </w:tr>
      <w:tr w:rsidR="000A7D43" w:rsidRPr="0005294D" w14:paraId="4D32F29E" w14:textId="77777777" w:rsidTr="001431F6">
        <w:trPr>
          <w:trHeight w:val="1681"/>
        </w:trPr>
        <w:tc>
          <w:tcPr>
            <w:tcW w:w="799" w:type="dxa"/>
            <w:shd w:val="clear" w:color="auto" w:fill="auto"/>
          </w:tcPr>
          <w:p w14:paraId="123AD1D6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C</w:t>
            </w:r>
          </w:p>
          <w:p w14:paraId="7590CC11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E</w:t>
            </w:r>
          </w:p>
          <w:p w14:paraId="4EF19366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N</w:t>
            </w:r>
          </w:p>
          <w:p w14:paraId="24B08733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T</w:t>
            </w:r>
          </w:p>
          <w:p w14:paraId="233F6C85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R</w:t>
            </w:r>
          </w:p>
          <w:p w14:paraId="5332FE9C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A</w:t>
            </w:r>
          </w:p>
          <w:p w14:paraId="665E8DC5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L</w:t>
            </w:r>
          </w:p>
        </w:tc>
        <w:tc>
          <w:tcPr>
            <w:tcW w:w="3554" w:type="dxa"/>
            <w:gridSpan w:val="2"/>
            <w:shd w:val="clear" w:color="auto" w:fill="auto"/>
          </w:tcPr>
          <w:p w14:paraId="2A546161" w14:textId="6AF4483A" w:rsidR="000A7D43" w:rsidRPr="0055563D" w:rsidRDefault="003C20EA" w:rsidP="003C20EA">
            <w:pPr>
              <w:pStyle w:val="NormalWeb"/>
              <w:spacing w:before="0" w:beforeAutospacing="0" w:after="0" w:afterAutospacing="0"/>
              <w:rPr>
                <w:rFonts w:ascii="Calibri" w:hAnsi="Calibri"/>
                <w:sz w:val="20"/>
                <w:szCs w:val="20"/>
                <w:lang w:val="es-ES"/>
              </w:rPr>
            </w:pPr>
            <w:r w:rsidRPr="0055563D">
              <w:rPr>
                <w:rFonts w:ascii="Calibri" w:hAnsi="Calibri"/>
                <w:sz w:val="20"/>
                <w:szCs w:val="20"/>
                <w:lang w:val="es-ES"/>
              </w:rPr>
              <w:t xml:space="preserve">500 metro divididos el niño </w:t>
            </w:r>
            <w:proofErr w:type="spellStart"/>
            <w:r w:rsidRPr="0055563D">
              <w:rPr>
                <w:rFonts w:ascii="Calibri" w:hAnsi="Calibri"/>
                <w:sz w:val="20"/>
                <w:szCs w:val="20"/>
                <w:lang w:val="es-ES"/>
              </w:rPr>
              <w:t>tendra</w:t>
            </w:r>
            <w:proofErr w:type="spellEnd"/>
            <w:r w:rsidRPr="0055563D">
              <w:rPr>
                <w:rFonts w:ascii="Calibri" w:hAnsi="Calibri"/>
                <w:sz w:val="20"/>
                <w:szCs w:val="20"/>
                <w:lang w:val="es-ES"/>
              </w:rPr>
              <w:t xml:space="preserve"> como salida la </w:t>
            </w:r>
            <w:proofErr w:type="spellStart"/>
            <w:r w:rsidRPr="0055563D">
              <w:rPr>
                <w:rFonts w:ascii="Calibri" w:hAnsi="Calibri"/>
                <w:sz w:val="20"/>
                <w:szCs w:val="20"/>
                <w:lang w:val="es-ES"/>
              </w:rPr>
              <w:t>linea</w:t>
            </w:r>
            <w:proofErr w:type="spellEnd"/>
            <w:r w:rsidRPr="0055563D">
              <w:rPr>
                <w:rFonts w:ascii="Calibri" w:hAnsi="Calibri"/>
                <w:sz w:val="20"/>
                <w:szCs w:val="20"/>
                <w:lang w:val="es-ES"/>
              </w:rPr>
              <w:t xml:space="preserve"> de meta de la pista </w:t>
            </w:r>
            <w:proofErr w:type="spellStart"/>
            <w:r w:rsidRPr="0055563D">
              <w:rPr>
                <w:rFonts w:ascii="Calibri" w:hAnsi="Calibri"/>
                <w:sz w:val="20"/>
                <w:szCs w:val="20"/>
                <w:lang w:val="es-ES"/>
              </w:rPr>
              <w:t>debera</w:t>
            </w:r>
            <w:proofErr w:type="spellEnd"/>
            <w:r w:rsidRPr="0055563D">
              <w:rPr>
                <w:rFonts w:ascii="Calibri" w:hAnsi="Calibri"/>
                <w:sz w:val="20"/>
                <w:szCs w:val="20"/>
                <w:lang w:val="es-ES"/>
              </w:rPr>
              <w:t xml:space="preserve"> correr 50, trotar 100, </w:t>
            </w:r>
            <w:proofErr w:type="spellStart"/>
            <w:r w:rsidRPr="0055563D">
              <w:rPr>
                <w:rFonts w:ascii="Calibri" w:hAnsi="Calibri"/>
                <w:sz w:val="20"/>
                <w:szCs w:val="20"/>
                <w:lang w:val="es-ES"/>
              </w:rPr>
              <w:t>correra</w:t>
            </w:r>
            <w:proofErr w:type="spellEnd"/>
            <w:r w:rsidRPr="0055563D">
              <w:rPr>
                <w:rFonts w:ascii="Calibri" w:hAnsi="Calibri"/>
                <w:sz w:val="20"/>
                <w:szCs w:val="20"/>
                <w:lang w:val="es-ES"/>
              </w:rPr>
              <w:t xml:space="preserve"> 75, caminara 100, trotara 75 y caminara 100,</w:t>
            </w:r>
          </w:p>
        </w:tc>
        <w:tc>
          <w:tcPr>
            <w:tcW w:w="2410" w:type="dxa"/>
            <w:gridSpan w:val="2"/>
            <w:shd w:val="clear" w:color="auto" w:fill="auto"/>
          </w:tcPr>
          <w:p w14:paraId="18EE6B0A" w14:textId="7E3967CD" w:rsidR="000A7D43" w:rsidRPr="00110CB3" w:rsidRDefault="004C1D36" w:rsidP="00604E4E">
            <w:pPr>
              <w:jc w:val="center"/>
              <w:rPr>
                <w:rFonts w:cs="Arial"/>
                <w:sz w:val="20"/>
                <w:szCs w:val="20"/>
              </w:rPr>
            </w:pPr>
            <w:r w:rsidRPr="004C1D36">
              <w:rPr>
                <w:rFonts w:cs="Arial"/>
                <w:noProof/>
                <w:sz w:val="20"/>
                <w:szCs w:val="20"/>
                <w:lang w:val="en-US"/>
              </w:rPr>
              <w:drawing>
                <wp:inline distT="0" distB="0" distL="0" distR="0" wp14:anchorId="0049CE72" wp14:editId="78CE5430">
                  <wp:extent cx="1435216" cy="1080000"/>
                  <wp:effectExtent l="0" t="0" r="0" b="6350"/>
                  <wp:docPr id="56" name="Imagen 56" descr="C:\Users\USUARIO\Downloads\WhatsApp Image 2024-07-14 at 9.43.42 AM (1)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C:\Users\USUARIO\Downloads\WhatsApp Image 2024-07-14 at 9.43.42 AM (1)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5216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02" w:type="dxa"/>
            <w:shd w:val="clear" w:color="auto" w:fill="auto"/>
          </w:tcPr>
          <w:p w14:paraId="0D8D29F0" w14:textId="77777777" w:rsidR="000A7D43" w:rsidRDefault="000A7D43" w:rsidP="0055563D">
            <w:pPr>
              <w:spacing w:after="0" w:line="240" w:lineRule="auto"/>
              <w:rPr>
                <w:rFonts w:cs="Arial"/>
                <w:b/>
                <w:bCs/>
                <w:sz w:val="20"/>
                <w:szCs w:val="20"/>
              </w:rPr>
            </w:pPr>
          </w:p>
          <w:p w14:paraId="7B8EA4B7" w14:textId="77777777" w:rsidR="000A7D43" w:rsidRDefault="000A7D43" w:rsidP="0055563D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</w:p>
          <w:p w14:paraId="086D3F17" w14:textId="77777777" w:rsidR="00604E4E" w:rsidRDefault="00604E4E" w:rsidP="00604E4E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120 min</w:t>
            </w:r>
          </w:p>
          <w:p w14:paraId="25F416B4" w14:textId="77777777" w:rsidR="000A7D43" w:rsidRDefault="000A7D43" w:rsidP="0055563D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</w:p>
          <w:p w14:paraId="2017C2C5" w14:textId="77777777" w:rsidR="000A7D43" w:rsidRDefault="000A7D43" w:rsidP="0055563D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</w:p>
          <w:p w14:paraId="4A97CF11" w14:textId="77777777" w:rsidR="000A7D43" w:rsidRDefault="000A7D43" w:rsidP="0055563D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</w:p>
          <w:p w14:paraId="3CEF8E4D" w14:textId="77777777" w:rsidR="000A7D43" w:rsidRPr="0005294D" w:rsidRDefault="000A7D43" w:rsidP="0055563D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</w:p>
        </w:tc>
      </w:tr>
      <w:tr w:rsidR="000A7D43" w:rsidRPr="0005294D" w14:paraId="45F0A4ED" w14:textId="77777777" w:rsidTr="001431F6">
        <w:trPr>
          <w:trHeight w:val="1371"/>
        </w:trPr>
        <w:tc>
          <w:tcPr>
            <w:tcW w:w="799" w:type="dxa"/>
            <w:shd w:val="clear" w:color="auto" w:fill="auto"/>
          </w:tcPr>
          <w:p w14:paraId="4F242E16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F</w:t>
            </w:r>
          </w:p>
          <w:p w14:paraId="3A08E38D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I</w:t>
            </w:r>
          </w:p>
          <w:p w14:paraId="020E5EBC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N</w:t>
            </w:r>
          </w:p>
          <w:p w14:paraId="7C5502D9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A</w:t>
            </w:r>
          </w:p>
          <w:p w14:paraId="645B33A5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 xml:space="preserve">L </w:t>
            </w:r>
          </w:p>
        </w:tc>
        <w:tc>
          <w:tcPr>
            <w:tcW w:w="3554" w:type="dxa"/>
            <w:gridSpan w:val="2"/>
            <w:shd w:val="clear" w:color="auto" w:fill="auto"/>
          </w:tcPr>
          <w:p w14:paraId="19D9389B" w14:textId="77777777" w:rsidR="000A7D43" w:rsidRPr="00BD0269" w:rsidRDefault="000A7D43" w:rsidP="0055563D">
            <w:pPr>
              <w:spacing w:after="0" w:line="240" w:lineRule="auto"/>
              <w:rPr>
                <w:rFonts w:ascii="Calibri" w:hAnsi="Calibri" w:cs="Arial"/>
                <w:sz w:val="20"/>
                <w:szCs w:val="20"/>
                <w:lang w:val="es-ES"/>
              </w:rPr>
            </w:pPr>
            <w:r w:rsidRPr="00BD0269">
              <w:rPr>
                <w:rFonts w:cs="Arial"/>
                <w:bCs/>
                <w:sz w:val="20"/>
                <w:szCs w:val="20"/>
              </w:rPr>
              <w:t>Se reduce progresivamente la intensidad de la fase de resistencia hasta la situación de reposo.</w:t>
            </w:r>
            <w:r>
              <w:t xml:space="preserve"> </w:t>
            </w:r>
            <w:r w:rsidRPr="00BD0269">
              <w:rPr>
                <w:rFonts w:cs="Arial"/>
                <w:bCs/>
                <w:sz w:val="20"/>
                <w:szCs w:val="20"/>
              </w:rPr>
              <w:t xml:space="preserve">Por último, </w:t>
            </w:r>
          </w:p>
        </w:tc>
        <w:tc>
          <w:tcPr>
            <w:tcW w:w="2410" w:type="dxa"/>
            <w:gridSpan w:val="2"/>
            <w:shd w:val="clear" w:color="auto" w:fill="auto"/>
          </w:tcPr>
          <w:p w14:paraId="07D3B236" w14:textId="1331A675" w:rsidR="000A7D43" w:rsidRPr="009137D3" w:rsidRDefault="001431F6" w:rsidP="001431F6">
            <w:pPr>
              <w:rPr>
                <w:rFonts w:cs="Arial"/>
                <w:noProof/>
                <w:sz w:val="20"/>
                <w:szCs w:val="20"/>
              </w:rPr>
            </w:pPr>
            <w:r w:rsidRPr="001431F6">
              <w:rPr>
                <w:rFonts w:cs="Arial"/>
                <w:noProof/>
                <w:sz w:val="20"/>
                <w:szCs w:val="20"/>
                <w:lang w:val="en-US"/>
              </w:rPr>
              <w:drawing>
                <wp:inline distT="0" distB="0" distL="0" distR="0" wp14:anchorId="20C5843B" wp14:editId="2851E528">
                  <wp:extent cx="1405467" cy="790575"/>
                  <wp:effectExtent l="0" t="0" r="4445" b="0"/>
                  <wp:docPr id="33" name="Imagen 33" descr="C:\Users\USUARIO\Downloads\WhatsApp Image 2024-05-18 at 3.54.36 PM (4)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C:\Users\USUARIO\Downloads\WhatsApp Image 2024-05-18 at 3.54.36 PM (4)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9970" cy="7931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02" w:type="dxa"/>
            <w:shd w:val="clear" w:color="auto" w:fill="auto"/>
          </w:tcPr>
          <w:p w14:paraId="5F6878D6" w14:textId="39547866" w:rsidR="000A7D43" w:rsidRPr="000A68F7" w:rsidRDefault="00604E4E" w:rsidP="0055563D">
            <w:pPr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30 min</w:t>
            </w:r>
          </w:p>
        </w:tc>
      </w:tr>
    </w:tbl>
    <w:p w14:paraId="3BF3E340" w14:textId="77777777" w:rsidR="000A7D43" w:rsidRPr="0005294D" w:rsidRDefault="000A7D43" w:rsidP="000A7D43">
      <w:pPr>
        <w:rPr>
          <w:sz w:val="2"/>
          <w:szCs w:val="2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434"/>
        <w:gridCol w:w="4394"/>
      </w:tblGrid>
      <w:tr w:rsidR="00604E4E" w:rsidRPr="0005294D" w14:paraId="39570D8C" w14:textId="77777777" w:rsidTr="00604E4E">
        <w:tc>
          <w:tcPr>
            <w:tcW w:w="4434" w:type="dxa"/>
            <w:shd w:val="clear" w:color="auto" w:fill="auto"/>
          </w:tcPr>
          <w:p w14:paraId="1661EF36" w14:textId="2906A476" w:rsidR="00604E4E" w:rsidRPr="0005294D" w:rsidRDefault="00604E4E" w:rsidP="00604E4E">
            <w:pPr>
              <w:spacing w:after="0" w:line="240" w:lineRule="auto"/>
              <w:rPr>
                <w:sz w:val="20"/>
                <w:szCs w:val="20"/>
              </w:rPr>
            </w:pPr>
            <w:r w:rsidRPr="0005294D">
              <w:rPr>
                <w:sz w:val="20"/>
                <w:szCs w:val="20"/>
              </w:rPr>
              <w:t>VOLUMEN TOTAL (TIEMPO)</w:t>
            </w:r>
            <w:r>
              <w:rPr>
                <w:sz w:val="20"/>
                <w:szCs w:val="20"/>
              </w:rPr>
              <w:t>: 180 min</w:t>
            </w:r>
          </w:p>
        </w:tc>
        <w:tc>
          <w:tcPr>
            <w:tcW w:w="4394" w:type="dxa"/>
            <w:shd w:val="clear" w:color="auto" w:fill="auto"/>
          </w:tcPr>
          <w:p w14:paraId="46229FBE" w14:textId="74B79492" w:rsidR="00604E4E" w:rsidRPr="0005294D" w:rsidRDefault="00604E4E" w:rsidP="00604E4E">
            <w:pPr>
              <w:spacing w:after="0" w:line="240" w:lineRule="auto"/>
              <w:rPr>
                <w:sz w:val="20"/>
                <w:szCs w:val="20"/>
              </w:rPr>
            </w:pPr>
            <w:r w:rsidRPr="0005294D">
              <w:rPr>
                <w:sz w:val="20"/>
                <w:szCs w:val="20"/>
              </w:rPr>
              <w:t xml:space="preserve">VOLUMEN TOTAL: </w:t>
            </w:r>
            <w:r>
              <w:rPr>
                <w:sz w:val="20"/>
                <w:szCs w:val="20"/>
              </w:rPr>
              <w:t>80%</w:t>
            </w:r>
          </w:p>
        </w:tc>
      </w:tr>
      <w:tr w:rsidR="00604E4E" w:rsidRPr="0005294D" w14:paraId="71058A68" w14:textId="77777777" w:rsidTr="00604E4E">
        <w:tc>
          <w:tcPr>
            <w:tcW w:w="4434" w:type="dxa"/>
            <w:shd w:val="clear" w:color="auto" w:fill="auto"/>
          </w:tcPr>
          <w:p w14:paraId="5BAF7F50" w14:textId="3DD0FEC9" w:rsidR="00604E4E" w:rsidRPr="0005294D" w:rsidRDefault="00604E4E" w:rsidP="00604E4E">
            <w:pPr>
              <w:spacing w:after="0" w:line="240" w:lineRule="auto"/>
              <w:rPr>
                <w:sz w:val="20"/>
                <w:szCs w:val="20"/>
              </w:rPr>
            </w:pPr>
            <w:r w:rsidRPr="0005294D">
              <w:rPr>
                <w:sz w:val="20"/>
                <w:szCs w:val="20"/>
              </w:rPr>
              <w:t xml:space="preserve">PLANIFICADO: </w:t>
            </w:r>
            <w:r>
              <w:rPr>
                <w:sz w:val="20"/>
                <w:szCs w:val="20"/>
              </w:rPr>
              <w:t>180</w:t>
            </w:r>
          </w:p>
        </w:tc>
        <w:tc>
          <w:tcPr>
            <w:tcW w:w="4394" w:type="dxa"/>
            <w:shd w:val="clear" w:color="auto" w:fill="auto"/>
          </w:tcPr>
          <w:p w14:paraId="76B3F687" w14:textId="3203666A" w:rsidR="00604E4E" w:rsidRPr="0005294D" w:rsidRDefault="00604E4E" w:rsidP="00604E4E">
            <w:pPr>
              <w:spacing w:after="0" w:line="240" w:lineRule="auto"/>
              <w:rPr>
                <w:sz w:val="20"/>
                <w:szCs w:val="20"/>
              </w:rPr>
            </w:pPr>
            <w:r w:rsidRPr="0005294D">
              <w:rPr>
                <w:sz w:val="20"/>
                <w:szCs w:val="20"/>
              </w:rPr>
              <w:t xml:space="preserve">REALIZADO: </w:t>
            </w:r>
            <w:r>
              <w:rPr>
                <w:sz w:val="20"/>
                <w:szCs w:val="20"/>
              </w:rPr>
              <w:t>80</w:t>
            </w:r>
          </w:p>
        </w:tc>
      </w:tr>
    </w:tbl>
    <w:p w14:paraId="7C9BB13D" w14:textId="77777777" w:rsidR="000A7D43" w:rsidRDefault="000A7D43" w:rsidP="000A7D43">
      <w:pPr>
        <w:rPr>
          <w:sz w:val="20"/>
          <w:szCs w:val="20"/>
        </w:rPr>
      </w:pPr>
    </w:p>
    <w:p w14:paraId="7BEB5BEE" w14:textId="410AD8EE" w:rsidR="000A7D43" w:rsidRDefault="000A7D43" w:rsidP="000A7D43">
      <w:pPr>
        <w:rPr>
          <w:sz w:val="20"/>
          <w:szCs w:val="20"/>
        </w:rPr>
      </w:pPr>
      <w:r w:rsidRPr="0005294D">
        <w:rPr>
          <w:sz w:val="20"/>
          <w:szCs w:val="20"/>
        </w:rPr>
        <w:t>OBSERVACIONES:</w:t>
      </w:r>
      <w:r>
        <w:rPr>
          <w:sz w:val="20"/>
          <w:szCs w:val="20"/>
        </w:rPr>
        <w:t xml:space="preserve"> </w:t>
      </w:r>
    </w:p>
    <w:p w14:paraId="341624B9" w14:textId="2B1E26C2" w:rsidR="0055563D" w:rsidRDefault="0055563D" w:rsidP="000A7D43">
      <w:pPr>
        <w:rPr>
          <w:sz w:val="20"/>
          <w:szCs w:val="20"/>
        </w:rPr>
      </w:pPr>
    </w:p>
    <w:p w14:paraId="3EC1BCF0" w14:textId="297A2293" w:rsidR="001431F6" w:rsidRDefault="001431F6" w:rsidP="000A7D43">
      <w:pPr>
        <w:rPr>
          <w:sz w:val="20"/>
          <w:szCs w:val="20"/>
        </w:rPr>
      </w:pPr>
    </w:p>
    <w:p w14:paraId="4D8D1DA5" w14:textId="39B71E48" w:rsidR="001431F6" w:rsidRDefault="001431F6" w:rsidP="000A7D43">
      <w:pPr>
        <w:rPr>
          <w:sz w:val="20"/>
          <w:szCs w:val="20"/>
        </w:rPr>
      </w:pPr>
    </w:p>
    <w:p w14:paraId="411173BE" w14:textId="77777777" w:rsidR="001431F6" w:rsidRDefault="001431F6" w:rsidP="000A7D43">
      <w:pPr>
        <w:rPr>
          <w:sz w:val="20"/>
          <w:szCs w:val="20"/>
        </w:rPr>
      </w:pPr>
    </w:p>
    <w:p w14:paraId="0F32B386" w14:textId="77777777" w:rsidR="000A7D43" w:rsidRPr="0005294D" w:rsidRDefault="000A7D43" w:rsidP="000A7D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hd w:val="clear" w:color="auto" w:fill="C6D9F1"/>
        <w:tabs>
          <w:tab w:val="left" w:pos="1680"/>
          <w:tab w:val="left" w:pos="1845"/>
          <w:tab w:val="center" w:pos="5233"/>
          <w:tab w:val="right" w:pos="10466"/>
        </w:tabs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lastRenderedPageBreak/>
        <w:t xml:space="preserve">PLANTILLA PARA REALIZACION DE </w:t>
      </w:r>
      <w:r w:rsidRPr="0005294D">
        <w:rPr>
          <w:b/>
          <w:sz w:val="20"/>
          <w:szCs w:val="20"/>
        </w:rPr>
        <w:t>SESION</w:t>
      </w:r>
      <w:r>
        <w:rPr>
          <w:b/>
          <w:sz w:val="20"/>
          <w:szCs w:val="20"/>
        </w:rPr>
        <w:t xml:space="preserve"> DE CLASE / MONITORES Y ENTRENADORES IMDER PRADERA</w:t>
      </w:r>
    </w:p>
    <w:tbl>
      <w:tblPr>
        <w:tblW w:w="10165" w:type="dxa"/>
        <w:tblInd w:w="-9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99"/>
        <w:gridCol w:w="2234"/>
        <w:gridCol w:w="1320"/>
        <w:gridCol w:w="929"/>
        <w:gridCol w:w="1481"/>
        <w:gridCol w:w="3402"/>
      </w:tblGrid>
      <w:tr w:rsidR="00604E4E" w:rsidRPr="0005294D" w14:paraId="4F789C6E" w14:textId="77777777" w:rsidTr="0055563D">
        <w:trPr>
          <w:trHeight w:val="337"/>
        </w:trPr>
        <w:tc>
          <w:tcPr>
            <w:tcW w:w="3033" w:type="dxa"/>
            <w:gridSpan w:val="2"/>
            <w:shd w:val="clear" w:color="auto" w:fill="auto"/>
            <w:vAlign w:val="center"/>
          </w:tcPr>
          <w:p w14:paraId="271DCB1C" w14:textId="67FAC39E" w:rsidR="00604E4E" w:rsidRPr="0005294D" w:rsidRDefault="00604E4E" w:rsidP="00604E4E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DEPORTE:</w:t>
            </w:r>
            <w:r>
              <w:rPr>
                <w:rFonts w:cs="Arial"/>
                <w:b/>
                <w:sz w:val="20"/>
                <w:szCs w:val="20"/>
              </w:rPr>
              <w:t xml:space="preserve"> ATLETISMO</w:t>
            </w:r>
          </w:p>
        </w:tc>
        <w:tc>
          <w:tcPr>
            <w:tcW w:w="3730" w:type="dxa"/>
            <w:gridSpan w:val="3"/>
            <w:shd w:val="clear" w:color="auto" w:fill="auto"/>
            <w:vAlign w:val="center"/>
          </w:tcPr>
          <w:p w14:paraId="3D05CA30" w14:textId="27758DDE" w:rsidR="00604E4E" w:rsidRPr="0005294D" w:rsidRDefault="00604E4E" w:rsidP="00604E4E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 xml:space="preserve">ENTRENADOR: </w:t>
            </w:r>
            <w:r>
              <w:rPr>
                <w:rFonts w:cs="Arial"/>
                <w:b/>
                <w:sz w:val="20"/>
                <w:szCs w:val="20"/>
              </w:rPr>
              <w:t>YOLANDA BELTRAN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222A6530" w14:textId="2987E745" w:rsidR="00604E4E" w:rsidRPr="0005294D" w:rsidRDefault="00604E4E" w:rsidP="00604E4E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SESION N.º</w:t>
            </w:r>
            <w:r w:rsidR="0055563D">
              <w:rPr>
                <w:rFonts w:cs="Arial"/>
                <w:b/>
                <w:sz w:val="20"/>
                <w:szCs w:val="20"/>
              </w:rPr>
              <w:t xml:space="preserve"> 2</w:t>
            </w:r>
          </w:p>
        </w:tc>
      </w:tr>
      <w:tr w:rsidR="00604E4E" w:rsidRPr="0005294D" w14:paraId="690109D6" w14:textId="77777777" w:rsidTr="0055563D">
        <w:trPr>
          <w:trHeight w:val="385"/>
        </w:trPr>
        <w:tc>
          <w:tcPr>
            <w:tcW w:w="4353" w:type="dxa"/>
            <w:gridSpan w:val="3"/>
            <w:shd w:val="clear" w:color="auto" w:fill="auto"/>
            <w:vAlign w:val="center"/>
          </w:tcPr>
          <w:p w14:paraId="7A05395F" w14:textId="77777777" w:rsidR="00604E4E" w:rsidRDefault="00604E4E" w:rsidP="00604E4E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MEDIO FISICO</w:t>
            </w:r>
            <w:r w:rsidRPr="00C94493">
              <w:rPr>
                <w:rFonts w:cs="Arial"/>
                <w:b/>
                <w:sz w:val="20"/>
                <w:szCs w:val="20"/>
              </w:rPr>
              <w:t xml:space="preserve">: </w:t>
            </w:r>
            <w:r>
              <w:rPr>
                <w:rFonts w:cs="Arial"/>
                <w:b/>
                <w:sz w:val="20"/>
                <w:szCs w:val="20"/>
              </w:rPr>
              <w:t xml:space="preserve"> ARCHIVO</w:t>
            </w:r>
          </w:p>
          <w:p w14:paraId="27B40017" w14:textId="58B15208" w:rsidR="00604E4E" w:rsidRPr="0005294D" w:rsidRDefault="00604E4E" w:rsidP="00604E4E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FECHA:</w:t>
            </w:r>
            <w:r>
              <w:rPr>
                <w:rFonts w:cs="Arial"/>
                <w:b/>
                <w:sz w:val="20"/>
                <w:szCs w:val="20"/>
              </w:rPr>
              <w:t xml:space="preserve"> </w:t>
            </w:r>
            <w:r w:rsidR="004C1D36">
              <w:rPr>
                <w:rFonts w:cs="Arial"/>
                <w:b/>
                <w:sz w:val="20"/>
                <w:szCs w:val="20"/>
              </w:rPr>
              <w:t>JULIO</w:t>
            </w:r>
          </w:p>
        </w:tc>
        <w:tc>
          <w:tcPr>
            <w:tcW w:w="5812" w:type="dxa"/>
            <w:gridSpan w:val="3"/>
            <w:shd w:val="clear" w:color="auto" w:fill="auto"/>
            <w:vAlign w:val="center"/>
          </w:tcPr>
          <w:p w14:paraId="3F743AD0" w14:textId="274E269B" w:rsidR="00604E4E" w:rsidRPr="0005294D" w:rsidRDefault="00604E4E" w:rsidP="00604E4E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 xml:space="preserve">CATEGORIA: </w:t>
            </w:r>
            <w:r>
              <w:rPr>
                <w:rFonts w:cs="Arial"/>
                <w:b/>
                <w:sz w:val="20"/>
                <w:szCs w:val="20"/>
              </w:rPr>
              <w:t xml:space="preserve"> TODAS</w:t>
            </w:r>
          </w:p>
        </w:tc>
      </w:tr>
      <w:tr w:rsidR="00604E4E" w:rsidRPr="0005294D" w14:paraId="066B73EA" w14:textId="77777777" w:rsidTr="0055563D">
        <w:trPr>
          <w:trHeight w:val="130"/>
        </w:trPr>
        <w:tc>
          <w:tcPr>
            <w:tcW w:w="5282" w:type="dxa"/>
            <w:gridSpan w:val="4"/>
            <w:shd w:val="clear" w:color="auto" w:fill="auto"/>
            <w:vAlign w:val="center"/>
          </w:tcPr>
          <w:p w14:paraId="67E3537F" w14:textId="3DB75163" w:rsidR="00604E4E" w:rsidRPr="0005294D" w:rsidRDefault="00604E4E" w:rsidP="00604E4E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TEMA:</w:t>
            </w:r>
            <w:r>
              <w:rPr>
                <w:rFonts w:cs="Arial"/>
                <w:b/>
                <w:sz w:val="20"/>
                <w:szCs w:val="20"/>
              </w:rPr>
              <w:t xml:space="preserve">    SALIDAS</w:t>
            </w:r>
          </w:p>
        </w:tc>
        <w:tc>
          <w:tcPr>
            <w:tcW w:w="4883" w:type="dxa"/>
            <w:gridSpan w:val="2"/>
            <w:shd w:val="clear" w:color="auto" w:fill="auto"/>
            <w:vAlign w:val="center"/>
          </w:tcPr>
          <w:p w14:paraId="1707198A" w14:textId="7CDA50D8" w:rsidR="00604E4E" w:rsidRPr="00245765" w:rsidRDefault="00604E4E" w:rsidP="00604E4E">
            <w:pPr>
              <w:spacing w:after="0" w:line="240" w:lineRule="auto"/>
              <w:rPr>
                <w:rFonts w:cs="Arial"/>
                <w:b/>
                <w:bCs/>
                <w:sz w:val="20"/>
                <w:szCs w:val="20"/>
              </w:rPr>
            </w:pPr>
            <w:r w:rsidRPr="00245765">
              <w:rPr>
                <w:rFonts w:cs="Arial"/>
                <w:b/>
                <w:bCs/>
                <w:sz w:val="20"/>
                <w:szCs w:val="20"/>
              </w:rPr>
              <w:t>MEDIO DIDACTICO:</w:t>
            </w:r>
            <w:r>
              <w:rPr>
                <w:rFonts w:cs="Arial"/>
                <w:b/>
                <w:bCs/>
                <w:sz w:val="20"/>
                <w:szCs w:val="20"/>
              </w:rPr>
              <w:t xml:space="preserve"> PISTA</w:t>
            </w:r>
          </w:p>
        </w:tc>
      </w:tr>
      <w:tr w:rsidR="00604E4E" w:rsidRPr="0005294D" w14:paraId="3F42F54B" w14:textId="77777777" w:rsidTr="0055563D">
        <w:trPr>
          <w:trHeight w:val="337"/>
        </w:trPr>
        <w:tc>
          <w:tcPr>
            <w:tcW w:w="10165" w:type="dxa"/>
            <w:gridSpan w:val="6"/>
            <w:shd w:val="clear" w:color="auto" w:fill="auto"/>
            <w:vAlign w:val="center"/>
          </w:tcPr>
          <w:p w14:paraId="634A94FF" w14:textId="2257DCFB" w:rsidR="00604E4E" w:rsidRPr="0005294D" w:rsidRDefault="00604E4E" w:rsidP="00604E4E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OBJETIVO</w:t>
            </w:r>
            <w:r>
              <w:rPr>
                <w:rFonts w:cs="Arial"/>
                <w:b/>
                <w:sz w:val="20"/>
                <w:szCs w:val="20"/>
              </w:rPr>
              <w:t xml:space="preserve">:  </w:t>
            </w:r>
          </w:p>
        </w:tc>
      </w:tr>
      <w:tr w:rsidR="000A7D43" w:rsidRPr="0005294D" w14:paraId="25300807" w14:textId="77777777" w:rsidTr="0055563D">
        <w:trPr>
          <w:trHeight w:val="315"/>
        </w:trPr>
        <w:tc>
          <w:tcPr>
            <w:tcW w:w="799" w:type="dxa"/>
            <w:shd w:val="clear" w:color="auto" w:fill="auto"/>
          </w:tcPr>
          <w:p w14:paraId="06C9255A" w14:textId="77777777" w:rsidR="000A7D43" w:rsidRPr="0005294D" w:rsidRDefault="000A7D43" w:rsidP="0055563D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</w:p>
          <w:p w14:paraId="6DAA9EC5" w14:textId="77777777" w:rsidR="000A7D43" w:rsidRPr="0005294D" w:rsidRDefault="000A7D43" w:rsidP="0055563D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FASE</w:t>
            </w:r>
          </w:p>
          <w:p w14:paraId="4599EACB" w14:textId="77777777" w:rsidR="000A7D43" w:rsidRPr="0005294D" w:rsidRDefault="000A7D43" w:rsidP="0055563D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554" w:type="dxa"/>
            <w:gridSpan w:val="2"/>
            <w:shd w:val="clear" w:color="auto" w:fill="auto"/>
          </w:tcPr>
          <w:p w14:paraId="3CD15812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</w:p>
          <w:p w14:paraId="462C7AB6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DESCRIPCION DE LA ACTIVIDAD</w:t>
            </w:r>
          </w:p>
        </w:tc>
        <w:tc>
          <w:tcPr>
            <w:tcW w:w="2410" w:type="dxa"/>
            <w:gridSpan w:val="2"/>
            <w:shd w:val="clear" w:color="auto" w:fill="auto"/>
          </w:tcPr>
          <w:p w14:paraId="336C7F98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</w:p>
          <w:p w14:paraId="6467BE23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EVIDENCIA FOTOGRAFICA</w:t>
            </w:r>
          </w:p>
        </w:tc>
        <w:tc>
          <w:tcPr>
            <w:tcW w:w="3402" w:type="dxa"/>
            <w:shd w:val="clear" w:color="auto" w:fill="auto"/>
          </w:tcPr>
          <w:p w14:paraId="7AF62F56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</w:p>
          <w:p w14:paraId="5182E24A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DOSIFICACIÓN</w:t>
            </w:r>
          </w:p>
        </w:tc>
      </w:tr>
      <w:tr w:rsidR="000A7D43" w:rsidRPr="0005294D" w14:paraId="21278314" w14:textId="77777777" w:rsidTr="0055563D">
        <w:trPr>
          <w:trHeight w:val="1936"/>
        </w:trPr>
        <w:tc>
          <w:tcPr>
            <w:tcW w:w="799" w:type="dxa"/>
            <w:shd w:val="clear" w:color="auto" w:fill="auto"/>
          </w:tcPr>
          <w:p w14:paraId="1B97A911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I</w:t>
            </w:r>
          </w:p>
          <w:p w14:paraId="243DB1EA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N</w:t>
            </w:r>
          </w:p>
          <w:p w14:paraId="6DDF3572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I</w:t>
            </w:r>
          </w:p>
          <w:p w14:paraId="271255A5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C</w:t>
            </w:r>
          </w:p>
          <w:p w14:paraId="056C5EE8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I</w:t>
            </w:r>
          </w:p>
          <w:p w14:paraId="29819418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A</w:t>
            </w:r>
          </w:p>
          <w:p w14:paraId="6B1B1DD4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L</w:t>
            </w:r>
          </w:p>
        </w:tc>
        <w:tc>
          <w:tcPr>
            <w:tcW w:w="3554" w:type="dxa"/>
            <w:gridSpan w:val="2"/>
            <w:shd w:val="clear" w:color="auto" w:fill="auto"/>
          </w:tcPr>
          <w:p w14:paraId="0A54484D" w14:textId="77777777" w:rsidR="000A7D43" w:rsidRPr="00746872" w:rsidRDefault="000A7D43" w:rsidP="0055563D">
            <w:pPr>
              <w:pStyle w:val="NormalWeb"/>
              <w:jc w:val="both"/>
              <w:rPr>
                <w:rFonts w:ascii="Calibri" w:hAnsi="Calibri" w:cs="Arial"/>
                <w:sz w:val="20"/>
                <w:szCs w:val="20"/>
                <w:lang w:val="es-ES"/>
              </w:rPr>
            </w:pPr>
            <w:r w:rsidRPr="00746872">
              <w:rPr>
                <w:rFonts w:ascii="Calibri" w:hAnsi="Calibri" w:cs="Arial"/>
                <w:sz w:val="20"/>
                <w:szCs w:val="20"/>
                <w:lang w:val="es-ES"/>
              </w:rPr>
              <w:t>Movilidad articular: rotación y movimientos suaves y progresivos de los distintos ejes articulares. Activación cardiorrespiratoria: desplazamientos suaves que impliquen la globalidad del organismo</w:t>
            </w:r>
            <w:r>
              <w:rPr>
                <w:rFonts w:ascii="Calibri" w:hAnsi="Calibri" w:cs="Arial"/>
                <w:sz w:val="20"/>
                <w:szCs w:val="20"/>
                <w:lang w:val="es-ES"/>
              </w:rPr>
              <w:t xml:space="preserve">. </w:t>
            </w:r>
            <w:r w:rsidRPr="00746872">
              <w:rPr>
                <w:rFonts w:ascii="Calibri" w:hAnsi="Calibri" w:cs="Arial"/>
                <w:sz w:val="20"/>
                <w:szCs w:val="20"/>
                <w:lang w:val="es-ES"/>
              </w:rPr>
              <w:t>Estiramientos d</w:t>
            </w:r>
            <w:r>
              <w:rPr>
                <w:rFonts w:ascii="Calibri" w:hAnsi="Calibri" w:cs="Arial"/>
                <w:sz w:val="20"/>
                <w:szCs w:val="20"/>
                <w:lang w:val="es-ES"/>
              </w:rPr>
              <w:t>e los grandes grupos musculares.</w:t>
            </w:r>
          </w:p>
        </w:tc>
        <w:tc>
          <w:tcPr>
            <w:tcW w:w="2410" w:type="dxa"/>
            <w:gridSpan w:val="2"/>
            <w:shd w:val="clear" w:color="auto" w:fill="auto"/>
          </w:tcPr>
          <w:p w14:paraId="11FE3C45" w14:textId="0F0C281C" w:rsidR="000A7D43" w:rsidRPr="00790496" w:rsidRDefault="004C1D36" w:rsidP="0055563D">
            <w:pPr>
              <w:rPr>
                <w:rFonts w:cs="Arial"/>
                <w:sz w:val="20"/>
                <w:szCs w:val="20"/>
              </w:rPr>
            </w:pPr>
            <w:r w:rsidRPr="004C1D36">
              <w:rPr>
                <w:rFonts w:cs="Arial"/>
                <w:noProof/>
                <w:sz w:val="20"/>
                <w:szCs w:val="20"/>
                <w:lang w:val="en-US"/>
              </w:rPr>
              <w:drawing>
                <wp:inline distT="0" distB="0" distL="0" distR="0" wp14:anchorId="6430540E" wp14:editId="76AEC725">
                  <wp:extent cx="1435216" cy="1080000"/>
                  <wp:effectExtent l="0" t="0" r="0" b="6350"/>
                  <wp:docPr id="57" name="Imagen 57" descr="C:\Users\USUARIO\Downloads\WhatsApp Image 2024-07-14 at 9.43.40 AM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 descr="C:\Users\USUARIO\Downloads\WhatsApp Image 2024-07-14 at 9.43.40 AM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5216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02" w:type="dxa"/>
            <w:shd w:val="clear" w:color="auto" w:fill="auto"/>
          </w:tcPr>
          <w:p w14:paraId="615AD93D" w14:textId="77777777" w:rsidR="000A7D43" w:rsidRDefault="000A7D43" w:rsidP="0055563D">
            <w:p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</w:p>
          <w:p w14:paraId="754CDF82" w14:textId="0988D2ED" w:rsidR="000A7D43" w:rsidRPr="005C7312" w:rsidRDefault="00604E4E" w:rsidP="0055563D">
            <w:p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30 min</w:t>
            </w:r>
          </w:p>
        </w:tc>
      </w:tr>
      <w:tr w:rsidR="000A7D43" w:rsidRPr="0005294D" w14:paraId="3144B048" w14:textId="77777777" w:rsidTr="0055563D">
        <w:trPr>
          <w:trHeight w:val="1712"/>
        </w:trPr>
        <w:tc>
          <w:tcPr>
            <w:tcW w:w="799" w:type="dxa"/>
            <w:shd w:val="clear" w:color="auto" w:fill="auto"/>
          </w:tcPr>
          <w:p w14:paraId="08714196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C</w:t>
            </w:r>
          </w:p>
          <w:p w14:paraId="7BEDD48E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E</w:t>
            </w:r>
          </w:p>
          <w:p w14:paraId="6E004D36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N</w:t>
            </w:r>
          </w:p>
          <w:p w14:paraId="1C9EF3C0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T</w:t>
            </w:r>
          </w:p>
          <w:p w14:paraId="18F9CC38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R</w:t>
            </w:r>
          </w:p>
          <w:p w14:paraId="421C2E0D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A</w:t>
            </w:r>
          </w:p>
          <w:p w14:paraId="4E1F7AEB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L</w:t>
            </w:r>
          </w:p>
        </w:tc>
        <w:tc>
          <w:tcPr>
            <w:tcW w:w="3554" w:type="dxa"/>
            <w:gridSpan w:val="2"/>
            <w:shd w:val="clear" w:color="auto" w:fill="auto"/>
          </w:tcPr>
          <w:p w14:paraId="39582F17" w14:textId="6714FD41" w:rsidR="000A7D43" w:rsidRPr="0055563D" w:rsidRDefault="003C20EA" w:rsidP="003C20EA">
            <w:pPr>
              <w:pStyle w:val="NormalWeb"/>
              <w:spacing w:before="0" w:beforeAutospacing="0" w:after="0" w:afterAutospacing="0"/>
              <w:rPr>
                <w:rFonts w:ascii="Calibri" w:hAnsi="Calibri"/>
                <w:sz w:val="20"/>
                <w:szCs w:val="20"/>
                <w:lang w:val="es-ES"/>
              </w:rPr>
            </w:pPr>
            <w:r w:rsidRPr="0055563D">
              <w:rPr>
                <w:rFonts w:ascii="Calibri" w:hAnsi="Calibri"/>
                <w:sz w:val="20"/>
                <w:szCs w:val="20"/>
                <w:lang w:val="es-ES"/>
              </w:rPr>
              <w:t xml:space="preserve">Ejercicios de </w:t>
            </w:r>
            <w:proofErr w:type="spellStart"/>
            <w:r w:rsidRPr="0055563D">
              <w:rPr>
                <w:rFonts w:ascii="Calibri" w:hAnsi="Calibri"/>
                <w:sz w:val="20"/>
                <w:szCs w:val="20"/>
                <w:lang w:val="es-ES"/>
              </w:rPr>
              <w:t>reaccion</w:t>
            </w:r>
            <w:proofErr w:type="spellEnd"/>
            <w:r w:rsidRPr="0055563D">
              <w:rPr>
                <w:rFonts w:ascii="Calibri" w:hAnsi="Calibri"/>
                <w:sz w:val="20"/>
                <w:szCs w:val="20"/>
                <w:lang w:val="es-ES"/>
              </w:rPr>
              <w:t xml:space="preserve">, salidas de taco de 10 metros, salida baja con </w:t>
            </w:r>
            <w:proofErr w:type="spellStart"/>
            <w:r w:rsidRPr="0055563D">
              <w:rPr>
                <w:rFonts w:ascii="Calibri" w:hAnsi="Calibri"/>
                <w:sz w:val="20"/>
                <w:szCs w:val="20"/>
                <w:lang w:val="es-ES"/>
              </w:rPr>
              <w:t>proyeccion</w:t>
            </w:r>
            <w:proofErr w:type="spellEnd"/>
            <w:r w:rsidRPr="0055563D">
              <w:rPr>
                <w:rFonts w:ascii="Calibri" w:hAnsi="Calibri"/>
                <w:sz w:val="20"/>
                <w:szCs w:val="20"/>
                <w:lang w:val="es-ES"/>
              </w:rPr>
              <w:t xml:space="preserve"> de 10 metros con el tronco abajo, salida con implemento  el entrenador tira un implemento hacia arriba y el deportista debe pasar por </w:t>
            </w:r>
            <w:proofErr w:type="spellStart"/>
            <w:r w:rsidRPr="0055563D">
              <w:rPr>
                <w:rFonts w:ascii="Calibri" w:hAnsi="Calibri"/>
                <w:sz w:val="20"/>
                <w:szCs w:val="20"/>
                <w:lang w:val="es-ES"/>
              </w:rPr>
              <w:t>dabajo</w:t>
            </w:r>
            <w:proofErr w:type="spellEnd"/>
            <w:r w:rsidRPr="0055563D">
              <w:rPr>
                <w:rFonts w:ascii="Calibri" w:hAnsi="Calibri"/>
                <w:sz w:val="20"/>
                <w:szCs w:val="20"/>
                <w:lang w:val="es-ES"/>
              </w:rPr>
              <w:t xml:space="preserve"> antes de la salida</w:t>
            </w:r>
          </w:p>
        </w:tc>
        <w:tc>
          <w:tcPr>
            <w:tcW w:w="2410" w:type="dxa"/>
            <w:gridSpan w:val="2"/>
            <w:shd w:val="clear" w:color="auto" w:fill="auto"/>
          </w:tcPr>
          <w:p w14:paraId="57A8DC50" w14:textId="6302CAA4" w:rsidR="000A7D43" w:rsidRPr="00110CB3" w:rsidRDefault="0055563D" w:rsidP="0055563D">
            <w:pPr>
              <w:rPr>
                <w:rFonts w:cs="Arial"/>
                <w:sz w:val="20"/>
                <w:szCs w:val="20"/>
              </w:rPr>
            </w:pPr>
            <w:r w:rsidRPr="0055563D">
              <w:rPr>
                <w:rFonts w:cs="Arial"/>
                <w:noProof/>
                <w:sz w:val="20"/>
                <w:szCs w:val="20"/>
                <w:lang w:val="en-US"/>
              </w:rPr>
              <w:drawing>
                <wp:inline distT="0" distB="0" distL="0" distR="0" wp14:anchorId="35D591BB" wp14:editId="247E2BE1">
                  <wp:extent cx="1419225" cy="1067967"/>
                  <wp:effectExtent l="0" t="0" r="0" b="0"/>
                  <wp:docPr id="11" name="Imagen 11" descr="C:\Users\USUARIO\Downloads\WhatsApp Image 2024-06-18 at 1.51.18 PM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USUARIO\Downloads\WhatsApp Image 2024-06-18 at 1.51.18 PM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4232" cy="1071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02" w:type="dxa"/>
            <w:shd w:val="clear" w:color="auto" w:fill="auto"/>
          </w:tcPr>
          <w:p w14:paraId="0418C4EE" w14:textId="77777777" w:rsidR="000A7D43" w:rsidRDefault="000A7D43" w:rsidP="0055563D">
            <w:pPr>
              <w:spacing w:after="0" w:line="240" w:lineRule="auto"/>
              <w:rPr>
                <w:rFonts w:cs="Arial"/>
                <w:b/>
                <w:bCs/>
                <w:sz w:val="20"/>
                <w:szCs w:val="20"/>
              </w:rPr>
            </w:pPr>
          </w:p>
          <w:p w14:paraId="45478619" w14:textId="77777777" w:rsidR="000A7D43" w:rsidRDefault="000A7D43" w:rsidP="0055563D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</w:p>
          <w:p w14:paraId="63F04A4A" w14:textId="5C2A36AC" w:rsidR="000A7D43" w:rsidRDefault="00604E4E" w:rsidP="0055563D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120</w:t>
            </w:r>
            <w:r w:rsidR="000A7D43">
              <w:rPr>
                <w:rFonts w:cs="Arial"/>
                <w:sz w:val="20"/>
                <w:szCs w:val="20"/>
              </w:rPr>
              <w:t xml:space="preserve"> min</w:t>
            </w:r>
          </w:p>
          <w:p w14:paraId="145EF797" w14:textId="77777777" w:rsidR="000A7D43" w:rsidRDefault="000A7D43" w:rsidP="0055563D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</w:p>
          <w:p w14:paraId="1A4D1541" w14:textId="77777777" w:rsidR="000A7D43" w:rsidRDefault="000A7D43" w:rsidP="0055563D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</w:p>
          <w:p w14:paraId="1A351756" w14:textId="77777777" w:rsidR="000A7D43" w:rsidRDefault="000A7D43" w:rsidP="0055563D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</w:p>
          <w:p w14:paraId="01CD04FB" w14:textId="77777777" w:rsidR="000A7D43" w:rsidRPr="0005294D" w:rsidRDefault="000A7D43" w:rsidP="0055563D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</w:p>
        </w:tc>
      </w:tr>
      <w:tr w:rsidR="000A7D43" w:rsidRPr="0005294D" w14:paraId="39EEA51B" w14:textId="77777777" w:rsidTr="001431F6">
        <w:trPr>
          <w:trHeight w:val="1325"/>
        </w:trPr>
        <w:tc>
          <w:tcPr>
            <w:tcW w:w="799" w:type="dxa"/>
            <w:shd w:val="clear" w:color="auto" w:fill="auto"/>
          </w:tcPr>
          <w:p w14:paraId="79C503BC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F</w:t>
            </w:r>
          </w:p>
          <w:p w14:paraId="162D3929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I</w:t>
            </w:r>
          </w:p>
          <w:p w14:paraId="5FF6A918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N</w:t>
            </w:r>
          </w:p>
          <w:p w14:paraId="14C1D756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A</w:t>
            </w:r>
          </w:p>
          <w:p w14:paraId="6B6EBB02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 xml:space="preserve">L </w:t>
            </w:r>
          </w:p>
        </w:tc>
        <w:tc>
          <w:tcPr>
            <w:tcW w:w="3554" w:type="dxa"/>
            <w:gridSpan w:val="2"/>
            <w:shd w:val="clear" w:color="auto" w:fill="auto"/>
          </w:tcPr>
          <w:p w14:paraId="1209217B" w14:textId="77777777" w:rsidR="000A7D43" w:rsidRPr="00BD0269" w:rsidRDefault="000A7D43" w:rsidP="0055563D">
            <w:pPr>
              <w:spacing w:after="0" w:line="240" w:lineRule="auto"/>
              <w:rPr>
                <w:rFonts w:ascii="Calibri" w:hAnsi="Calibri" w:cs="Arial"/>
                <w:sz w:val="20"/>
                <w:szCs w:val="20"/>
                <w:lang w:val="es-ES"/>
              </w:rPr>
            </w:pPr>
            <w:r w:rsidRPr="00BD0269">
              <w:rPr>
                <w:rFonts w:cs="Arial"/>
                <w:bCs/>
                <w:sz w:val="20"/>
                <w:szCs w:val="20"/>
              </w:rPr>
              <w:t>Se reduce progresivamente la intensidad de la fase de resistencia hasta la situación de reposo.</w:t>
            </w:r>
            <w:r>
              <w:t xml:space="preserve"> </w:t>
            </w:r>
            <w:r w:rsidRPr="00BD0269">
              <w:rPr>
                <w:rFonts w:cs="Arial"/>
                <w:bCs/>
                <w:sz w:val="20"/>
                <w:szCs w:val="20"/>
              </w:rPr>
              <w:t xml:space="preserve">Por último, </w:t>
            </w:r>
          </w:p>
        </w:tc>
        <w:tc>
          <w:tcPr>
            <w:tcW w:w="2410" w:type="dxa"/>
            <w:gridSpan w:val="2"/>
            <w:shd w:val="clear" w:color="auto" w:fill="auto"/>
          </w:tcPr>
          <w:p w14:paraId="44A99374" w14:textId="04A1201D" w:rsidR="000A7D43" w:rsidRPr="009137D3" w:rsidRDefault="004C1D36" w:rsidP="001431F6">
            <w:pPr>
              <w:rPr>
                <w:rFonts w:cs="Arial"/>
                <w:noProof/>
                <w:sz w:val="20"/>
                <w:szCs w:val="20"/>
              </w:rPr>
            </w:pPr>
            <w:r w:rsidRPr="004C1D36">
              <w:rPr>
                <w:rFonts w:cs="Arial"/>
                <w:noProof/>
                <w:sz w:val="20"/>
                <w:szCs w:val="20"/>
                <w:lang w:val="en-US"/>
              </w:rPr>
              <w:drawing>
                <wp:inline distT="0" distB="0" distL="0" distR="0" wp14:anchorId="14EAA1C9" wp14:editId="5FB46848">
                  <wp:extent cx="1435216" cy="1080000"/>
                  <wp:effectExtent l="0" t="0" r="0" b="6350"/>
                  <wp:docPr id="58" name="Imagen 58" descr="C:\Users\USUARIO\Downloads\WhatsApp Image 2024-07-14 at 9.43.42 AM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C:\Users\USUARIO\Downloads\WhatsApp Image 2024-07-14 at 9.43.42 AM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5216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02" w:type="dxa"/>
            <w:shd w:val="clear" w:color="auto" w:fill="auto"/>
          </w:tcPr>
          <w:p w14:paraId="388AA527" w14:textId="36416EA7" w:rsidR="000A7D43" w:rsidRPr="000A68F7" w:rsidRDefault="00604E4E" w:rsidP="0055563D">
            <w:pPr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30 min</w:t>
            </w:r>
          </w:p>
        </w:tc>
      </w:tr>
    </w:tbl>
    <w:p w14:paraId="1340D1C8" w14:textId="77777777" w:rsidR="000A7D43" w:rsidRPr="0005294D" w:rsidRDefault="000A7D43" w:rsidP="000A7D43">
      <w:pPr>
        <w:rPr>
          <w:sz w:val="2"/>
          <w:szCs w:val="2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434"/>
        <w:gridCol w:w="4394"/>
      </w:tblGrid>
      <w:tr w:rsidR="00604E4E" w:rsidRPr="0005294D" w14:paraId="3A94BFAA" w14:textId="77777777" w:rsidTr="00604E4E">
        <w:tc>
          <w:tcPr>
            <w:tcW w:w="4434" w:type="dxa"/>
            <w:shd w:val="clear" w:color="auto" w:fill="auto"/>
          </w:tcPr>
          <w:p w14:paraId="38BC9862" w14:textId="4EFA7753" w:rsidR="00604E4E" w:rsidRPr="0005294D" w:rsidRDefault="00604E4E" w:rsidP="00604E4E">
            <w:pPr>
              <w:spacing w:after="0" w:line="240" w:lineRule="auto"/>
              <w:rPr>
                <w:sz w:val="20"/>
                <w:szCs w:val="20"/>
              </w:rPr>
            </w:pPr>
            <w:r w:rsidRPr="0005294D">
              <w:rPr>
                <w:sz w:val="20"/>
                <w:szCs w:val="20"/>
              </w:rPr>
              <w:t>VOLUMEN TOTAL (TIEMPO)</w:t>
            </w:r>
            <w:r>
              <w:rPr>
                <w:sz w:val="20"/>
                <w:szCs w:val="20"/>
              </w:rPr>
              <w:t>: 180 min</w:t>
            </w:r>
          </w:p>
        </w:tc>
        <w:tc>
          <w:tcPr>
            <w:tcW w:w="4394" w:type="dxa"/>
            <w:shd w:val="clear" w:color="auto" w:fill="auto"/>
          </w:tcPr>
          <w:p w14:paraId="362EC051" w14:textId="67E64B06" w:rsidR="00604E4E" w:rsidRPr="0005294D" w:rsidRDefault="00604E4E" w:rsidP="00604E4E">
            <w:pPr>
              <w:spacing w:after="0" w:line="240" w:lineRule="auto"/>
              <w:rPr>
                <w:sz w:val="20"/>
                <w:szCs w:val="20"/>
              </w:rPr>
            </w:pPr>
            <w:r w:rsidRPr="0005294D">
              <w:rPr>
                <w:sz w:val="20"/>
                <w:szCs w:val="20"/>
              </w:rPr>
              <w:t xml:space="preserve">VOLUMEN TOTAL: </w:t>
            </w:r>
            <w:r>
              <w:rPr>
                <w:sz w:val="20"/>
                <w:szCs w:val="20"/>
              </w:rPr>
              <w:t>80%</w:t>
            </w:r>
          </w:p>
        </w:tc>
      </w:tr>
      <w:tr w:rsidR="00604E4E" w:rsidRPr="0005294D" w14:paraId="4788147E" w14:textId="77777777" w:rsidTr="00604E4E">
        <w:tc>
          <w:tcPr>
            <w:tcW w:w="4434" w:type="dxa"/>
            <w:shd w:val="clear" w:color="auto" w:fill="auto"/>
          </w:tcPr>
          <w:p w14:paraId="7789A73C" w14:textId="0A9C1362" w:rsidR="00604E4E" w:rsidRPr="0005294D" w:rsidRDefault="00604E4E" w:rsidP="00604E4E">
            <w:pPr>
              <w:spacing w:after="0" w:line="240" w:lineRule="auto"/>
              <w:rPr>
                <w:sz w:val="20"/>
                <w:szCs w:val="20"/>
              </w:rPr>
            </w:pPr>
            <w:r w:rsidRPr="0005294D">
              <w:rPr>
                <w:sz w:val="20"/>
                <w:szCs w:val="20"/>
              </w:rPr>
              <w:t xml:space="preserve">PLANIFICADO: </w:t>
            </w:r>
            <w:r>
              <w:rPr>
                <w:sz w:val="20"/>
                <w:szCs w:val="20"/>
              </w:rPr>
              <w:t>180</w:t>
            </w:r>
          </w:p>
        </w:tc>
        <w:tc>
          <w:tcPr>
            <w:tcW w:w="4394" w:type="dxa"/>
            <w:shd w:val="clear" w:color="auto" w:fill="auto"/>
          </w:tcPr>
          <w:p w14:paraId="76E197C3" w14:textId="4315529B" w:rsidR="00604E4E" w:rsidRPr="0005294D" w:rsidRDefault="00604E4E" w:rsidP="00604E4E">
            <w:pPr>
              <w:spacing w:after="0" w:line="240" w:lineRule="auto"/>
              <w:rPr>
                <w:sz w:val="20"/>
                <w:szCs w:val="20"/>
              </w:rPr>
            </w:pPr>
            <w:r w:rsidRPr="0005294D">
              <w:rPr>
                <w:sz w:val="20"/>
                <w:szCs w:val="20"/>
              </w:rPr>
              <w:t xml:space="preserve">REALIZADO: </w:t>
            </w:r>
            <w:r>
              <w:rPr>
                <w:sz w:val="20"/>
                <w:szCs w:val="20"/>
              </w:rPr>
              <w:t>80</w:t>
            </w:r>
          </w:p>
        </w:tc>
      </w:tr>
    </w:tbl>
    <w:p w14:paraId="4A86FAF7" w14:textId="77777777" w:rsidR="000A7D43" w:rsidRDefault="000A7D43" w:rsidP="000A7D43">
      <w:pPr>
        <w:rPr>
          <w:sz w:val="20"/>
          <w:szCs w:val="20"/>
        </w:rPr>
      </w:pPr>
    </w:p>
    <w:p w14:paraId="3756C3BA" w14:textId="508BA7CB" w:rsidR="000A7D43" w:rsidRDefault="000A7D43" w:rsidP="000A7D43">
      <w:pPr>
        <w:rPr>
          <w:sz w:val="20"/>
          <w:szCs w:val="20"/>
        </w:rPr>
      </w:pPr>
      <w:r w:rsidRPr="0005294D">
        <w:rPr>
          <w:sz w:val="20"/>
          <w:szCs w:val="20"/>
        </w:rPr>
        <w:t>OBSERVACIONES:</w:t>
      </w:r>
      <w:r>
        <w:rPr>
          <w:sz w:val="20"/>
          <w:szCs w:val="20"/>
        </w:rPr>
        <w:t xml:space="preserve"> </w:t>
      </w:r>
    </w:p>
    <w:p w14:paraId="18B107BE" w14:textId="5A82B433" w:rsidR="0055563D" w:rsidRDefault="0055563D" w:rsidP="000A7D43">
      <w:pPr>
        <w:rPr>
          <w:sz w:val="20"/>
          <w:szCs w:val="20"/>
        </w:rPr>
      </w:pPr>
    </w:p>
    <w:p w14:paraId="634800DC" w14:textId="293B99F7" w:rsidR="0055563D" w:rsidRDefault="0055563D" w:rsidP="000A7D43">
      <w:pPr>
        <w:rPr>
          <w:sz w:val="20"/>
          <w:szCs w:val="20"/>
        </w:rPr>
      </w:pPr>
    </w:p>
    <w:p w14:paraId="6E8E569E" w14:textId="77777777" w:rsidR="00556778" w:rsidRDefault="00556778" w:rsidP="000A7D43">
      <w:pPr>
        <w:rPr>
          <w:sz w:val="20"/>
          <w:szCs w:val="20"/>
        </w:rPr>
      </w:pPr>
    </w:p>
    <w:p w14:paraId="58F4D9BB" w14:textId="77777777" w:rsidR="000A7D43" w:rsidRDefault="000A7D43" w:rsidP="000A7D43">
      <w:pPr>
        <w:rPr>
          <w:sz w:val="20"/>
          <w:szCs w:val="20"/>
        </w:rPr>
      </w:pPr>
    </w:p>
    <w:p w14:paraId="169F82ED" w14:textId="77777777" w:rsidR="000A7D43" w:rsidRPr="0005294D" w:rsidRDefault="000A7D43" w:rsidP="000A7D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hd w:val="clear" w:color="auto" w:fill="C6D9F1"/>
        <w:tabs>
          <w:tab w:val="left" w:pos="1680"/>
          <w:tab w:val="left" w:pos="1845"/>
          <w:tab w:val="center" w:pos="5233"/>
          <w:tab w:val="right" w:pos="10466"/>
        </w:tabs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lastRenderedPageBreak/>
        <w:t>PLANTIL</w:t>
      </w:r>
      <w:bookmarkStart w:id="0" w:name="_GoBack"/>
      <w:bookmarkEnd w:id="0"/>
      <w:r>
        <w:rPr>
          <w:b/>
          <w:sz w:val="20"/>
          <w:szCs w:val="20"/>
        </w:rPr>
        <w:t xml:space="preserve">LA PARA REALIZACION DE </w:t>
      </w:r>
      <w:r w:rsidRPr="0005294D">
        <w:rPr>
          <w:b/>
          <w:sz w:val="20"/>
          <w:szCs w:val="20"/>
        </w:rPr>
        <w:t>SESION</w:t>
      </w:r>
      <w:r>
        <w:rPr>
          <w:b/>
          <w:sz w:val="20"/>
          <w:szCs w:val="20"/>
        </w:rPr>
        <w:t xml:space="preserve"> DE CLASE / MONITORES Y ENTRENADORES IMDER PRADERA</w:t>
      </w:r>
    </w:p>
    <w:tbl>
      <w:tblPr>
        <w:tblW w:w="10165" w:type="dxa"/>
        <w:tblInd w:w="-9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99"/>
        <w:gridCol w:w="2234"/>
        <w:gridCol w:w="1320"/>
        <w:gridCol w:w="929"/>
        <w:gridCol w:w="1481"/>
        <w:gridCol w:w="3402"/>
      </w:tblGrid>
      <w:tr w:rsidR="00604E4E" w:rsidRPr="0005294D" w14:paraId="3C3C1081" w14:textId="77777777" w:rsidTr="0055563D">
        <w:trPr>
          <w:trHeight w:val="337"/>
        </w:trPr>
        <w:tc>
          <w:tcPr>
            <w:tcW w:w="3033" w:type="dxa"/>
            <w:gridSpan w:val="2"/>
            <w:shd w:val="clear" w:color="auto" w:fill="auto"/>
            <w:vAlign w:val="center"/>
          </w:tcPr>
          <w:p w14:paraId="006E7519" w14:textId="76402F35" w:rsidR="00604E4E" w:rsidRPr="0005294D" w:rsidRDefault="00604E4E" w:rsidP="00604E4E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DEPORTE:</w:t>
            </w:r>
            <w:r>
              <w:rPr>
                <w:rFonts w:cs="Arial"/>
                <w:b/>
                <w:sz w:val="20"/>
                <w:szCs w:val="20"/>
              </w:rPr>
              <w:t xml:space="preserve"> ATLETISMO</w:t>
            </w:r>
          </w:p>
        </w:tc>
        <w:tc>
          <w:tcPr>
            <w:tcW w:w="3730" w:type="dxa"/>
            <w:gridSpan w:val="3"/>
            <w:shd w:val="clear" w:color="auto" w:fill="auto"/>
            <w:vAlign w:val="center"/>
          </w:tcPr>
          <w:p w14:paraId="288EFFFF" w14:textId="581C5F52" w:rsidR="00604E4E" w:rsidRPr="0005294D" w:rsidRDefault="00604E4E" w:rsidP="00604E4E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 xml:space="preserve">ENTRENADOR: </w:t>
            </w:r>
            <w:r>
              <w:rPr>
                <w:rFonts w:cs="Arial"/>
                <w:b/>
                <w:sz w:val="20"/>
                <w:szCs w:val="20"/>
              </w:rPr>
              <w:t>YOLANDA BELTRAN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10FFB128" w14:textId="7FC979B6" w:rsidR="00604E4E" w:rsidRPr="0005294D" w:rsidRDefault="00604E4E" w:rsidP="0055563D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SESION N.º</w:t>
            </w:r>
            <w:r>
              <w:rPr>
                <w:rFonts w:cs="Arial"/>
                <w:b/>
                <w:sz w:val="20"/>
                <w:szCs w:val="20"/>
              </w:rPr>
              <w:t xml:space="preserve"> </w:t>
            </w:r>
            <w:r w:rsidR="0055563D">
              <w:rPr>
                <w:rFonts w:cs="Arial"/>
                <w:b/>
                <w:sz w:val="20"/>
                <w:szCs w:val="20"/>
              </w:rPr>
              <w:t>1</w:t>
            </w:r>
          </w:p>
        </w:tc>
      </w:tr>
      <w:tr w:rsidR="00604E4E" w:rsidRPr="0005294D" w14:paraId="56BA890B" w14:textId="77777777" w:rsidTr="0055563D">
        <w:trPr>
          <w:trHeight w:val="385"/>
        </w:trPr>
        <w:tc>
          <w:tcPr>
            <w:tcW w:w="4353" w:type="dxa"/>
            <w:gridSpan w:val="3"/>
            <w:shd w:val="clear" w:color="auto" w:fill="auto"/>
            <w:vAlign w:val="center"/>
          </w:tcPr>
          <w:p w14:paraId="72F25909" w14:textId="77777777" w:rsidR="00604E4E" w:rsidRDefault="00604E4E" w:rsidP="00604E4E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MEDIO FISICO</w:t>
            </w:r>
            <w:r w:rsidRPr="00C94493">
              <w:rPr>
                <w:rFonts w:cs="Arial"/>
                <w:b/>
                <w:sz w:val="20"/>
                <w:szCs w:val="20"/>
              </w:rPr>
              <w:t xml:space="preserve">: </w:t>
            </w:r>
            <w:r>
              <w:rPr>
                <w:rFonts w:cs="Arial"/>
                <w:b/>
                <w:sz w:val="20"/>
                <w:szCs w:val="20"/>
              </w:rPr>
              <w:t xml:space="preserve"> ARCHIVO</w:t>
            </w:r>
          </w:p>
          <w:p w14:paraId="4DEBD4E0" w14:textId="0F612E65" w:rsidR="00604E4E" w:rsidRPr="0005294D" w:rsidRDefault="00604E4E" w:rsidP="00604E4E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FECHA:</w:t>
            </w:r>
            <w:r>
              <w:rPr>
                <w:rFonts w:cs="Arial"/>
                <w:b/>
                <w:sz w:val="20"/>
                <w:szCs w:val="20"/>
              </w:rPr>
              <w:t xml:space="preserve"> </w:t>
            </w:r>
            <w:r w:rsidR="004C1D36">
              <w:rPr>
                <w:rFonts w:cs="Arial"/>
                <w:b/>
                <w:sz w:val="20"/>
                <w:szCs w:val="20"/>
              </w:rPr>
              <w:t>JULIO</w:t>
            </w:r>
          </w:p>
        </w:tc>
        <w:tc>
          <w:tcPr>
            <w:tcW w:w="5812" w:type="dxa"/>
            <w:gridSpan w:val="3"/>
            <w:shd w:val="clear" w:color="auto" w:fill="auto"/>
            <w:vAlign w:val="center"/>
          </w:tcPr>
          <w:p w14:paraId="6B527E0C" w14:textId="180C395C" w:rsidR="00604E4E" w:rsidRPr="0005294D" w:rsidRDefault="00604E4E" w:rsidP="00604E4E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 xml:space="preserve">CATEGORIA: </w:t>
            </w:r>
            <w:r>
              <w:rPr>
                <w:rFonts w:cs="Arial"/>
                <w:b/>
                <w:sz w:val="20"/>
                <w:szCs w:val="20"/>
              </w:rPr>
              <w:t xml:space="preserve"> TODAS</w:t>
            </w:r>
          </w:p>
        </w:tc>
      </w:tr>
      <w:tr w:rsidR="00604E4E" w:rsidRPr="0005294D" w14:paraId="3426CEAA" w14:textId="77777777" w:rsidTr="0055563D">
        <w:trPr>
          <w:trHeight w:val="130"/>
        </w:trPr>
        <w:tc>
          <w:tcPr>
            <w:tcW w:w="5282" w:type="dxa"/>
            <w:gridSpan w:val="4"/>
            <w:shd w:val="clear" w:color="auto" w:fill="auto"/>
            <w:vAlign w:val="center"/>
          </w:tcPr>
          <w:p w14:paraId="4D286069" w14:textId="60012D9E" w:rsidR="00604E4E" w:rsidRPr="0005294D" w:rsidRDefault="00604E4E" w:rsidP="00604E4E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TEMA:</w:t>
            </w:r>
            <w:r>
              <w:rPr>
                <w:rFonts w:cs="Arial"/>
                <w:b/>
                <w:sz w:val="20"/>
                <w:szCs w:val="20"/>
              </w:rPr>
              <w:t xml:space="preserve"> PASADAS DE VALLAS</w:t>
            </w:r>
          </w:p>
        </w:tc>
        <w:tc>
          <w:tcPr>
            <w:tcW w:w="4883" w:type="dxa"/>
            <w:gridSpan w:val="2"/>
            <w:shd w:val="clear" w:color="auto" w:fill="auto"/>
            <w:vAlign w:val="center"/>
          </w:tcPr>
          <w:p w14:paraId="210767D3" w14:textId="64BE016E" w:rsidR="00604E4E" w:rsidRPr="00245765" w:rsidRDefault="00604E4E" w:rsidP="00604E4E">
            <w:pPr>
              <w:spacing w:after="0" w:line="240" w:lineRule="auto"/>
              <w:rPr>
                <w:rFonts w:cs="Arial"/>
                <w:b/>
                <w:bCs/>
                <w:sz w:val="20"/>
                <w:szCs w:val="20"/>
              </w:rPr>
            </w:pPr>
            <w:r w:rsidRPr="00245765">
              <w:rPr>
                <w:rFonts w:cs="Arial"/>
                <w:b/>
                <w:bCs/>
                <w:sz w:val="20"/>
                <w:szCs w:val="20"/>
              </w:rPr>
              <w:t>MEDIO DIDACTICO:</w:t>
            </w:r>
            <w:r>
              <w:rPr>
                <w:rFonts w:cs="Arial"/>
                <w:b/>
                <w:bCs/>
                <w:sz w:val="20"/>
                <w:szCs w:val="20"/>
              </w:rPr>
              <w:t xml:space="preserve"> VALLAS</w:t>
            </w:r>
          </w:p>
        </w:tc>
      </w:tr>
      <w:tr w:rsidR="00604E4E" w:rsidRPr="0005294D" w14:paraId="6EDC3332" w14:textId="77777777" w:rsidTr="0055563D">
        <w:trPr>
          <w:trHeight w:val="337"/>
        </w:trPr>
        <w:tc>
          <w:tcPr>
            <w:tcW w:w="10165" w:type="dxa"/>
            <w:gridSpan w:val="6"/>
            <w:shd w:val="clear" w:color="auto" w:fill="auto"/>
            <w:vAlign w:val="center"/>
          </w:tcPr>
          <w:p w14:paraId="4FD30E66" w14:textId="4B4D658B" w:rsidR="00604E4E" w:rsidRPr="0005294D" w:rsidRDefault="00604E4E" w:rsidP="00604E4E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OBJETIVO</w:t>
            </w:r>
            <w:r>
              <w:rPr>
                <w:rFonts w:cs="Arial"/>
                <w:b/>
                <w:sz w:val="20"/>
                <w:szCs w:val="20"/>
              </w:rPr>
              <w:t xml:space="preserve">:  </w:t>
            </w:r>
          </w:p>
        </w:tc>
      </w:tr>
      <w:tr w:rsidR="000A7D43" w:rsidRPr="0005294D" w14:paraId="43F832AC" w14:textId="77777777" w:rsidTr="0055563D">
        <w:trPr>
          <w:trHeight w:val="315"/>
        </w:trPr>
        <w:tc>
          <w:tcPr>
            <w:tcW w:w="799" w:type="dxa"/>
            <w:shd w:val="clear" w:color="auto" w:fill="auto"/>
          </w:tcPr>
          <w:p w14:paraId="10A504B2" w14:textId="77777777" w:rsidR="000A7D43" w:rsidRPr="0005294D" w:rsidRDefault="000A7D43" w:rsidP="0055563D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</w:p>
          <w:p w14:paraId="25B1DA23" w14:textId="77777777" w:rsidR="000A7D43" w:rsidRPr="0005294D" w:rsidRDefault="000A7D43" w:rsidP="0055563D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FASE</w:t>
            </w:r>
          </w:p>
          <w:p w14:paraId="330A3068" w14:textId="77777777" w:rsidR="000A7D43" w:rsidRPr="0005294D" w:rsidRDefault="000A7D43" w:rsidP="0055563D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554" w:type="dxa"/>
            <w:gridSpan w:val="2"/>
            <w:shd w:val="clear" w:color="auto" w:fill="auto"/>
          </w:tcPr>
          <w:p w14:paraId="28EFC865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</w:p>
          <w:p w14:paraId="11E79087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DESCRIPCION DE LA ACTIVIDAD</w:t>
            </w:r>
          </w:p>
        </w:tc>
        <w:tc>
          <w:tcPr>
            <w:tcW w:w="2410" w:type="dxa"/>
            <w:gridSpan w:val="2"/>
            <w:shd w:val="clear" w:color="auto" w:fill="auto"/>
          </w:tcPr>
          <w:p w14:paraId="7BA0499B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</w:p>
          <w:p w14:paraId="4F34B2D9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EVIDENCIA FOTOGRAFICA</w:t>
            </w:r>
          </w:p>
        </w:tc>
        <w:tc>
          <w:tcPr>
            <w:tcW w:w="3402" w:type="dxa"/>
            <w:shd w:val="clear" w:color="auto" w:fill="auto"/>
          </w:tcPr>
          <w:p w14:paraId="33BE0C45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</w:p>
          <w:p w14:paraId="1CE979F3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DOSIFICACIÓN</w:t>
            </w:r>
          </w:p>
        </w:tc>
      </w:tr>
      <w:tr w:rsidR="000A7D43" w:rsidRPr="0005294D" w14:paraId="75D328F0" w14:textId="77777777" w:rsidTr="0055563D">
        <w:trPr>
          <w:trHeight w:val="1936"/>
        </w:trPr>
        <w:tc>
          <w:tcPr>
            <w:tcW w:w="799" w:type="dxa"/>
            <w:shd w:val="clear" w:color="auto" w:fill="auto"/>
          </w:tcPr>
          <w:p w14:paraId="1D9EF8D5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I</w:t>
            </w:r>
          </w:p>
          <w:p w14:paraId="76BCD7BF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N</w:t>
            </w:r>
          </w:p>
          <w:p w14:paraId="45ADA875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I</w:t>
            </w:r>
          </w:p>
          <w:p w14:paraId="322463E6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C</w:t>
            </w:r>
          </w:p>
          <w:p w14:paraId="39194EC3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I</w:t>
            </w:r>
          </w:p>
          <w:p w14:paraId="1AEF7160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A</w:t>
            </w:r>
          </w:p>
          <w:p w14:paraId="6EDD1DE1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L</w:t>
            </w:r>
          </w:p>
        </w:tc>
        <w:tc>
          <w:tcPr>
            <w:tcW w:w="3554" w:type="dxa"/>
            <w:gridSpan w:val="2"/>
            <w:shd w:val="clear" w:color="auto" w:fill="auto"/>
          </w:tcPr>
          <w:p w14:paraId="33D02ECF" w14:textId="77777777" w:rsidR="000A7D43" w:rsidRPr="00746872" w:rsidRDefault="000A7D43" w:rsidP="0055563D">
            <w:pPr>
              <w:pStyle w:val="NormalWeb"/>
              <w:jc w:val="both"/>
              <w:rPr>
                <w:rFonts w:ascii="Calibri" w:hAnsi="Calibri" w:cs="Arial"/>
                <w:sz w:val="20"/>
                <w:szCs w:val="20"/>
                <w:lang w:val="es-ES"/>
              </w:rPr>
            </w:pPr>
            <w:r w:rsidRPr="00746872">
              <w:rPr>
                <w:rFonts w:ascii="Calibri" w:hAnsi="Calibri" w:cs="Arial"/>
                <w:sz w:val="20"/>
                <w:szCs w:val="20"/>
                <w:lang w:val="es-ES"/>
              </w:rPr>
              <w:t>Movilidad articular: rotación y movimientos suaves y progresivos de los distintos ejes articulares. Activación cardiorrespiratoria: desplazamientos suaves que impliquen la globalidad del organismo</w:t>
            </w:r>
            <w:r>
              <w:rPr>
                <w:rFonts w:ascii="Calibri" w:hAnsi="Calibri" w:cs="Arial"/>
                <w:sz w:val="20"/>
                <w:szCs w:val="20"/>
                <w:lang w:val="es-ES"/>
              </w:rPr>
              <w:t xml:space="preserve">. </w:t>
            </w:r>
            <w:r w:rsidRPr="00746872">
              <w:rPr>
                <w:rFonts w:ascii="Calibri" w:hAnsi="Calibri" w:cs="Arial"/>
                <w:sz w:val="20"/>
                <w:szCs w:val="20"/>
                <w:lang w:val="es-ES"/>
              </w:rPr>
              <w:t>Estiramientos d</w:t>
            </w:r>
            <w:r>
              <w:rPr>
                <w:rFonts w:ascii="Calibri" w:hAnsi="Calibri" w:cs="Arial"/>
                <w:sz w:val="20"/>
                <w:szCs w:val="20"/>
                <w:lang w:val="es-ES"/>
              </w:rPr>
              <w:t>e los grandes grupos musculares.</w:t>
            </w:r>
          </w:p>
        </w:tc>
        <w:tc>
          <w:tcPr>
            <w:tcW w:w="2410" w:type="dxa"/>
            <w:gridSpan w:val="2"/>
            <w:shd w:val="clear" w:color="auto" w:fill="auto"/>
          </w:tcPr>
          <w:p w14:paraId="255B035C" w14:textId="5E8C720E" w:rsidR="000A7D43" w:rsidRPr="00790496" w:rsidRDefault="004C1D36" w:rsidP="00E73F50">
            <w:pPr>
              <w:jc w:val="center"/>
              <w:rPr>
                <w:rFonts w:cs="Arial"/>
                <w:sz w:val="20"/>
                <w:szCs w:val="20"/>
              </w:rPr>
            </w:pPr>
            <w:r w:rsidRPr="004C1D36">
              <w:rPr>
                <w:rFonts w:cs="Arial"/>
                <w:noProof/>
                <w:sz w:val="20"/>
                <w:szCs w:val="20"/>
                <w:lang w:val="en-US"/>
              </w:rPr>
              <w:drawing>
                <wp:inline distT="0" distB="0" distL="0" distR="0" wp14:anchorId="044924D1" wp14:editId="1D18DB5E">
                  <wp:extent cx="1434460" cy="1080000"/>
                  <wp:effectExtent l="0" t="0" r="0" b="6350"/>
                  <wp:docPr id="59" name="Imagen 59" descr="C:\Users\USUARIO\Downloads\WhatsApp Image 2024-07-14 at 9.43.43 AM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C:\Users\USUARIO\Downloads\WhatsApp Image 2024-07-14 at 9.43.43 AM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4460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02" w:type="dxa"/>
            <w:shd w:val="clear" w:color="auto" w:fill="auto"/>
          </w:tcPr>
          <w:p w14:paraId="2F9CA821" w14:textId="77777777" w:rsidR="000A7D43" w:rsidRDefault="000A7D43" w:rsidP="0055563D">
            <w:p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</w:p>
          <w:p w14:paraId="27EACD4F" w14:textId="53755CFC" w:rsidR="000A7D43" w:rsidRPr="005C7312" w:rsidRDefault="00604E4E" w:rsidP="0055563D">
            <w:p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30 min</w:t>
            </w:r>
          </w:p>
        </w:tc>
      </w:tr>
      <w:tr w:rsidR="000A7D43" w:rsidRPr="0005294D" w14:paraId="2F84DB32" w14:textId="77777777" w:rsidTr="0055563D">
        <w:trPr>
          <w:trHeight w:val="1712"/>
        </w:trPr>
        <w:tc>
          <w:tcPr>
            <w:tcW w:w="799" w:type="dxa"/>
            <w:shd w:val="clear" w:color="auto" w:fill="auto"/>
          </w:tcPr>
          <w:p w14:paraId="5535D757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C</w:t>
            </w:r>
          </w:p>
          <w:p w14:paraId="0D930AA9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E</w:t>
            </w:r>
          </w:p>
          <w:p w14:paraId="5D0CB801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N</w:t>
            </w:r>
          </w:p>
          <w:p w14:paraId="4BFBEA8F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T</w:t>
            </w:r>
          </w:p>
          <w:p w14:paraId="1A6254E1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R</w:t>
            </w:r>
          </w:p>
          <w:p w14:paraId="495F08EA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A</w:t>
            </w:r>
          </w:p>
          <w:p w14:paraId="5DE5D64B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L</w:t>
            </w:r>
          </w:p>
        </w:tc>
        <w:tc>
          <w:tcPr>
            <w:tcW w:w="3554" w:type="dxa"/>
            <w:gridSpan w:val="2"/>
            <w:shd w:val="clear" w:color="auto" w:fill="auto"/>
          </w:tcPr>
          <w:p w14:paraId="385C9751" w14:textId="77777777" w:rsidR="003F3959" w:rsidRDefault="003F3959" w:rsidP="003F3959">
            <w:pPr>
              <w:pStyle w:val="NormalWeb"/>
              <w:spacing w:before="0" w:beforeAutospacing="0" w:after="0" w:afterAutospacing="0"/>
              <w:rPr>
                <w:rFonts w:ascii="Calibri" w:hAnsi="Calibri"/>
                <w:sz w:val="20"/>
                <w:szCs w:val="20"/>
                <w:lang w:val="es-ES"/>
              </w:rPr>
            </w:pPr>
            <w:r>
              <w:rPr>
                <w:rFonts w:ascii="Calibri" w:hAnsi="Calibri"/>
                <w:sz w:val="20"/>
                <w:szCs w:val="20"/>
                <w:lang w:val="es-ES"/>
              </w:rPr>
              <w:t xml:space="preserve">8 </w:t>
            </w:r>
            <w:proofErr w:type="spellStart"/>
            <w:r>
              <w:rPr>
                <w:rFonts w:ascii="Calibri" w:hAnsi="Calibri"/>
                <w:sz w:val="20"/>
                <w:szCs w:val="20"/>
                <w:lang w:val="es-ES"/>
              </w:rPr>
              <w:t>kms</w:t>
            </w:r>
            <w:proofErr w:type="spellEnd"/>
          </w:p>
          <w:p w14:paraId="5325D677" w14:textId="77777777" w:rsidR="003F3959" w:rsidRDefault="003F3959" w:rsidP="003F3959">
            <w:pPr>
              <w:pStyle w:val="NormalWeb"/>
              <w:spacing w:before="0" w:beforeAutospacing="0" w:after="0" w:afterAutospacing="0"/>
              <w:rPr>
                <w:rFonts w:ascii="Calibri" w:hAnsi="Calibri"/>
                <w:sz w:val="20"/>
                <w:szCs w:val="20"/>
                <w:lang w:val="es-ES"/>
              </w:rPr>
            </w:pPr>
            <w:r>
              <w:rPr>
                <w:rFonts w:ascii="Calibri" w:hAnsi="Calibri"/>
                <w:sz w:val="20"/>
                <w:szCs w:val="20"/>
                <w:lang w:val="es-ES"/>
              </w:rPr>
              <w:t>Gimnasia:</w:t>
            </w:r>
          </w:p>
          <w:p w14:paraId="197F553A" w14:textId="6DA17D7A" w:rsidR="000A7D43" w:rsidRPr="0055563D" w:rsidRDefault="003F3959" w:rsidP="003F3959">
            <w:pPr>
              <w:pStyle w:val="NormalWeb"/>
              <w:spacing w:before="0" w:beforeAutospacing="0" w:after="0" w:afterAutospacing="0"/>
              <w:rPr>
                <w:rFonts w:ascii="Calibri" w:hAnsi="Calibri"/>
                <w:sz w:val="20"/>
                <w:szCs w:val="20"/>
                <w:lang w:val="es-ES"/>
              </w:rPr>
            </w:pPr>
            <w:r>
              <w:rPr>
                <w:rFonts w:ascii="Calibri" w:hAnsi="Calibri"/>
                <w:sz w:val="20"/>
                <w:szCs w:val="20"/>
                <w:lang w:val="es-ES"/>
              </w:rPr>
              <w:t xml:space="preserve">3 </w:t>
            </w:r>
            <w:proofErr w:type="spellStart"/>
            <w:r>
              <w:rPr>
                <w:rFonts w:ascii="Calibri" w:hAnsi="Calibri"/>
                <w:sz w:val="20"/>
                <w:szCs w:val="20"/>
                <w:lang w:val="es-ES"/>
              </w:rPr>
              <w:t>circ</w:t>
            </w:r>
            <w:proofErr w:type="spellEnd"/>
            <w:r>
              <w:rPr>
                <w:rFonts w:ascii="Calibri" w:hAnsi="Calibri"/>
                <w:sz w:val="20"/>
                <w:szCs w:val="20"/>
                <w:lang w:val="es-ES"/>
              </w:rPr>
              <w:t xml:space="preserve">. X 10 </w:t>
            </w:r>
            <w:proofErr w:type="spellStart"/>
            <w:r>
              <w:rPr>
                <w:rFonts w:ascii="Calibri" w:hAnsi="Calibri"/>
                <w:sz w:val="20"/>
                <w:szCs w:val="20"/>
                <w:lang w:val="es-ES"/>
              </w:rPr>
              <w:t>ejerc</w:t>
            </w:r>
            <w:proofErr w:type="spellEnd"/>
            <w:r>
              <w:rPr>
                <w:rFonts w:ascii="Calibri" w:hAnsi="Calibri"/>
                <w:sz w:val="20"/>
                <w:szCs w:val="20"/>
                <w:lang w:val="es-ES"/>
              </w:rPr>
              <w:t>. (20”/30”)</w:t>
            </w:r>
          </w:p>
        </w:tc>
        <w:tc>
          <w:tcPr>
            <w:tcW w:w="2410" w:type="dxa"/>
            <w:gridSpan w:val="2"/>
            <w:shd w:val="clear" w:color="auto" w:fill="auto"/>
          </w:tcPr>
          <w:p w14:paraId="5F5F4864" w14:textId="3033A3CD" w:rsidR="000A7D43" w:rsidRPr="00110CB3" w:rsidRDefault="004C1D36" w:rsidP="0055563D">
            <w:pPr>
              <w:rPr>
                <w:rFonts w:cs="Arial"/>
                <w:sz w:val="20"/>
                <w:szCs w:val="20"/>
              </w:rPr>
            </w:pPr>
            <w:r w:rsidRPr="004C1D36">
              <w:rPr>
                <w:rFonts w:cs="Arial"/>
                <w:noProof/>
                <w:sz w:val="20"/>
                <w:szCs w:val="20"/>
                <w:lang w:val="en-US"/>
              </w:rPr>
              <w:drawing>
                <wp:inline distT="0" distB="0" distL="0" distR="0" wp14:anchorId="03B74E9F" wp14:editId="7C4A41AD">
                  <wp:extent cx="1435216" cy="1080000"/>
                  <wp:effectExtent l="0" t="0" r="0" b="6350"/>
                  <wp:docPr id="60" name="Imagen 60" descr="C:\Users\USUARIO\Downloads\WhatsApp Image 2024-07-14 at 9.43.42 AM (1)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C:\Users\USUARIO\Downloads\WhatsApp Image 2024-07-14 at 9.43.42 AM (1)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5216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02" w:type="dxa"/>
            <w:shd w:val="clear" w:color="auto" w:fill="auto"/>
          </w:tcPr>
          <w:p w14:paraId="65690F53" w14:textId="77777777" w:rsidR="000A7D43" w:rsidRDefault="000A7D43" w:rsidP="0055563D">
            <w:pPr>
              <w:spacing w:after="0" w:line="240" w:lineRule="auto"/>
              <w:rPr>
                <w:rFonts w:cs="Arial"/>
                <w:b/>
                <w:bCs/>
                <w:sz w:val="20"/>
                <w:szCs w:val="20"/>
              </w:rPr>
            </w:pPr>
          </w:p>
          <w:p w14:paraId="0A7DCBAE" w14:textId="77777777" w:rsidR="000A7D43" w:rsidRDefault="000A7D43" w:rsidP="0055563D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</w:p>
          <w:p w14:paraId="16FB949A" w14:textId="478E6EDA" w:rsidR="000A7D43" w:rsidRDefault="00604E4E" w:rsidP="0055563D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 xml:space="preserve">120 </w:t>
            </w:r>
            <w:r w:rsidR="000A7D43">
              <w:rPr>
                <w:rFonts w:cs="Arial"/>
                <w:sz w:val="20"/>
                <w:szCs w:val="20"/>
              </w:rPr>
              <w:t>min</w:t>
            </w:r>
          </w:p>
          <w:p w14:paraId="4C8088E0" w14:textId="77777777" w:rsidR="000A7D43" w:rsidRDefault="000A7D43" w:rsidP="0055563D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</w:p>
          <w:p w14:paraId="7A0FC44D" w14:textId="77777777" w:rsidR="000A7D43" w:rsidRDefault="000A7D43" w:rsidP="0055563D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</w:p>
          <w:p w14:paraId="49EAB063" w14:textId="77777777" w:rsidR="000A7D43" w:rsidRDefault="000A7D43" w:rsidP="0055563D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</w:p>
          <w:p w14:paraId="4B7DADE4" w14:textId="77777777" w:rsidR="000A7D43" w:rsidRPr="0005294D" w:rsidRDefault="000A7D43" w:rsidP="0055563D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</w:p>
        </w:tc>
      </w:tr>
      <w:tr w:rsidR="000A7D43" w:rsidRPr="0005294D" w14:paraId="28979149" w14:textId="77777777" w:rsidTr="0055563D">
        <w:trPr>
          <w:trHeight w:val="1888"/>
        </w:trPr>
        <w:tc>
          <w:tcPr>
            <w:tcW w:w="799" w:type="dxa"/>
            <w:shd w:val="clear" w:color="auto" w:fill="auto"/>
          </w:tcPr>
          <w:p w14:paraId="19215121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F</w:t>
            </w:r>
          </w:p>
          <w:p w14:paraId="2E322067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I</w:t>
            </w:r>
          </w:p>
          <w:p w14:paraId="5411D8D9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N</w:t>
            </w:r>
          </w:p>
          <w:p w14:paraId="4BB8D6F8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A</w:t>
            </w:r>
          </w:p>
          <w:p w14:paraId="0D1BD5A4" w14:textId="77777777" w:rsidR="000A7D43" w:rsidRPr="0005294D" w:rsidRDefault="000A7D43" w:rsidP="0055563D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 xml:space="preserve">L </w:t>
            </w:r>
          </w:p>
        </w:tc>
        <w:tc>
          <w:tcPr>
            <w:tcW w:w="3554" w:type="dxa"/>
            <w:gridSpan w:val="2"/>
            <w:shd w:val="clear" w:color="auto" w:fill="auto"/>
          </w:tcPr>
          <w:p w14:paraId="7FDFBD7B" w14:textId="77777777" w:rsidR="000A7D43" w:rsidRPr="00BD0269" w:rsidRDefault="000A7D43" w:rsidP="0055563D">
            <w:pPr>
              <w:spacing w:after="0" w:line="240" w:lineRule="auto"/>
              <w:rPr>
                <w:rFonts w:ascii="Calibri" w:hAnsi="Calibri" w:cs="Arial"/>
                <w:sz w:val="20"/>
                <w:szCs w:val="20"/>
                <w:lang w:val="es-ES"/>
              </w:rPr>
            </w:pPr>
            <w:r w:rsidRPr="00BD0269">
              <w:rPr>
                <w:rFonts w:cs="Arial"/>
                <w:bCs/>
                <w:sz w:val="20"/>
                <w:szCs w:val="20"/>
              </w:rPr>
              <w:t>Se reduce progresivamente la intensidad de la fase de resistencia hasta la situación de reposo.</w:t>
            </w:r>
            <w:r>
              <w:t xml:space="preserve"> </w:t>
            </w:r>
            <w:r w:rsidRPr="00BD0269">
              <w:rPr>
                <w:rFonts w:cs="Arial"/>
                <w:bCs/>
                <w:sz w:val="20"/>
                <w:szCs w:val="20"/>
              </w:rPr>
              <w:t xml:space="preserve">Por último, </w:t>
            </w:r>
          </w:p>
        </w:tc>
        <w:tc>
          <w:tcPr>
            <w:tcW w:w="2410" w:type="dxa"/>
            <w:gridSpan w:val="2"/>
            <w:shd w:val="clear" w:color="auto" w:fill="auto"/>
          </w:tcPr>
          <w:p w14:paraId="6BA20DDD" w14:textId="540779FD" w:rsidR="000A7D43" w:rsidRPr="009137D3" w:rsidRDefault="004C1D36" w:rsidP="00F93284">
            <w:pPr>
              <w:rPr>
                <w:rFonts w:cs="Arial"/>
                <w:sz w:val="20"/>
                <w:szCs w:val="20"/>
              </w:rPr>
            </w:pPr>
            <w:r w:rsidRPr="004C1D36">
              <w:rPr>
                <w:rFonts w:cs="Arial"/>
                <w:noProof/>
                <w:sz w:val="20"/>
                <w:szCs w:val="20"/>
                <w:lang w:val="en-US"/>
              </w:rPr>
              <w:drawing>
                <wp:inline distT="0" distB="0" distL="0" distR="0" wp14:anchorId="3FE9AFBC" wp14:editId="3261FEC0">
                  <wp:extent cx="1435216" cy="1080000"/>
                  <wp:effectExtent l="0" t="0" r="0" b="6350"/>
                  <wp:docPr id="61" name="Imagen 61" descr="C:\Users\USUARIO\Downloads\WhatsApp Image 2024-07-14 at 9.43.43 AM (1)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 descr="C:\Users\USUARIO\Downloads\WhatsApp Image 2024-07-14 at 9.43.43 AM (1)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5216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02" w:type="dxa"/>
            <w:shd w:val="clear" w:color="auto" w:fill="auto"/>
          </w:tcPr>
          <w:p w14:paraId="42FABFA9" w14:textId="4ACFBD91" w:rsidR="000A7D43" w:rsidRPr="000A68F7" w:rsidRDefault="00604E4E" w:rsidP="0055563D">
            <w:pPr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30 min</w:t>
            </w:r>
          </w:p>
        </w:tc>
      </w:tr>
    </w:tbl>
    <w:p w14:paraId="59AD5DA8" w14:textId="77777777" w:rsidR="000A7D43" w:rsidRPr="0005294D" w:rsidRDefault="000A7D43" w:rsidP="000A7D43">
      <w:pPr>
        <w:rPr>
          <w:sz w:val="2"/>
          <w:szCs w:val="2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434"/>
        <w:gridCol w:w="4394"/>
      </w:tblGrid>
      <w:tr w:rsidR="000A7D43" w:rsidRPr="0005294D" w14:paraId="6164FAFF" w14:textId="77777777" w:rsidTr="0055563D">
        <w:tc>
          <w:tcPr>
            <w:tcW w:w="5303" w:type="dxa"/>
            <w:shd w:val="clear" w:color="auto" w:fill="auto"/>
          </w:tcPr>
          <w:p w14:paraId="6AEEE273" w14:textId="7F5E208B" w:rsidR="000A7D43" w:rsidRPr="0005294D" w:rsidRDefault="000A7D43" w:rsidP="0055563D">
            <w:pPr>
              <w:spacing w:after="0" w:line="240" w:lineRule="auto"/>
              <w:rPr>
                <w:sz w:val="20"/>
                <w:szCs w:val="20"/>
              </w:rPr>
            </w:pPr>
            <w:r w:rsidRPr="0005294D">
              <w:rPr>
                <w:sz w:val="20"/>
                <w:szCs w:val="20"/>
              </w:rPr>
              <w:t>VOLUMEN TOTAL (TIEMPO)</w:t>
            </w:r>
            <w:r>
              <w:rPr>
                <w:sz w:val="20"/>
                <w:szCs w:val="20"/>
              </w:rPr>
              <w:t xml:space="preserve">: </w:t>
            </w:r>
            <w:r w:rsidR="00604E4E">
              <w:rPr>
                <w:sz w:val="20"/>
                <w:szCs w:val="20"/>
              </w:rPr>
              <w:t>180 min</w:t>
            </w:r>
          </w:p>
        </w:tc>
        <w:tc>
          <w:tcPr>
            <w:tcW w:w="5303" w:type="dxa"/>
            <w:shd w:val="clear" w:color="auto" w:fill="auto"/>
          </w:tcPr>
          <w:p w14:paraId="69724F9C" w14:textId="142DD033" w:rsidR="000A7D43" w:rsidRPr="0005294D" w:rsidRDefault="000A7D43" w:rsidP="0055563D">
            <w:pPr>
              <w:spacing w:after="0" w:line="240" w:lineRule="auto"/>
              <w:rPr>
                <w:sz w:val="20"/>
                <w:szCs w:val="20"/>
              </w:rPr>
            </w:pPr>
            <w:r w:rsidRPr="0005294D">
              <w:rPr>
                <w:sz w:val="20"/>
                <w:szCs w:val="20"/>
              </w:rPr>
              <w:t xml:space="preserve">VOLUMEN TOTAL: </w:t>
            </w:r>
            <w:r w:rsidR="00604E4E">
              <w:rPr>
                <w:sz w:val="20"/>
                <w:szCs w:val="20"/>
              </w:rPr>
              <w:t>80%</w:t>
            </w:r>
          </w:p>
        </w:tc>
      </w:tr>
      <w:tr w:rsidR="000A7D43" w:rsidRPr="0005294D" w14:paraId="4F559BBB" w14:textId="77777777" w:rsidTr="0055563D">
        <w:tc>
          <w:tcPr>
            <w:tcW w:w="5303" w:type="dxa"/>
            <w:shd w:val="clear" w:color="auto" w:fill="auto"/>
          </w:tcPr>
          <w:p w14:paraId="79FDF4FB" w14:textId="56ECA12A" w:rsidR="000A7D43" w:rsidRPr="0005294D" w:rsidRDefault="000A7D43" w:rsidP="0055563D">
            <w:pPr>
              <w:spacing w:after="0" w:line="240" w:lineRule="auto"/>
              <w:rPr>
                <w:sz w:val="20"/>
                <w:szCs w:val="20"/>
              </w:rPr>
            </w:pPr>
            <w:r w:rsidRPr="0005294D">
              <w:rPr>
                <w:sz w:val="20"/>
                <w:szCs w:val="20"/>
              </w:rPr>
              <w:t xml:space="preserve">PLANIFICADO: </w:t>
            </w:r>
            <w:r w:rsidR="00604E4E">
              <w:rPr>
                <w:sz w:val="20"/>
                <w:szCs w:val="20"/>
              </w:rPr>
              <w:t>180</w:t>
            </w:r>
          </w:p>
        </w:tc>
        <w:tc>
          <w:tcPr>
            <w:tcW w:w="5303" w:type="dxa"/>
            <w:shd w:val="clear" w:color="auto" w:fill="auto"/>
          </w:tcPr>
          <w:p w14:paraId="1EAC340D" w14:textId="5BA8B98D" w:rsidR="000A7D43" w:rsidRPr="0005294D" w:rsidRDefault="000A7D43" w:rsidP="0055563D">
            <w:pPr>
              <w:spacing w:after="0" w:line="240" w:lineRule="auto"/>
              <w:rPr>
                <w:sz w:val="20"/>
                <w:szCs w:val="20"/>
              </w:rPr>
            </w:pPr>
            <w:r w:rsidRPr="0005294D">
              <w:rPr>
                <w:sz w:val="20"/>
                <w:szCs w:val="20"/>
              </w:rPr>
              <w:t xml:space="preserve">REALIZADO: </w:t>
            </w:r>
            <w:r w:rsidR="00604E4E">
              <w:rPr>
                <w:sz w:val="20"/>
                <w:szCs w:val="20"/>
              </w:rPr>
              <w:t>80</w:t>
            </w:r>
          </w:p>
        </w:tc>
      </w:tr>
    </w:tbl>
    <w:p w14:paraId="224439F0" w14:textId="77777777" w:rsidR="000A7D43" w:rsidRDefault="000A7D43" w:rsidP="000A7D43">
      <w:pPr>
        <w:rPr>
          <w:sz w:val="20"/>
          <w:szCs w:val="20"/>
        </w:rPr>
      </w:pPr>
    </w:p>
    <w:p w14:paraId="03B3D0BB" w14:textId="74897FED" w:rsidR="00D70766" w:rsidRPr="002B61E1" w:rsidRDefault="000A7D43" w:rsidP="002B61E1">
      <w:r w:rsidRPr="0005294D">
        <w:rPr>
          <w:sz w:val="20"/>
          <w:szCs w:val="20"/>
        </w:rPr>
        <w:t>OBSERVACIONES:</w:t>
      </w:r>
      <w:r>
        <w:rPr>
          <w:sz w:val="20"/>
          <w:szCs w:val="20"/>
        </w:rPr>
        <w:t xml:space="preserve"> </w:t>
      </w:r>
    </w:p>
    <w:sectPr w:rsidR="00D70766" w:rsidRPr="002B61E1" w:rsidSect="005472C5">
      <w:headerReference w:type="default" r:id="rId35"/>
      <w:footerReference w:type="default" r:id="rId36"/>
      <w:type w:val="continuous"/>
      <w:pgSz w:w="12240" w:h="15840" w:code="1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27D4907" w14:textId="77777777" w:rsidR="00746C77" w:rsidRDefault="00746C77" w:rsidP="005367BF">
      <w:pPr>
        <w:spacing w:after="0" w:line="240" w:lineRule="auto"/>
      </w:pPr>
      <w:r>
        <w:separator/>
      </w:r>
    </w:p>
  </w:endnote>
  <w:endnote w:type="continuationSeparator" w:id="0">
    <w:p w14:paraId="5E328ADC" w14:textId="77777777" w:rsidR="00746C77" w:rsidRDefault="00746C77" w:rsidP="005367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Arial MT">
    <w:altName w:val="Arial"/>
    <w:charset w:val="01"/>
    <w:family w:val="swiss"/>
    <w:pitch w:val="variable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E3DB39" w14:textId="74016185" w:rsidR="003F3959" w:rsidRDefault="003F3959" w:rsidP="00600D55">
    <w:pPr>
      <w:spacing w:after="0"/>
    </w:pPr>
    <w:r>
      <w:rPr>
        <w:noProof/>
        <w:lang w:val="en-US"/>
      </w:rPr>
      <w:drawing>
        <wp:anchor distT="0" distB="0" distL="114300" distR="114300" simplePos="0" relativeHeight="251697152" behindDoc="0" locked="0" layoutInCell="1" allowOverlap="1" wp14:anchorId="1907EFD4" wp14:editId="6CCDD9A6">
          <wp:simplePos x="0" y="0"/>
          <wp:positionH relativeFrom="column">
            <wp:posOffset>4263200</wp:posOffset>
          </wp:positionH>
          <wp:positionV relativeFrom="paragraph">
            <wp:posOffset>-410359</wp:posOffset>
          </wp:positionV>
          <wp:extent cx="2286000" cy="964565"/>
          <wp:effectExtent l="0" t="0" r="0" b="6985"/>
          <wp:wrapNone/>
          <wp:docPr id="16" name="Imagen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286000" cy="96456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A493D05" w14:textId="77777777" w:rsidR="00746C77" w:rsidRDefault="00746C77" w:rsidP="005367BF">
      <w:pPr>
        <w:spacing w:after="0" w:line="240" w:lineRule="auto"/>
      </w:pPr>
      <w:r>
        <w:separator/>
      </w:r>
    </w:p>
  </w:footnote>
  <w:footnote w:type="continuationSeparator" w:id="0">
    <w:p w14:paraId="7FE2CFD5" w14:textId="77777777" w:rsidR="00746C77" w:rsidRDefault="00746C77" w:rsidP="005367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5A03FE5" w14:textId="77777777" w:rsidR="003F3959" w:rsidRDefault="003F3959">
    <w:pPr>
      <w:pStyle w:val="Encabezado"/>
      <w:rPr>
        <w:rFonts w:ascii="Agency FB" w:hAnsi="Agency FB"/>
        <w:sz w:val="18"/>
        <w:szCs w:val="18"/>
      </w:rPr>
    </w:pPr>
    <w:r>
      <w:rPr>
        <w:noProof/>
        <w:lang w:val="en-US"/>
      </w:rPr>
      <w:drawing>
        <wp:anchor distT="0" distB="0" distL="114300" distR="114300" simplePos="0" relativeHeight="251694080" behindDoc="1" locked="0" layoutInCell="1" allowOverlap="1" wp14:anchorId="62553F0A" wp14:editId="0F6E0E03">
          <wp:simplePos x="0" y="0"/>
          <wp:positionH relativeFrom="page">
            <wp:posOffset>29845</wp:posOffset>
          </wp:positionH>
          <wp:positionV relativeFrom="paragraph">
            <wp:posOffset>-382630</wp:posOffset>
          </wp:positionV>
          <wp:extent cx="7653307" cy="1427960"/>
          <wp:effectExtent l="0" t="0" r="5080" b="1270"/>
          <wp:wrapNone/>
          <wp:docPr id="7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CABEZOTE_IMDER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53307" cy="14279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5FC00F87" w14:textId="77777777" w:rsidR="003F3959" w:rsidRDefault="003F3959">
    <w:pPr>
      <w:pStyle w:val="Encabezado"/>
      <w:rPr>
        <w:rFonts w:ascii="Agency FB" w:hAnsi="Agency FB"/>
        <w:sz w:val="18"/>
        <w:szCs w:val="18"/>
      </w:rPr>
    </w:pPr>
    <w:r>
      <w:rPr>
        <w:rFonts w:ascii="Agency FB" w:hAnsi="Agency FB"/>
        <w:sz w:val="18"/>
        <w:szCs w:val="18"/>
      </w:rPr>
      <w:t xml:space="preserve">                                                                                                                                                       </w:t>
    </w:r>
  </w:p>
  <w:p w14:paraId="662097FD" w14:textId="77777777" w:rsidR="003F3959" w:rsidRDefault="003F3959" w:rsidP="00387342">
    <w:pPr>
      <w:pStyle w:val="Encabezado"/>
      <w:jc w:val="center"/>
      <w:rPr>
        <w:rFonts w:ascii="Agency FB" w:hAnsi="Agency FB"/>
        <w:sz w:val="18"/>
        <w:szCs w:val="18"/>
      </w:rPr>
    </w:pPr>
  </w:p>
  <w:p w14:paraId="0B73BEF9" w14:textId="77777777" w:rsidR="003F3959" w:rsidRDefault="003F3959">
    <w:pPr>
      <w:pStyle w:val="Encabezado"/>
      <w:rPr>
        <w:rFonts w:ascii="Agency FB" w:hAnsi="Agency FB"/>
        <w:sz w:val="18"/>
        <w:szCs w:val="18"/>
      </w:rPr>
    </w:pPr>
  </w:p>
  <w:p w14:paraId="727205CF" w14:textId="77777777" w:rsidR="003F3959" w:rsidRDefault="003F3959">
    <w:pPr>
      <w:pStyle w:val="Encabezado"/>
      <w:rPr>
        <w:rFonts w:ascii="Agency FB" w:hAnsi="Agency FB"/>
        <w:sz w:val="18"/>
        <w:szCs w:val="18"/>
      </w:rPr>
    </w:pPr>
  </w:p>
  <w:p w14:paraId="1B55CE9D" w14:textId="77777777" w:rsidR="003F3959" w:rsidRDefault="003F3959">
    <w:pPr>
      <w:pStyle w:val="Encabezado"/>
      <w:rPr>
        <w:rFonts w:ascii="Agency FB" w:hAnsi="Agency FB"/>
        <w:sz w:val="18"/>
        <w:szCs w:val="18"/>
      </w:rPr>
    </w:pPr>
  </w:p>
  <w:p w14:paraId="45E40C9D" w14:textId="77777777" w:rsidR="003F3959" w:rsidRDefault="003F3959">
    <w:pPr>
      <w:pStyle w:val="Encabezado"/>
      <w:rPr>
        <w:rFonts w:ascii="Agency FB" w:hAnsi="Agency FB"/>
        <w:sz w:val="18"/>
        <w:szCs w:val="18"/>
      </w:rPr>
    </w:pPr>
  </w:p>
  <w:p w14:paraId="58C4C9FC" w14:textId="77777777" w:rsidR="003F3959" w:rsidRDefault="003F3959" w:rsidP="000330F5">
    <w:pPr>
      <w:pStyle w:val="Encabezado"/>
      <w:jc w:val="right"/>
    </w:pPr>
    <w:r>
      <w:rPr>
        <w:noProof/>
        <w:lang w:val="en-US"/>
      </w:rPr>
      <w:drawing>
        <wp:anchor distT="0" distB="0" distL="114300" distR="114300" simplePos="0" relativeHeight="251695104" behindDoc="1" locked="0" layoutInCell="1" allowOverlap="1" wp14:anchorId="39247B4A" wp14:editId="479A983B">
          <wp:simplePos x="0" y="0"/>
          <wp:positionH relativeFrom="column">
            <wp:posOffset>1137200</wp:posOffset>
          </wp:positionH>
          <wp:positionV relativeFrom="paragraph">
            <wp:posOffset>1427943</wp:posOffset>
          </wp:positionV>
          <wp:extent cx="3188473" cy="3186072"/>
          <wp:effectExtent l="0" t="0" r="0" b="0"/>
          <wp:wrapNone/>
          <wp:docPr id="8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LOGO_TRANSPARENCIA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188473" cy="318607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proofErr w:type="spellStart"/>
    <w:r w:rsidRPr="000C0A1A">
      <w:rPr>
        <w:rFonts w:ascii="Agency FB" w:hAnsi="Agency FB"/>
        <w:sz w:val="18"/>
        <w:szCs w:val="18"/>
      </w:rPr>
      <w:t>Nit</w:t>
    </w:r>
    <w:proofErr w:type="spellEnd"/>
    <w:r w:rsidRPr="000C0A1A">
      <w:rPr>
        <w:rFonts w:ascii="Agency FB" w:hAnsi="Agency FB"/>
        <w:sz w:val="18"/>
        <w:szCs w:val="18"/>
      </w:rPr>
      <w:t>. 815.000.352-4</w:t>
    </w:r>
    <w:r>
      <w:rPr>
        <w:rFonts w:ascii="Agency FB" w:hAnsi="Agency FB"/>
        <w:sz w:val="18"/>
        <w:szCs w:val="18"/>
      </w:rPr>
      <w:t xml:space="preserve">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BC5115"/>
    <w:multiLevelType w:val="hybridMultilevel"/>
    <w:tmpl w:val="9CA4C8A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680320"/>
    <w:multiLevelType w:val="hybridMultilevel"/>
    <w:tmpl w:val="D616B5D0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13129E"/>
    <w:multiLevelType w:val="hybridMultilevel"/>
    <w:tmpl w:val="AB46405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43049EB"/>
    <w:multiLevelType w:val="multilevel"/>
    <w:tmpl w:val="DCEA8A36"/>
    <w:lvl w:ilvl="0">
      <w:start w:val="1"/>
      <w:numFmt w:val="decimal"/>
      <w:lvlText w:val="%1."/>
      <w:lvlJc w:val="left"/>
      <w:pPr>
        <w:ind w:left="36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52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68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vertAlign w:val="baseline"/>
      </w:rPr>
    </w:lvl>
  </w:abstractNum>
  <w:abstractNum w:abstractNumId="4" w15:restartNumberingAfterBreak="0">
    <w:nsid w:val="39EB3709"/>
    <w:multiLevelType w:val="hybridMultilevel"/>
    <w:tmpl w:val="0FD2329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EF2377"/>
    <w:multiLevelType w:val="hybridMultilevel"/>
    <w:tmpl w:val="6E50964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758B9A8">
      <w:numFmt w:val="bullet"/>
      <w:lvlText w:val="•"/>
      <w:lvlJc w:val="left"/>
      <w:pPr>
        <w:ind w:left="1440" w:hanging="360"/>
      </w:pPr>
      <w:rPr>
        <w:rFonts w:ascii="Arial" w:eastAsiaTheme="minorHAnsi" w:hAnsi="Arial" w:cs="Arial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91C6CE6"/>
    <w:multiLevelType w:val="hybridMultilevel"/>
    <w:tmpl w:val="EC9A964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7893DF2"/>
    <w:multiLevelType w:val="hybridMultilevel"/>
    <w:tmpl w:val="6122ED2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BA12591"/>
    <w:multiLevelType w:val="hybridMultilevel"/>
    <w:tmpl w:val="E74A9DC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7"/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4"/>
  </w:num>
  <w:num w:numId="8">
    <w:abstractNumId w:val="2"/>
  </w:num>
  <w:num w:numId="9">
    <w:abstractNumId w:val="0"/>
  </w:num>
  <w:num w:numId="10">
    <w:abstractNumId w:val="8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4283"/>
    <w:rsid w:val="0000014A"/>
    <w:rsid w:val="000001CD"/>
    <w:rsid w:val="00001261"/>
    <w:rsid w:val="00005002"/>
    <w:rsid w:val="00006539"/>
    <w:rsid w:val="0000708F"/>
    <w:rsid w:val="00010297"/>
    <w:rsid w:val="00010C4C"/>
    <w:rsid w:val="0001272B"/>
    <w:rsid w:val="0001331D"/>
    <w:rsid w:val="000206A4"/>
    <w:rsid w:val="00022591"/>
    <w:rsid w:val="00026B92"/>
    <w:rsid w:val="000313BF"/>
    <w:rsid w:val="000321ED"/>
    <w:rsid w:val="00032E61"/>
    <w:rsid w:val="000330F5"/>
    <w:rsid w:val="00034B54"/>
    <w:rsid w:val="00034D56"/>
    <w:rsid w:val="00035FB7"/>
    <w:rsid w:val="00036AD9"/>
    <w:rsid w:val="0003771D"/>
    <w:rsid w:val="00040E10"/>
    <w:rsid w:val="00043688"/>
    <w:rsid w:val="0004617E"/>
    <w:rsid w:val="0004786B"/>
    <w:rsid w:val="0004788B"/>
    <w:rsid w:val="0005605C"/>
    <w:rsid w:val="00064427"/>
    <w:rsid w:val="00067B2E"/>
    <w:rsid w:val="00071650"/>
    <w:rsid w:val="00071A6B"/>
    <w:rsid w:val="00072545"/>
    <w:rsid w:val="00075BA8"/>
    <w:rsid w:val="00075E68"/>
    <w:rsid w:val="00077F95"/>
    <w:rsid w:val="00082A70"/>
    <w:rsid w:val="00082ADD"/>
    <w:rsid w:val="00087DE5"/>
    <w:rsid w:val="000916C4"/>
    <w:rsid w:val="00091A00"/>
    <w:rsid w:val="00093E4C"/>
    <w:rsid w:val="0009474F"/>
    <w:rsid w:val="00095C69"/>
    <w:rsid w:val="00095DBE"/>
    <w:rsid w:val="000A0AB7"/>
    <w:rsid w:val="000A2F7E"/>
    <w:rsid w:val="000A3B9D"/>
    <w:rsid w:val="000A3DAC"/>
    <w:rsid w:val="000A68EB"/>
    <w:rsid w:val="000A6C43"/>
    <w:rsid w:val="000A732A"/>
    <w:rsid w:val="000A7D43"/>
    <w:rsid w:val="000B3059"/>
    <w:rsid w:val="000B4613"/>
    <w:rsid w:val="000B729D"/>
    <w:rsid w:val="000B7E95"/>
    <w:rsid w:val="000C2A54"/>
    <w:rsid w:val="000C63A5"/>
    <w:rsid w:val="000D03AA"/>
    <w:rsid w:val="000D4749"/>
    <w:rsid w:val="000D672C"/>
    <w:rsid w:val="000E0107"/>
    <w:rsid w:val="000E12DB"/>
    <w:rsid w:val="000E3EBA"/>
    <w:rsid w:val="000E4ECC"/>
    <w:rsid w:val="000F65F4"/>
    <w:rsid w:val="00100124"/>
    <w:rsid w:val="0010018A"/>
    <w:rsid w:val="001006E4"/>
    <w:rsid w:val="00100701"/>
    <w:rsid w:val="001029AE"/>
    <w:rsid w:val="00102AC8"/>
    <w:rsid w:val="00102AFE"/>
    <w:rsid w:val="0010388A"/>
    <w:rsid w:val="00104B35"/>
    <w:rsid w:val="001060B5"/>
    <w:rsid w:val="00113782"/>
    <w:rsid w:val="00116477"/>
    <w:rsid w:val="00117561"/>
    <w:rsid w:val="00121032"/>
    <w:rsid w:val="0012347F"/>
    <w:rsid w:val="00126982"/>
    <w:rsid w:val="00127D7E"/>
    <w:rsid w:val="001332A4"/>
    <w:rsid w:val="0013513A"/>
    <w:rsid w:val="00135C40"/>
    <w:rsid w:val="00136FEC"/>
    <w:rsid w:val="001402AA"/>
    <w:rsid w:val="001431F6"/>
    <w:rsid w:val="00143DB5"/>
    <w:rsid w:val="00151A34"/>
    <w:rsid w:val="00154AD2"/>
    <w:rsid w:val="00155D46"/>
    <w:rsid w:val="00157297"/>
    <w:rsid w:val="00160917"/>
    <w:rsid w:val="00161549"/>
    <w:rsid w:val="00163C0B"/>
    <w:rsid w:val="00166CFA"/>
    <w:rsid w:val="00172309"/>
    <w:rsid w:val="00172CA1"/>
    <w:rsid w:val="00173A54"/>
    <w:rsid w:val="00174C11"/>
    <w:rsid w:val="0018098B"/>
    <w:rsid w:val="001823CD"/>
    <w:rsid w:val="001841C3"/>
    <w:rsid w:val="00184C2C"/>
    <w:rsid w:val="00185681"/>
    <w:rsid w:val="001928E4"/>
    <w:rsid w:val="00197631"/>
    <w:rsid w:val="001B5AE6"/>
    <w:rsid w:val="001B769D"/>
    <w:rsid w:val="001C1BA3"/>
    <w:rsid w:val="001C1C5B"/>
    <w:rsid w:val="001C30AB"/>
    <w:rsid w:val="001C3E69"/>
    <w:rsid w:val="001C5459"/>
    <w:rsid w:val="001D3355"/>
    <w:rsid w:val="001D362D"/>
    <w:rsid w:val="001D6980"/>
    <w:rsid w:val="001D6BDE"/>
    <w:rsid w:val="001D7EC9"/>
    <w:rsid w:val="001E1036"/>
    <w:rsid w:val="001E4AE1"/>
    <w:rsid w:val="001E78B0"/>
    <w:rsid w:val="001F2277"/>
    <w:rsid w:val="001F2AB6"/>
    <w:rsid w:val="001F4345"/>
    <w:rsid w:val="001F44E4"/>
    <w:rsid w:val="001F5ACB"/>
    <w:rsid w:val="001F6D12"/>
    <w:rsid w:val="00201CFB"/>
    <w:rsid w:val="00202438"/>
    <w:rsid w:val="002058DA"/>
    <w:rsid w:val="00210665"/>
    <w:rsid w:val="0021375D"/>
    <w:rsid w:val="00222E75"/>
    <w:rsid w:val="002251D2"/>
    <w:rsid w:val="00227B11"/>
    <w:rsid w:val="00232037"/>
    <w:rsid w:val="00232381"/>
    <w:rsid w:val="0023273E"/>
    <w:rsid w:val="00233B09"/>
    <w:rsid w:val="00234782"/>
    <w:rsid w:val="002369FF"/>
    <w:rsid w:val="00237FC0"/>
    <w:rsid w:val="002404E0"/>
    <w:rsid w:val="0024206A"/>
    <w:rsid w:val="0024401B"/>
    <w:rsid w:val="00244EC5"/>
    <w:rsid w:val="00247D40"/>
    <w:rsid w:val="002531E3"/>
    <w:rsid w:val="00255687"/>
    <w:rsid w:val="00266C6E"/>
    <w:rsid w:val="00270509"/>
    <w:rsid w:val="002711C4"/>
    <w:rsid w:val="00272387"/>
    <w:rsid w:val="00273164"/>
    <w:rsid w:val="00273A16"/>
    <w:rsid w:val="00275915"/>
    <w:rsid w:val="00280910"/>
    <w:rsid w:val="002835DB"/>
    <w:rsid w:val="00287EB4"/>
    <w:rsid w:val="00292284"/>
    <w:rsid w:val="00297B6C"/>
    <w:rsid w:val="00297CD4"/>
    <w:rsid w:val="00297EE1"/>
    <w:rsid w:val="002A0B90"/>
    <w:rsid w:val="002A265A"/>
    <w:rsid w:val="002A4707"/>
    <w:rsid w:val="002A753C"/>
    <w:rsid w:val="002B21F7"/>
    <w:rsid w:val="002B3AC1"/>
    <w:rsid w:val="002B61E1"/>
    <w:rsid w:val="002B6A52"/>
    <w:rsid w:val="002B71C3"/>
    <w:rsid w:val="002C6298"/>
    <w:rsid w:val="002D0CF4"/>
    <w:rsid w:val="002D15A4"/>
    <w:rsid w:val="002D1EA4"/>
    <w:rsid w:val="002D5A55"/>
    <w:rsid w:val="002D7C45"/>
    <w:rsid w:val="002E039F"/>
    <w:rsid w:val="002E1382"/>
    <w:rsid w:val="002E503E"/>
    <w:rsid w:val="002E63C1"/>
    <w:rsid w:val="002F2BCA"/>
    <w:rsid w:val="002F3A11"/>
    <w:rsid w:val="002F46C9"/>
    <w:rsid w:val="002F5F1F"/>
    <w:rsid w:val="00300F2B"/>
    <w:rsid w:val="00305679"/>
    <w:rsid w:val="003064D5"/>
    <w:rsid w:val="00313012"/>
    <w:rsid w:val="00313E79"/>
    <w:rsid w:val="0031514E"/>
    <w:rsid w:val="0031790E"/>
    <w:rsid w:val="00317E71"/>
    <w:rsid w:val="00320844"/>
    <w:rsid w:val="00325B2C"/>
    <w:rsid w:val="00331CA6"/>
    <w:rsid w:val="003349F7"/>
    <w:rsid w:val="00345199"/>
    <w:rsid w:val="0035023A"/>
    <w:rsid w:val="0035185A"/>
    <w:rsid w:val="003534B8"/>
    <w:rsid w:val="00353690"/>
    <w:rsid w:val="00353F29"/>
    <w:rsid w:val="00364443"/>
    <w:rsid w:val="003661BB"/>
    <w:rsid w:val="00366DB9"/>
    <w:rsid w:val="0036799F"/>
    <w:rsid w:val="00370027"/>
    <w:rsid w:val="003707AB"/>
    <w:rsid w:val="003711AA"/>
    <w:rsid w:val="00372CA0"/>
    <w:rsid w:val="00375E63"/>
    <w:rsid w:val="00377992"/>
    <w:rsid w:val="0038253B"/>
    <w:rsid w:val="00384283"/>
    <w:rsid w:val="00386DA0"/>
    <w:rsid w:val="00387342"/>
    <w:rsid w:val="00390F34"/>
    <w:rsid w:val="00395035"/>
    <w:rsid w:val="00395172"/>
    <w:rsid w:val="00395226"/>
    <w:rsid w:val="003973D4"/>
    <w:rsid w:val="00397A71"/>
    <w:rsid w:val="003A0373"/>
    <w:rsid w:val="003A18FF"/>
    <w:rsid w:val="003A27EE"/>
    <w:rsid w:val="003A3966"/>
    <w:rsid w:val="003A3F59"/>
    <w:rsid w:val="003A4709"/>
    <w:rsid w:val="003A6B53"/>
    <w:rsid w:val="003A760D"/>
    <w:rsid w:val="003B1816"/>
    <w:rsid w:val="003B1DE5"/>
    <w:rsid w:val="003B4F1C"/>
    <w:rsid w:val="003B6FA4"/>
    <w:rsid w:val="003C04D8"/>
    <w:rsid w:val="003C1C53"/>
    <w:rsid w:val="003C20EA"/>
    <w:rsid w:val="003C562F"/>
    <w:rsid w:val="003C5F43"/>
    <w:rsid w:val="003C61B2"/>
    <w:rsid w:val="003C6A56"/>
    <w:rsid w:val="003C7B93"/>
    <w:rsid w:val="003D118B"/>
    <w:rsid w:val="003D1F7B"/>
    <w:rsid w:val="003D3468"/>
    <w:rsid w:val="003D36D1"/>
    <w:rsid w:val="003D4613"/>
    <w:rsid w:val="003D502D"/>
    <w:rsid w:val="003D5855"/>
    <w:rsid w:val="003E297A"/>
    <w:rsid w:val="003E4FFA"/>
    <w:rsid w:val="003E5228"/>
    <w:rsid w:val="003F261A"/>
    <w:rsid w:val="003F3959"/>
    <w:rsid w:val="003F3CD7"/>
    <w:rsid w:val="003F4E7A"/>
    <w:rsid w:val="003F7E14"/>
    <w:rsid w:val="00400A92"/>
    <w:rsid w:val="00402028"/>
    <w:rsid w:val="00403693"/>
    <w:rsid w:val="00405705"/>
    <w:rsid w:val="004101AF"/>
    <w:rsid w:val="00414A00"/>
    <w:rsid w:val="00420E96"/>
    <w:rsid w:val="004245CA"/>
    <w:rsid w:val="00425CDB"/>
    <w:rsid w:val="00426373"/>
    <w:rsid w:val="00430890"/>
    <w:rsid w:val="004352C3"/>
    <w:rsid w:val="004355E7"/>
    <w:rsid w:val="00435DAC"/>
    <w:rsid w:val="00442D9B"/>
    <w:rsid w:val="00444BD8"/>
    <w:rsid w:val="004461D2"/>
    <w:rsid w:val="00447473"/>
    <w:rsid w:val="00454979"/>
    <w:rsid w:val="00454CAA"/>
    <w:rsid w:val="00454E7C"/>
    <w:rsid w:val="00457778"/>
    <w:rsid w:val="00457B95"/>
    <w:rsid w:val="00465BB0"/>
    <w:rsid w:val="00465E86"/>
    <w:rsid w:val="004667AB"/>
    <w:rsid w:val="00472525"/>
    <w:rsid w:val="00481F35"/>
    <w:rsid w:val="00484D55"/>
    <w:rsid w:val="00485D1F"/>
    <w:rsid w:val="00487178"/>
    <w:rsid w:val="0048770D"/>
    <w:rsid w:val="004922FD"/>
    <w:rsid w:val="004944A2"/>
    <w:rsid w:val="004A002F"/>
    <w:rsid w:val="004A0D36"/>
    <w:rsid w:val="004A379A"/>
    <w:rsid w:val="004A52D7"/>
    <w:rsid w:val="004A5A2A"/>
    <w:rsid w:val="004B13B5"/>
    <w:rsid w:val="004B2B4D"/>
    <w:rsid w:val="004B3E12"/>
    <w:rsid w:val="004C1D36"/>
    <w:rsid w:val="004C2CFE"/>
    <w:rsid w:val="004C531B"/>
    <w:rsid w:val="004D002E"/>
    <w:rsid w:val="004D0168"/>
    <w:rsid w:val="004D2652"/>
    <w:rsid w:val="004D2917"/>
    <w:rsid w:val="004D295D"/>
    <w:rsid w:val="004D4450"/>
    <w:rsid w:val="004D7DF1"/>
    <w:rsid w:val="004F00DD"/>
    <w:rsid w:val="004F230A"/>
    <w:rsid w:val="004F4B21"/>
    <w:rsid w:val="004F6C61"/>
    <w:rsid w:val="00500FCB"/>
    <w:rsid w:val="00502187"/>
    <w:rsid w:val="005030E9"/>
    <w:rsid w:val="00505350"/>
    <w:rsid w:val="00505D69"/>
    <w:rsid w:val="005109D9"/>
    <w:rsid w:val="005159D3"/>
    <w:rsid w:val="00515DC0"/>
    <w:rsid w:val="00516BA0"/>
    <w:rsid w:val="00520DF2"/>
    <w:rsid w:val="00520EA4"/>
    <w:rsid w:val="00524D1B"/>
    <w:rsid w:val="00527F42"/>
    <w:rsid w:val="0053114C"/>
    <w:rsid w:val="0053411E"/>
    <w:rsid w:val="00534263"/>
    <w:rsid w:val="00534D29"/>
    <w:rsid w:val="005359E2"/>
    <w:rsid w:val="005367BF"/>
    <w:rsid w:val="00536C7D"/>
    <w:rsid w:val="00540D29"/>
    <w:rsid w:val="00542876"/>
    <w:rsid w:val="00542ADF"/>
    <w:rsid w:val="00543CA3"/>
    <w:rsid w:val="00545361"/>
    <w:rsid w:val="005472C5"/>
    <w:rsid w:val="0055359C"/>
    <w:rsid w:val="005540F8"/>
    <w:rsid w:val="005555EF"/>
    <w:rsid w:val="0055563D"/>
    <w:rsid w:val="00556330"/>
    <w:rsid w:val="00556778"/>
    <w:rsid w:val="0056134E"/>
    <w:rsid w:val="00561B5C"/>
    <w:rsid w:val="00563F6E"/>
    <w:rsid w:val="00567C07"/>
    <w:rsid w:val="0057281F"/>
    <w:rsid w:val="00572CA1"/>
    <w:rsid w:val="00574C0D"/>
    <w:rsid w:val="005755B0"/>
    <w:rsid w:val="00575680"/>
    <w:rsid w:val="00576616"/>
    <w:rsid w:val="0057690B"/>
    <w:rsid w:val="00577680"/>
    <w:rsid w:val="00577E09"/>
    <w:rsid w:val="005834D3"/>
    <w:rsid w:val="00590D23"/>
    <w:rsid w:val="00594105"/>
    <w:rsid w:val="00597051"/>
    <w:rsid w:val="0059716C"/>
    <w:rsid w:val="005A61B2"/>
    <w:rsid w:val="005B62A3"/>
    <w:rsid w:val="005B6F20"/>
    <w:rsid w:val="005C0938"/>
    <w:rsid w:val="005C4F89"/>
    <w:rsid w:val="005C713C"/>
    <w:rsid w:val="005C737D"/>
    <w:rsid w:val="005D18A3"/>
    <w:rsid w:val="005D2C96"/>
    <w:rsid w:val="005E0FE6"/>
    <w:rsid w:val="005E198B"/>
    <w:rsid w:val="005F52A6"/>
    <w:rsid w:val="00600D55"/>
    <w:rsid w:val="00602B4C"/>
    <w:rsid w:val="00604955"/>
    <w:rsid w:val="00604E4E"/>
    <w:rsid w:val="00604E77"/>
    <w:rsid w:val="00606D1F"/>
    <w:rsid w:val="00610A7F"/>
    <w:rsid w:val="0061134E"/>
    <w:rsid w:val="00614AA6"/>
    <w:rsid w:val="006155D5"/>
    <w:rsid w:val="00616EFC"/>
    <w:rsid w:val="00617197"/>
    <w:rsid w:val="00617C2F"/>
    <w:rsid w:val="006220A2"/>
    <w:rsid w:val="006222B9"/>
    <w:rsid w:val="00622D91"/>
    <w:rsid w:val="00623C16"/>
    <w:rsid w:val="00624788"/>
    <w:rsid w:val="00624DAC"/>
    <w:rsid w:val="0062536C"/>
    <w:rsid w:val="00635837"/>
    <w:rsid w:val="00641583"/>
    <w:rsid w:val="00641B8C"/>
    <w:rsid w:val="00641E8C"/>
    <w:rsid w:val="00643436"/>
    <w:rsid w:val="006469BF"/>
    <w:rsid w:val="00646B18"/>
    <w:rsid w:val="00647E9C"/>
    <w:rsid w:val="00650F53"/>
    <w:rsid w:val="00651884"/>
    <w:rsid w:val="00655621"/>
    <w:rsid w:val="00661A09"/>
    <w:rsid w:val="00672286"/>
    <w:rsid w:val="00674CD9"/>
    <w:rsid w:val="0067613B"/>
    <w:rsid w:val="00676A46"/>
    <w:rsid w:val="00677488"/>
    <w:rsid w:val="00677C37"/>
    <w:rsid w:val="006819EE"/>
    <w:rsid w:val="00682043"/>
    <w:rsid w:val="006859B4"/>
    <w:rsid w:val="00694080"/>
    <w:rsid w:val="00694F6E"/>
    <w:rsid w:val="00695D87"/>
    <w:rsid w:val="00697454"/>
    <w:rsid w:val="006A1ACE"/>
    <w:rsid w:val="006A2543"/>
    <w:rsid w:val="006A70B1"/>
    <w:rsid w:val="006A733A"/>
    <w:rsid w:val="006B1957"/>
    <w:rsid w:val="006B4582"/>
    <w:rsid w:val="006B66F4"/>
    <w:rsid w:val="006B672A"/>
    <w:rsid w:val="006B7099"/>
    <w:rsid w:val="006B7921"/>
    <w:rsid w:val="006C537E"/>
    <w:rsid w:val="006C586C"/>
    <w:rsid w:val="006C7195"/>
    <w:rsid w:val="006D1079"/>
    <w:rsid w:val="006D2D6F"/>
    <w:rsid w:val="006D52EC"/>
    <w:rsid w:val="006D546D"/>
    <w:rsid w:val="006D5677"/>
    <w:rsid w:val="006D5B58"/>
    <w:rsid w:val="006D6310"/>
    <w:rsid w:val="006E0820"/>
    <w:rsid w:val="006E370D"/>
    <w:rsid w:val="006E3C5E"/>
    <w:rsid w:val="006E7A8D"/>
    <w:rsid w:val="006F18A0"/>
    <w:rsid w:val="006F1DD3"/>
    <w:rsid w:val="006F546F"/>
    <w:rsid w:val="006F6872"/>
    <w:rsid w:val="006F69D3"/>
    <w:rsid w:val="00700E88"/>
    <w:rsid w:val="007028AA"/>
    <w:rsid w:val="00703DDB"/>
    <w:rsid w:val="007065F0"/>
    <w:rsid w:val="00710D7D"/>
    <w:rsid w:val="007120A3"/>
    <w:rsid w:val="00717654"/>
    <w:rsid w:val="00720EF6"/>
    <w:rsid w:val="0072103C"/>
    <w:rsid w:val="00721A0A"/>
    <w:rsid w:val="00723214"/>
    <w:rsid w:val="00723552"/>
    <w:rsid w:val="00726A9A"/>
    <w:rsid w:val="00731987"/>
    <w:rsid w:val="00734A48"/>
    <w:rsid w:val="00734E75"/>
    <w:rsid w:val="00736838"/>
    <w:rsid w:val="0073757E"/>
    <w:rsid w:val="00737647"/>
    <w:rsid w:val="007424CA"/>
    <w:rsid w:val="007446C7"/>
    <w:rsid w:val="00745B3C"/>
    <w:rsid w:val="00746872"/>
    <w:rsid w:val="00746C77"/>
    <w:rsid w:val="0075210D"/>
    <w:rsid w:val="0075255F"/>
    <w:rsid w:val="007526C3"/>
    <w:rsid w:val="00752A61"/>
    <w:rsid w:val="00757F19"/>
    <w:rsid w:val="00764443"/>
    <w:rsid w:val="00770D44"/>
    <w:rsid w:val="0077336C"/>
    <w:rsid w:val="00774C06"/>
    <w:rsid w:val="00777FA8"/>
    <w:rsid w:val="00790A45"/>
    <w:rsid w:val="00790DA9"/>
    <w:rsid w:val="00796473"/>
    <w:rsid w:val="007966D6"/>
    <w:rsid w:val="007A5BE4"/>
    <w:rsid w:val="007A72CD"/>
    <w:rsid w:val="007B02D3"/>
    <w:rsid w:val="007B06F3"/>
    <w:rsid w:val="007B1B05"/>
    <w:rsid w:val="007B44AA"/>
    <w:rsid w:val="007B4BFF"/>
    <w:rsid w:val="007B725D"/>
    <w:rsid w:val="007B7FCB"/>
    <w:rsid w:val="007D3F57"/>
    <w:rsid w:val="007D4318"/>
    <w:rsid w:val="007D49E0"/>
    <w:rsid w:val="007D72A9"/>
    <w:rsid w:val="007D7AB0"/>
    <w:rsid w:val="007E28F9"/>
    <w:rsid w:val="007E5517"/>
    <w:rsid w:val="007F1DFC"/>
    <w:rsid w:val="007F3D6B"/>
    <w:rsid w:val="007F6C2A"/>
    <w:rsid w:val="00803F1E"/>
    <w:rsid w:val="008059BA"/>
    <w:rsid w:val="00805F7D"/>
    <w:rsid w:val="00806F3C"/>
    <w:rsid w:val="00812285"/>
    <w:rsid w:val="0081302C"/>
    <w:rsid w:val="00815320"/>
    <w:rsid w:val="00815936"/>
    <w:rsid w:val="0081725B"/>
    <w:rsid w:val="00822A98"/>
    <w:rsid w:val="00822E85"/>
    <w:rsid w:val="00823C5C"/>
    <w:rsid w:val="008250AC"/>
    <w:rsid w:val="00826E9C"/>
    <w:rsid w:val="00831BD5"/>
    <w:rsid w:val="008338D8"/>
    <w:rsid w:val="008348C5"/>
    <w:rsid w:val="008352D2"/>
    <w:rsid w:val="0084021A"/>
    <w:rsid w:val="00841B42"/>
    <w:rsid w:val="00843529"/>
    <w:rsid w:val="00843767"/>
    <w:rsid w:val="008453E7"/>
    <w:rsid w:val="00850E04"/>
    <w:rsid w:val="008516E6"/>
    <w:rsid w:val="00852F7A"/>
    <w:rsid w:val="00853F0E"/>
    <w:rsid w:val="008540C2"/>
    <w:rsid w:val="008551B2"/>
    <w:rsid w:val="008563E1"/>
    <w:rsid w:val="00861601"/>
    <w:rsid w:val="00864527"/>
    <w:rsid w:val="008668A7"/>
    <w:rsid w:val="008669CC"/>
    <w:rsid w:val="00866D85"/>
    <w:rsid w:val="00871BD2"/>
    <w:rsid w:val="00871D75"/>
    <w:rsid w:val="00874C91"/>
    <w:rsid w:val="008762C5"/>
    <w:rsid w:val="008777E5"/>
    <w:rsid w:val="00881A89"/>
    <w:rsid w:val="00882F08"/>
    <w:rsid w:val="00886C25"/>
    <w:rsid w:val="00887C61"/>
    <w:rsid w:val="00891415"/>
    <w:rsid w:val="00891671"/>
    <w:rsid w:val="008923F3"/>
    <w:rsid w:val="008924C7"/>
    <w:rsid w:val="008939A4"/>
    <w:rsid w:val="00894C0C"/>
    <w:rsid w:val="00897AD8"/>
    <w:rsid w:val="008A05D5"/>
    <w:rsid w:val="008A5602"/>
    <w:rsid w:val="008A6110"/>
    <w:rsid w:val="008A68DA"/>
    <w:rsid w:val="008A7CBF"/>
    <w:rsid w:val="008B3DE1"/>
    <w:rsid w:val="008B5433"/>
    <w:rsid w:val="008C3ED1"/>
    <w:rsid w:val="008C7E40"/>
    <w:rsid w:val="008D3CF1"/>
    <w:rsid w:val="008D4EB2"/>
    <w:rsid w:val="008D5510"/>
    <w:rsid w:val="008D6788"/>
    <w:rsid w:val="008D77B8"/>
    <w:rsid w:val="008E1435"/>
    <w:rsid w:val="008E382B"/>
    <w:rsid w:val="008E4E73"/>
    <w:rsid w:val="008E5739"/>
    <w:rsid w:val="008E5E29"/>
    <w:rsid w:val="008E7B56"/>
    <w:rsid w:val="008F2CA7"/>
    <w:rsid w:val="009014AE"/>
    <w:rsid w:val="00904491"/>
    <w:rsid w:val="009063FE"/>
    <w:rsid w:val="00911440"/>
    <w:rsid w:val="00912035"/>
    <w:rsid w:val="0091336E"/>
    <w:rsid w:val="00913466"/>
    <w:rsid w:val="009134D5"/>
    <w:rsid w:val="00914854"/>
    <w:rsid w:val="009148CD"/>
    <w:rsid w:val="00914BB3"/>
    <w:rsid w:val="00921F7D"/>
    <w:rsid w:val="009238DD"/>
    <w:rsid w:val="009310F6"/>
    <w:rsid w:val="00932147"/>
    <w:rsid w:val="009341E8"/>
    <w:rsid w:val="009359ED"/>
    <w:rsid w:val="009367ED"/>
    <w:rsid w:val="009373B5"/>
    <w:rsid w:val="00941A56"/>
    <w:rsid w:val="009425BA"/>
    <w:rsid w:val="0094291B"/>
    <w:rsid w:val="009473E8"/>
    <w:rsid w:val="00963081"/>
    <w:rsid w:val="0096330D"/>
    <w:rsid w:val="00963592"/>
    <w:rsid w:val="009672EF"/>
    <w:rsid w:val="00967B87"/>
    <w:rsid w:val="00972FDD"/>
    <w:rsid w:val="00973EC5"/>
    <w:rsid w:val="009762B1"/>
    <w:rsid w:val="00980359"/>
    <w:rsid w:val="00981D20"/>
    <w:rsid w:val="009873C2"/>
    <w:rsid w:val="009879AD"/>
    <w:rsid w:val="0099175D"/>
    <w:rsid w:val="00991E19"/>
    <w:rsid w:val="00993F7B"/>
    <w:rsid w:val="00997495"/>
    <w:rsid w:val="009A65DD"/>
    <w:rsid w:val="009B3DEF"/>
    <w:rsid w:val="009B48FC"/>
    <w:rsid w:val="009C0574"/>
    <w:rsid w:val="009C1618"/>
    <w:rsid w:val="009C2A42"/>
    <w:rsid w:val="009C2E3B"/>
    <w:rsid w:val="009C43AD"/>
    <w:rsid w:val="009C567B"/>
    <w:rsid w:val="009C5A89"/>
    <w:rsid w:val="009C7360"/>
    <w:rsid w:val="009D0B8E"/>
    <w:rsid w:val="009D41E9"/>
    <w:rsid w:val="009D7CED"/>
    <w:rsid w:val="009E0774"/>
    <w:rsid w:val="009E0BBD"/>
    <w:rsid w:val="009E2BD0"/>
    <w:rsid w:val="009E3393"/>
    <w:rsid w:val="009E479D"/>
    <w:rsid w:val="009E49BC"/>
    <w:rsid w:val="009E6110"/>
    <w:rsid w:val="009F0E42"/>
    <w:rsid w:val="009F2B2B"/>
    <w:rsid w:val="00A008BA"/>
    <w:rsid w:val="00A01DD3"/>
    <w:rsid w:val="00A05D91"/>
    <w:rsid w:val="00A067E4"/>
    <w:rsid w:val="00A104C6"/>
    <w:rsid w:val="00A10548"/>
    <w:rsid w:val="00A11CB6"/>
    <w:rsid w:val="00A165EE"/>
    <w:rsid w:val="00A177A4"/>
    <w:rsid w:val="00A21A67"/>
    <w:rsid w:val="00A21FD0"/>
    <w:rsid w:val="00A33863"/>
    <w:rsid w:val="00A3608B"/>
    <w:rsid w:val="00A37F5F"/>
    <w:rsid w:val="00A4481F"/>
    <w:rsid w:val="00A46BA8"/>
    <w:rsid w:val="00A51C84"/>
    <w:rsid w:val="00A60787"/>
    <w:rsid w:val="00A61A44"/>
    <w:rsid w:val="00A622B3"/>
    <w:rsid w:val="00A623CD"/>
    <w:rsid w:val="00A649AF"/>
    <w:rsid w:val="00A658BE"/>
    <w:rsid w:val="00A6739A"/>
    <w:rsid w:val="00A708B3"/>
    <w:rsid w:val="00A73089"/>
    <w:rsid w:val="00A80156"/>
    <w:rsid w:val="00A81F27"/>
    <w:rsid w:val="00A9244E"/>
    <w:rsid w:val="00A93455"/>
    <w:rsid w:val="00A9363A"/>
    <w:rsid w:val="00A94E74"/>
    <w:rsid w:val="00AA0C54"/>
    <w:rsid w:val="00AA1985"/>
    <w:rsid w:val="00AA20AD"/>
    <w:rsid w:val="00AA25E7"/>
    <w:rsid w:val="00AA2994"/>
    <w:rsid w:val="00AA3051"/>
    <w:rsid w:val="00AA35B6"/>
    <w:rsid w:val="00AA37A8"/>
    <w:rsid w:val="00AA58B4"/>
    <w:rsid w:val="00AA5CCD"/>
    <w:rsid w:val="00AB032D"/>
    <w:rsid w:val="00AB27ED"/>
    <w:rsid w:val="00AB613E"/>
    <w:rsid w:val="00AC0006"/>
    <w:rsid w:val="00AC00E0"/>
    <w:rsid w:val="00AC0240"/>
    <w:rsid w:val="00AC2A26"/>
    <w:rsid w:val="00AC3230"/>
    <w:rsid w:val="00AC3BB6"/>
    <w:rsid w:val="00AC748C"/>
    <w:rsid w:val="00AD2533"/>
    <w:rsid w:val="00AE4499"/>
    <w:rsid w:val="00AE6BCA"/>
    <w:rsid w:val="00AF41C0"/>
    <w:rsid w:val="00AF602F"/>
    <w:rsid w:val="00AF7C5A"/>
    <w:rsid w:val="00B0088E"/>
    <w:rsid w:val="00B02F60"/>
    <w:rsid w:val="00B06522"/>
    <w:rsid w:val="00B1151A"/>
    <w:rsid w:val="00B123A2"/>
    <w:rsid w:val="00B12D13"/>
    <w:rsid w:val="00B14702"/>
    <w:rsid w:val="00B15736"/>
    <w:rsid w:val="00B2390D"/>
    <w:rsid w:val="00B250A3"/>
    <w:rsid w:val="00B2741F"/>
    <w:rsid w:val="00B27DD4"/>
    <w:rsid w:val="00B30654"/>
    <w:rsid w:val="00B31C86"/>
    <w:rsid w:val="00B321D2"/>
    <w:rsid w:val="00B35173"/>
    <w:rsid w:val="00B446E2"/>
    <w:rsid w:val="00B457DE"/>
    <w:rsid w:val="00B47432"/>
    <w:rsid w:val="00B47491"/>
    <w:rsid w:val="00B514D9"/>
    <w:rsid w:val="00B5308F"/>
    <w:rsid w:val="00B715B5"/>
    <w:rsid w:val="00B7166B"/>
    <w:rsid w:val="00B74606"/>
    <w:rsid w:val="00B83288"/>
    <w:rsid w:val="00B86EE5"/>
    <w:rsid w:val="00B8764F"/>
    <w:rsid w:val="00B90972"/>
    <w:rsid w:val="00B952F0"/>
    <w:rsid w:val="00B955B5"/>
    <w:rsid w:val="00BA2E0C"/>
    <w:rsid w:val="00BA5914"/>
    <w:rsid w:val="00BA7D73"/>
    <w:rsid w:val="00BB0F24"/>
    <w:rsid w:val="00BB2B06"/>
    <w:rsid w:val="00BC0E96"/>
    <w:rsid w:val="00BC37E5"/>
    <w:rsid w:val="00BC5225"/>
    <w:rsid w:val="00BC6FF1"/>
    <w:rsid w:val="00BD0269"/>
    <w:rsid w:val="00BD0287"/>
    <w:rsid w:val="00BD198F"/>
    <w:rsid w:val="00BD1D7E"/>
    <w:rsid w:val="00BD2FD8"/>
    <w:rsid w:val="00BD3239"/>
    <w:rsid w:val="00BD4940"/>
    <w:rsid w:val="00BD68AA"/>
    <w:rsid w:val="00BD6E19"/>
    <w:rsid w:val="00BD7C3F"/>
    <w:rsid w:val="00BE30C3"/>
    <w:rsid w:val="00BE4A75"/>
    <w:rsid w:val="00BE4C50"/>
    <w:rsid w:val="00BE6BF7"/>
    <w:rsid w:val="00BE73F9"/>
    <w:rsid w:val="00BF0633"/>
    <w:rsid w:val="00BF256D"/>
    <w:rsid w:val="00BF6CEF"/>
    <w:rsid w:val="00BF7293"/>
    <w:rsid w:val="00C03B2A"/>
    <w:rsid w:val="00C05090"/>
    <w:rsid w:val="00C05329"/>
    <w:rsid w:val="00C07BFE"/>
    <w:rsid w:val="00C1520E"/>
    <w:rsid w:val="00C169B9"/>
    <w:rsid w:val="00C17E27"/>
    <w:rsid w:val="00C22941"/>
    <w:rsid w:val="00C243F7"/>
    <w:rsid w:val="00C26454"/>
    <w:rsid w:val="00C30275"/>
    <w:rsid w:val="00C3591C"/>
    <w:rsid w:val="00C359C9"/>
    <w:rsid w:val="00C42857"/>
    <w:rsid w:val="00C45270"/>
    <w:rsid w:val="00C4614C"/>
    <w:rsid w:val="00C479BB"/>
    <w:rsid w:val="00C5227C"/>
    <w:rsid w:val="00C52D03"/>
    <w:rsid w:val="00C53A7C"/>
    <w:rsid w:val="00C54BF5"/>
    <w:rsid w:val="00C60616"/>
    <w:rsid w:val="00C61110"/>
    <w:rsid w:val="00C625BD"/>
    <w:rsid w:val="00C671D8"/>
    <w:rsid w:val="00C70F2B"/>
    <w:rsid w:val="00C77924"/>
    <w:rsid w:val="00C80577"/>
    <w:rsid w:val="00C83F7E"/>
    <w:rsid w:val="00C87F3A"/>
    <w:rsid w:val="00C903BE"/>
    <w:rsid w:val="00C90E1E"/>
    <w:rsid w:val="00C94887"/>
    <w:rsid w:val="00C95964"/>
    <w:rsid w:val="00C969A3"/>
    <w:rsid w:val="00C96E6F"/>
    <w:rsid w:val="00CA11A3"/>
    <w:rsid w:val="00CA19E5"/>
    <w:rsid w:val="00CA36C0"/>
    <w:rsid w:val="00CA5705"/>
    <w:rsid w:val="00CA5B52"/>
    <w:rsid w:val="00CB0382"/>
    <w:rsid w:val="00CB0B52"/>
    <w:rsid w:val="00CB3B42"/>
    <w:rsid w:val="00CC011A"/>
    <w:rsid w:val="00CC039C"/>
    <w:rsid w:val="00CC239C"/>
    <w:rsid w:val="00CC249D"/>
    <w:rsid w:val="00CD0985"/>
    <w:rsid w:val="00CD122E"/>
    <w:rsid w:val="00CD6A02"/>
    <w:rsid w:val="00CE1EED"/>
    <w:rsid w:val="00CF66C5"/>
    <w:rsid w:val="00D072A5"/>
    <w:rsid w:val="00D1023E"/>
    <w:rsid w:val="00D1047C"/>
    <w:rsid w:val="00D11845"/>
    <w:rsid w:val="00D1508E"/>
    <w:rsid w:val="00D16F4E"/>
    <w:rsid w:val="00D17D4D"/>
    <w:rsid w:val="00D17DF8"/>
    <w:rsid w:val="00D20B8D"/>
    <w:rsid w:val="00D21B68"/>
    <w:rsid w:val="00D23A64"/>
    <w:rsid w:val="00D271FE"/>
    <w:rsid w:val="00D2739D"/>
    <w:rsid w:val="00D27FBE"/>
    <w:rsid w:val="00D30069"/>
    <w:rsid w:val="00D3558D"/>
    <w:rsid w:val="00D3619C"/>
    <w:rsid w:val="00D363C9"/>
    <w:rsid w:val="00D41777"/>
    <w:rsid w:val="00D42A24"/>
    <w:rsid w:val="00D44C9C"/>
    <w:rsid w:val="00D44D5D"/>
    <w:rsid w:val="00D4612C"/>
    <w:rsid w:val="00D50E24"/>
    <w:rsid w:val="00D512CC"/>
    <w:rsid w:val="00D518E4"/>
    <w:rsid w:val="00D54AAC"/>
    <w:rsid w:val="00D55905"/>
    <w:rsid w:val="00D56065"/>
    <w:rsid w:val="00D56D5C"/>
    <w:rsid w:val="00D57219"/>
    <w:rsid w:val="00D61347"/>
    <w:rsid w:val="00D662D4"/>
    <w:rsid w:val="00D67B74"/>
    <w:rsid w:val="00D70766"/>
    <w:rsid w:val="00D7235B"/>
    <w:rsid w:val="00D7393E"/>
    <w:rsid w:val="00D73A07"/>
    <w:rsid w:val="00D74D6D"/>
    <w:rsid w:val="00D76031"/>
    <w:rsid w:val="00D80796"/>
    <w:rsid w:val="00D87C84"/>
    <w:rsid w:val="00D9255C"/>
    <w:rsid w:val="00D96F2D"/>
    <w:rsid w:val="00D9793A"/>
    <w:rsid w:val="00DA021F"/>
    <w:rsid w:val="00DA5A07"/>
    <w:rsid w:val="00DA702A"/>
    <w:rsid w:val="00DB4D68"/>
    <w:rsid w:val="00DC76A7"/>
    <w:rsid w:val="00DD36DB"/>
    <w:rsid w:val="00DD3D10"/>
    <w:rsid w:val="00DD3F92"/>
    <w:rsid w:val="00DD52F3"/>
    <w:rsid w:val="00DD5EB2"/>
    <w:rsid w:val="00DE44A2"/>
    <w:rsid w:val="00DE79B7"/>
    <w:rsid w:val="00DF02C3"/>
    <w:rsid w:val="00DF3569"/>
    <w:rsid w:val="00DF7A08"/>
    <w:rsid w:val="00E00281"/>
    <w:rsid w:val="00E0566E"/>
    <w:rsid w:val="00E059FC"/>
    <w:rsid w:val="00E07367"/>
    <w:rsid w:val="00E07D1C"/>
    <w:rsid w:val="00E13BF7"/>
    <w:rsid w:val="00E13CB5"/>
    <w:rsid w:val="00E15000"/>
    <w:rsid w:val="00E1532D"/>
    <w:rsid w:val="00E21247"/>
    <w:rsid w:val="00E22823"/>
    <w:rsid w:val="00E25925"/>
    <w:rsid w:val="00E30DDB"/>
    <w:rsid w:val="00E3247D"/>
    <w:rsid w:val="00E40ED9"/>
    <w:rsid w:val="00E4607E"/>
    <w:rsid w:val="00E477DB"/>
    <w:rsid w:val="00E47A64"/>
    <w:rsid w:val="00E514B8"/>
    <w:rsid w:val="00E51CDA"/>
    <w:rsid w:val="00E526F7"/>
    <w:rsid w:val="00E5615F"/>
    <w:rsid w:val="00E56FA4"/>
    <w:rsid w:val="00E57BD4"/>
    <w:rsid w:val="00E60627"/>
    <w:rsid w:val="00E627EF"/>
    <w:rsid w:val="00E63EFC"/>
    <w:rsid w:val="00E734EE"/>
    <w:rsid w:val="00E73AA4"/>
    <w:rsid w:val="00E73F50"/>
    <w:rsid w:val="00E75735"/>
    <w:rsid w:val="00E75AF2"/>
    <w:rsid w:val="00E8254B"/>
    <w:rsid w:val="00E825CF"/>
    <w:rsid w:val="00E846C7"/>
    <w:rsid w:val="00E8609F"/>
    <w:rsid w:val="00E86878"/>
    <w:rsid w:val="00E87589"/>
    <w:rsid w:val="00E87964"/>
    <w:rsid w:val="00E87A22"/>
    <w:rsid w:val="00E91737"/>
    <w:rsid w:val="00E939C2"/>
    <w:rsid w:val="00E94BFF"/>
    <w:rsid w:val="00E9619E"/>
    <w:rsid w:val="00E96B0B"/>
    <w:rsid w:val="00E96CFA"/>
    <w:rsid w:val="00EA1A76"/>
    <w:rsid w:val="00EA4A52"/>
    <w:rsid w:val="00EA5760"/>
    <w:rsid w:val="00EB41E1"/>
    <w:rsid w:val="00EB658E"/>
    <w:rsid w:val="00EC128E"/>
    <w:rsid w:val="00EC3DAB"/>
    <w:rsid w:val="00EC7244"/>
    <w:rsid w:val="00EC7DE5"/>
    <w:rsid w:val="00ED2754"/>
    <w:rsid w:val="00ED6F66"/>
    <w:rsid w:val="00EE31A6"/>
    <w:rsid w:val="00EE3300"/>
    <w:rsid w:val="00EE4650"/>
    <w:rsid w:val="00EE7601"/>
    <w:rsid w:val="00EE77D6"/>
    <w:rsid w:val="00EE7DE1"/>
    <w:rsid w:val="00EF08C0"/>
    <w:rsid w:val="00EF0A14"/>
    <w:rsid w:val="00EF1FF7"/>
    <w:rsid w:val="00EF3C6C"/>
    <w:rsid w:val="00EF47B2"/>
    <w:rsid w:val="00EF6953"/>
    <w:rsid w:val="00EF745D"/>
    <w:rsid w:val="00F000BA"/>
    <w:rsid w:val="00F006E5"/>
    <w:rsid w:val="00F01371"/>
    <w:rsid w:val="00F0189C"/>
    <w:rsid w:val="00F02DF8"/>
    <w:rsid w:val="00F03DAF"/>
    <w:rsid w:val="00F044B5"/>
    <w:rsid w:val="00F0607A"/>
    <w:rsid w:val="00F10F18"/>
    <w:rsid w:val="00F11512"/>
    <w:rsid w:val="00F14896"/>
    <w:rsid w:val="00F229C0"/>
    <w:rsid w:val="00F231A7"/>
    <w:rsid w:val="00F2351E"/>
    <w:rsid w:val="00F24B61"/>
    <w:rsid w:val="00F25909"/>
    <w:rsid w:val="00F26BC2"/>
    <w:rsid w:val="00F2767C"/>
    <w:rsid w:val="00F32FD3"/>
    <w:rsid w:val="00F36713"/>
    <w:rsid w:val="00F37A8C"/>
    <w:rsid w:val="00F4248D"/>
    <w:rsid w:val="00F43E84"/>
    <w:rsid w:val="00F465D0"/>
    <w:rsid w:val="00F47514"/>
    <w:rsid w:val="00F5249D"/>
    <w:rsid w:val="00F528A6"/>
    <w:rsid w:val="00F55462"/>
    <w:rsid w:val="00F577C6"/>
    <w:rsid w:val="00F57DE3"/>
    <w:rsid w:val="00F60394"/>
    <w:rsid w:val="00F62018"/>
    <w:rsid w:val="00F627D2"/>
    <w:rsid w:val="00F6513A"/>
    <w:rsid w:val="00F70BAF"/>
    <w:rsid w:val="00F73C15"/>
    <w:rsid w:val="00F747E0"/>
    <w:rsid w:val="00F74F73"/>
    <w:rsid w:val="00F778E1"/>
    <w:rsid w:val="00F86CC9"/>
    <w:rsid w:val="00F9078B"/>
    <w:rsid w:val="00F90923"/>
    <w:rsid w:val="00F93284"/>
    <w:rsid w:val="00F93D2A"/>
    <w:rsid w:val="00F95360"/>
    <w:rsid w:val="00F96E64"/>
    <w:rsid w:val="00F977BF"/>
    <w:rsid w:val="00FA05E5"/>
    <w:rsid w:val="00FA1DA1"/>
    <w:rsid w:val="00FC19F4"/>
    <w:rsid w:val="00FC5659"/>
    <w:rsid w:val="00FD2130"/>
    <w:rsid w:val="00FD2F8D"/>
    <w:rsid w:val="00FD38C4"/>
    <w:rsid w:val="00FD5B32"/>
    <w:rsid w:val="00FD6663"/>
    <w:rsid w:val="00FE14FD"/>
    <w:rsid w:val="00FE1E08"/>
    <w:rsid w:val="00FE34DD"/>
    <w:rsid w:val="00FE5B04"/>
    <w:rsid w:val="00FE770F"/>
    <w:rsid w:val="00FF28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222F78C"/>
  <w15:docId w15:val="{B5B4D21B-164B-409E-BBDB-E2AAF795F9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D2917"/>
  </w:style>
  <w:style w:type="paragraph" w:styleId="Ttulo1">
    <w:name w:val="heading 1"/>
    <w:basedOn w:val="Normal"/>
    <w:next w:val="Normal"/>
    <w:link w:val="Ttulo1Car"/>
    <w:uiPriority w:val="9"/>
    <w:qFormat/>
    <w:rsid w:val="000B305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0B305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0B3059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uiPriority w:val="99"/>
    <w:unhideWhenUsed/>
    <w:rsid w:val="004D2917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D2917"/>
  </w:style>
  <w:style w:type="character" w:styleId="Hipervnculo">
    <w:name w:val="Hyperlink"/>
    <w:basedOn w:val="Fuentedeprrafopredeter"/>
    <w:uiPriority w:val="99"/>
    <w:unhideWhenUsed/>
    <w:rsid w:val="004D2917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5367B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367BF"/>
  </w:style>
  <w:style w:type="paragraph" w:styleId="Textodeglobo">
    <w:name w:val="Balloon Text"/>
    <w:basedOn w:val="Normal"/>
    <w:link w:val="TextodegloboCar"/>
    <w:uiPriority w:val="99"/>
    <w:semiHidden/>
    <w:unhideWhenUsed/>
    <w:rsid w:val="006B70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B7099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uiPriority w:val="39"/>
    <w:rsid w:val="00414A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link w:val="PrrafodelistaCar"/>
    <w:uiPriority w:val="72"/>
    <w:qFormat/>
    <w:rsid w:val="00CB3B42"/>
    <w:pPr>
      <w:spacing w:after="160" w:line="259" w:lineRule="auto"/>
      <w:ind w:left="720"/>
      <w:contextualSpacing/>
    </w:p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E96CFA"/>
    <w:rPr>
      <w:color w:val="605E5C"/>
      <w:shd w:val="clear" w:color="auto" w:fill="E1DFDD"/>
    </w:rPr>
  </w:style>
  <w:style w:type="paragraph" w:customStyle="1" w:styleId="xxxxxxmsolistparagraph">
    <w:name w:val="x_x_x_x_x_x_msolistparagraph"/>
    <w:basedOn w:val="Normal"/>
    <w:rsid w:val="00914BB3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s-US" w:eastAsia="es-ES"/>
    </w:rPr>
  </w:style>
  <w:style w:type="paragraph" w:styleId="Sinespaciado">
    <w:name w:val="No Spacing"/>
    <w:qFormat/>
    <w:rsid w:val="00E40ED9"/>
    <w:pPr>
      <w:spacing w:after="0" w:line="240" w:lineRule="auto"/>
    </w:pPr>
  </w:style>
  <w:style w:type="character" w:customStyle="1" w:styleId="PrrafodelistaCar">
    <w:name w:val="Párrafo de lista Car"/>
    <w:link w:val="Prrafodelista"/>
    <w:uiPriority w:val="34"/>
    <w:locked/>
    <w:rsid w:val="00D16F4E"/>
  </w:style>
  <w:style w:type="character" w:customStyle="1" w:styleId="TextoindependienteCar">
    <w:name w:val="Texto independiente Car"/>
    <w:basedOn w:val="Fuentedeprrafopredeter"/>
    <w:link w:val="Textoindependiente"/>
    <w:uiPriority w:val="99"/>
    <w:qFormat/>
    <w:rsid w:val="004922F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uiPriority w:val="99"/>
    <w:unhideWhenUsed/>
    <w:rsid w:val="004922FD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Car1">
    <w:name w:val="Texto independiente Car1"/>
    <w:basedOn w:val="Fuentedeprrafopredeter"/>
    <w:uiPriority w:val="99"/>
    <w:semiHidden/>
    <w:rsid w:val="004922FD"/>
  </w:style>
  <w:style w:type="paragraph" w:styleId="Descripcin">
    <w:name w:val="caption"/>
    <w:basedOn w:val="Normal"/>
    <w:qFormat/>
    <w:rsid w:val="004922FD"/>
    <w:pPr>
      <w:suppressLineNumbers/>
      <w:spacing w:before="120" w:after="120"/>
    </w:pPr>
    <w:rPr>
      <w:rFonts w:ascii="Calibri" w:eastAsiaTheme="minorEastAsia" w:hAnsi="Calibri" w:cs="Lohit Devanagari"/>
      <w:i/>
      <w:iCs/>
      <w:sz w:val="24"/>
      <w:szCs w:val="24"/>
      <w:lang w:eastAsia="es-CO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9373B5"/>
    <w:pPr>
      <w:spacing w:after="0" w:line="240" w:lineRule="auto"/>
    </w:pPr>
    <w:rPr>
      <w:rFonts w:eastAsiaTheme="minorEastAsia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decuadrcula5oscura-nfasis5">
    <w:name w:val="Grid Table 5 Dark Accent 5"/>
    <w:basedOn w:val="Tablanormal"/>
    <w:uiPriority w:val="50"/>
    <w:rsid w:val="00AA5CC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BACC6" w:themeFill="accent5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B6DDE8" w:themeFill="accent5" w:themeFillTint="66"/>
      </w:tcPr>
    </w:tblStylePr>
  </w:style>
  <w:style w:type="table" w:styleId="Tabladecuadrcula5oscura-nfasis4">
    <w:name w:val="Grid Table 5 Dark Accent 4"/>
    <w:basedOn w:val="Tablanormal"/>
    <w:uiPriority w:val="50"/>
    <w:rsid w:val="00AA5CC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8064A2" w:themeFill="accent4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CCC0D9" w:themeFill="accent4" w:themeFillTint="66"/>
      </w:tcPr>
    </w:tblStylePr>
  </w:style>
  <w:style w:type="paragraph" w:customStyle="1" w:styleId="04xlpa">
    <w:name w:val="_04xlpa"/>
    <w:basedOn w:val="Normal"/>
    <w:rsid w:val="008172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customStyle="1" w:styleId="s1ppyq">
    <w:name w:val="s1ppyq"/>
    <w:basedOn w:val="Fuentedeprrafopredeter"/>
    <w:rsid w:val="0081725B"/>
  </w:style>
  <w:style w:type="table" w:styleId="Tabladelista4-nfasis5">
    <w:name w:val="List Table 4 Accent 5"/>
    <w:basedOn w:val="Tablanormal"/>
    <w:uiPriority w:val="49"/>
    <w:rsid w:val="009F0E42"/>
    <w:pPr>
      <w:spacing w:after="0" w:line="240" w:lineRule="auto"/>
    </w:p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</w:tcBorders>
        <w:shd w:val="clear" w:color="auto" w:fill="4BACC6" w:themeFill="accent5"/>
      </w:tcPr>
    </w:tblStylePr>
    <w:tblStylePr w:type="lastRow">
      <w:rPr>
        <w:b/>
        <w:bCs/>
      </w:rPr>
      <w:tblPr/>
      <w:tcPr>
        <w:tcBorders>
          <w:top w:val="double" w:sz="4" w:space="0" w:color="92CDDC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Tabladelista3-nfasis3">
    <w:name w:val="List Table 3 Accent 3"/>
    <w:basedOn w:val="Tablanormal"/>
    <w:uiPriority w:val="48"/>
    <w:rsid w:val="009F0E42"/>
    <w:pPr>
      <w:spacing w:after="0" w:line="240" w:lineRule="auto"/>
    </w:pPr>
    <w:tblPr>
      <w:tblStyleRowBandSize w:val="1"/>
      <w:tblStyleColBandSize w:val="1"/>
      <w:tblBorders>
        <w:top w:val="single" w:sz="4" w:space="0" w:color="9BBB59" w:themeColor="accent3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rPr>
        <w:b/>
        <w:bCs/>
      </w:rPr>
      <w:tblPr/>
      <w:tcPr>
        <w:tcBorders>
          <w:top w:val="double" w:sz="4" w:space="0" w:color="9BBB59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9BBB59" w:themeColor="accent3"/>
          <w:right w:val="single" w:sz="4" w:space="0" w:color="9BBB59" w:themeColor="accent3"/>
        </w:tcBorders>
      </w:tcPr>
    </w:tblStylePr>
    <w:tblStylePr w:type="band1Horz">
      <w:tblPr/>
      <w:tcPr>
        <w:tcBorders>
          <w:top w:val="single" w:sz="4" w:space="0" w:color="9BBB59" w:themeColor="accent3"/>
          <w:bottom w:val="single" w:sz="4" w:space="0" w:color="9BBB59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9BBB59" w:themeColor="accent3"/>
          <w:left w:val="nil"/>
        </w:tcBorders>
      </w:tcPr>
    </w:tblStylePr>
    <w:tblStylePr w:type="swCell">
      <w:tblPr/>
      <w:tcPr>
        <w:tcBorders>
          <w:top w:val="double" w:sz="4" w:space="0" w:color="9BBB59" w:themeColor="accent3"/>
          <w:right w:val="nil"/>
        </w:tcBorders>
      </w:tcPr>
    </w:tblStylePr>
  </w:style>
  <w:style w:type="table" w:styleId="Tabladelista4-nfasis6">
    <w:name w:val="List Table 4 Accent 6"/>
    <w:basedOn w:val="Tablanormal"/>
    <w:uiPriority w:val="49"/>
    <w:rsid w:val="009F0E42"/>
    <w:pPr>
      <w:spacing w:after="0" w:line="240" w:lineRule="auto"/>
    </w:pPr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  <w:insideH w:val="nil"/>
        </w:tcBorders>
        <w:shd w:val="clear" w:color="auto" w:fill="F79646" w:themeFill="accent6"/>
      </w:tcPr>
    </w:tblStylePr>
    <w:tblStylePr w:type="lastRow">
      <w:rPr>
        <w:b/>
        <w:bCs/>
      </w:rPr>
      <w:tblPr/>
      <w:tcPr>
        <w:tcBorders>
          <w:top w:val="double" w:sz="4" w:space="0" w:color="FABF8F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paragraph" w:customStyle="1" w:styleId="Default">
    <w:name w:val="Default"/>
    <w:rsid w:val="00AC3230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es-ES"/>
    </w:rPr>
  </w:style>
  <w:style w:type="character" w:customStyle="1" w:styleId="Ttulo1Car">
    <w:name w:val="Título 1 Car"/>
    <w:basedOn w:val="Fuentedeprrafopredeter"/>
    <w:link w:val="Ttulo1"/>
    <w:uiPriority w:val="9"/>
    <w:rsid w:val="000B3059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Ttulo2Car">
    <w:name w:val="Título 2 Car"/>
    <w:basedOn w:val="Fuentedeprrafopredeter"/>
    <w:link w:val="Ttulo2"/>
    <w:uiPriority w:val="9"/>
    <w:rsid w:val="000B3059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0B3059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Encabezadodemensaje">
    <w:name w:val="Message Header"/>
    <w:basedOn w:val="Normal"/>
    <w:link w:val="EncabezadodemensajeCar"/>
    <w:uiPriority w:val="99"/>
    <w:unhideWhenUsed/>
    <w:rsid w:val="000B305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EncabezadodemensajeCar">
    <w:name w:val="Encabezado de mensaje Car"/>
    <w:basedOn w:val="Fuentedeprrafopredeter"/>
    <w:link w:val="Encabezadodemensaje"/>
    <w:uiPriority w:val="99"/>
    <w:rsid w:val="000B3059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Cierre">
    <w:name w:val="Closing"/>
    <w:basedOn w:val="Normal"/>
    <w:link w:val="CierreCar"/>
    <w:uiPriority w:val="99"/>
    <w:unhideWhenUsed/>
    <w:rsid w:val="000B3059"/>
    <w:pPr>
      <w:spacing w:after="0" w:line="240" w:lineRule="auto"/>
      <w:ind w:left="4252"/>
    </w:pPr>
  </w:style>
  <w:style w:type="character" w:customStyle="1" w:styleId="CierreCar">
    <w:name w:val="Cierre Car"/>
    <w:basedOn w:val="Fuentedeprrafopredeter"/>
    <w:link w:val="Cierre"/>
    <w:uiPriority w:val="99"/>
    <w:rsid w:val="000B3059"/>
  </w:style>
  <w:style w:type="paragraph" w:customStyle="1" w:styleId="ListaCC">
    <w:name w:val="Lista CC."/>
    <w:basedOn w:val="Normal"/>
    <w:rsid w:val="000B3059"/>
  </w:style>
  <w:style w:type="paragraph" w:styleId="Firma">
    <w:name w:val="Signature"/>
    <w:basedOn w:val="Normal"/>
    <w:link w:val="FirmaCar"/>
    <w:uiPriority w:val="99"/>
    <w:unhideWhenUsed/>
    <w:rsid w:val="000B3059"/>
    <w:pPr>
      <w:spacing w:after="0" w:line="240" w:lineRule="auto"/>
      <w:ind w:left="4252"/>
    </w:pPr>
  </w:style>
  <w:style w:type="character" w:customStyle="1" w:styleId="FirmaCar">
    <w:name w:val="Firma Car"/>
    <w:basedOn w:val="Fuentedeprrafopredeter"/>
    <w:link w:val="Firma"/>
    <w:uiPriority w:val="99"/>
    <w:rsid w:val="000B3059"/>
  </w:style>
  <w:style w:type="table" w:customStyle="1" w:styleId="TableNormal">
    <w:name w:val="Table Normal"/>
    <w:uiPriority w:val="2"/>
    <w:semiHidden/>
    <w:unhideWhenUsed/>
    <w:qFormat/>
    <w:rsid w:val="00DF7A08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DF7A08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  <w:style w:type="paragraph" w:styleId="NormalWeb">
    <w:name w:val="Normal (Web)"/>
    <w:basedOn w:val="Normal"/>
    <w:uiPriority w:val="99"/>
    <w:unhideWhenUsed/>
    <w:rsid w:val="009873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00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1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7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3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8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16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93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5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7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4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3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9671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504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954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92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21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4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88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650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272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86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77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60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4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1849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396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9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2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076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69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3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68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82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14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247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75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7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15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3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8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9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3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52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0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74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67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20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75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794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973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685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57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21" Type="http://schemas.openxmlformats.org/officeDocument/2006/relationships/image" Target="media/image14.jpeg"/><Relationship Id="rId34" Type="http://schemas.openxmlformats.org/officeDocument/2006/relationships/image" Target="media/image27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image" Target="media/image26.jpeg"/><Relationship Id="rId38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image" Target="media/image22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32" Type="http://schemas.openxmlformats.org/officeDocument/2006/relationships/image" Target="media/image25.jpeg"/><Relationship Id="rId37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36" Type="http://schemas.openxmlformats.org/officeDocument/2006/relationships/footer" Target="footer1.xml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31" Type="http://schemas.openxmlformats.org/officeDocument/2006/relationships/image" Target="media/image24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3.jpeg"/><Relationship Id="rId35" Type="http://schemas.openxmlformats.org/officeDocument/2006/relationships/header" Target="header1.xml"/><Relationship Id="rId8" Type="http://schemas.openxmlformats.org/officeDocument/2006/relationships/image" Target="media/image1.jpeg"/><Relationship Id="rId3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0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9.jpeg"/><Relationship Id="rId1" Type="http://schemas.openxmlformats.org/officeDocument/2006/relationships/image" Target="media/image28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WORK_FILES\PRADERA\ALCALDIA\1_ALCALDIA_2016\PAPELERIA_INSTITUCIONAL\OFICIOS_CARTA_WORD_PRADERA_CRECE\PLANTILLAS\GESTION_HUMAN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6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475DF06F-6C82-47FA-A05E-240CF21A08C3}">
  <we:reference id="6a7bd4f3-0563-43af-8c08-79110eebdff6" version="1.1.4.0" store="EXCatalog" storeType="EXCatalog"/>
  <we:alternateReferences>
    <we:reference id="WA104381155" version="1.1.4.0" store="es-CO" storeType="OMEX"/>
  </we:alternateReferences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63076F-D8A1-4F2B-9295-46C5DBF6EE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GESTION_HUMANA</Template>
  <TotalTime>0</TotalTime>
  <Pages>10</Pages>
  <Words>1462</Words>
  <Characters>8335</Characters>
  <Application>Microsoft Office Word</Application>
  <DocSecurity>0</DocSecurity>
  <Lines>69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Usuario</dc:creator>
  <cp:lastModifiedBy>USUARIO</cp:lastModifiedBy>
  <cp:revision>2</cp:revision>
  <cp:lastPrinted>2024-07-22T03:32:00Z</cp:lastPrinted>
  <dcterms:created xsi:type="dcterms:W3CDTF">2024-07-22T03:33:00Z</dcterms:created>
  <dcterms:modified xsi:type="dcterms:W3CDTF">2024-07-22T03:33:00Z</dcterms:modified>
</cp:coreProperties>
</file>