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0500F" w14:textId="77777777" w:rsidR="00A95EAF" w:rsidRPr="00FC6EC5" w:rsidDel="007628C9" w:rsidRDefault="00A95EAF" w:rsidP="00244857">
      <w:pPr>
        <w:tabs>
          <w:tab w:val="left" w:pos="-142"/>
        </w:tabs>
        <w:autoSpaceDE w:val="0"/>
        <w:autoSpaceDN w:val="0"/>
        <w:adjustRightInd w:val="0"/>
        <w:spacing w:after="120" w:line="240" w:lineRule="auto"/>
        <w:jc w:val="center"/>
        <w:outlineLvl w:val="0"/>
        <w:rPr>
          <w:rFonts w:ascii="Helvetica" w:eastAsia="Times New Roman" w:hAnsi="Helvetica" w:cs="Helvetica"/>
          <w:lang w:eastAsia="es-ES"/>
        </w:rPr>
      </w:pPr>
      <w:r w:rsidRPr="00FC6EC5">
        <w:rPr>
          <w:rFonts w:ascii="Helvetica" w:eastAsia="Times New Roman" w:hAnsi="Helvetica" w:cs="Helvetica"/>
          <w:b/>
          <w:bCs/>
          <w:lang w:val="es-ES" w:eastAsia="es-ES"/>
        </w:rPr>
        <w:t xml:space="preserve">FORMATO No 5 </w:t>
      </w:r>
      <w:r w:rsidRPr="00FC6EC5" w:rsidDel="007628C9">
        <w:rPr>
          <w:rFonts w:ascii="Helvetica" w:eastAsia="Times New Roman" w:hAnsi="Helvetica" w:cs="Helvetica"/>
          <w:b/>
          <w:bCs/>
          <w:lang w:val="es-ES" w:eastAsia="es-ES"/>
        </w:rPr>
        <w:t>PROMOCIÓN DE SERVICIOS NACIONALES O CON TRATO NACIONAL</w:t>
      </w:r>
    </w:p>
    <w:p w14:paraId="79C33DA1" w14:textId="77777777" w:rsidR="00A95EAF" w:rsidRPr="004B79C0" w:rsidRDefault="00A95EAF" w:rsidP="00244857">
      <w:pPr>
        <w:tabs>
          <w:tab w:val="center" w:pos="4419"/>
          <w:tab w:val="right" w:pos="8838"/>
        </w:tabs>
        <w:spacing w:after="0" w:line="240" w:lineRule="auto"/>
        <w:rPr>
          <w:rFonts w:ascii="Helvetica" w:eastAsia="Times New Roman" w:hAnsi="Helvetica" w:cs="Helvetica"/>
          <w:sz w:val="20"/>
          <w:szCs w:val="20"/>
          <w:lang w:eastAsia="es-ES"/>
        </w:rPr>
      </w:pPr>
    </w:p>
    <w:p w14:paraId="13FB0731" w14:textId="26D01DBC" w:rsidR="00C4065C" w:rsidRPr="004B79C0" w:rsidRDefault="00C4065C" w:rsidP="00244857">
      <w:pPr>
        <w:tabs>
          <w:tab w:val="left" w:pos="-142"/>
        </w:tabs>
        <w:autoSpaceDE w:val="0"/>
        <w:autoSpaceDN w:val="0"/>
        <w:adjustRightInd w:val="0"/>
        <w:spacing w:after="120" w:line="240" w:lineRule="auto"/>
        <w:jc w:val="center"/>
        <w:outlineLvl w:val="0"/>
        <w:rPr>
          <w:rFonts w:ascii="Helvetica" w:eastAsia="Times New Roman" w:hAnsi="Helvetica" w:cs="Helvetica"/>
          <w:b/>
          <w:bCs/>
          <w:sz w:val="20"/>
          <w:szCs w:val="20"/>
          <w:lang w:eastAsia="es-ES"/>
        </w:rPr>
      </w:pPr>
      <w:r w:rsidRPr="004B79C0">
        <w:rPr>
          <w:rFonts w:ascii="Helvetica" w:eastAsia="Times New Roman" w:hAnsi="Helvetica" w:cs="Helvetica"/>
          <w:b/>
          <w:bCs/>
          <w:sz w:val="20"/>
          <w:szCs w:val="20"/>
          <w:lang w:eastAsia="es-ES"/>
        </w:rPr>
        <w:t>PUNTAJE DE INDUSTRIA NACIONAL</w:t>
      </w:r>
    </w:p>
    <w:p w14:paraId="204F966E" w14:textId="77777777" w:rsidR="00C4065C" w:rsidRPr="004B79C0" w:rsidRDefault="00C4065C" w:rsidP="00244857">
      <w:pPr>
        <w:tabs>
          <w:tab w:val="left" w:pos="-142"/>
        </w:tabs>
        <w:autoSpaceDE w:val="0"/>
        <w:autoSpaceDN w:val="0"/>
        <w:adjustRightInd w:val="0"/>
        <w:spacing w:after="0" w:line="240" w:lineRule="auto"/>
        <w:jc w:val="both"/>
        <w:outlineLvl w:val="0"/>
        <w:rPr>
          <w:rFonts w:ascii="Helvetica" w:eastAsia="Times New Roman" w:hAnsi="Helvetica" w:cs="Helvetica"/>
          <w:sz w:val="20"/>
          <w:szCs w:val="20"/>
          <w:lang w:eastAsia="es-ES"/>
        </w:rPr>
      </w:pPr>
    </w:p>
    <w:p w14:paraId="284AB335" w14:textId="77777777" w:rsidR="00C4065C" w:rsidRPr="004B79C0" w:rsidRDefault="00C4065C" w:rsidP="00C4065C">
      <w:pPr>
        <w:tabs>
          <w:tab w:val="left" w:pos="-142"/>
        </w:tabs>
        <w:autoSpaceDE w:val="0"/>
        <w:autoSpaceDN w:val="0"/>
        <w:adjustRightInd w:val="0"/>
        <w:spacing w:after="0" w:line="240" w:lineRule="auto"/>
        <w:jc w:val="both"/>
        <w:outlineLvl w:val="0"/>
        <w:rPr>
          <w:rFonts w:ascii="Helvetica" w:eastAsia="Times New Roman" w:hAnsi="Helvetica" w:cs="Helvetica"/>
          <w:sz w:val="20"/>
          <w:szCs w:val="20"/>
          <w:lang w:eastAsia="es-ES"/>
        </w:rPr>
      </w:pPr>
      <w:r w:rsidRPr="004B79C0">
        <w:rPr>
          <w:rFonts w:ascii="Helvetica" w:eastAsia="Times New Roman" w:hAnsi="Helvetica" w:cs="Helvetica"/>
          <w:sz w:val="20"/>
          <w:szCs w:val="20"/>
          <w:lang w:eastAsia="es-ES"/>
        </w:rPr>
        <w:t>Señores</w:t>
      </w:r>
    </w:p>
    <w:p w14:paraId="54C9C966" w14:textId="77777777" w:rsidR="00C4065C" w:rsidRPr="004B79C0" w:rsidRDefault="00C4065C" w:rsidP="00C4065C">
      <w:pPr>
        <w:tabs>
          <w:tab w:val="left" w:pos="-142"/>
        </w:tabs>
        <w:autoSpaceDE w:val="0"/>
        <w:autoSpaceDN w:val="0"/>
        <w:adjustRightInd w:val="0"/>
        <w:spacing w:after="0" w:line="240" w:lineRule="auto"/>
        <w:jc w:val="both"/>
        <w:outlineLvl w:val="0"/>
        <w:rPr>
          <w:rFonts w:ascii="Helvetica" w:eastAsia="Times New Roman" w:hAnsi="Helvetica" w:cs="Helvetica"/>
          <w:b/>
          <w:bCs/>
          <w:sz w:val="20"/>
          <w:szCs w:val="20"/>
          <w:lang w:eastAsia="es-ES"/>
        </w:rPr>
      </w:pPr>
      <w:r w:rsidRPr="004B79C0">
        <w:rPr>
          <w:rFonts w:ascii="Helvetica" w:eastAsia="Times New Roman" w:hAnsi="Helvetica" w:cs="Helvetica"/>
          <w:b/>
          <w:bCs/>
          <w:sz w:val="20"/>
          <w:szCs w:val="20"/>
          <w:lang w:eastAsia="es-ES"/>
        </w:rPr>
        <w:t>[NOMBRE DE LA ENTIDAD]</w:t>
      </w:r>
    </w:p>
    <w:p w14:paraId="5C404364" w14:textId="77777777" w:rsidR="00C4065C" w:rsidRPr="004B79C0" w:rsidRDefault="00C4065C" w:rsidP="00C4065C">
      <w:pPr>
        <w:tabs>
          <w:tab w:val="left" w:pos="-142"/>
          <w:tab w:val="center" w:pos="4419"/>
        </w:tabs>
        <w:autoSpaceDE w:val="0"/>
        <w:autoSpaceDN w:val="0"/>
        <w:adjustRightInd w:val="0"/>
        <w:spacing w:after="0" w:line="240" w:lineRule="auto"/>
        <w:jc w:val="both"/>
        <w:outlineLvl w:val="0"/>
        <w:rPr>
          <w:rFonts w:ascii="Helvetica" w:eastAsia="Times New Roman" w:hAnsi="Helvetica" w:cs="Helvetica"/>
          <w:sz w:val="20"/>
          <w:szCs w:val="20"/>
          <w:lang w:eastAsia="es-ES"/>
        </w:rPr>
      </w:pPr>
      <w:r w:rsidRPr="004B79C0">
        <w:rPr>
          <w:rFonts w:ascii="Helvetica" w:eastAsia="Times New Roman" w:hAnsi="Helvetica" w:cs="Helvetica"/>
          <w:sz w:val="20"/>
          <w:szCs w:val="20"/>
          <w:lang w:eastAsia="es-ES"/>
        </w:rPr>
        <w:t xml:space="preserve">[Dirección de la Entidad] </w:t>
      </w:r>
    </w:p>
    <w:p w14:paraId="28663E67" w14:textId="77777777" w:rsidR="00C4065C" w:rsidRPr="004B79C0" w:rsidRDefault="00C4065C" w:rsidP="00C4065C">
      <w:pPr>
        <w:tabs>
          <w:tab w:val="left" w:pos="-142"/>
        </w:tabs>
        <w:autoSpaceDE w:val="0"/>
        <w:autoSpaceDN w:val="0"/>
        <w:adjustRightInd w:val="0"/>
        <w:spacing w:after="0" w:line="240" w:lineRule="auto"/>
        <w:jc w:val="both"/>
        <w:rPr>
          <w:rFonts w:ascii="Helvetica" w:eastAsia="Times New Roman" w:hAnsi="Helvetica" w:cs="Helvetica"/>
          <w:sz w:val="20"/>
          <w:szCs w:val="20"/>
          <w:lang w:eastAsia="es-ES"/>
        </w:rPr>
      </w:pPr>
      <w:r w:rsidRPr="004B79C0">
        <w:rPr>
          <w:rFonts w:ascii="Helvetica" w:eastAsia="Times New Roman" w:hAnsi="Helvetica" w:cs="Helvetica"/>
          <w:sz w:val="20"/>
          <w:szCs w:val="20"/>
          <w:lang w:eastAsia="es-ES"/>
        </w:rPr>
        <w:t xml:space="preserve">[Ciudad] </w:t>
      </w:r>
    </w:p>
    <w:p w14:paraId="7574BE8C" w14:textId="77777777" w:rsidR="00C4065C" w:rsidRPr="004B79C0" w:rsidRDefault="00C4065C" w:rsidP="00C4065C">
      <w:pPr>
        <w:numPr>
          <w:ilvl w:val="12"/>
          <w:numId w:val="0"/>
        </w:numPr>
        <w:spacing w:before="120" w:after="120" w:line="240" w:lineRule="auto"/>
        <w:jc w:val="both"/>
        <w:outlineLvl w:val="0"/>
        <w:rPr>
          <w:rFonts w:ascii="Helvetica" w:eastAsia="Times New Roman" w:hAnsi="Helvetica" w:cs="Helvetica"/>
          <w:b/>
          <w:sz w:val="20"/>
          <w:szCs w:val="20"/>
          <w:lang w:eastAsia="es-ES"/>
        </w:rPr>
      </w:pPr>
    </w:p>
    <w:p w14:paraId="1ABEE57E" w14:textId="21FFCB25" w:rsidR="00C4065C" w:rsidRPr="004B79C0" w:rsidRDefault="00C4065C" w:rsidP="00C4065C">
      <w:pPr>
        <w:tabs>
          <w:tab w:val="left" w:pos="-142"/>
        </w:tabs>
        <w:autoSpaceDE w:val="0"/>
        <w:autoSpaceDN w:val="0"/>
        <w:adjustRightInd w:val="0"/>
        <w:spacing w:after="0" w:line="240" w:lineRule="auto"/>
        <w:jc w:val="both"/>
        <w:outlineLvl w:val="0"/>
        <w:rPr>
          <w:rFonts w:ascii="Helvetica" w:eastAsia="Times New Roman" w:hAnsi="Helvetica" w:cs="Helvetica"/>
          <w:sz w:val="20"/>
          <w:szCs w:val="20"/>
          <w:lang w:eastAsia="es-ES"/>
        </w:rPr>
      </w:pPr>
      <w:r w:rsidRPr="004B79C0">
        <w:rPr>
          <w:rFonts w:ascii="Helvetica" w:eastAsia="Times New Roman" w:hAnsi="Helvetica" w:cs="Helvetica"/>
          <w:b/>
          <w:bCs/>
          <w:sz w:val="20"/>
          <w:szCs w:val="20"/>
          <w:lang w:eastAsia="es-ES"/>
        </w:rPr>
        <w:t>REFERENCIA:</w:t>
      </w:r>
      <w:r w:rsidRPr="004B79C0">
        <w:rPr>
          <w:rFonts w:ascii="Helvetica" w:eastAsia="Times New Roman" w:hAnsi="Helvetica" w:cs="Helvetica"/>
          <w:sz w:val="20"/>
          <w:szCs w:val="20"/>
          <w:lang w:eastAsia="es-ES"/>
        </w:rPr>
        <w:tab/>
      </w:r>
      <w:bookmarkStart w:id="0" w:name="_Hlk511125090"/>
      <w:r w:rsidRPr="004B79C0">
        <w:rPr>
          <w:rFonts w:ascii="Helvetica" w:eastAsia="Times New Roman" w:hAnsi="Helvetica" w:cs="Helvetica"/>
          <w:sz w:val="20"/>
          <w:szCs w:val="20"/>
          <w:lang w:eastAsia="es-ES"/>
        </w:rPr>
        <w:t>Proceso de Contratación</w:t>
      </w:r>
      <w:r w:rsidR="004A5A45" w:rsidRPr="004B79C0">
        <w:rPr>
          <w:rFonts w:ascii="Helvetica" w:eastAsia="Times New Roman" w:hAnsi="Helvetica" w:cs="Helvetica"/>
          <w:sz w:val="20"/>
          <w:szCs w:val="20"/>
          <w:lang w:eastAsia="es-ES"/>
        </w:rPr>
        <w:t xml:space="preserve"> </w:t>
      </w:r>
      <w:r w:rsidR="000517FC" w:rsidRPr="004B79C0">
        <w:rPr>
          <w:rFonts w:ascii="Helvetica" w:eastAsia="Times New Roman" w:hAnsi="Helvetica" w:cs="Helvetica"/>
          <w:sz w:val="20"/>
          <w:szCs w:val="20"/>
          <w:lang w:eastAsia="es-ES"/>
        </w:rPr>
        <w:t>XXX-XXXX-</w:t>
      </w:r>
      <w:r w:rsidR="004A5A45" w:rsidRPr="004B79C0">
        <w:rPr>
          <w:rFonts w:ascii="Helvetica" w:eastAsia="Times New Roman" w:hAnsi="Helvetica" w:cs="Helvetica"/>
          <w:sz w:val="20"/>
          <w:szCs w:val="20"/>
          <w:lang w:eastAsia="es-ES"/>
        </w:rPr>
        <w:t>2024</w:t>
      </w:r>
      <w:r w:rsidRPr="004B79C0">
        <w:rPr>
          <w:rFonts w:ascii="Helvetica" w:eastAsia="Times New Roman" w:hAnsi="Helvetica" w:cs="Helvetica"/>
          <w:sz w:val="20"/>
          <w:szCs w:val="20"/>
          <w:lang w:eastAsia="es-ES"/>
        </w:rPr>
        <w:t xml:space="preserve"> en adelante el “Proceso de contratación” </w:t>
      </w:r>
      <w:bookmarkEnd w:id="0"/>
    </w:p>
    <w:p w14:paraId="25B174B3" w14:textId="77777777" w:rsidR="004A5A45" w:rsidRPr="004B79C0" w:rsidRDefault="004A5A45" w:rsidP="00C4065C">
      <w:pPr>
        <w:tabs>
          <w:tab w:val="left" w:pos="-142"/>
        </w:tabs>
        <w:autoSpaceDE w:val="0"/>
        <w:autoSpaceDN w:val="0"/>
        <w:adjustRightInd w:val="0"/>
        <w:spacing w:after="0" w:line="240" w:lineRule="auto"/>
        <w:jc w:val="both"/>
        <w:outlineLvl w:val="0"/>
        <w:rPr>
          <w:rFonts w:ascii="Helvetica" w:eastAsia="Times New Roman" w:hAnsi="Helvetica" w:cs="Helvetica"/>
          <w:sz w:val="20"/>
          <w:szCs w:val="20"/>
          <w:lang w:eastAsia="es-ES"/>
        </w:rPr>
      </w:pPr>
    </w:p>
    <w:p w14:paraId="39990DA7" w14:textId="77777777" w:rsidR="004A5A45" w:rsidRPr="004B79C0" w:rsidRDefault="004A5A45" w:rsidP="00C4065C">
      <w:pPr>
        <w:tabs>
          <w:tab w:val="left" w:pos="-142"/>
        </w:tabs>
        <w:autoSpaceDE w:val="0"/>
        <w:autoSpaceDN w:val="0"/>
        <w:adjustRightInd w:val="0"/>
        <w:spacing w:after="0" w:line="240" w:lineRule="auto"/>
        <w:jc w:val="both"/>
        <w:outlineLvl w:val="0"/>
        <w:rPr>
          <w:rFonts w:ascii="Helvetica" w:eastAsia="Times New Roman" w:hAnsi="Helvetica" w:cs="Helvetica"/>
          <w:b/>
          <w:bCs/>
          <w:sz w:val="20"/>
          <w:szCs w:val="20"/>
          <w:u w:val="single"/>
          <w:lang w:eastAsia="es-ES"/>
        </w:rPr>
      </w:pPr>
    </w:p>
    <w:p w14:paraId="079A72C7" w14:textId="77777777" w:rsidR="00B65A3C" w:rsidRPr="004B79C0" w:rsidRDefault="00C4065C" w:rsidP="00B65A3C">
      <w:pPr>
        <w:pStyle w:val="Sinespaciado1"/>
        <w:ind w:right="4"/>
        <w:contextualSpacing/>
        <w:jc w:val="both"/>
        <w:rPr>
          <w:rFonts w:ascii="Helvetica" w:hAnsi="Helvetica" w:cs="Helvetica"/>
          <w:i/>
          <w:iCs/>
          <w:color w:val="000000"/>
          <w:sz w:val="20"/>
          <w:szCs w:val="20"/>
          <w:shd w:val="clear" w:color="auto" w:fill="FFFFFF"/>
        </w:rPr>
      </w:pPr>
      <w:r w:rsidRPr="004B79C0">
        <w:rPr>
          <w:rFonts w:ascii="Helvetica" w:eastAsia="Times New Roman" w:hAnsi="Helvetica" w:cs="Helvetica"/>
          <w:sz w:val="20"/>
          <w:szCs w:val="20"/>
          <w:lang w:eastAsia="es-ES"/>
        </w:rPr>
        <w:t xml:space="preserve">Objeto: </w:t>
      </w:r>
      <w:bookmarkStart w:id="1" w:name="_Hlk55319987"/>
      <w:r w:rsidR="00B65A3C" w:rsidRPr="004B79C0">
        <w:rPr>
          <w:rFonts w:ascii="Helvetica" w:hAnsi="Helvetica" w:cs="Helvetica"/>
          <w:i/>
          <w:iCs/>
          <w:sz w:val="20"/>
          <w:szCs w:val="20"/>
          <w:lang w:eastAsia="es-ES"/>
        </w:rPr>
        <w:t>“</w:t>
      </w:r>
      <w:bookmarkEnd w:id="1"/>
      <w:r w:rsidR="00B65A3C" w:rsidRPr="004B79C0">
        <w:rPr>
          <w:rFonts w:ascii="Helvetica" w:hAnsi="Helvetica" w:cs="Helvetica"/>
          <w:b/>
          <w:bCs/>
          <w:i/>
          <w:iCs/>
          <w:sz w:val="20"/>
          <w:szCs w:val="20"/>
          <w:shd w:val="clear" w:color="auto" w:fill="FFFFFF"/>
        </w:rPr>
        <w:t>SUMINISTRO DE TIQUETES AÉREOS NACIONALES E INTERNACIONALES PARA FUNCIONARIOS Y CONTRATISTAS DEL INSTITUTO NACIONAL DE VÍAS</w:t>
      </w:r>
      <w:r w:rsidR="00B65A3C" w:rsidRPr="004B79C0">
        <w:rPr>
          <w:rFonts w:ascii="Helvetica" w:hAnsi="Helvetica" w:cs="Helvetica"/>
          <w:i/>
          <w:iCs/>
          <w:color w:val="000000"/>
          <w:sz w:val="20"/>
          <w:szCs w:val="20"/>
          <w:shd w:val="clear" w:color="auto" w:fill="FFFFFF"/>
        </w:rPr>
        <w:t>”.</w:t>
      </w:r>
    </w:p>
    <w:p w14:paraId="6F4FDA8A" w14:textId="77777777" w:rsidR="00C4065C" w:rsidRPr="004B79C0" w:rsidRDefault="00C4065C" w:rsidP="00C4065C">
      <w:pPr>
        <w:spacing w:after="0" w:line="240" w:lineRule="auto"/>
        <w:jc w:val="both"/>
        <w:rPr>
          <w:rFonts w:ascii="Helvetica" w:eastAsia="Times New Roman" w:hAnsi="Helvetica" w:cs="Helvetica"/>
          <w:sz w:val="20"/>
          <w:szCs w:val="20"/>
          <w:lang w:eastAsia="es-ES"/>
        </w:rPr>
      </w:pPr>
      <w:bookmarkStart w:id="2" w:name="_Hlk511125131"/>
    </w:p>
    <w:p w14:paraId="657FE02F" w14:textId="77777777" w:rsidR="00C4065C" w:rsidRPr="004B79C0" w:rsidRDefault="00C4065C" w:rsidP="00C4065C">
      <w:pPr>
        <w:autoSpaceDE w:val="0"/>
        <w:autoSpaceDN w:val="0"/>
        <w:adjustRightInd w:val="0"/>
        <w:spacing w:before="120" w:after="240" w:line="240" w:lineRule="auto"/>
        <w:jc w:val="both"/>
        <w:rPr>
          <w:rFonts w:ascii="Helvetica" w:eastAsia="Times New Roman" w:hAnsi="Helvetica" w:cs="Helvetica"/>
          <w:sz w:val="20"/>
          <w:szCs w:val="20"/>
          <w:lang w:eastAsia="es-ES"/>
        </w:rPr>
      </w:pPr>
      <w:r w:rsidRPr="004B79C0">
        <w:rPr>
          <w:rFonts w:ascii="Helvetica" w:eastAsia="Times New Roman" w:hAnsi="Helvetica" w:cs="Helvetica"/>
          <w:sz w:val="20"/>
          <w:szCs w:val="20"/>
          <w:lang w:eastAsia="es-ES"/>
        </w:rPr>
        <w:t>Estimados señores:</w:t>
      </w:r>
    </w:p>
    <w:p w14:paraId="75C8553F" w14:textId="77777777" w:rsidR="00C4065C" w:rsidRPr="004B79C0" w:rsidRDefault="00C4065C" w:rsidP="00D81E19">
      <w:pPr>
        <w:spacing w:before="240" w:after="120" w:line="240" w:lineRule="auto"/>
        <w:jc w:val="both"/>
        <w:rPr>
          <w:rFonts w:ascii="Helvetica" w:eastAsia="Times New Roman" w:hAnsi="Helvetica" w:cs="Helvetica"/>
          <w:sz w:val="20"/>
          <w:szCs w:val="20"/>
          <w:lang w:eastAsia="es-ES" w:bidi="en-US"/>
        </w:rPr>
      </w:pPr>
      <w:r w:rsidRPr="004B79C0">
        <w:rPr>
          <w:rFonts w:ascii="Helvetica" w:eastAsia="Times New Roman" w:hAnsi="Helvetica" w:cs="Helvetica"/>
          <w:sz w:val="20"/>
          <w:szCs w:val="20"/>
          <w:lang w:eastAsia="es-ES"/>
        </w:rPr>
        <w:fldChar w:fldCharType="begin"/>
      </w:r>
      <w:r w:rsidRPr="004B79C0">
        <w:rPr>
          <w:rFonts w:ascii="Helvetica" w:eastAsia="Times New Roman" w:hAnsi="Helvetica" w:cs="Helvetica"/>
          <w:sz w:val="20"/>
          <w:szCs w:val="20"/>
          <w:lang w:eastAsia="es-ES" w:bidi="en-US"/>
        </w:rPr>
        <w:instrText xml:space="preserve"> MACROBUTTON  AbrirEspacioPárrafo "[Nombre del representante legal del Proponente]" </w:instrText>
      </w:r>
      <w:r w:rsidRPr="004B79C0">
        <w:rPr>
          <w:rFonts w:ascii="Helvetica" w:eastAsia="Times New Roman" w:hAnsi="Helvetica" w:cs="Helvetica"/>
          <w:sz w:val="20"/>
          <w:szCs w:val="20"/>
          <w:lang w:eastAsia="es-ES" w:bidi="en-US"/>
        </w:rPr>
        <w:fldChar w:fldCharType="end"/>
      </w:r>
      <w:r w:rsidRPr="004B79C0">
        <w:rPr>
          <w:rFonts w:ascii="Helvetica" w:eastAsia="Times New Roman" w:hAnsi="Helvetica" w:cs="Helvetica"/>
          <w:sz w:val="20"/>
          <w:szCs w:val="20"/>
          <w:lang w:eastAsia="es-ES" w:bidi="en-US"/>
        </w:rPr>
        <w:t>e</w:t>
      </w:r>
      <w:r w:rsidRPr="004B79C0">
        <w:rPr>
          <w:rFonts w:ascii="Helvetica" w:eastAsia="Times New Roman" w:hAnsi="Helvetica" w:cs="Helvetica"/>
          <w:sz w:val="20"/>
          <w:szCs w:val="20"/>
          <w:lang w:eastAsia="es-ES"/>
        </w:rPr>
        <w:t xml:space="preserve">n mi calidad de representante legal de [Nombre del Proponente - persona jurídica] </w:t>
      </w:r>
      <w:r w:rsidRPr="004B79C0">
        <w:rPr>
          <w:rFonts w:ascii="Helvetica" w:eastAsia="Times New Roman" w:hAnsi="Helvetica" w:cs="Helvetica"/>
          <w:sz w:val="20"/>
          <w:szCs w:val="20"/>
          <w:lang w:eastAsia="es-ES" w:bidi="en-US"/>
        </w:rPr>
        <w:t xml:space="preserve">o </w:t>
      </w:r>
      <w:r w:rsidRPr="004B79C0">
        <w:rPr>
          <w:rFonts w:ascii="Helvetica" w:eastAsia="Times New Roman" w:hAnsi="Helvetica" w:cs="Helvetica"/>
          <w:sz w:val="20"/>
          <w:szCs w:val="20"/>
          <w:lang w:eastAsia="es-ES"/>
        </w:rPr>
        <w:t xml:space="preserve">[Nombre del Proponente- persona natural] o [Nombre del representante del Proponente Plural] </w:t>
      </w:r>
      <w:r w:rsidRPr="004B79C0">
        <w:rPr>
          <w:rFonts w:ascii="Helvetica" w:eastAsia="Times New Roman" w:hAnsi="Helvetica" w:cs="Helvetica"/>
          <w:sz w:val="20"/>
          <w:szCs w:val="20"/>
          <w:lang w:eastAsia="es-ES" w:bidi="en-US"/>
        </w:rPr>
        <w:t>en adelante el “Proponente”, presento ofrecimiento como criterio de desempate por apoyo a la industria nacional</w:t>
      </w:r>
      <w:r w:rsidRPr="004B79C0" w:rsidDel="001445B9">
        <w:rPr>
          <w:rFonts w:ascii="Helvetica" w:eastAsia="Times New Roman" w:hAnsi="Helvetica" w:cs="Helvetica"/>
          <w:sz w:val="20"/>
          <w:szCs w:val="20"/>
          <w:lang w:eastAsia="es-ES" w:bidi="en-US"/>
        </w:rPr>
        <w:t xml:space="preserve"> por la prestación de </w:t>
      </w:r>
      <w:r w:rsidRPr="004B79C0">
        <w:rPr>
          <w:rFonts w:ascii="Helvetica" w:eastAsia="Times New Roman" w:hAnsi="Helvetica" w:cs="Helvetica"/>
          <w:sz w:val="20"/>
          <w:szCs w:val="20"/>
          <w:lang w:eastAsia="es-ES" w:bidi="en-US"/>
        </w:rPr>
        <w:t>Servicios N</w:t>
      </w:r>
      <w:r w:rsidRPr="004B79C0" w:rsidDel="001445B9">
        <w:rPr>
          <w:rFonts w:ascii="Helvetica" w:eastAsia="Times New Roman" w:hAnsi="Helvetica" w:cs="Helvetica"/>
          <w:sz w:val="20"/>
          <w:szCs w:val="20"/>
          <w:lang w:eastAsia="es-ES" w:bidi="en-US"/>
        </w:rPr>
        <w:t xml:space="preserve">acionales o con </w:t>
      </w:r>
      <w:r w:rsidRPr="004B79C0">
        <w:rPr>
          <w:rFonts w:ascii="Helvetica" w:eastAsia="Times New Roman" w:hAnsi="Helvetica" w:cs="Helvetica"/>
          <w:sz w:val="20"/>
          <w:szCs w:val="20"/>
          <w:lang w:eastAsia="es-ES" w:bidi="en-US"/>
        </w:rPr>
        <w:t>T</w:t>
      </w:r>
      <w:r w:rsidRPr="004B79C0" w:rsidDel="001445B9">
        <w:rPr>
          <w:rFonts w:ascii="Helvetica" w:eastAsia="Times New Roman" w:hAnsi="Helvetica" w:cs="Helvetica"/>
          <w:sz w:val="20"/>
          <w:szCs w:val="20"/>
          <w:lang w:eastAsia="es-ES" w:bidi="en-US"/>
        </w:rPr>
        <w:t xml:space="preserve">rato </w:t>
      </w:r>
      <w:r w:rsidRPr="004B79C0">
        <w:rPr>
          <w:rFonts w:ascii="Helvetica" w:eastAsia="Times New Roman" w:hAnsi="Helvetica" w:cs="Helvetica"/>
          <w:sz w:val="20"/>
          <w:szCs w:val="20"/>
          <w:lang w:eastAsia="es-ES" w:bidi="en-US"/>
        </w:rPr>
        <w:t>N</w:t>
      </w:r>
      <w:r w:rsidRPr="004B79C0" w:rsidDel="001445B9">
        <w:rPr>
          <w:rFonts w:ascii="Helvetica" w:eastAsia="Times New Roman" w:hAnsi="Helvetica" w:cs="Helvetica"/>
          <w:sz w:val="20"/>
          <w:szCs w:val="20"/>
          <w:lang w:eastAsia="es-ES" w:bidi="en-US"/>
        </w:rPr>
        <w:t xml:space="preserve">acional. </w:t>
      </w:r>
    </w:p>
    <w:p w14:paraId="217B3A7D" w14:textId="77777777" w:rsidR="00C4065C" w:rsidRPr="004B79C0" w:rsidRDefault="00C4065C" w:rsidP="00C4065C">
      <w:pPr>
        <w:spacing w:before="120" w:after="240" w:line="240" w:lineRule="auto"/>
        <w:jc w:val="both"/>
        <w:rPr>
          <w:rFonts w:ascii="Helvetica" w:eastAsia="Times New Roman" w:hAnsi="Helvetica" w:cs="Helvetica"/>
          <w:sz w:val="20"/>
          <w:szCs w:val="20"/>
          <w:lang w:eastAsia="es-ES" w:bidi="en-US"/>
        </w:rPr>
      </w:pPr>
      <w:r w:rsidRPr="004B79C0">
        <w:rPr>
          <w:rFonts w:ascii="Helvetica" w:eastAsia="Times New Roman" w:hAnsi="Helvetica" w:cs="Helvetica"/>
          <w:color w:val="000000"/>
          <w:sz w:val="20"/>
          <w:szCs w:val="20"/>
          <w:lang w:eastAsia="es-ES"/>
        </w:rPr>
        <w:t>Manifiesto bajo la gravedad del juramento que en caso de</w:t>
      </w:r>
      <w:r w:rsidRPr="004B79C0">
        <w:rPr>
          <w:rFonts w:ascii="Helvetica" w:eastAsia="Times New Roman" w:hAnsi="Helvetica" w:cs="Helvetica"/>
          <w:sz w:val="20"/>
          <w:szCs w:val="20"/>
          <w:lang w:eastAsia="es-ES" w:bidi="en-US"/>
        </w:rPr>
        <w:t xml:space="preserve"> resultar adjudicatario para la ejecución del objeto contractual destinaré un porcentaje de empleados 100% del total del personal requerido para el cumplimiento del contrato.</w:t>
      </w:r>
    </w:p>
    <w:p w14:paraId="0F7F96C5" w14:textId="77777777" w:rsidR="00C4065C" w:rsidRPr="004B79C0" w:rsidRDefault="00C4065C" w:rsidP="00C4065C">
      <w:pPr>
        <w:spacing w:before="120" w:after="240" w:line="240" w:lineRule="auto"/>
        <w:jc w:val="both"/>
        <w:rPr>
          <w:rFonts w:ascii="Helvetica" w:eastAsia="Times New Roman" w:hAnsi="Helvetica" w:cs="Helvetica"/>
          <w:sz w:val="20"/>
          <w:szCs w:val="20"/>
          <w:lang w:eastAsia="es-ES" w:bidi="en-US"/>
        </w:rPr>
      </w:pPr>
      <w:r w:rsidRPr="004B79C0">
        <w:rPr>
          <w:rFonts w:ascii="Helvetica" w:eastAsia="Times New Roman" w:hAnsi="Helvetica" w:cs="Helvetica"/>
          <w:sz w:val="20"/>
          <w:szCs w:val="20"/>
          <w:lang w:eastAsia="es-ES" w:bidi="en-US"/>
        </w:rPr>
        <w:t>Para el cumplimiento de esta obligación, tendrá que verificarse la nacionalidad del personal, para lo que deberá presentarse alguno de los documentos previstos del documento base de las personas con las cuales se cumple el porcentaje de personal no inferior al 100%.</w:t>
      </w:r>
    </w:p>
    <w:p w14:paraId="2CC7B060" w14:textId="77777777" w:rsidR="00C4065C" w:rsidRPr="004B79C0" w:rsidRDefault="00C4065C" w:rsidP="00C4065C">
      <w:pPr>
        <w:spacing w:before="120" w:after="240" w:line="240" w:lineRule="auto"/>
        <w:jc w:val="both"/>
        <w:rPr>
          <w:rFonts w:ascii="Helvetica" w:eastAsia="Times New Roman" w:hAnsi="Helvetica" w:cs="Helvetica"/>
          <w:color w:val="000000"/>
          <w:sz w:val="20"/>
          <w:szCs w:val="20"/>
          <w:lang w:eastAsia="es-ES"/>
        </w:rPr>
      </w:pPr>
      <w:r w:rsidRPr="004B79C0">
        <w:rPr>
          <w:rFonts w:ascii="Helvetica" w:eastAsia="Times New Roman" w:hAnsi="Helvetica" w:cs="Helvetica"/>
          <w:sz w:val="20"/>
          <w:szCs w:val="20"/>
          <w:lang w:eastAsia="es-ES" w:bidi="en-US"/>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bookmarkEnd w:id="2"/>
    <w:p w14:paraId="21B275D4" w14:textId="77777777" w:rsidR="004B79C0" w:rsidRPr="004B79C0" w:rsidRDefault="004B79C0" w:rsidP="00C4065C">
      <w:pPr>
        <w:spacing w:before="120" w:after="120" w:line="240" w:lineRule="auto"/>
        <w:jc w:val="both"/>
        <w:rPr>
          <w:rFonts w:ascii="Helvetica" w:eastAsia="Times New Roman" w:hAnsi="Helvetica" w:cs="Helvetica"/>
          <w:sz w:val="20"/>
          <w:szCs w:val="20"/>
          <w:lang w:eastAsia="es-ES"/>
        </w:rPr>
      </w:pPr>
    </w:p>
    <w:p w14:paraId="03C61E2F" w14:textId="122B4994" w:rsidR="00C4065C" w:rsidRPr="004B79C0" w:rsidRDefault="00C4065C" w:rsidP="00C4065C">
      <w:pPr>
        <w:spacing w:before="120" w:after="120" w:line="240" w:lineRule="auto"/>
        <w:jc w:val="both"/>
        <w:rPr>
          <w:rFonts w:ascii="Helvetica" w:eastAsia="Times New Roman" w:hAnsi="Helvetica" w:cs="Helvetica"/>
          <w:sz w:val="20"/>
          <w:szCs w:val="20"/>
          <w:lang w:eastAsia="es-ES"/>
        </w:rPr>
      </w:pPr>
      <w:r w:rsidRPr="004B79C0">
        <w:rPr>
          <w:rFonts w:ascii="Helvetica" w:eastAsia="Times New Roman" w:hAnsi="Helvetica" w:cs="Helvetica"/>
          <w:sz w:val="20"/>
          <w:szCs w:val="20"/>
          <w:lang w:eastAsia="es-ES"/>
        </w:rPr>
        <w:t>Atentamente,</w:t>
      </w:r>
    </w:p>
    <w:p w14:paraId="6280933D" w14:textId="77777777" w:rsidR="00C4065C" w:rsidRPr="004B79C0" w:rsidRDefault="00C4065C" w:rsidP="00C4065C">
      <w:pPr>
        <w:spacing w:before="120" w:after="120" w:line="240" w:lineRule="auto"/>
        <w:jc w:val="both"/>
        <w:rPr>
          <w:rFonts w:ascii="Helvetica" w:eastAsia="Times New Roman" w:hAnsi="Helvetica" w:cs="Helvetica"/>
          <w:sz w:val="20"/>
          <w:szCs w:val="20"/>
          <w:lang w:eastAsia="es-ES"/>
        </w:rPr>
      </w:pPr>
    </w:p>
    <w:p w14:paraId="799D84C4" w14:textId="77777777" w:rsidR="00C4065C" w:rsidRPr="004B79C0" w:rsidRDefault="00C4065C" w:rsidP="00C4065C">
      <w:pPr>
        <w:tabs>
          <w:tab w:val="left" w:pos="-142"/>
        </w:tabs>
        <w:autoSpaceDE w:val="0"/>
        <w:autoSpaceDN w:val="0"/>
        <w:adjustRightInd w:val="0"/>
        <w:spacing w:before="120" w:after="120" w:line="240" w:lineRule="auto"/>
        <w:jc w:val="both"/>
        <w:rPr>
          <w:rFonts w:ascii="Helvetica" w:eastAsia="Times New Roman" w:hAnsi="Helvetica" w:cs="Helvetica"/>
          <w:sz w:val="20"/>
          <w:szCs w:val="20"/>
          <w:lang w:eastAsia="es-ES"/>
        </w:rPr>
      </w:pPr>
      <w:r w:rsidRPr="004B79C0">
        <w:rPr>
          <w:rFonts w:ascii="Helvetica" w:eastAsia="Times New Roman" w:hAnsi="Helvetica" w:cs="Helvetica"/>
          <w:sz w:val="20"/>
          <w:szCs w:val="20"/>
          <w:lang w:eastAsia="es-ES"/>
        </w:rPr>
        <w:t>Nombre del Proponente</w:t>
      </w:r>
      <w:r w:rsidRPr="004B79C0">
        <w:rPr>
          <w:rFonts w:ascii="Helvetica" w:eastAsia="Times New Roman" w:hAnsi="Helvetica" w:cs="Helvetica"/>
          <w:sz w:val="20"/>
          <w:szCs w:val="20"/>
          <w:lang w:eastAsia="es-ES"/>
        </w:rPr>
        <w:tab/>
        <w:t>_______________________________________</w:t>
      </w:r>
    </w:p>
    <w:p w14:paraId="2AFB4BD7" w14:textId="77777777" w:rsidR="00C4065C" w:rsidRPr="004B79C0" w:rsidRDefault="00C4065C" w:rsidP="00C4065C">
      <w:pPr>
        <w:tabs>
          <w:tab w:val="left" w:pos="-142"/>
        </w:tabs>
        <w:autoSpaceDE w:val="0"/>
        <w:autoSpaceDN w:val="0"/>
        <w:adjustRightInd w:val="0"/>
        <w:spacing w:before="120" w:after="120" w:line="240" w:lineRule="auto"/>
        <w:jc w:val="both"/>
        <w:rPr>
          <w:rFonts w:ascii="Helvetica" w:eastAsia="Times New Roman" w:hAnsi="Helvetica" w:cs="Helvetica"/>
          <w:sz w:val="20"/>
          <w:szCs w:val="20"/>
          <w:lang w:eastAsia="es-ES"/>
        </w:rPr>
      </w:pPr>
      <w:r w:rsidRPr="004B79C0">
        <w:rPr>
          <w:rFonts w:ascii="Helvetica" w:eastAsia="Times New Roman" w:hAnsi="Helvetica" w:cs="Helvetica"/>
          <w:sz w:val="20"/>
          <w:szCs w:val="20"/>
          <w:lang w:eastAsia="es-ES"/>
        </w:rPr>
        <w:t>Nombre del representante legal</w:t>
      </w:r>
      <w:r w:rsidRPr="004B79C0">
        <w:rPr>
          <w:rFonts w:ascii="Helvetica" w:eastAsia="Times New Roman" w:hAnsi="Helvetica" w:cs="Helvetica"/>
          <w:sz w:val="20"/>
          <w:szCs w:val="20"/>
          <w:lang w:eastAsia="es-ES"/>
        </w:rPr>
        <w:tab/>
        <w:t>__________________________________</w:t>
      </w:r>
    </w:p>
    <w:p w14:paraId="05993BAB" w14:textId="71B7DF2A" w:rsidR="00C4065C" w:rsidRPr="004B79C0" w:rsidRDefault="00C4065C" w:rsidP="00C4065C">
      <w:pPr>
        <w:tabs>
          <w:tab w:val="left" w:pos="-142"/>
        </w:tabs>
        <w:autoSpaceDE w:val="0"/>
        <w:autoSpaceDN w:val="0"/>
        <w:adjustRightInd w:val="0"/>
        <w:spacing w:before="120" w:after="120" w:line="240" w:lineRule="auto"/>
        <w:jc w:val="both"/>
        <w:rPr>
          <w:rFonts w:ascii="Helvetica" w:eastAsia="Times New Roman" w:hAnsi="Helvetica" w:cs="Helvetica"/>
          <w:sz w:val="20"/>
          <w:szCs w:val="20"/>
          <w:lang w:eastAsia="es-ES"/>
        </w:rPr>
      </w:pPr>
      <w:r w:rsidRPr="004B79C0">
        <w:rPr>
          <w:rFonts w:ascii="Helvetica" w:eastAsia="Times New Roman" w:hAnsi="Helvetica" w:cs="Helvetica"/>
          <w:sz w:val="20"/>
          <w:szCs w:val="20"/>
          <w:lang w:eastAsia="es-ES"/>
        </w:rPr>
        <w:t>C. C. _____________________ de _______________</w:t>
      </w:r>
    </w:p>
    <w:p w14:paraId="6292CA50" w14:textId="35E831C6" w:rsidR="00C4065C" w:rsidRPr="004B79C0" w:rsidRDefault="00C4065C" w:rsidP="00C4065C">
      <w:pPr>
        <w:tabs>
          <w:tab w:val="left" w:pos="-142"/>
        </w:tabs>
        <w:autoSpaceDE w:val="0"/>
        <w:autoSpaceDN w:val="0"/>
        <w:adjustRightInd w:val="0"/>
        <w:spacing w:before="120" w:after="120" w:line="240" w:lineRule="auto"/>
        <w:jc w:val="both"/>
        <w:rPr>
          <w:rFonts w:ascii="Helvetica" w:eastAsia="Times New Roman" w:hAnsi="Helvetica" w:cs="Helvetica"/>
          <w:sz w:val="20"/>
          <w:szCs w:val="20"/>
          <w:lang w:eastAsia="es-ES"/>
        </w:rPr>
      </w:pPr>
      <w:r w:rsidRPr="004B79C0">
        <w:rPr>
          <w:rFonts w:ascii="Helvetica" w:eastAsia="Times New Roman" w:hAnsi="Helvetica" w:cs="Helvetica"/>
          <w:sz w:val="20"/>
          <w:szCs w:val="20"/>
          <w:lang w:eastAsia="es-ES"/>
        </w:rPr>
        <w:t>Dirección de correo</w:t>
      </w:r>
      <w:r w:rsidR="00257D62">
        <w:rPr>
          <w:rFonts w:ascii="Helvetica" w:eastAsia="Times New Roman" w:hAnsi="Helvetica" w:cs="Helvetica"/>
          <w:sz w:val="20"/>
          <w:szCs w:val="20"/>
          <w:lang w:eastAsia="es-ES"/>
        </w:rPr>
        <w:t xml:space="preserve"> </w:t>
      </w:r>
      <w:r w:rsidRPr="004B79C0">
        <w:rPr>
          <w:rFonts w:ascii="Helvetica" w:eastAsia="Times New Roman" w:hAnsi="Helvetica" w:cs="Helvetica"/>
          <w:sz w:val="20"/>
          <w:szCs w:val="20"/>
          <w:lang w:eastAsia="es-ES"/>
        </w:rPr>
        <w:t>_______________________________________</w:t>
      </w:r>
    </w:p>
    <w:p w14:paraId="34684BEF" w14:textId="16469338" w:rsidR="00C4065C" w:rsidRPr="004B79C0" w:rsidRDefault="00C4065C" w:rsidP="00C4065C">
      <w:pPr>
        <w:tabs>
          <w:tab w:val="left" w:pos="-142"/>
        </w:tabs>
        <w:autoSpaceDE w:val="0"/>
        <w:autoSpaceDN w:val="0"/>
        <w:adjustRightInd w:val="0"/>
        <w:spacing w:before="120" w:after="120" w:line="240" w:lineRule="auto"/>
        <w:jc w:val="both"/>
        <w:rPr>
          <w:rFonts w:ascii="Helvetica" w:eastAsia="Times New Roman" w:hAnsi="Helvetica" w:cs="Helvetica"/>
          <w:sz w:val="20"/>
          <w:szCs w:val="20"/>
          <w:lang w:eastAsia="es-ES"/>
        </w:rPr>
      </w:pPr>
      <w:r w:rsidRPr="004B79C0">
        <w:rPr>
          <w:rFonts w:ascii="Helvetica" w:eastAsia="Times New Roman" w:hAnsi="Helvetica" w:cs="Helvetica"/>
          <w:sz w:val="20"/>
          <w:szCs w:val="20"/>
          <w:lang w:eastAsia="es-ES"/>
        </w:rPr>
        <w:t>Correo electrónico</w:t>
      </w:r>
      <w:r w:rsidR="00257D62">
        <w:rPr>
          <w:rFonts w:ascii="Helvetica" w:eastAsia="Times New Roman" w:hAnsi="Helvetica" w:cs="Helvetica"/>
          <w:sz w:val="20"/>
          <w:szCs w:val="20"/>
          <w:lang w:eastAsia="es-ES"/>
        </w:rPr>
        <w:t xml:space="preserve"> </w:t>
      </w:r>
      <w:r w:rsidRPr="004B79C0">
        <w:rPr>
          <w:rFonts w:ascii="Helvetica" w:eastAsia="Times New Roman" w:hAnsi="Helvetica" w:cs="Helvetica"/>
          <w:sz w:val="20"/>
          <w:szCs w:val="20"/>
          <w:lang w:eastAsia="es-ES"/>
        </w:rPr>
        <w:t>_______________________________________</w:t>
      </w:r>
    </w:p>
    <w:p w14:paraId="2035E6BE" w14:textId="77777777" w:rsidR="00C4065C" w:rsidRPr="004B79C0" w:rsidRDefault="00C4065C" w:rsidP="00C4065C">
      <w:pPr>
        <w:spacing w:before="120" w:after="120" w:line="240" w:lineRule="auto"/>
        <w:jc w:val="both"/>
        <w:rPr>
          <w:rFonts w:ascii="Helvetica" w:hAnsi="Helvetica" w:cs="Helvetica"/>
          <w:sz w:val="20"/>
          <w:szCs w:val="20"/>
        </w:rPr>
      </w:pPr>
      <w:r w:rsidRPr="004B79C0">
        <w:rPr>
          <w:rFonts w:ascii="Helvetica" w:eastAsia="Times New Roman" w:hAnsi="Helvetica" w:cs="Helvetica"/>
          <w:sz w:val="20"/>
          <w:szCs w:val="20"/>
          <w:lang w:eastAsia="es-ES"/>
        </w:rPr>
        <w:t>Ciudad</w:t>
      </w:r>
      <w:r w:rsidRPr="004B79C0">
        <w:rPr>
          <w:rFonts w:ascii="Helvetica" w:eastAsia="Times New Roman" w:hAnsi="Helvetica" w:cs="Helvetica"/>
          <w:sz w:val="20"/>
          <w:szCs w:val="20"/>
          <w:lang w:eastAsia="es-ES"/>
        </w:rPr>
        <w:tab/>
        <w:t>_______________________________________</w:t>
      </w:r>
    </w:p>
    <w:p w14:paraId="49ACE6C6" w14:textId="251798D4" w:rsidR="00726AA2" w:rsidRPr="00A95EAF" w:rsidRDefault="00726AA2" w:rsidP="00C4065C">
      <w:pPr>
        <w:rPr>
          <w:rFonts w:ascii="Helvetica" w:hAnsi="Helvetica" w:cs="Helvetica"/>
        </w:rPr>
      </w:pPr>
    </w:p>
    <w:sectPr w:rsidR="00726AA2" w:rsidRPr="00A95EAF" w:rsidSect="000F5D2F">
      <w:headerReference w:type="default" r:id="rId8"/>
      <w:footerReference w:type="default" r:id="rId9"/>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2EEDB" w14:textId="77777777" w:rsidR="007F6B22" w:rsidRDefault="007F6B22">
      <w:pPr>
        <w:spacing w:after="0" w:line="240" w:lineRule="auto"/>
      </w:pPr>
      <w:r>
        <w:separator/>
      </w:r>
    </w:p>
  </w:endnote>
  <w:endnote w:type="continuationSeparator" w:id="0">
    <w:p w14:paraId="21D48BB8" w14:textId="77777777" w:rsidR="007F6B22" w:rsidRDefault="007F6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altName w:val="MS Mincho"/>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29BD8" w14:textId="2ABFE00A" w:rsidR="00BE40E7" w:rsidRPr="0008782F" w:rsidRDefault="00BE40E7" w:rsidP="00726AA2">
    <w:pPr>
      <w:pStyle w:val="Piedepgina"/>
      <w:spacing w:after="0"/>
      <w:jc w:val="center"/>
      <w:rPr>
        <w:color w:val="767171" w:themeColor="background2" w:themeShade="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367BF" w14:textId="77777777" w:rsidR="007F6B22" w:rsidRDefault="007F6B22">
      <w:pPr>
        <w:spacing w:after="0" w:line="240" w:lineRule="auto"/>
      </w:pPr>
      <w:r>
        <w:separator/>
      </w:r>
    </w:p>
  </w:footnote>
  <w:footnote w:type="continuationSeparator" w:id="0">
    <w:p w14:paraId="4CF0368E" w14:textId="77777777" w:rsidR="007F6B22" w:rsidRDefault="007F6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E877E" w14:textId="42C834C0" w:rsidR="00C4065C" w:rsidRPr="00A95EAF" w:rsidRDefault="00A95EAF" w:rsidP="00A95EAF">
    <w:pPr>
      <w:pStyle w:val="Encabezado"/>
      <w:jc w:val="both"/>
      <w:rPr>
        <w:rFonts w:cs="Arial"/>
        <w:i/>
        <w:sz w:val="16"/>
        <w:szCs w:val="16"/>
      </w:rPr>
    </w:pPr>
    <w:r>
      <w:rPr>
        <w:rFonts w:cs="Arial"/>
        <w:i/>
        <w:noProof/>
        <w:sz w:val="16"/>
        <w:szCs w:val="16"/>
      </w:rPr>
      <w:drawing>
        <wp:inline distT="0" distB="0" distL="0" distR="0" wp14:anchorId="3F755DB5" wp14:editId="1498B602">
          <wp:extent cx="1590040" cy="596265"/>
          <wp:effectExtent l="0" t="0" r="0" b="0"/>
          <wp:docPr id="15" name="Imagen 15"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03951563" descr="Un dibujo con letr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040" cy="596265"/>
                  </a:xfrm>
                  <a:prstGeom prst="rect">
                    <a:avLst/>
                  </a:prstGeom>
                  <a:noFill/>
                  <a:ln>
                    <a:noFill/>
                  </a:ln>
                </pic:spPr>
              </pic:pic>
            </a:graphicData>
          </a:graphic>
        </wp:inline>
      </w:drawing>
    </w:r>
    <w:r>
      <w:rPr>
        <w:rFonts w:cs="Arial"/>
        <w:i/>
        <w:sz w:val="16"/>
        <w:szCs w:val="16"/>
      </w:rPr>
      <w:t xml:space="preserve">    </w:t>
    </w:r>
    <w:r>
      <w:rPr>
        <w:rFonts w:cs="Arial"/>
        <w:i/>
        <w:noProof/>
        <w:sz w:val="16"/>
        <w:szCs w:val="16"/>
      </w:rPr>
      <w:t xml:space="preserve">                                                                                                        </w:t>
    </w:r>
    <w:r w:rsidR="00C24A6D">
      <w:rPr>
        <w:rFonts w:cs="Arial"/>
        <w:i/>
        <w:noProof/>
        <w:sz w:val="16"/>
        <w:szCs w:val="16"/>
      </w:rPr>
      <w:t xml:space="preserve">                </w:t>
    </w:r>
    <w:r>
      <w:rPr>
        <w:rFonts w:cs="Arial"/>
        <w:i/>
        <w:noProof/>
        <w:sz w:val="16"/>
        <w:szCs w:val="16"/>
      </w:rPr>
      <w:drawing>
        <wp:inline distT="0" distB="0" distL="0" distR="0" wp14:anchorId="418B289E" wp14:editId="12A21097">
          <wp:extent cx="1478915" cy="643890"/>
          <wp:effectExtent l="0" t="0" r="6985" b="3810"/>
          <wp:docPr id="16" name="Imagen 16"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Imagen que contiene 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8915" cy="6438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7343DCB"/>
    <w:multiLevelType w:val="hybridMultilevel"/>
    <w:tmpl w:val="A9D00688"/>
    <w:lvl w:ilvl="0" w:tplc="38DCBD6E">
      <w:start w:val="20"/>
      <w:numFmt w:val="bullet"/>
      <w:lvlText w:val=""/>
      <w:lvlJc w:val="left"/>
      <w:pPr>
        <w:ind w:left="720" w:hanging="360"/>
      </w:pPr>
      <w:rPr>
        <w:rFonts w:ascii="Symbol" w:eastAsia="Calibri" w:hAnsi="Symbol"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5"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num w:numId="1" w16cid:durableId="1529179639">
    <w:abstractNumId w:val="3"/>
  </w:num>
  <w:num w:numId="2" w16cid:durableId="1037391971">
    <w:abstractNumId w:val="4"/>
  </w:num>
  <w:num w:numId="3" w16cid:durableId="1206484356">
    <w:abstractNumId w:val="5"/>
  </w:num>
  <w:num w:numId="4" w16cid:durableId="724984760">
    <w:abstractNumId w:val="1"/>
  </w:num>
  <w:num w:numId="5" w16cid:durableId="1646205696">
    <w:abstractNumId w:val="0"/>
  </w:num>
  <w:num w:numId="6" w16cid:durableId="1517960924">
    <w:abstractNumId w:val="6"/>
  </w:num>
  <w:num w:numId="7" w16cid:durableId="200377174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78E4"/>
    <w:rsid w:val="000111AC"/>
    <w:rsid w:val="000117B9"/>
    <w:rsid w:val="00013D93"/>
    <w:rsid w:val="00016FFB"/>
    <w:rsid w:val="00021562"/>
    <w:rsid w:val="00021D26"/>
    <w:rsid w:val="000259C4"/>
    <w:rsid w:val="00026B27"/>
    <w:rsid w:val="000279DA"/>
    <w:rsid w:val="0003264C"/>
    <w:rsid w:val="000344D8"/>
    <w:rsid w:val="00034F4B"/>
    <w:rsid w:val="000353D1"/>
    <w:rsid w:val="0003716E"/>
    <w:rsid w:val="000375E0"/>
    <w:rsid w:val="00042386"/>
    <w:rsid w:val="000454A7"/>
    <w:rsid w:val="00045B2D"/>
    <w:rsid w:val="00046BB0"/>
    <w:rsid w:val="00046BFA"/>
    <w:rsid w:val="00051564"/>
    <w:rsid w:val="000517FC"/>
    <w:rsid w:val="000532BF"/>
    <w:rsid w:val="00054FF5"/>
    <w:rsid w:val="00056382"/>
    <w:rsid w:val="000602EE"/>
    <w:rsid w:val="00064510"/>
    <w:rsid w:val="00064A9F"/>
    <w:rsid w:val="00064B85"/>
    <w:rsid w:val="000653B1"/>
    <w:rsid w:val="000675E5"/>
    <w:rsid w:val="00072E51"/>
    <w:rsid w:val="000737F6"/>
    <w:rsid w:val="00074553"/>
    <w:rsid w:val="00080708"/>
    <w:rsid w:val="000814BF"/>
    <w:rsid w:val="000820A4"/>
    <w:rsid w:val="00082BF7"/>
    <w:rsid w:val="00083885"/>
    <w:rsid w:val="00084068"/>
    <w:rsid w:val="00086EC9"/>
    <w:rsid w:val="0008782F"/>
    <w:rsid w:val="00087D92"/>
    <w:rsid w:val="0009041D"/>
    <w:rsid w:val="00091B82"/>
    <w:rsid w:val="00092AF8"/>
    <w:rsid w:val="0009346F"/>
    <w:rsid w:val="000978E1"/>
    <w:rsid w:val="000A2DAF"/>
    <w:rsid w:val="000A3A74"/>
    <w:rsid w:val="000A5267"/>
    <w:rsid w:val="000A6113"/>
    <w:rsid w:val="000B3F35"/>
    <w:rsid w:val="000B406B"/>
    <w:rsid w:val="000B50A9"/>
    <w:rsid w:val="000B7AC8"/>
    <w:rsid w:val="000C07EF"/>
    <w:rsid w:val="000C12E2"/>
    <w:rsid w:val="000C4713"/>
    <w:rsid w:val="000C4AB0"/>
    <w:rsid w:val="000C6E06"/>
    <w:rsid w:val="000C7C1E"/>
    <w:rsid w:val="000D0E80"/>
    <w:rsid w:val="000D5B6E"/>
    <w:rsid w:val="000D6AC5"/>
    <w:rsid w:val="000E1B00"/>
    <w:rsid w:val="000E2501"/>
    <w:rsid w:val="000E597C"/>
    <w:rsid w:val="000E6007"/>
    <w:rsid w:val="000E64AD"/>
    <w:rsid w:val="000E6B16"/>
    <w:rsid w:val="000E7043"/>
    <w:rsid w:val="000F292D"/>
    <w:rsid w:val="000F358F"/>
    <w:rsid w:val="000F55C6"/>
    <w:rsid w:val="000F5D2F"/>
    <w:rsid w:val="00103443"/>
    <w:rsid w:val="00103891"/>
    <w:rsid w:val="0010465F"/>
    <w:rsid w:val="001066F7"/>
    <w:rsid w:val="00110417"/>
    <w:rsid w:val="001109AF"/>
    <w:rsid w:val="00113868"/>
    <w:rsid w:val="001140AA"/>
    <w:rsid w:val="00115658"/>
    <w:rsid w:val="00116276"/>
    <w:rsid w:val="00116D99"/>
    <w:rsid w:val="0011766C"/>
    <w:rsid w:val="001203E5"/>
    <w:rsid w:val="00120952"/>
    <w:rsid w:val="00121E47"/>
    <w:rsid w:val="001234EA"/>
    <w:rsid w:val="00125B4D"/>
    <w:rsid w:val="001277E5"/>
    <w:rsid w:val="00131824"/>
    <w:rsid w:val="001320D4"/>
    <w:rsid w:val="00133740"/>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6DA"/>
    <w:rsid w:val="00204E97"/>
    <w:rsid w:val="002059BC"/>
    <w:rsid w:val="00212E6D"/>
    <w:rsid w:val="0021665B"/>
    <w:rsid w:val="00217C26"/>
    <w:rsid w:val="00217DAC"/>
    <w:rsid w:val="0023444E"/>
    <w:rsid w:val="0023560D"/>
    <w:rsid w:val="00236F9B"/>
    <w:rsid w:val="0024062D"/>
    <w:rsid w:val="002410A1"/>
    <w:rsid w:val="0024223A"/>
    <w:rsid w:val="00243481"/>
    <w:rsid w:val="00243BC9"/>
    <w:rsid w:val="002443EF"/>
    <w:rsid w:val="00244857"/>
    <w:rsid w:val="002474E1"/>
    <w:rsid w:val="002500A3"/>
    <w:rsid w:val="002500A9"/>
    <w:rsid w:val="0025213F"/>
    <w:rsid w:val="00252750"/>
    <w:rsid w:val="002529C6"/>
    <w:rsid w:val="00253652"/>
    <w:rsid w:val="00257D6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113D"/>
    <w:rsid w:val="00292990"/>
    <w:rsid w:val="0029442F"/>
    <w:rsid w:val="00294563"/>
    <w:rsid w:val="00294802"/>
    <w:rsid w:val="00296198"/>
    <w:rsid w:val="002A2BDD"/>
    <w:rsid w:val="002B12B8"/>
    <w:rsid w:val="002B1AB7"/>
    <w:rsid w:val="002B1F0C"/>
    <w:rsid w:val="002B7E55"/>
    <w:rsid w:val="002C0555"/>
    <w:rsid w:val="002C0658"/>
    <w:rsid w:val="002C0B21"/>
    <w:rsid w:val="002C0BF9"/>
    <w:rsid w:val="002C0CAC"/>
    <w:rsid w:val="002C1859"/>
    <w:rsid w:val="002C2185"/>
    <w:rsid w:val="002C4984"/>
    <w:rsid w:val="002D05A0"/>
    <w:rsid w:val="002D3C3B"/>
    <w:rsid w:val="002D5CF0"/>
    <w:rsid w:val="002D65A6"/>
    <w:rsid w:val="002D6B31"/>
    <w:rsid w:val="002D6EB5"/>
    <w:rsid w:val="002D72C1"/>
    <w:rsid w:val="002E4C67"/>
    <w:rsid w:val="002E4EBD"/>
    <w:rsid w:val="002E5925"/>
    <w:rsid w:val="002E5BFD"/>
    <w:rsid w:val="002E5F9F"/>
    <w:rsid w:val="002E61CA"/>
    <w:rsid w:val="002E66ED"/>
    <w:rsid w:val="002E738F"/>
    <w:rsid w:val="002F06FC"/>
    <w:rsid w:val="002F256B"/>
    <w:rsid w:val="002F51D7"/>
    <w:rsid w:val="002F596F"/>
    <w:rsid w:val="002F7AA3"/>
    <w:rsid w:val="003001D0"/>
    <w:rsid w:val="00301879"/>
    <w:rsid w:val="00306B97"/>
    <w:rsid w:val="00307520"/>
    <w:rsid w:val="00310C9F"/>
    <w:rsid w:val="00310CBA"/>
    <w:rsid w:val="003145BA"/>
    <w:rsid w:val="00315228"/>
    <w:rsid w:val="003161A5"/>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27B"/>
    <w:rsid w:val="0034273A"/>
    <w:rsid w:val="00342BAD"/>
    <w:rsid w:val="0034764E"/>
    <w:rsid w:val="0035315C"/>
    <w:rsid w:val="003541DE"/>
    <w:rsid w:val="003541F9"/>
    <w:rsid w:val="0035631E"/>
    <w:rsid w:val="00356917"/>
    <w:rsid w:val="0036099F"/>
    <w:rsid w:val="0036511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874"/>
    <w:rsid w:val="003F7E9F"/>
    <w:rsid w:val="004002BC"/>
    <w:rsid w:val="00400482"/>
    <w:rsid w:val="0040178C"/>
    <w:rsid w:val="004032C3"/>
    <w:rsid w:val="00403CFA"/>
    <w:rsid w:val="004048AD"/>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26B3"/>
    <w:rsid w:val="00446197"/>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A5A45"/>
    <w:rsid w:val="004B051F"/>
    <w:rsid w:val="004B25ED"/>
    <w:rsid w:val="004B4F8B"/>
    <w:rsid w:val="004B50CE"/>
    <w:rsid w:val="004B619E"/>
    <w:rsid w:val="004B6DF1"/>
    <w:rsid w:val="004B79C0"/>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E70"/>
    <w:rsid w:val="00510B8A"/>
    <w:rsid w:val="005117D4"/>
    <w:rsid w:val="00514665"/>
    <w:rsid w:val="00515EFD"/>
    <w:rsid w:val="00520452"/>
    <w:rsid w:val="00521599"/>
    <w:rsid w:val="00522646"/>
    <w:rsid w:val="00523E16"/>
    <w:rsid w:val="00525253"/>
    <w:rsid w:val="00526064"/>
    <w:rsid w:val="00526D12"/>
    <w:rsid w:val="00531D6A"/>
    <w:rsid w:val="00532C89"/>
    <w:rsid w:val="00532F17"/>
    <w:rsid w:val="0053301F"/>
    <w:rsid w:val="0053362A"/>
    <w:rsid w:val="00533822"/>
    <w:rsid w:val="00535A1B"/>
    <w:rsid w:val="005362A2"/>
    <w:rsid w:val="005367DE"/>
    <w:rsid w:val="00537F81"/>
    <w:rsid w:val="0054206A"/>
    <w:rsid w:val="00543085"/>
    <w:rsid w:val="00543CCA"/>
    <w:rsid w:val="00544122"/>
    <w:rsid w:val="0054415A"/>
    <w:rsid w:val="0054608A"/>
    <w:rsid w:val="005477DD"/>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286B"/>
    <w:rsid w:val="005B3821"/>
    <w:rsid w:val="005B3E18"/>
    <w:rsid w:val="005C0E11"/>
    <w:rsid w:val="005C1AD6"/>
    <w:rsid w:val="005C20A2"/>
    <w:rsid w:val="005C391B"/>
    <w:rsid w:val="005C39BF"/>
    <w:rsid w:val="005D082C"/>
    <w:rsid w:val="005D166D"/>
    <w:rsid w:val="005D4A91"/>
    <w:rsid w:val="005D72D9"/>
    <w:rsid w:val="005E00BA"/>
    <w:rsid w:val="005E1652"/>
    <w:rsid w:val="005E1C46"/>
    <w:rsid w:val="005E331F"/>
    <w:rsid w:val="005E5F4D"/>
    <w:rsid w:val="005E6A55"/>
    <w:rsid w:val="005F2817"/>
    <w:rsid w:val="005F4589"/>
    <w:rsid w:val="005F5035"/>
    <w:rsid w:val="005F58A6"/>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0F8"/>
    <w:rsid w:val="00641120"/>
    <w:rsid w:val="00641F46"/>
    <w:rsid w:val="006432F6"/>
    <w:rsid w:val="00643D8A"/>
    <w:rsid w:val="00644487"/>
    <w:rsid w:val="00644640"/>
    <w:rsid w:val="0064531E"/>
    <w:rsid w:val="00645A11"/>
    <w:rsid w:val="006466B8"/>
    <w:rsid w:val="00647206"/>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1E60"/>
    <w:rsid w:val="006838F0"/>
    <w:rsid w:val="00683A9E"/>
    <w:rsid w:val="00687BFE"/>
    <w:rsid w:val="0069013A"/>
    <w:rsid w:val="00691329"/>
    <w:rsid w:val="00694602"/>
    <w:rsid w:val="0069462D"/>
    <w:rsid w:val="00694A8C"/>
    <w:rsid w:val="006956E1"/>
    <w:rsid w:val="006962FA"/>
    <w:rsid w:val="006973D6"/>
    <w:rsid w:val="006A0AD2"/>
    <w:rsid w:val="006A14F1"/>
    <w:rsid w:val="006A2B2F"/>
    <w:rsid w:val="006A374F"/>
    <w:rsid w:val="006A7DA6"/>
    <w:rsid w:val="006B0659"/>
    <w:rsid w:val="006B137A"/>
    <w:rsid w:val="006B24A8"/>
    <w:rsid w:val="006B30FF"/>
    <w:rsid w:val="006B3363"/>
    <w:rsid w:val="006B40C3"/>
    <w:rsid w:val="006B6363"/>
    <w:rsid w:val="006C0116"/>
    <w:rsid w:val="006C0AD2"/>
    <w:rsid w:val="006C1050"/>
    <w:rsid w:val="006C1EDF"/>
    <w:rsid w:val="006C535A"/>
    <w:rsid w:val="006C597B"/>
    <w:rsid w:val="006C6F58"/>
    <w:rsid w:val="006C7319"/>
    <w:rsid w:val="006D0216"/>
    <w:rsid w:val="006D3CBB"/>
    <w:rsid w:val="006D53F1"/>
    <w:rsid w:val="006D693A"/>
    <w:rsid w:val="006D714E"/>
    <w:rsid w:val="006D751E"/>
    <w:rsid w:val="006E0AF3"/>
    <w:rsid w:val="006E2B43"/>
    <w:rsid w:val="006E3809"/>
    <w:rsid w:val="006E5B92"/>
    <w:rsid w:val="006F2FC6"/>
    <w:rsid w:val="006F34A3"/>
    <w:rsid w:val="006F54C2"/>
    <w:rsid w:val="006F5FC2"/>
    <w:rsid w:val="00700AC3"/>
    <w:rsid w:val="007015E2"/>
    <w:rsid w:val="00701BB9"/>
    <w:rsid w:val="007056C2"/>
    <w:rsid w:val="00705C6E"/>
    <w:rsid w:val="0070624B"/>
    <w:rsid w:val="00706692"/>
    <w:rsid w:val="007111A2"/>
    <w:rsid w:val="0071256C"/>
    <w:rsid w:val="0071414E"/>
    <w:rsid w:val="007201B4"/>
    <w:rsid w:val="0072089A"/>
    <w:rsid w:val="00722238"/>
    <w:rsid w:val="00722254"/>
    <w:rsid w:val="00722B9A"/>
    <w:rsid w:val="00722E1B"/>
    <w:rsid w:val="00724BA7"/>
    <w:rsid w:val="00724C09"/>
    <w:rsid w:val="00726AA2"/>
    <w:rsid w:val="00730417"/>
    <w:rsid w:val="00730CD7"/>
    <w:rsid w:val="00730DDB"/>
    <w:rsid w:val="007325CC"/>
    <w:rsid w:val="0073442D"/>
    <w:rsid w:val="00734C38"/>
    <w:rsid w:val="007350D2"/>
    <w:rsid w:val="00737136"/>
    <w:rsid w:val="00737B96"/>
    <w:rsid w:val="007413AA"/>
    <w:rsid w:val="00741C1D"/>
    <w:rsid w:val="00741DEE"/>
    <w:rsid w:val="00743A21"/>
    <w:rsid w:val="00743A4B"/>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2321"/>
    <w:rsid w:val="00764F09"/>
    <w:rsid w:val="007653F1"/>
    <w:rsid w:val="00766A94"/>
    <w:rsid w:val="00770E7D"/>
    <w:rsid w:val="00772DAA"/>
    <w:rsid w:val="00775DD8"/>
    <w:rsid w:val="007808AE"/>
    <w:rsid w:val="00780A9E"/>
    <w:rsid w:val="007828B1"/>
    <w:rsid w:val="0078427F"/>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6B22"/>
    <w:rsid w:val="007F6E69"/>
    <w:rsid w:val="007F6F37"/>
    <w:rsid w:val="007F7650"/>
    <w:rsid w:val="0080137F"/>
    <w:rsid w:val="00804F39"/>
    <w:rsid w:val="00806718"/>
    <w:rsid w:val="00806801"/>
    <w:rsid w:val="0081141D"/>
    <w:rsid w:val="00811DD9"/>
    <w:rsid w:val="00813C92"/>
    <w:rsid w:val="00815F78"/>
    <w:rsid w:val="00816C0C"/>
    <w:rsid w:val="00823B15"/>
    <w:rsid w:val="00823C5A"/>
    <w:rsid w:val="00824CEE"/>
    <w:rsid w:val="008250DC"/>
    <w:rsid w:val="0082563A"/>
    <w:rsid w:val="00825C0F"/>
    <w:rsid w:val="00833D39"/>
    <w:rsid w:val="00836060"/>
    <w:rsid w:val="00837B07"/>
    <w:rsid w:val="00837E15"/>
    <w:rsid w:val="008402BF"/>
    <w:rsid w:val="008457E6"/>
    <w:rsid w:val="008471ED"/>
    <w:rsid w:val="008473F3"/>
    <w:rsid w:val="00847ADE"/>
    <w:rsid w:val="00847F49"/>
    <w:rsid w:val="008523F4"/>
    <w:rsid w:val="008531F0"/>
    <w:rsid w:val="00853F57"/>
    <w:rsid w:val="00854321"/>
    <w:rsid w:val="008545BA"/>
    <w:rsid w:val="0085479A"/>
    <w:rsid w:val="008555FA"/>
    <w:rsid w:val="00857E41"/>
    <w:rsid w:val="008608E4"/>
    <w:rsid w:val="00860991"/>
    <w:rsid w:val="0086127D"/>
    <w:rsid w:val="00862BB5"/>
    <w:rsid w:val="00863678"/>
    <w:rsid w:val="008648DE"/>
    <w:rsid w:val="00864CE7"/>
    <w:rsid w:val="00864D47"/>
    <w:rsid w:val="0086558A"/>
    <w:rsid w:val="00865A53"/>
    <w:rsid w:val="008667E2"/>
    <w:rsid w:val="0087024B"/>
    <w:rsid w:val="008705C5"/>
    <w:rsid w:val="00875733"/>
    <w:rsid w:val="00881613"/>
    <w:rsid w:val="00883EEC"/>
    <w:rsid w:val="00884409"/>
    <w:rsid w:val="0088490F"/>
    <w:rsid w:val="00886A96"/>
    <w:rsid w:val="00886AD9"/>
    <w:rsid w:val="008875C5"/>
    <w:rsid w:val="00891044"/>
    <w:rsid w:val="00893D6E"/>
    <w:rsid w:val="00894987"/>
    <w:rsid w:val="008A1C74"/>
    <w:rsid w:val="008A2652"/>
    <w:rsid w:val="008A285F"/>
    <w:rsid w:val="008A621C"/>
    <w:rsid w:val="008A708C"/>
    <w:rsid w:val="008B20AA"/>
    <w:rsid w:val="008B2330"/>
    <w:rsid w:val="008B4280"/>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2934"/>
    <w:rsid w:val="00915675"/>
    <w:rsid w:val="009165A8"/>
    <w:rsid w:val="00916608"/>
    <w:rsid w:val="00916C26"/>
    <w:rsid w:val="00921271"/>
    <w:rsid w:val="00921D3E"/>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63F"/>
    <w:rsid w:val="00957E22"/>
    <w:rsid w:val="009618D3"/>
    <w:rsid w:val="0096343D"/>
    <w:rsid w:val="00964793"/>
    <w:rsid w:val="00964972"/>
    <w:rsid w:val="00966262"/>
    <w:rsid w:val="00966C9C"/>
    <w:rsid w:val="009675B0"/>
    <w:rsid w:val="00971919"/>
    <w:rsid w:val="00971A4C"/>
    <w:rsid w:val="00971B2B"/>
    <w:rsid w:val="00972424"/>
    <w:rsid w:val="00972740"/>
    <w:rsid w:val="00974291"/>
    <w:rsid w:val="00975304"/>
    <w:rsid w:val="00975950"/>
    <w:rsid w:val="0097712C"/>
    <w:rsid w:val="00977F6A"/>
    <w:rsid w:val="00980DF4"/>
    <w:rsid w:val="00980FEF"/>
    <w:rsid w:val="0098114C"/>
    <w:rsid w:val="00982F95"/>
    <w:rsid w:val="009837A3"/>
    <w:rsid w:val="00983841"/>
    <w:rsid w:val="00986AD3"/>
    <w:rsid w:val="00990950"/>
    <w:rsid w:val="00991C80"/>
    <w:rsid w:val="00996209"/>
    <w:rsid w:val="00996906"/>
    <w:rsid w:val="0099783B"/>
    <w:rsid w:val="00997E1E"/>
    <w:rsid w:val="009A2D04"/>
    <w:rsid w:val="009B25DC"/>
    <w:rsid w:val="009B2AFB"/>
    <w:rsid w:val="009B35AB"/>
    <w:rsid w:val="009B3AE4"/>
    <w:rsid w:val="009B4F9C"/>
    <w:rsid w:val="009B51F5"/>
    <w:rsid w:val="009B5913"/>
    <w:rsid w:val="009B6751"/>
    <w:rsid w:val="009C0B99"/>
    <w:rsid w:val="009C10FA"/>
    <w:rsid w:val="009C1D27"/>
    <w:rsid w:val="009C5753"/>
    <w:rsid w:val="009C6492"/>
    <w:rsid w:val="009C68D0"/>
    <w:rsid w:val="009C7279"/>
    <w:rsid w:val="009C7424"/>
    <w:rsid w:val="009C7515"/>
    <w:rsid w:val="009D268D"/>
    <w:rsid w:val="009D2EE2"/>
    <w:rsid w:val="009D63FA"/>
    <w:rsid w:val="009D76D4"/>
    <w:rsid w:val="009D7C24"/>
    <w:rsid w:val="009E0262"/>
    <w:rsid w:val="009E260E"/>
    <w:rsid w:val="009E2683"/>
    <w:rsid w:val="009E2CB2"/>
    <w:rsid w:val="009E2CFD"/>
    <w:rsid w:val="009E49D7"/>
    <w:rsid w:val="009E5200"/>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07DF"/>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1D4"/>
    <w:rsid w:val="00A836BF"/>
    <w:rsid w:val="00A859E9"/>
    <w:rsid w:val="00A85AA9"/>
    <w:rsid w:val="00A85E04"/>
    <w:rsid w:val="00A86C3E"/>
    <w:rsid w:val="00A90013"/>
    <w:rsid w:val="00A90AEC"/>
    <w:rsid w:val="00A91300"/>
    <w:rsid w:val="00A922CF"/>
    <w:rsid w:val="00A95EAF"/>
    <w:rsid w:val="00AA1F73"/>
    <w:rsid w:val="00AA341A"/>
    <w:rsid w:val="00AA3D22"/>
    <w:rsid w:val="00AB5909"/>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094D"/>
    <w:rsid w:val="00B01C4A"/>
    <w:rsid w:val="00B02B38"/>
    <w:rsid w:val="00B03724"/>
    <w:rsid w:val="00B056A1"/>
    <w:rsid w:val="00B0770D"/>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4B59"/>
    <w:rsid w:val="00B35543"/>
    <w:rsid w:val="00B355DB"/>
    <w:rsid w:val="00B35F13"/>
    <w:rsid w:val="00B37D4F"/>
    <w:rsid w:val="00B4181C"/>
    <w:rsid w:val="00B41C3C"/>
    <w:rsid w:val="00B42164"/>
    <w:rsid w:val="00B427F1"/>
    <w:rsid w:val="00B4417A"/>
    <w:rsid w:val="00B453E5"/>
    <w:rsid w:val="00B457BC"/>
    <w:rsid w:val="00B507C8"/>
    <w:rsid w:val="00B54C67"/>
    <w:rsid w:val="00B55253"/>
    <w:rsid w:val="00B56BC0"/>
    <w:rsid w:val="00B56E17"/>
    <w:rsid w:val="00B57CC0"/>
    <w:rsid w:val="00B62F60"/>
    <w:rsid w:val="00B633F9"/>
    <w:rsid w:val="00B6407A"/>
    <w:rsid w:val="00B65A3C"/>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1A40"/>
    <w:rsid w:val="00BB2895"/>
    <w:rsid w:val="00BB32CF"/>
    <w:rsid w:val="00BB38B4"/>
    <w:rsid w:val="00BB396A"/>
    <w:rsid w:val="00BB3E03"/>
    <w:rsid w:val="00BB4E48"/>
    <w:rsid w:val="00BB6C34"/>
    <w:rsid w:val="00BB7078"/>
    <w:rsid w:val="00BB78C4"/>
    <w:rsid w:val="00BB7925"/>
    <w:rsid w:val="00BC105F"/>
    <w:rsid w:val="00BC1471"/>
    <w:rsid w:val="00BC2670"/>
    <w:rsid w:val="00BC3F08"/>
    <w:rsid w:val="00BC43EB"/>
    <w:rsid w:val="00BC44DE"/>
    <w:rsid w:val="00BC4FB4"/>
    <w:rsid w:val="00BC5217"/>
    <w:rsid w:val="00BC61C6"/>
    <w:rsid w:val="00BC775C"/>
    <w:rsid w:val="00BD0DEA"/>
    <w:rsid w:val="00BD0FDE"/>
    <w:rsid w:val="00BD143C"/>
    <w:rsid w:val="00BD236C"/>
    <w:rsid w:val="00BD34CE"/>
    <w:rsid w:val="00BD49B1"/>
    <w:rsid w:val="00BD4EA1"/>
    <w:rsid w:val="00BD6269"/>
    <w:rsid w:val="00BD6A47"/>
    <w:rsid w:val="00BE0BF3"/>
    <w:rsid w:val="00BE274B"/>
    <w:rsid w:val="00BE40E7"/>
    <w:rsid w:val="00BE603D"/>
    <w:rsid w:val="00BE6E33"/>
    <w:rsid w:val="00BE758F"/>
    <w:rsid w:val="00BF42B6"/>
    <w:rsid w:val="00BF49BD"/>
    <w:rsid w:val="00BF4E70"/>
    <w:rsid w:val="00BF5C96"/>
    <w:rsid w:val="00BF6A8C"/>
    <w:rsid w:val="00BF7C9F"/>
    <w:rsid w:val="00C02861"/>
    <w:rsid w:val="00C02D09"/>
    <w:rsid w:val="00C03EAC"/>
    <w:rsid w:val="00C05307"/>
    <w:rsid w:val="00C05B47"/>
    <w:rsid w:val="00C07C1E"/>
    <w:rsid w:val="00C10C3B"/>
    <w:rsid w:val="00C11A91"/>
    <w:rsid w:val="00C12B5B"/>
    <w:rsid w:val="00C15C45"/>
    <w:rsid w:val="00C16558"/>
    <w:rsid w:val="00C168FE"/>
    <w:rsid w:val="00C16D71"/>
    <w:rsid w:val="00C17A05"/>
    <w:rsid w:val="00C20051"/>
    <w:rsid w:val="00C21DA0"/>
    <w:rsid w:val="00C24A6D"/>
    <w:rsid w:val="00C2614C"/>
    <w:rsid w:val="00C26D21"/>
    <w:rsid w:val="00C26D87"/>
    <w:rsid w:val="00C26DE8"/>
    <w:rsid w:val="00C311F5"/>
    <w:rsid w:val="00C31FED"/>
    <w:rsid w:val="00C33A08"/>
    <w:rsid w:val="00C33DF1"/>
    <w:rsid w:val="00C35515"/>
    <w:rsid w:val="00C3599F"/>
    <w:rsid w:val="00C36E3B"/>
    <w:rsid w:val="00C374AA"/>
    <w:rsid w:val="00C4065C"/>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3D62"/>
    <w:rsid w:val="00C84C69"/>
    <w:rsid w:val="00C86293"/>
    <w:rsid w:val="00C8700B"/>
    <w:rsid w:val="00C90B68"/>
    <w:rsid w:val="00C91915"/>
    <w:rsid w:val="00C934E6"/>
    <w:rsid w:val="00C93985"/>
    <w:rsid w:val="00C93F0E"/>
    <w:rsid w:val="00C93F8A"/>
    <w:rsid w:val="00C94682"/>
    <w:rsid w:val="00CA08B3"/>
    <w:rsid w:val="00CA1051"/>
    <w:rsid w:val="00CA1B68"/>
    <w:rsid w:val="00CA28AE"/>
    <w:rsid w:val="00CA2967"/>
    <w:rsid w:val="00CA317A"/>
    <w:rsid w:val="00CA55B2"/>
    <w:rsid w:val="00CA5776"/>
    <w:rsid w:val="00CA724D"/>
    <w:rsid w:val="00CA7AAA"/>
    <w:rsid w:val="00CB088A"/>
    <w:rsid w:val="00CB0D09"/>
    <w:rsid w:val="00CB351E"/>
    <w:rsid w:val="00CB42D5"/>
    <w:rsid w:val="00CB4350"/>
    <w:rsid w:val="00CB602C"/>
    <w:rsid w:val="00CB6F8D"/>
    <w:rsid w:val="00CB73E8"/>
    <w:rsid w:val="00CC0F3A"/>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39B8"/>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373"/>
    <w:rsid w:val="00D4084C"/>
    <w:rsid w:val="00D41943"/>
    <w:rsid w:val="00D419D4"/>
    <w:rsid w:val="00D42CE4"/>
    <w:rsid w:val="00D42FBF"/>
    <w:rsid w:val="00D4303E"/>
    <w:rsid w:val="00D455ED"/>
    <w:rsid w:val="00D473EC"/>
    <w:rsid w:val="00D50A03"/>
    <w:rsid w:val="00D50B23"/>
    <w:rsid w:val="00D51C01"/>
    <w:rsid w:val="00D51C03"/>
    <w:rsid w:val="00D5232A"/>
    <w:rsid w:val="00D52472"/>
    <w:rsid w:val="00D539DB"/>
    <w:rsid w:val="00D54530"/>
    <w:rsid w:val="00D54C10"/>
    <w:rsid w:val="00D55FF2"/>
    <w:rsid w:val="00D56301"/>
    <w:rsid w:val="00D56979"/>
    <w:rsid w:val="00D57EE2"/>
    <w:rsid w:val="00D61382"/>
    <w:rsid w:val="00D623E9"/>
    <w:rsid w:val="00D6408A"/>
    <w:rsid w:val="00D6698A"/>
    <w:rsid w:val="00D6709A"/>
    <w:rsid w:val="00D72B5A"/>
    <w:rsid w:val="00D73FDE"/>
    <w:rsid w:val="00D75EEC"/>
    <w:rsid w:val="00D76914"/>
    <w:rsid w:val="00D81E19"/>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B7EBD"/>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0C0F"/>
    <w:rsid w:val="00E118FA"/>
    <w:rsid w:val="00E13108"/>
    <w:rsid w:val="00E13821"/>
    <w:rsid w:val="00E13AC0"/>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E89"/>
    <w:rsid w:val="00E64E49"/>
    <w:rsid w:val="00E65417"/>
    <w:rsid w:val="00E6642E"/>
    <w:rsid w:val="00E67528"/>
    <w:rsid w:val="00E70F8A"/>
    <w:rsid w:val="00E727B5"/>
    <w:rsid w:val="00E72CCF"/>
    <w:rsid w:val="00E741C4"/>
    <w:rsid w:val="00E74681"/>
    <w:rsid w:val="00E74841"/>
    <w:rsid w:val="00E757E9"/>
    <w:rsid w:val="00E76AE6"/>
    <w:rsid w:val="00E7751A"/>
    <w:rsid w:val="00E77D98"/>
    <w:rsid w:val="00E80139"/>
    <w:rsid w:val="00E8025C"/>
    <w:rsid w:val="00E83571"/>
    <w:rsid w:val="00E838CB"/>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3DFB"/>
    <w:rsid w:val="00EC5853"/>
    <w:rsid w:val="00EC763F"/>
    <w:rsid w:val="00EC7DF4"/>
    <w:rsid w:val="00ED15CF"/>
    <w:rsid w:val="00ED1624"/>
    <w:rsid w:val="00EE04ED"/>
    <w:rsid w:val="00EE0FDD"/>
    <w:rsid w:val="00EE2140"/>
    <w:rsid w:val="00EE293C"/>
    <w:rsid w:val="00EE64FC"/>
    <w:rsid w:val="00EE7144"/>
    <w:rsid w:val="00EF1589"/>
    <w:rsid w:val="00EF1C2F"/>
    <w:rsid w:val="00EF289C"/>
    <w:rsid w:val="00EF2EE5"/>
    <w:rsid w:val="00EF3543"/>
    <w:rsid w:val="00EF485E"/>
    <w:rsid w:val="00EF4962"/>
    <w:rsid w:val="00EF51C3"/>
    <w:rsid w:val="00EF544C"/>
    <w:rsid w:val="00EF5D4D"/>
    <w:rsid w:val="00EF6060"/>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2036"/>
    <w:rsid w:val="00F227E6"/>
    <w:rsid w:val="00F22861"/>
    <w:rsid w:val="00F232CF"/>
    <w:rsid w:val="00F23892"/>
    <w:rsid w:val="00F23A5B"/>
    <w:rsid w:val="00F23C01"/>
    <w:rsid w:val="00F24B22"/>
    <w:rsid w:val="00F265D2"/>
    <w:rsid w:val="00F310F2"/>
    <w:rsid w:val="00F314C4"/>
    <w:rsid w:val="00F32C59"/>
    <w:rsid w:val="00F336D0"/>
    <w:rsid w:val="00F3729F"/>
    <w:rsid w:val="00F37A1D"/>
    <w:rsid w:val="00F41A0C"/>
    <w:rsid w:val="00F42F48"/>
    <w:rsid w:val="00F43283"/>
    <w:rsid w:val="00F44996"/>
    <w:rsid w:val="00F44C95"/>
    <w:rsid w:val="00F45F95"/>
    <w:rsid w:val="00F46B74"/>
    <w:rsid w:val="00F50BC7"/>
    <w:rsid w:val="00F51717"/>
    <w:rsid w:val="00F533B3"/>
    <w:rsid w:val="00F549E5"/>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A09C1"/>
    <w:rsid w:val="00FA1A12"/>
    <w:rsid w:val="00FA1BD3"/>
    <w:rsid w:val="00FA1EB0"/>
    <w:rsid w:val="00FA3F4E"/>
    <w:rsid w:val="00FA7439"/>
    <w:rsid w:val="00FA7E83"/>
    <w:rsid w:val="00FB2E59"/>
    <w:rsid w:val="00FB337D"/>
    <w:rsid w:val="00FC06F3"/>
    <w:rsid w:val="00FC39AB"/>
    <w:rsid w:val="00FC3B9C"/>
    <w:rsid w:val="00FC5492"/>
    <w:rsid w:val="00FC5BF1"/>
    <w:rsid w:val="00FC6B3C"/>
    <w:rsid w:val="00FC6EC5"/>
    <w:rsid w:val="00FC747D"/>
    <w:rsid w:val="00FC7B13"/>
    <w:rsid w:val="00FC7D07"/>
    <w:rsid w:val="00FD1505"/>
    <w:rsid w:val="00FD1986"/>
    <w:rsid w:val="00FD250B"/>
    <w:rsid w:val="00FD3D1D"/>
    <w:rsid w:val="00FD5355"/>
    <w:rsid w:val="00FD7ADE"/>
    <w:rsid w:val="00FE0119"/>
    <w:rsid w:val="00FE37B8"/>
    <w:rsid w:val="00FE404D"/>
    <w:rsid w:val="00FE5CBD"/>
    <w:rsid w:val="00FF1A5B"/>
    <w:rsid w:val="00FF3B5E"/>
    <w:rsid w:val="00FF6C47"/>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Encabezado1"/>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Encabezado1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iPriority w:val="99"/>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uiPriority w:val="99"/>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1"/>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2"/>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3"/>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3"/>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4"/>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5"/>
      </w:numPr>
    </w:pPr>
  </w:style>
  <w:style w:type="paragraph" w:customStyle="1" w:styleId="1Titulo">
    <w:name w:val="1.Titulo"/>
    <w:basedOn w:val="Normal"/>
    <w:uiPriority w:val="99"/>
    <w:rsid w:val="00154C04"/>
    <w:pPr>
      <w:numPr>
        <w:numId w:val="6"/>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 w:type="table" w:customStyle="1" w:styleId="TableNormal">
    <w:name w:val="Table Normal"/>
    <w:uiPriority w:val="2"/>
    <w:semiHidden/>
    <w:unhideWhenUsed/>
    <w:qFormat/>
    <w:rsid w:val="00E757E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57E9"/>
    <w:pPr>
      <w:widowControl w:val="0"/>
      <w:autoSpaceDE w:val="0"/>
      <w:autoSpaceDN w:val="0"/>
      <w:spacing w:after="0" w:line="244" w:lineRule="exact"/>
    </w:pPr>
    <w:rPr>
      <w:rFonts w:ascii="Arial Narrow" w:eastAsia="Arial Narrow" w:hAnsi="Arial Narrow" w:cs="Arial Narrow"/>
      <w:lang w:val="es-ES" w:eastAsia="es-ES" w:bidi="es-ES"/>
    </w:rPr>
  </w:style>
  <w:style w:type="paragraph" w:customStyle="1" w:styleId="Sinespaciado1">
    <w:name w:val="Sin espaciado1"/>
    <w:qFormat/>
    <w:rsid w:val="00B65A3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6374">
      <w:bodyDiv w:val="1"/>
      <w:marLeft w:val="0"/>
      <w:marRight w:val="0"/>
      <w:marTop w:val="0"/>
      <w:marBottom w:val="0"/>
      <w:divBdr>
        <w:top w:val="none" w:sz="0" w:space="0" w:color="auto"/>
        <w:left w:val="none" w:sz="0" w:space="0" w:color="auto"/>
        <w:bottom w:val="none" w:sz="0" w:space="0" w:color="auto"/>
        <w:right w:val="none" w:sz="0" w:space="0" w:color="auto"/>
      </w:divBdr>
    </w:div>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274946147">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74487874">
      <w:bodyDiv w:val="1"/>
      <w:marLeft w:val="0"/>
      <w:marRight w:val="0"/>
      <w:marTop w:val="0"/>
      <w:marBottom w:val="0"/>
      <w:divBdr>
        <w:top w:val="none" w:sz="0" w:space="0" w:color="auto"/>
        <w:left w:val="none" w:sz="0" w:space="0" w:color="auto"/>
        <w:bottom w:val="none" w:sz="0" w:space="0" w:color="auto"/>
        <w:right w:val="none" w:sz="0" w:space="0" w:color="auto"/>
      </w:divBdr>
    </w:div>
    <w:div w:id="485708159">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948050493">
      <w:bodyDiv w:val="1"/>
      <w:marLeft w:val="0"/>
      <w:marRight w:val="0"/>
      <w:marTop w:val="0"/>
      <w:marBottom w:val="0"/>
      <w:divBdr>
        <w:top w:val="none" w:sz="0" w:space="0" w:color="auto"/>
        <w:left w:val="none" w:sz="0" w:space="0" w:color="auto"/>
        <w:bottom w:val="none" w:sz="0" w:space="0" w:color="auto"/>
        <w:right w:val="none" w:sz="0" w:space="0" w:color="auto"/>
      </w:divBdr>
    </w:div>
    <w:div w:id="966859693">
      <w:bodyDiv w:val="1"/>
      <w:marLeft w:val="0"/>
      <w:marRight w:val="0"/>
      <w:marTop w:val="0"/>
      <w:marBottom w:val="0"/>
      <w:divBdr>
        <w:top w:val="none" w:sz="0" w:space="0" w:color="auto"/>
        <w:left w:val="none" w:sz="0" w:space="0" w:color="auto"/>
        <w:bottom w:val="none" w:sz="0" w:space="0" w:color="auto"/>
        <w:right w:val="none" w:sz="0" w:space="0" w:color="auto"/>
      </w:divBdr>
    </w:div>
    <w:div w:id="108102283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34342293">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96BD8-FA1B-48B6-9D2E-D5DB64686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9</TotalTime>
  <Pages>1</Pages>
  <Words>312</Words>
  <Characters>1720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2028</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Sergio Alejandro Prieto Leal</cp:lastModifiedBy>
  <cp:revision>12</cp:revision>
  <cp:lastPrinted>2018-08-28T14:02:00Z</cp:lastPrinted>
  <dcterms:created xsi:type="dcterms:W3CDTF">2024-02-01T03:16:00Z</dcterms:created>
  <dcterms:modified xsi:type="dcterms:W3CDTF">2024-03-19T13:43:00Z</dcterms:modified>
</cp:coreProperties>
</file>