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B60C86C" w14:textId="77777777" w:rsidR="00593642" w:rsidRPr="001B3F99" w:rsidRDefault="001B3F99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auto"/>
        </w:rPr>
      </w:pPr>
      <w:r w:rsidRPr="001B3F99">
        <w:rPr>
          <w:rFonts w:asciiTheme="minorHAnsi" w:eastAsia="Times New Roman" w:hAnsiTheme="minorHAnsi" w:cstheme="minorHAnsi"/>
          <w:color w:val="auto"/>
        </w:rPr>
        <w:t xml:space="preserve">Ciudad y Fecha </w:t>
      </w:r>
    </w:p>
    <w:p w14:paraId="4AF5CDB2" w14:textId="77777777" w:rsidR="00593642" w:rsidRPr="001B3F99" w:rsidRDefault="00593642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auto"/>
        </w:rPr>
      </w:pPr>
    </w:p>
    <w:p w14:paraId="52E1063F" w14:textId="77777777" w:rsidR="00593642" w:rsidRPr="001B3F99" w:rsidRDefault="001B3F99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auto"/>
        </w:rPr>
      </w:pPr>
      <w:r w:rsidRPr="001B3F99">
        <w:rPr>
          <w:rFonts w:asciiTheme="minorHAnsi" w:eastAsia="Times New Roman" w:hAnsiTheme="minorHAnsi" w:cstheme="minorHAnsi"/>
          <w:color w:val="auto"/>
        </w:rPr>
        <w:t xml:space="preserve">Señores. </w:t>
      </w:r>
    </w:p>
    <w:p w14:paraId="1DB97DE6" w14:textId="77777777" w:rsidR="001B3F99" w:rsidRPr="001B3F99" w:rsidRDefault="001B3F99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auto"/>
        </w:rPr>
      </w:pPr>
      <w:r w:rsidRPr="001B3F99">
        <w:rPr>
          <w:rFonts w:asciiTheme="minorHAnsi" w:eastAsia="Times New Roman" w:hAnsiTheme="minorHAnsi" w:cstheme="minorHAnsi"/>
          <w:color w:val="auto"/>
        </w:rPr>
        <w:t xml:space="preserve">EMPRESA METRO DE BOGOTA S.A. </w:t>
      </w:r>
    </w:p>
    <w:p w14:paraId="701FA051" w14:textId="77777777" w:rsidR="001B3F99" w:rsidRPr="001B3F99" w:rsidRDefault="001B3F99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auto"/>
        </w:rPr>
      </w:pPr>
      <w:proofErr w:type="spellStart"/>
      <w:r w:rsidRPr="001B3F99">
        <w:rPr>
          <w:rFonts w:asciiTheme="minorHAnsi" w:eastAsia="Times New Roman" w:hAnsiTheme="minorHAnsi" w:cstheme="minorHAnsi"/>
          <w:color w:val="auto"/>
        </w:rPr>
        <w:t>Atn</w:t>
      </w:r>
      <w:proofErr w:type="spellEnd"/>
      <w:r w:rsidRPr="001B3F99">
        <w:rPr>
          <w:rFonts w:asciiTheme="minorHAnsi" w:eastAsia="Times New Roman" w:hAnsiTheme="minorHAnsi" w:cstheme="minorHAnsi"/>
          <w:color w:val="auto"/>
        </w:rPr>
        <w:t xml:space="preserve">. Dr. Andrés Escobar Uribe </w:t>
      </w:r>
    </w:p>
    <w:p w14:paraId="0856335F" w14:textId="77777777" w:rsidR="00593642" w:rsidRPr="001B3F99" w:rsidRDefault="00100278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  <w:color w:val="auto"/>
        </w:rPr>
      </w:pPr>
      <w:r w:rsidRPr="001B3F99">
        <w:rPr>
          <w:rFonts w:asciiTheme="minorHAnsi" w:eastAsia="Times New Roman" w:hAnsiTheme="minorHAnsi" w:cstheme="minorHAnsi"/>
          <w:b/>
          <w:color w:val="auto"/>
        </w:rPr>
        <w:t xml:space="preserve">Gerente </w:t>
      </w:r>
      <w:r w:rsidR="00593642" w:rsidRPr="001B3F99">
        <w:rPr>
          <w:rFonts w:asciiTheme="minorHAnsi" w:eastAsia="Times New Roman" w:hAnsiTheme="minorHAnsi" w:cstheme="minorHAnsi"/>
          <w:b/>
          <w:color w:val="auto"/>
        </w:rPr>
        <w:t>General</w:t>
      </w:r>
    </w:p>
    <w:p w14:paraId="6DFD855F" w14:textId="77777777" w:rsidR="001B3F99" w:rsidRPr="001B3F99" w:rsidRDefault="001B3F99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  <w:color w:val="auto"/>
        </w:rPr>
      </w:pPr>
      <w:proofErr w:type="spellStart"/>
      <w:r w:rsidRPr="001B3F99">
        <w:rPr>
          <w:rFonts w:asciiTheme="minorHAnsi" w:eastAsia="Times New Roman" w:hAnsiTheme="minorHAnsi" w:cstheme="minorHAnsi"/>
          <w:b/>
          <w:color w:val="auto"/>
        </w:rPr>
        <w:t>Cra</w:t>
      </w:r>
      <w:proofErr w:type="spellEnd"/>
      <w:r w:rsidRPr="001B3F99">
        <w:rPr>
          <w:rFonts w:asciiTheme="minorHAnsi" w:eastAsia="Times New Roman" w:hAnsiTheme="minorHAnsi" w:cstheme="minorHAnsi"/>
          <w:b/>
          <w:color w:val="auto"/>
        </w:rPr>
        <w:t xml:space="preserve"> 9 No. 76-49 – 4to piso </w:t>
      </w:r>
    </w:p>
    <w:p w14:paraId="3F422DAD" w14:textId="1BFA148C" w:rsidR="00593642" w:rsidRPr="001B3F99" w:rsidRDefault="00593642" w:rsidP="00593642">
      <w:pPr>
        <w:widowControl/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color w:val="auto"/>
        </w:rPr>
      </w:pPr>
      <w:r w:rsidRPr="001B3F99">
        <w:rPr>
          <w:rFonts w:asciiTheme="minorHAnsi" w:eastAsia="Times New Roman" w:hAnsiTheme="minorHAnsi" w:cstheme="minorHAnsi"/>
          <w:color w:val="auto"/>
        </w:rPr>
        <w:t>Bogotá D.C.</w:t>
      </w:r>
    </w:p>
    <w:p w14:paraId="68DF1D36" w14:textId="77777777" w:rsidR="009C4054" w:rsidRPr="00311D56" w:rsidRDefault="009C4054" w:rsidP="00DD5D7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24840359" w14:textId="08F1BA7C" w:rsidR="001B3F99" w:rsidRPr="005026A8" w:rsidRDefault="001B3F99" w:rsidP="0057070B">
      <w:pPr>
        <w:pStyle w:val="Tibitoc"/>
        <w:jc w:val="both"/>
        <w:rPr>
          <w:rFonts w:ascii="Calibri" w:hAnsi="Calibri"/>
          <w:color w:val="auto"/>
          <w:lang w:val="es-CO" w:eastAsia="es-CO"/>
        </w:rPr>
      </w:pPr>
      <w:r w:rsidRPr="001B3F99">
        <w:rPr>
          <w:rFonts w:ascii="Calibri" w:hAnsi="Calibri"/>
          <w:b w:val="0"/>
          <w:lang w:eastAsia="es-CO"/>
        </w:rPr>
        <w:t>El (los) abajo firmante(s), actuando en nombre y representación de [</w:t>
      </w:r>
      <w:r w:rsidR="009E465F">
        <w:rPr>
          <w:rFonts w:ascii="Calibri" w:hAnsi="Calibri"/>
          <w:b w:val="0"/>
          <w:lang w:eastAsia="es-CO"/>
        </w:rPr>
        <w:t>N</w:t>
      </w:r>
      <w:r w:rsidRPr="001B3F99">
        <w:rPr>
          <w:rFonts w:ascii="Calibri" w:hAnsi="Calibri"/>
          <w:b w:val="0"/>
          <w:lang w:eastAsia="es-CO"/>
        </w:rPr>
        <w:t xml:space="preserve">ombre del Proponente. En el caso de Estructura Plural, debe </w:t>
      </w:r>
      <w:r w:rsidRPr="00E0308D">
        <w:rPr>
          <w:rFonts w:ascii="Calibri" w:hAnsi="Calibri"/>
          <w:b w:val="0"/>
          <w:color w:val="auto"/>
          <w:lang w:eastAsia="es-CO"/>
        </w:rPr>
        <w:t>incluirse el nombre de la Estructura Plural, así como el nombre de cada uno de sus miembros] presentamos Propuesta en desarrollo de</w:t>
      </w:r>
      <w:r w:rsidR="00A1679D" w:rsidRPr="00E0308D">
        <w:rPr>
          <w:rFonts w:ascii="Calibri" w:hAnsi="Calibri"/>
          <w:b w:val="0"/>
          <w:color w:val="auto"/>
          <w:lang w:eastAsia="es-CO"/>
        </w:rPr>
        <w:t>l proceso de</w:t>
      </w:r>
      <w:r w:rsidRPr="00E0308D">
        <w:rPr>
          <w:rFonts w:ascii="Calibri" w:hAnsi="Calibri"/>
          <w:b w:val="0"/>
          <w:color w:val="auto"/>
          <w:lang w:eastAsia="es-CO"/>
        </w:rPr>
        <w:t xml:space="preserve"> </w:t>
      </w:r>
      <w:r w:rsidR="000F36F4" w:rsidRPr="00E0308D">
        <w:rPr>
          <w:rFonts w:ascii="Calibri" w:hAnsi="Calibri"/>
          <w:b w:val="0"/>
          <w:color w:val="auto"/>
          <w:lang w:eastAsia="es-CO"/>
        </w:rPr>
        <w:t>No</w:t>
      </w:r>
      <w:r w:rsidR="00546F78" w:rsidRPr="00E0308D">
        <w:rPr>
          <w:rFonts w:ascii="Calibri" w:hAnsi="Calibri"/>
          <w:b w:val="0"/>
          <w:color w:val="auto"/>
          <w:lang w:eastAsia="es-CO"/>
        </w:rPr>
        <w:t xml:space="preserve">. </w:t>
      </w:r>
      <w:r w:rsidR="00220D25" w:rsidRPr="00FD3BB3">
        <w:rPr>
          <w:rFonts w:ascii="Calibri" w:hAnsi="Calibri"/>
          <w:bCs/>
          <w:color w:val="auto"/>
        </w:rPr>
        <w:t>GAF-MC-00</w:t>
      </w:r>
      <w:r w:rsidR="00FD3BB3" w:rsidRPr="00FD3BB3">
        <w:rPr>
          <w:rFonts w:ascii="Calibri" w:hAnsi="Calibri"/>
          <w:bCs/>
          <w:color w:val="auto"/>
        </w:rPr>
        <w:t>6</w:t>
      </w:r>
      <w:r w:rsidR="00220D25" w:rsidRPr="00FD3BB3">
        <w:rPr>
          <w:rFonts w:ascii="Calibri" w:hAnsi="Calibri"/>
          <w:bCs/>
          <w:color w:val="auto"/>
        </w:rPr>
        <w:t>-2020</w:t>
      </w:r>
      <w:r w:rsidR="00E0308D" w:rsidRPr="00E0308D">
        <w:rPr>
          <w:rFonts w:ascii="Calibri" w:hAnsi="Calibri"/>
          <w:b w:val="0"/>
          <w:color w:val="auto"/>
          <w:lang w:eastAsia="es-CO"/>
        </w:rPr>
        <w:t>,</w:t>
      </w:r>
      <w:r w:rsidRPr="00E0308D">
        <w:rPr>
          <w:rFonts w:ascii="Calibri" w:hAnsi="Calibri"/>
          <w:b w:val="0"/>
          <w:color w:val="auto"/>
          <w:lang w:eastAsia="es-CO"/>
        </w:rPr>
        <w:t xml:space="preserve"> convocado por la </w:t>
      </w:r>
      <w:r w:rsidR="00546F78" w:rsidRPr="00E0308D">
        <w:rPr>
          <w:rFonts w:ascii="Calibri" w:hAnsi="Calibri"/>
          <w:b w:val="0"/>
          <w:color w:val="auto"/>
          <w:lang w:eastAsia="es-CO"/>
        </w:rPr>
        <w:t>E</w:t>
      </w:r>
      <w:r w:rsidRPr="00E0308D">
        <w:rPr>
          <w:rFonts w:ascii="Calibri" w:hAnsi="Calibri"/>
          <w:b w:val="0"/>
          <w:color w:val="auto"/>
          <w:lang w:eastAsia="es-CO"/>
        </w:rPr>
        <w:t xml:space="preserve">mpresa </w:t>
      </w:r>
      <w:r w:rsidR="00546F78" w:rsidRPr="00E0308D">
        <w:rPr>
          <w:rFonts w:ascii="Calibri" w:hAnsi="Calibri"/>
          <w:b w:val="0"/>
          <w:color w:val="auto"/>
          <w:lang w:eastAsia="es-CO"/>
        </w:rPr>
        <w:t>M</w:t>
      </w:r>
      <w:r w:rsidRPr="00E0308D">
        <w:rPr>
          <w:rFonts w:ascii="Calibri" w:hAnsi="Calibri"/>
          <w:b w:val="0"/>
          <w:color w:val="auto"/>
          <w:lang w:eastAsia="es-CO"/>
        </w:rPr>
        <w:t>etro de Bogotá S.A.  con el objeto de contratar: “</w:t>
      </w:r>
      <w:r w:rsidR="00F91A60" w:rsidRPr="00F91A60">
        <w:rPr>
          <w:rFonts w:ascii="Calibri" w:hAnsi="Calibri"/>
          <w:color w:val="auto"/>
          <w:lang w:val="es-CO" w:eastAsia="es-CO"/>
        </w:rPr>
        <w:t>PRESTACIÓN DE SERVICIOS DE MANTENIMIENTO PREVENTIVO Y CORRECTIVO DE SWITCHES, SERVIDOR E IMPRESORA DE PROPIEDAD DE LA EMPRESA METRO DE BOGOTÁ</w:t>
      </w:r>
      <w:r w:rsidR="005026A8" w:rsidRPr="005026A8">
        <w:rPr>
          <w:rFonts w:ascii="Calibri" w:hAnsi="Calibri"/>
          <w:color w:val="auto"/>
          <w:lang w:val="es-CO" w:eastAsia="es-CO"/>
        </w:rPr>
        <w:t>.</w:t>
      </w:r>
      <w:r w:rsidRPr="00E0308D">
        <w:rPr>
          <w:rFonts w:ascii="Calibri" w:hAnsi="Calibri"/>
          <w:b w:val="0"/>
          <w:color w:val="auto"/>
          <w:lang w:eastAsia="es-CO"/>
        </w:rPr>
        <w:t xml:space="preserve">” </w:t>
      </w:r>
    </w:p>
    <w:p w14:paraId="77813A35" w14:textId="77777777" w:rsidR="001B3F99" w:rsidRPr="00E0308D" w:rsidRDefault="001B3F99" w:rsidP="001B3F99">
      <w:pPr>
        <w:pStyle w:val="Tibitoc"/>
        <w:jc w:val="both"/>
        <w:rPr>
          <w:rFonts w:ascii="Calibri" w:hAnsi="Calibri"/>
          <w:b w:val="0"/>
          <w:color w:val="auto"/>
          <w:lang w:eastAsia="es-CO"/>
        </w:rPr>
      </w:pPr>
    </w:p>
    <w:p w14:paraId="33A2EB08" w14:textId="5DC68747" w:rsidR="001B3F99" w:rsidRPr="00E0308D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color w:val="auto"/>
          <w:lang w:eastAsia="es-CO"/>
        </w:rPr>
      </w:pPr>
      <w:r w:rsidRPr="00E0308D">
        <w:rPr>
          <w:rFonts w:asciiTheme="minorHAnsi" w:hAnsiTheme="minorHAnsi" w:cstheme="minorHAnsi"/>
          <w:color w:val="auto"/>
          <w:lang w:eastAsia="es-CO"/>
        </w:rPr>
        <w:t>Como consecuencia de lo anterior, por la presente me [nos] compromet</w:t>
      </w:r>
      <w:r w:rsidR="00AF3DD0" w:rsidRPr="00E0308D">
        <w:rPr>
          <w:rFonts w:asciiTheme="minorHAnsi" w:hAnsiTheme="minorHAnsi" w:cstheme="minorHAnsi"/>
          <w:color w:val="auto"/>
          <w:lang w:eastAsia="es-CO"/>
        </w:rPr>
        <w:t>o(emos) con</w:t>
      </w:r>
      <w:r w:rsidRPr="00E0308D">
        <w:rPr>
          <w:rFonts w:asciiTheme="minorHAnsi" w:hAnsiTheme="minorHAnsi" w:cstheme="minorHAnsi"/>
          <w:color w:val="auto"/>
          <w:lang w:eastAsia="es-CO"/>
        </w:rPr>
        <w:t xml:space="preserve"> las siguientes declaraciones</w:t>
      </w:r>
      <w:r w:rsidR="00D05F48" w:rsidRPr="00E0308D">
        <w:rPr>
          <w:rFonts w:asciiTheme="minorHAnsi" w:hAnsiTheme="minorHAnsi" w:cstheme="minorHAnsi"/>
          <w:color w:val="auto"/>
          <w:lang w:eastAsia="es-CO"/>
        </w:rPr>
        <w:t xml:space="preserve"> en desarrollo del proceso No. </w:t>
      </w:r>
      <w:r w:rsidR="00220D25" w:rsidRPr="00FD3BB3">
        <w:rPr>
          <w:rFonts w:ascii="Calibri" w:hAnsi="Calibri"/>
          <w:b/>
          <w:bCs/>
          <w:color w:val="auto"/>
          <w:lang w:eastAsia="es-CO"/>
        </w:rPr>
        <w:t>GAF-MC-00</w:t>
      </w:r>
      <w:r w:rsidR="00FD3BB3" w:rsidRPr="00FD3BB3">
        <w:rPr>
          <w:rFonts w:ascii="Calibri" w:hAnsi="Calibri"/>
          <w:b/>
          <w:bCs/>
          <w:color w:val="auto"/>
          <w:lang w:eastAsia="es-CO"/>
        </w:rPr>
        <w:t>6</w:t>
      </w:r>
      <w:r w:rsidR="00220D25" w:rsidRPr="00FD3BB3">
        <w:rPr>
          <w:rFonts w:ascii="Calibri" w:hAnsi="Calibri"/>
          <w:b/>
          <w:bCs/>
          <w:color w:val="auto"/>
          <w:lang w:eastAsia="es-CO"/>
        </w:rPr>
        <w:t>-2020</w:t>
      </w:r>
      <w:r w:rsidRPr="00E0308D">
        <w:rPr>
          <w:rFonts w:asciiTheme="minorHAnsi" w:hAnsiTheme="minorHAnsi" w:cstheme="minorHAnsi"/>
          <w:color w:val="auto"/>
          <w:lang w:eastAsia="es-CO"/>
        </w:rPr>
        <w:t>:</w:t>
      </w:r>
    </w:p>
    <w:p w14:paraId="0C1F5B6A" w14:textId="77777777" w:rsidR="00B266E9" w:rsidRPr="00311D56" w:rsidRDefault="00B266E9" w:rsidP="00083F71">
      <w:pPr>
        <w:rPr>
          <w:rFonts w:asciiTheme="minorHAnsi" w:hAnsiTheme="minorHAnsi" w:cstheme="minorHAnsi"/>
        </w:rPr>
      </w:pPr>
    </w:p>
    <w:p w14:paraId="2A02AC41" w14:textId="584D12A4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 xml:space="preserve">Que ninguna otra persona </w:t>
      </w:r>
      <w:r w:rsidR="00D05F48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natural o jurídica</w:t>
      </w:r>
      <w:r w:rsidR="00D05F48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>, diferente a la</w:t>
      </w:r>
      <w:r w:rsidR="00D05F48">
        <w:rPr>
          <w:rFonts w:asciiTheme="minorHAnsi" w:hAnsiTheme="minorHAnsi" w:cstheme="minorHAnsi"/>
          <w:lang w:eastAsia="es-CO"/>
        </w:rPr>
        <w:t xml:space="preserve"> (</w:t>
      </w:r>
      <w:r w:rsidRPr="001B3F99">
        <w:rPr>
          <w:rFonts w:asciiTheme="minorHAnsi" w:hAnsiTheme="minorHAnsi" w:cstheme="minorHAnsi"/>
          <w:lang w:eastAsia="es-CO"/>
        </w:rPr>
        <w:t>s</w:t>
      </w:r>
      <w:r w:rsidR="00D05F48">
        <w:rPr>
          <w:rFonts w:asciiTheme="minorHAnsi" w:hAnsiTheme="minorHAnsi" w:cstheme="minorHAnsi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 xml:space="preserve"> persona</w:t>
      </w:r>
      <w:r w:rsidR="00D05F48">
        <w:rPr>
          <w:rFonts w:asciiTheme="minorHAnsi" w:hAnsiTheme="minorHAnsi" w:cstheme="minorHAnsi"/>
          <w:lang w:eastAsia="es-CO"/>
        </w:rPr>
        <w:t xml:space="preserve"> (</w:t>
      </w:r>
      <w:r w:rsidRPr="001B3F99">
        <w:rPr>
          <w:rFonts w:asciiTheme="minorHAnsi" w:hAnsiTheme="minorHAnsi" w:cstheme="minorHAnsi"/>
          <w:lang w:eastAsia="es-CO"/>
        </w:rPr>
        <w:t>s</w:t>
      </w:r>
      <w:r w:rsidR="00D05F48">
        <w:rPr>
          <w:rFonts w:asciiTheme="minorHAnsi" w:hAnsiTheme="minorHAnsi" w:cstheme="minorHAnsi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 xml:space="preserve"> señalada</w:t>
      </w:r>
      <w:r w:rsidR="00D05F48">
        <w:rPr>
          <w:rFonts w:asciiTheme="minorHAnsi" w:hAnsiTheme="minorHAnsi" w:cstheme="minorHAnsi"/>
          <w:lang w:eastAsia="es-CO"/>
        </w:rPr>
        <w:t xml:space="preserve"> (</w:t>
      </w:r>
      <w:r w:rsidRPr="001B3F99">
        <w:rPr>
          <w:rFonts w:asciiTheme="minorHAnsi" w:hAnsiTheme="minorHAnsi" w:cstheme="minorHAnsi"/>
          <w:lang w:eastAsia="es-CO"/>
        </w:rPr>
        <w:t>s</w:t>
      </w:r>
      <w:r w:rsidR="00D05F48">
        <w:rPr>
          <w:rFonts w:asciiTheme="minorHAnsi" w:hAnsiTheme="minorHAnsi" w:cstheme="minorHAnsi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 xml:space="preserve"> en el encabezado de la presente carta, tiene</w:t>
      </w:r>
      <w:r w:rsidR="00D05F48">
        <w:rPr>
          <w:rFonts w:asciiTheme="minorHAnsi" w:hAnsiTheme="minorHAnsi" w:cstheme="minorHAnsi"/>
          <w:lang w:eastAsia="es-CO"/>
        </w:rPr>
        <w:t xml:space="preserve"> </w:t>
      </w:r>
      <w:r w:rsidR="00D05F48" w:rsidRPr="00D05F48">
        <w:rPr>
          <w:rFonts w:asciiTheme="minorHAnsi" w:hAnsiTheme="minorHAnsi" w:cstheme="minorHAnsi"/>
          <w:color w:val="FF0000"/>
          <w:lang w:eastAsia="es-CO"/>
        </w:rPr>
        <w:t>(n)</w:t>
      </w:r>
      <w:r w:rsidRPr="001B3F99">
        <w:rPr>
          <w:rFonts w:asciiTheme="minorHAnsi" w:hAnsiTheme="minorHAnsi" w:cstheme="minorHAnsi"/>
          <w:lang w:eastAsia="es-CO"/>
        </w:rPr>
        <w:t xml:space="preserve"> participación en esta Propuesta o tendrá participación en el Contrato que me </w:t>
      </w:r>
      <w:r w:rsidRPr="00D05F48">
        <w:rPr>
          <w:rFonts w:asciiTheme="minorHAnsi" w:hAnsiTheme="minorHAnsi" w:cstheme="minorHAnsi"/>
          <w:color w:val="FF0000"/>
          <w:lang w:eastAsia="es-CO"/>
        </w:rPr>
        <w:t>[nos]</w:t>
      </w:r>
      <w:r w:rsidRPr="001B3F99">
        <w:rPr>
          <w:rFonts w:asciiTheme="minorHAnsi" w:hAnsiTheme="minorHAnsi" w:cstheme="minorHAnsi"/>
          <w:lang w:eastAsia="es-CO"/>
        </w:rPr>
        <w:t xml:space="preserve"> sea adjudicado como resultado del</w:t>
      </w:r>
      <w:r w:rsidR="00B26293" w:rsidRPr="00036793">
        <w:rPr>
          <w:rFonts w:asciiTheme="minorHAnsi" w:hAnsiTheme="minorHAnsi" w:cstheme="minorHAnsi"/>
          <w:color w:val="auto"/>
          <w:lang w:eastAsia="es-CO"/>
        </w:rPr>
        <w:t xml:space="preserve"> proceso</w:t>
      </w:r>
      <w:r w:rsidR="00F02CFD" w:rsidRPr="00036793">
        <w:rPr>
          <w:rFonts w:asciiTheme="minorHAnsi" w:hAnsiTheme="minorHAnsi" w:cstheme="minorHAnsi"/>
          <w:color w:val="auto"/>
          <w:lang w:eastAsia="es-CO"/>
        </w:rPr>
        <w:t xml:space="preserve"> </w:t>
      </w:r>
      <w:r w:rsidR="00805A63" w:rsidRPr="00805A63">
        <w:rPr>
          <w:rFonts w:asciiTheme="minorHAnsi" w:hAnsiTheme="minorHAnsi" w:cstheme="minorHAnsi"/>
          <w:color w:val="auto"/>
          <w:lang w:eastAsia="es-CO"/>
        </w:rPr>
        <w:t>arriba mencionado</w:t>
      </w:r>
      <w:r w:rsidR="00A1679D">
        <w:rPr>
          <w:rFonts w:ascii="Calibri" w:hAnsi="Calibr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 xml:space="preserve">y que, por lo tanto, solamente los firmantes están vinculados a la presente Propuesta. </w:t>
      </w:r>
    </w:p>
    <w:p w14:paraId="4396FCAD" w14:textId="6BBABC9B" w:rsidR="001B3F99" w:rsidRPr="001B3F99" w:rsidRDefault="001B3F99" w:rsidP="001B3F99">
      <w:pPr>
        <w:pStyle w:val="Prrafodelista"/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</w:p>
    <w:p w14:paraId="12684221" w14:textId="0F8DDA94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Que he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proofErr w:type="spellStart"/>
      <w:r w:rsidRPr="00FB645D">
        <w:rPr>
          <w:rFonts w:asciiTheme="minorHAnsi" w:hAnsiTheme="minorHAnsi" w:cstheme="minorHAnsi"/>
          <w:color w:val="FF0000"/>
          <w:lang w:eastAsia="es-CO"/>
        </w:rPr>
        <w:t>mos</w:t>
      </w:r>
      <w:proofErr w:type="spellEnd"/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estudiado, cono</w:t>
      </w:r>
      <w:r w:rsidR="00897DA1">
        <w:rPr>
          <w:rFonts w:asciiTheme="minorHAnsi" w:hAnsiTheme="minorHAnsi" w:cstheme="minorHAnsi"/>
          <w:lang w:eastAsia="es-CO"/>
        </w:rPr>
        <w:t>zco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proofErr w:type="spellStart"/>
      <w:r w:rsidRPr="00FB645D">
        <w:rPr>
          <w:rFonts w:asciiTheme="minorHAnsi" w:hAnsiTheme="minorHAnsi" w:cstheme="minorHAnsi"/>
          <w:color w:val="FF0000"/>
          <w:lang w:eastAsia="es-CO"/>
        </w:rPr>
        <w:t>cemos</w:t>
      </w:r>
      <w:proofErr w:type="spellEnd"/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>, ent</w:t>
      </w:r>
      <w:r w:rsidR="00897DA1">
        <w:rPr>
          <w:rFonts w:asciiTheme="minorHAnsi" w:hAnsiTheme="minorHAnsi" w:cstheme="minorHAnsi"/>
          <w:lang w:eastAsia="es-CO"/>
        </w:rPr>
        <w:t>i</w:t>
      </w:r>
      <w:r w:rsidRPr="001B3F99">
        <w:rPr>
          <w:rFonts w:asciiTheme="minorHAnsi" w:hAnsiTheme="minorHAnsi" w:cstheme="minorHAnsi"/>
          <w:lang w:eastAsia="es-CO"/>
        </w:rPr>
        <w:t>end</w:t>
      </w:r>
      <w:r w:rsidR="00897DA1">
        <w:rPr>
          <w:rFonts w:asciiTheme="minorHAnsi" w:hAnsiTheme="minorHAnsi" w:cstheme="minorHAnsi"/>
          <w:lang w:eastAsia="es-CO"/>
        </w:rPr>
        <w:t>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Pr="00FB645D">
        <w:rPr>
          <w:rFonts w:asciiTheme="minorHAnsi" w:hAnsiTheme="minorHAnsi" w:cstheme="minorHAnsi"/>
          <w:color w:val="FF0000"/>
          <w:lang w:eastAsia="es-CO"/>
        </w:rPr>
        <w:t>emos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y acept</w:t>
      </w:r>
      <w:r w:rsidR="00897DA1">
        <w:rPr>
          <w:rFonts w:asciiTheme="minorHAnsi" w:hAnsiTheme="minorHAnsi" w:cstheme="minorHAnsi"/>
          <w:lang w:eastAsia="es-CO"/>
        </w:rPr>
        <w:t>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Pr="00FB645D">
        <w:rPr>
          <w:rFonts w:asciiTheme="minorHAnsi" w:hAnsiTheme="minorHAnsi" w:cstheme="minorHAnsi"/>
          <w:color w:val="FF0000"/>
          <w:lang w:eastAsia="es-CO"/>
        </w:rPr>
        <w:t>amos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E0308D">
        <w:rPr>
          <w:rFonts w:asciiTheme="minorHAnsi" w:hAnsiTheme="minorHAnsi" w:cstheme="minorHAnsi"/>
          <w:lang w:eastAsia="es-CO"/>
        </w:rPr>
        <w:t xml:space="preserve">el contenido de la </w:t>
      </w:r>
      <w:r w:rsidR="00A1679D" w:rsidRPr="00E0308D">
        <w:rPr>
          <w:rFonts w:asciiTheme="minorHAnsi" w:hAnsiTheme="minorHAnsi" w:cstheme="minorHAnsi"/>
          <w:color w:val="auto"/>
          <w:lang w:eastAsia="es-CO"/>
        </w:rPr>
        <w:t>Invitación Pública</w:t>
      </w:r>
      <w:r w:rsidRPr="00E0308D">
        <w:rPr>
          <w:rFonts w:asciiTheme="minorHAnsi" w:hAnsiTheme="minorHAnsi" w:cstheme="minorHAnsi"/>
          <w:color w:val="auto"/>
          <w:lang w:eastAsia="es-CO"/>
        </w:rPr>
        <w:t>, sus anexos y demás documentos que lo conforman, incluyendo todas sus Adendas</w:t>
      </w:r>
      <w:r w:rsidR="00897DA1" w:rsidRPr="00E0308D">
        <w:rPr>
          <w:rFonts w:asciiTheme="minorHAnsi" w:hAnsiTheme="minorHAnsi" w:cstheme="minorHAnsi"/>
          <w:color w:val="auto"/>
          <w:lang w:eastAsia="es-CO"/>
        </w:rPr>
        <w:t>.</w:t>
      </w:r>
      <w:r w:rsidRPr="00E0308D">
        <w:rPr>
          <w:rFonts w:asciiTheme="minorHAnsi" w:hAnsiTheme="minorHAnsi" w:cstheme="minorHAnsi"/>
          <w:color w:val="auto"/>
          <w:lang w:eastAsia="es-CO"/>
        </w:rPr>
        <w:t xml:space="preserve"> </w:t>
      </w:r>
      <w:r w:rsidR="00897DA1" w:rsidRPr="00E0308D">
        <w:rPr>
          <w:rFonts w:asciiTheme="minorHAnsi" w:hAnsiTheme="minorHAnsi" w:cstheme="minorHAnsi"/>
          <w:color w:val="auto"/>
          <w:lang w:eastAsia="es-CO"/>
        </w:rPr>
        <w:t>I</w:t>
      </w:r>
      <w:r w:rsidRPr="00E0308D">
        <w:rPr>
          <w:rFonts w:asciiTheme="minorHAnsi" w:hAnsiTheme="minorHAnsi" w:cstheme="minorHAnsi"/>
          <w:color w:val="auto"/>
          <w:lang w:eastAsia="es-CO"/>
        </w:rPr>
        <w:t>gualm</w:t>
      </w:r>
      <w:r w:rsidRPr="001B3F99">
        <w:rPr>
          <w:rFonts w:asciiTheme="minorHAnsi" w:hAnsiTheme="minorHAnsi" w:cstheme="minorHAnsi"/>
          <w:lang w:eastAsia="es-CO"/>
        </w:rPr>
        <w:t>ente cono</w:t>
      </w:r>
      <w:r w:rsidR="00897DA1">
        <w:rPr>
          <w:rFonts w:asciiTheme="minorHAnsi" w:hAnsiTheme="minorHAnsi" w:cstheme="minorHAnsi"/>
          <w:lang w:eastAsia="es-CO"/>
        </w:rPr>
        <w:t>zco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proofErr w:type="spellStart"/>
      <w:r w:rsidRPr="00FB645D">
        <w:rPr>
          <w:rFonts w:asciiTheme="minorHAnsi" w:hAnsiTheme="minorHAnsi" w:cstheme="minorHAnsi"/>
          <w:color w:val="FF0000"/>
          <w:lang w:eastAsia="es-CO"/>
        </w:rPr>
        <w:t>cemos</w:t>
      </w:r>
      <w:proofErr w:type="spellEnd"/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>, ent</w:t>
      </w:r>
      <w:r w:rsidR="00897DA1">
        <w:rPr>
          <w:rFonts w:asciiTheme="minorHAnsi" w:hAnsiTheme="minorHAnsi" w:cstheme="minorHAnsi"/>
          <w:lang w:eastAsia="es-CO"/>
        </w:rPr>
        <w:t>i</w:t>
      </w:r>
      <w:r w:rsidRPr="001B3F99">
        <w:rPr>
          <w:rFonts w:asciiTheme="minorHAnsi" w:hAnsiTheme="minorHAnsi" w:cstheme="minorHAnsi"/>
          <w:lang w:eastAsia="es-CO"/>
        </w:rPr>
        <w:t>end</w:t>
      </w:r>
      <w:r w:rsidR="00897DA1">
        <w:rPr>
          <w:rFonts w:asciiTheme="minorHAnsi" w:hAnsiTheme="minorHAnsi" w:cstheme="minorHAnsi"/>
          <w:lang w:eastAsia="es-CO"/>
        </w:rPr>
        <w:t>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Pr="00FB645D">
        <w:rPr>
          <w:rFonts w:asciiTheme="minorHAnsi" w:hAnsiTheme="minorHAnsi" w:cstheme="minorHAnsi"/>
          <w:color w:val="FF0000"/>
          <w:lang w:eastAsia="es-CO"/>
        </w:rPr>
        <w:t>emos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 xml:space="preserve"> y acept</w:t>
      </w:r>
      <w:r w:rsidR="00897DA1">
        <w:rPr>
          <w:rFonts w:asciiTheme="minorHAnsi" w:hAnsiTheme="minorHAnsi" w:cstheme="minorHAnsi"/>
          <w:lang w:eastAsia="es-CO"/>
        </w:rPr>
        <w:t>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Pr="00FB645D">
        <w:rPr>
          <w:rFonts w:asciiTheme="minorHAnsi" w:hAnsiTheme="minorHAnsi" w:cstheme="minorHAnsi"/>
          <w:color w:val="FF0000"/>
          <w:lang w:eastAsia="es-CO"/>
        </w:rPr>
        <w:t>amos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 xml:space="preserve"> lo dispuesto en los manuales e instructivos emitidos por Colombia Compra Eficiente, </w:t>
      </w:r>
      <w:r w:rsidRPr="001B3F99">
        <w:rPr>
          <w:rFonts w:asciiTheme="minorHAnsi" w:hAnsiTheme="minorHAnsi" w:cstheme="minorHAnsi"/>
          <w:b/>
          <w:lang w:eastAsia="es-CO"/>
        </w:rPr>
        <w:t>ESPECIALMENTE EL PROTOCOLO DE INDISPONIBILIDAD DE LA PLATAFORMA DEL SECOP II</w:t>
      </w:r>
      <w:r w:rsidRPr="001B3F99">
        <w:rPr>
          <w:rFonts w:asciiTheme="minorHAnsi" w:hAnsiTheme="minorHAnsi" w:cstheme="minorHAnsi"/>
          <w:lang w:eastAsia="es-CO"/>
        </w:rPr>
        <w:t>, así como las demás condiciones e informaciones necesarias para la presentación de esta Propuesta, y acept</w:t>
      </w:r>
      <w:r w:rsidR="00897DA1">
        <w:rPr>
          <w:rFonts w:asciiTheme="minorHAnsi" w:hAnsiTheme="minorHAnsi" w:cstheme="minorHAnsi"/>
          <w:lang w:eastAsia="es-CO"/>
        </w:rPr>
        <w:t>o(</w:t>
      </w:r>
      <w:r w:rsidRPr="001B3F99">
        <w:rPr>
          <w:rFonts w:asciiTheme="minorHAnsi" w:hAnsiTheme="minorHAnsi" w:cstheme="minorHAnsi"/>
          <w:lang w:eastAsia="es-CO"/>
        </w:rPr>
        <w:t>amos</w:t>
      </w:r>
      <w:r w:rsidR="00897DA1">
        <w:rPr>
          <w:rFonts w:asciiTheme="minorHAnsi" w:hAnsiTheme="minorHAnsi" w:cstheme="minorHAnsi"/>
          <w:lang w:eastAsia="es-CO"/>
        </w:rPr>
        <w:t>)</w:t>
      </w:r>
      <w:r w:rsidRPr="001B3F99">
        <w:rPr>
          <w:rFonts w:asciiTheme="minorHAnsi" w:hAnsiTheme="minorHAnsi" w:cstheme="minorHAnsi"/>
          <w:lang w:eastAsia="es-CO"/>
        </w:rPr>
        <w:t xml:space="preserve"> totalmente todos los requerimientos, obligaciones y derechos establecidos en dich</w:t>
      </w:r>
      <w:r w:rsidR="00A1679D">
        <w:rPr>
          <w:rFonts w:asciiTheme="minorHAnsi" w:hAnsiTheme="minorHAnsi" w:cstheme="minorHAnsi"/>
          <w:lang w:eastAsia="es-CO"/>
        </w:rPr>
        <w:t>a Invitación/</w:t>
      </w:r>
      <w:r w:rsidRPr="001B3F99">
        <w:rPr>
          <w:rFonts w:asciiTheme="minorHAnsi" w:hAnsiTheme="minorHAnsi" w:cstheme="minorHAnsi"/>
          <w:lang w:eastAsia="es-CO"/>
        </w:rPr>
        <w:t>Pliego</w:t>
      </w:r>
      <w:r w:rsidR="00A1679D">
        <w:rPr>
          <w:rFonts w:asciiTheme="minorHAnsi" w:hAnsiTheme="minorHAnsi" w:cstheme="minorHAnsi"/>
          <w:lang w:eastAsia="es-CO"/>
        </w:rPr>
        <w:t xml:space="preserve"> de Condiciones</w:t>
      </w:r>
      <w:r w:rsidRPr="001B3F99">
        <w:rPr>
          <w:rFonts w:asciiTheme="minorHAnsi" w:hAnsiTheme="minorHAnsi" w:cstheme="minorHAnsi"/>
          <w:lang w:eastAsia="es-CO"/>
        </w:rPr>
        <w:t xml:space="preserve"> y demás documentos.</w:t>
      </w:r>
    </w:p>
    <w:p w14:paraId="44BDB831" w14:textId="77777777" w:rsidR="001B3F99" w:rsidRPr="001B3F99" w:rsidRDefault="001B3F99" w:rsidP="001B3F99">
      <w:pPr>
        <w:pStyle w:val="Prrafodelista"/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</w:p>
    <w:p w14:paraId="3D4FFF3A" w14:textId="2D0A7730" w:rsidR="001B3F99" w:rsidRDefault="001B3F99" w:rsidP="001B3F99">
      <w:pPr>
        <w:pStyle w:val="Prrafodelista"/>
        <w:widowControl/>
        <w:numPr>
          <w:ilvl w:val="0"/>
          <w:numId w:val="36"/>
        </w:numPr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 xml:space="preserve">Que </w:t>
      </w:r>
      <w:r w:rsidR="00897DA1">
        <w:rPr>
          <w:rFonts w:asciiTheme="minorHAnsi" w:hAnsiTheme="minorHAnsi" w:cstheme="minorHAnsi"/>
          <w:lang w:eastAsia="es-CO"/>
        </w:rPr>
        <w:t>mi</w:t>
      </w:r>
      <w:r w:rsidR="00FB645D">
        <w:rPr>
          <w:rFonts w:asciiTheme="minorHAnsi" w:hAnsiTheme="minorHAnsi" w:cstheme="minorHAnsi"/>
          <w:lang w:eastAsia="es-CO"/>
        </w:rPr>
        <w:t xml:space="preserve"> 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nuestra) </w:t>
      </w:r>
      <w:r w:rsidRPr="001B3F99">
        <w:rPr>
          <w:rFonts w:asciiTheme="minorHAnsi" w:hAnsiTheme="minorHAnsi" w:cstheme="minorHAnsi"/>
          <w:lang w:eastAsia="es-CO"/>
        </w:rPr>
        <w:t xml:space="preserve">Propuesta cumple con todos y cada uno de los requerimientos y condiciones establecidos en los documentos </w:t>
      </w:r>
      <w:r w:rsidRPr="00FB645D">
        <w:rPr>
          <w:rFonts w:asciiTheme="minorHAnsi" w:hAnsiTheme="minorHAnsi" w:cstheme="minorHAnsi"/>
          <w:color w:val="000000" w:themeColor="text1"/>
          <w:lang w:eastAsia="es-CO"/>
        </w:rPr>
        <w:t>de</w:t>
      </w:r>
      <w:r w:rsidR="00A1679D" w:rsidRPr="00FB645D">
        <w:rPr>
          <w:rFonts w:asciiTheme="minorHAnsi" w:hAnsiTheme="minorHAnsi" w:cstheme="minorHAnsi"/>
          <w:color w:val="000000" w:themeColor="text1"/>
          <w:lang w:eastAsia="es-CO"/>
        </w:rPr>
        <w:t>l</w:t>
      </w:r>
      <w:r w:rsidR="00897DA1" w:rsidRPr="00FB645D">
        <w:rPr>
          <w:rFonts w:asciiTheme="minorHAnsi" w:hAnsiTheme="minorHAnsi" w:cstheme="minorHAnsi"/>
          <w:color w:val="000000" w:themeColor="text1"/>
          <w:lang w:eastAsia="es-CO"/>
        </w:rPr>
        <w:t xml:space="preserve"> </w:t>
      </w:r>
      <w:r w:rsidR="00A1679D" w:rsidRPr="00FB645D">
        <w:rPr>
          <w:rFonts w:asciiTheme="minorHAnsi" w:hAnsiTheme="minorHAnsi" w:cstheme="minorHAnsi"/>
          <w:color w:val="000000" w:themeColor="text1"/>
          <w:lang w:eastAsia="es-CO"/>
        </w:rPr>
        <w:t>proceso</w:t>
      </w:r>
      <w:r w:rsidR="00F02CFD" w:rsidRPr="00FB645D">
        <w:rPr>
          <w:rFonts w:asciiTheme="minorHAnsi" w:hAnsiTheme="minorHAnsi" w:cstheme="minorHAnsi"/>
          <w:color w:val="000000" w:themeColor="text1"/>
          <w:lang w:eastAsia="es-CO"/>
        </w:rPr>
        <w:t xml:space="preserve"> </w:t>
      </w:r>
      <w:r w:rsidR="00FB645D" w:rsidRPr="00FB645D">
        <w:rPr>
          <w:rFonts w:asciiTheme="minorHAnsi" w:hAnsiTheme="minorHAnsi" w:cstheme="minorHAnsi"/>
          <w:color w:val="000000" w:themeColor="text1"/>
          <w:lang w:eastAsia="es-CO"/>
        </w:rPr>
        <w:t>arriba mencionado</w:t>
      </w:r>
      <w:r w:rsidRPr="00FB645D">
        <w:rPr>
          <w:rFonts w:asciiTheme="minorHAnsi" w:hAnsiTheme="minorHAnsi" w:cstheme="minorHAnsi"/>
          <w:color w:val="000000" w:themeColor="text1"/>
          <w:lang w:eastAsia="es-CO"/>
        </w:rPr>
        <w:t xml:space="preserve">, </w:t>
      </w:r>
      <w:r w:rsidRPr="001B3F99">
        <w:rPr>
          <w:rFonts w:asciiTheme="minorHAnsi" w:hAnsiTheme="minorHAnsi" w:cstheme="minorHAnsi"/>
          <w:lang w:eastAsia="es-CO"/>
        </w:rPr>
        <w:t>y no incluye excepción o condicionamiento alguno para la Adjudicación.</w:t>
      </w:r>
    </w:p>
    <w:p w14:paraId="1CC58E03" w14:textId="77777777" w:rsidR="00FB645D" w:rsidRPr="00FB645D" w:rsidRDefault="00FB645D" w:rsidP="00FB645D">
      <w:pPr>
        <w:pStyle w:val="Prrafodelista"/>
        <w:rPr>
          <w:rFonts w:asciiTheme="minorHAnsi" w:hAnsiTheme="minorHAnsi" w:cstheme="minorHAnsi"/>
          <w:lang w:eastAsia="es-CO"/>
        </w:rPr>
      </w:pPr>
    </w:p>
    <w:p w14:paraId="15EAB3D7" w14:textId="32DDB1F9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 xml:space="preserve">Que no existe ninguna falsedad en </w:t>
      </w:r>
      <w:r w:rsidR="00897DA1">
        <w:rPr>
          <w:rFonts w:asciiTheme="minorHAnsi" w:hAnsiTheme="minorHAnsi" w:cstheme="minorHAnsi"/>
          <w:lang w:eastAsia="es-CO"/>
        </w:rPr>
        <w:t>mi</w:t>
      </w:r>
      <w:r w:rsidR="00897DA1" w:rsidRPr="00F42433">
        <w:rPr>
          <w:rFonts w:asciiTheme="minorHAnsi" w:hAnsiTheme="minorHAnsi" w:cstheme="minorHAnsi"/>
          <w:color w:val="FF0000"/>
          <w:lang w:eastAsia="es-CO"/>
        </w:rPr>
        <w:t>(</w:t>
      </w:r>
      <w:r w:rsidRPr="00F42433">
        <w:rPr>
          <w:rFonts w:asciiTheme="minorHAnsi" w:hAnsiTheme="minorHAnsi" w:cstheme="minorHAnsi"/>
          <w:color w:val="FF0000"/>
          <w:lang w:eastAsia="es-CO"/>
        </w:rPr>
        <w:t>nuestra)</w:t>
      </w:r>
      <w:r w:rsidRPr="001B3F99">
        <w:rPr>
          <w:rFonts w:asciiTheme="minorHAnsi" w:hAnsiTheme="minorHAnsi" w:cstheme="minorHAnsi"/>
          <w:lang w:eastAsia="es-CO"/>
        </w:rPr>
        <w:t xml:space="preserve"> Propuesta.</w:t>
      </w:r>
    </w:p>
    <w:p w14:paraId="6801FF9E" w14:textId="77777777" w:rsidR="001B3F99" w:rsidRPr="001B3F99" w:rsidRDefault="001B3F99" w:rsidP="001B3F99">
      <w:pPr>
        <w:pStyle w:val="Prrafodelista"/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</w:p>
    <w:p w14:paraId="2FB8394D" w14:textId="73B9A033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El</w:t>
      </w:r>
      <w:r w:rsidR="00D05F48" w:rsidRPr="00D05F48">
        <w:rPr>
          <w:rFonts w:asciiTheme="minorHAnsi" w:hAnsiTheme="minorHAnsi" w:cstheme="minorHAnsi"/>
          <w:color w:val="FF0000"/>
          <w:lang w:eastAsia="es-CO"/>
        </w:rPr>
        <w:t xml:space="preserve"> (los) </w:t>
      </w:r>
      <w:r w:rsidRPr="001B3F99">
        <w:rPr>
          <w:rFonts w:asciiTheme="minorHAnsi" w:hAnsiTheme="minorHAnsi" w:cstheme="minorHAnsi"/>
          <w:lang w:eastAsia="es-CO"/>
        </w:rPr>
        <w:t>abajo</w:t>
      </w:r>
      <w:r w:rsidR="00D05F48">
        <w:rPr>
          <w:rFonts w:asciiTheme="minorHAnsi" w:hAnsiTheme="minorHAnsi" w:cstheme="minorHAnsi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firmante</w:t>
      </w:r>
      <w:r w:rsidR="00D05F48" w:rsidRPr="00FB645D">
        <w:rPr>
          <w:rFonts w:asciiTheme="minorHAnsi" w:hAnsiTheme="minorHAnsi" w:cstheme="minorHAnsi"/>
          <w:color w:val="FF0000"/>
          <w:lang w:eastAsia="es-CO"/>
        </w:rPr>
        <w:t>(s)</w:t>
      </w:r>
      <w:r w:rsidRPr="001B3F99">
        <w:rPr>
          <w:rFonts w:asciiTheme="minorHAnsi" w:hAnsiTheme="minorHAnsi" w:cstheme="minorHAnsi"/>
          <w:lang w:eastAsia="es-CO"/>
        </w:rPr>
        <w:t xml:space="preserve">, obrando en nombre </w:t>
      </w:r>
      <w:r w:rsidR="00897DA1">
        <w:rPr>
          <w:rFonts w:asciiTheme="minorHAnsi" w:hAnsiTheme="minorHAnsi" w:cstheme="minorHAnsi"/>
          <w:lang w:eastAsia="es-CO"/>
        </w:rPr>
        <w:t xml:space="preserve">propio 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 xml:space="preserve">(o en nombre </w:t>
      </w:r>
      <w:r w:rsidRPr="00FB645D">
        <w:rPr>
          <w:rFonts w:asciiTheme="minorHAnsi" w:hAnsiTheme="minorHAnsi" w:cstheme="minorHAnsi"/>
          <w:color w:val="FF0000"/>
          <w:lang w:eastAsia="es-CO"/>
        </w:rPr>
        <w:t>y representación del Proponente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 xml:space="preserve"> plural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manifiesto</w:t>
      </w:r>
      <w:r w:rsidR="00D05F48" w:rsidRPr="00FB645D">
        <w:rPr>
          <w:rFonts w:asciiTheme="minorHAnsi" w:hAnsiTheme="minorHAnsi" w:cstheme="minorHAnsi"/>
          <w:color w:val="FF0000"/>
          <w:lang w:eastAsia="es-CO"/>
        </w:rPr>
        <w:t>(amos)</w:t>
      </w:r>
      <w:r w:rsidRPr="001B3F99">
        <w:rPr>
          <w:rFonts w:asciiTheme="minorHAnsi" w:hAnsiTheme="minorHAnsi" w:cstheme="minorHAnsi"/>
          <w:lang w:eastAsia="es-CO"/>
        </w:rPr>
        <w:t xml:space="preserve"> que, en caso de resultar Adjudicatario, me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(nos)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obligo</w:t>
      </w:r>
      <w:r w:rsidR="00897DA1" w:rsidRPr="00FB645D">
        <w:rPr>
          <w:rFonts w:asciiTheme="minorHAnsi" w:hAnsiTheme="minorHAnsi" w:cstheme="minorHAnsi"/>
          <w:color w:val="FF0000"/>
          <w:lang w:eastAsia="es-CO"/>
        </w:rPr>
        <w:t>(amos)</w:t>
      </w:r>
      <w:r w:rsidR="00D05F48"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D05F48" w:rsidRPr="001B3F99">
        <w:rPr>
          <w:rFonts w:asciiTheme="minorHAnsi" w:hAnsiTheme="minorHAnsi" w:cstheme="minorHAnsi"/>
          <w:lang w:eastAsia="es-CO"/>
        </w:rPr>
        <w:t>solidaria e</w:t>
      </w:r>
      <w:r w:rsidRPr="001B3F99">
        <w:rPr>
          <w:rFonts w:asciiTheme="minorHAnsi" w:hAnsiTheme="minorHAnsi" w:cstheme="minorHAnsi"/>
          <w:lang w:eastAsia="es-CO"/>
        </w:rPr>
        <w:t xml:space="preserve"> incondicionalmente a firmar y ejecutar el Contrato del cual resulte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(</w:t>
      </w:r>
      <w:proofErr w:type="spellStart"/>
      <w:r w:rsidR="004F7F58" w:rsidRPr="00FB645D">
        <w:rPr>
          <w:rFonts w:asciiTheme="minorHAnsi" w:hAnsiTheme="minorHAnsi" w:cstheme="minorHAnsi"/>
          <w:color w:val="FF0000"/>
          <w:lang w:eastAsia="es-CO"/>
        </w:rPr>
        <w:t>mos</w:t>
      </w:r>
      <w:proofErr w:type="spellEnd"/>
      <w:r w:rsidR="004F7F58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Adjudicatario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(s)</w:t>
      </w:r>
      <w:r w:rsidR="001E0C69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D42FF0" w:rsidRPr="00D42FF0">
        <w:rPr>
          <w:rFonts w:asciiTheme="minorHAnsi" w:hAnsiTheme="minorHAnsi" w:cstheme="minorHAnsi"/>
          <w:color w:val="auto"/>
          <w:lang w:eastAsia="es-CO"/>
        </w:rPr>
        <w:t>con sus correspondientes anexos técnicos</w:t>
      </w:r>
      <w:r w:rsidRPr="00FB645D">
        <w:rPr>
          <w:rFonts w:asciiTheme="minorHAnsi" w:hAnsiTheme="minorHAnsi" w:cstheme="minorHAnsi"/>
          <w:color w:val="FF0000"/>
          <w:lang w:eastAsia="es-CO"/>
        </w:rPr>
        <w:t>.</w:t>
      </w:r>
    </w:p>
    <w:p w14:paraId="68F7AF8C" w14:textId="77777777" w:rsidR="001B3F99" w:rsidRPr="001B3F99" w:rsidRDefault="001B3F99" w:rsidP="001B3F99">
      <w:pPr>
        <w:pStyle w:val="Prrafodelista"/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  <w:bookmarkStart w:id="0" w:name="_GoBack"/>
      <w:bookmarkEnd w:id="0"/>
    </w:p>
    <w:p w14:paraId="01166EAC" w14:textId="28BCB455" w:rsidR="001B3F99" w:rsidRPr="001B3F99" w:rsidRDefault="000F36F4" w:rsidP="001B3F99">
      <w:pPr>
        <w:pStyle w:val="Prrafodelista"/>
        <w:widowControl/>
        <w:numPr>
          <w:ilvl w:val="0"/>
          <w:numId w:val="36"/>
        </w:numPr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Que,</w:t>
      </w:r>
      <w:r w:rsidR="001B3F99" w:rsidRPr="001B3F99">
        <w:rPr>
          <w:rFonts w:asciiTheme="minorHAnsi" w:hAnsiTheme="minorHAnsi" w:cstheme="minorHAnsi"/>
          <w:lang w:eastAsia="es-CO"/>
        </w:rPr>
        <w:t xml:space="preserve"> a través de esta manifestación, he </w:t>
      </w:r>
      <w:r w:rsidR="001B3F99" w:rsidRPr="00FB645D">
        <w:rPr>
          <w:rFonts w:asciiTheme="minorHAnsi" w:hAnsiTheme="minorHAnsi" w:cstheme="minorHAnsi"/>
          <w:color w:val="FF0000"/>
          <w:lang w:eastAsia="es-CO"/>
        </w:rPr>
        <w:t xml:space="preserve">(hemos) </w:t>
      </w:r>
      <w:r w:rsidR="001B3F99" w:rsidRPr="001B3F99">
        <w:rPr>
          <w:rFonts w:asciiTheme="minorHAnsi" w:hAnsiTheme="minorHAnsi" w:cstheme="minorHAnsi"/>
          <w:lang w:eastAsia="es-CO"/>
        </w:rPr>
        <w:t xml:space="preserve">decidido presentar propuesta para </w:t>
      </w:r>
      <w:r w:rsidR="00E165B2">
        <w:rPr>
          <w:rFonts w:asciiTheme="minorHAnsi" w:hAnsiTheme="minorHAnsi" w:cstheme="minorHAnsi"/>
          <w:lang w:eastAsia="es-CO"/>
        </w:rPr>
        <w:t xml:space="preserve">el </w:t>
      </w:r>
      <w:r w:rsidR="00E165B2" w:rsidRPr="001B3F99">
        <w:rPr>
          <w:rFonts w:asciiTheme="minorHAnsi" w:hAnsiTheme="minorHAnsi" w:cstheme="minorHAnsi"/>
          <w:lang w:eastAsia="es-CO"/>
        </w:rPr>
        <w:t xml:space="preserve">presente </w:t>
      </w:r>
      <w:r w:rsidR="00E165B2">
        <w:rPr>
          <w:rFonts w:asciiTheme="minorHAnsi" w:hAnsiTheme="minorHAnsi" w:cstheme="minorHAnsi"/>
          <w:lang w:eastAsia="es-CO"/>
        </w:rPr>
        <w:t>proceso</w:t>
      </w:r>
      <w:r w:rsidR="00B26293">
        <w:rPr>
          <w:rFonts w:asciiTheme="minorHAnsi" w:hAnsiTheme="minorHAnsi" w:cstheme="minorHAnsi"/>
          <w:lang w:eastAsia="es-CO"/>
        </w:rPr>
        <w:t xml:space="preserve"> de selección</w:t>
      </w:r>
      <w:r w:rsidR="00D05F48">
        <w:rPr>
          <w:rFonts w:asciiTheme="minorHAnsi" w:hAnsiTheme="minorHAnsi" w:cstheme="minorHAnsi"/>
          <w:lang w:eastAsia="es-CO"/>
        </w:rPr>
        <w:t>.</w:t>
      </w:r>
      <w:r w:rsidR="001B3F99" w:rsidRPr="00036793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1B3F99" w:rsidRPr="001B3F99">
        <w:rPr>
          <w:rFonts w:asciiTheme="minorHAnsi" w:hAnsiTheme="minorHAnsi" w:cstheme="minorHAnsi"/>
          <w:lang w:eastAsia="es-CO"/>
        </w:rPr>
        <w:tab/>
      </w:r>
    </w:p>
    <w:p w14:paraId="54A063AC" w14:textId="77777777" w:rsidR="001B3F99" w:rsidRPr="001B3F99" w:rsidRDefault="001B3F99" w:rsidP="001B3F99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</w:p>
    <w:p w14:paraId="281C9740" w14:textId="1FD0F326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tabs>
          <w:tab w:val="left" w:pos="1956"/>
        </w:tabs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proofErr w:type="gramStart"/>
      <w:r w:rsidRPr="001B3F99">
        <w:rPr>
          <w:rFonts w:asciiTheme="minorHAnsi" w:hAnsiTheme="minorHAnsi" w:cstheme="minorHAnsi"/>
          <w:lang w:eastAsia="es-CO"/>
        </w:rPr>
        <w:t>Que</w:t>
      </w:r>
      <w:proofErr w:type="gramEnd"/>
      <w:r w:rsidRPr="001B3F99">
        <w:rPr>
          <w:rFonts w:asciiTheme="minorHAnsi" w:hAnsiTheme="minorHAnsi" w:cstheme="minorHAnsi"/>
          <w:lang w:eastAsia="es-CO"/>
        </w:rPr>
        <w:t xml:space="preserve"> de acuerdo con lo establecido en los </w:t>
      </w:r>
      <w:r w:rsidR="00A1679D">
        <w:rPr>
          <w:rFonts w:asciiTheme="minorHAnsi" w:hAnsiTheme="minorHAnsi" w:cstheme="minorHAnsi"/>
          <w:lang w:eastAsia="es-CO"/>
        </w:rPr>
        <w:t>documentos del proceso de selección,</w:t>
      </w:r>
      <w:r w:rsidR="00A1679D" w:rsidRPr="001B3F99">
        <w:rPr>
          <w:rFonts w:asciiTheme="minorHAnsi" w:hAnsiTheme="minorHAnsi" w:cstheme="minorHAnsi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adjunto se anexa la totalidad de la documentación solicitada en los mismos.</w:t>
      </w:r>
    </w:p>
    <w:p w14:paraId="6BE3486A" w14:textId="77777777" w:rsidR="001B3F99" w:rsidRPr="001B3F99" w:rsidRDefault="001B3F99" w:rsidP="001B3F99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b/>
          <w:lang w:eastAsia="es-CO"/>
        </w:rPr>
      </w:pPr>
    </w:p>
    <w:p w14:paraId="095E065E" w14:textId="77777777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tabs>
          <w:tab w:val="left" w:pos="1956"/>
        </w:tabs>
        <w:autoSpaceDE w:val="0"/>
        <w:autoSpaceDN w:val="0"/>
        <w:adjustRightInd w:val="0"/>
        <w:spacing w:after="240"/>
        <w:rPr>
          <w:rFonts w:asciiTheme="minorHAnsi" w:hAnsiTheme="minorHAnsi" w:cstheme="minorHAnsi"/>
          <w:b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 xml:space="preserve">Que a solicitud de la </w:t>
      </w:r>
      <w:r w:rsidR="00B26293">
        <w:rPr>
          <w:rFonts w:asciiTheme="minorHAnsi" w:hAnsiTheme="minorHAnsi" w:cstheme="minorHAnsi"/>
          <w:lang w:eastAsia="es-CO"/>
        </w:rPr>
        <w:t>e</w:t>
      </w:r>
      <w:r w:rsidR="000F36F4">
        <w:rPr>
          <w:rFonts w:asciiTheme="minorHAnsi" w:hAnsiTheme="minorHAnsi" w:cstheme="minorHAnsi"/>
          <w:lang w:eastAsia="es-CO"/>
        </w:rPr>
        <w:t>mpresa Metro de Bogotá S.A</w:t>
      </w:r>
      <w:r w:rsidRPr="001B3F99">
        <w:rPr>
          <w:rFonts w:asciiTheme="minorHAnsi" w:hAnsiTheme="minorHAnsi" w:cstheme="minorHAnsi"/>
          <w:lang w:eastAsia="es-CO"/>
        </w:rPr>
        <w:t xml:space="preserve"> me 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(nos) </w:t>
      </w:r>
      <w:r w:rsidRPr="001B3F99">
        <w:rPr>
          <w:rFonts w:asciiTheme="minorHAnsi" w:hAnsiTheme="minorHAnsi" w:cstheme="minorHAnsi"/>
          <w:lang w:eastAsia="es-CO"/>
        </w:rPr>
        <w:t xml:space="preserve">obligo 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(amos) </w:t>
      </w:r>
      <w:r w:rsidRPr="001B3F99">
        <w:rPr>
          <w:rFonts w:asciiTheme="minorHAnsi" w:hAnsiTheme="minorHAnsi" w:cstheme="minorHAnsi"/>
          <w:lang w:eastAsia="es-CO"/>
        </w:rPr>
        <w:t>a suministrar cualquier información necesaria para la correcta evaluación de esta Propuesta.</w:t>
      </w:r>
    </w:p>
    <w:p w14:paraId="7727015D" w14:textId="77777777" w:rsidR="001B3F99" w:rsidRPr="001B3F99" w:rsidRDefault="001B3F99" w:rsidP="001B3F99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b/>
          <w:lang w:eastAsia="es-CO"/>
        </w:rPr>
      </w:pPr>
    </w:p>
    <w:p w14:paraId="2E6C35FC" w14:textId="087A810E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tabs>
          <w:tab w:val="left" w:pos="1956"/>
        </w:tabs>
        <w:autoSpaceDE w:val="0"/>
        <w:autoSpaceDN w:val="0"/>
        <w:adjustRightInd w:val="0"/>
        <w:spacing w:after="240"/>
        <w:rPr>
          <w:rFonts w:asciiTheme="minorHAnsi" w:hAnsiTheme="minorHAnsi" w:cstheme="minorHAnsi"/>
          <w:b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Que la propuesta que presento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(amos)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permanec</w:t>
      </w:r>
      <w:r w:rsidR="00F42433">
        <w:rPr>
          <w:rFonts w:asciiTheme="minorHAnsi" w:hAnsiTheme="minorHAnsi" w:cstheme="minorHAnsi"/>
          <w:lang w:eastAsia="es-CO"/>
        </w:rPr>
        <w:t xml:space="preserve">erá vigente durante </w:t>
      </w:r>
      <w:r w:rsidR="00130657">
        <w:rPr>
          <w:rFonts w:asciiTheme="minorHAnsi" w:hAnsiTheme="minorHAnsi" w:cstheme="minorHAnsi"/>
          <w:lang w:eastAsia="es-CO"/>
        </w:rPr>
        <w:t>noventa (90) días.</w:t>
      </w:r>
    </w:p>
    <w:p w14:paraId="085FDF4A" w14:textId="77777777" w:rsidR="001B3F99" w:rsidRPr="001B3F99" w:rsidRDefault="001B3F99" w:rsidP="001B3F99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b/>
          <w:lang w:eastAsia="es-CO"/>
        </w:rPr>
      </w:pPr>
    </w:p>
    <w:p w14:paraId="6105CC15" w14:textId="52BD2056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tabs>
          <w:tab w:val="left" w:pos="1956"/>
        </w:tabs>
        <w:autoSpaceDE w:val="0"/>
        <w:autoSpaceDN w:val="0"/>
        <w:adjustRightInd w:val="0"/>
        <w:spacing w:after="240"/>
        <w:rPr>
          <w:rFonts w:asciiTheme="minorHAnsi" w:hAnsiTheme="minorHAnsi" w:cstheme="minorHAnsi"/>
          <w:b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Bajo la gravedad del juramento manifiesto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(amos) </w:t>
      </w:r>
      <w:r w:rsidRPr="001B3F99">
        <w:rPr>
          <w:rFonts w:asciiTheme="minorHAnsi" w:hAnsiTheme="minorHAnsi" w:cstheme="minorHAnsi"/>
          <w:lang w:eastAsia="es-CO"/>
        </w:rPr>
        <w:t>que:</w:t>
      </w:r>
      <w:r w:rsidRPr="001B3F99">
        <w:rPr>
          <w:rFonts w:asciiTheme="minorHAnsi" w:hAnsiTheme="minorHAnsi" w:cstheme="minorHAnsi"/>
          <w:b/>
          <w:i/>
          <w:lang w:eastAsia="es-CO"/>
        </w:rPr>
        <w:t xml:space="preserve"> (i) </w:t>
      </w:r>
      <w:r w:rsidRPr="001B3F99">
        <w:rPr>
          <w:rFonts w:asciiTheme="minorHAnsi" w:hAnsiTheme="minorHAnsi" w:cstheme="minorHAnsi"/>
          <w:lang w:eastAsia="es-CO"/>
        </w:rPr>
        <w:t xml:space="preserve">no </w:t>
      </w:r>
      <w:r w:rsidR="004F7F58">
        <w:rPr>
          <w:rFonts w:asciiTheme="minorHAnsi" w:hAnsiTheme="minorHAnsi" w:cstheme="minorHAnsi"/>
          <w:lang w:eastAsia="es-CO"/>
        </w:rPr>
        <w:t>me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Pr="00FB645D">
        <w:rPr>
          <w:rFonts w:asciiTheme="minorHAnsi" w:hAnsiTheme="minorHAnsi" w:cstheme="minorHAnsi"/>
          <w:color w:val="FF0000"/>
          <w:lang w:eastAsia="es-CO"/>
        </w:rPr>
        <w:t>nos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E165B2"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E165B2">
        <w:rPr>
          <w:rFonts w:asciiTheme="minorHAnsi" w:hAnsiTheme="minorHAnsi" w:cstheme="minorHAnsi"/>
          <w:lang w:eastAsia="es-CO"/>
        </w:rPr>
        <w:t>enc</w:t>
      </w:r>
      <w:r w:rsidR="004F7F58">
        <w:rPr>
          <w:rFonts w:asciiTheme="minorHAnsi" w:hAnsiTheme="minorHAnsi" w:cstheme="minorHAnsi"/>
          <w:lang w:eastAsia="es-CO"/>
        </w:rPr>
        <w:t>uentro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(</w:t>
      </w:r>
      <w:r w:rsidR="00E165B2" w:rsidRPr="00FB645D">
        <w:rPr>
          <w:rFonts w:asciiTheme="minorHAnsi" w:hAnsiTheme="minorHAnsi" w:cstheme="minorHAnsi"/>
          <w:color w:val="FF0000"/>
          <w:lang w:eastAsia="es-CO"/>
        </w:rPr>
        <w:t>amos</w:t>
      </w:r>
      <w:r w:rsidR="004F7F58" w:rsidRPr="00FB645D">
        <w:rPr>
          <w:rFonts w:asciiTheme="minorHAnsi" w:hAnsiTheme="minorHAnsi" w:cstheme="minorHAnsi"/>
          <w:color w:val="FF0000"/>
          <w:lang w:eastAsia="es-CO"/>
        </w:rPr>
        <w:t>)</w:t>
      </w:r>
      <w:r w:rsidR="00E165B2"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FB645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 xml:space="preserve">ni </w:t>
      </w:r>
      <w:r w:rsidR="006C1C45">
        <w:rPr>
          <w:rFonts w:asciiTheme="minorHAnsi" w:hAnsiTheme="minorHAnsi" w:cstheme="minorHAnsi"/>
          <w:lang w:eastAsia="es-CO"/>
        </w:rPr>
        <w:t xml:space="preserve">los  socios, ni  </w:t>
      </w:r>
      <w:r w:rsidRPr="001B3F99">
        <w:rPr>
          <w:rFonts w:asciiTheme="minorHAnsi" w:hAnsiTheme="minorHAnsi" w:cstheme="minorHAnsi"/>
          <w:lang w:eastAsia="es-CO"/>
        </w:rPr>
        <w:t>personal</w:t>
      </w:r>
      <w:r w:rsidR="006C1C45">
        <w:rPr>
          <w:rFonts w:asciiTheme="minorHAnsi" w:hAnsiTheme="minorHAnsi" w:cstheme="minorHAnsi"/>
          <w:lang w:eastAsia="es-CO"/>
        </w:rPr>
        <w:t xml:space="preserve">, ni los representantes legales, ni los integrantes de las Matrices o cualquier sujeto vinculado a nosotros, </w:t>
      </w:r>
      <w:r w:rsidRPr="001B3F99">
        <w:rPr>
          <w:rFonts w:asciiTheme="minorHAnsi" w:hAnsiTheme="minorHAnsi" w:cstheme="minorHAnsi"/>
          <w:lang w:eastAsia="es-CO"/>
        </w:rPr>
        <w:t>ni corporativamente, incurso</w:t>
      </w:r>
      <w:r w:rsidRPr="00F42433">
        <w:rPr>
          <w:rFonts w:asciiTheme="minorHAnsi" w:hAnsiTheme="minorHAnsi" w:cstheme="minorHAnsi"/>
          <w:color w:val="FF0000"/>
          <w:lang w:eastAsia="es-CO"/>
        </w:rPr>
        <w:t>(s)</w:t>
      </w:r>
      <w:r w:rsidRPr="001B3F99">
        <w:rPr>
          <w:rFonts w:asciiTheme="minorHAnsi" w:hAnsiTheme="minorHAnsi" w:cstheme="minorHAnsi"/>
          <w:lang w:eastAsia="es-CO"/>
        </w:rPr>
        <w:t xml:space="preserve"> en ninguna de las causales de inhabilidad o incompatibilidad previstas en la Constitución Política y la ley, particularmente la Ley 80 de 1993, la Ley 1150 de 2007, la Ley 734 de 2002, la Ley 1474 de 2011 y demás disposiciones legales vigentes, ni en ningún conflicto de interés </w:t>
      </w:r>
      <w:r w:rsidRPr="004B1731">
        <w:rPr>
          <w:rFonts w:asciiTheme="minorHAnsi" w:hAnsiTheme="minorHAnsi" w:cstheme="minorHAnsi"/>
          <w:lang w:eastAsia="es-CO"/>
        </w:rPr>
        <w:t>según lo señalado en los Pliegos y en la Ley Aplicable;</w:t>
      </w:r>
      <w:r w:rsidRPr="001B3F99">
        <w:rPr>
          <w:rFonts w:asciiTheme="minorHAnsi" w:hAnsiTheme="minorHAnsi" w:cstheme="minorHAnsi"/>
          <w:lang w:eastAsia="es-CO"/>
        </w:rPr>
        <w:t xml:space="preserve"> </w:t>
      </w:r>
      <w:r w:rsidRPr="001B3F99">
        <w:rPr>
          <w:rFonts w:asciiTheme="minorHAnsi" w:hAnsiTheme="minorHAnsi" w:cstheme="minorHAnsi"/>
          <w:b/>
          <w:i/>
          <w:lang w:eastAsia="es-CO"/>
        </w:rPr>
        <w:t>(ii)</w:t>
      </w:r>
      <w:r w:rsidRPr="001B3F99">
        <w:rPr>
          <w:rFonts w:asciiTheme="minorHAnsi" w:hAnsiTheme="minorHAnsi" w:cstheme="minorHAnsi"/>
          <w:lang w:eastAsia="es-CO"/>
        </w:rPr>
        <w:t xml:space="preserve"> no me</w:t>
      </w:r>
      <w:r w:rsidRPr="00F42433">
        <w:rPr>
          <w:rFonts w:asciiTheme="minorHAnsi" w:hAnsiTheme="minorHAnsi" w:cstheme="minorHAnsi"/>
          <w:color w:val="FF0000"/>
          <w:lang w:eastAsia="es-CO"/>
        </w:rPr>
        <w:t>(nos)</w:t>
      </w:r>
      <w:r w:rsidRPr="001B3F99">
        <w:rPr>
          <w:rFonts w:asciiTheme="minorHAnsi" w:hAnsiTheme="minorHAnsi" w:cstheme="minorHAnsi"/>
          <w:lang w:eastAsia="es-CO"/>
        </w:rPr>
        <w:t xml:space="preserve"> encuentro</w:t>
      </w:r>
      <w:r w:rsidRPr="00F42433">
        <w:rPr>
          <w:rFonts w:asciiTheme="minorHAnsi" w:hAnsiTheme="minorHAnsi" w:cstheme="minorHAnsi"/>
          <w:color w:val="FF0000"/>
          <w:lang w:eastAsia="es-CO"/>
        </w:rPr>
        <w:t>(amos)</w:t>
      </w:r>
      <w:r w:rsidRPr="001B3F99">
        <w:rPr>
          <w:rFonts w:asciiTheme="minorHAnsi" w:hAnsiTheme="minorHAnsi" w:cstheme="minorHAnsi"/>
          <w:lang w:eastAsia="es-CO"/>
        </w:rPr>
        <w:t xml:space="preserve"> incursos en ninguna </w:t>
      </w:r>
      <w:proofErr w:type="spellStart"/>
      <w:r w:rsidRPr="001B3F99">
        <w:rPr>
          <w:rFonts w:asciiTheme="minorHAnsi" w:hAnsiTheme="minorHAnsi" w:cstheme="minorHAnsi"/>
          <w:lang w:eastAsia="es-CO"/>
        </w:rPr>
        <w:t>causal</w:t>
      </w:r>
      <w:proofErr w:type="spellEnd"/>
      <w:r w:rsidRPr="001B3F99">
        <w:rPr>
          <w:rFonts w:asciiTheme="minorHAnsi" w:hAnsiTheme="minorHAnsi" w:cstheme="minorHAnsi"/>
          <w:lang w:eastAsia="es-CO"/>
        </w:rPr>
        <w:t xml:space="preserve"> de disolución y/o liquidación;</w:t>
      </w:r>
      <w:r w:rsidRPr="001B3F99">
        <w:rPr>
          <w:rFonts w:asciiTheme="minorHAnsi" w:hAnsiTheme="minorHAnsi" w:cstheme="minorHAnsi"/>
          <w:b/>
          <w:i/>
          <w:lang w:eastAsia="es-CO"/>
        </w:rPr>
        <w:t xml:space="preserve"> (iii) </w:t>
      </w:r>
      <w:r w:rsidRPr="001B3F99">
        <w:rPr>
          <w:rFonts w:asciiTheme="minorHAnsi" w:hAnsiTheme="minorHAnsi" w:cstheme="minorHAnsi"/>
          <w:lang w:eastAsia="es-CO"/>
        </w:rPr>
        <w:t>no me</w:t>
      </w:r>
      <w:r w:rsidRPr="00F42433">
        <w:rPr>
          <w:rFonts w:asciiTheme="minorHAnsi" w:hAnsiTheme="minorHAnsi" w:cstheme="minorHAnsi"/>
          <w:color w:val="FF0000"/>
          <w:lang w:eastAsia="es-CO"/>
        </w:rPr>
        <w:t>(nos)</w:t>
      </w:r>
      <w:r w:rsidRPr="001B3F99">
        <w:rPr>
          <w:rFonts w:asciiTheme="minorHAnsi" w:hAnsiTheme="minorHAnsi" w:cstheme="minorHAnsi"/>
          <w:lang w:eastAsia="es-CO"/>
        </w:rPr>
        <w:t xml:space="preserve"> encuentro</w:t>
      </w:r>
      <w:r w:rsidRPr="00F42433">
        <w:rPr>
          <w:rFonts w:asciiTheme="minorHAnsi" w:hAnsiTheme="minorHAnsi" w:cstheme="minorHAnsi"/>
          <w:color w:val="FF0000"/>
          <w:lang w:eastAsia="es-CO"/>
        </w:rPr>
        <w:t>(amos)</w:t>
      </w:r>
      <w:r w:rsidRPr="001B3F99">
        <w:rPr>
          <w:rFonts w:asciiTheme="minorHAnsi" w:hAnsiTheme="minorHAnsi" w:cstheme="minorHAnsi"/>
          <w:lang w:eastAsia="es-CO"/>
        </w:rPr>
        <w:t xml:space="preserve"> en proceso de reestructuración según lo previsto en la Ley 550 de 1999</w:t>
      </w:r>
      <w:r w:rsidR="006C1C45">
        <w:rPr>
          <w:rFonts w:asciiTheme="minorHAnsi" w:hAnsiTheme="minorHAnsi" w:cstheme="minorHAnsi"/>
          <w:lang w:eastAsia="es-CO"/>
        </w:rPr>
        <w:t xml:space="preserve"> y demás disposiciones vigentes</w:t>
      </w:r>
      <w:r w:rsidRPr="001B3F99">
        <w:rPr>
          <w:rFonts w:asciiTheme="minorHAnsi" w:hAnsiTheme="minorHAnsi" w:cstheme="minorHAnsi"/>
          <w:lang w:eastAsia="es-CO"/>
        </w:rPr>
        <w:t xml:space="preserve">, en los términos establecidos en </w:t>
      </w:r>
      <w:r w:rsidR="00156A64">
        <w:rPr>
          <w:rFonts w:asciiTheme="minorHAnsi" w:hAnsiTheme="minorHAnsi" w:cstheme="minorHAnsi"/>
          <w:lang w:eastAsia="es-CO"/>
        </w:rPr>
        <w:t>la invitación pública</w:t>
      </w:r>
      <w:r w:rsidRPr="001B3F99">
        <w:rPr>
          <w:rFonts w:asciiTheme="minorHAnsi" w:hAnsiTheme="minorHAnsi" w:cstheme="minorHAnsi"/>
          <w:lang w:eastAsia="es-CO"/>
        </w:rPr>
        <w:t xml:space="preserve">; </w:t>
      </w:r>
      <w:r w:rsidRPr="001B3F99">
        <w:rPr>
          <w:rFonts w:asciiTheme="minorHAnsi" w:hAnsiTheme="minorHAnsi" w:cstheme="minorHAnsi"/>
          <w:b/>
          <w:i/>
          <w:lang w:eastAsia="es-CO"/>
        </w:rPr>
        <w:t>(iv)</w:t>
      </w:r>
      <w:r w:rsidRPr="001B3F99">
        <w:rPr>
          <w:rFonts w:asciiTheme="minorHAnsi" w:hAnsiTheme="minorHAnsi" w:cstheme="minorHAnsi"/>
          <w:lang w:eastAsia="es-CO"/>
        </w:rPr>
        <w:t xml:space="preserve"> no me</w:t>
      </w:r>
      <w:r w:rsidRPr="00F42433">
        <w:rPr>
          <w:rFonts w:asciiTheme="minorHAnsi" w:hAnsiTheme="minorHAnsi" w:cstheme="minorHAnsi"/>
          <w:color w:val="FF0000"/>
          <w:lang w:eastAsia="es-CO"/>
        </w:rPr>
        <w:t>(nos)</w:t>
      </w:r>
      <w:r w:rsidRPr="001B3F99">
        <w:rPr>
          <w:rFonts w:asciiTheme="minorHAnsi" w:hAnsiTheme="minorHAnsi" w:cstheme="minorHAnsi"/>
          <w:lang w:eastAsia="es-CO"/>
        </w:rPr>
        <w:t xml:space="preserve"> encuentro</w:t>
      </w:r>
      <w:r w:rsidRPr="00F42433">
        <w:rPr>
          <w:rFonts w:asciiTheme="minorHAnsi" w:hAnsiTheme="minorHAnsi" w:cstheme="minorHAnsi"/>
          <w:color w:val="FF0000"/>
          <w:lang w:eastAsia="es-CO"/>
        </w:rPr>
        <w:t>(amos)</w:t>
      </w:r>
      <w:r w:rsidRPr="001B3F99">
        <w:rPr>
          <w:rFonts w:asciiTheme="minorHAnsi" w:hAnsiTheme="minorHAnsi" w:cstheme="minorHAnsi"/>
          <w:lang w:eastAsia="es-CO"/>
        </w:rPr>
        <w:t xml:space="preserve"> adelantando un proceso de liquidación obligatoria o concordato; </w:t>
      </w:r>
      <w:r w:rsidRPr="001B3F99">
        <w:rPr>
          <w:rFonts w:asciiTheme="minorHAnsi" w:hAnsiTheme="minorHAnsi" w:cstheme="minorHAnsi"/>
          <w:b/>
          <w:i/>
          <w:lang w:eastAsia="es-CO"/>
        </w:rPr>
        <w:t>(v)</w:t>
      </w:r>
      <w:r w:rsidRPr="001B3F99">
        <w:rPr>
          <w:rFonts w:asciiTheme="minorHAnsi" w:hAnsiTheme="minorHAnsi" w:cstheme="minorHAnsi"/>
          <w:lang w:eastAsia="es-CO"/>
        </w:rPr>
        <w:t xml:space="preserve"> no me</w:t>
      </w:r>
      <w:r w:rsidRPr="00F42433">
        <w:rPr>
          <w:rFonts w:asciiTheme="minorHAnsi" w:hAnsiTheme="minorHAnsi" w:cstheme="minorHAnsi"/>
          <w:color w:val="FF0000"/>
          <w:lang w:eastAsia="es-CO"/>
        </w:rPr>
        <w:t>(nos)</w:t>
      </w:r>
      <w:r w:rsidRPr="001B3F99">
        <w:rPr>
          <w:rFonts w:asciiTheme="minorHAnsi" w:hAnsiTheme="minorHAnsi" w:cstheme="minorHAnsi"/>
          <w:lang w:eastAsia="es-CO"/>
        </w:rPr>
        <w:t xml:space="preserve"> encuentro</w:t>
      </w:r>
      <w:r w:rsidRPr="00F42433">
        <w:rPr>
          <w:rFonts w:asciiTheme="minorHAnsi" w:hAnsiTheme="minorHAnsi" w:cstheme="minorHAnsi"/>
          <w:color w:val="FF0000"/>
          <w:lang w:eastAsia="es-CO"/>
        </w:rPr>
        <w:t>(amos)</w:t>
      </w:r>
      <w:r w:rsidRPr="001B3F99">
        <w:rPr>
          <w:rFonts w:asciiTheme="minorHAnsi" w:hAnsiTheme="minorHAnsi" w:cstheme="minorHAnsi"/>
          <w:lang w:eastAsia="es-CO"/>
        </w:rPr>
        <w:t xml:space="preserve"> reportado</w:t>
      </w:r>
      <w:r w:rsidRPr="00F42433">
        <w:rPr>
          <w:rFonts w:asciiTheme="minorHAnsi" w:hAnsiTheme="minorHAnsi" w:cstheme="minorHAnsi"/>
          <w:color w:val="FF0000"/>
          <w:lang w:eastAsia="es-CO"/>
        </w:rPr>
        <w:t>(s)</w:t>
      </w:r>
      <w:r w:rsidRPr="001B3F99">
        <w:rPr>
          <w:rFonts w:asciiTheme="minorHAnsi" w:hAnsiTheme="minorHAnsi" w:cstheme="minorHAnsi"/>
          <w:lang w:eastAsia="es-CO"/>
        </w:rPr>
        <w:t xml:space="preserve"> en el Boletín de Responsables Fiscales vigente, publicado por la Contraloría </w:t>
      </w:r>
      <w:r w:rsidRPr="008B59D2">
        <w:rPr>
          <w:rFonts w:asciiTheme="minorHAnsi" w:hAnsiTheme="minorHAnsi" w:cstheme="minorHAnsi"/>
          <w:lang w:eastAsia="es-CO"/>
        </w:rPr>
        <w:t xml:space="preserve">General de la República, de acuerdo con lo previsto en el numeral </w:t>
      </w:r>
      <w:r w:rsidRPr="0081242F">
        <w:rPr>
          <w:rFonts w:asciiTheme="minorHAnsi" w:hAnsiTheme="minorHAnsi" w:cstheme="minorHAnsi"/>
          <w:lang w:eastAsia="es-CO"/>
        </w:rPr>
        <w:t>4</w:t>
      </w:r>
      <w:r w:rsidR="003C38D4" w:rsidRPr="0081242F">
        <w:rPr>
          <w:rFonts w:asciiTheme="minorHAnsi" w:hAnsiTheme="minorHAnsi" w:cstheme="minorHAnsi"/>
          <w:lang w:eastAsia="es-CO"/>
        </w:rPr>
        <w:t xml:space="preserve"> </w:t>
      </w:r>
      <w:r w:rsidR="003C38D4" w:rsidRPr="004B1731">
        <w:rPr>
          <w:rFonts w:asciiTheme="minorHAnsi" w:hAnsiTheme="minorHAnsi" w:cstheme="minorHAnsi"/>
          <w:lang w:eastAsia="es-CO"/>
        </w:rPr>
        <w:t>y parágrafo 1</w:t>
      </w:r>
      <w:r w:rsidRPr="004B1731">
        <w:rPr>
          <w:rFonts w:asciiTheme="minorHAnsi" w:hAnsiTheme="minorHAnsi" w:cstheme="minorHAnsi"/>
          <w:lang w:eastAsia="es-CO"/>
        </w:rPr>
        <w:t xml:space="preserve"> del artículo 38 de la Ley 734 de 2002</w:t>
      </w:r>
      <w:r w:rsidR="003C38D4" w:rsidRPr="004B1731">
        <w:rPr>
          <w:rFonts w:asciiTheme="minorHAnsi" w:hAnsiTheme="minorHAnsi" w:cstheme="minorHAnsi"/>
          <w:lang w:eastAsia="es-CO"/>
        </w:rPr>
        <w:t xml:space="preserve">, </w:t>
      </w:r>
      <w:r w:rsidRPr="004B1731">
        <w:rPr>
          <w:rFonts w:asciiTheme="minorHAnsi" w:hAnsiTheme="minorHAnsi" w:cstheme="minorHAnsi"/>
          <w:lang w:eastAsia="es-CO"/>
        </w:rPr>
        <w:t>en concordancia con el artículo 60 de la Ley 610 de 200</w:t>
      </w:r>
      <w:r w:rsidRPr="008B59D2">
        <w:rPr>
          <w:rFonts w:asciiTheme="minorHAnsi" w:hAnsiTheme="minorHAnsi" w:cstheme="minorHAnsi"/>
          <w:lang w:eastAsia="es-CO"/>
        </w:rPr>
        <w:t>0.</w:t>
      </w:r>
      <w:r w:rsidR="006C1C45" w:rsidRPr="008B59D2">
        <w:rPr>
          <w:rFonts w:asciiTheme="minorHAnsi" w:hAnsiTheme="minorHAnsi" w:cstheme="minorHAnsi"/>
          <w:lang w:eastAsia="es-CO"/>
        </w:rPr>
        <w:t xml:space="preserve"> </w:t>
      </w:r>
      <w:bookmarkStart w:id="1" w:name="_Hlk24451204"/>
      <w:r w:rsidR="008B59D2" w:rsidRPr="00036793">
        <w:rPr>
          <w:rFonts w:asciiTheme="minorHAnsi" w:hAnsiTheme="minorHAnsi" w:cstheme="minorHAnsi"/>
          <w:b/>
          <w:lang w:eastAsia="es-CO"/>
        </w:rPr>
        <w:t>v</w:t>
      </w:r>
      <w:r w:rsidR="006C1C45" w:rsidRPr="00036793">
        <w:rPr>
          <w:rFonts w:asciiTheme="minorHAnsi" w:hAnsiTheme="minorHAnsi" w:cstheme="minorHAnsi"/>
          <w:b/>
          <w:lang w:eastAsia="es-CO"/>
        </w:rPr>
        <w:t>i)</w:t>
      </w:r>
      <w:r w:rsidR="006C1C45" w:rsidRPr="008B59D2">
        <w:rPr>
          <w:rFonts w:asciiTheme="minorHAnsi" w:hAnsiTheme="minorHAnsi" w:cstheme="minorHAnsi"/>
          <w:lang w:eastAsia="es-CO"/>
        </w:rPr>
        <w:t xml:space="preserve"> no </w:t>
      </w:r>
      <w:r w:rsidR="003C38D4">
        <w:rPr>
          <w:rFonts w:asciiTheme="minorHAnsi" w:hAnsiTheme="minorHAnsi" w:cstheme="minorHAnsi"/>
          <w:lang w:eastAsia="es-CO"/>
        </w:rPr>
        <w:t>me</w:t>
      </w:r>
      <w:r w:rsidR="003C38D4" w:rsidRPr="00F42433">
        <w:rPr>
          <w:rFonts w:asciiTheme="minorHAnsi" w:hAnsiTheme="minorHAnsi" w:cstheme="minorHAnsi"/>
          <w:color w:val="FF0000"/>
          <w:lang w:eastAsia="es-CO"/>
        </w:rPr>
        <w:t>(</w:t>
      </w:r>
      <w:r w:rsidR="006C1C45" w:rsidRPr="00F42433">
        <w:rPr>
          <w:rFonts w:asciiTheme="minorHAnsi" w:hAnsiTheme="minorHAnsi" w:cstheme="minorHAnsi"/>
          <w:color w:val="FF0000"/>
          <w:lang w:eastAsia="es-CO"/>
        </w:rPr>
        <w:t>nos</w:t>
      </w:r>
      <w:r w:rsidR="003C38D4" w:rsidRPr="00F42433">
        <w:rPr>
          <w:rFonts w:asciiTheme="minorHAnsi" w:hAnsiTheme="minorHAnsi" w:cstheme="minorHAnsi"/>
          <w:color w:val="FF0000"/>
          <w:lang w:eastAsia="es-CO"/>
        </w:rPr>
        <w:t>)</w:t>
      </w:r>
      <w:r w:rsidR="006C1C45" w:rsidRPr="008B59D2">
        <w:rPr>
          <w:rFonts w:asciiTheme="minorHAnsi" w:hAnsiTheme="minorHAnsi" w:cstheme="minorHAnsi"/>
          <w:lang w:eastAsia="es-CO"/>
        </w:rPr>
        <w:t xml:space="preserve"> enc</w:t>
      </w:r>
      <w:r w:rsidR="003C38D4">
        <w:rPr>
          <w:rFonts w:asciiTheme="minorHAnsi" w:hAnsiTheme="minorHAnsi" w:cstheme="minorHAnsi"/>
          <w:lang w:eastAsia="es-CO"/>
        </w:rPr>
        <w:t>uentro</w:t>
      </w:r>
      <w:r w:rsidR="003C38D4" w:rsidRPr="00C62152">
        <w:rPr>
          <w:rFonts w:asciiTheme="minorHAnsi" w:hAnsiTheme="minorHAnsi" w:cstheme="minorHAnsi"/>
          <w:color w:val="FF0000"/>
          <w:lang w:eastAsia="es-CO"/>
        </w:rPr>
        <w:t>(</w:t>
      </w:r>
      <w:r w:rsidR="006C1C45" w:rsidRPr="00C62152">
        <w:rPr>
          <w:rFonts w:asciiTheme="minorHAnsi" w:hAnsiTheme="minorHAnsi" w:cstheme="minorHAnsi"/>
          <w:color w:val="FF0000"/>
          <w:lang w:eastAsia="es-CO"/>
        </w:rPr>
        <w:t>tramos</w:t>
      </w:r>
      <w:r w:rsidR="003C38D4" w:rsidRPr="00C62152">
        <w:rPr>
          <w:rFonts w:asciiTheme="minorHAnsi" w:hAnsiTheme="minorHAnsi" w:cstheme="minorHAnsi"/>
          <w:color w:val="FF0000"/>
          <w:lang w:eastAsia="es-CO"/>
        </w:rPr>
        <w:t>)</w:t>
      </w:r>
      <w:r w:rsidR="006C1C45" w:rsidRPr="00C62152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6C1C45" w:rsidRPr="008B59D2">
        <w:rPr>
          <w:rFonts w:asciiTheme="minorHAnsi" w:hAnsiTheme="minorHAnsi" w:cstheme="minorHAnsi"/>
          <w:lang w:eastAsia="es-CO"/>
        </w:rPr>
        <w:t>comprometido</w:t>
      </w:r>
      <w:r w:rsidR="003C38D4" w:rsidRPr="00F42433">
        <w:rPr>
          <w:rFonts w:asciiTheme="minorHAnsi" w:hAnsiTheme="minorHAnsi" w:cstheme="minorHAnsi"/>
          <w:color w:val="FF0000"/>
          <w:lang w:eastAsia="es-CO"/>
        </w:rPr>
        <w:t>(</w:t>
      </w:r>
      <w:r w:rsidR="006C1C45" w:rsidRPr="00F42433">
        <w:rPr>
          <w:rFonts w:asciiTheme="minorHAnsi" w:hAnsiTheme="minorHAnsi" w:cstheme="minorHAnsi"/>
          <w:color w:val="FF0000"/>
          <w:lang w:eastAsia="es-CO"/>
        </w:rPr>
        <w:t>s</w:t>
      </w:r>
      <w:r w:rsidR="003C38D4" w:rsidRPr="00F42433">
        <w:rPr>
          <w:rFonts w:asciiTheme="minorHAnsi" w:hAnsiTheme="minorHAnsi" w:cstheme="minorHAnsi"/>
          <w:color w:val="FF0000"/>
          <w:lang w:eastAsia="es-CO"/>
        </w:rPr>
        <w:t>)</w:t>
      </w:r>
      <w:r w:rsidR="006C1C45" w:rsidRPr="008B59D2">
        <w:rPr>
          <w:rFonts w:asciiTheme="minorHAnsi" w:hAnsiTheme="minorHAnsi" w:cstheme="minorHAnsi"/>
          <w:lang w:eastAsia="es-CO"/>
        </w:rPr>
        <w:t xml:space="preserve"> en actividades delictivas, o en actos de corrupción, </w:t>
      </w:r>
      <w:r w:rsidR="001B63B1">
        <w:rPr>
          <w:rFonts w:asciiTheme="minorHAnsi" w:hAnsiTheme="minorHAnsi" w:cstheme="minorHAnsi"/>
          <w:lang w:eastAsia="es-CO"/>
        </w:rPr>
        <w:t>o</w:t>
      </w:r>
      <w:r w:rsidR="00EC156B">
        <w:rPr>
          <w:rFonts w:asciiTheme="minorHAnsi" w:hAnsiTheme="minorHAnsi" w:cstheme="minorHAnsi"/>
          <w:lang w:eastAsia="es-CO"/>
        </w:rPr>
        <w:t xml:space="preserve"> </w:t>
      </w:r>
      <w:r w:rsidR="006C1C45" w:rsidRPr="008B59D2">
        <w:rPr>
          <w:rFonts w:asciiTheme="minorHAnsi" w:hAnsiTheme="minorHAnsi" w:cstheme="minorHAnsi"/>
          <w:lang w:eastAsia="es-CO"/>
        </w:rPr>
        <w:t>medidas de</w:t>
      </w:r>
      <w:r w:rsidR="006C1C45">
        <w:rPr>
          <w:rFonts w:asciiTheme="minorHAnsi" w:hAnsiTheme="minorHAnsi" w:cstheme="minorHAnsi"/>
          <w:lang w:eastAsia="es-CO"/>
        </w:rPr>
        <w:t xml:space="preserve"> aseguramiento o condenas por dichos actos de corrupción, lo cual incluye delitos como: soborno transnacional, lavado de activos, enriquecimiento ilícito, cohecho, entre otros de conformidad con la ley penal colombiana y los tratados internacionales sobre la materia. </w:t>
      </w:r>
    </w:p>
    <w:bookmarkEnd w:id="1"/>
    <w:p w14:paraId="3673364B" w14:textId="77777777" w:rsidR="001B3F99" w:rsidRPr="001B3F99" w:rsidRDefault="001B3F99" w:rsidP="001B3F99">
      <w:pPr>
        <w:pStyle w:val="Prrafodelista"/>
        <w:rPr>
          <w:rFonts w:asciiTheme="minorHAnsi" w:hAnsiTheme="minorHAnsi" w:cstheme="minorHAnsi"/>
          <w:b/>
          <w:lang w:eastAsia="es-CO"/>
        </w:rPr>
      </w:pPr>
    </w:p>
    <w:p w14:paraId="3482AD9C" w14:textId="77777777" w:rsidR="001B3F99" w:rsidRPr="001B3F99" w:rsidRDefault="001B3F99" w:rsidP="001B3F99">
      <w:pPr>
        <w:pStyle w:val="Prrafodelista"/>
        <w:widowControl/>
        <w:numPr>
          <w:ilvl w:val="0"/>
          <w:numId w:val="36"/>
        </w:numPr>
        <w:tabs>
          <w:tab w:val="left" w:pos="1956"/>
        </w:tabs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 xml:space="preserve">Que la información suministrada es veraz y no fija condiciones económicas artificialmente bajas con el propósito de obtener la adjudicación del contrato. </w:t>
      </w:r>
    </w:p>
    <w:p w14:paraId="144B11A4" w14:textId="77777777" w:rsidR="001B3F99" w:rsidRPr="001B3F99" w:rsidRDefault="001B3F99" w:rsidP="001B3F99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</w:p>
    <w:p w14:paraId="1EF07D7F" w14:textId="3B3E2A8B" w:rsidR="001B3F99" w:rsidRPr="00A25A87" w:rsidRDefault="001B3F99" w:rsidP="001B3F99">
      <w:pPr>
        <w:pStyle w:val="Prrafodelista"/>
        <w:widowControl/>
        <w:numPr>
          <w:ilvl w:val="0"/>
          <w:numId w:val="36"/>
        </w:numPr>
        <w:tabs>
          <w:tab w:val="left" w:pos="1956"/>
        </w:tabs>
        <w:autoSpaceDE w:val="0"/>
        <w:autoSpaceDN w:val="0"/>
        <w:adjustRightInd w:val="0"/>
        <w:spacing w:after="240"/>
        <w:rPr>
          <w:rFonts w:asciiTheme="minorHAnsi" w:hAnsiTheme="minorHAnsi" w:cstheme="minorHAnsi"/>
          <w:lang w:eastAsia="es-CO"/>
        </w:rPr>
      </w:pPr>
      <w:r w:rsidRPr="00A25A87">
        <w:rPr>
          <w:rFonts w:asciiTheme="minorHAnsi" w:hAnsiTheme="minorHAnsi" w:cstheme="minorHAnsi"/>
          <w:lang w:val="es-ES"/>
        </w:rPr>
        <w:t>Igualmente declaro</w:t>
      </w:r>
      <w:r w:rsidR="003C38D4" w:rsidRPr="00F42433">
        <w:rPr>
          <w:rFonts w:asciiTheme="minorHAnsi" w:hAnsiTheme="minorHAnsi" w:cstheme="minorHAnsi"/>
          <w:color w:val="FF0000"/>
          <w:lang w:val="es-ES"/>
        </w:rPr>
        <w:t>(amos)</w:t>
      </w:r>
      <w:r w:rsidRPr="00A25A87">
        <w:rPr>
          <w:rFonts w:asciiTheme="minorHAnsi" w:hAnsiTheme="minorHAnsi" w:cstheme="minorHAnsi"/>
          <w:lang w:val="es-ES"/>
        </w:rPr>
        <w:t xml:space="preserve"> </w:t>
      </w:r>
      <w:r w:rsidR="00546F78" w:rsidRPr="00A25A87">
        <w:rPr>
          <w:rFonts w:asciiTheme="minorHAnsi" w:hAnsiTheme="minorHAnsi" w:cstheme="minorHAnsi"/>
          <w:lang w:val="es-ES"/>
        </w:rPr>
        <w:t>que,</w:t>
      </w:r>
      <w:r w:rsidRPr="00A25A87">
        <w:rPr>
          <w:rFonts w:asciiTheme="minorHAnsi" w:hAnsiTheme="minorHAnsi" w:cstheme="minorHAnsi"/>
          <w:lang w:val="es-ES"/>
        </w:rPr>
        <w:t xml:space="preserve"> en caso de sobrevenir alguna inhabilidad,</w:t>
      </w:r>
      <w:r w:rsidR="003C38D4" w:rsidRPr="00A25A87">
        <w:rPr>
          <w:rFonts w:asciiTheme="minorHAnsi" w:hAnsiTheme="minorHAnsi" w:cstheme="minorHAnsi"/>
          <w:lang w:val="es-ES"/>
        </w:rPr>
        <w:t xml:space="preserve"> incompatibilidad o conflicto de interés,</w:t>
      </w:r>
      <w:r w:rsidRPr="00A25A87">
        <w:rPr>
          <w:rFonts w:asciiTheme="minorHAnsi" w:hAnsiTheme="minorHAnsi" w:cstheme="minorHAnsi"/>
          <w:lang w:val="es-ES"/>
        </w:rPr>
        <w:t xml:space="preserve"> me</w:t>
      </w:r>
      <w:r w:rsidR="003C38D4" w:rsidRPr="00F42433">
        <w:rPr>
          <w:rFonts w:asciiTheme="minorHAnsi" w:hAnsiTheme="minorHAnsi" w:cstheme="minorHAnsi"/>
          <w:color w:val="FF0000"/>
          <w:lang w:val="es-ES"/>
        </w:rPr>
        <w:t>(nos)</w:t>
      </w:r>
      <w:r w:rsidRPr="00A25A87">
        <w:rPr>
          <w:rFonts w:asciiTheme="minorHAnsi" w:hAnsiTheme="minorHAnsi" w:cstheme="minorHAnsi"/>
          <w:lang w:val="es-ES"/>
        </w:rPr>
        <w:t xml:space="preserve"> haré</w:t>
      </w:r>
      <w:r w:rsidR="003C38D4" w:rsidRPr="00F42433">
        <w:rPr>
          <w:rFonts w:asciiTheme="minorHAnsi" w:hAnsiTheme="minorHAnsi" w:cstheme="minorHAnsi"/>
          <w:color w:val="FF0000"/>
          <w:lang w:val="es-ES"/>
        </w:rPr>
        <w:t>(</w:t>
      </w:r>
      <w:proofErr w:type="spellStart"/>
      <w:r w:rsidR="003C38D4" w:rsidRPr="00F42433">
        <w:rPr>
          <w:rFonts w:asciiTheme="minorHAnsi" w:hAnsiTheme="minorHAnsi" w:cstheme="minorHAnsi"/>
          <w:color w:val="FF0000"/>
          <w:lang w:val="es-ES"/>
        </w:rPr>
        <w:t>mos</w:t>
      </w:r>
      <w:proofErr w:type="spellEnd"/>
      <w:r w:rsidR="003C38D4" w:rsidRPr="00F42433">
        <w:rPr>
          <w:rFonts w:asciiTheme="minorHAnsi" w:hAnsiTheme="minorHAnsi" w:cstheme="minorHAnsi"/>
          <w:color w:val="FF0000"/>
          <w:lang w:val="es-ES"/>
        </w:rPr>
        <w:t>)</w:t>
      </w:r>
      <w:r w:rsidRPr="00A25A87">
        <w:rPr>
          <w:rFonts w:asciiTheme="minorHAnsi" w:hAnsiTheme="minorHAnsi" w:cstheme="minorHAnsi"/>
          <w:lang w:val="es-ES"/>
        </w:rPr>
        <w:t xml:space="preserve"> responsable</w:t>
      </w:r>
      <w:r w:rsidR="003C38D4" w:rsidRPr="00F42433">
        <w:rPr>
          <w:rFonts w:asciiTheme="minorHAnsi" w:hAnsiTheme="minorHAnsi" w:cstheme="minorHAnsi"/>
          <w:color w:val="FF0000"/>
          <w:lang w:val="es-ES"/>
        </w:rPr>
        <w:t>(s)</w:t>
      </w:r>
      <w:r w:rsidRPr="00A25A87">
        <w:rPr>
          <w:rFonts w:asciiTheme="minorHAnsi" w:hAnsiTheme="minorHAnsi" w:cstheme="minorHAnsi"/>
          <w:lang w:val="es-ES"/>
        </w:rPr>
        <w:t xml:space="preserve"> frente a la </w:t>
      </w:r>
      <w:r w:rsidR="00B26293" w:rsidRPr="00A25A87">
        <w:rPr>
          <w:rFonts w:asciiTheme="minorHAnsi" w:hAnsiTheme="minorHAnsi" w:cstheme="minorHAnsi"/>
          <w:lang w:val="es-ES"/>
        </w:rPr>
        <w:t xml:space="preserve">empresa METRO DE BOGOTA S.A. </w:t>
      </w:r>
      <w:r w:rsidRPr="00A25A87">
        <w:rPr>
          <w:rFonts w:asciiTheme="minorHAnsi" w:hAnsiTheme="minorHAnsi" w:cstheme="minorHAnsi"/>
          <w:lang w:val="es-ES"/>
        </w:rPr>
        <w:t>y ante terceros, por los perjuicios que se ocasionen y me</w:t>
      </w:r>
      <w:r w:rsidR="003C38D4" w:rsidRPr="00F42433">
        <w:rPr>
          <w:rFonts w:asciiTheme="minorHAnsi" w:hAnsiTheme="minorHAnsi" w:cstheme="minorHAnsi"/>
          <w:color w:val="FF0000"/>
          <w:lang w:val="es-ES"/>
        </w:rPr>
        <w:t>(nos)</w:t>
      </w:r>
      <w:r w:rsidRPr="00A25A87">
        <w:rPr>
          <w:rFonts w:asciiTheme="minorHAnsi" w:hAnsiTheme="minorHAnsi" w:cstheme="minorHAnsi"/>
          <w:lang w:val="es-ES"/>
        </w:rPr>
        <w:t xml:space="preserve"> comprometo</w:t>
      </w:r>
      <w:r w:rsidR="003C38D4" w:rsidRPr="00F42433">
        <w:rPr>
          <w:rFonts w:asciiTheme="minorHAnsi" w:hAnsiTheme="minorHAnsi" w:cstheme="minorHAnsi"/>
          <w:color w:val="FF0000"/>
          <w:lang w:val="es-ES"/>
        </w:rPr>
        <w:t>(emos)</w:t>
      </w:r>
      <w:r w:rsidRPr="00A25A87">
        <w:rPr>
          <w:rFonts w:asciiTheme="minorHAnsi" w:hAnsiTheme="minorHAnsi" w:cstheme="minorHAnsi"/>
          <w:lang w:val="es-ES"/>
        </w:rPr>
        <w:t xml:space="preserve"> a ceder el contrato, previa autorización escrita de la </w:t>
      </w:r>
      <w:r w:rsidR="00B26293" w:rsidRPr="00A25A87">
        <w:rPr>
          <w:rFonts w:asciiTheme="minorHAnsi" w:hAnsiTheme="minorHAnsi" w:cstheme="minorHAnsi"/>
          <w:lang w:val="es-ES"/>
        </w:rPr>
        <w:t>empresa METRO DE BOGOTA S.A.</w:t>
      </w:r>
      <w:r w:rsidRPr="00A25A87">
        <w:rPr>
          <w:rFonts w:asciiTheme="minorHAnsi" w:hAnsiTheme="minorHAnsi" w:cstheme="minorHAnsi"/>
          <w:lang w:val="es-ES"/>
        </w:rPr>
        <w:t>, o si ello no fuere posible, renunciaré</w:t>
      </w:r>
      <w:r w:rsidR="003C38D4" w:rsidRPr="00EE0C56">
        <w:rPr>
          <w:rFonts w:asciiTheme="minorHAnsi" w:hAnsiTheme="minorHAnsi" w:cstheme="minorHAnsi"/>
          <w:color w:val="FF0000"/>
          <w:lang w:val="es-ES"/>
        </w:rPr>
        <w:t>(</w:t>
      </w:r>
      <w:proofErr w:type="spellStart"/>
      <w:r w:rsidR="003C38D4" w:rsidRPr="00EE0C56">
        <w:rPr>
          <w:rFonts w:asciiTheme="minorHAnsi" w:hAnsiTheme="minorHAnsi" w:cstheme="minorHAnsi"/>
          <w:color w:val="FF0000"/>
          <w:lang w:val="es-ES"/>
        </w:rPr>
        <w:t>mos</w:t>
      </w:r>
      <w:proofErr w:type="spellEnd"/>
      <w:r w:rsidR="003C38D4" w:rsidRPr="00EE0C56">
        <w:rPr>
          <w:rFonts w:asciiTheme="minorHAnsi" w:hAnsiTheme="minorHAnsi" w:cstheme="minorHAnsi"/>
          <w:color w:val="FF0000"/>
          <w:lang w:val="es-ES"/>
        </w:rPr>
        <w:t>)</w:t>
      </w:r>
      <w:r w:rsidRPr="00EE0C56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A25A87">
        <w:rPr>
          <w:rFonts w:asciiTheme="minorHAnsi" w:hAnsiTheme="minorHAnsi" w:cstheme="minorHAnsi"/>
          <w:lang w:val="es-ES"/>
        </w:rPr>
        <w:t xml:space="preserve">a su ejecución. </w:t>
      </w:r>
    </w:p>
    <w:p w14:paraId="0B0B3E77" w14:textId="77777777" w:rsidR="001B3F99" w:rsidRPr="001B3F99" w:rsidRDefault="001B3F99" w:rsidP="001B3F99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360"/>
        <w:rPr>
          <w:rFonts w:asciiTheme="minorHAnsi" w:hAnsiTheme="minorHAnsi" w:cstheme="minorHAnsi"/>
          <w:lang w:eastAsia="es-CO"/>
        </w:rPr>
      </w:pPr>
    </w:p>
    <w:p w14:paraId="4CA3EF0A" w14:textId="62E9ED7D" w:rsidR="00F17E6F" w:rsidRPr="00F42433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42433">
        <w:rPr>
          <w:rFonts w:asciiTheme="minorHAnsi" w:hAnsiTheme="minorHAnsi" w:cstheme="minorHAnsi"/>
          <w:lang w:val="es-ES"/>
        </w:rPr>
        <w:t xml:space="preserve">Que </w:t>
      </w:r>
      <w:r w:rsidR="00F4009C" w:rsidRPr="00F42433">
        <w:rPr>
          <w:rFonts w:asciiTheme="minorHAnsi" w:hAnsiTheme="minorHAnsi" w:cstheme="minorHAnsi"/>
          <w:lang w:val="es-ES"/>
        </w:rPr>
        <w:t>me</w:t>
      </w:r>
      <w:r w:rsidR="00F4009C" w:rsidRPr="00F42433">
        <w:rPr>
          <w:rFonts w:asciiTheme="minorHAnsi" w:hAnsiTheme="minorHAnsi" w:cstheme="minorHAnsi"/>
          <w:color w:val="FF0000"/>
          <w:lang w:val="es-ES"/>
        </w:rPr>
        <w:t>(</w:t>
      </w:r>
      <w:r w:rsidRPr="00F42433">
        <w:rPr>
          <w:rFonts w:asciiTheme="minorHAnsi" w:hAnsiTheme="minorHAnsi" w:cstheme="minorHAnsi"/>
          <w:color w:val="FF0000"/>
          <w:lang w:val="es-ES"/>
        </w:rPr>
        <w:t>nos</w:t>
      </w:r>
      <w:r w:rsidR="00F4009C" w:rsidRPr="00F42433">
        <w:rPr>
          <w:rFonts w:asciiTheme="minorHAnsi" w:hAnsiTheme="minorHAnsi" w:cstheme="minorHAnsi"/>
          <w:color w:val="FF0000"/>
          <w:lang w:val="es-ES"/>
        </w:rPr>
        <w:t>)</w:t>
      </w:r>
      <w:r w:rsidRPr="00F42433">
        <w:rPr>
          <w:rFonts w:asciiTheme="minorHAnsi" w:hAnsiTheme="minorHAnsi" w:cstheme="minorHAnsi"/>
          <w:lang w:val="es-ES"/>
        </w:rPr>
        <w:t xml:space="preserve"> compromet</w:t>
      </w:r>
      <w:r w:rsidR="00F4009C" w:rsidRPr="00F42433">
        <w:rPr>
          <w:rFonts w:asciiTheme="minorHAnsi" w:hAnsiTheme="minorHAnsi" w:cstheme="minorHAnsi"/>
          <w:lang w:val="es-ES"/>
        </w:rPr>
        <w:t>o</w:t>
      </w:r>
      <w:r w:rsidR="00F4009C" w:rsidRPr="00F42433">
        <w:rPr>
          <w:rFonts w:asciiTheme="minorHAnsi" w:hAnsiTheme="minorHAnsi" w:cstheme="minorHAnsi"/>
          <w:color w:val="FF0000"/>
          <w:lang w:val="es-ES"/>
        </w:rPr>
        <w:t>(</w:t>
      </w:r>
      <w:r w:rsidRPr="00F42433">
        <w:rPr>
          <w:rFonts w:asciiTheme="minorHAnsi" w:hAnsiTheme="minorHAnsi" w:cstheme="minorHAnsi"/>
          <w:color w:val="FF0000"/>
          <w:lang w:val="es-ES"/>
        </w:rPr>
        <w:t>emos</w:t>
      </w:r>
      <w:r w:rsidR="00F4009C" w:rsidRPr="00F42433">
        <w:rPr>
          <w:rFonts w:asciiTheme="minorHAnsi" w:hAnsiTheme="minorHAnsi" w:cstheme="minorHAnsi"/>
          <w:color w:val="FF0000"/>
          <w:lang w:val="es-ES"/>
        </w:rPr>
        <w:t>)</w:t>
      </w:r>
      <w:r w:rsidRPr="00F42433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42433">
        <w:rPr>
          <w:rFonts w:asciiTheme="minorHAnsi" w:hAnsiTheme="minorHAnsi" w:cstheme="minorHAnsi"/>
          <w:lang w:val="es-ES"/>
        </w:rPr>
        <w:t xml:space="preserve">a efectuar la ejecución del contrato en el término señalado en </w:t>
      </w:r>
      <w:r w:rsidR="00693D36" w:rsidRPr="00F42433">
        <w:rPr>
          <w:rFonts w:asciiTheme="minorHAnsi" w:hAnsiTheme="minorHAnsi" w:cstheme="minorHAnsi"/>
          <w:lang w:val="es-ES"/>
        </w:rPr>
        <w:t>los documentos del proceso de selección</w:t>
      </w:r>
      <w:r w:rsidRPr="00F42433">
        <w:rPr>
          <w:rFonts w:asciiTheme="minorHAnsi" w:hAnsiTheme="minorHAnsi" w:cstheme="minorHAnsi"/>
          <w:lang w:val="es-ES"/>
        </w:rPr>
        <w:t>.</w:t>
      </w:r>
    </w:p>
    <w:p w14:paraId="182A734F" w14:textId="77777777" w:rsidR="00F17E6F" w:rsidRPr="00F17E6F" w:rsidRDefault="00F17E6F" w:rsidP="00F42433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</w:p>
    <w:p w14:paraId="3722BCA8" w14:textId="77777777" w:rsidR="00F17E6F" w:rsidRPr="00F17E6F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17E6F">
        <w:rPr>
          <w:rFonts w:asciiTheme="minorHAnsi" w:hAnsiTheme="minorHAnsi" w:cstheme="minorHAnsi"/>
          <w:lang w:val="es-ES"/>
        </w:rPr>
        <w:t>Que si</w:t>
      </w:r>
      <w:r w:rsidR="00B26293" w:rsidRPr="00F17E6F">
        <w:rPr>
          <w:rFonts w:asciiTheme="minorHAnsi" w:hAnsiTheme="minorHAnsi" w:cstheme="minorHAnsi"/>
          <w:lang w:val="es-ES"/>
        </w:rPr>
        <w:t xml:space="preserve"> se</w:t>
      </w:r>
      <w:r w:rsidRPr="00F17E6F">
        <w:rPr>
          <w:rFonts w:asciiTheme="minorHAnsi" w:hAnsiTheme="minorHAnsi" w:cstheme="minorHAnsi"/>
          <w:lang w:val="es-ES"/>
        </w:rPr>
        <w:t xml:space="preserve"> </w:t>
      </w:r>
      <w:r w:rsidR="00F4009C" w:rsidRPr="00F17E6F">
        <w:rPr>
          <w:rFonts w:asciiTheme="minorHAnsi" w:hAnsiTheme="minorHAnsi" w:cstheme="minorHAnsi"/>
          <w:color w:val="auto"/>
          <w:lang w:val="es-ES"/>
        </w:rPr>
        <w:t>me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r w:rsidRPr="00F17E6F">
        <w:rPr>
          <w:rFonts w:asciiTheme="minorHAnsi" w:hAnsiTheme="minorHAnsi" w:cstheme="minorHAnsi"/>
          <w:color w:val="FF0000"/>
          <w:lang w:val="es-ES"/>
        </w:rPr>
        <w:t>nos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17E6F">
        <w:rPr>
          <w:rFonts w:asciiTheme="minorHAnsi" w:hAnsiTheme="minorHAnsi" w:cstheme="minorHAnsi"/>
          <w:lang w:val="es-ES"/>
        </w:rPr>
        <w:t xml:space="preserve">adjudica el contrato, </w:t>
      </w:r>
      <w:r w:rsidR="00F4009C" w:rsidRPr="00F17E6F">
        <w:rPr>
          <w:rFonts w:asciiTheme="minorHAnsi" w:hAnsiTheme="minorHAnsi" w:cstheme="minorHAnsi"/>
          <w:lang w:val="es-ES"/>
        </w:rPr>
        <w:t>me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r w:rsidRPr="00F17E6F">
        <w:rPr>
          <w:rFonts w:asciiTheme="minorHAnsi" w:hAnsiTheme="minorHAnsi" w:cstheme="minorHAnsi"/>
          <w:color w:val="FF0000"/>
          <w:lang w:val="es-ES"/>
        </w:rPr>
        <w:t>nos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17E6F">
        <w:rPr>
          <w:rFonts w:asciiTheme="minorHAnsi" w:hAnsiTheme="minorHAnsi" w:cstheme="minorHAnsi"/>
          <w:lang w:val="es-ES"/>
        </w:rPr>
        <w:t>compromet</w:t>
      </w:r>
      <w:r w:rsidR="00F4009C" w:rsidRPr="00F17E6F">
        <w:rPr>
          <w:rFonts w:asciiTheme="minorHAnsi" w:hAnsiTheme="minorHAnsi" w:cstheme="minorHAnsi"/>
          <w:lang w:val="es-ES"/>
        </w:rPr>
        <w:t>o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r w:rsidRPr="00F17E6F">
        <w:rPr>
          <w:rFonts w:asciiTheme="minorHAnsi" w:hAnsiTheme="minorHAnsi" w:cstheme="minorHAnsi"/>
          <w:color w:val="FF0000"/>
          <w:lang w:val="es-ES"/>
        </w:rPr>
        <w:t>emos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17E6F">
        <w:rPr>
          <w:rFonts w:asciiTheme="minorHAnsi" w:hAnsiTheme="minorHAnsi" w:cstheme="minorHAnsi"/>
          <w:lang w:val="es-ES"/>
        </w:rPr>
        <w:t xml:space="preserve">a suscribir el mismo y </w:t>
      </w:r>
      <w:r w:rsidR="00F4009C" w:rsidRPr="00F17E6F">
        <w:rPr>
          <w:rFonts w:asciiTheme="minorHAnsi" w:hAnsiTheme="minorHAnsi" w:cstheme="minorHAnsi"/>
          <w:lang w:val="es-ES"/>
        </w:rPr>
        <w:t xml:space="preserve">a </w:t>
      </w:r>
      <w:r w:rsidRPr="00F17E6F">
        <w:rPr>
          <w:rFonts w:asciiTheme="minorHAnsi" w:hAnsiTheme="minorHAnsi" w:cstheme="minorHAnsi"/>
          <w:lang w:val="es-ES"/>
        </w:rPr>
        <w:t>constituir las garantías dentro de los términos señalados para ello.</w:t>
      </w:r>
    </w:p>
    <w:p w14:paraId="4AAC477B" w14:textId="77777777" w:rsidR="00F17E6F" w:rsidRPr="00F17E6F" w:rsidRDefault="00F17E6F" w:rsidP="00F42433">
      <w:pPr>
        <w:pStyle w:val="Prrafodelista"/>
        <w:ind w:left="426" w:hanging="426"/>
        <w:rPr>
          <w:rFonts w:asciiTheme="minorHAnsi" w:hAnsiTheme="minorHAnsi" w:cstheme="minorHAnsi"/>
          <w:lang w:val="es-ES"/>
        </w:rPr>
      </w:pPr>
    </w:p>
    <w:p w14:paraId="4078BB4E" w14:textId="77777777" w:rsidR="00F17E6F" w:rsidRPr="00F17E6F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17E6F">
        <w:rPr>
          <w:rFonts w:asciiTheme="minorHAnsi" w:hAnsiTheme="minorHAnsi" w:cstheme="minorHAnsi"/>
          <w:lang w:val="es-ES"/>
        </w:rPr>
        <w:lastRenderedPageBreak/>
        <w:t>Que cono</w:t>
      </w:r>
      <w:r w:rsidR="00F4009C" w:rsidRPr="00F17E6F">
        <w:rPr>
          <w:rFonts w:asciiTheme="minorHAnsi" w:hAnsiTheme="minorHAnsi" w:cstheme="minorHAnsi"/>
          <w:lang w:val="es-ES"/>
        </w:rPr>
        <w:t>zco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proofErr w:type="spellStart"/>
      <w:r w:rsidRPr="00F17E6F">
        <w:rPr>
          <w:rFonts w:asciiTheme="minorHAnsi" w:hAnsiTheme="minorHAnsi" w:cstheme="minorHAnsi"/>
          <w:color w:val="FF0000"/>
          <w:lang w:val="es-ES"/>
        </w:rPr>
        <w:t>cemos</w:t>
      </w:r>
      <w:proofErr w:type="spellEnd"/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17E6F">
        <w:rPr>
          <w:rFonts w:asciiTheme="minorHAnsi" w:hAnsiTheme="minorHAnsi" w:cstheme="minorHAnsi"/>
          <w:lang w:val="es-ES"/>
        </w:rPr>
        <w:t xml:space="preserve">las leyes de la República de Colombia que rigen la presente contratación. </w:t>
      </w:r>
    </w:p>
    <w:p w14:paraId="72B6720E" w14:textId="77777777" w:rsidR="00F17E6F" w:rsidRPr="00F17E6F" w:rsidRDefault="00F17E6F" w:rsidP="00F42433">
      <w:pPr>
        <w:pStyle w:val="Prrafodelista"/>
        <w:ind w:left="426" w:hanging="426"/>
        <w:rPr>
          <w:rFonts w:asciiTheme="minorHAnsi" w:hAnsiTheme="minorHAnsi" w:cstheme="minorHAnsi"/>
          <w:lang w:val="es-ES"/>
        </w:rPr>
      </w:pPr>
    </w:p>
    <w:p w14:paraId="09767549" w14:textId="77777777" w:rsidR="00F17E6F" w:rsidRPr="00F17E6F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17E6F">
        <w:rPr>
          <w:rFonts w:asciiTheme="minorHAnsi" w:hAnsiTheme="minorHAnsi" w:cstheme="minorHAnsi"/>
          <w:lang w:val="es-ES"/>
        </w:rPr>
        <w:t>Que cono</w:t>
      </w:r>
      <w:r w:rsidR="00F4009C" w:rsidRPr="00F17E6F">
        <w:rPr>
          <w:rFonts w:asciiTheme="minorHAnsi" w:hAnsiTheme="minorHAnsi" w:cstheme="minorHAnsi"/>
          <w:lang w:val="es-ES"/>
        </w:rPr>
        <w:t>zco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proofErr w:type="spellStart"/>
      <w:r w:rsidRPr="00F17E6F">
        <w:rPr>
          <w:rFonts w:asciiTheme="minorHAnsi" w:hAnsiTheme="minorHAnsi" w:cstheme="minorHAnsi"/>
          <w:color w:val="FF0000"/>
          <w:lang w:val="es-ES"/>
        </w:rPr>
        <w:t>cemos</w:t>
      </w:r>
      <w:proofErr w:type="spellEnd"/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17E6F">
        <w:rPr>
          <w:rFonts w:asciiTheme="minorHAnsi" w:hAnsiTheme="minorHAnsi" w:cstheme="minorHAnsi"/>
          <w:lang w:val="es-ES"/>
        </w:rPr>
        <w:t>el “Pacto de Transparencia” y</w:t>
      </w:r>
      <w:r w:rsidR="00F4009C" w:rsidRPr="00F17E6F">
        <w:rPr>
          <w:rFonts w:asciiTheme="minorHAnsi" w:hAnsiTheme="minorHAnsi" w:cstheme="minorHAnsi"/>
          <w:lang w:val="es-ES"/>
        </w:rPr>
        <w:t xml:space="preserve"> me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r w:rsidRPr="00F17E6F">
        <w:rPr>
          <w:rFonts w:asciiTheme="minorHAnsi" w:hAnsiTheme="minorHAnsi" w:cstheme="minorHAnsi"/>
          <w:color w:val="FF0000"/>
          <w:lang w:val="es-ES"/>
        </w:rPr>
        <w:t>nos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lang w:val="es-ES"/>
        </w:rPr>
        <w:t xml:space="preserve"> compromet</w:t>
      </w:r>
      <w:r w:rsidR="00F4009C" w:rsidRPr="00F17E6F">
        <w:rPr>
          <w:rFonts w:asciiTheme="minorHAnsi" w:hAnsiTheme="minorHAnsi" w:cstheme="minorHAnsi"/>
          <w:lang w:val="es-ES"/>
        </w:rPr>
        <w:t>o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(</w:t>
      </w:r>
      <w:r w:rsidRPr="00F17E6F">
        <w:rPr>
          <w:rFonts w:asciiTheme="minorHAnsi" w:hAnsiTheme="minorHAnsi" w:cstheme="minorHAnsi"/>
          <w:color w:val="FF0000"/>
          <w:lang w:val="es-ES"/>
        </w:rPr>
        <w:t>emos</w:t>
      </w:r>
      <w:r w:rsidR="00F4009C" w:rsidRPr="00F17E6F">
        <w:rPr>
          <w:rFonts w:asciiTheme="minorHAnsi" w:hAnsiTheme="minorHAnsi" w:cstheme="minorHAnsi"/>
          <w:color w:val="FF0000"/>
          <w:lang w:val="es-ES"/>
        </w:rPr>
        <w:t>)</w:t>
      </w:r>
      <w:r w:rsidRPr="00F17E6F">
        <w:rPr>
          <w:rFonts w:asciiTheme="minorHAnsi" w:hAnsiTheme="minorHAnsi" w:cstheme="minorHAnsi"/>
          <w:color w:val="FF0000"/>
          <w:lang w:val="es-ES"/>
        </w:rPr>
        <w:t xml:space="preserve"> </w:t>
      </w:r>
      <w:r w:rsidRPr="00F17E6F">
        <w:rPr>
          <w:rFonts w:asciiTheme="minorHAnsi" w:hAnsiTheme="minorHAnsi" w:cstheme="minorHAnsi"/>
          <w:lang w:val="es-ES"/>
        </w:rPr>
        <w:t>a darle estricto cumplimiento.</w:t>
      </w:r>
    </w:p>
    <w:p w14:paraId="207E1915" w14:textId="77777777" w:rsidR="00F17E6F" w:rsidRPr="00F17E6F" w:rsidRDefault="00F17E6F" w:rsidP="00F42433">
      <w:pPr>
        <w:pStyle w:val="Prrafodelista"/>
        <w:ind w:left="426" w:hanging="426"/>
        <w:rPr>
          <w:rFonts w:asciiTheme="minorHAnsi" w:hAnsiTheme="minorHAnsi" w:cstheme="minorHAnsi"/>
        </w:rPr>
      </w:pPr>
    </w:p>
    <w:p w14:paraId="2BB0436D" w14:textId="77777777" w:rsidR="00F3492D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17E6F">
        <w:rPr>
          <w:rFonts w:asciiTheme="minorHAnsi" w:hAnsiTheme="minorHAnsi" w:cstheme="minorHAnsi"/>
        </w:rPr>
        <w:t>Que el valor ofertado es el que se relaciona en la OFERTA ECONÓMICA, presentada a través de la plataforma transaccional del SECOP II.</w:t>
      </w:r>
    </w:p>
    <w:p w14:paraId="24178829" w14:textId="77777777" w:rsidR="00F3492D" w:rsidRPr="00F3492D" w:rsidRDefault="00F3492D" w:rsidP="00F42433">
      <w:pPr>
        <w:pStyle w:val="Prrafodelista"/>
        <w:ind w:left="426" w:hanging="426"/>
        <w:rPr>
          <w:rFonts w:asciiTheme="minorHAnsi" w:hAnsiTheme="minorHAnsi" w:cstheme="minorHAnsi"/>
          <w:lang w:eastAsia="es-CO"/>
        </w:rPr>
      </w:pPr>
    </w:p>
    <w:p w14:paraId="27BFE768" w14:textId="77777777" w:rsidR="00F3492D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3492D">
        <w:rPr>
          <w:rFonts w:asciiTheme="minorHAnsi" w:hAnsiTheme="minorHAnsi" w:cstheme="minorHAnsi"/>
          <w:lang w:eastAsia="es-CO"/>
        </w:rPr>
        <w:t>Que la actividad, profesión u oficio que desarroll</w:t>
      </w:r>
      <w:r w:rsidR="0081242F" w:rsidRPr="00F3492D">
        <w:rPr>
          <w:rFonts w:asciiTheme="minorHAnsi" w:hAnsiTheme="minorHAnsi" w:cstheme="minorHAnsi"/>
          <w:lang w:eastAsia="es-CO"/>
        </w:rPr>
        <w:t>o</w:t>
      </w:r>
      <w:r w:rsidR="0081242F" w:rsidRPr="00F3492D">
        <w:rPr>
          <w:rFonts w:asciiTheme="minorHAnsi" w:hAnsiTheme="minorHAnsi" w:cstheme="minorHAnsi"/>
          <w:color w:val="FF0000"/>
          <w:lang w:eastAsia="es-CO"/>
        </w:rPr>
        <w:t>(</w:t>
      </w:r>
      <w:r w:rsidRPr="00F3492D">
        <w:rPr>
          <w:rFonts w:asciiTheme="minorHAnsi" w:hAnsiTheme="minorHAnsi" w:cstheme="minorHAnsi"/>
          <w:color w:val="FF0000"/>
          <w:lang w:eastAsia="es-CO"/>
        </w:rPr>
        <w:t>amos</w:t>
      </w:r>
      <w:r w:rsidR="0081242F" w:rsidRPr="00F3492D">
        <w:rPr>
          <w:rFonts w:asciiTheme="minorHAnsi" w:hAnsiTheme="minorHAnsi" w:cstheme="minorHAnsi"/>
          <w:color w:val="FF0000"/>
          <w:lang w:eastAsia="es-CO"/>
        </w:rPr>
        <w:t>)</w:t>
      </w:r>
      <w:r w:rsidRPr="00F3492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F3492D">
        <w:rPr>
          <w:rFonts w:asciiTheme="minorHAnsi" w:hAnsiTheme="minorHAnsi" w:cstheme="minorHAnsi"/>
          <w:lang w:eastAsia="es-CO"/>
        </w:rPr>
        <w:t xml:space="preserve">es lícita y se ejerce dentro del marco legal y que </w:t>
      </w:r>
      <w:r w:rsidR="0081242F" w:rsidRPr="00F3492D">
        <w:rPr>
          <w:rFonts w:asciiTheme="minorHAnsi" w:hAnsiTheme="minorHAnsi" w:cstheme="minorHAnsi"/>
          <w:lang w:eastAsia="es-CO"/>
        </w:rPr>
        <w:t>mis</w:t>
      </w:r>
      <w:r w:rsidR="00C62152" w:rsidRPr="00F3492D">
        <w:rPr>
          <w:rFonts w:asciiTheme="minorHAnsi" w:hAnsiTheme="minorHAnsi" w:cstheme="minorHAnsi"/>
          <w:lang w:eastAsia="es-CO"/>
        </w:rPr>
        <w:t xml:space="preserve"> </w:t>
      </w:r>
      <w:r w:rsidR="0081242F" w:rsidRPr="00F3492D">
        <w:rPr>
          <w:rFonts w:asciiTheme="minorHAnsi" w:hAnsiTheme="minorHAnsi" w:cstheme="minorHAnsi"/>
          <w:color w:val="FF0000"/>
          <w:lang w:eastAsia="es-CO"/>
        </w:rPr>
        <w:t>(</w:t>
      </w:r>
      <w:r w:rsidRPr="00F3492D">
        <w:rPr>
          <w:rFonts w:asciiTheme="minorHAnsi" w:hAnsiTheme="minorHAnsi" w:cstheme="minorHAnsi"/>
          <w:color w:val="FF0000"/>
          <w:lang w:eastAsia="es-CO"/>
        </w:rPr>
        <w:t>nuestros</w:t>
      </w:r>
      <w:r w:rsidR="0081242F" w:rsidRPr="00F3492D">
        <w:rPr>
          <w:rFonts w:asciiTheme="minorHAnsi" w:hAnsiTheme="minorHAnsi" w:cstheme="minorHAnsi"/>
          <w:color w:val="FF0000"/>
          <w:lang w:eastAsia="es-CO"/>
        </w:rPr>
        <w:t>)</w:t>
      </w:r>
      <w:r w:rsidRPr="00F3492D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F3492D">
        <w:rPr>
          <w:rFonts w:asciiTheme="minorHAnsi" w:hAnsiTheme="minorHAnsi" w:cstheme="minorHAnsi"/>
          <w:lang w:eastAsia="es-CO"/>
        </w:rPr>
        <w:t xml:space="preserve">recursos propios y capital de trabajo no provienen de actividades ilícitas. </w:t>
      </w:r>
    </w:p>
    <w:p w14:paraId="081D3E14" w14:textId="77777777" w:rsidR="00F3492D" w:rsidRPr="00F3492D" w:rsidRDefault="00F3492D" w:rsidP="00F42433">
      <w:pPr>
        <w:pStyle w:val="Prrafodelista"/>
        <w:ind w:left="426" w:hanging="426"/>
        <w:rPr>
          <w:rFonts w:asciiTheme="minorHAnsi" w:hAnsiTheme="minorHAnsi" w:cstheme="minorHAnsi"/>
          <w:lang w:eastAsia="es-CO"/>
        </w:rPr>
      </w:pPr>
    </w:p>
    <w:p w14:paraId="53AD54BE" w14:textId="4CF32ADB" w:rsidR="001B3F99" w:rsidRPr="00F3492D" w:rsidRDefault="001B3F99" w:rsidP="00F42433">
      <w:pPr>
        <w:pStyle w:val="Prrafodelista"/>
        <w:widowControl/>
        <w:numPr>
          <w:ilvl w:val="0"/>
          <w:numId w:val="38"/>
        </w:numPr>
        <w:tabs>
          <w:tab w:val="left" w:pos="1956"/>
        </w:tabs>
        <w:autoSpaceDE w:val="0"/>
        <w:autoSpaceDN w:val="0"/>
        <w:adjustRightInd w:val="0"/>
        <w:spacing w:after="240"/>
        <w:ind w:left="426" w:hanging="426"/>
        <w:rPr>
          <w:rFonts w:asciiTheme="minorHAnsi" w:hAnsiTheme="minorHAnsi" w:cstheme="minorHAnsi"/>
          <w:lang w:eastAsia="es-CO"/>
        </w:rPr>
      </w:pPr>
      <w:r w:rsidRPr="00F3492D">
        <w:rPr>
          <w:rFonts w:asciiTheme="minorHAnsi" w:hAnsiTheme="minorHAnsi" w:cstheme="minorHAnsi"/>
          <w:lang w:eastAsia="es-CO"/>
        </w:rPr>
        <w:t>Que autorizo</w:t>
      </w:r>
      <w:r w:rsidR="0081242F" w:rsidRPr="00EC156B">
        <w:rPr>
          <w:rFonts w:asciiTheme="minorHAnsi" w:hAnsiTheme="minorHAnsi" w:cstheme="minorHAnsi"/>
          <w:color w:val="FF0000"/>
          <w:lang w:eastAsia="es-CO"/>
        </w:rPr>
        <w:t>(amos)</w:t>
      </w:r>
      <w:r w:rsidRPr="00EC156B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F3492D">
        <w:rPr>
          <w:rFonts w:asciiTheme="minorHAnsi" w:hAnsiTheme="minorHAnsi" w:cstheme="minorHAnsi"/>
          <w:lang w:eastAsia="es-CO"/>
        </w:rPr>
        <w:t>recibir notificaciones personales por medios electrónicos</w:t>
      </w:r>
      <w:r w:rsidR="00F154D4" w:rsidRPr="00F3492D">
        <w:rPr>
          <w:rFonts w:asciiTheme="minorHAnsi" w:hAnsiTheme="minorHAnsi" w:cstheme="minorHAnsi"/>
          <w:lang w:eastAsia="es-CO"/>
        </w:rPr>
        <w:t>, conforme a lo establecido en</w:t>
      </w:r>
      <w:r w:rsidR="003A1B0D" w:rsidRPr="00F3492D">
        <w:rPr>
          <w:rFonts w:asciiTheme="minorHAnsi" w:hAnsiTheme="minorHAnsi" w:cstheme="minorHAnsi"/>
          <w:lang w:eastAsia="es-CO"/>
        </w:rPr>
        <w:t xml:space="preserve"> el artículo 67 del Código de Procedimiento Administrativo y de lo Contencioso Administrativo</w:t>
      </w:r>
      <w:r w:rsidR="0081242F" w:rsidRPr="00F3492D">
        <w:rPr>
          <w:rFonts w:asciiTheme="minorHAnsi" w:hAnsiTheme="minorHAnsi" w:cstheme="minorHAnsi"/>
          <w:lang w:eastAsia="es-CO"/>
        </w:rPr>
        <w:t xml:space="preserve"> – CPACA</w:t>
      </w:r>
      <w:r w:rsidRPr="00F3492D">
        <w:rPr>
          <w:rFonts w:asciiTheme="minorHAnsi" w:hAnsiTheme="minorHAnsi" w:cstheme="minorHAnsi"/>
          <w:lang w:eastAsia="es-CO"/>
        </w:rPr>
        <w:t>, a través del siguiente correo electrónico: _________________________________________________________</w:t>
      </w:r>
    </w:p>
    <w:p w14:paraId="026FE738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</w:p>
    <w:p w14:paraId="1A0612DB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Atentamente,</w:t>
      </w:r>
    </w:p>
    <w:p w14:paraId="760E2849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</w:p>
    <w:p w14:paraId="182C695D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</w:p>
    <w:p w14:paraId="7AD2DD8A" w14:textId="05C2CB0C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Proponente</w:t>
      </w:r>
      <w:r w:rsidR="009A3816">
        <w:rPr>
          <w:rFonts w:asciiTheme="minorHAnsi" w:hAnsiTheme="minorHAnsi" w:cstheme="minorHAnsi"/>
          <w:lang w:eastAsia="es-CO"/>
        </w:rPr>
        <w:t xml:space="preserve"> </w:t>
      </w:r>
      <w:r w:rsidRPr="001B3F99">
        <w:rPr>
          <w:rFonts w:asciiTheme="minorHAnsi" w:hAnsiTheme="minorHAnsi" w:cstheme="minorHAnsi"/>
          <w:lang w:eastAsia="es-CO"/>
        </w:rPr>
        <w:t>[insertar]</w:t>
      </w:r>
    </w:p>
    <w:p w14:paraId="0689DF49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_________________________</w:t>
      </w:r>
    </w:p>
    <w:p w14:paraId="7247B993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Firma del(los) representante(s) legal(es) del Proponente</w:t>
      </w:r>
    </w:p>
    <w:p w14:paraId="44A7363C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_________________________</w:t>
      </w:r>
    </w:p>
    <w:p w14:paraId="5DD8831F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</w:p>
    <w:p w14:paraId="562B289B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Cédula:</w:t>
      </w:r>
    </w:p>
    <w:p w14:paraId="50C1B52C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Dirección Proponente:</w:t>
      </w:r>
    </w:p>
    <w:p w14:paraId="32504448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Teléfono:</w:t>
      </w:r>
    </w:p>
    <w:p w14:paraId="4C585C31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Ciudad:</w:t>
      </w:r>
    </w:p>
    <w:p w14:paraId="74D59C10" w14:textId="77777777" w:rsidR="001B3F99" w:rsidRPr="001B3F99" w:rsidRDefault="001B3F99" w:rsidP="001B3F99">
      <w:pPr>
        <w:autoSpaceDE w:val="0"/>
        <w:autoSpaceDN w:val="0"/>
        <w:adjustRightInd w:val="0"/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Fax:</w:t>
      </w:r>
    </w:p>
    <w:p w14:paraId="41D110F7" w14:textId="77777777" w:rsidR="001B3F99" w:rsidRDefault="001B3F99" w:rsidP="001B3F99">
      <w:pPr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Correo electrónico:</w:t>
      </w:r>
    </w:p>
    <w:p w14:paraId="0C84B704" w14:textId="77777777" w:rsidR="000D0923" w:rsidRPr="001B3F99" w:rsidRDefault="000D0923" w:rsidP="001B3F99">
      <w:pPr>
        <w:rPr>
          <w:rFonts w:asciiTheme="minorHAnsi" w:hAnsiTheme="minorHAnsi" w:cstheme="minorHAnsi"/>
          <w:lang w:eastAsia="es-CO"/>
        </w:rPr>
      </w:pPr>
    </w:p>
    <w:p w14:paraId="5A6DBB6A" w14:textId="18DBEF50" w:rsidR="001B3F99" w:rsidRDefault="001B3F99" w:rsidP="001B3F99">
      <w:pPr>
        <w:rPr>
          <w:rFonts w:asciiTheme="minorHAnsi" w:hAnsiTheme="minorHAnsi" w:cstheme="minorHAnsi"/>
          <w:lang w:eastAsia="es-CO"/>
        </w:rPr>
      </w:pPr>
      <w:r w:rsidRPr="001B3F99">
        <w:rPr>
          <w:rFonts w:asciiTheme="minorHAnsi" w:hAnsiTheme="minorHAnsi" w:cstheme="minorHAnsi"/>
          <w:lang w:eastAsia="es-CO"/>
        </w:rPr>
        <w:t>NOTA: En el caso especificado en el Pliego de Condiciones, referente al aval técnico de la propuesta, se debe incluir en este anexo la firma y los datos de la persona que avala la propuesta de acuerdo con el numeral citado.</w:t>
      </w:r>
      <w:r w:rsidR="00693D36">
        <w:rPr>
          <w:rFonts w:asciiTheme="minorHAnsi" w:hAnsiTheme="minorHAnsi" w:cstheme="minorHAnsi"/>
          <w:lang w:eastAsia="es-CO"/>
        </w:rPr>
        <w:t xml:space="preserve"> (Cuando aplique)</w:t>
      </w:r>
    </w:p>
    <w:p w14:paraId="3EBBBCBB" w14:textId="77777777" w:rsidR="001B3F99" w:rsidRPr="001B3F99" w:rsidRDefault="001B3F99" w:rsidP="001B3F99">
      <w:pPr>
        <w:rPr>
          <w:rFonts w:asciiTheme="minorHAnsi" w:hAnsiTheme="minorHAnsi" w:cstheme="minorHAnsi"/>
          <w:lang w:eastAsia="es-CO"/>
        </w:rPr>
      </w:pPr>
    </w:p>
    <w:p w14:paraId="43442900" w14:textId="77777777" w:rsidR="001B3F99" w:rsidRPr="001B3F99" w:rsidRDefault="001B3F99" w:rsidP="001B3F99">
      <w:pPr>
        <w:spacing w:after="240"/>
        <w:rPr>
          <w:rFonts w:asciiTheme="minorHAnsi" w:eastAsia="Times New Roman" w:hAnsiTheme="minorHAnsi" w:cstheme="minorHAnsi"/>
          <w:lang w:eastAsia="es-CO"/>
        </w:rPr>
      </w:pPr>
      <w:r w:rsidRPr="001B3F99">
        <w:rPr>
          <w:rFonts w:asciiTheme="minorHAnsi" w:eastAsia="Times New Roman" w:hAnsiTheme="minorHAnsi" w:cstheme="minorHAnsi"/>
          <w:b/>
          <w:bCs/>
          <w:lang w:eastAsia="es-CO"/>
        </w:rPr>
        <w:t xml:space="preserve">_________________________________________ </w:t>
      </w:r>
    </w:p>
    <w:p w14:paraId="28E5C163" w14:textId="0CB153C5" w:rsidR="001B3F99" w:rsidRPr="001B3F99" w:rsidRDefault="001B3F99" w:rsidP="001B3F99">
      <w:pPr>
        <w:rPr>
          <w:rFonts w:asciiTheme="minorHAnsi" w:eastAsia="Times New Roman" w:hAnsiTheme="minorHAnsi" w:cstheme="minorHAnsi"/>
          <w:b/>
          <w:bCs/>
          <w:lang w:eastAsia="es-CO"/>
        </w:rPr>
      </w:pPr>
      <w:r w:rsidRPr="001B3F99">
        <w:rPr>
          <w:rFonts w:asciiTheme="minorHAnsi" w:eastAsia="Times New Roman" w:hAnsiTheme="minorHAnsi" w:cstheme="minorHAnsi"/>
          <w:b/>
          <w:bCs/>
          <w:lang w:eastAsia="es-CO"/>
        </w:rPr>
        <w:t xml:space="preserve">FIRMA DE </w:t>
      </w:r>
      <w:r w:rsidRPr="00C62152">
        <w:rPr>
          <w:rFonts w:asciiTheme="minorHAnsi" w:eastAsia="Times New Roman" w:hAnsiTheme="minorHAnsi" w:cstheme="minorHAnsi"/>
          <w:b/>
          <w:bCs/>
          <w:lang w:eastAsia="es-CO"/>
        </w:rPr>
        <w:t xml:space="preserve">QUIEN </w:t>
      </w:r>
      <w:r w:rsidR="0081242F" w:rsidRPr="00C62152">
        <w:rPr>
          <w:rFonts w:asciiTheme="minorHAnsi" w:eastAsia="Times New Roman" w:hAnsiTheme="minorHAnsi" w:cstheme="minorHAnsi"/>
          <w:b/>
          <w:bCs/>
          <w:lang w:eastAsia="es-CO"/>
        </w:rPr>
        <w:t>(AVALA)</w:t>
      </w:r>
      <w:r w:rsidRPr="001B3F99">
        <w:rPr>
          <w:rFonts w:asciiTheme="minorHAnsi" w:eastAsia="Times New Roman" w:hAnsiTheme="minorHAnsi" w:cstheme="minorHAnsi"/>
          <w:b/>
          <w:bCs/>
          <w:lang w:eastAsia="es-CO"/>
        </w:rPr>
        <w:t xml:space="preserve"> LA PROPUESTA </w:t>
      </w:r>
    </w:p>
    <w:p w14:paraId="1138CB62" w14:textId="77777777" w:rsidR="001B3F99" w:rsidRPr="001B3F99" w:rsidRDefault="001B3F99" w:rsidP="001B3F99">
      <w:pPr>
        <w:rPr>
          <w:rFonts w:asciiTheme="minorHAnsi" w:eastAsia="Times New Roman" w:hAnsiTheme="minorHAnsi" w:cstheme="minorHAnsi"/>
          <w:bCs/>
          <w:lang w:eastAsia="es-CO"/>
        </w:rPr>
      </w:pPr>
      <w:r w:rsidRPr="001B3F99">
        <w:rPr>
          <w:rFonts w:asciiTheme="minorHAnsi" w:eastAsia="Times New Roman" w:hAnsiTheme="minorHAnsi" w:cstheme="minorHAnsi"/>
          <w:bCs/>
          <w:lang w:eastAsia="es-CO"/>
        </w:rPr>
        <w:t>Nombre:</w:t>
      </w:r>
    </w:p>
    <w:p w14:paraId="4ADF2EF7" w14:textId="77777777" w:rsidR="001B3F99" w:rsidRPr="001B3F99" w:rsidRDefault="001B3F99" w:rsidP="001B3F99">
      <w:pPr>
        <w:rPr>
          <w:rFonts w:asciiTheme="minorHAnsi" w:eastAsia="Times New Roman" w:hAnsiTheme="minorHAnsi" w:cstheme="minorHAnsi"/>
          <w:bCs/>
          <w:lang w:eastAsia="es-CO"/>
        </w:rPr>
      </w:pPr>
      <w:r w:rsidRPr="001B3F99">
        <w:rPr>
          <w:rFonts w:asciiTheme="minorHAnsi" w:eastAsia="Times New Roman" w:hAnsiTheme="minorHAnsi" w:cstheme="minorHAnsi"/>
          <w:bCs/>
          <w:lang w:eastAsia="es-CO"/>
        </w:rPr>
        <w:t>Cédula:</w:t>
      </w:r>
    </w:p>
    <w:p w14:paraId="6F1994B1" w14:textId="77777777" w:rsidR="001B3F99" w:rsidRPr="001B3F99" w:rsidRDefault="001B3F99" w:rsidP="001B3F99">
      <w:pPr>
        <w:rPr>
          <w:rFonts w:asciiTheme="minorHAnsi" w:hAnsiTheme="minorHAnsi" w:cstheme="minorHAnsi"/>
        </w:rPr>
      </w:pPr>
      <w:r w:rsidRPr="001B3F99">
        <w:rPr>
          <w:rFonts w:asciiTheme="minorHAnsi" w:eastAsia="Times New Roman" w:hAnsiTheme="minorHAnsi" w:cstheme="minorHAnsi"/>
          <w:bCs/>
          <w:lang w:eastAsia="es-CO"/>
        </w:rPr>
        <w:t>T.P. No.:</w:t>
      </w:r>
    </w:p>
    <w:p w14:paraId="27C8C05E" w14:textId="77777777" w:rsidR="00B266E9" w:rsidRPr="00D92817" w:rsidRDefault="00B266E9" w:rsidP="00B266E9">
      <w:pPr>
        <w:spacing w:line="259" w:lineRule="auto"/>
        <w:rPr>
          <w:rFonts w:asciiTheme="minorHAnsi" w:hAnsiTheme="minorHAnsi" w:cstheme="minorHAnsi"/>
          <w:sz w:val="18"/>
        </w:rPr>
      </w:pPr>
    </w:p>
    <w:sectPr w:rsidR="00B266E9" w:rsidRPr="00D92817" w:rsidSect="00E51959">
      <w:headerReference w:type="default" r:id="rId10"/>
      <w:footerReference w:type="default" r:id="rId11"/>
      <w:pgSz w:w="12240" w:h="15840"/>
      <w:pgMar w:top="794" w:right="1134" w:bottom="737" w:left="1134" w:header="0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E90BB" w14:textId="77777777" w:rsidR="00FF1ED1" w:rsidRDefault="00FF1ED1">
      <w:r>
        <w:separator/>
      </w:r>
    </w:p>
  </w:endnote>
  <w:endnote w:type="continuationSeparator" w:id="0">
    <w:p w14:paraId="7F15B8E4" w14:textId="77777777" w:rsidR="00FF1ED1" w:rsidRDefault="00FF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9E838" w14:textId="77777777" w:rsidR="00873EC1" w:rsidRPr="00E174C8" w:rsidRDefault="00873EC1" w:rsidP="00FD5519">
    <w:pPr>
      <w:pStyle w:val="Piedepgina"/>
      <w:ind w:left="-240" w:firstLine="240"/>
      <w:jc w:val="right"/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p w14:paraId="3E6865AD" w14:textId="77777777" w:rsidR="00036793" w:rsidRDefault="00036793" w:rsidP="00036793">
    <w:pPr>
      <w:pStyle w:val="Piedepgina"/>
      <w:rPr>
        <w:rFonts w:ascii="Calibri" w:hAnsi="Calibri"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>
      <w:rPr>
        <w:rFonts w:ascii="Calibri" w:hAnsi="Calibri"/>
        <w:i/>
        <w:sz w:val="18"/>
        <w:lang w:val="es-ES"/>
      </w:rPr>
      <w:t>.</w:t>
    </w:r>
  </w:p>
  <w:p w14:paraId="461161F5" w14:textId="77777777" w:rsidR="00036793" w:rsidRDefault="00036793" w:rsidP="00036793">
    <w:pPr>
      <w:pStyle w:val="Piedepgina"/>
      <w:rPr>
        <w:rFonts w:ascii="Calibri" w:hAnsi="Calibri"/>
        <w:sz w:val="18"/>
        <w:lang w:val="es-ES"/>
      </w:rPr>
    </w:pPr>
  </w:p>
  <w:p w14:paraId="75EA2D21" w14:textId="14E6EE64" w:rsidR="00F473D1" w:rsidRPr="000D3E73" w:rsidRDefault="00036793" w:rsidP="00F473D1">
    <w:pPr>
      <w:pStyle w:val="Piedepgina"/>
      <w:ind w:left="-240" w:firstLine="240"/>
      <w:jc w:val="right"/>
      <w:rPr>
        <w:rStyle w:val="Nmerodepgina"/>
        <w:rFonts w:ascii="Calibri" w:hAnsi="Calibri" w:cs="Calibri"/>
        <w:sz w:val="18"/>
        <w:szCs w:val="18"/>
      </w:rPr>
    </w:pPr>
    <w:r w:rsidRPr="0068298E">
      <w:rPr>
        <w:rFonts w:ascii="Calibri" w:hAnsi="Calibri"/>
        <w:sz w:val="16"/>
        <w:szCs w:val="16"/>
        <w:lang w:val="es-ES"/>
      </w:rPr>
      <w:t>GD-FR-0</w:t>
    </w:r>
    <w:r>
      <w:rPr>
        <w:rFonts w:ascii="Calibri" w:hAnsi="Calibri"/>
        <w:sz w:val="16"/>
        <w:szCs w:val="16"/>
        <w:lang w:val="es-ES"/>
      </w:rPr>
      <w:t>32</w:t>
    </w:r>
    <w:r w:rsidRPr="0068298E">
      <w:rPr>
        <w:rFonts w:ascii="Calibri" w:hAnsi="Calibri"/>
        <w:sz w:val="16"/>
        <w:szCs w:val="16"/>
        <w:lang w:val="es-ES"/>
      </w:rPr>
      <w:t>_V</w:t>
    </w:r>
    <w:r>
      <w:rPr>
        <w:rFonts w:ascii="Calibri" w:hAnsi="Calibri"/>
        <w:sz w:val="16"/>
        <w:szCs w:val="16"/>
        <w:lang w:val="es-ES"/>
      </w:rPr>
      <w:t>2</w:t>
    </w:r>
    <w:r w:rsidRPr="0068298E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</w:t>
    </w:r>
    <w:r>
      <w:rPr>
        <w:rFonts w:ascii="Calibri" w:hAnsi="Calibri"/>
        <w:sz w:val="18"/>
        <w:lang w:val="es-ES"/>
      </w:rPr>
      <w:t xml:space="preserve">                      </w:t>
    </w:r>
    <w:r w:rsidRPr="0068298E">
      <w:rPr>
        <w:rFonts w:ascii="Calibri" w:hAnsi="Calibri"/>
        <w:sz w:val="18"/>
        <w:lang w:val="es-ES"/>
      </w:rPr>
      <w:t xml:space="preserve">  </w:t>
    </w:r>
    <w:r w:rsidR="00F473D1">
      <w:rPr>
        <w:rFonts w:ascii="Calibri" w:hAnsi="Calibri" w:cs="Calibri"/>
        <w:sz w:val="18"/>
        <w:szCs w:val="18"/>
      </w:rPr>
      <w:t xml:space="preserve">                    </w:t>
    </w:r>
    <w:r w:rsidR="00F473D1" w:rsidRPr="000D3E73">
      <w:rPr>
        <w:rFonts w:ascii="Calibri" w:hAnsi="Calibri" w:cs="Calibri"/>
        <w:sz w:val="18"/>
        <w:szCs w:val="18"/>
      </w:rPr>
      <w:t xml:space="preserve">Página </w:t>
    </w:r>
    <w:r w:rsidR="00F473D1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F473D1" w:rsidRPr="000D3E73">
      <w:rPr>
        <w:rStyle w:val="Nmerodepgina"/>
        <w:rFonts w:ascii="Calibri" w:hAnsi="Calibri" w:cs="Calibri"/>
        <w:sz w:val="18"/>
        <w:szCs w:val="18"/>
      </w:rPr>
      <w:instrText xml:space="preserve"> PAGE </w:instrText>
    </w:r>
    <w:r w:rsidR="00F473D1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130657">
      <w:rPr>
        <w:rStyle w:val="Nmerodepgina"/>
        <w:rFonts w:ascii="Calibri" w:hAnsi="Calibri" w:cs="Calibri"/>
        <w:noProof/>
        <w:sz w:val="18"/>
        <w:szCs w:val="18"/>
      </w:rPr>
      <w:t>4</w:t>
    </w:r>
    <w:r w:rsidR="00F473D1" w:rsidRPr="000D3E73">
      <w:rPr>
        <w:rStyle w:val="Nmerodepgina"/>
        <w:rFonts w:ascii="Calibri" w:hAnsi="Calibri" w:cs="Calibri"/>
        <w:sz w:val="18"/>
        <w:szCs w:val="18"/>
      </w:rPr>
      <w:fldChar w:fldCharType="end"/>
    </w:r>
    <w:r w:rsidR="00F473D1" w:rsidRPr="000D3E73">
      <w:rPr>
        <w:rStyle w:val="Nmerodepgina"/>
        <w:rFonts w:ascii="Calibri" w:hAnsi="Calibri" w:cs="Calibri"/>
        <w:sz w:val="18"/>
        <w:szCs w:val="18"/>
      </w:rPr>
      <w:t xml:space="preserve"> de </w:t>
    </w:r>
    <w:r w:rsidR="00F473D1" w:rsidRPr="000D3E73">
      <w:rPr>
        <w:rStyle w:val="Nmerodepgina"/>
        <w:rFonts w:ascii="Calibri" w:hAnsi="Calibri" w:cs="Calibri"/>
        <w:sz w:val="18"/>
        <w:szCs w:val="18"/>
      </w:rPr>
      <w:fldChar w:fldCharType="begin"/>
    </w:r>
    <w:r w:rsidR="00F473D1" w:rsidRPr="000D3E73">
      <w:rPr>
        <w:rStyle w:val="Nmerodepgina"/>
        <w:rFonts w:ascii="Calibri" w:hAnsi="Calibri" w:cs="Calibri"/>
        <w:sz w:val="18"/>
        <w:szCs w:val="18"/>
      </w:rPr>
      <w:instrText xml:space="preserve"> NUMPAGES </w:instrText>
    </w:r>
    <w:r w:rsidR="00F473D1" w:rsidRPr="000D3E73">
      <w:rPr>
        <w:rStyle w:val="Nmerodepgina"/>
        <w:rFonts w:ascii="Calibri" w:hAnsi="Calibri" w:cs="Calibri"/>
        <w:sz w:val="18"/>
        <w:szCs w:val="18"/>
      </w:rPr>
      <w:fldChar w:fldCharType="separate"/>
    </w:r>
    <w:r w:rsidR="00130657">
      <w:rPr>
        <w:rStyle w:val="Nmerodepgina"/>
        <w:rFonts w:ascii="Calibri" w:hAnsi="Calibri" w:cs="Calibri"/>
        <w:noProof/>
        <w:sz w:val="18"/>
        <w:szCs w:val="18"/>
      </w:rPr>
      <w:t>4</w:t>
    </w:r>
    <w:r w:rsidR="00F473D1" w:rsidRPr="000D3E73">
      <w:rPr>
        <w:rStyle w:val="Nmerodepgina"/>
        <w:rFonts w:ascii="Calibri" w:hAnsi="Calibri" w:cs="Calibri"/>
        <w:sz w:val="18"/>
        <w:szCs w:val="18"/>
      </w:rPr>
      <w:fldChar w:fldCharType="end"/>
    </w:r>
  </w:p>
  <w:p w14:paraId="5E0030BD" w14:textId="23E7D21E" w:rsidR="00922402" w:rsidRDefault="00922402" w:rsidP="00036793">
    <w:pPr>
      <w:pStyle w:val="Piedepgina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11DD5A" w14:textId="77777777" w:rsidR="00FF1ED1" w:rsidRDefault="00FF1ED1">
      <w:r>
        <w:separator/>
      </w:r>
    </w:p>
  </w:footnote>
  <w:footnote w:type="continuationSeparator" w:id="0">
    <w:p w14:paraId="3C9C77EB" w14:textId="77777777" w:rsidR="00FF1ED1" w:rsidRDefault="00FF1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509EE" w14:textId="77777777" w:rsidR="00873EC1" w:rsidRDefault="00873EC1"/>
  <w:p w14:paraId="56DABB96" w14:textId="77777777" w:rsidR="00873EC1" w:rsidRDefault="00873EC1"/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261"/>
      <w:gridCol w:w="2693"/>
      <w:gridCol w:w="1506"/>
    </w:tblGrid>
    <w:tr w:rsidR="00036793" w14:paraId="0DBF968E" w14:textId="77777777" w:rsidTr="00335E99">
      <w:trPr>
        <w:trHeight w:val="410"/>
      </w:trPr>
      <w:tc>
        <w:tcPr>
          <w:tcW w:w="1696" w:type="dxa"/>
          <w:vMerge w:val="restart"/>
          <w:shd w:val="clear" w:color="auto" w:fill="auto"/>
        </w:tcPr>
        <w:p w14:paraId="11CFEBBF" w14:textId="7FEDCC19" w:rsidR="00036793" w:rsidRDefault="00036793" w:rsidP="00335E99">
          <w:pPr>
            <w:pStyle w:val="Encabezado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2116E116" wp14:editId="4D9E0101">
                <wp:simplePos x="0" y="0"/>
                <wp:positionH relativeFrom="column">
                  <wp:posOffset>260350</wp:posOffset>
                </wp:positionH>
                <wp:positionV relativeFrom="paragraph">
                  <wp:posOffset>109220</wp:posOffset>
                </wp:positionV>
                <wp:extent cx="466725" cy="577850"/>
                <wp:effectExtent l="0" t="0" r="9525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55" t="52827" r="67244" b="215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7093B89A" w14:textId="20098D3C" w:rsidR="00036793" w:rsidRPr="00036793" w:rsidRDefault="00036793" w:rsidP="00335E99">
          <w:pPr>
            <w:pStyle w:val="Encabezado"/>
            <w:jc w:val="center"/>
            <w:rPr>
              <w:rFonts w:ascii="Calibri" w:hAnsi="Calibri" w:cs="Calibri"/>
              <w:color w:val="000000" w:themeColor="text1"/>
            </w:rPr>
          </w:pPr>
          <w:r w:rsidRPr="00036793">
            <w:rPr>
              <w:rFonts w:ascii="Calibri" w:hAnsi="Calibri" w:cs="Calibri"/>
              <w:color w:val="000000" w:themeColor="text1"/>
            </w:rPr>
            <w:t>PROCESO: PROCESO: GESTIÓN CONTRACTUAL</w:t>
          </w:r>
        </w:p>
      </w:tc>
      <w:tc>
        <w:tcPr>
          <w:tcW w:w="1506" w:type="dxa"/>
          <w:vMerge w:val="restart"/>
          <w:shd w:val="clear" w:color="auto" w:fill="auto"/>
        </w:tcPr>
        <w:p w14:paraId="6E1DF151" w14:textId="34F10045" w:rsidR="00036793" w:rsidRDefault="00036793" w:rsidP="00036793">
          <w:pPr>
            <w:pStyle w:val="Encabezado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5C5D6D9" wp14:editId="6E0FAE9C">
                <wp:simplePos x="0" y="0"/>
                <wp:positionH relativeFrom="column">
                  <wp:posOffset>232410</wp:posOffset>
                </wp:positionH>
                <wp:positionV relativeFrom="paragraph">
                  <wp:posOffset>110490</wp:posOffset>
                </wp:positionV>
                <wp:extent cx="504825" cy="605447"/>
                <wp:effectExtent l="0" t="0" r="0" b="4445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054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36793" w14:paraId="772BD4EE" w14:textId="77777777" w:rsidTr="00335E99">
      <w:tblPrEx>
        <w:tblCellMar>
          <w:left w:w="108" w:type="dxa"/>
          <w:right w:w="108" w:type="dxa"/>
        </w:tblCellMar>
      </w:tblPrEx>
      <w:trPr>
        <w:trHeight w:val="431"/>
      </w:trPr>
      <w:tc>
        <w:tcPr>
          <w:tcW w:w="1696" w:type="dxa"/>
          <w:vMerge/>
          <w:shd w:val="clear" w:color="auto" w:fill="auto"/>
        </w:tcPr>
        <w:p w14:paraId="09FF8F3E" w14:textId="77777777" w:rsidR="00036793" w:rsidRDefault="00036793" w:rsidP="00335E99">
          <w:pPr>
            <w:pStyle w:val="Encabezado"/>
            <w:jc w:val="center"/>
          </w:pP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2C270635" w14:textId="562712AA" w:rsidR="00036793" w:rsidRPr="00036793" w:rsidRDefault="00036793" w:rsidP="00335E99">
          <w:pPr>
            <w:widowControl/>
            <w:autoSpaceDE w:val="0"/>
            <w:autoSpaceDN w:val="0"/>
            <w:adjustRightInd w:val="0"/>
            <w:spacing w:line="276" w:lineRule="auto"/>
            <w:jc w:val="center"/>
            <w:rPr>
              <w:rFonts w:ascii="Calibri" w:hAnsi="Calibri" w:cs="Calibri"/>
              <w:color w:val="000000" w:themeColor="text1"/>
            </w:rPr>
          </w:pPr>
          <w:r w:rsidRPr="00036793">
            <w:rPr>
              <w:rFonts w:ascii="Calibri" w:eastAsia="Times New Roman" w:hAnsi="Calibri" w:cs="Calibri"/>
              <w:color w:val="000000" w:themeColor="text1"/>
            </w:rPr>
            <w:t>CARTA DE PRESENTACIÓN DE LA PROPUESTA</w:t>
          </w:r>
        </w:p>
      </w:tc>
      <w:tc>
        <w:tcPr>
          <w:tcW w:w="1506" w:type="dxa"/>
          <w:vMerge/>
          <w:shd w:val="clear" w:color="auto" w:fill="auto"/>
        </w:tcPr>
        <w:p w14:paraId="7025DA12" w14:textId="77777777" w:rsidR="00036793" w:rsidRDefault="00036793" w:rsidP="00036793">
          <w:pPr>
            <w:pStyle w:val="Encabezado"/>
          </w:pPr>
        </w:p>
      </w:tc>
    </w:tr>
    <w:tr w:rsidR="00036793" w14:paraId="7B216BD8" w14:textId="77777777" w:rsidTr="00335E99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696" w:type="dxa"/>
          <w:vMerge/>
          <w:shd w:val="clear" w:color="auto" w:fill="auto"/>
        </w:tcPr>
        <w:p w14:paraId="679499FB" w14:textId="77777777" w:rsidR="00036793" w:rsidRDefault="00036793" w:rsidP="00335E99">
          <w:pPr>
            <w:pStyle w:val="Encabezado"/>
            <w:jc w:val="center"/>
          </w:pPr>
        </w:p>
      </w:tc>
      <w:tc>
        <w:tcPr>
          <w:tcW w:w="3261" w:type="dxa"/>
          <w:shd w:val="clear" w:color="auto" w:fill="auto"/>
          <w:vAlign w:val="center"/>
        </w:tcPr>
        <w:p w14:paraId="4AE42533" w14:textId="62EF5A90" w:rsidR="00036793" w:rsidRPr="00036793" w:rsidRDefault="00036793" w:rsidP="00335E99">
          <w:pPr>
            <w:pStyle w:val="Encabezado"/>
            <w:jc w:val="center"/>
            <w:rPr>
              <w:rFonts w:ascii="Calibri" w:hAnsi="Calibri" w:cs="Calibri"/>
              <w:color w:val="000000" w:themeColor="text1"/>
            </w:rPr>
          </w:pPr>
          <w:r w:rsidRPr="00036793">
            <w:rPr>
              <w:rFonts w:ascii="Calibri" w:hAnsi="Calibri" w:cs="Calibri"/>
              <w:color w:val="000000" w:themeColor="text1"/>
            </w:rPr>
            <w:t>CÓDIGO: GC-FR-027</w:t>
          </w:r>
        </w:p>
      </w:tc>
      <w:tc>
        <w:tcPr>
          <w:tcW w:w="2693" w:type="dxa"/>
          <w:shd w:val="clear" w:color="auto" w:fill="auto"/>
          <w:vAlign w:val="center"/>
        </w:tcPr>
        <w:p w14:paraId="2D73E866" w14:textId="5B08EEA3" w:rsidR="00036793" w:rsidRPr="00036793" w:rsidRDefault="00036793" w:rsidP="00335E99">
          <w:pPr>
            <w:pStyle w:val="Encabezado"/>
            <w:jc w:val="center"/>
            <w:rPr>
              <w:rFonts w:ascii="Calibri" w:hAnsi="Calibri" w:cs="Calibri"/>
              <w:color w:val="000000" w:themeColor="text1"/>
            </w:rPr>
          </w:pPr>
          <w:r w:rsidRPr="00036793">
            <w:rPr>
              <w:rFonts w:ascii="Calibri" w:hAnsi="Calibri" w:cs="Calibri"/>
              <w:color w:val="000000" w:themeColor="text1"/>
            </w:rPr>
            <w:t>VERSIÓN: 02</w:t>
          </w:r>
        </w:p>
      </w:tc>
      <w:tc>
        <w:tcPr>
          <w:tcW w:w="1506" w:type="dxa"/>
          <w:vMerge/>
          <w:shd w:val="clear" w:color="auto" w:fill="auto"/>
        </w:tcPr>
        <w:p w14:paraId="52A766D9" w14:textId="77777777" w:rsidR="00036793" w:rsidRDefault="00036793" w:rsidP="00036793">
          <w:pPr>
            <w:pStyle w:val="Encabezado"/>
          </w:pPr>
        </w:p>
      </w:tc>
    </w:tr>
  </w:tbl>
  <w:p w14:paraId="205B5850" w14:textId="5E7CE32C" w:rsidR="00873EC1" w:rsidRDefault="00873EC1" w:rsidP="00922402">
    <w:pPr>
      <w:tabs>
        <w:tab w:val="center" w:pos="4252"/>
        <w:tab w:val="right" w:pos="8504"/>
      </w:tabs>
      <w:jc w:val="center"/>
    </w:pPr>
  </w:p>
  <w:p w14:paraId="5B16AD1C" w14:textId="77777777" w:rsidR="00E165B2" w:rsidRDefault="00E165B2" w:rsidP="00922402">
    <w:pPr>
      <w:tabs>
        <w:tab w:val="center" w:pos="4252"/>
        <w:tab w:val="right" w:pos="8504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B4D0BF6"/>
    <w:multiLevelType w:val="multilevel"/>
    <w:tmpl w:val="345AC8A2"/>
    <w:lvl w:ilvl="0">
      <w:start w:val="1"/>
      <w:numFmt w:val="decimal"/>
      <w:lvlText w:val="%1.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9" w15:restartNumberingAfterBreak="0">
    <w:nsid w:val="229312A8"/>
    <w:multiLevelType w:val="hybridMultilevel"/>
    <w:tmpl w:val="2FC6363C"/>
    <w:lvl w:ilvl="0" w:tplc="E6F4D9A0">
      <w:start w:val="1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842DF"/>
    <w:multiLevelType w:val="hybridMultilevel"/>
    <w:tmpl w:val="20ACE7AC"/>
    <w:lvl w:ilvl="0" w:tplc="776259B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20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0"/>
  </w:num>
  <w:num w:numId="3">
    <w:abstractNumId w:val="23"/>
  </w:num>
  <w:num w:numId="4">
    <w:abstractNumId w:val="16"/>
  </w:num>
  <w:num w:numId="5">
    <w:abstractNumId w:val="35"/>
  </w:num>
  <w:num w:numId="6">
    <w:abstractNumId w:val="3"/>
  </w:num>
  <w:num w:numId="7">
    <w:abstractNumId w:val="24"/>
  </w:num>
  <w:num w:numId="8">
    <w:abstractNumId w:val="25"/>
  </w:num>
  <w:num w:numId="9">
    <w:abstractNumId w:val="0"/>
  </w:num>
  <w:num w:numId="10">
    <w:abstractNumId w:val="18"/>
  </w:num>
  <w:num w:numId="11">
    <w:abstractNumId w:val="13"/>
  </w:num>
  <w:num w:numId="12">
    <w:abstractNumId w:val="5"/>
  </w:num>
  <w:num w:numId="13">
    <w:abstractNumId w:val="14"/>
  </w:num>
  <w:num w:numId="14">
    <w:abstractNumId w:val="33"/>
  </w:num>
  <w:num w:numId="15">
    <w:abstractNumId w:val="28"/>
  </w:num>
  <w:num w:numId="16">
    <w:abstractNumId w:val="17"/>
  </w:num>
  <w:num w:numId="17">
    <w:abstractNumId w:val="11"/>
  </w:num>
  <w:num w:numId="18">
    <w:abstractNumId w:val="26"/>
  </w:num>
  <w:num w:numId="19">
    <w:abstractNumId w:val="1"/>
  </w:num>
  <w:num w:numId="20">
    <w:abstractNumId w:val="8"/>
  </w:num>
  <w:num w:numId="21">
    <w:abstractNumId w:val="10"/>
  </w:num>
  <w:num w:numId="22">
    <w:abstractNumId w:val="12"/>
  </w:num>
  <w:num w:numId="23">
    <w:abstractNumId w:val="22"/>
  </w:num>
  <w:num w:numId="24">
    <w:abstractNumId w:val="21"/>
  </w:num>
  <w:num w:numId="25">
    <w:abstractNumId w:val="27"/>
  </w:num>
  <w:num w:numId="26">
    <w:abstractNumId w:val="32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29"/>
  </w:num>
  <w:num w:numId="35">
    <w:abstractNumId w:val="7"/>
  </w:num>
  <w:num w:numId="36">
    <w:abstractNumId w:val="31"/>
  </w:num>
  <w:num w:numId="37">
    <w:abstractNumId w:val="15"/>
  </w:num>
  <w:num w:numId="38">
    <w:abstractNumId w:val="9"/>
  </w:num>
  <w:num w:numId="39">
    <w:abstractNumId w:val="3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80A"/>
    <w:rsid w:val="00000230"/>
    <w:rsid w:val="00011CAC"/>
    <w:rsid w:val="00020C7E"/>
    <w:rsid w:val="00030A7F"/>
    <w:rsid w:val="0003276C"/>
    <w:rsid w:val="00036793"/>
    <w:rsid w:val="000473AC"/>
    <w:rsid w:val="0005164E"/>
    <w:rsid w:val="00051848"/>
    <w:rsid w:val="000529C2"/>
    <w:rsid w:val="00054FD3"/>
    <w:rsid w:val="000619B6"/>
    <w:rsid w:val="0006332D"/>
    <w:rsid w:val="00064EB0"/>
    <w:rsid w:val="00065A69"/>
    <w:rsid w:val="00066A7A"/>
    <w:rsid w:val="00067555"/>
    <w:rsid w:val="00083F71"/>
    <w:rsid w:val="00093B5B"/>
    <w:rsid w:val="000A431E"/>
    <w:rsid w:val="000C5456"/>
    <w:rsid w:val="000D0923"/>
    <w:rsid w:val="000D299E"/>
    <w:rsid w:val="000D562A"/>
    <w:rsid w:val="000E35EE"/>
    <w:rsid w:val="000F36F4"/>
    <w:rsid w:val="000F46C8"/>
    <w:rsid w:val="000F58A1"/>
    <w:rsid w:val="00100278"/>
    <w:rsid w:val="001008B5"/>
    <w:rsid w:val="00120B83"/>
    <w:rsid w:val="00126095"/>
    <w:rsid w:val="00130657"/>
    <w:rsid w:val="00131B38"/>
    <w:rsid w:val="00140AE8"/>
    <w:rsid w:val="00143B35"/>
    <w:rsid w:val="001567BF"/>
    <w:rsid w:val="00156A64"/>
    <w:rsid w:val="00172F31"/>
    <w:rsid w:val="0017450A"/>
    <w:rsid w:val="001B0C09"/>
    <w:rsid w:val="001B3F99"/>
    <w:rsid w:val="001B63B1"/>
    <w:rsid w:val="001B7725"/>
    <w:rsid w:val="001C478D"/>
    <w:rsid w:val="001C50CD"/>
    <w:rsid w:val="001D1876"/>
    <w:rsid w:val="001D1CCA"/>
    <w:rsid w:val="001E0C69"/>
    <w:rsid w:val="001E26BF"/>
    <w:rsid w:val="001E73E0"/>
    <w:rsid w:val="001E7C9D"/>
    <w:rsid w:val="001F1BEE"/>
    <w:rsid w:val="001F2BD6"/>
    <w:rsid w:val="001F5588"/>
    <w:rsid w:val="0020742C"/>
    <w:rsid w:val="002148F7"/>
    <w:rsid w:val="00220D25"/>
    <w:rsid w:val="00224090"/>
    <w:rsid w:val="002273C7"/>
    <w:rsid w:val="00232E5A"/>
    <w:rsid w:val="00233077"/>
    <w:rsid w:val="00234305"/>
    <w:rsid w:val="00236667"/>
    <w:rsid w:val="0024582A"/>
    <w:rsid w:val="00255D93"/>
    <w:rsid w:val="00267595"/>
    <w:rsid w:val="00272A65"/>
    <w:rsid w:val="00273333"/>
    <w:rsid w:val="00284C9F"/>
    <w:rsid w:val="002B27A2"/>
    <w:rsid w:val="002B7F34"/>
    <w:rsid w:val="002D0A38"/>
    <w:rsid w:val="002D5398"/>
    <w:rsid w:val="002D72B4"/>
    <w:rsid w:val="002D7E75"/>
    <w:rsid w:val="002E07E7"/>
    <w:rsid w:val="002E1D07"/>
    <w:rsid w:val="002F166A"/>
    <w:rsid w:val="002F2A96"/>
    <w:rsid w:val="002F76C9"/>
    <w:rsid w:val="002F79CB"/>
    <w:rsid w:val="00301579"/>
    <w:rsid w:val="00311D56"/>
    <w:rsid w:val="00316F2D"/>
    <w:rsid w:val="00321929"/>
    <w:rsid w:val="003240A1"/>
    <w:rsid w:val="003254E9"/>
    <w:rsid w:val="00335E99"/>
    <w:rsid w:val="00342767"/>
    <w:rsid w:val="0034276C"/>
    <w:rsid w:val="00355505"/>
    <w:rsid w:val="00355A36"/>
    <w:rsid w:val="00361BC0"/>
    <w:rsid w:val="0037025F"/>
    <w:rsid w:val="00372541"/>
    <w:rsid w:val="00372A9C"/>
    <w:rsid w:val="00386C79"/>
    <w:rsid w:val="003A1B0D"/>
    <w:rsid w:val="003A468E"/>
    <w:rsid w:val="003A70B3"/>
    <w:rsid w:val="003B14FF"/>
    <w:rsid w:val="003B6C55"/>
    <w:rsid w:val="003C38D4"/>
    <w:rsid w:val="003D473B"/>
    <w:rsid w:val="003D4E06"/>
    <w:rsid w:val="003F0658"/>
    <w:rsid w:val="003F356C"/>
    <w:rsid w:val="00401CCD"/>
    <w:rsid w:val="0041372D"/>
    <w:rsid w:val="00423101"/>
    <w:rsid w:val="0043461D"/>
    <w:rsid w:val="00453A6B"/>
    <w:rsid w:val="004570E2"/>
    <w:rsid w:val="004648D9"/>
    <w:rsid w:val="00470075"/>
    <w:rsid w:val="004907A4"/>
    <w:rsid w:val="004918C3"/>
    <w:rsid w:val="00491911"/>
    <w:rsid w:val="004A0D95"/>
    <w:rsid w:val="004A1C46"/>
    <w:rsid w:val="004A751F"/>
    <w:rsid w:val="004B11DC"/>
    <w:rsid w:val="004B1731"/>
    <w:rsid w:val="004B2530"/>
    <w:rsid w:val="004B6A29"/>
    <w:rsid w:val="004C14A1"/>
    <w:rsid w:val="004C2846"/>
    <w:rsid w:val="004C7951"/>
    <w:rsid w:val="004E2F6A"/>
    <w:rsid w:val="004E7DBE"/>
    <w:rsid w:val="004F16F5"/>
    <w:rsid w:val="004F34FB"/>
    <w:rsid w:val="004F7F58"/>
    <w:rsid w:val="005004AB"/>
    <w:rsid w:val="005026A8"/>
    <w:rsid w:val="00503046"/>
    <w:rsid w:val="005031D1"/>
    <w:rsid w:val="00521AD0"/>
    <w:rsid w:val="00523F36"/>
    <w:rsid w:val="0052773D"/>
    <w:rsid w:val="00527F67"/>
    <w:rsid w:val="00533E74"/>
    <w:rsid w:val="00540685"/>
    <w:rsid w:val="00546F78"/>
    <w:rsid w:val="0056507D"/>
    <w:rsid w:val="0057070B"/>
    <w:rsid w:val="00593642"/>
    <w:rsid w:val="00597892"/>
    <w:rsid w:val="005A329A"/>
    <w:rsid w:val="005C4EF8"/>
    <w:rsid w:val="005D2D6D"/>
    <w:rsid w:val="005D735C"/>
    <w:rsid w:val="005E56F0"/>
    <w:rsid w:val="006011DE"/>
    <w:rsid w:val="00602D21"/>
    <w:rsid w:val="00606B66"/>
    <w:rsid w:val="006122C8"/>
    <w:rsid w:val="00616CDE"/>
    <w:rsid w:val="006235EE"/>
    <w:rsid w:val="006363EF"/>
    <w:rsid w:val="006469E9"/>
    <w:rsid w:val="0065483A"/>
    <w:rsid w:val="006574E9"/>
    <w:rsid w:val="0067218F"/>
    <w:rsid w:val="00672735"/>
    <w:rsid w:val="00673631"/>
    <w:rsid w:val="006811CF"/>
    <w:rsid w:val="00687F97"/>
    <w:rsid w:val="00692965"/>
    <w:rsid w:val="00693D36"/>
    <w:rsid w:val="00697CB5"/>
    <w:rsid w:val="006A3317"/>
    <w:rsid w:val="006A76D1"/>
    <w:rsid w:val="006C1C45"/>
    <w:rsid w:val="006C63C5"/>
    <w:rsid w:val="006D108F"/>
    <w:rsid w:val="006D7FE8"/>
    <w:rsid w:val="006E21F5"/>
    <w:rsid w:val="006E4855"/>
    <w:rsid w:val="006F6AF2"/>
    <w:rsid w:val="007014A2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31E0D"/>
    <w:rsid w:val="00731F75"/>
    <w:rsid w:val="007407C1"/>
    <w:rsid w:val="00741ED3"/>
    <w:rsid w:val="00746F98"/>
    <w:rsid w:val="00762217"/>
    <w:rsid w:val="007632EA"/>
    <w:rsid w:val="00770CA4"/>
    <w:rsid w:val="00773FB4"/>
    <w:rsid w:val="00775AAC"/>
    <w:rsid w:val="0077758F"/>
    <w:rsid w:val="00793B59"/>
    <w:rsid w:val="007A486B"/>
    <w:rsid w:val="007A7552"/>
    <w:rsid w:val="007A7EC4"/>
    <w:rsid w:val="007B4764"/>
    <w:rsid w:val="007B7097"/>
    <w:rsid w:val="007B7823"/>
    <w:rsid w:val="007C15B0"/>
    <w:rsid w:val="007D1713"/>
    <w:rsid w:val="007E3187"/>
    <w:rsid w:val="007F758F"/>
    <w:rsid w:val="008029B1"/>
    <w:rsid w:val="00805A63"/>
    <w:rsid w:val="00805DF2"/>
    <w:rsid w:val="0081242F"/>
    <w:rsid w:val="00815695"/>
    <w:rsid w:val="0082480A"/>
    <w:rsid w:val="00835988"/>
    <w:rsid w:val="00841F34"/>
    <w:rsid w:val="0084241A"/>
    <w:rsid w:val="00843DE6"/>
    <w:rsid w:val="00857F8C"/>
    <w:rsid w:val="0086053D"/>
    <w:rsid w:val="00873EC1"/>
    <w:rsid w:val="0087798D"/>
    <w:rsid w:val="00880504"/>
    <w:rsid w:val="00880B98"/>
    <w:rsid w:val="00881112"/>
    <w:rsid w:val="00882EE6"/>
    <w:rsid w:val="008843B0"/>
    <w:rsid w:val="00885E8E"/>
    <w:rsid w:val="0088652F"/>
    <w:rsid w:val="0089359B"/>
    <w:rsid w:val="00897DA1"/>
    <w:rsid w:val="008A2801"/>
    <w:rsid w:val="008A4FA3"/>
    <w:rsid w:val="008A5A04"/>
    <w:rsid w:val="008B1378"/>
    <w:rsid w:val="008B1BA5"/>
    <w:rsid w:val="008B2D85"/>
    <w:rsid w:val="008B59D2"/>
    <w:rsid w:val="008B6481"/>
    <w:rsid w:val="008C2678"/>
    <w:rsid w:val="008C4ECA"/>
    <w:rsid w:val="008C6BF3"/>
    <w:rsid w:val="008D2115"/>
    <w:rsid w:val="008E0350"/>
    <w:rsid w:val="008E1AA6"/>
    <w:rsid w:val="008F280C"/>
    <w:rsid w:val="008F50BE"/>
    <w:rsid w:val="009065CB"/>
    <w:rsid w:val="00910D34"/>
    <w:rsid w:val="009172F0"/>
    <w:rsid w:val="00921931"/>
    <w:rsid w:val="00922402"/>
    <w:rsid w:val="0092696E"/>
    <w:rsid w:val="00933194"/>
    <w:rsid w:val="00946837"/>
    <w:rsid w:val="00954903"/>
    <w:rsid w:val="009610AC"/>
    <w:rsid w:val="00970020"/>
    <w:rsid w:val="00980BC2"/>
    <w:rsid w:val="00987826"/>
    <w:rsid w:val="00993813"/>
    <w:rsid w:val="00996504"/>
    <w:rsid w:val="00996974"/>
    <w:rsid w:val="009A3816"/>
    <w:rsid w:val="009C4054"/>
    <w:rsid w:val="009C6BB3"/>
    <w:rsid w:val="009D4A12"/>
    <w:rsid w:val="009D7CD9"/>
    <w:rsid w:val="009E465F"/>
    <w:rsid w:val="009E722B"/>
    <w:rsid w:val="009F0742"/>
    <w:rsid w:val="009F0F38"/>
    <w:rsid w:val="009F18FB"/>
    <w:rsid w:val="009F3025"/>
    <w:rsid w:val="009F43CC"/>
    <w:rsid w:val="00A01618"/>
    <w:rsid w:val="00A10EF4"/>
    <w:rsid w:val="00A1679D"/>
    <w:rsid w:val="00A25A87"/>
    <w:rsid w:val="00A27839"/>
    <w:rsid w:val="00A31384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3A82"/>
    <w:rsid w:val="00AB46CB"/>
    <w:rsid w:val="00AB5327"/>
    <w:rsid w:val="00AD34D3"/>
    <w:rsid w:val="00AD48BA"/>
    <w:rsid w:val="00AE22A3"/>
    <w:rsid w:val="00AF2FD3"/>
    <w:rsid w:val="00AF3DD0"/>
    <w:rsid w:val="00B05D21"/>
    <w:rsid w:val="00B06D86"/>
    <w:rsid w:val="00B11D11"/>
    <w:rsid w:val="00B12332"/>
    <w:rsid w:val="00B16587"/>
    <w:rsid w:val="00B213D8"/>
    <w:rsid w:val="00B22A19"/>
    <w:rsid w:val="00B231A9"/>
    <w:rsid w:val="00B26293"/>
    <w:rsid w:val="00B266E9"/>
    <w:rsid w:val="00B32333"/>
    <w:rsid w:val="00B40581"/>
    <w:rsid w:val="00B40BB2"/>
    <w:rsid w:val="00B41543"/>
    <w:rsid w:val="00B416C8"/>
    <w:rsid w:val="00B45F93"/>
    <w:rsid w:val="00B47ADB"/>
    <w:rsid w:val="00B509F3"/>
    <w:rsid w:val="00B52958"/>
    <w:rsid w:val="00B60F6F"/>
    <w:rsid w:val="00B715E9"/>
    <w:rsid w:val="00B72E31"/>
    <w:rsid w:val="00B763CC"/>
    <w:rsid w:val="00B86654"/>
    <w:rsid w:val="00BA7447"/>
    <w:rsid w:val="00BB52C8"/>
    <w:rsid w:val="00BB627E"/>
    <w:rsid w:val="00BC4461"/>
    <w:rsid w:val="00BD5BDF"/>
    <w:rsid w:val="00BF24D7"/>
    <w:rsid w:val="00C12B0A"/>
    <w:rsid w:val="00C15012"/>
    <w:rsid w:val="00C34FCD"/>
    <w:rsid w:val="00C45702"/>
    <w:rsid w:val="00C515BD"/>
    <w:rsid w:val="00C62152"/>
    <w:rsid w:val="00C643F7"/>
    <w:rsid w:val="00C648A9"/>
    <w:rsid w:val="00C65FDE"/>
    <w:rsid w:val="00C66D0B"/>
    <w:rsid w:val="00C66DF4"/>
    <w:rsid w:val="00C74F8F"/>
    <w:rsid w:val="00CB4A64"/>
    <w:rsid w:val="00CB6BAA"/>
    <w:rsid w:val="00CC56A1"/>
    <w:rsid w:val="00CC6675"/>
    <w:rsid w:val="00CD48F8"/>
    <w:rsid w:val="00CD51DE"/>
    <w:rsid w:val="00CE01C0"/>
    <w:rsid w:val="00CE269A"/>
    <w:rsid w:val="00CE5456"/>
    <w:rsid w:val="00CE6309"/>
    <w:rsid w:val="00D00D63"/>
    <w:rsid w:val="00D05F48"/>
    <w:rsid w:val="00D06F53"/>
    <w:rsid w:val="00D23FDE"/>
    <w:rsid w:val="00D25222"/>
    <w:rsid w:val="00D26798"/>
    <w:rsid w:val="00D2682A"/>
    <w:rsid w:val="00D403A5"/>
    <w:rsid w:val="00D429A2"/>
    <w:rsid w:val="00D42FF0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92817"/>
    <w:rsid w:val="00DA113C"/>
    <w:rsid w:val="00DA52D9"/>
    <w:rsid w:val="00DB556E"/>
    <w:rsid w:val="00DD5D7D"/>
    <w:rsid w:val="00DD6CDC"/>
    <w:rsid w:val="00E0308D"/>
    <w:rsid w:val="00E12AD5"/>
    <w:rsid w:val="00E14B56"/>
    <w:rsid w:val="00E165B2"/>
    <w:rsid w:val="00E24BE7"/>
    <w:rsid w:val="00E3777D"/>
    <w:rsid w:val="00E430D1"/>
    <w:rsid w:val="00E51959"/>
    <w:rsid w:val="00E56339"/>
    <w:rsid w:val="00E64F1F"/>
    <w:rsid w:val="00E65B49"/>
    <w:rsid w:val="00E718B8"/>
    <w:rsid w:val="00E767FD"/>
    <w:rsid w:val="00E80740"/>
    <w:rsid w:val="00E8632E"/>
    <w:rsid w:val="00E8791F"/>
    <w:rsid w:val="00E9137C"/>
    <w:rsid w:val="00EA71E5"/>
    <w:rsid w:val="00EA7FBD"/>
    <w:rsid w:val="00EB6916"/>
    <w:rsid w:val="00EB6EAF"/>
    <w:rsid w:val="00EC156B"/>
    <w:rsid w:val="00ED5EF2"/>
    <w:rsid w:val="00ED7087"/>
    <w:rsid w:val="00EE0C56"/>
    <w:rsid w:val="00EE37F7"/>
    <w:rsid w:val="00EF468A"/>
    <w:rsid w:val="00EF7054"/>
    <w:rsid w:val="00F02CFD"/>
    <w:rsid w:val="00F05F2F"/>
    <w:rsid w:val="00F07B95"/>
    <w:rsid w:val="00F154D4"/>
    <w:rsid w:val="00F17E6F"/>
    <w:rsid w:val="00F279A5"/>
    <w:rsid w:val="00F317B7"/>
    <w:rsid w:val="00F3492D"/>
    <w:rsid w:val="00F35967"/>
    <w:rsid w:val="00F4009C"/>
    <w:rsid w:val="00F40162"/>
    <w:rsid w:val="00F402C5"/>
    <w:rsid w:val="00F42433"/>
    <w:rsid w:val="00F473D1"/>
    <w:rsid w:val="00F476FD"/>
    <w:rsid w:val="00F5162A"/>
    <w:rsid w:val="00F81183"/>
    <w:rsid w:val="00F91A60"/>
    <w:rsid w:val="00F929E8"/>
    <w:rsid w:val="00F95D29"/>
    <w:rsid w:val="00F97018"/>
    <w:rsid w:val="00FB4407"/>
    <w:rsid w:val="00FB645D"/>
    <w:rsid w:val="00FC0944"/>
    <w:rsid w:val="00FC26BD"/>
    <w:rsid w:val="00FC3AA0"/>
    <w:rsid w:val="00FD3BB3"/>
    <w:rsid w:val="00FD5519"/>
    <w:rsid w:val="00FE579F"/>
    <w:rsid w:val="00FE79F1"/>
    <w:rsid w:val="00FF1ED1"/>
    <w:rsid w:val="00FF3EC0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961C6DE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3B6C55"/>
    <w:rPr>
      <w:color w:val="808080"/>
    </w:rPr>
  </w:style>
  <w:style w:type="paragraph" w:customStyle="1" w:styleId="Tibitoc">
    <w:name w:val="Tibitoc"/>
    <w:basedOn w:val="Normal"/>
    <w:uiPriority w:val="99"/>
    <w:rsid w:val="001B3F99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customStyle="1" w:styleId="Mapadeldocumento1">
    <w:name w:val="Mapa del documento1"/>
    <w:basedOn w:val="Normal"/>
    <w:rsid w:val="00036793"/>
    <w:pPr>
      <w:widowControl/>
      <w:shd w:val="clear" w:color="auto" w:fill="000080"/>
      <w:suppressAutoHyphens/>
      <w:jc w:val="left"/>
    </w:pPr>
    <w:rPr>
      <w:rFonts w:ascii="Tahoma" w:eastAsia="Times New Roman" w:hAnsi="Tahoma" w:cs="Tahoma"/>
      <w:color w:val="auto"/>
      <w:sz w:val="20"/>
      <w:szCs w:val="20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tiana.Rodriguez\Desktop\Tatiana%20Rodriguez\Formato\formatos%20contrataci&#243;n\Formato%20No.%2001%20CARTA%20DE%20PRESENTACION%20DE%20LA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3F03378BFC134C98471F4B6FD674B2" ma:contentTypeVersion="10" ma:contentTypeDescription="Crear nuevo documento." ma:contentTypeScope="" ma:versionID="8e9a58c3c3a591d964fd5b0147cba59f">
  <xsd:schema xmlns:xsd="http://www.w3.org/2001/XMLSchema" xmlns:xs="http://www.w3.org/2001/XMLSchema" xmlns:p="http://schemas.microsoft.com/office/2006/metadata/properties" xmlns:ns3="7ffabe20-a9b1-42a3-830a-b79e297e8225" xmlns:ns4="928364fb-1914-4f5c-aff4-c28e0e1121d7" targetNamespace="http://schemas.microsoft.com/office/2006/metadata/properties" ma:root="true" ma:fieldsID="223e3dce11e55af2f1030386875ee0ca" ns3:_="" ns4:_="">
    <xsd:import namespace="7ffabe20-a9b1-42a3-830a-b79e297e8225"/>
    <xsd:import namespace="928364fb-1914-4f5c-aff4-c28e0e1121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abe20-a9b1-42a3-830a-b79e297e8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364fb-1914-4f5c-aff4-c28e0e112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F45D8A-3160-475D-8E25-708E5DE42D50}">
  <ds:schemaRefs>
    <ds:schemaRef ds:uri="7ffabe20-a9b1-42a3-830a-b79e297e822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8364fb-1914-4f5c-aff4-c28e0e1121d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0D9304C-AF91-4833-8FF5-EAC60C63CA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6E5EDB-EE15-483F-824F-D7AFA83AD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fabe20-a9b1-42a3-830a-b79e297e8225"/>
    <ds:schemaRef ds:uri="928364fb-1914-4f5c-aff4-c28e0e1121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No. 01 CARTA DE PRESENTACION DE LA OFERTA</Template>
  <TotalTime>4</TotalTime>
  <Pages>3</Pages>
  <Words>1064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Tatiana.Rodriguez</dc:creator>
  <cp:keywords/>
  <cp:lastModifiedBy>ANDRÉS GALLEGO CEBALLOS</cp:lastModifiedBy>
  <cp:revision>8</cp:revision>
  <cp:lastPrinted>2019-12-03T16:26:00Z</cp:lastPrinted>
  <dcterms:created xsi:type="dcterms:W3CDTF">2020-05-15T15:40:00Z</dcterms:created>
  <dcterms:modified xsi:type="dcterms:W3CDTF">2020-05-26T15:49:00Z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0x0101003C3F03378BFC134C98471F4B6FD674B2</vt:lpwstr>
  </property>
</Properties>
</file>