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824B0" w14:textId="77777777" w:rsidR="00E7720B" w:rsidRPr="00E7720B" w:rsidRDefault="00E7720B" w:rsidP="00E7720B">
      <w:pPr>
        <w:shd w:val="clear" w:color="auto" w:fill="FFFFFF"/>
        <w:spacing w:after="0" w:line="240" w:lineRule="auto"/>
        <w:ind w:left="1962" w:right="1956"/>
        <w:jc w:val="center"/>
        <w:rPr>
          <w:rFonts w:cs="Calibri"/>
          <w:b/>
          <w:bCs/>
          <w:color w:val="000000"/>
          <w:spacing w:val="-6"/>
          <w:lang w:val="es-ES_tradnl"/>
        </w:rPr>
      </w:pPr>
      <w:r w:rsidRPr="00E7720B">
        <w:rPr>
          <w:rFonts w:cs="Calibri"/>
          <w:b/>
          <w:bCs/>
          <w:color w:val="000000"/>
          <w:spacing w:val="-6"/>
          <w:lang w:val="es-ES_tradnl"/>
        </w:rPr>
        <w:t>ANEXO No. 01</w:t>
      </w:r>
      <w:bookmarkStart w:id="0" w:name="_GoBack"/>
      <w:bookmarkEnd w:id="0"/>
    </w:p>
    <w:p w14:paraId="4624301B" w14:textId="77777777" w:rsidR="00E7720B" w:rsidRPr="00E7720B" w:rsidRDefault="00E7720B" w:rsidP="00E7720B">
      <w:pPr>
        <w:shd w:val="clear" w:color="auto" w:fill="FFFFFF"/>
        <w:spacing w:after="0" w:line="240" w:lineRule="auto"/>
        <w:ind w:left="1962" w:right="1956"/>
        <w:jc w:val="center"/>
        <w:rPr>
          <w:rFonts w:cs="Calibri"/>
          <w:b/>
          <w:bCs/>
          <w:color w:val="000000"/>
          <w:spacing w:val="-6"/>
          <w:lang w:val="es-ES_tradnl"/>
        </w:rPr>
      </w:pPr>
      <w:r w:rsidRPr="00E7720B">
        <w:rPr>
          <w:rFonts w:cs="Calibri"/>
          <w:b/>
          <w:bCs/>
          <w:color w:val="000000"/>
          <w:spacing w:val="-6"/>
          <w:lang w:val="es-ES_tradnl"/>
        </w:rPr>
        <w:t>CARTA DE PRESENTACIÓN DE LA PROPUESTA</w:t>
      </w:r>
    </w:p>
    <w:p w14:paraId="7556502D" w14:textId="77777777" w:rsidR="00E7720B" w:rsidRPr="00E7720B" w:rsidRDefault="00E7720B" w:rsidP="00E7720B">
      <w:pPr>
        <w:shd w:val="clear" w:color="auto" w:fill="FFFFFF"/>
        <w:spacing w:after="0" w:line="240" w:lineRule="auto"/>
        <w:jc w:val="both"/>
        <w:rPr>
          <w:rFonts w:cs="Calibri"/>
          <w:color w:val="000000"/>
          <w:spacing w:val="-4"/>
          <w:lang w:val="es-ES_tradnl"/>
        </w:rPr>
      </w:pPr>
    </w:p>
    <w:p w14:paraId="0B4EBC6C" w14:textId="77777777" w:rsidR="00E7720B" w:rsidRPr="00E7720B" w:rsidRDefault="00E7720B" w:rsidP="00E7720B">
      <w:pPr>
        <w:shd w:val="clear" w:color="auto" w:fill="FFFFFF"/>
        <w:spacing w:after="0" w:line="240" w:lineRule="auto"/>
        <w:jc w:val="both"/>
        <w:rPr>
          <w:rFonts w:cs="Calibri"/>
          <w:color w:val="000000"/>
          <w:spacing w:val="-4"/>
          <w:lang w:val="es-ES_tradnl"/>
        </w:rPr>
      </w:pPr>
      <w:r w:rsidRPr="00E7720B">
        <w:rPr>
          <w:rFonts w:cs="Calibri"/>
          <w:color w:val="000000"/>
          <w:spacing w:val="-4"/>
          <w:lang w:val="es-ES_tradnl"/>
        </w:rPr>
        <w:t xml:space="preserve">Bucaramanga, </w:t>
      </w:r>
      <w:proofErr w:type="spellStart"/>
      <w:r w:rsidRPr="00E7720B">
        <w:rPr>
          <w:rFonts w:cs="Calibri"/>
          <w:color w:val="000000"/>
          <w:spacing w:val="-4"/>
          <w:lang w:val="es-ES_tradnl"/>
        </w:rPr>
        <w:t>dd</w:t>
      </w:r>
      <w:proofErr w:type="spellEnd"/>
      <w:r w:rsidRPr="00E7720B">
        <w:rPr>
          <w:rFonts w:cs="Calibri"/>
          <w:color w:val="000000"/>
          <w:spacing w:val="-4"/>
          <w:lang w:val="es-ES_tradnl"/>
        </w:rPr>
        <w:t xml:space="preserve"> - mm – </w:t>
      </w:r>
      <w:proofErr w:type="spellStart"/>
      <w:r w:rsidRPr="00E7720B">
        <w:rPr>
          <w:rFonts w:cs="Calibri"/>
          <w:color w:val="000000"/>
          <w:spacing w:val="-4"/>
          <w:lang w:val="es-ES_tradnl"/>
        </w:rPr>
        <w:t>aa</w:t>
      </w:r>
      <w:proofErr w:type="spellEnd"/>
    </w:p>
    <w:p w14:paraId="669F2844" w14:textId="77777777" w:rsidR="00E7720B" w:rsidRPr="00E7720B" w:rsidRDefault="00E7720B" w:rsidP="00E7720B">
      <w:pPr>
        <w:shd w:val="clear" w:color="auto" w:fill="FFFFFF"/>
        <w:spacing w:after="0" w:line="240" w:lineRule="auto"/>
        <w:ind w:left="19"/>
        <w:jc w:val="both"/>
        <w:rPr>
          <w:rFonts w:cs="Calibri"/>
          <w:color w:val="000000"/>
          <w:spacing w:val="-6"/>
          <w:lang w:val="es-ES_tradnl"/>
        </w:rPr>
      </w:pPr>
    </w:p>
    <w:p w14:paraId="02D898EA" w14:textId="77777777" w:rsidR="00E7720B" w:rsidRPr="00E7720B" w:rsidRDefault="00E7720B" w:rsidP="00E7720B">
      <w:pPr>
        <w:shd w:val="clear" w:color="auto" w:fill="FFFFFF"/>
        <w:spacing w:after="0" w:line="240" w:lineRule="auto"/>
        <w:ind w:left="19"/>
        <w:jc w:val="both"/>
        <w:rPr>
          <w:rFonts w:cs="Calibri"/>
          <w:color w:val="000000"/>
          <w:spacing w:val="-6"/>
          <w:lang w:val="es-ES_tradnl"/>
        </w:rPr>
      </w:pPr>
      <w:r w:rsidRPr="00E7720B">
        <w:rPr>
          <w:rFonts w:cs="Calibri"/>
          <w:color w:val="000000"/>
          <w:spacing w:val="-6"/>
          <w:lang w:val="es-ES_tradnl"/>
        </w:rPr>
        <w:t>Doctor</w:t>
      </w:r>
    </w:p>
    <w:p w14:paraId="4A6F052D" w14:textId="77777777" w:rsidR="00E7720B" w:rsidRPr="00E7720B" w:rsidRDefault="00E7720B" w:rsidP="00E7720B">
      <w:pPr>
        <w:shd w:val="clear" w:color="auto" w:fill="FFFFFF"/>
        <w:spacing w:after="0" w:line="240" w:lineRule="auto"/>
        <w:ind w:right="1956"/>
        <w:rPr>
          <w:rFonts w:cs="Calibri"/>
          <w:b/>
        </w:rPr>
      </w:pPr>
      <w:r w:rsidRPr="00E7720B">
        <w:rPr>
          <w:rFonts w:cs="Calibri"/>
          <w:b/>
        </w:rPr>
        <w:t xml:space="preserve">ORLANDO ARIZA </w:t>
      </w:r>
      <w:proofErr w:type="spellStart"/>
      <w:r w:rsidRPr="00E7720B">
        <w:rPr>
          <w:rFonts w:cs="Calibri"/>
          <w:b/>
        </w:rPr>
        <w:t>ARIZA</w:t>
      </w:r>
      <w:proofErr w:type="spellEnd"/>
    </w:p>
    <w:p w14:paraId="202663B9" w14:textId="77777777" w:rsidR="00E7720B" w:rsidRPr="00E7720B" w:rsidRDefault="00E7720B" w:rsidP="00E7720B">
      <w:pPr>
        <w:spacing w:after="0" w:line="240" w:lineRule="auto"/>
        <w:rPr>
          <w:rFonts w:cs="Calibri"/>
        </w:rPr>
      </w:pPr>
      <w:r w:rsidRPr="00E7720B">
        <w:rPr>
          <w:rFonts w:cs="Calibri"/>
          <w:b/>
        </w:rPr>
        <w:t>Director Regional</w:t>
      </w:r>
      <w:r w:rsidRPr="00E7720B">
        <w:rPr>
          <w:rFonts w:cs="Calibri"/>
        </w:rPr>
        <w:t xml:space="preserve"> </w:t>
      </w:r>
    </w:p>
    <w:p w14:paraId="7BCC688D" w14:textId="77777777" w:rsidR="00E7720B" w:rsidRPr="00E7720B" w:rsidRDefault="00E7720B" w:rsidP="00E7720B">
      <w:pPr>
        <w:shd w:val="clear" w:color="auto" w:fill="FFFFFF"/>
        <w:spacing w:after="0" w:line="240" w:lineRule="auto"/>
        <w:ind w:left="10"/>
        <w:jc w:val="both"/>
        <w:rPr>
          <w:rFonts w:cs="Calibri"/>
        </w:rPr>
      </w:pPr>
      <w:r w:rsidRPr="00E7720B">
        <w:rPr>
          <w:rFonts w:cs="Calibri"/>
          <w:color w:val="000000"/>
          <w:spacing w:val="-2"/>
          <w:lang w:val="es-ES_tradnl"/>
        </w:rPr>
        <w:t>Servicio Nacional de Aprendizaje - SENA</w:t>
      </w:r>
    </w:p>
    <w:p w14:paraId="6BD3D9D6" w14:textId="77777777" w:rsidR="00E7720B" w:rsidRPr="00E7720B" w:rsidRDefault="00E7720B" w:rsidP="00E7720B">
      <w:pPr>
        <w:shd w:val="clear" w:color="auto" w:fill="FFFFFF"/>
        <w:spacing w:after="0" w:line="240" w:lineRule="auto"/>
        <w:ind w:left="19"/>
        <w:jc w:val="both"/>
        <w:rPr>
          <w:rFonts w:cs="Calibri"/>
          <w:color w:val="000000"/>
          <w:spacing w:val="-4"/>
          <w:lang w:val="es-ES_tradnl"/>
        </w:rPr>
      </w:pPr>
      <w:r w:rsidRPr="00E7720B">
        <w:rPr>
          <w:rFonts w:cs="Calibri"/>
          <w:color w:val="000000"/>
          <w:spacing w:val="-4"/>
          <w:lang w:val="es-ES_tradnl"/>
        </w:rPr>
        <w:t>Bucaramanga, Colombia</w:t>
      </w:r>
    </w:p>
    <w:p w14:paraId="3958E73F" w14:textId="77777777" w:rsidR="00E7720B" w:rsidRPr="00E7720B" w:rsidRDefault="00E7720B" w:rsidP="00E7720B">
      <w:pPr>
        <w:shd w:val="clear" w:color="auto" w:fill="FFFFFF"/>
        <w:spacing w:after="0" w:line="240" w:lineRule="auto"/>
        <w:jc w:val="both"/>
        <w:rPr>
          <w:rFonts w:cs="Calibri"/>
        </w:rPr>
      </w:pPr>
    </w:p>
    <w:p w14:paraId="22AC2325" w14:textId="63400775" w:rsidR="00E7720B" w:rsidRPr="00E7720B" w:rsidRDefault="00E7720B" w:rsidP="00E7720B">
      <w:pPr>
        <w:pStyle w:val="Encabezado"/>
        <w:jc w:val="both"/>
        <w:rPr>
          <w:rFonts w:cs="Calibri"/>
          <w:color w:val="000000"/>
          <w:spacing w:val="-4"/>
          <w:lang w:val="es-ES_tradnl"/>
        </w:rPr>
      </w:pPr>
      <w:r w:rsidRPr="00E7720B">
        <w:rPr>
          <w:rFonts w:cs="Calibri"/>
          <w:color w:val="000000"/>
          <w:spacing w:val="-4"/>
          <w:lang w:val="es-ES_tradnl"/>
        </w:rPr>
        <w:t xml:space="preserve">Asunto: Carta de presentación de la propuesta Invitación pública Mínima Cuantía </w:t>
      </w:r>
      <w:r w:rsidR="00D96D5B">
        <w:rPr>
          <w:rFonts w:cs="Calibri"/>
          <w:color w:val="000000"/>
          <w:spacing w:val="-4"/>
          <w:lang w:val="es-ES_tradnl"/>
        </w:rPr>
        <w:t>MC-STD-00435-2020</w:t>
      </w:r>
    </w:p>
    <w:p w14:paraId="40CD1251" w14:textId="77777777" w:rsidR="00E7720B" w:rsidRPr="00E7720B" w:rsidRDefault="00E7720B" w:rsidP="00E7720B">
      <w:pPr>
        <w:shd w:val="clear" w:color="auto" w:fill="FFFFFF"/>
        <w:spacing w:after="0" w:line="240" w:lineRule="auto"/>
        <w:jc w:val="both"/>
        <w:rPr>
          <w:rFonts w:cs="Calibri"/>
          <w:color w:val="000000"/>
          <w:spacing w:val="-4"/>
          <w:lang w:val="es-ES_tradnl"/>
        </w:rPr>
      </w:pPr>
    </w:p>
    <w:p w14:paraId="16447908" w14:textId="749AE99C" w:rsidR="00E7720B" w:rsidRPr="00E7720B" w:rsidRDefault="00E7720B" w:rsidP="00E7720B">
      <w:pPr>
        <w:spacing w:after="0" w:line="240" w:lineRule="auto"/>
        <w:jc w:val="both"/>
        <w:rPr>
          <w:rFonts w:cs="Calibri"/>
          <w:b/>
        </w:rPr>
      </w:pPr>
      <w:r w:rsidRPr="00E7720B">
        <w:rPr>
          <w:rFonts w:cs="Calibri"/>
          <w:b/>
          <w:color w:val="000000"/>
          <w:spacing w:val="-4"/>
          <w:lang w:val="es-ES_tradnl"/>
        </w:rPr>
        <w:t>OBJETO</w:t>
      </w:r>
      <w:r w:rsidRPr="00E7720B">
        <w:rPr>
          <w:rFonts w:cs="Calibri"/>
          <w:color w:val="000000"/>
          <w:spacing w:val="-4"/>
          <w:lang w:val="es-ES_tradnl"/>
        </w:rPr>
        <w:t xml:space="preserve">: </w:t>
      </w:r>
      <w:r w:rsidR="00D96D5B" w:rsidRPr="00D96D5B">
        <w:rPr>
          <w:rFonts w:cs="Calibri"/>
          <w:bCs/>
          <w:lang w:val="es-ES"/>
        </w:rPr>
        <w:t>P</w:t>
      </w:r>
      <w:r w:rsidR="00D96D5B" w:rsidRPr="00D96D5B">
        <w:rPr>
          <w:rFonts w:cs="Calibri"/>
          <w:bCs/>
        </w:rPr>
        <w:t>restar los servicios odontológicos para los beneficiarios del servicio médico asistencial del SENA Regional Santander.</w:t>
      </w:r>
    </w:p>
    <w:p w14:paraId="5BE3E5F2" w14:textId="77777777" w:rsidR="00E7720B" w:rsidRPr="00E7720B" w:rsidRDefault="00E7720B" w:rsidP="00E7720B">
      <w:pPr>
        <w:spacing w:after="0" w:line="240" w:lineRule="auto"/>
        <w:jc w:val="both"/>
        <w:rPr>
          <w:rFonts w:cs="Calibri"/>
          <w:color w:val="000000"/>
          <w:spacing w:val="-4"/>
          <w:lang w:val="es-ES_tradnl"/>
        </w:rPr>
      </w:pPr>
    </w:p>
    <w:p w14:paraId="50F95E0A" w14:textId="77777777" w:rsidR="00E7720B" w:rsidRPr="00E7720B" w:rsidRDefault="00E7720B" w:rsidP="00E7720B">
      <w:pPr>
        <w:shd w:val="clear" w:color="auto" w:fill="FFFFFF"/>
        <w:spacing w:after="0" w:line="240" w:lineRule="auto"/>
        <w:jc w:val="both"/>
        <w:rPr>
          <w:rFonts w:cs="Calibri"/>
        </w:rPr>
      </w:pPr>
      <w:r w:rsidRPr="00E7720B">
        <w:rPr>
          <w:rFonts w:cs="Calibri"/>
          <w:color w:val="000000"/>
          <w:spacing w:val="-4"/>
          <w:lang w:val="es-ES_tradnl"/>
        </w:rPr>
        <w:t xml:space="preserve">El/los suscrito (s) de acuerdo con las condiciones que se estipulan en los documentos de la </w:t>
      </w:r>
      <w:r w:rsidRPr="00E7720B">
        <w:rPr>
          <w:rFonts w:cs="Calibri"/>
          <w:color w:val="000000"/>
          <w:spacing w:val="2"/>
          <w:lang w:val="es-ES_tradnl"/>
        </w:rPr>
        <w:t xml:space="preserve">contratación, hacemos la siguiente oferta y en caso de que el SENA nos adjudique el </w:t>
      </w:r>
      <w:r w:rsidRPr="00E7720B">
        <w:rPr>
          <w:rFonts w:cs="Calibri"/>
          <w:color w:val="000000"/>
          <w:spacing w:val="-4"/>
          <w:lang w:val="es-ES_tradnl"/>
        </w:rPr>
        <w:t xml:space="preserve">contrato objeto de la presente contratación, nos comprometemos a suscribir el contrato </w:t>
      </w:r>
      <w:r w:rsidRPr="00E7720B">
        <w:rPr>
          <w:rFonts w:cs="Calibri"/>
          <w:color w:val="000000"/>
          <w:spacing w:val="-5"/>
          <w:lang w:val="es-ES_tradnl"/>
        </w:rPr>
        <w:t>correspondiente. El valor económico de la propuesta es el establecido en la plataforma SECOP II, Oferta Económica.</w:t>
      </w:r>
    </w:p>
    <w:p w14:paraId="09997968" w14:textId="77777777" w:rsidR="00E7720B" w:rsidRPr="00E7720B" w:rsidRDefault="00E7720B" w:rsidP="00E7720B">
      <w:pPr>
        <w:shd w:val="clear" w:color="auto" w:fill="FFFFFF"/>
        <w:spacing w:before="240" w:after="0" w:line="240" w:lineRule="auto"/>
        <w:ind w:left="19"/>
        <w:jc w:val="both"/>
        <w:rPr>
          <w:rFonts w:cs="Calibri"/>
        </w:rPr>
      </w:pPr>
      <w:r w:rsidRPr="00E7720B">
        <w:rPr>
          <w:rFonts w:cs="Calibri"/>
          <w:color w:val="000000"/>
          <w:spacing w:val="-5"/>
          <w:lang w:val="es-ES_tradnl"/>
        </w:rPr>
        <w:t>Declaramos así mismo bajo la gravedad de juramento:</w:t>
      </w:r>
    </w:p>
    <w:p w14:paraId="5FD3411A" w14:textId="77777777" w:rsidR="00E7720B" w:rsidRPr="00E7720B" w:rsidRDefault="00E7720B" w:rsidP="00DE3752">
      <w:pPr>
        <w:widowControl w:val="0"/>
        <w:numPr>
          <w:ilvl w:val="0"/>
          <w:numId w:val="2"/>
        </w:numPr>
        <w:shd w:val="clear" w:color="auto" w:fill="FFFFFF"/>
        <w:autoSpaceDE w:val="0"/>
        <w:autoSpaceDN w:val="0"/>
        <w:adjustRightInd w:val="0"/>
        <w:spacing w:before="240" w:after="0" w:line="240" w:lineRule="auto"/>
        <w:ind w:left="426" w:hanging="360"/>
        <w:jc w:val="both"/>
        <w:rPr>
          <w:rFonts w:cs="Calibri"/>
          <w:color w:val="000000"/>
          <w:spacing w:val="-25"/>
          <w:lang w:val="es-ES_tradnl"/>
        </w:rPr>
      </w:pPr>
      <w:r w:rsidRPr="00E7720B">
        <w:rPr>
          <w:rFonts w:cs="Calibri"/>
          <w:color w:val="000000"/>
          <w:spacing w:val="6"/>
          <w:lang w:val="es-ES_tradnl"/>
        </w:rPr>
        <w:t>Que esta oferta y el contrato que llegare a celebrarse solo compromete a los aquí</w:t>
      </w:r>
      <w:r w:rsidRPr="00E7720B">
        <w:rPr>
          <w:rFonts w:cs="Calibri"/>
          <w:color w:val="000000"/>
          <w:spacing w:val="6"/>
          <w:lang w:val="es-ES_tradnl"/>
        </w:rPr>
        <w:br/>
      </w:r>
      <w:r w:rsidRPr="00E7720B">
        <w:rPr>
          <w:rFonts w:cs="Calibri"/>
          <w:color w:val="000000"/>
          <w:spacing w:val="-5"/>
          <w:lang w:val="es-ES_tradnl"/>
        </w:rPr>
        <w:t>firmantes.</w:t>
      </w:r>
    </w:p>
    <w:p w14:paraId="467576BC" w14:textId="77777777" w:rsidR="00E7720B" w:rsidRPr="00E7720B" w:rsidRDefault="00E7720B" w:rsidP="00DE3752">
      <w:pPr>
        <w:widowControl w:val="0"/>
        <w:numPr>
          <w:ilvl w:val="0"/>
          <w:numId w:val="2"/>
        </w:numPr>
        <w:shd w:val="clear" w:color="auto" w:fill="FFFFFF"/>
        <w:autoSpaceDE w:val="0"/>
        <w:autoSpaceDN w:val="0"/>
        <w:adjustRightInd w:val="0"/>
        <w:spacing w:after="0" w:line="240" w:lineRule="auto"/>
        <w:ind w:left="426" w:hanging="360"/>
        <w:jc w:val="both"/>
        <w:rPr>
          <w:rFonts w:cs="Calibri"/>
          <w:color w:val="000000"/>
          <w:spacing w:val="-18"/>
          <w:lang w:val="es-ES_tradnl"/>
        </w:rPr>
      </w:pPr>
      <w:r w:rsidRPr="00E7720B">
        <w:rPr>
          <w:rFonts w:cs="Calibri"/>
          <w:color w:val="000000"/>
          <w:spacing w:val="-2"/>
          <w:lang w:val="es-ES_tradnl"/>
        </w:rPr>
        <w:t>Que ninguna entidad o persona distinta de los firmantes tienen interés comercial en esta</w:t>
      </w:r>
      <w:r w:rsidRPr="00E7720B">
        <w:rPr>
          <w:rFonts w:cs="Calibri"/>
          <w:color w:val="000000"/>
          <w:spacing w:val="-2"/>
          <w:lang w:val="es-ES_tradnl"/>
        </w:rPr>
        <w:br/>
      </w:r>
      <w:r w:rsidRPr="00E7720B">
        <w:rPr>
          <w:rFonts w:cs="Calibri"/>
          <w:color w:val="000000"/>
          <w:spacing w:val="-3"/>
          <w:lang w:val="es-ES_tradnl"/>
        </w:rPr>
        <w:t>oferta ni en el contrato que de ella se derive.</w:t>
      </w:r>
    </w:p>
    <w:p w14:paraId="2358E08B" w14:textId="77777777" w:rsidR="00E7720B" w:rsidRPr="00E7720B" w:rsidRDefault="00E7720B" w:rsidP="00DE3752">
      <w:pPr>
        <w:widowControl w:val="0"/>
        <w:numPr>
          <w:ilvl w:val="0"/>
          <w:numId w:val="2"/>
        </w:numPr>
        <w:shd w:val="clear" w:color="auto" w:fill="FFFFFF"/>
        <w:autoSpaceDE w:val="0"/>
        <w:autoSpaceDN w:val="0"/>
        <w:adjustRightInd w:val="0"/>
        <w:spacing w:after="0" w:line="240" w:lineRule="auto"/>
        <w:ind w:left="426" w:hanging="360"/>
        <w:jc w:val="both"/>
        <w:rPr>
          <w:rFonts w:cs="Calibri"/>
          <w:color w:val="000000"/>
          <w:spacing w:val="-17"/>
          <w:lang w:val="es-ES_tradnl"/>
        </w:rPr>
      </w:pPr>
      <w:r w:rsidRPr="00E7720B">
        <w:rPr>
          <w:rFonts w:cs="Calibri"/>
          <w:color w:val="000000"/>
          <w:spacing w:val="-4"/>
          <w:lang w:val="es-ES_tradnl"/>
        </w:rPr>
        <w:t>Que conocemos la información general y especial y demás documentos de la invitación</w:t>
      </w:r>
      <w:r w:rsidRPr="00E7720B">
        <w:rPr>
          <w:rFonts w:cs="Calibri"/>
          <w:color w:val="000000"/>
          <w:spacing w:val="-3"/>
          <w:lang w:val="es-ES_tradnl"/>
        </w:rPr>
        <w:t>, y aceptamos las exigencias en ella contenida.</w:t>
      </w:r>
    </w:p>
    <w:p w14:paraId="23AAEA99" w14:textId="77777777" w:rsidR="00E7720B" w:rsidRPr="00E7720B" w:rsidRDefault="00E7720B" w:rsidP="00DE3752">
      <w:pPr>
        <w:widowControl w:val="0"/>
        <w:numPr>
          <w:ilvl w:val="0"/>
          <w:numId w:val="2"/>
        </w:numPr>
        <w:shd w:val="clear" w:color="auto" w:fill="FFFFFF"/>
        <w:autoSpaceDE w:val="0"/>
        <w:autoSpaceDN w:val="0"/>
        <w:adjustRightInd w:val="0"/>
        <w:spacing w:after="0" w:line="240" w:lineRule="auto"/>
        <w:ind w:left="426" w:hanging="360"/>
        <w:jc w:val="both"/>
        <w:rPr>
          <w:rFonts w:cs="Calibri"/>
          <w:color w:val="000000"/>
          <w:spacing w:val="-16"/>
          <w:lang w:val="es-ES_tradnl"/>
        </w:rPr>
      </w:pPr>
      <w:r w:rsidRPr="00E7720B">
        <w:rPr>
          <w:rFonts w:cs="Calibri"/>
          <w:color w:val="000000"/>
          <w:spacing w:val="-3"/>
          <w:lang w:val="es-ES_tradnl"/>
        </w:rPr>
        <w:t>Que hemos recibido las siguientes adendas (si los hubo) y aceptamos su contenido.</w:t>
      </w:r>
    </w:p>
    <w:p w14:paraId="6EF6A89A" w14:textId="77777777" w:rsidR="00E7720B" w:rsidRPr="00E7720B" w:rsidRDefault="00E7720B" w:rsidP="00E7720B">
      <w:pPr>
        <w:shd w:val="clear" w:color="auto" w:fill="FFFFFF"/>
        <w:tabs>
          <w:tab w:val="left" w:pos="1051"/>
        </w:tabs>
        <w:spacing w:after="0" w:line="240" w:lineRule="auto"/>
        <w:ind w:left="710"/>
        <w:jc w:val="both"/>
        <w:rPr>
          <w:rFonts w:cs="Calibri"/>
        </w:rPr>
      </w:pPr>
      <w:r w:rsidRPr="00E7720B">
        <w:rPr>
          <w:rFonts w:cs="Calibri"/>
          <w:color w:val="000000"/>
          <w:spacing w:val="-21"/>
          <w:lang w:val="es-ES_tradnl"/>
        </w:rPr>
        <w:t>a.</w:t>
      </w:r>
      <w:r w:rsidRPr="00E7720B">
        <w:rPr>
          <w:rFonts w:cs="Calibri"/>
          <w:color w:val="000000"/>
          <w:lang w:val="es-ES_tradnl"/>
        </w:rPr>
        <w:tab/>
        <w:t>Adenda No. __de fecha _</w:t>
      </w:r>
    </w:p>
    <w:p w14:paraId="07AEFE8E" w14:textId="77777777" w:rsidR="00E7720B" w:rsidRPr="00E7720B" w:rsidRDefault="00E7720B" w:rsidP="00E7720B">
      <w:pPr>
        <w:shd w:val="clear" w:color="auto" w:fill="FFFFFF"/>
        <w:tabs>
          <w:tab w:val="left" w:pos="1051"/>
        </w:tabs>
        <w:spacing w:after="0" w:line="240" w:lineRule="auto"/>
        <w:ind w:left="710"/>
        <w:jc w:val="both"/>
        <w:rPr>
          <w:rFonts w:cs="Calibri"/>
        </w:rPr>
      </w:pPr>
      <w:r w:rsidRPr="00E7720B">
        <w:rPr>
          <w:rFonts w:cs="Calibri"/>
          <w:color w:val="000000"/>
          <w:spacing w:val="-22"/>
          <w:lang w:val="es-ES_tradnl"/>
        </w:rPr>
        <w:t>b.</w:t>
      </w:r>
      <w:r w:rsidRPr="00E7720B">
        <w:rPr>
          <w:rFonts w:cs="Calibri"/>
          <w:color w:val="000000"/>
          <w:lang w:val="es-ES_tradnl"/>
        </w:rPr>
        <w:tab/>
        <w:t>Adenda No. __de fecha _</w:t>
      </w:r>
    </w:p>
    <w:p w14:paraId="5F68428F" w14:textId="77777777" w:rsidR="00E7720B" w:rsidRPr="00E7720B" w:rsidRDefault="00E7720B" w:rsidP="00E7720B">
      <w:pPr>
        <w:shd w:val="clear" w:color="auto" w:fill="FFFFFF"/>
        <w:tabs>
          <w:tab w:val="left" w:pos="426"/>
        </w:tabs>
        <w:spacing w:after="0" w:line="240" w:lineRule="auto"/>
        <w:ind w:left="355" w:hanging="350"/>
        <w:jc w:val="both"/>
        <w:rPr>
          <w:rFonts w:cs="Calibri"/>
        </w:rPr>
      </w:pPr>
      <w:r w:rsidRPr="00E7720B">
        <w:rPr>
          <w:rFonts w:cs="Calibri"/>
          <w:color w:val="000000"/>
          <w:spacing w:val="-17"/>
          <w:lang w:val="es-ES_tradnl"/>
        </w:rPr>
        <w:t>5.</w:t>
      </w:r>
      <w:r w:rsidRPr="00E7720B">
        <w:rPr>
          <w:rFonts w:cs="Calibri"/>
          <w:color w:val="000000"/>
          <w:lang w:val="es-ES_tradnl"/>
        </w:rPr>
        <w:tab/>
        <w:t>Que hemos recibido las siguientes informaciones sobre preguntas y respuestas (si las</w:t>
      </w:r>
      <w:r w:rsidRPr="00E7720B">
        <w:rPr>
          <w:rFonts w:cs="Calibri"/>
          <w:color w:val="000000"/>
          <w:lang w:val="es-ES_tradnl"/>
        </w:rPr>
        <w:br/>
      </w:r>
      <w:r w:rsidRPr="00E7720B">
        <w:rPr>
          <w:rFonts w:cs="Calibri"/>
          <w:color w:val="000000"/>
          <w:spacing w:val="-4"/>
          <w:lang w:val="es-ES_tradnl"/>
        </w:rPr>
        <w:t>hubo) y aceptamos su contenido:</w:t>
      </w:r>
    </w:p>
    <w:p w14:paraId="3DCE51E6" w14:textId="77777777" w:rsidR="00E7720B" w:rsidRPr="00E7720B" w:rsidRDefault="00E7720B" w:rsidP="00E7720B">
      <w:pPr>
        <w:shd w:val="clear" w:color="auto" w:fill="FFFFFF"/>
        <w:tabs>
          <w:tab w:val="left" w:pos="1066"/>
        </w:tabs>
        <w:spacing w:after="0" w:line="240" w:lineRule="auto"/>
        <w:ind w:left="710"/>
        <w:jc w:val="both"/>
        <w:rPr>
          <w:rFonts w:cs="Calibri"/>
        </w:rPr>
      </w:pPr>
      <w:r w:rsidRPr="00E7720B">
        <w:rPr>
          <w:rFonts w:cs="Calibri"/>
          <w:color w:val="000000"/>
          <w:spacing w:val="-21"/>
          <w:lang w:val="es-ES_tradnl"/>
        </w:rPr>
        <w:t>a.</w:t>
      </w:r>
      <w:r w:rsidRPr="00E7720B">
        <w:rPr>
          <w:rFonts w:cs="Calibri"/>
          <w:color w:val="000000"/>
          <w:lang w:val="es-ES_tradnl"/>
        </w:rPr>
        <w:tab/>
      </w:r>
      <w:r w:rsidRPr="00E7720B">
        <w:rPr>
          <w:rFonts w:cs="Calibri"/>
          <w:color w:val="000000"/>
          <w:spacing w:val="-3"/>
          <w:lang w:val="es-ES_tradnl"/>
        </w:rPr>
        <w:t xml:space="preserve">Información sobre preguntas y respuestas No. de fecha        </w:t>
      </w:r>
    </w:p>
    <w:p w14:paraId="2F28B840" w14:textId="77777777" w:rsidR="00E7720B" w:rsidRPr="00E7720B" w:rsidRDefault="00E7720B" w:rsidP="00E7720B">
      <w:pPr>
        <w:shd w:val="clear" w:color="auto" w:fill="FFFFFF"/>
        <w:tabs>
          <w:tab w:val="left" w:pos="1066"/>
        </w:tabs>
        <w:spacing w:after="0" w:line="240" w:lineRule="auto"/>
        <w:ind w:left="710"/>
        <w:jc w:val="both"/>
        <w:rPr>
          <w:rFonts w:cs="Calibri"/>
        </w:rPr>
      </w:pPr>
      <w:r w:rsidRPr="00E7720B">
        <w:rPr>
          <w:rFonts w:cs="Calibri"/>
          <w:color w:val="000000"/>
          <w:spacing w:val="-22"/>
          <w:lang w:val="es-ES_tradnl"/>
        </w:rPr>
        <w:t>b.</w:t>
      </w:r>
      <w:r w:rsidRPr="00E7720B">
        <w:rPr>
          <w:rFonts w:cs="Calibri"/>
          <w:color w:val="000000"/>
          <w:lang w:val="es-ES_tradnl"/>
        </w:rPr>
        <w:tab/>
      </w:r>
      <w:r w:rsidRPr="00E7720B">
        <w:rPr>
          <w:rFonts w:cs="Calibri"/>
          <w:color w:val="000000"/>
          <w:spacing w:val="-3"/>
          <w:lang w:val="es-ES_tradnl"/>
        </w:rPr>
        <w:t>Información sobre preguntas y respuestas No. de fecha</w:t>
      </w:r>
    </w:p>
    <w:p w14:paraId="483144F8"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18"/>
          <w:lang w:val="es-ES_tradnl"/>
        </w:rPr>
      </w:pPr>
      <w:r w:rsidRPr="00E7720B">
        <w:rPr>
          <w:rFonts w:cs="Calibri"/>
          <w:color w:val="000000"/>
          <w:spacing w:val="-4"/>
          <w:lang w:val="es-ES_tradnl"/>
        </w:rPr>
        <w:t>Que nos comprometemos a cumplir el plazo del contrato de conformidad con lo solicitado</w:t>
      </w:r>
      <w:r w:rsidRPr="00E7720B">
        <w:rPr>
          <w:rFonts w:cs="Calibri"/>
          <w:color w:val="000000"/>
          <w:spacing w:val="-4"/>
          <w:lang w:val="es-ES_tradnl"/>
        </w:rPr>
        <w:br/>
        <w:t>en la invitación</w:t>
      </w:r>
      <w:r w:rsidRPr="00E7720B">
        <w:rPr>
          <w:rFonts w:cs="Calibri"/>
          <w:color w:val="000000"/>
          <w:spacing w:val="-3"/>
          <w:lang w:val="es-ES_tradnl"/>
        </w:rPr>
        <w:t>, contado a partir de la legalización del contrato, esto es, la última fecha entre la expedición del Registro Presupuestal y/o Aprobación de la Garantía de Cumplimiento.</w:t>
      </w:r>
    </w:p>
    <w:p w14:paraId="252FB024"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20"/>
          <w:lang w:val="es-ES_tradnl"/>
        </w:rPr>
      </w:pPr>
      <w:r w:rsidRPr="00E7720B">
        <w:rPr>
          <w:rFonts w:cs="Calibri"/>
          <w:color w:val="000000"/>
          <w:lang w:val="es-ES_tradnl"/>
        </w:rPr>
        <w:t>Que si somos adjudicatarios, nos comprometemos a suscribir el contrato, a constituir y</w:t>
      </w:r>
      <w:r w:rsidRPr="00E7720B">
        <w:rPr>
          <w:rFonts w:cs="Calibri"/>
          <w:color w:val="000000"/>
          <w:lang w:val="es-ES_tradnl"/>
        </w:rPr>
        <w:br/>
      </w:r>
      <w:r w:rsidRPr="00E7720B">
        <w:rPr>
          <w:rFonts w:cs="Calibri"/>
          <w:color w:val="000000"/>
          <w:spacing w:val="3"/>
          <w:lang w:val="es-ES_tradnl"/>
        </w:rPr>
        <w:t xml:space="preserve">presentar las garantías </w:t>
      </w:r>
      <w:r w:rsidRPr="00E7720B">
        <w:rPr>
          <w:rFonts w:cs="Calibri"/>
          <w:color w:val="000000"/>
          <w:lang w:val="es-ES_tradnl"/>
        </w:rPr>
        <w:t xml:space="preserve">y a realizar todos los trámites necesarios para su perfeccionamiento y legalización, en los plazos señalados </w:t>
      </w:r>
      <w:r w:rsidRPr="00E7720B">
        <w:rPr>
          <w:rFonts w:cs="Calibri"/>
          <w:color w:val="000000"/>
          <w:spacing w:val="-4"/>
          <w:lang w:val="es-ES_tradnl"/>
        </w:rPr>
        <w:t>en la invitación</w:t>
      </w:r>
      <w:r w:rsidRPr="00E7720B">
        <w:rPr>
          <w:rFonts w:cs="Calibri"/>
          <w:color w:val="000000"/>
          <w:spacing w:val="-6"/>
          <w:lang w:val="es-ES_tradnl"/>
        </w:rPr>
        <w:t>.</w:t>
      </w:r>
    </w:p>
    <w:p w14:paraId="31852AF2"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21"/>
          <w:lang w:val="es-ES_tradnl"/>
        </w:rPr>
      </w:pPr>
      <w:r w:rsidRPr="00E7720B">
        <w:rPr>
          <w:rFonts w:cs="Calibri"/>
          <w:color w:val="000000"/>
          <w:spacing w:val="-2"/>
          <w:lang w:val="es-ES_tradnl"/>
        </w:rPr>
        <w:t>Que no nos hallamos incursos en causal alguna de inhabilidad e incompatibilidad de las</w:t>
      </w:r>
      <w:r w:rsidRPr="00E7720B">
        <w:rPr>
          <w:rFonts w:cs="Calibri"/>
          <w:color w:val="000000"/>
          <w:spacing w:val="-2"/>
          <w:lang w:val="es-ES_tradnl"/>
        </w:rPr>
        <w:br/>
      </w:r>
      <w:r w:rsidRPr="00E7720B">
        <w:rPr>
          <w:rFonts w:cs="Calibri"/>
          <w:color w:val="000000"/>
          <w:lang w:val="es-ES_tradnl"/>
        </w:rPr>
        <w:t>señaladas en la Constitución Política y la Ley y no nos encontramos en ninguno de los</w:t>
      </w:r>
      <w:r w:rsidRPr="00E7720B">
        <w:rPr>
          <w:rFonts w:cs="Calibri"/>
          <w:color w:val="000000"/>
          <w:lang w:val="es-ES_tradnl"/>
        </w:rPr>
        <w:br/>
      </w:r>
      <w:r w:rsidRPr="00E7720B">
        <w:rPr>
          <w:rFonts w:cs="Calibri"/>
          <w:color w:val="000000"/>
          <w:spacing w:val="-3"/>
          <w:lang w:val="es-ES_tradnl"/>
        </w:rPr>
        <w:t>eventos de prohibiciones especiales para contratar.</w:t>
      </w:r>
    </w:p>
    <w:p w14:paraId="5CCD65E5"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21"/>
          <w:lang w:val="es-ES_tradnl"/>
        </w:rPr>
      </w:pPr>
      <w:r w:rsidRPr="00E7720B">
        <w:rPr>
          <w:rFonts w:cs="Calibri"/>
          <w:color w:val="000000"/>
          <w:spacing w:val="-2"/>
          <w:lang w:val="es-ES_tradnl"/>
        </w:rPr>
        <w:t>Que no nos hallamos relacionados en el boletín de Responsables Fiscales (Art. 60 de la</w:t>
      </w:r>
      <w:r w:rsidRPr="00E7720B">
        <w:rPr>
          <w:rFonts w:cs="Calibri"/>
          <w:color w:val="000000"/>
          <w:spacing w:val="-2"/>
          <w:lang w:val="es-ES_tradnl"/>
        </w:rPr>
        <w:br/>
      </w:r>
      <w:r w:rsidRPr="00E7720B">
        <w:rPr>
          <w:rFonts w:cs="Calibri"/>
          <w:color w:val="000000"/>
          <w:spacing w:val="-6"/>
          <w:lang w:val="es-ES_tradnl"/>
        </w:rPr>
        <w:lastRenderedPageBreak/>
        <w:t>Ley 610 de2000).</w:t>
      </w:r>
    </w:p>
    <w:p w14:paraId="4ECAF62E"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color w:val="000000"/>
          <w:spacing w:val="-6"/>
          <w:lang w:val="es-ES_tradnl"/>
        </w:rPr>
        <w:t xml:space="preserve">Que la siguiente </w:t>
      </w:r>
      <w:r w:rsidRPr="00E7720B">
        <w:rPr>
          <w:rFonts w:cs="Calibri"/>
          <w:spacing w:val="-6"/>
          <w:lang w:val="es-ES_tradnl"/>
        </w:rPr>
        <w:t>oferta consta de (x) folios.</w:t>
      </w:r>
    </w:p>
    <w:p w14:paraId="5B532371"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Que nos comprometemos a sostener los precios en caso de que el contrato nos sea</w:t>
      </w:r>
      <w:r w:rsidRPr="00E7720B">
        <w:rPr>
          <w:rFonts w:cs="Calibri"/>
          <w:spacing w:val="-6"/>
          <w:lang w:val="es-ES_tradnl"/>
        </w:rPr>
        <w:br/>
        <w:t>adjudicado.</w:t>
      </w:r>
    </w:p>
    <w:p w14:paraId="1F839300"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Que hemos tomado nota cuidadosa de las especificaciones y condiciones de la presente contratación y aceptamos todos los requisitos de la misma.</w:t>
      </w:r>
    </w:p>
    <w:p w14:paraId="15AB1E86"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Que la vigencia de la presente propuesta es de noventa</w:t>
      </w:r>
      <w:r w:rsidRPr="00E7720B">
        <w:rPr>
          <w:rFonts w:cs="Calibri"/>
          <w:spacing w:val="-6"/>
          <w:u w:val="single"/>
          <w:lang w:val="es-ES_tradnl"/>
        </w:rPr>
        <w:t xml:space="preserve"> (90) días</w:t>
      </w:r>
      <w:r w:rsidRPr="00E7720B">
        <w:rPr>
          <w:rFonts w:cs="Calibri"/>
          <w:spacing w:val="-6"/>
          <w:lang w:val="es-ES_tradnl"/>
        </w:rPr>
        <w:t xml:space="preserve"> calendario,</w:t>
      </w:r>
      <w:r w:rsidRPr="00E7720B">
        <w:rPr>
          <w:rFonts w:cs="Calibri"/>
        </w:rPr>
        <w:t xml:space="preserve"> contados a partir de la entrega de la presente oferta</w:t>
      </w:r>
      <w:r w:rsidRPr="00E7720B">
        <w:rPr>
          <w:rFonts w:cs="Calibri"/>
          <w:spacing w:val="-6"/>
          <w:lang w:val="es-ES_tradnl"/>
        </w:rPr>
        <w:t>.</w:t>
      </w:r>
    </w:p>
    <w:p w14:paraId="60BEC502"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 xml:space="preserve">Que   nos   comprometemos   a   cumplir   con   todas   las   especificaciones   técnicas contempladas en </w:t>
      </w:r>
      <w:r w:rsidRPr="00E7720B">
        <w:rPr>
          <w:rFonts w:cs="Calibri"/>
          <w:spacing w:val="-4"/>
          <w:lang w:val="es-ES_tradnl"/>
        </w:rPr>
        <w:t>la invitación</w:t>
      </w:r>
      <w:r w:rsidRPr="00E7720B">
        <w:rPr>
          <w:rFonts w:cs="Calibri"/>
          <w:spacing w:val="-6"/>
          <w:lang w:val="es-ES_tradnl"/>
        </w:rPr>
        <w:t xml:space="preserve"> y con todos los requerimientos señalados en el mismo.</w:t>
      </w:r>
    </w:p>
    <w:p w14:paraId="1198BEC3" w14:textId="77777777" w:rsidR="00E7720B" w:rsidRPr="00E7720B" w:rsidRDefault="00E7720B" w:rsidP="00DE3752">
      <w:pPr>
        <w:numPr>
          <w:ilvl w:val="0"/>
          <w:numId w:val="3"/>
        </w:numPr>
        <w:autoSpaceDE w:val="0"/>
        <w:autoSpaceDN w:val="0"/>
        <w:adjustRightInd w:val="0"/>
        <w:spacing w:after="0" w:line="240" w:lineRule="auto"/>
        <w:jc w:val="both"/>
        <w:rPr>
          <w:rFonts w:cs="Calibri"/>
          <w:lang w:eastAsia="es-CO"/>
        </w:rPr>
      </w:pPr>
      <w:r w:rsidRPr="00E7720B">
        <w:rPr>
          <w:rFonts w:cs="Calibri"/>
          <w:lang w:eastAsia="es-CO"/>
        </w:rPr>
        <w:t>Que no hemos sido sancionados o multados por ninguna Entidad Oficial por incumplimiento de contratos estatales, mediante providencia ejecutoriada dentro de los últimos tres (3) años anteriores la fecha de cierre de este Proceso de Selección.</w:t>
      </w:r>
    </w:p>
    <w:p w14:paraId="2BDAFAEF"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6"/>
          <w:lang w:val="es-ES_tradnl"/>
        </w:rPr>
      </w:pPr>
      <w:r w:rsidRPr="00E7720B">
        <w:rPr>
          <w:rFonts w:cs="Calibri"/>
          <w:spacing w:val="-6"/>
          <w:lang w:val="es-ES_tradnl"/>
        </w:rPr>
        <w:t>Que aceptamos recibir notificaciones concernientes a la presente invitación y de todos los actos y comunicaciones</w:t>
      </w:r>
      <w:r w:rsidRPr="00E7720B">
        <w:rPr>
          <w:rFonts w:cs="Calibri"/>
          <w:color w:val="000000"/>
          <w:spacing w:val="-6"/>
          <w:lang w:val="es-ES_tradnl"/>
        </w:rPr>
        <w:t xml:space="preserve"> que se expidan por el SENA, dentro del curso del contrato hasta su liquidación y en general los que surjan entre las partes por medio electrónico al E- mail abajo consignado</w:t>
      </w:r>
    </w:p>
    <w:p w14:paraId="0AD9703B" w14:textId="77777777" w:rsidR="00E7720B" w:rsidRPr="00E7720B" w:rsidRDefault="00E7720B" w:rsidP="00E7720B">
      <w:pPr>
        <w:shd w:val="clear" w:color="auto" w:fill="FFFFFF"/>
        <w:spacing w:before="235" w:after="0" w:line="240" w:lineRule="auto"/>
        <w:jc w:val="both"/>
        <w:rPr>
          <w:rFonts w:cs="Calibri"/>
        </w:rPr>
      </w:pPr>
      <w:r w:rsidRPr="00E7720B">
        <w:rPr>
          <w:rFonts w:cs="Calibri"/>
          <w:color w:val="000000"/>
          <w:spacing w:val="-5"/>
          <w:lang w:val="es-ES_tradnl"/>
        </w:rPr>
        <w:t>Atentamente,</w:t>
      </w:r>
    </w:p>
    <w:p w14:paraId="52B32CE6" w14:textId="77777777" w:rsidR="00E7720B" w:rsidRPr="00E7720B" w:rsidRDefault="00E7720B" w:rsidP="00E7720B">
      <w:pPr>
        <w:shd w:val="clear" w:color="auto" w:fill="FFFFFF"/>
        <w:spacing w:before="245" w:after="0" w:line="240" w:lineRule="auto"/>
        <w:jc w:val="both"/>
        <w:rPr>
          <w:rFonts w:cs="Calibri"/>
          <w:color w:val="000000"/>
          <w:spacing w:val="-4"/>
          <w:lang w:val="es-ES_tradnl"/>
        </w:rPr>
      </w:pPr>
    </w:p>
    <w:p w14:paraId="3ECE4680" w14:textId="77777777" w:rsidR="00E7720B" w:rsidRPr="00E7720B" w:rsidRDefault="00E7720B" w:rsidP="00E7720B">
      <w:pPr>
        <w:shd w:val="clear" w:color="auto" w:fill="FFFFFF"/>
        <w:spacing w:before="245" w:after="0" w:line="240" w:lineRule="auto"/>
        <w:ind w:left="19"/>
        <w:jc w:val="both"/>
        <w:rPr>
          <w:rFonts w:cs="Calibri"/>
        </w:rPr>
      </w:pPr>
      <w:r w:rsidRPr="00E7720B">
        <w:rPr>
          <w:rFonts w:cs="Calibri"/>
          <w:color w:val="000000"/>
          <w:spacing w:val="-4"/>
          <w:lang w:val="es-ES_tradnl"/>
        </w:rPr>
        <w:t>Nombre o Razón Social del PROPONENTE</w:t>
      </w:r>
    </w:p>
    <w:p w14:paraId="0A737944" w14:textId="77777777" w:rsidR="00E7720B" w:rsidRPr="00E7720B" w:rsidRDefault="00E7720B" w:rsidP="00E7720B">
      <w:pPr>
        <w:shd w:val="clear" w:color="auto" w:fill="FFFFFF"/>
        <w:spacing w:after="0" w:line="240" w:lineRule="auto"/>
        <w:ind w:left="19"/>
        <w:jc w:val="both"/>
        <w:rPr>
          <w:rFonts w:cs="Calibri"/>
        </w:rPr>
      </w:pPr>
      <w:r w:rsidRPr="00E7720B">
        <w:rPr>
          <w:rFonts w:cs="Calibri"/>
          <w:color w:val="000000"/>
          <w:spacing w:val="-4"/>
          <w:lang w:val="es-ES_tradnl"/>
        </w:rPr>
        <w:t>Nombre del Representante Legal</w:t>
      </w:r>
    </w:p>
    <w:p w14:paraId="0AFFD43D" w14:textId="77777777" w:rsidR="00E7720B" w:rsidRPr="00E7720B" w:rsidRDefault="00E7720B" w:rsidP="00E7720B">
      <w:pPr>
        <w:shd w:val="clear" w:color="auto" w:fill="FFFFFF"/>
        <w:spacing w:after="0" w:line="240" w:lineRule="auto"/>
        <w:ind w:left="19"/>
        <w:jc w:val="both"/>
        <w:rPr>
          <w:rFonts w:cs="Calibri"/>
        </w:rPr>
      </w:pPr>
      <w:proofErr w:type="spellStart"/>
      <w:r w:rsidRPr="00E7720B">
        <w:rPr>
          <w:rFonts w:cs="Calibri"/>
          <w:color w:val="000000"/>
          <w:spacing w:val="-4"/>
          <w:lang w:val="es-ES_tradnl"/>
        </w:rPr>
        <w:t>Nit</w:t>
      </w:r>
      <w:proofErr w:type="spellEnd"/>
      <w:r w:rsidRPr="00E7720B">
        <w:rPr>
          <w:rFonts w:cs="Calibri"/>
          <w:color w:val="000000"/>
          <w:spacing w:val="-4"/>
          <w:lang w:val="es-ES_tradnl"/>
        </w:rPr>
        <w:t>., o Cédula de Ciudadanía No</w:t>
      </w:r>
    </w:p>
    <w:p w14:paraId="137DD3EC" w14:textId="77777777" w:rsidR="00E7720B" w:rsidRPr="00E7720B" w:rsidRDefault="00E7720B" w:rsidP="00E7720B">
      <w:pPr>
        <w:shd w:val="clear" w:color="auto" w:fill="FFFFFF"/>
        <w:spacing w:after="0" w:line="240" w:lineRule="auto"/>
        <w:ind w:left="19"/>
        <w:jc w:val="both"/>
        <w:rPr>
          <w:rFonts w:cs="Calibri"/>
        </w:rPr>
      </w:pPr>
      <w:r w:rsidRPr="00E7720B">
        <w:rPr>
          <w:rFonts w:cs="Calibri"/>
          <w:color w:val="000000"/>
          <w:spacing w:val="-7"/>
          <w:lang w:val="es-ES_tradnl"/>
        </w:rPr>
        <w:t>Dirección</w:t>
      </w:r>
    </w:p>
    <w:p w14:paraId="5D37BB35" w14:textId="77777777" w:rsidR="00E7720B" w:rsidRPr="00E7720B" w:rsidRDefault="00E7720B" w:rsidP="00E7720B">
      <w:pPr>
        <w:shd w:val="clear" w:color="auto" w:fill="FFFFFF"/>
        <w:spacing w:after="0" w:line="240" w:lineRule="auto"/>
        <w:ind w:left="10"/>
        <w:jc w:val="both"/>
        <w:rPr>
          <w:rFonts w:cs="Calibri"/>
        </w:rPr>
      </w:pPr>
      <w:r w:rsidRPr="00E7720B">
        <w:rPr>
          <w:rFonts w:cs="Calibri"/>
          <w:color w:val="000000"/>
          <w:spacing w:val="-7"/>
          <w:lang w:val="es-ES_tradnl"/>
        </w:rPr>
        <w:t xml:space="preserve">Ciudad, </w:t>
      </w:r>
      <w:r w:rsidRPr="00E7720B">
        <w:rPr>
          <w:rFonts w:cs="Calibri"/>
          <w:color w:val="000000"/>
          <w:spacing w:val="-6"/>
          <w:lang w:val="es-ES_tradnl"/>
        </w:rPr>
        <w:t xml:space="preserve">Teléfono, </w:t>
      </w:r>
      <w:r w:rsidRPr="00E7720B">
        <w:rPr>
          <w:rFonts w:cs="Calibri"/>
          <w:color w:val="000000"/>
          <w:spacing w:val="-10"/>
          <w:lang w:val="es-ES_tradnl"/>
        </w:rPr>
        <w:t>Fax</w:t>
      </w:r>
    </w:p>
    <w:p w14:paraId="3E15BC1E" w14:textId="77777777" w:rsidR="00E7720B" w:rsidRPr="00E7720B" w:rsidRDefault="00E7720B" w:rsidP="00E7720B">
      <w:pPr>
        <w:shd w:val="clear" w:color="auto" w:fill="FFFFFF"/>
        <w:spacing w:after="0" w:line="240" w:lineRule="auto"/>
        <w:ind w:left="10"/>
        <w:jc w:val="both"/>
        <w:rPr>
          <w:rFonts w:cs="Calibri"/>
        </w:rPr>
      </w:pPr>
      <w:r w:rsidRPr="00E7720B">
        <w:rPr>
          <w:rFonts w:cs="Calibri"/>
          <w:color w:val="000000"/>
          <w:spacing w:val="-4"/>
          <w:lang w:val="es-ES_tradnl"/>
        </w:rPr>
        <w:t>Correo electrónico</w:t>
      </w:r>
    </w:p>
    <w:p w14:paraId="1F887D80" w14:textId="77777777" w:rsidR="00C50BE7" w:rsidRDefault="00C50BE7">
      <w:pPr>
        <w:spacing w:after="0" w:line="240" w:lineRule="auto"/>
        <w:rPr>
          <w:rFonts w:cs="Calibri"/>
          <w:b/>
          <w:lang w:val="es-ES"/>
        </w:rPr>
      </w:pPr>
      <w:r>
        <w:rPr>
          <w:rFonts w:cs="Calibri"/>
          <w:b/>
          <w:lang w:val="es-ES"/>
        </w:rPr>
        <w:br w:type="page"/>
      </w:r>
    </w:p>
    <w:p w14:paraId="0DB7404D" w14:textId="5BF34AC6" w:rsidR="00C05EDF" w:rsidRPr="00C05EDF" w:rsidRDefault="00C05EDF" w:rsidP="00C50BE7">
      <w:pPr>
        <w:spacing w:after="0" w:line="240" w:lineRule="auto"/>
        <w:jc w:val="center"/>
        <w:rPr>
          <w:rFonts w:cs="Calibri"/>
          <w:b/>
          <w:lang w:val="es-ES"/>
        </w:rPr>
      </w:pPr>
      <w:r w:rsidRPr="00C05EDF">
        <w:rPr>
          <w:rFonts w:cs="Calibri"/>
          <w:b/>
          <w:lang w:val="es-ES"/>
        </w:rPr>
        <w:lastRenderedPageBreak/>
        <w:t>ANEXO No. 2</w:t>
      </w:r>
    </w:p>
    <w:p w14:paraId="4A2A70A3" w14:textId="7C2B7943" w:rsidR="00C05EDF" w:rsidRPr="00C05EDF" w:rsidRDefault="00C05EDF" w:rsidP="00C05EDF">
      <w:pPr>
        <w:spacing w:after="0" w:line="240" w:lineRule="auto"/>
        <w:jc w:val="center"/>
        <w:rPr>
          <w:rFonts w:cs="Calibri"/>
          <w:b/>
          <w:lang w:val="es-ES"/>
        </w:rPr>
      </w:pPr>
      <w:r>
        <w:rPr>
          <w:rFonts w:cs="Calibri"/>
          <w:b/>
          <w:lang w:val="es-ES"/>
        </w:rPr>
        <w:t xml:space="preserve">COMPROMISO ANTICORRUPCIÓN O </w:t>
      </w:r>
      <w:r w:rsidRPr="00C05EDF">
        <w:rPr>
          <w:rFonts w:cs="Calibri"/>
          <w:b/>
          <w:lang w:val="es-ES"/>
        </w:rPr>
        <w:t>PACTO DE TRANSPARENCIA</w:t>
      </w:r>
    </w:p>
    <w:p w14:paraId="592FEC90" w14:textId="77777777" w:rsidR="00C05EDF" w:rsidRPr="00C05EDF" w:rsidRDefault="00C05EDF" w:rsidP="00C05EDF">
      <w:pPr>
        <w:spacing w:after="0" w:line="240" w:lineRule="auto"/>
        <w:rPr>
          <w:rFonts w:cs="Calibri"/>
          <w:b/>
          <w:lang w:val="es-ES"/>
        </w:rPr>
      </w:pPr>
    </w:p>
    <w:p w14:paraId="1E9337DE" w14:textId="77777777" w:rsidR="00C05EDF" w:rsidRPr="00C05EDF" w:rsidRDefault="00C05EDF" w:rsidP="00C05EDF">
      <w:pPr>
        <w:spacing w:after="0" w:line="240" w:lineRule="auto"/>
        <w:jc w:val="both"/>
        <w:rPr>
          <w:rFonts w:cs="Calibri"/>
        </w:rPr>
      </w:pPr>
      <w:r w:rsidRPr="00C05EDF">
        <w:rPr>
          <w:rFonts w:cs="Calibri"/>
        </w:rPr>
        <w:t>Bucaramanga, [Insertar fecha] </w:t>
      </w:r>
    </w:p>
    <w:p w14:paraId="10D2F42D" w14:textId="77777777" w:rsidR="00C05EDF" w:rsidRPr="00C05EDF" w:rsidRDefault="00C05EDF" w:rsidP="00C05EDF">
      <w:pPr>
        <w:spacing w:after="0" w:line="240" w:lineRule="auto"/>
        <w:jc w:val="both"/>
        <w:rPr>
          <w:rFonts w:cs="Calibri"/>
        </w:rPr>
      </w:pPr>
      <w:r w:rsidRPr="00C05EDF">
        <w:rPr>
          <w:rFonts w:cs="Calibri"/>
        </w:rPr>
        <w:t> </w:t>
      </w:r>
    </w:p>
    <w:p w14:paraId="07EE227D" w14:textId="77777777" w:rsidR="00C05EDF" w:rsidRPr="00C05EDF" w:rsidRDefault="00C05EDF" w:rsidP="00C05EDF">
      <w:pPr>
        <w:spacing w:after="0" w:line="240" w:lineRule="auto"/>
        <w:jc w:val="both"/>
        <w:rPr>
          <w:rFonts w:cs="Calibri"/>
        </w:rPr>
      </w:pPr>
      <w:r w:rsidRPr="00C05EDF">
        <w:rPr>
          <w:rFonts w:cs="Calibri"/>
        </w:rPr>
        <w:t> </w:t>
      </w:r>
    </w:p>
    <w:p w14:paraId="55ADDB78" w14:textId="77777777" w:rsidR="00C05EDF" w:rsidRPr="00C05EDF" w:rsidRDefault="00C05EDF" w:rsidP="00C05EDF">
      <w:pPr>
        <w:spacing w:after="0" w:line="240" w:lineRule="auto"/>
        <w:jc w:val="both"/>
        <w:rPr>
          <w:rFonts w:cs="Calibri"/>
        </w:rPr>
      </w:pPr>
      <w:r w:rsidRPr="00C05EDF">
        <w:rPr>
          <w:rFonts w:cs="Calibri"/>
        </w:rPr>
        <w:t>Señores: </w:t>
      </w:r>
    </w:p>
    <w:p w14:paraId="09C95E11" w14:textId="77777777" w:rsidR="00C05EDF" w:rsidRPr="00C05EDF" w:rsidRDefault="00C05EDF" w:rsidP="00C05EDF">
      <w:pPr>
        <w:spacing w:after="0" w:line="240" w:lineRule="auto"/>
        <w:jc w:val="both"/>
        <w:rPr>
          <w:rFonts w:cs="Calibri"/>
        </w:rPr>
      </w:pPr>
      <w:r w:rsidRPr="00C05EDF">
        <w:rPr>
          <w:rFonts w:cs="Calibri"/>
          <w:bCs/>
        </w:rPr>
        <w:t>SERVICIO NACIONAL DE APRENDIZAJE SENA REGIONAL SANTANDER</w:t>
      </w:r>
      <w:r w:rsidRPr="00C05EDF">
        <w:rPr>
          <w:rFonts w:cs="Calibri"/>
        </w:rPr>
        <w:t> </w:t>
      </w:r>
    </w:p>
    <w:p w14:paraId="0D2A72FE" w14:textId="77777777" w:rsidR="00C05EDF" w:rsidRPr="00C05EDF" w:rsidRDefault="00C05EDF" w:rsidP="00C05EDF">
      <w:pPr>
        <w:spacing w:after="0" w:line="240" w:lineRule="auto"/>
        <w:jc w:val="both"/>
        <w:rPr>
          <w:rFonts w:cs="Calibri"/>
        </w:rPr>
      </w:pPr>
      <w:r w:rsidRPr="00C05EDF">
        <w:rPr>
          <w:rFonts w:cs="Calibri"/>
        </w:rPr>
        <w:t>Ciudad </w:t>
      </w:r>
    </w:p>
    <w:p w14:paraId="308A3252" w14:textId="77777777" w:rsidR="00C05EDF" w:rsidRPr="00C05EDF" w:rsidRDefault="00C05EDF" w:rsidP="00C05EDF">
      <w:pPr>
        <w:spacing w:after="0" w:line="240" w:lineRule="auto"/>
        <w:jc w:val="both"/>
        <w:rPr>
          <w:rFonts w:cs="Calibri"/>
        </w:rPr>
      </w:pPr>
      <w:r w:rsidRPr="00C05EDF">
        <w:rPr>
          <w:rFonts w:cs="Calibri"/>
        </w:rPr>
        <w:t> </w:t>
      </w:r>
    </w:p>
    <w:p w14:paraId="40B94889" w14:textId="77777777" w:rsidR="00C05EDF" w:rsidRPr="00C05EDF" w:rsidRDefault="00C05EDF" w:rsidP="00C05EDF">
      <w:pPr>
        <w:spacing w:after="0" w:line="240" w:lineRule="auto"/>
        <w:jc w:val="both"/>
        <w:rPr>
          <w:rFonts w:cs="Calibri"/>
        </w:rPr>
      </w:pPr>
      <w:r w:rsidRPr="00C05EDF">
        <w:rPr>
          <w:rFonts w:cs="Calibri"/>
        </w:rPr>
        <w:t> </w:t>
      </w:r>
    </w:p>
    <w:p w14:paraId="1F2073F5" w14:textId="2A63F209" w:rsidR="00C05EDF" w:rsidRPr="00C05EDF" w:rsidRDefault="00C05EDF" w:rsidP="00C05EDF">
      <w:pPr>
        <w:spacing w:after="0" w:line="240" w:lineRule="auto"/>
        <w:jc w:val="both"/>
        <w:rPr>
          <w:rFonts w:cs="Calibri"/>
        </w:rPr>
      </w:pPr>
      <w:r w:rsidRPr="00C05EDF">
        <w:rPr>
          <w:rFonts w:cs="Calibri"/>
        </w:rPr>
        <w:t>El (los) abajo firmante(s), actuando en nombre y representación de [nombre del Interesado, en el caso de Estructura Plural, debe incluirse el nombre de la Estructura Plural, así como el nombre de cada uno de sus miembros] por medio de la presente en desarrollo del proceso de mínima cuantía </w:t>
      </w:r>
      <w:r w:rsidR="00D96D5B">
        <w:rPr>
          <w:rFonts w:cs="Calibri"/>
          <w:bCs/>
        </w:rPr>
        <w:t>MC-STD-00435-2020</w:t>
      </w:r>
      <w:r w:rsidRPr="00C05EDF">
        <w:rPr>
          <w:rFonts w:cs="Calibri"/>
          <w:bCs/>
        </w:rPr>
        <w:t>, </w:t>
      </w:r>
      <w:r w:rsidRPr="00C05EDF">
        <w:rPr>
          <w:rFonts w:cs="Calibri"/>
        </w:rPr>
        <w:t>cuyo objeto es “</w:t>
      </w:r>
      <w:r w:rsidR="00D96D5B" w:rsidRPr="00D96D5B">
        <w:rPr>
          <w:rFonts w:cs="Calibri"/>
          <w:bCs/>
          <w:i/>
          <w:lang w:val="es-ES"/>
        </w:rPr>
        <w:t>P</w:t>
      </w:r>
      <w:r w:rsidR="00D96D5B" w:rsidRPr="00D96D5B">
        <w:rPr>
          <w:rFonts w:cs="Calibri"/>
          <w:bCs/>
          <w:i/>
        </w:rPr>
        <w:t>restar los servicios odontológicos para los beneficiarios del servicio médico asistencial del SENA R</w:t>
      </w:r>
      <w:r w:rsidR="00D96D5B">
        <w:rPr>
          <w:rFonts w:cs="Calibri"/>
          <w:bCs/>
          <w:i/>
        </w:rPr>
        <w:t>egional Santander</w:t>
      </w:r>
      <w:r w:rsidR="00C50BE7">
        <w:rPr>
          <w:rFonts w:cs="Calibri"/>
          <w:bCs/>
          <w:i/>
          <w:lang w:val="es-ES"/>
        </w:rPr>
        <w:t>”</w:t>
      </w:r>
      <w:r w:rsidR="00C50BE7" w:rsidRPr="00C50BE7">
        <w:rPr>
          <w:rFonts w:cs="Calibri"/>
          <w:bCs/>
          <w:i/>
          <w:lang w:val="es-ES"/>
        </w:rPr>
        <w:t>.</w:t>
      </w:r>
    </w:p>
    <w:p w14:paraId="3B0D3CB8" w14:textId="77777777" w:rsidR="00C05EDF" w:rsidRPr="00C05EDF" w:rsidRDefault="00C05EDF" w:rsidP="00C05EDF">
      <w:pPr>
        <w:spacing w:after="0" w:line="240" w:lineRule="auto"/>
        <w:jc w:val="both"/>
        <w:rPr>
          <w:rFonts w:cs="Calibri"/>
        </w:rPr>
      </w:pPr>
      <w:r w:rsidRPr="00C05EDF">
        <w:rPr>
          <w:rFonts w:cs="Calibri"/>
        </w:rPr>
        <w:t> </w:t>
      </w:r>
    </w:p>
    <w:p w14:paraId="05DF39F6" w14:textId="77777777" w:rsidR="00C05EDF" w:rsidRPr="00C05EDF" w:rsidRDefault="00C05EDF" w:rsidP="00C05EDF">
      <w:pPr>
        <w:spacing w:after="0" w:line="240" w:lineRule="auto"/>
        <w:jc w:val="both"/>
        <w:rPr>
          <w:rFonts w:cs="Calibri"/>
        </w:rPr>
      </w:pPr>
      <w:r w:rsidRPr="00C05EDF">
        <w:rPr>
          <w:rFonts w:cs="Calibri"/>
        </w:rPr>
        <w:t>El presente Pacto de Transparencia, constituye una manifestación ética de los participantes y tiene por objeto minimizar la ocurrencia de hechos contrarios a la ética de lo público provenientes tanto de la iniciativa privada como la pública y promover un entorno de competencia justa y amplia visibilidad ante la opinión pública. </w:t>
      </w:r>
    </w:p>
    <w:p w14:paraId="5FBF410C" w14:textId="77777777" w:rsidR="00C05EDF" w:rsidRPr="00C05EDF" w:rsidRDefault="00C05EDF" w:rsidP="00C05EDF">
      <w:pPr>
        <w:spacing w:after="0" w:line="240" w:lineRule="auto"/>
        <w:jc w:val="both"/>
        <w:rPr>
          <w:rFonts w:cs="Calibri"/>
        </w:rPr>
      </w:pPr>
      <w:r w:rsidRPr="00C05EDF">
        <w:rPr>
          <w:rFonts w:cs="Calibri"/>
        </w:rPr>
        <w:t> </w:t>
      </w:r>
    </w:p>
    <w:p w14:paraId="472F496B" w14:textId="77777777" w:rsidR="00C05EDF" w:rsidRPr="00C05EDF" w:rsidRDefault="00C05EDF" w:rsidP="00DE3752">
      <w:pPr>
        <w:numPr>
          <w:ilvl w:val="0"/>
          <w:numId w:val="5"/>
        </w:numPr>
        <w:spacing w:after="0" w:line="240" w:lineRule="auto"/>
        <w:jc w:val="both"/>
        <w:rPr>
          <w:rFonts w:cs="Calibri"/>
        </w:rPr>
      </w:pPr>
      <w:r w:rsidRPr="00C05EDF">
        <w:rPr>
          <w:rFonts w:cs="Calibri"/>
        </w:rPr>
        <w:t>Cumplir estrictamente, en su letra y su espíritu la Ley Aplicable. </w:t>
      </w:r>
    </w:p>
    <w:p w14:paraId="7C206276" w14:textId="77777777" w:rsidR="00C05EDF" w:rsidRPr="00C05EDF" w:rsidRDefault="00C05EDF" w:rsidP="00DE3752">
      <w:pPr>
        <w:numPr>
          <w:ilvl w:val="0"/>
          <w:numId w:val="6"/>
        </w:numPr>
        <w:spacing w:after="0" w:line="240" w:lineRule="auto"/>
        <w:jc w:val="both"/>
        <w:rPr>
          <w:rFonts w:cs="Calibri"/>
        </w:rPr>
      </w:pPr>
      <w:r w:rsidRPr="00C05EDF">
        <w:rPr>
          <w:rFonts w:cs="Calibri"/>
        </w:rPr>
        <w:t>No ofrecer sobornos, dádivas, recompensas o gratificaciones con el fin de incidir con las decisiones relacionadas con el presente proceso de contratación.  </w:t>
      </w:r>
    </w:p>
    <w:p w14:paraId="016E4BD9" w14:textId="77777777" w:rsidR="00C05EDF" w:rsidRPr="00C05EDF" w:rsidRDefault="00C05EDF" w:rsidP="00DE3752">
      <w:pPr>
        <w:numPr>
          <w:ilvl w:val="0"/>
          <w:numId w:val="7"/>
        </w:numPr>
        <w:spacing w:after="0" w:line="240" w:lineRule="auto"/>
        <w:jc w:val="both"/>
        <w:rPr>
          <w:rFonts w:cs="Calibri"/>
        </w:rPr>
      </w:pPr>
      <w:r w:rsidRPr="00C05EDF">
        <w:rPr>
          <w:rFonts w:cs="Calibri"/>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presente proceso de contratación, durante el proceso, antes del inicio y/o durante la etapa de evaluación, que pueden ser interpretadas como efectuadas con la intención de inducir alguna decisión relacionada con la adjudicación. </w:t>
      </w:r>
    </w:p>
    <w:p w14:paraId="7F60646C" w14:textId="77777777" w:rsidR="00C05EDF" w:rsidRPr="00C05EDF" w:rsidRDefault="00C05EDF" w:rsidP="00DE3752">
      <w:pPr>
        <w:numPr>
          <w:ilvl w:val="0"/>
          <w:numId w:val="8"/>
        </w:numPr>
        <w:spacing w:after="0" w:line="240" w:lineRule="auto"/>
        <w:jc w:val="both"/>
        <w:rPr>
          <w:rFonts w:cs="Calibri"/>
        </w:rPr>
      </w:pPr>
      <w:r w:rsidRPr="00C05EDF">
        <w:rPr>
          <w:rFonts w:cs="Calibri"/>
        </w:rPr>
        <w:t>Adicionalmente, en el evento de conocerse casos especiales de corrupción, reportar el hecho a la Secretaria de Transparencia de la Presidencia de la República. </w:t>
      </w:r>
    </w:p>
    <w:p w14:paraId="2FF983F7" w14:textId="77777777" w:rsidR="00C05EDF" w:rsidRPr="00C05EDF" w:rsidRDefault="00C05EDF" w:rsidP="00DE3752">
      <w:pPr>
        <w:numPr>
          <w:ilvl w:val="0"/>
          <w:numId w:val="9"/>
        </w:numPr>
        <w:spacing w:after="0" w:line="240" w:lineRule="auto"/>
        <w:jc w:val="both"/>
        <w:rPr>
          <w:rFonts w:cs="Calibri"/>
        </w:rPr>
      </w:pPr>
      <w:r w:rsidRPr="00C05EDF">
        <w:rPr>
          <w:rFonts w:cs="Calibri"/>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 este. </w:t>
      </w:r>
    </w:p>
    <w:p w14:paraId="12485BFF" w14:textId="77777777" w:rsidR="00C05EDF" w:rsidRPr="00C05EDF" w:rsidRDefault="00C05EDF" w:rsidP="00DE3752">
      <w:pPr>
        <w:numPr>
          <w:ilvl w:val="0"/>
          <w:numId w:val="10"/>
        </w:numPr>
        <w:spacing w:after="0" w:line="240" w:lineRule="auto"/>
        <w:jc w:val="both"/>
        <w:rPr>
          <w:rFonts w:cs="Calibri"/>
        </w:rPr>
      </w:pPr>
      <w:r w:rsidRPr="00C05EDF">
        <w:rPr>
          <w:rFonts w:cs="Calibri"/>
        </w:rPr>
        <w:t>Solicitar u ofrecer cualquier información utilizando los procedimientos previstos en el Pliego de Condiciones. </w:t>
      </w:r>
    </w:p>
    <w:p w14:paraId="7CFE0120" w14:textId="77777777" w:rsidR="00C05EDF" w:rsidRPr="00C05EDF" w:rsidRDefault="00C05EDF" w:rsidP="00DE3752">
      <w:pPr>
        <w:numPr>
          <w:ilvl w:val="0"/>
          <w:numId w:val="11"/>
        </w:numPr>
        <w:spacing w:after="0" w:line="240" w:lineRule="auto"/>
        <w:jc w:val="both"/>
        <w:rPr>
          <w:rFonts w:cs="Calibri"/>
        </w:rPr>
      </w:pPr>
      <w:r w:rsidRPr="00C05EDF">
        <w:rPr>
          <w:rFonts w:cs="Calibri"/>
        </w:rPr>
        <w:t>No hacer arreglos previos con otros Proponentes para tratar de influenciar o manipular los resultados de la Adjudicación. </w:t>
      </w:r>
    </w:p>
    <w:p w14:paraId="377E315F" w14:textId="77777777" w:rsidR="00C05EDF" w:rsidRPr="00C05EDF" w:rsidRDefault="00C05EDF" w:rsidP="00DE3752">
      <w:pPr>
        <w:numPr>
          <w:ilvl w:val="0"/>
          <w:numId w:val="12"/>
        </w:numPr>
        <w:spacing w:after="0" w:line="240" w:lineRule="auto"/>
        <w:jc w:val="both"/>
        <w:rPr>
          <w:rFonts w:cs="Calibri"/>
        </w:rPr>
      </w:pPr>
      <w:r w:rsidRPr="00C05EDF">
        <w:rPr>
          <w:rFonts w:cs="Calibri"/>
        </w:rPr>
        <w:t>Declarar públicamente que se conocen y aceptan las condiciones establecidas en el Pliego de Condiciones, lo cual se hace a través de la presentación de la Propuesta. </w:t>
      </w:r>
    </w:p>
    <w:p w14:paraId="7F38D004" w14:textId="77777777" w:rsidR="00C05EDF" w:rsidRPr="00C05EDF" w:rsidRDefault="00C05EDF" w:rsidP="00DE3752">
      <w:pPr>
        <w:numPr>
          <w:ilvl w:val="0"/>
          <w:numId w:val="13"/>
        </w:numPr>
        <w:spacing w:after="0" w:line="240" w:lineRule="auto"/>
        <w:jc w:val="both"/>
        <w:rPr>
          <w:rFonts w:cs="Calibri"/>
        </w:rPr>
      </w:pPr>
      <w:r w:rsidRPr="00C05EDF">
        <w:rPr>
          <w:rFonts w:cs="Calibri"/>
        </w:rPr>
        <w:t>No utilizar en la etapa de evaluación de las Propuestas argumentos carentes de sustento probatorio para efectos de buscar la descalificación de competidores. </w:t>
      </w:r>
    </w:p>
    <w:p w14:paraId="419126BC" w14:textId="77777777" w:rsidR="00C05EDF" w:rsidRPr="00C05EDF" w:rsidRDefault="00C05EDF" w:rsidP="00DE3752">
      <w:pPr>
        <w:numPr>
          <w:ilvl w:val="0"/>
          <w:numId w:val="14"/>
        </w:numPr>
        <w:spacing w:after="0" w:line="240" w:lineRule="auto"/>
        <w:jc w:val="both"/>
        <w:rPr>
          <w:rFonts w:cs="Calibri"/>
        </w:rPr>
      </w:pPr>
      <w:r w:rsidRPr="00C05EDF">
        <w:rPr>
          <w:rFonts w:cs="Calibri"/>
        </w:rPr>
        <w:t>Interpretar de buena fe las normas aplicables al Proceso de Selección, de manera que siempre produzcan los efectos buscados por las mismas. </w:t>
      </w:r>
    </w:p>
    <w:p w14:paraId="7887C8BE" w14:textId="77777777" w:rsidR="00C05EDF" w:rsidRPr="00C05EDF" w:rsidRDefault="00C05EDF" w:rsidP="00DE3752">
      <w:pPr>
        <w:numPr>
          <w:ilvl w:val="0"/>
          <w:numId w:val="15"/>
        </w:numPr>
        <w:spacing w:after="0" w:line="240" w:lineRule="auto"/>
        <w:jc w:val="both"/>
        <w:rPr>
          <w:rFonts w:cs="Calibri"/>
        </w:rPr>
      </w:pPr>
      <w:r w:rsidRPr="00C05EDF">
        <w:rPr>
          <w:rFonts w:cs="Calibri"/>
        </w:rPr>
        <w:t>No incurrir en falsedad de los documentos exigidos para cumplir con los requisitos del Proceso de Selección. </w:t>
      </w:r>
    </w:p>
    <w:p w14:paraId="0C2D280C" w14:textId="77777777" w:rsidR="00C05EDF" w:rsidRPr="00C05EDF" w:rsidRDefault="00C05EDF" w:rsidP="00DE3752">
      <w:pPr>
        <w:numPr>
          <w:ilvl w:val="0"/>
          <w:numId w:val="16"/>
        </w:numPr>
        <w:spacing w:after="0" w:line="240" w:lineRule="auto"/>
        <w:jc w:val="both"/>
        <w:rPr>
          <w:rFonts w:cs="Calibri"/>
        </w:rPr>
      </w:pPr>
      <w:r w:rsidRPr="00C05EDF">
        <w:rPr>
          <w:rFonts w:cs="Calibri"/>
        </w:rPr>
        <w:t>Igualmente se acepta que durante la evaluación de las Propuestas prime el criterio de respetar el espíritu de la Ley Aplicable y los aspectos de fondo por encima de la forma, buscando siempre favorecer la libre competencia. </w:t>
      </w:r>
    </w:p>
    <w:p w14:paraId="450E6A2F" w14:textId="77777777" w:rsidR="00C50BE7" w:rsidRDefault="00C05EDF" w:rsidP="00C50BE7">
      <w:pPr>
        <w:numPr>
          <w:ilvl w:val="0"/>
          <w:numId w:val="17"/>
        </w:numPr>
        <w:spacing w:after="0" w:line="240" w:lineRule="auto"/>
        <w:jc w:val="both"/>
        <w:rPr>
          <w:rFonts w:cs="Calibri"/>
        </w:rPr>
      </w:pPr>
      <w:r w:rsidRPr="00C05EDF">
        <w:rPr>
          <w:rFonts w:cs="Calibri"/>
        </w:rPr>
        <w:t>Abstenerse de proferir juicios de valor contra personas naturales o jurídicas, ni referirse a asuntos personales de otros Interesados y/o Proponentes. Por lo tanto, en las audiencias solamente se debatirán asuntos relacionados con el Proceso de Selección y las Propuestas. </w:t>
      </w:r>
    </w:p>
    <w:p w14:paraId="787F87F7" w14:textId="550C656A" w:rsidR="00C05EDF" w:rsidRPr="00C50BE7" w:rsidRDefault="00C05EDF" w:rsidP="00C50BE7">
      <w:pPr>
        <w:numPr>
          <w:ilvl w:val="0"/>
          <w:numId w:val="17"/>
        </w:numPr>
        <w:spacing w:after="0" w:line="240" w:lineRule="auto"/>
        <w:jc w:val="both"/>
        <w:rPr>
          <w:rFonts w:cs="Calibri"/>
        </w:rPr>
      </w:pPr>
      <w:r w:rsidRPr="00C50BE7">
        <w:rPr>
          <w:rFonts w:cs="Calibri"/>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4F8FF408" w14:textId="77777777" w:rsidR="00C05EDF" w:rsidRPr="00C05EDF" w:rsidRDefault="00C05EDF" w:rsidP="00DE3752">
      <w:pPr>
        <w:numPr>
          <w:ilvl w:val="0"/>
          <w:numId w:val="19"/>
        </w:numPr>
        <w:spacing w:after="0" w:line="240" w:lineRule="auto"/>
        <w:jc w:val="both"/>
        <w:rPr>
          <w:rFonts w:cs="Calibri"/>
        </w:rPr>
      </w:pPr>
      <w:r w:rsidRPr="00C05EDF">
        <w:rPr>
          <w:rFonts w:cs="Calibri"/>
        </w:rPr>
        <w:t>Actuar con lealtad hacia los demás Interesados y/o Proponentes, así como frente a la Entidad. Por lo tanto, abstenerse de utilizar herramientas para dilatar el Proceso de Selección. </w:t>
      </w:r>
    </w:p>
    <w:p w14:paraId="6091C6EC" w14:textId="77777777" w:rsidR="00C05EDF" w:rsidRPr="00C05EDF" w:rsidRDefault="00C05EDF" w:rsidP="00DE3752">
      <w:pPr>
        <w:numPr>
          <w:ilvl w:val="0"/>
          <w:numId w:val="20"/>
        </w:numPr>
        <w:spacing w:after="0" w:line="240" w:lineRule="auto"/>
        <w:jc w:val="both"/>
        <w:rPr>
          <w:rFonts w:cs="Calibri"/>
        </w:rPr>
      </w:pPr>
      <w:r w:rsidRPr="00C05EDF">
        <w:rPr>
          <w:rFonts w:cs="Calibri"/>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53893AC7" w14:textId="77777777" w:rsidR="00C05EDF" w:rsidRPr="00C05EDF" w:rsidRDefault="00C05EDF" w:rsidP="00DE3752">
      <w:pPr>
        <w:numPr>
          <w:ilvl w:val="0"/>
          <w:numId w:val="21"/>
        </w:numPr>
        <w:spacing w:after="0" w:line="240" w:lineRule="auto"/>
        <w:jc w:val="both"/>
        <w:rPr>
          <w:rFonts w:cs="Calibri"/>
        </w:rPr>
      </w:pPr>
      <w:r w:rsidRPr="00C05EDF">
        <w:rPr>
          <w:rFonts w:cs="Calibri"/>
        </w:rPr>
        <w:t>Así mismo, Interesado y/o Proponente (en adelante cualquiera de los “Obligados”), se comprometen a: </w:t>
      </w:r>
    </w:p>
    <w:p w14:paraId="52A0C579" w14:textId="77777777" w:rsidR="00C05EDF" w:rsidRPr="00C05EDF" w:rsidRDefault="00C05EDF" w:rsidP="00DE3752">
      <w:pPr>
        <w:numPr>
          <w:ilvl w:val="0"/>
          <w:numId w:val="22"/>
        </w:numPr>
        <w:spacing w:after="0" w:line="240" w:lineRule="auto"/>
        <w:jc w:val="both"/>
        <w:rPr>
          <w:rFonts w:cs="Calibri"/>
        </w:rPr>
      </w:pPr>
      <w:r w:rsidRPr="00C05EDF">
        <w:rPr>
          <w:rFonts w:cs="Calibri"/>
        </w:rPr>
        <w:t>Suscribir entre los empleados, proveedores y subcontratistas un pacto ético de conducta que garantice la probidad y transparencia de las actuaciones de todos los involucrados en la preparación de la Propuesta y en la ejecución del Contrato. </w:t>
      </w:r>
    </w:p>
    <w:p w14:paraId="7CC4A359" w14:textId="77777777" w:rsidR="00C05EDF" w:rsidRPr="00C05EDF" w:rsidRDefault="00C05EDF" w:rsidP="00DE3752">
      <w:pPr>
        <w:numPr>
          <w:ilvl w:val="0"/>
          <w:numId w:val="23"/>
        </w:numPr>
        <w:spacing w:after="0" w:line="240" w:lineRule="auto"/>
        <w:jc w:val="both"/>
        <w:rPr>
          <w:rFonts w:cs="Calibri"/>
        </w:rPr>
      </w:pPr>
      <w:r w:rsidRPr="00C05EDF">
        <w:rPr>
          <w:rFonts w:cs="Calibri"/>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 </w:t>
      </w:r>
    </w:p>
    <w:p w14:paraId="1EBB78DB" w14:textId="77777777" w:rsidR="00C05EDF" w:rsidRPr="00C05EDF" w:rsidRDefault="00C05EDF" w:rsidP="00DE3752">
      <w:pPr>
        <w:numPr>
          <w:ilvl w:val="0"/>
          <w:numId w:val="24"/>
        </w:numPr>
        <w:spacing w:after="0" w:line="240" w:lineRule="auto"/>
        <w:jc w:val="both"/>
        <w:rPr>
          <w:rFonts w:cs="Calibri"/>
        </w:rPr>
      </w:pPr>
      <w:r w:rsidRPr="00C05EDF">
        <w:rPr>
          <w:rFonts w:cs="Calibri"/>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19183637" w14:textId="77777777" w:rsidR="00C05EDF" w:rsidRPr="00C05EDF" w:rsidRDefault="00C05EDF" w:rsidP="00DE3752">
      <w:pPr>
        <w:numPr>
          <w:ilvl w:val="0"/>
          <w:numId w:val="25"/>
        </w:numPr>
        <w:spacing w:after="0" w:line="240" w:lineRule="auto"/>
        <w:jc w:val="both"/>
        <w:rPr>
          <w:rFonts w:cs="Calibri"/>
        </w:rPr>
      </w:pPr>
      <w:r w:rsidRPr="00C05EDF">
        <w:rPr>
          <w:rFonts w:cs="Calibri"/>
        </w:rPr>
        <w:t>No ofrecer gratificaciones o atenciones en especie, ni financiar fiestas, recepciones u homenajes a funcionarios públicos durante las diferentes etapas del Proceso de Selección ni durante la ejecución del Contrato. </w:t>
      </w:r>
    </w:p>
    <w:p w14:paraId="6A54F933" w14:textId="5B7B1DCD" w:rsidR="00C05EDF" w:rsidRPr="00C05EDF" w:rsidRDefault="00C05EDF" w:rsidP="00C05EDF">
      <w:pPr>
        <w:spacing w:after="0" w:line="240" w:lineRule="auto"/>
        <w:jc w:val="both"/>
        <w:rPr>
          <w:rFonts w:cs="Calibri"/>
        </w:rPr>
      </w:pPr>
      <w:r w:rsidRPr="00C05EDF">
        <w:rPr>
          <w:rFonts w:cs="Calibri"/>
        </w:rPr>
        <w:t>  </w:t>
      </w:r>
    </w:p>
    <w:p w14:paraId="58E918E7" w14:textId="77777777" w:rsidR="00C05EDF" w:rsidRPr="00C05EDF" w:rsidRDefault="00C05EDF" w:rsidP="00C05EDF">
      <w:pPr>
        <w:spacing w:after="0" w:line="240" w:lineRule="auto"/>
        <w:jc w:val="both"/>
        <w:rPr>
          <w:rFonts w:cs="Calibri"/>
        </w:rPr>
      </w:pPr>
      <w:r w:rsidRPr="00C05EDF">
        <w:rPr>
          <w:rFonts w:cs="Calibri"/>
        </w:rPr>
        <w:t>Cordialmente,</w:t>
      </w:r>
    </w:p>
    <w:p w14:paraId="595742E6" w14:textId="77777777" w:rsidR="00C05EDF" w:rsidRPr="00C05EDF" w:rsidRDefault="00C05EDF" w:rsidP="00C05EDF">
      <w:pPr>
        <w:spacing w:after="0" w:line="240" w:lineRule="auto"/>
        <w:jc w:val="both"/>
        <w:rPr>
          <w:rFonts w:cs="Calibri"/>
        </w:rPr>
      </w:pPr>
    </w:p>
    <w:p w14:paraId="03AE6207" w14:textId="77777777" w:rsidR="00C05EDF" w:rsidRPr="00C05EDF" w:rsidRDefault="00C05EDF" w:rsidP="00C05EDF">
      <w:pPr>
        <w:spacing w:after="0" w:line="240" w:lineRule="auto"/>
        <w:jc w:val="both"/>
        <w:rPr>
          <w:rFonts w:cs="Calibri"/>
        </w:rPr>
      </w:pPr>
      <w:r w:rsidRPr="00C05EDF">
        <w:rPr>
          <w:rFonts w:cs="Calibri"/>
        </w:rPr>
        <w:t>Nombre del proponente                 _______________________________________ </w:t>
      </w:r>
    </w:p>
    <w:p w14:paraId="53F357C5" w14:textId="77777777" w:rsidR="00C05EDF" w:rsidRPr="00C05EDF" w:rsidRDefault="00C05EDF" w:rsidP="00C05EDF">
      <w:pPr>
        <w:spacing w:after="0" w:line="240" w:lineRule="auto"/>
        <w:jc w:val="both"/>
        <w:rPr>
          <w:rFonts w:cs="Calibri"/>
        </w:rPr>
      </w:pPr>
      <w:r w:rsidRPr="00C05EDF">
        <w:rPr>
          <w:rFonts w:cs="Calibri"/>
        </w:rPr>
        <w:t>Nombre del Representante Legal _______________________________________ </w:t>
      </w:r>
    </w:p>
    <w:p w14:paraId="397B075E" w14:textId="77777777" w:rsidR="00C05EDF" w:rsidRPr="00C05EDF" w:rsidRDefault="00C05EDF" w:rsidP="00C05EDF">
      <w:pPr>
        <w:spacing w:after="0" w:line="240" w:lineRule="auto"/>
        <w:jc w:val="both"/>
        <w:rPr>
          <w:rFonts w:cs="Calibri"/>
        </w:rPr>
      </w:pPr>
      <w:r w:rsidRPr="00C05EDF">
        <w:rPr>
          <w:rFonts w:cs="Calibri"/>
        </w:rPr>
        <w:t>C. C. No. _____________________ de _______________ </w:t>
      </w:r>
    </w:p>
    <w:p w14:paraId="3FD68314" w14:textId="77777777" w:rsidR="00C05EDF" w:rsidRPr="00C05EDF" w:rsidRDefault="00C05EDF" w:rsidP="00C05EDF">
      <w:pPr>
        <w:spacing w:after="0" w:line="240" w:lineRule="auto"/>
        <w:jc w:val="both"/>
        <w:rPr>
          <w:rFonts w:cs="Calibri"/>
        </w:rPr>
      </w:pPr>
      <w:r w:rsidRPr="00C05EDF">
        <w:rPr>
          <w:rFonts w:cs="Calibri"/>
        </w:rPr>
        <w:t>(Firma del proponente o de su Representante Legal_______________________ </w:t>
      </w:r>
    </w:p>
    <w:p w14:paraId="66F35E36" w14:textId="236F7F9E" w:rsidR="00C05EDF" w:rsidRPr="00C05EDF" w:rsidRDefault="00C05EDF" w:rsidP="00C05EDF">
      <w:pPr>
        <w:spacing w:after="0" w:line="240" w:lineRule="auto"/>
        <w:jc w:val="both"/>
        <w:rPr>
          <w:rFonts w:cs="Calibri"/>
          <w:lang w:val="es-ES"/>
        </w:rPr>
      </w:pPr>
      <w:r w:rsidRPr="00C05EDF">
        <w:rPr>
          <w:rFonts w:cs="Calibri"/>
          <w:lang w:val="es-ES"/>
        </w:rPr>
        <w:br w:type="page"/>
      </w:r>
    </w:p>
    <w:p w14:paraId="505886C6" w14:textId="6C893641" w:rsidR="00E7720B" w:rsidRPr="00E7720B" w:rsidRDefault="00E7720B" w:rsidP="00E7720B">
      <w:pPr>
        <w:spacing w:after="0" w:line="240" w:lineRule="auto"/>
        <w:jc w:val="center"/>
        <w:rPr>
          <w:rFonts w:cs="Calibri"/>
          <w:b/>
          <w:lang w:val="es-ES"/>
        </w:rPr>
      </w:pPr>
      <w:r w:rsidRPr="00E7720B">
        <w:rPr>
          <w:rFonts w:cs="Calibri"/>
          <w:b/>
          <w:lang w:val="es-ES"/>
        </w:rPr>
        <w:t xml:space="preserve">ANEXO No. </w:t>
      </w:r>
      <w:r w:rsidR="00C05EDF">
        <w:rPr>
          <w:rFonts w:cs="Calibri"/>
          <w:b/>
          <w:lang w:val="es-ES"/>
        </w:rPr>
        <w:t>03</w:t>
      </w:r>
    </w:p>
    <w:p w14:paraId="6F374646" w14:textId="77777777" w:rsidR="00E7720B" w:rsidRPr="00E7720B" w:rsidRDefault="00E7720B" w:rsidP="00E7720B">
      <w:pPr>
        <w:spacing w:after="0" w:line="240" w:lineRule="auto"/>
        <w:jc w:val="center"/>
        <w:rPr>
          <w:rFonts w:cs="Calibri"/>
          <w:b/>
          <w:lang w:val="es-ES"/>
        </w:rPr>
      </w:pPr>
      <w:r w:rsidRPr="00E7720B">
        <w:rPr>
          <w:rFonts w:cs="Calibri"/>
          <w:b/>
          <w:lang w:val="es-ES"/>
        </w:rPr>
        <w:t>MODELO DE DOCUMENTO DE CONSTITUCIÓN PARA CONSORCIO</w:t>
      </w:r>
    </w:p>
    <w:p w14:paraId="368FDE4C" w14:textId="77777777" w:rsidR="00E7720B" w:rsidRPr="00E7720B" w:rsidRDefault="00E7720B" w:rsidP="00E7720B">
      <w:pPr>
        <w:spacing w:after="0" w:line="240" w:lineRule="auto"/>
        <w:rPr>
          <w:rFonts w:cs="Calibri"/>
          <w:lang w:val="es-ES"/>
        </w:rPr>
      </w:pPr>
    </w:p>
    <w:p w14:paraId="484FCE9E" w14:textId="77777777" w:rsidR="00E7720B" w:rsidRPr="00E7720B" w:rsidRDefault="00E7720B" w:rsidP="00E7720B">
      <w:pPr>
        <w:spacing w:after="0" w:line="240" w:lineRule="auto"/>
        <w:rPr>
          <w:rFonts w:cs="Calibri"/>
          <w:lang w:val="es-ES"/>
        </w:rPr>
      </w:pPr>
      <w:r w:rsidRPr="00E7720B">
        <w:rPr>
          <w:rFonts w:cs="Calibri"/>
          <w:lang w:val="es-ES"/>
        </w:rPr>
        <w:t>Entre los suscritos, a saber:</w:t>
      </w:r>
    </w:p>
    <w:p w14:paraId="38B66867" w14:textId="77777777" w:rsidR="00E7720B" w:rsidRPr="00E7720B" w:rsidRDefault="00E7720B" w:rsidP="00E7720B">
      <w:pPr>
        <w:spacing w:after="0" w:line="240" w:lineRule="auto"/>
        <w:rPr>
          <w:rFonts w:cs="Calibri"/>
          <w:lang w:val="es-ES"/>
        </w:rPr>
      </w:pPr>
    </w:p>
    <w:p w14:paraId="48D00B90" w14:textId="77777777" w:rsidR="00E7720B" w:rsidRPr="00E7720B" w:rsidRDefault="00E7720B" w:rsidP="00E7720B">
      <w:pPr>
        <w:spacing w:after="0" w:line="240" w:lineRule="auto"/>
        <w:jc w:val="both"/>
        <w:rPr>
          <w:rFonts w:cs="Calibri"/>
          <w:lang w:val="es-ES"/>
        </w:rPr>
      </w:pPr>
      <w:r w:rsidRPr="00E7720B">
        <w:rPr>
          <w:rFonts w:cs="Calibri"/>
          <w:b/>
          <w:u w:val="single"/>
          <w:lang w:val="es-ES"/>
        </w:rPr>
        <w:t>___</w:t>
      </w:r>
      <w:r w:rsidRPr="00E7720B">
        <w:rPr>
          <w:rFonts w:cs="Calibri"/>
          <w:lang w:val="es-ES"/>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E7720B">
        <w:rPr>
          <w:rFonts w:cs="Calibri"/>
          <w:lang w:val="es-ES"/>
        </w:rPr>
        <w:t>ó</w:t>
      </w:r>
      <w:proofErr w:type="spellEnd"/>
      <w:r w:rsidRPr="00E7720B">
        <w:rPr>
          <w:rFonts w:cs="Calibri"/>
          <w:lang w:val="es-ES"/>
        </w:rPr>
        <w:t xml:space="preserve">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y </w:t>
      </w:r>
      <w:r w:rsidRPr="00E7720B">
        <w:rPr>
          <w:rFonts w:cs="Calibri"/>
          <w:b/>
          <w:lang w:val="es-ES"/>
        </w:rPr>
        <w:softHyphen/>
      </w:r>
      <w:r w:rsidRPr="00E7720B">
        <w:rPr>
          <w:rFonts w:cs="Calibri"/>
          <w:b/>
          <w:u w:val="single"/>
          <w:lang w:val="es-ES"/>
        </w:rPr>
        <w:t>________</w:t>
      </w:r>
      <w:r w:rsidRPr="00E7720B">
        <w:rPr>
          <w:rFonts w:cs="Calibri"/>
          <w:lang w:val="es-ES"/>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E7720B">
        <w:rPr>
          <w:rFonts w:cs="Calibri"/>
          <w:lang w:val="es-ES"/>
        </w:rPr>
        <w:t>ó</w:t>
      </w:r>
      <w:proofErr w:type="spellEnd"/>
      <w:r w:rsidRPr="00E7720B">
        <w:rPr>
          <w:rFonts w:cs="Calibri"/>
          <w:lang w:val="es-ES"/>
        </w:rPr>
        <w:t xml:space="preserve">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manifestamos que mediante el presente documento hemos acordado integrar un </w:t>
      </w:r>
      <w:r w:rsidRPr="00E7720B">
        <w:rPr>
          <w:rFonts w:cs="Calibri"/>
          <w:b/>
          <w:lang w:val="es-ES"/>
        </w:rPr>
        <w:t>CONSORCIO</w:t>
      </w:r>
      <w:r w:rsidRPr="00E7720B">
        <w:rPr>
          <w:rFonts w:cs="Calibri"/>
          <w:lang w:val="es-ES"/>
        </w:rPr>
        <w:t xml:space="preserve"> cuya integración, conformación y reglamentación se regirá por las siguientes cláusulas:</w:t>
      </w:r>
    </w:p>
    <w:p w14:paraId="70586C79" w14:textId="77777777" w:rsidR="00E7720B" w:rsidRPr="00E7720B" w:rsidRDefault="00E7720B" w:rsidP="00E7720B">
      <w:pPr>
        <w:spacing w:after="0" w:line="240" w:lineRule="auto"/>
        <w:jc w:val="both"/>
        <w:rPr>
          <w:rFonts w:cs="Calibri"/>
          <w:lang w:val="es-ES"/>
        </w:rPr>
      </w:pPr>
    </w:p>
    <w:p w14:paraId="0B466402" w14:textId="5A6B4E40" w:rsidR="00E7720B" w:rsidRPr="00E7720B" w:rsidRDefault="00E7720B" w:rsidP="00E7720B">
      <w:pPr>
        <w:spacing w:after="0" w:line="240" w:lineRule="auto"/>
        <w:jc w:val="both"/>
        <w:rPr>
          <w:rFonts w:cs="Calibri"/>
          <w:lang w:val="es-ES"/>
        </w:rPr>
      </w:pPr>
      <w:r w:rsidRPr="00E7720B">
        <w:rPr>
          <w:rFonts w:cs="Calibri"/>
          <w:b/>
          <w:lang w:val="es-ES"/>
        </w:rPr>
        <w:t>ARTICULO 1. OBJETO DEL CONSORCIO</w:t>
      </w:r>
      <w:r w:rsidRPr="00E7720B">
        <w:rPr>
          <w:rFonts w:cs="Calibri"/>
          <w:lang w:val="es-ES"/>
        </w:rPr>
        <w:t>.- El objeto del presente acuerdo es la integración de  un consorcio entre: _____Y</w:t>
      </w:r>
      <w:r w:rsidRPr="00E7720B">
        <w:rPr>
          <w:rFonts w:cs="Calibri"/>
          <w:b/>
          <w:lang w:val="es-ES"/>
        </w:rPr>
        <w:t xml:space="preserve"> </w:t>
      </w:r>
      <w:r w:rsidRPr="00E7720B">
        <w:rPr>
          <w:rFonts w:cs="Calibri"/>
          <w:lang w:val="es-ES"/>
        </w:rPr>
        <w:t>_____</w:t>
      </w:r>
      <w:r w:rsidRPr="00E7720B">
        <w:rPr>
          <w:rFonts w:cs="Calibri"/>
          <w:b/>
          <w:lang w:val="es-ES"/>
        </w:rPr>
        <w:t xml:space="preserve">, </w:t>
      </w:r>
      <w:r w:rsidRPr="00E7720B">
        <w:rPr>
          <w:rFonts w:cs="Calibri"/>
          <w:lang w:val="es-ES"/>
        </w:rPr>
        <w:t xml:space="preserve">plenamente identificados en el encabezamiento del presente documento, con el propósito de presentar en forma conjunta propuesta, para la invitación No._____ de ______ abierta por </w:t>
      </w:r>
      <w:r w:rsidRPr="00E7720B">
        <w:rPr>
          <w:rFonts w:cs="Calibri"/>
          <w:bCs/>
          <w:lang w:val="es-ES"/>
        </w:rPr>
        <w:t xml:space="preserve">el SENA </w:t>
      </w:r>
      <w:r w:rsidRPr="00E7720B">
        <w:rPr>
          <w:rFonts w:cs="Calibri"/>
          <w:lang w:val="es-ES"/>
        </w:rPr>
        <w:t>Regional Santander, cuyo objeto es: “</w:t>
      </w:r>
      <w:r w:rsidR="00D96D5B" w:rsidRPr="00D96D5B">
        <w:rPr>
          <w:rFonts w:cs="Calibri"/>
          <w:lang w:val="es-ES"/>
        </w:rPr>
        <w:t>P</w:t>
      </w:r>
      <w:r w:rsidR="00D96D5B" w:rsidRPr="00D96D5B">
        <w:rPr>
          <w:rFonts w:cs="Calibri"/>
          <w:bCs/>
        </w:rPr>
        <w:t>restar los servicios odontológicos para los beneficiarios del servicio médico asistencial del SENA R</w:t>
      </w:r>
      <w:r w:rsidR="00D96D5B">
        <w:rPr>
          <w:rFonts w:cs="Calibri"/>
          <w:bCs/>
        </w:rPr>
        <w:t>egional Santander</w:t>
      </w:r>
      <w:r w:rsidRPr="00E7720B">
        <w:rPr>
          <w:rFonts w:cs="Calibri"/>
          <w:lang w:val="es-ES"/>
        </w:rPr>
        <w:t>”  y para la ejecución del contrato si nos fuere adjudicado.</w:t>
      </w:r>
    </w:p>
    <w:p w14:paraId="2677528E" w14:textId="77777777" w:rsidR="00E7720B" w:rsidRPr="00E7720B" w:rsidRDefault="00E7720B" w:rsidP="00E7720B">
      <w:pPr>
        <w:spacing w:after="0" w:line="240" w:lineRule="auto"/>
        <w:jc w:val="both"/>
        <w:rPr>
          <w:rFonts w:cs="Calibri"/>
          <w:lang w:val="es-ES"/>
        </w:rPr>
      </w:pPr>
    </w:p>
    <w:p w14:paraId="4AA6E368" w14:textId="77777777" w:rsidR="00E7720B" w:rsidRPr="00E7720B" w:rsidRDefault="00E7720B" w:rsidP="00E7720B">
      <w:pPr>
        <w:spacing w:after="0" w:line="240" w:lineRule="auto"/>
        <w:jc w:val="both"/>
        <w:rPr>
          <w:rFonts w:cs="Calibri"/>
          <w:lang w:val="es-ES"/>
        </w:rPr>
      </w:pPr>
      <w:r w:rsidRPr="00E7720B">
        <w:rPr>
          <w:rFonts w:cs="Calibri"/>
          <w:lang w:val="es-ES"/>
        </w:rPr>
        <w:t xml:space="preserve">La integración del consorcio se refiere únicamente al desarrollo de las actividades y ejecución de los actos necesarios para la preparación y presentación de la Propuesta para participar en la invitación pública, así como al cumplimiento de las obligaciones directamente emanadas de la eventual adjudicación, de acuerdo con los términos y condiciones de la invitación pública, así como la ejecución del contrato en los términos y condiciones establecidos en la invitación pública y los términos contractuales del contrato en caso de ser adjudicatarios del proceso de selección. </w:t>
      </w:r>
    </w:p>
    <w:p w14:paraId="7F6EF41B" w14:textId="77777777" w:rsidR="00E7720B" w:rsidRPr="00E7720B" w:rsidRDefault="00E7720B" w:rsidP="00E7720B">
      <w:pPr>
        <w:spacing w:after="0" w:line="240" w:lineRule="auto"/>
        <w:jc w:val="both"/>
        <w:rPr>
          <w:rFonts w:cs="Calibri"/>
          <w:lang w:val="es-ES"/>
        </w:rPr>
      </w:pPr>
    </w:p>
    <w:p w14:paraId="5E979C27" w14:textId="77777777" w:rsidR="00E7720B" w:rsidRPr="00E7720B" w:rsidRDefault="00E7720B" w:rsidP="00E7720B">
      <w:pPr>
        <w:spacing w:after="0" w:line="240" w:lineRule="auto"/>
        <w:jc w:val="both"/>
        <w:rPr>
          <w:rFonts w:cs="Calibri"/>
          <w:lang w:val="es-ES"/>
        </w:rPr>
      </w:pPr>
      <w:r w:rsidRPr="00E7720B">
        <w:rPr>
          <w:rFonts w:cs="Calibri"/>
          <w:lang w:val="es-ES"/>
        </w:rPr>
        <w:t>Las Partes acuerdan y manifiestan que el presente consorcio no constituye una persona jurídica distinta de las Partes individualmente consideradas, ni sociedad de hecho, o sociedad alguna.</w:t>
      </w:r>
    </w:p>
    <w:p w14:paraId="794E772E" w14:textId="77777777" w:rsidR="00E7720B" w:rsidRPr="00E7720B" w:rsidRDefault="00E7720B" w:rsidP="00E7720B">
      <w:pPr>
        <w:spacing w:after="0" w:line="240" w:lineRule="auto"/>
        <w:jc w:val="both"/>
        <w:rPr>
          <w:rFonts w:cs="Calibri"/>
          <w:lang w:val="es-ES"/>
        </w:rPr>
      </w:pPr>
    </w:p>
    <w:p w14:paraId="523F18F2" w14:textId="77777777" w:rsidR="00E7720B" w:rsidRPr="00E7720B" w:rsidRDefault="00E7720B" w:rsidP="00E7720B">
      <w:pPr>
        <w:spacing w:after="0" w:line="240" w:lineRule="auto"/>
        <w:jc w:val="both"/>
        <w:rPr>
          <w:rFonts w:cs="Calibri"/>
          <w:b/>
          <w:lang w:val="es-ES"/>
        </w:rPr>
      </w:pPr>
      <w:r w:rsidRPr="00E7720B">
        <w:rPr>
          <w:rFonts w:cs="Calibri"/>
          <w:b/>
          <w:lang w:val="es-ES"/>
        </w:rPr>
        <w:t>ARTICULO 2. NOMBRE Y DOMICILIO.-</w:t>
      </w:r>
      <w:r w:rsidRPr="00E7720B">
        <w:rPr>
          <w:rFonts w:cs="Calibri"/>
          <w:lang w:val="es-ES"/>
        </w:rPr>
        <w:t xml:space="preserve"> El Consorcio  que las partes constituyen mediante el presente Acuerdo se denominará para todos los efectos de la invitación pública de la ejecución del contrato, en caso de resultar adjudicatario, "Consorcio  </w:t>
      </w:r>
      <w:r w:rsidRPr="00E7720B">
        <w:rPr>
          <w:rFonts w:cs="Calibri"/>
          <w:b/>
          <w:lang w:val="es-ES"/>
        </w:rPr>
        <w:t>__________</w:t>
      </w:r>
      <w:r w:rsidRPr="00E7720B">
        <w:rPr>
          <w:rFonts w:cs="Calibri"/>
          <w:lang w:val="es-ES"/>
        </w:rPr>
        <w:t xml:space="preserve"> y su domicilio será la ciudad de _____, Dirección: ____________ Teléfono: ___________, Fax: _________________. </w:t>
      </w:r>
    </w:p>
    <w:p w14:paraId="59ACD1DB" w14:textId="77777777" w:rsidR="00E7720B" w:rsidRPr="00E7720B" w:rsidRDefault="00E7720B" w:rsidP="00E7720B">
      <w:pPr>
        <w:spacing w:after="0" w:line="240" w:lineRule="auto"/>
        <w:jc w:val="both"/>
        <w:rPr>
          <w:rFonts w:cs="Calibri"/>
          <w:lang w:val="es-ES"/>
        </w:rPr>
      </w:pPr>
    </w:p>
    <w:p w14:paraId="55FBA582"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3. SOLIDARIDAD.- </w:t>
      </w:r>
      <w:r w:rsidRPr="00E7720B">
        <w:rPr>
          <w:rFonts w:cs="Calibri"/>
          <w:lang w:val="es-ES"/>
        </w:rPr>
        <w:t xml:space="preserve">Para efectos de lo ordenado en el artículo 7 de la ley 80 de 1.993, las Partes reconocen </w:t>
      </w:r>
      <w:r w:rsidRPr="00E7720B">
        <w:rPr>
          <w:rFonts w:cs="Calibri"/>
          <w:b/>
          <w:lang w:val="es-ES"/>
        </w:rPr>
        <w:t>la solidaridad</w:t>
      </w:r>
      <w:r w:rsidRPr="00E7720B">
        <w:rPr>
          <w:rFonts w:cs="Calibri"/>
          <w:lang w:val="es-ES"/>
        </w:rPr>
        <w:t xml:space="preserve"> que resulte de todas y cada una de las obligaciones derivadas de la Propuesta y del contrato que se llegare a celebrar con </w:t>
      </w:r>
      <w:r w:rsidRPr="00E7720B">
        <w:rPr>
          <w:rFonts w:cs="Calibri"/>
          <w:bCs/>
          <w:lang w:val="es-ES"/>
        </w:rPr>
        <w:t>El SENA Regional Santander</w:t>
      </w:r>
      <w:r w:rsidRPr="00E7720B">
        <w:rPr>
          <w:rFonts w:cs="Calibri"/>
          <w:lang w:val="es-ES"/>
        </w:rPr>
        <w:t>. En consecuencia nuestra responsabilidad será solidaria, mancomunada e ilimitada en todas y cada una de las obligaciones derivadas de la propuesta y el contrato, por virtud de lo cual entendemos que las actuaciones, hechos y omisiones que se presenten en desarrollo de la invitación pública, y del contrato afectan a todos los integrantes que la conforman.</w:t>
      </w:r>
    </w:p>
    <w:p w14:paraId="32095C18" w14:textId="77777777" w:rsidR="00E7720B" w:rsidRPr="00E7720B" w:rsidRDefault="00E7720B" w:rsidP="00E7720B">
      <w:pPr>
        <w:spacing w:after="0" w:line="240" w:lineRule="auto"/>
        <w:jc w:val="both"/>
        <w:rPr>
          <w:rFonts w:cs="Calibri"/>
          <w:lang w:val="es-ES"/>
        </w:rPr>
      </w:pPr>
    </w:p>
    <w:p w14:paraId="2C1EE5D4" w14:textId="77777777" w:rsidR="00E7720B" w:rsidRPr="00E7720B" w:rsidRDefault="00E7720B" w:rsidP="00E7720B">
      <w:pPr>
        <w:spacing w:after="0" w:line="240" w:lineRule="auto"/>
        <w:jc w:val="both"/>
        <w:rPr>
          <w:rFonts w:cs="Calibri"/>
          <w:lang w:val="es-ES"/>
        </w:rPr>
      </w:pPr>
      <w:r w:rsidRPr="00E7720B">
        <w:rPr>
          <w:rFonts w:cs="Calibri"/>
          <w:b/>
          <w:lang w:val="es-ES"/>
        </w:rPr>
        <w:t>ARTICULO 4. REPRESENTANTE DEL CONSORCIO</w:t>
      </w:r>
      <w:r w:rsidRPr="00E7720B">
        <w:rPr>
          <w:rFonts w:cs="Calibri"/>
          <w:lang w:val="es-ES"/>
        </w:rPr>
        <w:t xml:space="preserve">.-  Las Partes han designado a _______, domiciliado en Bucaramanga, ciudadano colombiano, identificado con la cédula de ciudadanía No. ___________, expedida en __________, para que actúe como representante y vocero del Consorcio frente al </w:t>
      </w:r>
      <w:r w:rsidRPr="00E7720B">
        <w:rPr>
          <w:rFonts w:cs="Calibri"/>
          <w:bCs/>
          <w:lang w:val="es-ES"/>
        </w:rPr>
        <w:t>SENA Regional Santander</w:t>
      </w:r>
      <w:r w:rsidRPr="00E7720B">
        <w:rPr>
          <w:rFonts w:cs="Calibri"/>
          <w:lang w:val="es-ES"/>
        </w:rPr>
        <w:t xml:space="preserve"> y terceros. </w:t>
      </w:r>
    </w:p>
    <w:p w14:paraId="3863B914" w14:textId="77777777" w:rsidR="00E7720B" w:rsidRPr="00E7720B" w:rsidRDefault="00E7720B" w:rsidP="00E7720B">
      <w:pPr>
        <w:spacing w:after="0" w:line="240" w:lineRule="auto"/>
        <w:jc w:val="both"/>
        <w:rPr>
          <w:rFonts w:cs="Calibri"/>
          <w:lang w:val="es-ES"/>
        </w:rPr>
      </w:pPr>
    </w:p>
    <w:p w14:paraId="64BFFD8B" w14:textId="77777777" w:rsidR="00E7720B" w:rsidRPr="00E7720B" w:rsidRDefault="00E7720B" w:rsidP="00E7720B">
      <w:pPr>
        <w:spacing w:after="0" w:line="240" w:lineRule="auto"/>
        <w:jc w:val="both"/>
        <w:rPr>
          <w:rFonts w:cs="Calibri"/>
          <w:lang w:val="es-ES"/>
        </w:rPr>
      </w:pPr>
      <w:r w:rsidRPr="00E7720B">
        <w:rPr>
          <w:rFonts w:cs="Calibri"/>
          <w:lang w:val="es-ES"/>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w:t>
      </w:r>
      <w:r w:rsidRPr="00E7720B">
        <w:rPr>
          <w:rFonts w:cs="Calibri"/>
          <w:bCs/>
          <w:lang w:val="es-ES"/>
        </w:rPr>
        <w:t xml:space="preserve">el </w:t>
      </w:r>
      <w:r w:rsidRPr="00E7720B">
        <w:rPr>
          <w:rFonts w:cs="Calibri"/>
          <w:lang w:val="es-ES"/>
        </w:rPr>
        <w:t>SENA Regional Santander adjudicase la invitación pública al consorcio. En especial tendrá las facultades suficientes para:</w:t>
      </w:r>
    </w:p>
    <w:p w14:paraId="1565253D"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Presentar la Propuesta.</w:t>
      </w:r>
    </w:p>
    <w:p w14:paraId="64525D50"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Suscribir la carta de presentación de la Propuesta. </w:t>
      </w:r>
    </w:p>
    <w:p w14:paraId="46D2C331"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Atender todos los posibles requerimientos que formule </w:t>
      </w:r>
      <w:r w:rsidRPr="00E7720B">
        <w:rPr>
          <w:rFonts w:cs="Calibri"/>
          <w:bCs/>
          <w:lang w:val="es-ES"/>
        </w:rPr>
        <w:t xml:space="preserve">el </w:t>
      </w:r>
      <w:r w:rsidRPr="00E7720B">
        <w:rPr>
          <w:rFonts w:cs="Calibri"/>
          <w:lang w:val="es-ES"/>
        </w:rPr>
        <w:t>SENA Regional Santander con aclaraciones a la Propuesta.</w:t>
      </w:r>
    </w:p>
    <w:p w14:paraId="1E9715AE"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Suscribir cualquier otro documento y ejecutar cualquier otro acto que se requiera para la elaboración y presentación de la Propuesta, dentro de los términos y condiciones de la invitación pública</w:t>
      </w:r>
    </w:p>
    <w:p w14:paraId="252776C0"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Notificarse del acto de adjudicación de la invitación pública, así como de todos los documentos que </w:t>
      </w:r>
      <w:r w:rsidRPr="00E7720B">
        <w:rPr>
          <w:rFonts w:cs="Calibri"/>
          <w:bCs/>
          <w:lang w:val="es-ES"/>
        </w:rPr>
        <w:t xml:space="preserve">el </w:t>
      </w:r>
      <w:r w:rsidRPr="00E7720B">
        <w:rPr>
          <w:rFonts w:cs="Calibri"/>
          <w:lang w:val="es-ES"/>
        </w:rPr>
        <w:t xml:space="preserve">SENA Regional Santander emita en el curso del proceso de selección como en la ejecución del contrato, en el evento que el consorcio resulte adjudicatario. </w:t>
      </w:r>
    </w:p>
    <w:p w14:paraId="7603629D"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Suscribir el contrato  correspondiente, así como las modificaciones, prorrogas, adiciones, liquidación y demás documentos que se produzcan en desarrollo del mismo.  </w:t>
      </w:r>
    </w:p>
    <w:p w14:paraId="7AEB0A15"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Ejecutar todos los actos y suscribir todos los documentos necesarios para la ejecución del Contrato, dentro de los términos y condiciones de la invitación pública.</w:t>
      </w:r>
    </w:p>
    <w:p w14:paraId="25EEBAF2"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Presentar los recursos pertinentes tanto en nombre del consorcio como en nombre sus integrantes. </w:t>
      </w:r>
    </w:p>
    <w:p w14:paraId="52869E5E" w14:textId="77777777" w:rsidR="00E7720B" w:rsidRPr="00E7720B" w:rsidRDefault="00E7720B" w:rsidP="00E7720B">
      <w:pPr>
        <w:spacing w:after="0" w:line="240" w:lineRule="auto"/>
        <w:jc w:val="both"/>
        <w:rPr>
          <w:rFonts w:cs="Calibri"/>
          <w:lang w:val="es-ES"/>
        </w:rPr>
      </w:pPr>
    </w:p>
    <w:p w14:paraId="11766ECB" w14:textId="77777777" w:rsidR="00E7720B" w:rsidRPr="00E7720B" w:rsidRDefault="00E7720B" w:rsidP="00E7720B">
      <w:pPr>
        <w:spacing w:after="0" w:line="240" w:lineRule="auto"/>
        <w:jc w:val="both"/>
        <w:rPr>
          <w:rFonts w:cs="Calibri"/>
          <w:lang w:val="es-ES"/>
        </w:rPr>
      </w:pPr>
      <w:r w:rsidRPr="00E7720B">
        <w:rPr>
          <w:rFonts w:cs="Calibri"/>
          <w:lang w:val="es-ES"/>
        </w:rPr>
        <w:t xml:space="preserve">En el evento de presentarse inhabilidades sobrevivientes para el consorcio, los miembros del consorcio o los representantes legales de éstos el representante del consorcio tendrá la obligación de informarlo por escrito </w:t>
      </w:r>
      <w:r w:rsidRPr="00E7720B">
        <w:rPr>
          <w:rFonts w:cs="Calibri"/>
          <w:bCs/>
          <w:lang w:val="es-ES"/>
        </w:rPr>
        <w:t xml:space="preserve">al </w:t>
      </w:r>
      <w:r w:rsidRPr="00E7720B">
        <w:rPr>
          <w:rFonts w:cs="Calibri"/>
          <w:lang w:val="es-ES"/>
        </w:rPr>
        <w:t xml:space="preserve">SENA Regional Santander dentro de los cinco días hábiles siguientes a la ocurrencia de los hechos que dieron lugar a ella.  </w:t>
      </w:r>
    </w:p>
    <w:p w14:paraId="078511C7" w14:textId="77777777" w:rsidR="00E7720B" w:rsidRPr="00E7720B" w:rsidRDefault="00E7720B" w:rsidP="00E7720B">
      <w:pPr>
        <w:spacing w:after="0" w:line="240" w:lineRule="auto"/>
        <w:jc w:val="both"/>
        <w:rPr>
          <w:rFonts w:cs="Calibri"/>
          <w:lang w:val="es-ES"/>
        </w:rPr>
      </w:pPr>
    </w:p>
    <w:p w14:paraId="1707C355" w14:textId="77777777" w:rsidR="00E7720B" w:rsidRPr="00E7720B" w:rsidRDefault="00E7720B" w:rsidP="00E7720B">
      <w:pPr>
        <w:spacing w:after="0" w:line="240" w:lineRule="auto"/>
        <w:jc w:val="both"/>
        <w:rPr>
          <w:rFonts w:cs="Calibri"/>
          <w:lang w:val="es-ES"/>
        </w:rPr>
      </w:pPr>
      <w:r w:rsidRPr="00E7720B">
        <w:rPr>
          <w:rFonts w:cs="Calibri"/>
          <w:lang w:val="es-ES"/>
        </w:rPr>
        <w:t>Por el sólo hecho de la firma del presente Acuerdo, el representante legal acepta esta designación y entiende las obligaciones que se deriva del mismo.</w:t>
      </w:r>
    </w:p>
    <w:p w14:paraId="1FDD44A9" w14:textId="77777777" w:rsidR="00E7720B" w:rsidRPr="00E7720B" w:rsidRDefault="00E7720B" w:rsidP="00E7720B">
      <w:pPr>
        <w:spacing w:after="0" w:line="240" w:lineRule="auto"/>
        <w:jc w:val="both"/>
        <w:rPr>
          <w:rFonts w:cs="Calibri"/>
          <w:lang w:val="es-ES"/>
        </w:rPr>
      </w:pPr>
    </w:p>
    <w:p w14:paraId="069FC464" w14:textId="77777777" w:rsidR="00E7720B" w:rsidRPr="00E7720B" w:rsidRDefault="00E7720B" w:rsidP="00E7720B">
      <w:pPr>
        <w:spacing w:after="0" w:line="240" w:lineRule="auto"/>
        <w:jc w:val="both"/>
        <w:rPr>
          <w:rFonts w:cs="Calibri"/>
          <w:lang w:val="es-ES"/>
        </w:rPr>
      </w:pPr>
      <w:r w:rsidRPr="00E7720B">
        <w:rPr>
          <w:rFonts w:cs="Calibri"/>
          <w:lang w:val="es-ES"/>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3A3DDE43" w14:textId="77777777" w:rsidR="00E7720B" w:rsidRPr="00E7720B" w:rsidRDefault="00E7720B" w:rsidP="00E7720B">
      <w:pPr>
        <w:spacing w:after="0" w:line="240" w:lineRule="auto"/>
        <w:jc w:val="both"/>
        <w:rPr>
          <w:rFonts w:cs="Calibri"/>
          <w:lang w:val="es-ES"/>
        </w:rPr>
      </w:pPr>
    </w:p>
    <w:p w14:paraId="72847113" w14:textId="77777777" w:rsidR="00E7720B" w:rsidRPr="00E7720B" w:rsidRDefault="00E7720B" w:rsidP="00E7720B">
      <w:pPr>
        <w:spacing w:after="0" w:line="240" w:lineRule="auto"/>
        <w:jc w:val="both"/>
        <w:rPr>
          <w:rFonts w:cs="Calibri"/>
          <w:lang w:val="es-ES"/>
        </w:rPr>
      </w:pPr>
      <w:r w:rsidRPr="00E7720B">
        <w:rPr>
          <w:rFonts w:cs="Calibri"/>
          <w:b/>
          <w:lang w:val="es-ES"/>
        </w:rPr>
        <w:t>ARTICULO 5. PORCENTAJE DE PARTICIPACIÓN</w:t>
      </w:r>
      <w:r w:rsidRPr="00E7720B">
        <w:rPr>
          <w:rFonts w:cs="Calibri"/>
          <w:lang w:val="es-ES"/>
        </w:rPr>
        <w:t>.-  Los miembros del consorcio tienen la siguiente participación:</w:t>
      </w:r>
    </w:p>
    <w:p w14:paraId="5DF2E3B5" w14:textId="77777777" w:rsidR="00E7720B" w:rsidRPr="00E7720B" w:rsidRDefault="00E7720B" w:rsidP="00E7720B">
      <w:pPr>
        <w:spacing w:after="0" w:line="240" w:lineRule="auto"/>
        <w:jc w:val="both"/>
        <w:rPr>
          <w:rFonts w:cs="Calibri"/>
          <w:b/>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500"/>
      </w:tblGrid>
      <w:tr w:rsidR="00E7720B" w:rsidRPr="00E7720B" w14:paraId="60AE3587" w14:textId="77777777" w:rsidTr="00C05EDF">
        <w:trPr>
          <w:tblHeader/>
        </w:trPr>
        <w:tc>
          <w:tcPr>
            <w:tcW w:w="4788" w:type="dxa"/>
            <w:shd w:val="pct10" w:color="auto" w:fill="auto"/>
            <w:vAlign w:val="center"/>
          </w:tcPr>
          <w:p w14:paraId="4A166FB2" w14:textId="77777777" w:rsidR="00E7720B" w:rsidRPr="00E7720B" w:rsidRDefault="00E7720B" w:rsidP="00E7720B">
            <w:pPr>
              <w:spacing w:after="0" w:line="240" w:lineRule="auto"/>
              <w:jc w:val="both"/>
              <w:rPr>
                <w:rFonts w:cs="Calibri"/>
                <w:b/>
                <w:lang w:val="es-ES"/>
              </w:rPr>
            </w:pPr>
            <w:r w:rsidRPr="00E7720B">
              <w:rPr>
                <w:rFonts w:cs="Calibri"/>
                <w:b/>
                <w:lang w:val="es-ES"/>
              </w:rPr>
              <w:t>INTEGRANTE</w:t>
            </w:r>
          </w:p>
        </w:tc>
        <w:tc>
          <w:tcPr>
            <w:tcW w:w="4500" w:type="dxa"/>
            <w:shd w:val="pct10" w:color="auto" w:fill="auto"/>
            <w:vAlign w:val="center"/>
          </w:tcPr>
          <w:p w14:paraId="59C7CA71" w14:textId="77777777" w:rsidR="00E7720B" w:rsidRPr="00E7720B" w:rsidRDefault="00E7720B" w:rsidP="00E7720B">
            <w:pPr>
              <w:spacing w:after="0" w:line="240" w:lineRule="auto"/>
              <w:jc w:val="both"/>
              <w:rPr>
                <w:rFonts w:cs="Calibri"/>
                <w:b/>
                <w:lang w:val="es-ES"/>
              </w:rPr>
            </w:pPr>
            <w:r w:rsidRPr="00E7720B">
              <w:rPr>
                <w:rFonts w:cs="Calibri"/>
                <w:b/>
                <w:lang w:val="es-ES"/>
              </w:rPr>
              <w:t>% DE PARTICIPACION</w:t>
            </w:r>
          </w:p>
        </w:tc>
      </w:tr>
      <w:tr w:rsidR="00E7720B" w:rsidRPr="00E7720B" w14:paraId="2956AED9" w14:textId="77777777" w:rsidTr="00C05EDF">
        <w:tc>
          <w:tcPr>
            <w:tcW w:w="4788" w:type="dxa"/>
          </w:tcPr>
          <w:p w14:paraId="16486C23" w14:textId="77777777" w:rsidR="00E7720B" w:rsidRPr="00E7720B" w:rsidRDefault="00E7720B" w:rsidP="00E7720B">
            <w:pPr>
              <w:spacing w:after="0" w:line="240" w:lineRule="auto"/>
              <w:jc w:val="both"/>
              <w:rPr>
                <w:rFonts w:cs="Calibri"/>
                <w:lang w:val="es-ES"/>
              </w:rPr>
            </w:pPr>
          </w:p>
        </w:tc>
        <w:tc>
          <w:tcPr>
            <w:tcW w:w="4500" w:type="dxa"/>
          </w:tcPr>
          <w:p w14:paraId="73694A5C" w14:textId="77777777" w:rsidR="00E7720B" w:rsidRPr="00E7720B" w:rsidRDefault="00E7720B" w:rsidP="00E7720B">
            <w:pPr>
              <w:spacing w:after="0" w:line="240" w:lineRule="auto"/>
              <w:jc w:val="both"/>
              <w:rPr>
                <w:rFonts w:cs="Calibri"/>
                <w:lang w:val="es-ES"/>
              </w:rPr>
            </w:pPr>
          </w:p>
        </w:tc>
      </w:tr>
      <w:tr w:rsidR="00E7720B" w:rsidRPr="00E7720B" w14:paraId="3A31E260" w14:textId="77777777" w:rsidTr="00C05EDF">
        <w:tc>
          <w:tcPr>
            <w:tcW w:w="4788" w:type="dxa"/>
          </w:tcPr>
          <w:p w14:paraId="7D7E8562" w14:textId="77777777" w:rsidR="00E7720B" w:rsidRPr="00E7720B" w:rsidRDefault="00E7720B" w:rsidP="00E7720B">
            <w:pPr>
              <w:spacing w:after="0" w:line="240" w:lineRule="auto"/>
              <w:jc w:val="both"/>
              <w:rPr>
                <w:rFonts w:cs="Calibri"/>
                <w:lang w:val="es-ES"/>
              </w:rPr>
            </w:pPr>
          </w:p>
        </w:tc>
        <w:tc>
          <w:tcPr>
            <w:tcW w:w="4500" w:type="dxa"/>
          </w:tcPr>
          <w:p w14:paraId="79CFF689" w14:textId="77777777" w:rsidR="00E7720B" w:rsidRPr="00E7720B" w:rsidRDefault="00E7720B" w:rsidP="00E7720B">
            <w:pPr>
              <w:spacing w:after="0" w:line="240" w:lineRule="auto"/>
              <w:jc w:val="both"/>
              <w:rPr>
                <w:rFonts w:cs="Calibri"/>
                <w:lang w:val="es-ES"/>
              </w:rPr>
            </w:pPr>
          </w:p>
        </w:tc>
      </w:tr>
    </w:tbl>
    <w:p w14:paraId="26C6596A" w14:textId="77777777" w:rsidR="00E7720B" w:rsidRPr="00E7720B" w:rsidRDefault="00E7720B" w:rsidP="00E7720B">
      <w:pPr>
        <w:spacing w:after="0" w:line="240" w:lineRule="auto"/>
        <w:jc w:val="both"/>
        <w:rPr>
          <w:rFonts w:cs="Calibri"/>
          <w:lang w:val="es-ES"/>
        </w:rPr>
      </w:pPr>
    </w:p>
    <w:p w14:paraId="2260F780" w14:textId="36F7C81E" w:rsidR="00E7720B" w:rsidRPr="00E7720B" w:rsidRDefault="00E7720B" w:rsidP="00E7720B">
      <w:pPr>
        <w:spacing w:after="0" w:line="240" w:lineRule="auto"/>
        <w:jc w:val="both"/>
        <w:rPr>
          <w:rFonts w:cs="Calibri"/>
          <w:lang w:val="es-ES"/>
        </w:rPr>
      </w:pPr>
      <w:r w:rsidRPr="00E7720B">
        <w:rPr>
          <w:rFonts w:cs="Calibri"/>
          <w:b/>
          <w:lang w:val="es-ES"/>
        </w:rPr>
        <w:t xml:space="preserve">ARTICULO 6. EXCLUSIVIDAD.- </w:t>
      </w:r>
      <w:r w:rsidRPr="00E7720B">
        <w:rPr>
          <w:rFonts w:cs="Calibri"/>
          <w:lang w:val="es-ES"/>
        </w:rPr>
        <w:t>Durante la vigencia del presente Acuerdo las Partes se obligan a no participar directa o indirectamente en cualquier acto, negocio o contrato, relacionado con la presentación de otra Propuesta para la invitación pública ______ de 20</w:t>
      </w:r>
      <w:r>
        <w:rPr>
          <w:rFonts w:cs="Calibri"/>
          <w:lang w:val="es-ES"/>
        </w:rPr>
        <w:t>20</w:t>
      </w:r>
      <w:r w:rsidRPr="00E7720B">
        <w:rPr>
          <w:rFonts w:cs="Calibri"/>
          <w:lang w:val="es-ES"/>
        </w:rPr>
        <w:t>.</w:t>
      </w:r>
    </w:p>
    <w:p w14:paraId="7D03A19E" w14:textId="77777777" w:rsidR="00E7720B" w:rsidRPr="00E7720B" w:rsidRDefault="00E7720B" w:rsidP="00E7720B">
      <w:pPr>
        <w:spacing w:after="0" w:line="240" w:lineRule="auto"/>
        <w:jc w:val="both"/>
        <w:rPr>
          <w:rFonts w:cs="Calibri"/>
          <w:lang w:val="es-ES"/>
        </w:rPr>
      </w:pPr>
    </w:p>
    <w:p w14:paraId="0F5C2C7A" w14:textId="77777777" w:rsidR="00E7720B" w:rsidRPr="00E7720B" w:rsidRDefault="00E7720B" w:rsidP="00E7720B">
      <w:pPr>
        <w:spacing w:after="0" w:line="240" w:lineRule="auto"/>
        <w:jc w:val="both"/>
        <w:rPr>
          <w:rFonts w:cs="Calibri"/>
          <w:b/>
          <w:i/>
          <w:u w:val="single"/>
          <w:lang w:val="es-ES"/>
        </w:rPr>
      </w:pPr>
      <w:r w:rsidRPr="00E7720B">
        <w:rPr>
          <w:rFonts w:cs="Calibri"/>
          <w:b/>
          <w:lang w:val="es-ES"/>
        </w:rPr>
        <w:t xml:space="preserve">ARTICULO 7. REGLAS BÁSICAS. </w:t>
      </w:r>
      <w:r w:rsidRPr="00E7720B">
        <w:rPr>
          <w:rFonts w:cs="Calibri"/>
          <w:lang w:val="es-ES"/>
        </w:rPr>
        <w:t xml:space="preserve">– </w:t>
      </w:r>
      <w:r w:rsidRPr="00E7720B">
        <w:rPr>
          <w:rFonts w:cs="Calibri"/>
          <w:i/>
          <w:u w:val="single"/>
          <w:lang w:val="es-ES"/>
        </w:rPr>
        <w:t>(LAS PARTES PODRÁN  INDICAR LAS REGLAS BÁSICAS POR LAS CUALES SE REGIRÁN LAS RELACIONES INTERNAS DE LOS INTEGRANTES DEL CONSORCIO.)</w:t>
      </w:r>
    </w:p>
    <w:p w14:paraId="5E230462" w14:textId="77777777" w:rsidR="00E7720B" w:rsidRPr="00E7720B" w:rsidRDefault="00E7720B" w:rsidP="00E7720B">
      <w:pPr>
        <w:spacing w:after="0" w:line="240" w:lineRule="auto"/>
        <w:jc w:val="both"/>
        <w:rPr>
          <w:rFonts w:cs="Calibri"/>
          <w:b/>
          <w:lang w:val="es-ES"/>
        </w:rPr>
      </w:pPr>
    </w:p>
    <w:p w14:paraId="006C090F" w14:textId="77777777" w:rsidR="00E7720B" w:rsidRPr="00E7720B" w:rsidRDefault="00E7720B" w:rsidP="00E7720B">
      <w:pPr>
        <w:spacing w:after="0" w:line="240" w:lineRule="auto"/>
        <w:jc w:val="both"/>
        <w:rPr>
          <w:rFonts w:cs="Calibri"/>
          <w:lang w:val="es-ES"/>
        </w:rPr>
      </w:pPr>
      <w:r w:rsidRPr="00E7720B">
        <w:rPr>
          <w:rFonts w:cs="Calibri"/>
          <w:b/>
          <w:lang w:val="es-ES"/>
        </w:rPr>
        <w:t>ARTICULO 8. DURACION.-</w:t>
      </w:r>
      <w:r w:rsidRPr="00E7720B">
        <w:rPr>
          <w:rFonts w:cs="Calibri"/>
          <w:lang w:val="es-ES"/>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4BA435AD" w14:textId="77777777" w:rsidR="00E7720B" w:rsidRPr="00E7720B" w:rsidRDefault="00E7720B" w:rsidP="00E7720B">
      <w:pPr>
        <w:spacing w:after="0" w:line="240" w:lineRule="auto"/>
        <w:jc w:val="both"/>
        <w:rPr>
          <w:rFonts w:cs="Calibri"/>
          <w:b/>
          <w:lang w:val="es-ES"/>
        </w:rPr>
      </w:pPr>
    </w:p>
    <w:p w14:paraId="75AC14A6" w14:textId="77777777" w:rsidR="00E7720B" w:rsidRPr="00E7720B" w:rsidRDefault="00E7720B" w:rsidP="00E7720B">
      <w:pPr>
        <w:spacing w:after="0" w:line="240" w:lineRule="auto"/>
        <w:jc w:val="both"/>
        <w:rPr>
          <w:rFonts w:cs="Calibri"/>
          <w:lang w:val="es-ES"/>
        </w:rPr>
      </w:pPr>
      <w:r w:rsidRPr="00E7720B">
        <w:rPr>
          <w:rFonts w:cs="Calibri"/>
          <w:b/>
          <w:lang w:val="es-ES"/>
        </w:rPr>
        <w:t>ARTICULO 9. CESIÓN.-</w:t>
      </w:r>
      <w:r w:rsidRPr="00E7720B">
        <w:rPr>
          <w:rFonts w:cs="Calibri"/>
          <w:lang w:val="es-ES"/>
        </w:rPr>
        <w:t xml:space="preserve"> No se podrá ceder en todo o en parte la participación de alguno de los integrantes del CONSORCIO, entre ellos. Cuando se trate de cesión a un tercero se requerirá aprobación escrita previa de</w:t>
      </w:r>
      <w:r w:rsidRPr="00E7720B">
        <w:rPr>
          <w:rFonts w:cs="Calibri"/>
          <w:bCs/>
          <w:lang w:val="es-ES"/>
        </w:rPr>
        <w:t xml:space="preserve">l </w:t>
      </w:r>
      <w:r w:rsidRPr="00E7720B">
        <w:rPr>
          <w:rFonts w:cs="Calibri"/>
          <w:lang w:val="es-ES"/>
        </w:rPr>
        <w:t>SENA Regional Santander, quien, en virtud de la ley, podrá  reservarse la facultad de aprobar dicha cesión.</w:t>
      </w:r>
    </w:p>
    <w:p w14:paraId="65A111B3" w14:textId="77777777" w:rsidR="00E7720B" w:rsidRPr="00E7720B" w:rsidRDefault="00E7720B" w:rsidP="00E7720B">
      <w:pPr>
        <w:spacing w:after="0" w:line="240" w:lineRule="auto"/>
        <w:jc w:val="both"/>
        <w:rPr>
          <w:rFonts w:cs="Calibri"/>
          <w:b/>
          <w:lang w:val="es-ES"/>
        </w:rPr>
      </w:pPr>
    </w:p>
    <w:p w14:paraId="6F30E15B"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10. LEY Y JURISDICCIÓN APLICABLE- </w:t>
      </w:r>
      <w:r w:rsidRPr="00E7720B">
        <w:rPr>
          <w:rFonts w:cs="Calibri"/>
          <w:lang w:val="es-ES"/>
        </w:rPr>
        <w:t xml:space="preserve">EL presente Acuerdo se rige por las leyes de la República de Colombia, en especial en lo dispuesto por la Ley 80 de 1993 y demás disposiciones complementarias. </w:t>
      </w:r>
    </w:p>
    <w:p w14:paraId="41425E63" w14:textId="77777777" w:rsidR="00E7720B" w:rsidRPr="00E7720B" w:rsidRDefault="00E7720B" w:rsidP="00E7720B">
      <w:pPr>
        <w:spacing w:after="0" w:line="240" w:lineRule="auto"/>
        <w:jc w:val="both"/>
        <w:rPr>
          <w:rFonts w:cs="Calibri"/>
          <w:lang w:val="es-ES"/>
        </w:rPr>
      </w:pPr>
    </w:p>
    <w:p w14:paraId="2A2BDF65" w14:textId="77777777" w:rsidR="00E7720B" w:rsidRPr="00E7720B" w:rsidRDefault="00E7720B" w:rsidP="00E7720B">
      <w:pPr>
        <w:spacing w:after="0" w:line="240" w:lineRule="auto"/>
        <w:jc w:val="both"/>
        <w:rPr>
          <w:rFonts w:cs="Calibri"/>
          <w:b/>
          <w:lang w:val="es-ES"/>
        </w:rPr>
      </w:pPr>
      <w:r w:rsidRPr="00E7720B">
        <w:rPr>
          <w:rFonts w:cs="Calibri"/>
          <w:b/>
          <w:lang w:val="es-ES"/>
        </w:rPr>
        <w:t>En constancia de lo anterior, se firma por quienes intervinieron en el presente documento a los _______  días del  mes de _____ del año______,</w:t>
      </w:r>
    </w:p>
    <w:p w14:paraId="702600F4" w14:textId="77777777" w:rsidR="00E7720B" w:rsidRPr="00E7720B" w:rsidRDefault="00E7720B" w:rsidP="00E7720B">
      <w:pPr>
        <w:spacing w:after="0" w:line="240" w:lineRule="auto"/>
        <w:jc w:val="both"/>
        <w:rPr>
          <w:rFonts w:cs="Calibri"/>
          <w:b/>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8"/>
        <w:gridCol w:w="4500"/>
      </w:tblGrid>
      <w:tr w:rsidR="00E7720B" w:rsidRPr="00E7720B" w14:paraId="5D763E41" w14:textId="77777777" w:rsidTr="00C05EDF">
        <w:tc>
          <w:tcPr>
            <w:tcW w:w="4788" w:type="dxa"/>
          </w:tcPr>
          <w:p w14:paraId="7CFF739E" w14:textId="77777777" w:rsidR="00E7720B" w:rsidRPr="00E7720B" w:rsidRDefault="00E7720B" w:rsidP="00E7720B">
            <w:pPr>
              <w:spacing w:after="0" w:line="240" w:lineRule="auto"/>
              <w:jc w:val="both"/>
              <w:rPr>
                <w:rFonts w:cs="Calibri"/>
                <w:lang w:val="es-ES"/>
              </w:rPr>
            </w:pPr>
            <w:r w:rsidRPr="00E7720B">
              <w:rPr>
                <w:rFonts w:cs="Calibri"/>
                <w:lang w:val="es-ES"/>
              </w:rPr>
              <w:t xml:space="preserve">POR </w:t>
            </w:r>
          </w:p>
          <w:p w14:paraId="6F0372A6" w14:textId="77777777" w:rsidR="00E7720B" w:rsidRPr="00E7720B" w:rsidRDefault="00E7720B" w:rsidP="00E7720B">
            <w:pPr>
              <w:spacing w:after="0" w:line="240" w:lineRule="auto"/>
              <w:jc w:val="both"/>
              <w:rPr>
                <w:rFonts w:cs="Calibri"/>
                <w:lang w:val="es-ES"/>
              </w:rPr>
            </w:pPr>
          </w:p>
          <w:p w14:paraId="72524D0D"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5A62EA93" w14:textId="77777777" w:rsidR="00E7720B" w:rsidRPr="00E7720B" w:rsidRDefault="00E7720B" w:rsidP="00E7720B">
            <w:pPr>
              <w:spacing w:after="0" w:line="240" w:lineRule="auto"/>
              <w:jc w:val="both"/>
              <w:rPr>
                <w:rFonts w:cs="Calibri"/>
                <w:lang w:val="es-ES"/>
              </w:rPr>
            </w:pP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1FCDF72D"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3B9030CC"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25ACC579"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702071BF" w14:textId="77777777" w:rsidR="00E7720B" w:rsidRPr="00E7720B" w:rsidRDefault="00E7720B" w:rsidP="00E7720B">
            <w:pPr>
              <w:spacing w:after="0" w:line="240" w:lineRule="auto"/>
              <w:jc w:val="both"/>
              <w:rPr>
                <w:rFonts w:cs="Calibri"/>
                <w:lang w:val="es-ES"/>
              </w:rPr>
            </w:pPr>
          </w:p>
          <w:p w14:paraId="27B88E78"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6E3E6297" w14:textId="77777777" w:rsidR="00E7720B" w:rsidRPr="00E7720B" w:rsidRDefault="00E7720B" w:rsidP="00E7720B">
            <w:pPr>
              <w:spacing w:after="0" w:line="240" w:lineRule="auto"/>
              <w:jc w:val="both"/>
              <w:rPr>
                <w:rFonts w:cs="Calibri"/>
                <w:b/>
                <w:u w:val="single"/>
                <w:lang w:val="es-ES"/>
              </w:rPr>
            </w:pPr>
          </w:p>
        </w:tc>
        <w:tc>
          <w:tcPr>
            <w:tcW w:w="4500" w:type="dxa"/>
          </w:tcPr>
          <w:p w14:paraId="6A592241" w14:textId="77777777" w:rsidR="00E7720B" w:rsidRPr="00E7720B" w:rsidRDefault="00E7720B" w:rsidP="00E7720B">
            <w:pPr>
              <w:spacing w:after="0" w:line="240" w:lineRule="auto"/>
              <w:jc w:val="both"/>
              <w:rPr>
                <w:rFonts w:cs="Calibri"/>
                <w:lang w:val="es-ES"/>
              </w:rPr>
            </w:pPr>
            <w:r w:rsidRPr="00E7720B">
              <w:rPr>
                <w:rFonts w:cs="Calibri"/>
                <w:lang w:val="es-ES"/>
              </w:rPr>
              <w:t xml:space="preserve">POR </w:t>
            </w:r>
          </w:p>
          <w:p w14:paraId="78840AED" w14:textId="77777777" w:rsidR="00E7720B" w:rsidRPr="00E7720B" w:rsidRDefault="00E7720B" w:rsidP="00E7720B">
            <w:pPr>
              <w:spacing w:after="0" w:line="240" w:lineRule="auto"/>
              <w:jc w:val="both"/>
              <w:rPr>
                <w:rFonts w:cs="Calibri"/>
                <w:lang w:val="es-ES"/>
              </w:rPr>
            </w:pPr>
          </w:p>
          <w:p w14:paraId="7CA414D7"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3DC067EE" w14:textId="77777777" w:rsidR="00E7720B" w:rsidRPr="00E7720B" w:rsidRDefault="00E7720B" w:rsidP="00E7720B">
            <w:pPr>
              <w:spacing w:after="0" w:line="240" w:lineRule="auto"/>
              <w:jc w:val="both"/>
              <w:rPr>
                <w:rFonts w:cs="Calibri"/>
                <w:lang w:val="es-ES"/>
              </w:rPr>
            </w:pP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195FD7A0"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0CDFD784"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025B93E3"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0E451009" w14:textId="77777777" w:rsidR="00E7720B" w:rsidRPr="00E7720B" w:rsidRDefault="00E7720B" w:rsidP="00E7720B">
            <w:pPr>
              <w:spacing w:after="0" w:line="240" w:lineRule="auto"/>
              <w:jc w:val="both"/>
              <w:rPr>
                <w:rFonts w:cs="Calibri"/>
                <w:lang w:val="es-ES"/>
              </w:rPr>
            </w:pPr>
          </w:p>
          <w:p w14:paraId="0A84CEF7"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24048BDC" w14:textId="77777777" w:rsidR="00E7720B" w:rsidRPr="00E7720B" w:rsidRDefault="00E7720B" w:rsidP="00E7720B">
            <w:pPr>
              <w:spacing w:after="0" w:line="240" w:lineRule="auto"/>
              <w:jc w:val="both"/>
              <w:rPr>
                <w:rFonts w:cs="Calibri"/>
                <w:b/>
                <w:u w:val="single"/>
                <w:lang w:val="es-ES"/>
              </w:rPr>
            </w:pPr>
          </w:p>
        </w:tc>
      </w:tr>
    </w:tbl>
    <w:p w14:paraId="1C3F1A75" w14:textId="77777777" w:rsidR="00E7720B" w:rsidRPr="00E7720B" w:rsidRDefault="00E7720B" w:rsidP="00E7720B">
      <w:pPr>
        <w:spacing w:after="0" w:line="240" w:lineRule="auto"/>
        <w:jc w:val="both"/>
        <w:rPr>
          <w:rFonts w:cs="Calibri"/>
          <w:b/>
          <w:u w:val="single"/>
          <w:lang w:val="es-ES"/>
        </w:rPr>
      </w:pPr>
    </w:p>
    <w:p w14:paraId="3BE6C1FC" w14:textId="77777777" w:rsidR="00E7720B" w:rsidRPr="00E7720B" w:rsidRDefault="00E7720B" w:rsidP="00E7720B">
      <w:pPr>
        <w:spacing w:after="0" w:line="240" w:lineRule="auto"/>
        <w:jc w:val="both"/>
        <w:rPr>
          <w:rFonts w:cs="Calibri"/>
          <w:lang w:val="es-ES"/>
        </w:rPr>
      </w:pPr>
      <w:r w:rsidRPr="00E7720B">
        <w:rPr>
          <w:rFonts w:cs="Calibri"/>
          <w:lang w:val="es-ES"/>
        </w:rPr>
        <w:t xml:space="preserve">Acepto el nombramiento como Representante del Consorcio:  </w:t>
      </w:r>
    </w:p>
    <w:p w14:paraId="1EACC554" w14:textId="77777777" w:rsidR="00E7720B" w:rsidRPr="00E7720B" w:rsidRDefault="00E7720B" w:rsidP="00E7720B">
      <w:pPr>
        <w:spacing w:after="0" w:line="240" w:lineRule="auto"/>
        <w:jc w:val="both"/>
        <w:rPr>
          <w:rFonts w:cs="Calibri"/>
          <w:lang w:val="es-ES"/>
        </w:rPr>
      </w:pPr>
      <w:r w:rsidRPr="00E7720B">
        <w:rPr>
          <w:rFonts w:cs="Calibri"/>
          <w:lang w:val="es-ES"/>
        </w:rPr>
        <w:t>Nombre:</w:t>
      </w:r>
    </w:p>
    <w:p w14:paraId="651AE6C1" w14:textId="77777777" w:rsidR="00E7720B" w:rsidRPr="00E7720B" w:rsidRDefault="00E7720B" w:rsidP="00E7720B">
      <w:pPr>
        <w:spacing w:after="0" w:line="240" w:lineRule="auto"/>
        <w:jc w:val="both"/>
        <w:rPr>
          <w:rFonts w:cs="Calibri"/>
          <w:lang w:val="es-ES"/>
        </w:rPr>
      </w:pPr>
      <w:r w:rsidRPr="00E7720B">
        <w:rPr>
          <w:rFonts w:cs="Calibri"/>
          <w:lang w:val="es-ES"/>
        </w:rPr>
        <w:t>C.C.</w:t>
      </w:r>
    </w:p>
    <w:p w14:paraId="54135FA4" w14:textId="77777777" w:rsidR="00E7720B" w:rsidRPr="00E7720B" w:rsidRDefault="00E7720B" w:rsidP="00E7720B">
      <w:pPr>
        <w:spacing w:after="0" w:line="240" w:lineRule="auto"/>
        <w:jc w:val="both"/>
        <w:rPr>
          <w:rFonts w:cs="Calibri"/>
          <w:lang w:val="es-ES"/>
        </w:rPr>
      </w:pPr>
      <w:r w:rsidRPr="00E7720B">
        <w:rPr>
          <w:rFonts w:cs="Calibri"/>
          <w:lang w:val="es-ES"/>
        </w:rPr>
        <w:t>Firma: ____________________</w:t>
      </w:r>
    </w:p>
    <w:p w14:paraId="0648F524" w14:textId="77777777" w:rsidR="00E7720B" w:rsidRPr="00E7720B" w:rsidRDefault="00E7720B" w:rsidP="00E7720B">
      <w:pPr>
        <w:spacing w:after="0" w:line="240" w:lineRule="auto"/>
        <w:jc w:val="both"/>
        <w:rPr>
          <w:rFonts w:cs="Calibri"/>
          <w:b/>
          <w:u w:val="single"/>
          <w:lang w:val="es-ES"/>
        </w:rPr>
      </w:pPr>
    </w:p>
    <w:p w14:paraId="37F12265" w14:textId="717483BA" w:rsidR="00E7720B" w:rsidRPr="00E7720B" w:rsidRDefault="00E7720B" w:rsidP="00E7720B">
      <w:pPr>
        <w:spacing w:after="0" w:line="240" w:lineRule="auto"/>
        <w:jc w:val="both"/>
        <w:rPr>
          <w:rFonts w:cs="Calibri"/>
          <w:lang w:val="es-ES"/>
        </w:rPr>
      </w:pPr>
      <w:r w:rsidRPr="00E7720B">
        <w:rPr>
          <w:rFonts w:cs="Calibri"/>
          <w:b/>
          <w:u w:val="single"/>
          <w:lang w:val="es-ES"/>
        </w:rPr>
        <w:t>Nota:</w:t>
      </w:r>
      <w:r w:rsidRPr="00E7720B">
        <w:rPr>
          <w:rFonts w:cs="Calibri"/>
          <w:b/>
          <w:lang w:val="es-ES"/>
        </w:rPr>
        <w:t xml:space="preserve"> </w:t>
      </w:r>
      <w:r w:rsidRPr="00E7720B">
        <w:rPr>
          <w:rFonts w:cs="Calibri"/>
          <w:lang w:val="es-ES"/>
        </w:rPr>
        <w:t>El documento de consorcio podrá contener otras CLÁUSULAS que los integrantes consideren pertinentes, siempre y cuando no contravengan lo dispuesto en la ley 80/93 o incluyan limitaciones o exclusiones de los Consorciados.</w:t>
      </w:r>
    </w:p>
    <w:p w14:paraId="6FD2D64C" w14:textId="1DEE676A" w:rsidR="00E7720B" w:rsidRDefault="00E7720B">
      <w:pPr>
        <w:spacing w:after="0" w:line="240" w:lineRule="auto"/>
        <w:rPr>
          <w:rFonts w:cs="Calibri"/>
        </w:rPr>
      </w:pPr>
      <w:r>
        <w:rPr>
          <w:rFonts w:cs="Calibri"/>
        </w:rPr>
        <w:br w:type="page"/>
      </w:r>
    </w:p>
    <w:p w14:paraId="1CDC6481" w14:textId="257EF7A0" w:rsidR="00E7720B" w:rsidRPr="00E7720B" w:rsidRDefault="00E7720B" w:rsidP="00E7720B">
      <w:pPr>
        <w:spacing w:after="0" w:line="240" w:lineRule="auto"/>
        <w:jc w:val="center"/>
        <w:rPr>
          <w:rFonts w:cs="Calibri"/>
          <w:b/>
          <w:lang w:val="es-ES"/>
        </w:rPr>
      </w:pPr>
      <w:r w:rsidRPr="00E7720B">
        <w:rPr>
          <w:rFonts w:cs="Calibri"/>
          <w:b/>
          <w:lang w:val="es-ES"/>
        </w:rPr>
        <w:t xml:space="preserve">ANEXO No. </w:t>
      </w:r>
      <w:r w:rsidR="00C05EDF">
        <w:rPr>
          <w:rFonts w:cs="Calibri"/>
          <w:b/>
          <w:lang w:val="es-ES"/>
        </w:rPr>
        <w:t>04</w:t>
      </w:r>
    </w:p>
    <w:p w14:paraId="368290F6" w14:textId="6EE36255" w:rsidR="00E7720B" w:rsidRPr="00E7720B" w:rsidRDefault="00E7720B" w:rsidP="00E7720B">
      <w:pPr>
        <w:spacing w:after="0" w:line="240" w:lineRule="auto"/>
        <w:jc w:val="center"/>
        <w:rPr>
          <w:rFonts w:cs="Calibri"/>
          <w:b/>
          <w:lang w:val="es-ES"/>
        </w:rPr>
      </w:pPr>
      <w:r w:rsidRPr="00E7720B">
        <w:rPr>
          <w:rFonts w:cs="Calibri"/>
          <w:b/>
          <w:lang w:val="es-ES"/>
        </w:rPr>
        <w:t>MODELO DE DOCUMENTO DE CONSTITUCIÓN PARA</w:t>
      </w:r>
      <w:r>
        <w:rPr>
          <w:rFonts w:cs="Calibri"/>
          <w:b/>
          <w:lang w:val="es-ES"/>
        </w:rPr>
        <w:t xml:space="preserve"> </w:t>
      </w:r>
      <w:r w:rsidRPr="00E7720B">
        <w:rPr>
          <w:rFonts w:cs="Calibri"/>
          <w:b/>
          <w:lang w:val="es-ES"/>
        </w:rPr>
        <w:t>UNIÓN TEMPORAL</w:t>
      </w:r>
    </w:p>
    <w:p w14:paraId="4A000243" w14:textId="77777777" w:rsidR="00E7720B" w:rsidRPr="00E7720B" w:rsidRDefault="00E7720B" w:rsidP="00E7720B">
      <w:pPr>
        <w:spacing w:after="0" w:line="240" w:lineRule="auto"/>
        <w:rPr>
          <w:rFonts w:cs="Calibri"/>
          <w:lang w:val="es-ES"/>
        </w:rPr>
      </w:pPr>
    </w:p>
    <w:p w14:paraId="7D639675" w14:textId="77777777" w:rsidR="00E7720B" w:rsidRPr="00E7720B" w:rsidRDefault="00E7720B" w:rsidP="00E7720B">
      <w:pPr>
        <w:spacing w:after="0" w:line="240" w:lineRule="auto"/>
        <w:rPr>
          <w:rFonts w:cs="Calibri"/>
          <w:lang w:val="es-ES"/>
        </w:rPr>
      </w:pPr>
      <w:r w:rsidRPr="00E7720B">
        <w:rPr>
          <w:rFonts w:cs="Calibri"/>
          <w:lang w:val="es-ES"/>
        </w:rPr>
        <w:t>Entre los suscritos, a saber:</w:t>
      </w:r>
    </w:p>
    <w:p w14:paraId="709009B3" w14:textId="77777777" w:rsidR="00E7720B" w:rsidRPr="00E7720B" w:rsidRDefault="00E7720B" w:rsidP="00E7720B">
      <w:pPr>
        <w:spacing w:after="0" w:line="240" w:lineRule="auto"/>
        <w:rPr>
          <w:rFonts w:cs="Calibri"/>
          <w:lang w:val="es-ES"/>
        </w:rPr>
      </w:pPr>
    </w:p>
    <w:p w14:paraId="60D11A53" w14:textId="77777777" w:rsidR="00E7720B" w:rsidRPr="00E7720B" w:rsidRDefault="00E7720B" w:rsidP="00E7720B">
      <w:pPr>
        <w:spacing w:after="0" w:line="240" w:lineRule="auto"/>
        <w:jc w:val="both"/>
        <w:rPr>
          <w:rFonts w:cs="Calibri"/>
          <w:lang w:val="es-ES"/>
        </w:rPr>
      </w:pPr>
      <w:r w:rsidRPr="00E7720B">
        <w:rPr>
          <w:rFonts w:cs="Calibri"/>
          <w:b/>
          <w:u w:val="single"/>
          <w:lang w:val="es-ES"/>
        </w:rPr>
        <w:t>___</w:t>
      </w:r>
      <w:r w:rsidRPr="00E7720B">
        <w:rPr>
          <w:rFonts w:cs="Calibri"/>
          <w:lang w:val="es-ES"/>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E7720B">
        <w:rPr>
          <w:rFonts w:cs="Calibri"/>
          <w:lang w:val="es-ES"/>
        </w:rPr>
        <w:t>ó</w:t>
      </w:r>
      <w:proofErr w:type="spellEnd"/>
      <w:r w:rsidRPr="00E7720B">
        <w:rPr>
          <w:rFonts w:cs="Calibri"/>
          <w:lang w:val="es-ES"/>
        </w:rPr>
        <w:t xml:space="preserve">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y </w:t>
      </w:r>
      <w:r w:rsidRPr="00E7720B">
        <w:rPr>
          <w:rFonts w:cs="Calibri"/>
          <w:b/>
          <w:lang w:val="es-ES"/>
        </w:rPr>
        <w:softHyphen/>
      </w:r>
      <w:r w:rsidRPr="00E7720B">
        <w:rPr>
          <w:rFonts w:cs="Calibri"/>
          <w:b/>
          <w:u w:val="single"/>
          <w:lang w:val="es-ES"/>
        </w:rPr>
        <w:t>________</w:t>
      </w:r>
      <w:r w:rsidRPr="00E7720B">
        <w:rPr>
          <w:rFonts w:cs="Calibri"/>
          <w:lang w:val="es-ES"/>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E7720B">
        <w:rPr>
          <w:rFonts w:cs="Calibri"/>
          <w:lang w:val="es-ES"/>
        </w:rPr>
        <w:t>ó</w:t>
      </w:r>
      <w:proofErr w:type="spellEnd"/>
      <w:r w:rsidRPr="00E7720B">
        <w:rPr>
          <w:rFonts w:cs="Calibri"/>
          <w:lang w:val="es-ES"/>
        </w:rPr>
        <w:t xml:space="preserve">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manifestamos que mediante el presente documento hemos acordado integrar una </w:t>
      </w:r>
      <w:r w:rsidRPr="00E7720B">
        <w:rPr>
          <w:rFonts w:cs="Calibri"/>
          <w:b/>
          <w:lang w:val="es-ES"/>
        </w:rPr>
        <w:t xml:space="preserve">UNION TEMPORAL </w:t>
      </w:r>
      <w:r w:rsidRPr="00E7720B">
        <w:rPr>
          <w:rFonts w:cs="Calibri"/>
          <w:lang w:val="es-ES"/>
        </w:rPr>
        <w:t>cuya integración, conformación y reglamentación se regirá por las siguientes cláusulas:</w:t>
      </w:r>
    </w:p>
    <w:p w14:paraId="50EBDD8F" w14:textId="77777777" w:rsidR="00E7720B" w:rsidRPr="00E7720B" w:rsidRDefault="00E7720B" w:rsidP="00E7720B">
      <w:pPr>
        <w:spacing w:after="0" w:line="240" w:lineRule="auto"/>
        <w:jc w:val="both"/>
        <w:rPr>
          <w:rFonts w:cs="Calibri"/>
          <w:lang w:val="es-ES"/>
        </w:rPr>
      </w:pPr>
    </w:p>
    <w:p w14:paraId="039F9703" w14:textId="61504E5D" w:rsidR="00E7720B" w:rsidRPr="00E7720B" w:rsidRDefault="00E7720B" w:rsidP="00E7720B">
      <w:pPr>
        <w:spacing w:after="0" w:line="240" w:lineRule="auto"/>
        <w:jc w:val="both"/>
        <w:rPr>
          <w:rFonts w:cs="Calibri"/>
          <w:lang w:val="es-ES"/>
        </w:rPr>
      </w:pPr>
      <w:r w:rsidRPr="00E7720B">
        <w:rPr>
          <w:rFonts w:cs="Calibri"/>
          <w:b/>
          <w:lang w:val="es-ES"/>
        </w:rPr>
        <w:t>ARTICULO 1. OBJETO DE LA UNION TEMPORAL</w:t>
      </w:r>
      <w:r w:rsidRPr="00E7720B">
        <w:rPr>
          <w:rFonts w:cs="Calibri"/>
          <w:lang w:val="es-ES"/>
        </w:rPr>
        <w:t>. - El objeto del presente acuerdo es la integración de una UNION TEMPORAL  entre: ___Y</w:t>
      </w:r>
      <w:r w:rsidRPr="00E7720B">
        <w:rPr>
          <w:rFonts w:cs="Calibri"/>
          <w:b/>
          <w:lang w:val="es-ES"/>
        </w:rPr>
        <w:t xml:space="preserve"> _____, </w:t>
      </w:r>
      <w:r w:rsidRPr="00E7720B">
        <w:rPr>
          <w:rFonts w:cs="Calibri"/>
          <w:lang w:val="es-ES"/>
        </w:rPr>
        <w:t xml:space="preserve">plenamente identificados en el encabezamiento del presente documento, con el propósito de presentar en forma conjunta propuesta, para la invitación pública No. ________ de ______ abierta por </w:t>
      </w:r>
      <w:r w:rsidRPr="00E7720B">
        <w:rPr>
          <w:rFonts w:cs="Calibri"/>
          <w:bCs/>
          <w:lang w:val="es-ES"/>
        </w:rPr>
        <w:t xml:space="preserve">el </w:t>
      </w:r>
      <w:r w:rsidRPr="00E7720B">
        <w:rPr>
          <w:rFonts w:cs="Calibri"/>
          <w:lang w:val="es-ES"/>
        </w:rPr>
        <w:t>SENA Regional Santander, cuyo objeto es: “</w:t>
      </w:r>
      <w:r w:rsidR="00D96D5B" w:rsidRPr="00D96D5B">
        <w:rPr>
          <w:rFonts w:cs="Calibri"/>
          <w:lang w:val="es-ES"/>
        </w:rPr>
        <w:t>P</w:t>
      </w:r>
      <w:r w:rsidR="00D96D5B" w:rsidRPr="00D96D5B">
        <w:rPr>
          <w:rFonts w:cs="Calibri"/>
          <w:bCs/>
        </w:rPr>
        <w:t>restar los servicios odontológicos para los beneficiarios del servicio médico asistencial del SENA R</w:t>
      </w:r>
      <w:r w:rsidR="00D96D5B">
        <w:rPr>
          <w:rFonts w:cs="Calibri"/>
          <w:bCs/>
        </w:rPr>
        <w:t>egional Santander</w:t>
      </w:r>
      <w:r w:rsidRPr="00E7720B">
        <w:rPr>
          <w:rFonts w:cs="Calibri"/>
          <w:lang w:val="es-ES"/>
        </w:rPr>
        <w:t>”  y para la ejecución del contrato si nos fuere adjudicado.</w:t>
      </w:r>
    </w:p>
    <w:p w14:paraId="1C70FC53" w14:textId="77777777" w:rsidR="00E7720B" w:rsidRPr="00E7720B" w:rsidRDefault="00E7720B" w:rsidP="00E7720B">
      <w:pPr>
        <w:spacing w:after="0" w:line="240" w:lineRule="auto"/>
        <w:jc w:val="both"/>
        <w:rPr>
          <w:rFonts w:cs="Calibri"/>
          <w:lang w:val="es-ES"/>
        </w:rPr>
      </w:pPr>
    </w:p>
    <w:p w14:paraId="358CB267" w14:textId="77777777" w:rsidR="00E7720B" w:rsidRPr="00E7720B" w:rsidRDefault="00E7720B" w:rsidP="00E7720B">
      <w:pPr>
        <w:spacing w:after="0" w:line="240" w:lineRule="auto"/>
        <w:jc w:val="both"/>
        <w:rPr>
          <w:rFonts w:cs="Calibri"/>
          <w:lang w:val="es-ES"/>
        </w:rPr>
      </w:pPr>
      <w:r w:rsidRPr="00E7720B">
        <w:rPr>
          <w:rFonts w:cs="Calibri"/>
          <w:lang w:val="es-ES"/>
        </w:rPr>
        <w:t>La integración de la  UNIÓN TEMPORAL se refiere únicamente al desarrollo de las actividades y ejecución de los actos necesarios para la preparación y presentación de la propuesta para participar en la invitación pública, así como al cumplimiento de las obligaciones directamente emanadas de la eventual adjudicación, de acuerdo con los términos y condiciones de la invitación pública, así como la ejecución del contrato en los términos y condiciones establecidos en  la invitación pública y los términos contractuales del contrato en caso de ser adjudicatarios de la invitación pública.</w:t>
      </w:r>
    </w:p>
    <w:p w14:paraId="71A4E05F" w14:textId="77777777" w:rsidR="00E7720B" w:rsidRPr="00E7720B" w:rsidRDefault="00E7720B" w:rsidP="00E7720B">
      <w:pPr>
        <w:spacing w:after="0" w:line="240" w:lineRule="auto"/>
        <w:jc w:val="both"/>
        <w:rPr>
          <w:rFonts w:cs="Calibri"/>
          <w:lang w:val="es-ES"/>
        </w:rPr>
      </w:pPr>
    </w:p>
    <w:p w14:paraId="5D409D3D" w14:textId="77777777" w:rsidR="00E7720B" w:rsidRPr="00E7720B" w:rsidRDefault="00E7720B" w:rsidP="00E7720B">
      <w:pPr>
        <w:spacing w:after="0" w:line="240" w:lineRule="auto"/>
        <w:jc w:val="both"/>
        <w:rPr>
          <w:rFonts w:cs="Calibri"/>
          <w:lang w:val="es-ES"/>
        </w:rPr>
      </w:pPr>
      <w:r w:rsidRPr="00E7720B">
        <w:rPr>
          <w:rFonts w:cs="Calibri"/>
          <w:lang w:val="es-ES"/>
        </w:rPr>
        <w:t>Las Partes acuerdan y manifiestan que la presente unión temporal no constituye una persona jurídica distinta de las Partes individualmente consideradas, ni sociedad de hecho, o sociedad alguna.</w:t>
      </w:r>
    </w:p>
    <w:p w14:paraId="12DD0966" w14:textId="77777777" w:rsidR="00E7720B" w:rsidRPr="00E7720B" w:rsidRDefault="00E7720B" w:rsidP="00E7720B">
      <w:pPr>
        <w:spacing w:after="0" w:line="240" w:lineRule="auto"/>
        <w:jc w:val="both"/>
        <w:rPr>
          <w:rFonts w:cs="Calibri"/>
          <w:lang w:val="es-ES"/>
        </w:rPr>
      </w:pPr>
    </w:p>
    <w:p w14:paraId="44BE5889" w14:textId="77777777" w:rsidR="00E7720B" w:rsidRPr="00E7720B" w:rsidRDefault="00E7720B" w:rsidP="00E7720B">
      <w:pPr>
        <w:spacing w:after="0" w:line="240" w:lineRule="auto"/>
        <w:jc w:val="both"/>
        <w:rPr>
          <w:rFonts w:cs="Calibri"/>
          <w:b/>
          <w:lang w:val="es-ES"/>
        </w:rPr>
      </w:pPr>
      <w:r w:rsidRPr="00E7720B">
        <w:rPr>
          <w:rFonts w:cs="Calibri"/>
          <w:b/>
          <w:lang w:val="es-ES"/>
        </w:rPr>
        <w:t>ARTICULO 2. NOMBRE Y DOMICILIO. -</w:t>
      </w:r>
      <w:r w:rsidRPr="00E7720B">
        <w:rPr>
          <w:rFonts w:cs="Calibri"/>
          <w:lang w:val="es-ES"/>
        </w:rPr>
        <w:t xml:space="preserve"> La UNION TEMPORAL   que las partes constituyen mediante el presente Acuerdo se denominará para todos los efectos de la invitación pública, y de la ejecución del contrato, en caso de resultar adjudicatario, "UNION TEMPORAL   </w:t>
      </w:r>
      <w:r w:rsidRPr="00E7720B">
        <w:rPr>
          <w:rFonts w:cs="Calibri"/>
          <w:b/>
          <w:lang w:val="es-ES"/>
        </w:rPr>
        <w:t>__________</w:t>
      </w:r>
      <w:r w:rsidRPr="00E7720B">
        <w:rPr>
          <w:rFonts w:cs="Calibri"/>
          <w:lang w:val="es-ES"/>
        </w:rPr>
        <w:t xml:space="preserve"> y su domicilio será la ciudad de _____, con dirección: ____________ Teléfono: ___________, Fax: _________________. </w:t>
      </w:r>
    </w:p>
    <w:p w14:paraId="55574860" w14:textId="77777777" w:rsidR="00E7720B" w:rsidRPr="00E7720B" w:rsidRDefault="00E7720B" w:rsidP="00E7720B">
      <w:pPr>
        <w:spacing w:after="0" w:line="240" w:lineRule="auto"/>
        <w:jc w:val="both"/>
        <w:rPr>
          <w:rFonts w:cs="Calibri"/>
          <w:lang w:val="es-ES"/>
        </w:rPr>
      </w:pPr>
    </w:p>
    <w:p w14:paraId="10806518" w14:textId="77777777" w:rsidR="00E7720B" w:rsidRPr="00E7720B" w:rsidRDefault="00E7720B" w:rsidP="00E7720B">
      <w:pPr>
        <w:spacing w:after="0" w:line="240" w:lineRule="auto"/>
        <w:jc w:val="both"/>
        <w:rPr>
          <w:rFonts w:cs="Calibri"/>
          <w:b/>
          <w:lang w:val="es-ES"/>
        </w:rPr>
      </w:pPr>
    </w:p>
    <w:p w14:paraId="28B2F182"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3. SOLIDARIDAD. - </w:t>
      </w:r>
      <w:r w:rsidRPr="00E7720B">
        <w:rPr>
          <w:rFonts w:cs="Calibri"/>
          <w:lang w:val="es-ES"/>
        </w:rPr>
        <w:t xml:space="preserve">Para efectos de lo ordenado en el artículo 7 de la ley 80 de 1.993, las Partes reconocen </w:t>
      </w:r>
      <w:r w:rsidRPr="00E7720B">
        <w:rPr>
          <w:rFonts w:cs="Calibri"/>
          <w:b/>
          <w:lang w:val="es-ES"/>
        </w:rPr>
        <w:t>la solidaridad</w:t>
      </w:r>
      <w:r w:rsidRPr="00E7720B">
        <w:rPr>
          <w:rFonts w:cs="Calibri"/>
          <w:lang w:val="es-ES"/>
        </w:rPr>
        <w:t xml:space="preserve"> que resulte de todas y cada una de las obligaciones derivadas de la Propuesta y del contrato que se llegare a celebrar con el SENA Regional Santander. En consecuencia, nuestra responsabilidad será solidaria, mancomunada e ilimitada en todas y cada una de las obligaciones derivadas de la propuesta y el contrato, por virtud de lo cual entendemos que   las actuaciones, hechos y omisiones que se presenten en desarrollo de la invitación pública y del contrato afectan a todos los integrantes que la conforman.</w:t>
      </w:r>
    </w:p>
    <w:p w14:paraId="73E7CD02" w14:textId="77777777" w:rsidR="00E7720B" w:rsidRPr="00E7720B" w:rsidRDefault="00E7720B" w:rsidP="00E7720B">
      <w:pPr>
        <w:spacing w:after="0" w:line="240" w:lineRule="auto"/>
        <w:jc w:val="both"/>
        <w:rPr>
          <w:rFonts w:cs="Calibri"/>
          <w:lang w:val="es-ES"/>
        </w:rPr>
      </w:pPr>
    </w:p>
    <w:p w14:paraId="1EB0BC31" w14:textId="77777777" w:rsidR="00E7720B" w:rsidRPr="00E7720B" w:rsidRDefault="00E7720B" w:rsidP="00E7720B">
      <w:pPr>
        <w:spacing w:after="0" w:line="240" w:lineRule="auto"/>
        <w:jc w:val="both"/>
        <w:rPr>
          <w:rFonts w:cs="Calibri"/>
          <w:lang w:val="es-ES"/>
        </w:rPr>
      </w:pPr>
      <w:r w:rsidRPr="00E7720B">
        <w:rPr>
          <w:rFonts w:cs="Calibri"/>
          <w:b/>
          <w:lang w:val="es-ES"/>
        </w:rPr>
        <w:t>ARTÍCULO 4. TERMINOS Y EXTENSION DE LA PARTICIPACION DE ACUERDO CON LA LEY</w:t>
      </w:r>
      <w:r w:rsidRPr="00E7720B">
        <w:rPr>
          <w:rFonts w:cs="Calibri"/>
          <w:lang w:val="es-ES"/>
        </w:rPr>
        <w:t>.-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invitación pública, sea adjudicada a la Unión Temporal, son los que se describen en las siguientes actividades y  porcentajes de participación:</w:t>
      </w:r>
    </w:p>
    <w:p w14:paraId="7D305E04" w14:textId="77777777" w:rsidR="00E7720B" w:rsidRPr="00E7720B" w:rsidRDefault="00E7720B" w:rsidP="00E7720B">
      <w:pPr>
        <w:spacing w:after="0" w:line="240" w:lineRule="auto"/>
        <w:jc w:val="both"/>
        <w:rPr>
          <w:rFonts w:cs="Calibri"/>
        </w:rPr>
      </w:pPr>
    </w:p>
    <w:tbl>
      <w:tblPr>
        <w:tblW w:w="918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20"/>
        <w:gridCol w:w="3627"/>
        <w:gridCol w:w="2133"/>
      </w:tblGrid>
      <w:tr w:rsidR="00E7720B" w:rsidRPr="00E7720B" w14:paraId="50D4D7DF" w14:textId="77777777" w:rsidTr="00C05EDF">
        <w:tc>
          <w:tcPr>
            <w:tcW w:w="3420" w:type="dxa"/>
            <w:shd w:val="pct20" w:color="auto" w:fill="auto"/>
          </w:tcPr>
          <w:p w14:paraId="4393C4D3" w14:textId="77777777" w:rsidR="00E7720B" w:rsidRPr="00E7720B" w:rsidRDefault="00E7720B" w:rsidP="00E7720B">
            <w:pPr>
              <w:spacing w:after="0" w:line="240" w:lineRule="auto"/>
              <w:jc w:val="both"/>
              <w:rPr>
                <w:rFonts w:cs="Calibri"/>
                <w:b/>
              </w:rPr>
            </w:pPr>
            <w:r w:rsidRPr="00E7720B">
              <w:rPr>
                <w:rFonts w:cs="Calibri"/>
                <w:b/>
              </w:rPr>
              <w:t>INTEGRANTE</w:t>
            </w:r>
          </w:p>
        </w:tc>
        <w:tc>
          <w:tcPr>
            <w:tcW w:w="3627" w:type="dxa"/>
            <w:shd w:val="pct20" w:color="auto" w:fill="auto"/>
          </w:tcPr>
          <w:p w14:paraId="16F2B8C8" w14:textId="77777777" w:rsidR="00E7720B" w:rsidRPr="00E7720B" w:rsidRDefault="00E7720B" w:rsidP="00E7720B">
            <w:pPr>
              <w:spacing w:after="0" w:line="240" w:lineRule="auto"/>
              <w:jc w:val="both"/>
              <w:rPr>
                <w:rFonts w:cs="Calibri"/>
                <w:b/>
              </w:rPr>
            </w:pPr>
            <w:r w:rsidRPr="00E7720B">
              <w:rPr>
                <w:rFonts w:cs="Calibri"/>
                <w:b/>
              </w:rPr>
              <w:t>ACTIVIDADES A EJECUTAR (*)</w:t>
            </w:r>
          </w:p>
        </w:tc>
        <w:tc>
          <w:tcPr>
            <w:tcW w:w="2133" w:type="dxa"/>
            <w:shd w:val="pct20" w:color="auto" w:fill="auto"/>
          </w:tcPr>
          <w:p w14:paraId="78A79A3C" w14:textId="77777777" w:rsidR="00E7720B" w:rsidRPr="00E7720B" w:rsidRDefault="00E7720B" w:rsidP="00E7720B">
            <w:pPr>
              <w:spacing w:after="0" w:line="240" w:lineRule="auto"/>
              <w:jc w:val="both"/>
              <w:rPr>
                <w:rFonts w:cs="Calibri"/>
                <w:b/>
              </w:rPr>
            </w:pPr>
            <w:r w:rsidRPr="00E7720B">
              <w:rPr>
                <w:rFonts w:cs="Calibri"/>
                <w:b/>
              </w:rPr>
              <w:t>% DE PARTICIPACIÓN</w:t>
            </w:r>
          </w:p>
        </w:tc>
      </w:tr>
      <w:tr w:rsidR="00E7720B" w:rsidRPr="00E7720B" w14:paraId="77B9AA15" w14:textId="77777777" w:rsidTr="00C05EDF">
        <w:tc>
          <w:tcPr>
            <w:tcW w:w="3420" w:type="dxa"/>
          </w:tcPr>
          <w:p w14:paraId="106A6B65" w14:textId="77777777" w:rsidR="00E7720B" w:rsidRPr="00E7720B" w:rsidRDefault="00E7720B" w:rsidP="00E7720B">
            <w:pPr>
              <w:spacing w:after="0" w:line="240" w:lineRule="auto"/>
              <w:jc w:val="both"/>
              <w:rPr>
                <w:rFonts w:cs="Calibri"/>
              </w:rPr>
            </w:pPr>
          </w:p>
        </w:tc>
        <w:tc>
          <w:tcPr>
            <w:tcW w:w="3627" w:type="dxa"/>
          </w:tcPr>
          <w:p w14:paraId="5DA6ABF3" w14:textId="77777777" w:rsidR="00E7720B" w:rsidRPr="00E7720B" w:rsidRDefault="00E7720B" w:rsidP="00E7720B">
            <w:pPr>
              <w:spacing w:after="0" w:line="240" w:lineRule="auto"/>
              <w:jc w:val="both"/>
              <w:rPr>
                <w:rFonts w:cs="Calibri"/>
              </w:rPr>
            </w:pPr>
          </w:p>
        </w:tc>
        <w:tc>
          <w:tcPr>
            <w:tcW w:w="2133" w:type="dxa"/>
          </w:tcPr>
          <w:p w14:paraId="5E1F7433" w14:textId="77777777" w:rsidR="00E7720B" w:rsidRPr="00E7720B" w:rsidRDefault="00E7720B" w:rsidP="00E7720B">
            <w:pPr>
              <w:spacing w:after="0" w:line="240" w:lineRule="auto"/>
              <w:jc w:val="both"/>
              <w:rPr>
                <w:rFonts w:cs="Calibri"/>
              </w:rPr>
            </w:pPr>
          </w:p>
        </w:tc>
      </w:tr>
      <w:tr w:rsidR="00E7720B" w:rsidRPr="00E7720B" w14:paraId="72F2C056" w14:textId="77777777" w:rsidTr="00C05EDF">
        <w:tc>
          <w:tcPr>
            <w:tcW w:w="3420" w:type="dxa"/>
          </w:tcPr>
          <w:p w14:paraId="28BED480" w14:textId="77777777" w:rsidR="00E7720B" w:rsidRPr="00E7720B" w:rsidRDefault="00E7720B" w:rsidP="00E7720B">
            <w:pPr>
              <w:spacing w:after="0" w:line="240" w:lineRule="auto"/>
              <w:jc w:val="both"/>
              <w:rPr>
                <w:rFonts w:cs="Calibri"/>
              </w:rPr>
            </w:pPr>
          </w:p>
        </w:tc>
        <w:tc>
          <w:tcPr>
            <w:tcW w:w="3627" w:type="dxa"/>
          </w:tcPr>
          <w:p w14:paraId="3BEB097E" w14:textId="77777777" w:rsidR="00E7720B" w:rsidRPr="00E7720B" w:rsidRDefault="00E7720B" w:rsidP="00E7720B">
            <w:pPr>
              <w:spacing w:after="0" w:line="240" w:lineRule="auto"/>
              <w:jc w:val="both"/>
              <w:rPr>
                <w:rFonts w:cs="Calibri"/>
              </w:rPr>
            </w:pPr>
          </w:p>
        </w:tc>
        <w:tc>
          <w:tcPr>
            <w:tcW w:w="2133" w:type="dxa"/>
          </w:tcPr>
          <w:p w14:paraId="42D7FC31" w14:textId="77777777" w:rsidR="00E7720B" w:rsidRPr="00E7720B" w:rsidRDefault="00E7720B" w:rsidP="00E7720B">
            <w:pPr>
              <w:spacing w:after="0" w:line="240" w:lineRule="auto"/>
              <w:jc w:val="both"/>
              <w:rPr>
                <w:rFonts w:cs="Calibri"/>
              </w:rPr>
            </w:pPr>
          </w:p>
        </w:tc>
      </w:tr>
    </w:tbl>
    <w:p w14:paraId="65C98998" w14:textId="77777777" w:rsidR="00E7720B" w:rsidRPr="00E7720B" w:rsidRDefault="00E7720B" w:rsidP="00E7720B">
      <w:pPr>
        <w:spacing w:after="0" w:line="240" w:lineRule="auto"/>
        <w:jc w:val="both"/>
        <w:rPr>
          <w:rFonts w:cs="Calibri"/>
          <w:b/>
          <w:bCs/>
        </w:rPr>
      </w:pPr>
    </w:p>
    <w:p w14:paraId="7FB06ADA" w14:textId="77777777" w:rsidR="00E7720B" w:rsidRPr="00E7720B" w:rsidRDefault="00E7720B" w:rsidP="00E7720B">
      <w:pPr>
        <w:spacing w:after="0" w:line="240" w:lineRule="auto"/>
        <w:jc w:val="both"/>
        <w:rPr>
          <w:rFonts w:cs="Calibri"/>
          <w:b/>
          <w:bCs/>
        </w:rPr>
      </w:pPr>
      <w:r w:rsidRPr="00E7720B">
        <w:rPr>
          <w:rFonts w:cs="Calibri"/>
          <w:b/>
          <w:bCs/>
        </w:rPr>
        <w:t xml:space="preserve">(*) Se deben discriminar actividades a ejecutar tanto en la presentación de la propuesta como en la ejecución del contrato, para cada uno de los integrantes de la unión Temporal. </w:t>
      </w:r>
    </w:p>
    <w:p w14:paraId="2E0016D8" w14:textId="77777777" w:rsidR="00E7720B" w:rsidRPr="00E7720B" w:rsidRDefault="00E7720B" w:rsidP="00E7720B">
      <w:pPr>
        <w:spacing w:after="0" w:line="240" w:lineRule="auto"/>
        <w:jc w:val="both"/>
        <w:rPr>
          <w:rFonts w:cs="Calibri"/>
          <w:lang w:val="es-ES"/>
        </w:rPr>
      </w:pPr>
    </w:p>
    <w:p w14:paraId="54793ACD"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PARAGRAFO: </w:t>
      </w:r>
      <w:r w:rsidRPr="00E7720B">
        <w:rPr>
          <w:rFonts w:cs="Calibri"/>
          <w:lang w:val="es-ES"/>
        </w:rPr>
        <w:t>La participación de cada una de las partes que conforman el ciento por ciento (100%), de la UNIÓN TEMPORAL no podrá ser modificado sin el consentimiento previo de</w:t>
      </w:r>
      <w:r w:rsidRPr="00E7720B">
        <w:rPr>
          <w:rFonts w:cs="Calibri"/>
          <w:bCs/>
          <w:lang w:val="es-ES"/>
        </w:rPr>
        <w:t xml:space="preserve">l </w:t>
      </w:r>
      <w:r w:rsidRPr="00E7720B">
        <w:rPr>
          <w:rFonts w:cs="Calibri"/>
          <w:lang w:val="es-ES"/>
        </w:rPr>
        <w:t xml:space="preserve">SENA Regional Santander. </w:t>
      </w:r>
    </w:p>
    <w:p w14:paraId="49D1BE9C" w14:textId="77777777" w:rsidR="00E7720B" w:rsidRPr="00E7720B" w:rsidRDefault="00E7720B" w:rsidP="00E7720B">
      <w:pPr>
        <w:spacing w:after="0" w:line="240" w:lineRule="auto"/>
        <w:jc w:val="both"/>
        <w:rPr>
          <w:rFonts w:cs="Calibri"/>
          <w:lang w:val="es-ES"/>
        </w:rPr>
      </w:pPr>
    </w:p>
    <w:p w14:paraId="0E8A5558" w14:textId="77777777" w:rsidR="00E7720B" w:rsidRPr="00E7720B" w:rsidRDefault="00E7720B" w:rsidP="00E7720B">
      <w:pPr>
        <w:spacing w:after="0" w:line="240" w:lineRule="auto"/>
        <w:jc w:val="both"/>
        <w:rPr>
          <w:rFonts w:cs="Calibri"/>
          <w:lang w:val="es-ES"/>
        </w:rPr>
      </w:pPr>
      <w:r w:rsidRPr="00E7720B">
        <w:rPr>
          <w:rFonts w:cs="Calibri"/>
          <w:b/>
          <w:lang w:val="es-ES"/>
        </w:rPr>
        <w:t>ARTICULO 5.</w:t>
      </w:r>
      <w:r w:rsidRPr="00E7720B">
        <w:rPr>
          <w:rFonts w:cs="Calibri"/>
          <w:lang w:val="es-ES"/>
        </w:rPr>
        <w:t xml:space="preserve"> </w:t>
      </w:r>
      <w:r w:rsidRPr="00E7720B">
        <w:rPr>
          <w:rFonts w:cs="Calibri"/>
          <w:b/>
          <w:lang w:val="es-ES"/>
        </w:rPr>
        <w:t xml:space="preserve"> OBLIGACIONES Y SANCIONES</w:t>
      </w:r>
      <w:r w:rsidRPr="00E7720B">
        <w:rPr>
          <w:rFonts w:cs="Calibri"/>
          <w:lang w:val="es-ES"/>
        </w:rPr>
        <w:t xml:space="preserve">. -  Los miembros de la UNION TEMPORAL responderán solidariamente en cada uno de los compromisos que esta celebre con </w:t>
      </w:r>
      <w:r w:rsidRPr="00E7720B">
        <w:rPr>
          <w:rFonts w:cs="Calibri"/>
          <w:bCs/>
          <w:lang w:val="es-ES"/>
        </w:rPr>
        <w:t xml:space="preserve">el </w:t>
      </w:r>
      <w:r w:rsidRPr="00E7720B">
        <w:rPr>
          <w:rFonts w:cs="Calibri"/>
          <w:lang w:val="es-ES"/>
        </w:rPr>
        <w:t>SENA Regional Santander. Las sanciones por el incumplimiento de las obligaciones derivadas de la propuesta y del contrato se impondrán de acuerdo con la participación en la ejecución de cada uno de los miembros de la Unión Temporal, (numeral 2, del artículo 7° de la Ley 80 de 1993).</w:t>
      </w:r>
    </w:p>
    <w:p w14:paraId="6BF8CF4F" w14:textId="77777777" w:rsidR="00E7720B" w:rsidRPr="00E7720B" w:rsidRDefault="00E7720B" w:rsidP="00E7720B">
      <w:pPr>
        <w:spacing w:after="0" w:line="240" w:lineRule="auto"/>
        <w:jc w:val="both"/>
        <w:rPr>
          <w:rFonts w:cs="Calibri"/>
          <w:lang w:val="es-ES"/>
        </w:rPr>
      </w:pPr>
    </w:p>
    <w:p w14:paraId="4335E855" w14:textId="77777777" w:rsidR="00E7720B" w:rsidRPr="00E7720B" w:rsidRDefault="00E7720B" w:rsidP="00E7720B">
      <w:pPr>
        <w:spacing w:after="0" w:line="240" w:lineRule="auto"/>
        <w:jc w:val="both"/>
        <w:rPr>
          <w:rFonts w:cs="Calibri"/>
          <w:lang w:val="es-ES"/>
        </w:rPr>
      </w:pPr>
      <w:r w:rsidRPr="00E7720B">
        <w:rPr>
          <w:rFonts w:cs="Calibri"/>
          <w:b/>
          <w:lang w:val="es-ES"/>
        </w:rPr>
        <w:t>ARTICULO 6. REPRESENTANTE DE LA UNION TEMPORAL</w:t>
      </w:r>
      <w:r w:rsidRPr="00E7720B">
        <w:rPr>
          <w:rFonts w:cs="Calibri"/>
          <w:lang w:val="es-ES"/>
        </w:rPr>
        <w:t xml:space="preserve">. -  Las Partes han designado a _______, domiciliado en Bogotá, D.C., ciudadano colombiano, identificado con la cédula de ciudadanía No. ___________, expedida en __________, para que actúe como representante y vocero de la unión temporal frente al SENA Regional Santander. </w:t>
      </w:r>
    </w:p>
    <w:p w14:paraId="061EEE9B" w14:textId="77777777" w:rsidR="00E7720B" w:rsidRPr="00E7720B" w:rsidRDefault="00E7720B" w:rsidP="00E7720B">
      <w:pPr>
        <w:spacing w:after="0" w:line="240" w:lineRule="auto"/>
        <w:jc w:val="both"/>
        <w:rPr>
          <w:rFonts w:cs="Calibri"/>
          <w:lang w:val="es-ES"/>
        </w:rPr>
      </w:pPr>
    </w:p>
    <w:p w14:paraId="6BB46F19" w14:textId="77777777" w:rsidR="00E7720B" w:rsidRPr="00E7720B" w:rsidRDefault="00E7720B" w:rsidP="00E7720B">
      <w:pPr>
        <w:spacing w:after="0" w:line="240" w:lineRule="auto"/>
        <w:jc w:val="both"/>
        <w:rPr>
          <w:rFonts w:cs="Calibri"/>
          <w:lang w:val="es-ES"/>
        </w:rPr>
      </w:pPr>
      <w:r w:rsidRPr="00E7720B">
        <w:rPr>
          <w:rFonts w:cs="Calibri"/>
          <w:lang w:val="es-ES"/>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SENA Regional Santander adjudicase la invitación pública a la unión temporal. En especial tendrá las facultades suficientes para:</w:t>
      </w:r>
    </w:p>
    <w:p w14:paraId="7FA1C040"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Presentar la Propuesta.</w:t>
      </w:r>
    </w:p>
    <w:p w14:paraId="7B596503"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Suscribir la carta de presentación de la Propuesta. </w:t>
      </w:r>
    </w:p>
    <w:p w14:paraId="2F851768"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Atender todos los posibles requerimientos que formule el SENA Regional Santander con aclaraciones a la Propuesta.</w:t>
      </w:r>
    </w:p>
    <w:p w14:paraId="1FDFB93D"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Suscribir cualquier otro documento y ejecutar cualquier otro acto que se requiera para la elaboración y presentación de la Propuesta, dentro de los términos y condiciones de la invitación pública.</w:t>
      </w:r>
    </w:p>
    <w:p w14:paraId="64D2256F"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Notificarse del acto de adjudicación de la invitación pública, así como de todos los documentos que el SENA Regional Santander emita en el curso del proceso de selección como en la ejecución del contrato, en el evento que la unión temporal resulte adjudicataria. </w:t>
      </w:r>
    </w:p>
    <w:p w14:paraId="6CF31014"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Suscribir el contrato correspondiente, así como las modificaciones, prorrogas, adiciones, liquidación y demás documentos que se produzcan en desarrollo del mismo.  </w:t>
      </w:r>
    </w:p>
    <w:p w14:paraId="43BCB9AA"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Ejecutar todos los actos y suscribir todos los documentos necesarios para la ejecución del Contrato, dentro de los términos y condiciones de la invitación pública.</w:t>
      </w:r>
    </w:p>
    <w:p w14:paraId="3A2B85E6"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Presentar los recursos pertinentes tanto en nombre de la unión temporal como en nombre sus integrantes. </w:t>
      </w:r>
    </w:p>
    <w:p w14:paraId="32BCABE9" w14:textId="77777777" w:rsidR="00E7720B" w:rsidRPr="00E7720B" w:rsidRDefault="00E7720B" w:rsidP="00E7720B">
      <w:pPr>
        <w:spacing w:after="0" w:line="240" w:lineRule="auto"/>
        <w:jc w:val="both"/>
        <w:rPr>
          <w:rFonts w:cs="Calibri"/>
          <w:lang w:val="es-ES"/>
        </w:rPr>
      </w:pPr>
    </w:p>
    <w:p w14:paraId="0B1BDDF1" w14:textId="77777777" w:rsidR="00E7720B" w:rsidRPr="00E7720B" w:rsidRDefault="00E7720B" w:rsidP="00E7720B">
      <w:pPr>
        <w:spacing w:after="0" w:line="240" w:lineRule="auto"/>
        <w:jc w:val="both"/>
        <w:rPr>
          <w:rFonts w:cs="Calibri"/>
          <w:lang w:val="es-ES"/>
        </w:rPr>
      </w:pPr>
      <w:r w:rsidRPr="00E7720B">
        <w:rPr>
          <w:rFonts w:cs="Calibri"/>
          <w:lang w:val="es-ES"/>
        </w:rPr>
        <w:t xml:space="preserve">En el evento de presentarse inhabilidades sobrevivientes para la unión temporal, los miembros de la misma, o los representantes legales de éstos, el representante del consorcio tendrá la obligación de informarlo por escrito al SENA Regional Santander, dentro de los cinco días hábiles siguientes a la ocurrencia de los hechos que dieron lugar a ella.  </w:t>
      </w:r>
    </w:p>
    <w:p w14:paraId="471E274A" w14:textId="77777777" w:rsidR="00E7720B" w:rsidRPr="00E7720B" w:rsidRDefault="00E7720B" w:rsidP="00E7720B">
      <w:pPr>
        <w:spacing w:after="0" w:line="240" w:lineRule="auto"/>
        <w:jc w:val="both"/>
        <w:rPr>
          <w:rFonts w:cs="Calibri"/>
          <w:lang w:val="es-ES"/>
        </w:rPr>
      </w:pPr>
    </w:p>
    <w:p w14:paraId="6AD61952" w14:textId="77777777" w:rsidR="00E7720B" w:rsidRPr="00E7720B" w:rsidRDefault="00E7720B" w:rsidP="00E7720B">
      <w:pPr>
        <w:spacing w:after="0" w:line="240" w:lineRule="auto"/>
        <w:jc w:val="both"/>
        <w:rPr>
          <w:rFonts w:cs="Calibri"/>
          <w:lang w:val="es-ES"/>
        </w:rPr>
      </w:pPr>
      <w:r w:rsidRPr="00E7720B">
        <w:rPr>
          <w:rFonts w:cs="Calibri"/>
          <w:lang w:val="es-ES"/>
        </w:rPr>
        <w:t>Por el sólo hecho de la firma del presente Acuerdo, el representante legal acepta esta designación y entiende las obligaciones que se deriva del mismo.</w:t>
      </w:r>
    </w:p>
    <w:p w14:paraId="32965E05" w14:textId="77777777" w:rsidR="00E7720B" w:rsidRPr="00E7720B" w:rsidRDefault="00E7720B" w:rsidP="00E7720B">
      <w:pPr>
        <w:spacing w:after="0" w:line="240" w:lineRule="auto"/>
        <w:jc w:val="both"/>
        <w:rPr>
          <w:rFonts w:cs="Calibri"/>
          <w:lang w:val="es-ES"/>
        </w:rPr>
      </w:pPr>
    </w:p>
    <w:p w14:paraId="4DA1A9C7" w14:textId="77777777" w:rsidR="00E7720B" w:rsidRPr="00E7720B" w:rsidRDefault="00E7720B" w:rsidP="00E7720B">
      <w:pPr>
        <w:spacing w:after="0" w:line="240" w:lineRule="auto"/>
        <w:jc w:val="both"/>
        <w:rPr>
          <w:rFonts w:cs="Calibri"/>
          <w:lang w:val="es-ES"/>
        </w:rPr>
      </w:pPr>
      <w:r w:rsidRPr="00E7720B">
        <w:rPr>
          <w:rFonts w:cs="Calibri"/>
          <w:lang w:val="es-ES"/>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4DFB0777"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7. EXCLUSIVIDAD. - </w:t>
      </w:r>
      <w:r w:rsidRPr="00E7720B">
        <w:rPr>
          <w:rFonts w:cs="Calibri"/>
          <w:lang w:val="es-ES"/>
        </w:rPr>
        <w:t>Durante la vigencia del presente Acuerdo las Partes se obligan a no participar directa o indirectamente en cualquier acto, negocio o contrato, relacionado con la presentación de otra Propuesta para la invitación pública.</w:t>
      </w:r>
    </w:p>
    <w:p w14:paraId="325A47B5" w14:textId="77777777" w:rsidR="00E7720B" w:rsidRPr="00E7720B" w:rsidRDefault="00E7720B" w:rsidP="00E7720B">
      <w:pPr>
        <w:spacing w:after="0" w:line="240" w:lineRule="auto"/>
        <w:jc w:val="both"/>
        <w:rPr>
          <w:rFonts w:cs="Calibri"/>
          <w:lang w:val="es-ES"/>
        </w:rPr>
      </w:pPr>
    </w:p>
    <w:p w14:paraId="4C7DBEAC" w14:textId="77777777" w:rsidR="00E7720B" w:rsidRPr="00E7720B" w:rsidRDefault="00E7720B" w:rsidP="00E7720B">
      <w:pPr>
        <w:spacing w:after="0" w:line="240" w:lineRule="auto"/>
        <w:jc w:val="both"/>
        <w:rPr>
          <w:rFonts w:cs="Calibri"/>
          <w:b/>
          <w:lang w:val="es-ES"/>
        </w:rPr>
      </w:pPr>
      <w:r w:rsidRPr="00E7720B">
        <w:rPr>
          <w:rFonts w:cs="Calibri"/>
          <w:b/>
          <w:lang w:val="es-ES"/>
        </w:rPr>
        <w:t xml:space="preserve">ARTICULO 8. REGLAS BÁSICAS. </w:t>
      </w:r>
      <w:r w:rsidRPr="00E7720B">
        <w:rPr>
          <w:rFonts w:cs="Calibri"/>
          <w:lang w:val="es-ES"/>
        </w:rPr>
        <w:t>– (LAS PARTES PODRÁN INDICAR LAS REGLAS BÁSICAS POR LAS CUALES SE REGIRÁN LAS RELACIONES INTERNAS DE LOS INTEGRANTES DE LA UNION TEMPORAL.)</w:t>
      </w:r>
    </w:p>
    <w:p w14:paraId="0F08B71C" w14:textId="77777777" w:rsidR="00E7720B" w:rsidRPr="00E7720B" w:rsidRDefault="00E7720B" w:rsidP="00E7720B">
      <w:pPr>
        <w:spacing w:after="0" w:line="240" w:lineRule="auto"/>
        <w:jc w:val="both"/>
        <w:rPr>
          <w:rFonts w:cs="Calibri"/>
          <w:b/>
          <w:lang w:val="es-ES"/>
        </w:rPr>
      </w:pPr>
    </w:p>
    <w:p w14:paraId="5C6572DB" w14:textId="77777777" w:rsidR="00E7720B" w:rsidRPr="00E7720B" w:rsidRDefault="00E7720B" w:rsidP="00E7720B">
      <w:pPr>
        <w:spacing w:after="0" w:line="240" w:lineRule="auto"/>
        <w:jc w:val="both"/>
        <w:rPr>
          <w:rFonts w:cs="Calibri"/>
          <w:lang w:val="es-ES"/>
        </w:rPr>
      </w:pPr>
      <w:r w:rsidRPr="00E7720B">
        <w:rPr>
          <w:rFonts w:cs="Calibri"/>
          <w:b/>
          <w:lang w:val="es-ES"/>
        </w:rPr>
        <w:t>ARTICULO 9. DURACION. -</w:t>
      </w:r>
      <w:r w:rsidRPr="00E7720B">
        <w:rPr>
          <w:rFonts w:cs="Calibri"/>
          <w:lang w:val="es-ES"/>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AF4128D" w14:textId="77777777" w:rsidR="00E7720B" w:rsidRPr="00E7720B" w:rsidRDefault="00E7720B" w:rsidP="00E7720B">
      <w:pPr>
        <w:spacing w:after="0" w:line="240" w:lineRule="auto"/>
        <w:jc w:val="both"/>
        <w:rPr>
          <w:rFonts w:cs="Calibri"/>
          <w:b/>
          <w:lang w:val="es-ES"/>
        </w:rPr>
      </w:pPr>
    </w:p>
    <w:p w14:paraId="407880A4" w14:textId="77777777" w:rsidR="00E7720B" w:rsidRPr="00E7720B" w:rsidRDefault="00E7720B" w:rsidP="00E7720B">
      <w:pPr>
        <w:spacing w:after="0" w:line="240" w:lineRule="auto"/>
        <w:jc w:val="both"/>
        <w:rPr>
          <w:rFonts w:cs="Calibri"/>
          <w:lang w:val="es-ES"/>
        </w:rPr>
      </w:pPr>
      <w:r w:rsidRPr="00E7720B">
        <w:rPr>
          <w:rFonts w:cs="Calibri"/>
          <w:b/>
          <w:lang w:val="es-ES"/>
        </w:rPr>
        <w:t>ARTICULO 10. CESIÓN. -</w:t>
      </w:r>
      <w:r w:rsidRPr="00E7720B">
        <w:rPr>
          <w:rFonts w:cs="Calibri"/>
          <w:lang w:val="es-ES"/>
        </w:rPr>
        <w:t xml:space="preserve"> No se podrá ceder en todo o en parte la participación de alguno de los integrantes de la unión temporal, entre ellos. Cuando se trate de cesión a un tercero se requerirá aprobación escrita previa de</w:t>
      </w:r>
      <w:r w:rsidRPr="00E7720B">
        <w:rPr>
          <w:rFonts w:cs="Calibri"/>
          <w:bCs/>
          <w:lang w:val="es-ES"/>
        </w:rPr>
        <w:t xml:space="preserve">l </w:t>
      </w:r>
      <w:r w:rsidRPr="00E7720B">
        <w:rPr>
          <w:rFonts w:cs="Calibri"/>
          <w:lang w:val="es-ES"/>
        </w:rPr>
        <w:t>SENA Regional Santander, quien, en virtud de la ley, podrá reservarse la facultad de aprobar dicha cesión.</w:t>
      </w:r>
    </w:p>
    <w:p w14:paraId="69EBF01D" w14:textId="77777777" w:rsidR="00E7720B" w:rsidRPr="00E7720B" w:rsidRDefault="00E7720B" w:rsidP="00E7720B">
      <w:pPr>
        <w:spacing w:after="0" w:line="240" w:lineRule="auto"/>
        <w:jc w:val="both"/>
        <w:rPr>
          <w:rFonts w:cs="Calibri"/>
          <w:b/>
          <w:lang w:val="es-ES"/>
        </w:rPr>
      </w:pPr>
    </w:p>
    <w:p w14:paraId="1B676EE4"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11. LEY Y JURISDICCIÓN APLICABLE- </w:t>
      </w:r>
      <w:r w:rsidRPr="00E7720B">
        <w:rPr>
          <w:rFonts w:cs="Calibri"/>
          <w:lang w:val="es-ES"/>
        </w:rPr>
        <w:t xml:space="preserve">EL presente Acuerdo se rige por las leyes de la República de Colombia, en especial en lo dispuesto por la Ley 80 de 1993 y demás disposiciones complementarias. </w:t>
      </w:r>
    </w:p>
    <w:p w14:paraId="6A15D8F2" w14:textId="77777777" w:rsidR="00E7720B" w:rsidRPr="00E7720B" w:rsidRDefault="00E7720B" w:rsidP="00E7720B">
      <w:pPr>
        <w:spacing w:after="0" w:line="240" w:lineRule="auto"/>
        <w:jc w:val="both"/>
        <w:rPr>
          <w:rFonts w:cs="Calibri"/>
          <w:lang w:val="es-ES"/>
        </w:rPr>
      </w:pPr>
    </w:p>
    <w:p w14:paraId="6330BDFD" w14:textId="77777777" w:rsidR="00E7720B" w:rsidRPr="00E7720B" w:rsidRDefault="00E7720B" w:rsidP="00E7720B">
      <w:pPr>
        <w:spacing w:after="0" w:line="240" w:lineRule="auto"/>
        <w:jc w:val="both"/>
        <w:rPr>
          <w:rFonts w:cs="Calibri"/>
          <w:b/>
          <w:lang w:val="es-ES"/>
        </w:rPr>
      </w:pPr>
      <w:r w:rsidRPr="00E7720B">
        <w:rPr>
          <w:rFonts w:cs="Calibri"/>
          <w:b/>
          <w:lang w:val="es-ES"/>
        </w:rPr>
        <w:t>En constancia de lo anterior, se firma por quienes intervinieron en el presente documento a los</w:t>
      </w:r>
    </w:p>
    <w:p w14:paraId="5FF57956" w14:textId="77777777" w:rsidR="00E7720B" w:rsidRPr="00E7720B" w:rsidRDefault="00E7720B" w:rsidP="00E7720B">
      <w:pPr>
        <w:spacing w:after="0" w:line="240" w:lineRule="auto"/>
        <w:jc w:val="both"/>
        <w:rPr>
          <w:rFonts w:cs="Calibri"/>
          <w:b/>
          <w:lang w:val="es-ES"/>
        </w:rPr>
      </w:pPr>
      <w:r w:rsidRPr="00E7720B">
        <w:rPr>
          <w:rFonts w:cs="Calibri"/>
          <w:b/>
          <w:lang w:val="es-ES"/>
        </w:rPr>
        <w:t>_______ días del mes de _____ del año______,</w:t>
      </w:r>
    </w:p>
    <w:p w14:paraId="673CBDB1" w14:textId="77777777" w:rsidR="00E7720B" w:rsidRPr="00E7720B" w:rsidRDefault="00E7720B" w:rsidP="00E7720B">
      <w:pPr>
        <w:spacing w:after="0" w:line="240" w:lineRule="auto"/>
        <w:jc w:val="both"/>
        <w:rPr>
          <w:rFonts w:cs="Calibri"/>
          <w:b/>
          <w:u w:val="single"/>
          <w:lang w:val="es-ES"/>
        </w:rPr>
      </w:pP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68"/>
        <w:gridCol w:w="4680"/>
      </w:tblGrid>
      <w:tr w:rsidR="00E7720B" w:rsidRPr="00E7720B" w14:paraId="37FB5871" w14:textId="77777777" w:rsidTr="00C05EDF">
        <w:tc>
          <w:tcPr>
            <w:tcW w:w="4968" w:type="dxa"/>
          </w:tcPr>
          <w:p w14:paraId="20462D42" w14:textId="77777777" w:rsidR="00E7720B" w:rsidRPr="00E7720B" w:rsidRDefault="00E7720B" w:rsidP="00E7720B">
            <w:pPr>
              <w:spacing w:after="0" w:line="240" w:lineRule="auto"/>
              <w:jc w:val="both"/>
              <w:rPr>
                <w:rFonts w:cs="Calibri"/>
                <w:lang w:val="es-ES"/>
              </w:rPr>
            </w:pPr>
            <w:r w:rsidRPr="00E7720B">
              <w:rPr>
                <w:rFonts w:cs="Calibri"/>
                <w:lang w:val="es-ES"/>
              </w:rPr>
              <w:t xml:space="preserve">POR </w:t>
            </w:r>
          </w:p>
          <w:p w14:paraId="3F42FD6A" w14:textId="77777777" w:rsidR="00E7720B" w:rsidRPr="00E7720B" w:rsidRDefault="00E7720B" w:rsidP="00E7720B">
            <w:pPr>
              <w:spacing w:after="0" w:line="240" w:lineRule="auto"/>
              <w:jc w:val="both"/>
              <w:rPr>
                <w:rFonts w:cs="Calibri"/>
                <w:lang w:val="es-ES"/>
              </w:rPr>
            </w:pPr>
          </w:p>
          <w:p w14:paraId="0800AD71"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1D0A8B0A" w14:textId="77777777" w:rsidR="00E7720B" w:rsidRPr="00E7720B" w:rsidRDefault="00E7720B" w:rsidP="00E7720B">
            <w:pPr>
              <w:spacing w:after="0" w:line="240" w:lineRule="auto"/>
              <w:jc w:val="both"/>
              <w:rPr>
                <w:rFonts w:cs="Calibri"/>
                <w:lang w:val="es-ES"/>
              </w:rPr>
            </w:pP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3884C0F2"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57EAD43C"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66DCF735"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46049E4B" w14:textId="77777777" w:rsidR="00E7720B" w:rsidRPr="00E7720B" w:rsidRDefault="00E7720B" w:rsidP="00E7720B">
            <w:pPr>
              <w:spacing w:after="0" w:line="240" w:lineRule="auto"/>
              <w:jc w:val="both"/>
              <w:rPr>
                <w:rFonts w:cs="Calibri"/>
                <w:lang w:val="es-ES"/>
              </w:rPr>
            </w:pPr>
          </w:p>
          <w:p w14:paraId="3A398E9E"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4D212867" w14:textId="77777777" w:rsidR="00E7720B" w:rsidRPr="00E7720B" w:rsidRDefault="00E7720B" w:rsidP="00E7720B">
            <w:pPr>
              <w:spacing w:after="0" w:line="240" w:lineRule="auto"/>
              <w:jc w:val="both"/>
              <w:rPr>
                <w:rFonts w:cs="Calibri"/>
                <w:b/>
                <w:u w:val="single"/>
                <w:lang w:val="es-ES"/>
              </w:rPr>
            </w:pPr>
          </w:p>
        </w:tc>
        <w:tc>
          <w:tcPr>
            <w:tcW w:w="4680" w:type="dxa"/>
          </w:tcPr>
          <w:p w14:paraId="0C17CB91" w14:textId="77777777" w:rsidR="00E7720B" w:rsidRPr="00E7720B" w:rsidRDefault="00E7720B" w:rsidP="00E7720B">
            <w:pPr>
              <w:spacing w:after="0" w:line="240" w:lineRule="auto"/>
              <w:jc w:val="both"/>
              <w:rPr>
                <w:rFonts w:cs="Calibri"/>
                <w:lang w:val="es-ES"/>
              </w:rPr>
            </w:pPr>
            <w:r w:rsidRPr="00E7720B">
              <w:rPr>
                <w:rFonts w:cs="Calibri"/>
                <w:lang w:val="es-ES"/>
              </w:rPr>
              <w:t xml:space="preserve">POR </w:t>
            </w:r>
          </w:p>
          <w:p w14:paraId="07E92C7B" w14:textId="77777777" w:rsidR="00E7720B" w:rsidRPr="00E7720B" w:rsidRDefault="00E7720B" w:rsidP="00E7720B">
            <w:pPr>
              <w:spacing w:after="0" w:line="240" w:lineRule="auto"/>
              <w:jc w:val="both"/>
              <w:rPr>
                <w:rFonts w:cs="Calibri"/>
                <w:lang w:val="es-ES"/>
              </w:rPr>
            </w:pPr>
          </w:p>
          <w:p w14:paraId="175C2402"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44DE127B" w14:textId="77777777" w:rsidR="00E7720B" w:rsidRPr="00E7720B" w:rsidRDefault="00E7720B" w:rsidP="00E7720B">
            <w:pPr>
              <w:spacing w:after="0" w:line="240" w:lineRule="auto"/>
              <w:jc w:val="both"/>
              <w:rPr>
                <w:rFonts w:cs="Calibri"/>
                <w:lang w:val="es-ES"/>
              </w:rPr>
            </w:pP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1677C38A"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0B954A38"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794D0BF3"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1BD05FAB" w14:textId="77777777" w:rsidR="00E7720B" w:rsidRPr="00E7720B" w:rsidRDefault="00E7720B" w:rsidP="00E7720B">
            <w:pPr>
              <w:spacing w:after="0" w:line="240" w:lineRule="auto"/>
              <w:jc w:val="both"/>
              <w:rPr>
                <w:rFonts w:cs="Calibri"/>
                <w:lang w:val="es-ES"/>
              </w:rPr>
            </w:pPr>
          </w:p>
          <w:p w14:paraId="23F2D64D"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3613FDC6" w14:textId="77777777" w:rsidR="00E7720B" w:rsidRPr="00E7720B" w:rsidRDefault="00E7720B" w:rsidP="00E7720B">
            <w:pPr>
              <w:spacing w:after="0" w:line="240" w:lineRule="auto"/>
              <w:jc w:val="both"/>
              <w:rPr>
                <w:rFonts w:cs="Calibri"/>
                <w:b/>
                <w:u w:val="single"/>
                <w:lang w:val="es-ES"/>
              </w:rPr>
            </w:pPr>
          </w:p>
        </w:tc>
      </w:tr>
    </w:tbl>
    <w:p w14:paraId="407CB3C7" w14:textId="77777777" w:rsidR="00E7720B" w:rsidRPr="00E7720B" w:rsidRDefault="00E7720B" w:rsidP="00E7720B">
      <w:pPr>
        <w:spacing w:after="0" w:line="240" w:lineRule="auto"/>
        <w:jc w:val="both"/>
        <w:rPr>
          <w:rFonts w:cs="Calibri"/>
          <w:lang w:val="es-ES"/>
        </w:rPr>
      </w:pPr>
    </w:p>
    <w:p w14:paraId="0B09B323" w14:textId="77777777" w:rsidR="00E7720B" w:rsidRPr="00E7720B" w:rsidRDefault="00E7720B" w:rsidP="00E7720B">
      <w:pPr>
        <w:spacing w:after="0" w:line="240" w:lineRule="auto"/>
        <w:jc w:val="both"/>
        <w:rPr>
          <w:rFonts w:cs="Calibri"/>
          <w:lang w:val="es-ES"/>
        </w:rPr>
      </w:pPr>
      <w:r w:rsidRPr="00E7720B">
        <w:rPr>
          <w:rFonts w:cs="Calibri"/>
          <w:lang w:val="es-ES"/>
        </w:rPr>
        <w:t xml:space="preserve">Acepto el nombramiento como Representante de la Unión Temporal: </w:t>
      </w:r>
    </w:p>
    <w:p w14:paraId="0E29F107" w14:textId="77777777" w:rsidR="00E7720B" w:rsidRPr="00E7720B" w:rsidRDefault="00E7720B" w:rsidP="00E7720B">
      <w:pPr>
        <w:spacing w:after="0" w:line="240" w:lineRule="auto"/>
        <w:jc w:val="both"/>
        <w:rPr>
          <w:rFonts w:cs="Calibri"/>
          <w:lang w:val="es-ES"/>
        </w:rPr>
      </w:pPr>
    </w:p>
    <w:p w14:paraId="7A104C91" w14:textId="77777777" w:rsidR="00E7720B" w:rsidRPr="00E7720B" w:rsidRDefault="00E7720B" w:rsidP="00E7720B">
      <w:pPr>
        <w:spacing w:after="0" w:line="240" w:lineRule="auto"/>
        <w:jc w:val="both"/>
        <w:rPr>
          <w:rFonts w:cs="Calibri"/>
          <w:lang w:val="es-ES"/>
        </w:rPr>
      </w:pPr>
      <w:r w:rsidRPr="00E7720B">
        <w:rPr>
          <w:rFonts w:cs="Calibri"/>
          <w:lang w:val="es-ES"/>
        </w:rPr>
        <w:t>Nombre:</w:t>
      </w:r>
    </w:p>
    <w:p w14:paraId="5E564B43" w14:textId="77777777" w:rsidR="00E7720B" w:rsidRPr="00E7720B" w:rsidRDefault="00E7720B" w:rsidP="00E7720B">
      <w:pPr>
        <w:spacing w:after="0" w:line="240" w:lineRule="auto"/>
        <w:jc w:val="both"/>
        <w:rPr>
          <w:rFonts w:cs="Calibri"/>
          <w:lang w:val="es-ES"/>
        </w:rPr>
      </w:pPr>
      <w:r w:rsidRPr="00E7720B">
        <w:rPr>
          <w:rFonts w:cs="Calibri"/>
          <w:lang w:val="es-ES"/>
        </w:rPr>
        <w:t>C.C.</w:t>
      </w:r>
    </w:p>
    <w:p w14:paraId="2F923B75" w14:textId="77777777" w:rsidR="00E7720B" w:rsidRPr="00E7720B" w:rsidRDefault="00E7720B" w:rsidP="00E7720B">
      <w:pPr>
        <w:spacing w:after="0" w:line="240" w:lineRule="auto"/>
        <w:jc w:val="both"/>
        <w:rPr>
          <w:rFonts w:cs="Calibri"/>
          <w:b/>
          <w:u w:val="single"/>
          <w:lang w:val="es-ES"/>
        </w:rPr>
      </w:pPr>
      <w:r w:rsidRPr="00E7720B">
        <w:rPr>
          <w:rFonts w:cs="Calibri"/>
          <w:lang w:val="es-ES"/>
        </w:rPr>
        <w:t>Firma: ____________________</w:t>
      </w:r>
    </w:p>
    <w:p w14:paraId="17FFC37C" w14:textId="77777777" w:rsidR="00E7720B" w:rsidRPr="00E7720B" w:rsidRDefault="00E7720B" w:rsidP="00E7720B">
      <w:pPr>
        <w:spacing w:after="0" w:line="240" w:lineRule="auto"/>
        <w:jc w:val="both"/>
        <w:rPr>
          <w:rFonts w:cs="Calibri"/>
          <w:b/>
          <w:u w:val="single"/>
          <w:lang w:val="es-ES"/>
        </w:rPr>
      </w:pPr>
    </w:p>
    <w:p w14:paraId="49FB2691" w14:textId="77777777" w:rsidR="00E7720B" w:rsidRPr="00E7720B" w:rsidRDefault="00E7720B" w:rsidP="00E7720B">
      <w:pPr>
        <w:spacing w:after="0" w:line="240" w:lineRule="auto"/>
        <w:jc w:val="both"/>
        <w:rPr>
          <w:rFonts w:cs="Calibri"/>
          <w:lang w:val="es-ES"/>
        </w:rPr>
      </w:pPr>
      <w:r w:rsidRPr="00E7720B">
        <w:rPr>
          <w:rFonts w:cs="Calibri"/>
          <w:b/>
          <w:u w:val="single"/>
          <w:lang w:val="es-ES"/>
        </w:rPr>
        <w:t>Nota:</w:t>
      </w:r>
      <w:r w:rsidRPr="00E7720B">
        <w:rPr>
          <w:rFonts w:cs="Calibri"/>
          <w:b/>
          <w:lang w:val="es-ES"/>
        </w:rPr>
        <w:t xml:space="preserve"> </w:t>
      </w:r>
      <w:r w:rsidRPr="00E7720B">
        <w:rPr>
          <w:rFonts w:cs="Calibri"/>
          <w:lang w:val="es-ES"/>
        </w:rPr>
        <w:t xml:space="preserve">El documento de unión temporal podrá contener otras CLÁUSULAS que los integrantes consideren pertinentes, siempre y cuando no contravengan lo dispuesto en la ley 80/93 o incluyan limitaciones o exclusiones de los </w:t>
      </w:r>
      <w:proofErr w:type="spellStart"/>
      <w:r w:rsidRPr="00E7720B">
        <w:rPr>
          <w:rFonts w:cs="Calibri"/>
          <w:lang w:val="es-ES"/>
        </w:rPr>
        <w:t>Unionados</w:t>
      </w:r>
      <w:proofErr w:type="spellEnd"/>
      <w:r w:rsidRPr="00E7720B">
        <w:rPr>
          <w:rFonts w:cs="Calibri"/>
          <w:lang w:val="es-ES"/>
        </w:rPr>
        <w:t>.</w:t>
      </w:r>
    </w:p>
    <w:p w14:paraId="5E021643" w14:textId="2440500A" w:rsidR="00E7720B" w:rsidRDefault="00E7720B">
      <w:pPr>
        <w:spacing w:after="0" w:line="240" w:lineRule="auto"/>
        <w:rPr>
          <w:rFonts w:cs="Calibri"/>
        </w:rPr>
      </w:pPr>
      <w:r>
        <w:rPr>
          <w:rFonts w:cs="Calibri"/>
        </w:rPr>
        <w:br w:type="page"/>
      </w:r>
    </w:p>
    <w:p w14:paraId="71E8596B" w14:textId="3624BA18" w:rsidR="00E7720B" w:rsidRPr="00E7720B" w:rsidRDefault="00E7720B" w:rsidP="00E7720B">
      <w:pPr>
        <w:spacing w:after="0" w:line="240" w:lineRule="auto"/>
        <w:jc w:val="center"/>
        <w:rPr>
          <w:rFonts w:cs="Calibri"/>
          <w:b/>
          <w:bCs/>
          <w:lang w:val="es-ES_tradnl"/>
        </w:rPr>
      </w:pPr>
      <w:r w:rsidRPr="00E7720B">
        <w:rPr>
          <w:rFonts w:cs="Calibri"/>
          <w:b/>
          <w:bCs/>
          <w:lang w:val="es-ES_tradnl"/>
        </w:rPr>
        <w:t xml:space="preserve">ANEXO No. </w:t>
      </w:r>
      <w:r w:rsidR="00C05EDF">
        <w:rPr>
          <w:rFonts w:cs="Calibri"/>
          <w:b/>
          <w:bCs/>
          <w:lang w:val="es-ES_tradnl"/>
        </w:rPr>
        <w:t>05</w:t>
      </w:r>
    </w:p>
    <w:p w14:paraId="22E13E6A" w14:textId="7B07CBFA" w:rsidR="00E7720B" w:rsidRPr="00E7720B" w:rsidRDefault="00E7720B" w:rsidP="00E7720B">
      <w:pPr>
        <w:spacing w:after="0" w:line="240" w:lineRule="auto"/>
        <w:jc w:val="center"/>
        <w:rPr>
          <w:rFonts w:cs="Calibri"/>
          <w:b/>
          <w:lang w:val="es-ES"/>
        </w:rPr>
      </w:pPr>
      <w:r w:rsidRPr="00E7720B">
        <w:rPr>
          <w:rFonts w:cs="Calibri"/>
          <w:b/>
          <w:lang w:val="es-ES"/>
        </w:rPr>
        <w:t>CERTIFICACION DE PAZ Y SALVO POR CONCEPTO DEL PAGO DE</w:t>
      </w:r>
      <w:r>
        <w:rPr>
          <w:rFonts w:cs="Calibri"/>
          <w:b/>
          <w:lang w:val="es-ES"/>
        </w:rPr>
        <w:t xml:space="preserve"> </w:t>
      </w:r>
      <w:r w:rsidRPr="00E7720B">
        <w:rPr>
          <w:rFonts w:cs="Calibri"/>
          <w:b/>
          <w:lang w:val="es-ES"/>
        </w:rPr>
        <w:t>OBLIGACIONES AL SISTEMA DE SEGURIDAD SOCIAL Y APORTES PARAFISCALES</w:t>
      </w:r>
    </w:p>
    <w:p w14:paraId="36242E91" w14:textId="77777777" w:rsidR="00E7720B" w:rsidRPr="00E7720B" w:rsidRDefault="00E7720B" w:rsidP="00E7720B">
      <w:pPr>
        <w:spacing w:after="0" w:line="240" w:lineRule="auto"/>
        <w:rPr>
          <w:rFonts w:cs="Calibri"/>
          <w:lang w:val="es-ES"/>
        </w:rPr>
      </w:pPr>
    </w:p>
    <w:p w14:paraId="251B4426" w14:textId="77777777" w:rsidR="00E7720B" w:rsidRPr="00E7720B" w:rsidRDefault="00E7720B" w:rsidP="00E7720B">
      <w:pPr>
        <w:spacing w:after="0" w:line="240" w:lineRule="auto"/>
        <w:rPr>
          <w:rFonts w:cs="Calibri"/>
          <w:lang w:val="es-ES"/>
        </w:rPr>
      </w:pPr>
    </w:p>
    <w:p w14:paraId="2212269F" w14:textId="77777777" w:rsidR="00E7720B" w:rsidRPr="00E7720B" w:rsidRDefault="00E7720B" w:rsidP="00E7720B">
      <w:pPr>
        <w:spacing w:after="0" w:line="240" w:lineRule="auto"/>
        <w:rPr>
          <w:rFonts w:cs="Calibri"/>
        </w:rPr>
      </w:pPr>
    </w:p>
    <w:p w14:paraId="2D6059CF" w14:textId="77777777" w:rsidR="00E7720B" w:rsidRPr="00E7720B" w:rsidRDefault="00E7720B" w:rsidP="00E7720B">
      <w:pPr>
        <w:spacing w:after="0" w:line="240" w:lineRule="auto"/>
        <w:rPr>
          <w:rFonts w:cs="Calibri"/>
        </w:rPr>
      </w:pPr>
      <w:r w:rsidRPr="00E7720B">
        <w:rPr>
          <w:rFonts w:cs="Calibri"/>
        </w:rPr>
        <w:t xml:space="preserve">Señores </w:t>
      </w:r>
    </w:p>
    <w:p w14:paraId="64622EF1" w14:textId="77777777" w:rsidR="00E7720B" w:rsidRPr="00E7720B" w:rsidRDefault="00E7720B" w:rsidP="00E7720B">
      <w:pPr>
        <w:spacing w:after="0" w:line="240" w:lineRule="auto"/>
        <w:rPr>
          <w:rFonts w:cs="Calibri"/>
        </w:rPr>
      </w:pPr>
      <w:r w:rsidRPr="00E7720B">
        <w:rPr>
          <w:rFonts w:cs="Calibri"/>
          <w:b/>
        </w:rPr>
        <w:t>SERVICIO NACIONAL DE APRENDIZAJE</w:t>
      </w:r>
      <w:r w:rsidRPr="00E7720B">
        <w:rPr>
          <w:rFonts w:cs="Calibri"/>
        </w:rPr>
        <w:t xml:space="preserve">  </w:t>
      </w:r>
    </w:p>
    <w:p w14:paraId="25AFBE1A" w14:textId="77777777" w:rsidR="00E7720B" w:rsidRPr="00E7720B" w:rsidRDefault="00E7720B" w:rsidP="00E7720B">
      <w:pPr>
        <w:spacing w:after="0" w:line="240" w:lineRule="auto"/>
        <w:rPr>
          <w:rFonts w:cs="Calibri"/>
        </w:rPr>
      </w:pPr>
      <w:r w:rsidRPr="00E7720B">
        <w:rPr>
          <w:rFonts w:cs="Calibri"/>
        </w:rPr>
        <w:t>REGIONAL SANTANDER</w:t>
      </w:r>
    </w:p>
    <w:p w14:paraId="621CAA29" w14:textId="77777777" w:rsidR="00E7720B" w:rsidRPr="00E7720B" w:rsidRDefault="00E7720B" w:rsidP="00E7720B">
      <w:pPr>
        <w:spacing w:after="0" w:line="240" w:lineRule="auto"/>
        <w:rPr>
          <w:rFonts w:cs="Calibri"/>
        </w:rPr>
      </w:pPr>
    </w:p>
    <w:p w14:paraId="00B8C203" w14:textId="77777777" w:rsidR="00E7720B" w:rsidRPr="00E7720B" w:rsidRDefault="00E7720B" w:rsidP="00E7720B">
      <w:pPr>
        <w:spacing w:after="0" w:line="240" w:lineRule="auto"/>
        <w:rPr>
          <w:rFonts w:cs="Calibri"/>
        </w:rPr>
      </w:pPr>
    </w:p>
    <w:p w14:paraId="4AF79BC5" w14:textId="77777777" w:rsidR="00E7720B" w:rsidRPr="00E7720B" w:rsidRDefault="00E7720B" w:rsidP="00E7720B">
      <w:pPr>
        <w:spacing w:after="0" w:line="240" w:lineRule="auto"/>
        <w:jc w:val="both"/>
        <w:rPr>
          <w:rFonts w:cs="Calibri"/>
        </w:rPr>
      </w:pPr>
      <w:r w:rsidRPr="00E7720B">
        <w:rPr>
          <w:rFonts w:cs="Calibri"/>
          <w:b/>
        </w:rPr>
        <w:t>Asunto:</w:t>
      </w:r>
      <w:r w:rsidRPr="00E7720B">
        <w:rPr>
          <w:rFonts w:cs="Calibri"/>
        </w:rPr>
        <w:t xml:space="preserve"> Certificación de paz y salvo por concepto del pago de obligaciones al Sistema de Seguridad Social y aportes Parafiscales </w:t>
      </w:r>
    </w:p>
    <w:p w14:paraId="181FB4A1" w14:textId="77777777" w:rsidR="00E7720B" w:rsidRPr="00E7720B" w:rsidRDefault="00E7720B" w:rsidP="00E7720B">
      <w:pPr>
        <w:spacing w:after="0" w:line="240" w:lineRule="auto"/>
        <w:jc w:val="both"/>
        <w:rPr>
          <w:rFonts w:cs="Calibri"/>
        </w:rPr>
      </w:pPr>
    </w:p>
    <w:p w14:paraId="13613E30" w14:textId="77777777" w:rsidR="00E7720B" w:rsidRPr="00E7720B" w:rsidRDefault="00E7720B" w:rsidP="00E7720B">
      <w:pPr>
        <w:spacing w:after="0" w:line="240" w:lineRule="auto"/>
        <w:jc w:val="both"/>
        <w:rPr>
          <w:rFonts w:cs="Calibri"/>
        </w:rPr>
      </w:pPr>
    </w:p>
    <w:p w14:paraId="149B65AC" w14:textId="77777777" w:rsidR="00E7720B" w:rsidRPr="00E7720B" w:rsidRDefault="00E7720B" w:rsidP="00E7720B">
      <w:pPr>
        <w:spacing w:after="0" w:line="240" w:lineRule="auto"/>
        <w:jc w:val="both"/>
        <w:rPr>
          <w:rFonts w:cs="Calibri"/>
        </w:rPr>
      </w:pPr>
      <w:r w:rsidRPr="00E7720B">
        <w:rPr>
          <w:rFonts w:cs="Calibri"/>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8982DBC" w14:textId="77777777" w:rsidR="00E7720B" w:rsidRPr="00E7720B" w:rsidRDefault="00E7720B" w:rsidP="00E7720B">
      <w:pPr>
        <w:spacing w:after="0" w:line="240" w:lineRule="auto"/>
        <w:jc w:val="both"/>
        <w:rPr>
          <w:rFonts w:cs="Calibri"/>
        </w:rPr>
      </w:pPr>
    </w:p>
    <w:p w14:paraId="711F4C40" w14:textId="77777777" w:rsidR="00E7720B" w:rsidRPr="00E7720B" w:rsidRDefault="00E7720B" w:rsidP="00E7720B">
      <w:pPr>
        <w:spacing w:after="0" w:line="240" w:lineRule="auto"/>
        <w:jc w:val="both"/>
        <w:rPr>
          <w:rFonts w:cs="Calibri"/>
        </w:rPr>
      </w:pPr>
      <w:r w:rsidRPr="00E7720B">
        <w:rPr>
          <w:rFonts w:cs="Calibri"/>
        </w:rPr>
        <w:t xml:space="preserve">Lo anterior para cumplir lo establecido en el art. 50 de la ley 789 de 2002 y la ley 1150 de 2007. </w:t>
      </w:r>
    </w:p>
    <w:p w14:paraId="58BD33FA" w14:textId="77777777" w:rsidR="00E7720B" w:rsidRPr="00E7720B" w:rsidRDefault="00E7720B" w:rsidP="00E7720B">
      <w:pPr>
        <w:spacing w:after="0" w:line="240" w:lineRule="auto"/>
        <w:jc w:val="both"/>
        <w:rPr>
          <w:rFonts w:cs="Calibri"/>
        </w:rPr>
      </w:pPr>
    </w:p>
    <w:p w14:paraId="6D7FDA0E" w14:textId="77777777" w:rsidR="00E7720B" w:rsidRPr="00E7720B" w:rsidRDefault="00E7720B" w:rsidP="00E7720B">
      <w:pPr>
        <w:spacing w:after="0" w:line="240" w:lineRule="auto"/>
        <w:jc w:val="both"/>
        <w:rPr>
          <w:rFonts w:cs="Calibri"/>
          <w:lang w:val="es-ES"/>
        </w:rPr>
      </w:pPr>
      <w:r w:rsidRPr="00E7720B">
        <w:rPr>
          <w:rFonts w:cs="Calibri"/>
          <w:lang w:val="es-ES"/>
        </w:rPr>
        <w:t>En caso de presentar acuerdo de pago con alguna de las entidades anteriormente mencionadas, deberá precisarse el valor y el plazo previsto para el acuerdo de pago, con indicación del cumplimiento de esta obligación.</w:t>
      </w:r>
    </w:p>
    <w:p w14:paraId="5CDD3BED" w14:textId="77777777" w:rsidR="00E7720B" w:rsidRPr="00E7720B" w:rsidRDefault="00E7720B" w:rsidP="00E7720B">
      <w:pPr>
        <w:spacing w:after="0" w:line="240" w:lineRule="auto"/>
        <w:jc w:val="both"/>
        <w:rPr>
          <w:rFonts w:cs="Calibri"/>
          <w:lang w:val="es-ES"/>
        </w:rPr>
      </w:pPr>
    </w:p>
    <w:p w14:paraId="2E50E238" w14:textId="77777777" w:rsidR="00E7720B" w:rsidRPr="00E7720B" w:rsidRDefault="00E7720B" w:rsidP="00E7720B">
      <w:pPr>
        <w:spacing w:after="0" w:line="240" w:lineRule="auto"/>
        <w:jc w:val="both"/>
        <w:rPr>
          <w:rFonts w:cs="Calibri"/>
          <w:lang w:val="es-ES"/>
        </w:rPr>
      </w:pPr>
    </w:p>
    <w:p w14:paraId="70034021" w14:textId="2BAB2303" w:rsidR="00E7720B" w:rsidRPr="00E7720B" w:rsidRDefault="00E7720B" w:rsidP="00E7720B">
      <w:pPr>
        <w:spacing w:after="0" w:line="240" w:lineRule="auto"/>
        <w:jc w:val="both"/>
        <w:rPr>
          <w:rFonts w:cs="Calibri"/>
        </w:rPr>
      </w:pPr>
      <w:r w:rsidRPr="00E7720B">
        <w:rPr>
          <w:rFonts w:cs="Calibri"/>
        </w:rPr>
        <w:t xml:space="preserve">La presente se expide a los ___ días del mes de ___________ del año </w:t>
      </w:r>
      <w:r>
        <w:rPr>
          <w:rFonts w:cs="Calibri"/>
        </w:rPr>
        <w:t>2020</w:t>
      </w:r>
      <w:r w:rsidRPr="00E7720B">
        <w:rPr>
          <w:rFonts w:cs="Calibri"/>
        </w:rPr>
        <w:t>, en___________________</w:t>
      </w:r>
    </w:p>
    <w:p w14:paraId="47C01E42" w14:textId="77777777" w:rsidR="00E7720B" w:rsidRPr="00E7720B" w:rsidRDefault="00E7720B" w:rsidP="00E7720B">
      <w:pPr>
        <w:spacing w:after="0" w:line="240" w:lineRule="auto"/>
        <w:rPr>
          <w:rFonts w:cs="Calibri"/>
        </w:rPr>
      </w:pPr>
    </w:p>
    <w:p w14:paraId="3055B5F3" w14:textId="77777777" w:rsidR="00E7720B" w:rsidRPr="00E7720B" w:rsidRDefault="00E7720B" w:rsidP="00E7720B">
      <w:pPr>
        <w:spacing w:after="0" w:line="240" w:lineRule="auto"/>
        <w:rPr>
          <w:rFonts w:cs="Calibri"/>
        </w:rPr>
      </w:pPr>
    </w:p>
    <w:p w14:paraId="6331FB4D" w14:textId="77777777" w:rsidR="00E7720B" w:rsidRPr="00E7720B" w:rsidRDefault="00E7720B" w:rsidP="00E7720B">
      <w:pPr>
        <w:spacing w:after="0" w:line="240" w:lineRule="auto"/>
        <w:rPr>
          <w:rFonts w:cs="Calibri"/>
        </w:rPr>
      </w:pPr>
      <w:r w:rsidRPr="00E7720B">
        <w:rPr>
          <w:rFonts w:cs="Calibri"/>
        </w:rPr>
        <w:t xml:space="preserve">Cordialmente, </w:t>
      </w:r>
    </w:p>
    <w:p w14:paraId="0F829284" w14:textId="77777777" w:rsidR="00E7720B" w:rsidRPr="00E7720B" w:rsidRDefault="00E7720B" w:rsidP="00E7720B">
      <w:pPr>
        <w:spacing w:after="0" w:line="240" w:lineRule="auto"/>
        <w:rPr>
          <w:rFonts w:cs="Calibri"/>
        </w:rPr>
      </w:pPr>
    </w:p>
    <w:p w14:paraId="1F3B87C1" w14:textId="77777777" w:rsidR="00E7720B" w:rsidRPr="00E7720B" w:rsidRDefault="00E7720B" w:rsidP="00E7720B">
      <w:pPr>
        <w:spacing w:after="0" w:line="240" w:lineRule="auto"/>
        <w:rPr>
          <w:rFonts w:cs="Calibri"/>
        </w:rPr>
      </w:pPr>
      <w:r w:rsidRPr="00E7720B">
        <w:rPr>
          <w:rFonts w:cs="Calibri"/>
        </w:rPr>
        <w:t xml:space="preserve">Revisor Fiscal </w:t>
      </w:r>
    </w:p>
    <w:p w14:paraId="49D3BAA0" w14:textId="77777777" w:rsidR="00E7720B" w:rsidRPr="00E7720B" w:rsidRDefault="00E7720B" w:rsidP="00E7720B">
      <w:pPr>
        <w:spacing w:after="0" w:line="240" w:lineRule="auto"/>
        <w:rPr>
          <w:rFonts w:cs="Calibri"/>
        </w:rPr>
      </w:pPr>
      <w:r w:rsidRPr="00E7720B">
        <w:rPr>
          <w:rFonts w:cs="Calibri"/>
        </w:rPr>
        <w:t xml:space="preserve">Nombre y Apellidos: </w:t>
      </w:r>
    </w:p>
    <w:p w14:paraId="5AAB58DA" w14:textId="77777777" w:rsidR="00E7720B" w:rsidRPr="00E7720B" w:rsidRDefault="00E7720B" w:rsidP="00E7720B">
      <w:pPr>
        <w:spacing w:after="0" w:line="240" w:lineRule="auto"/>
        <w:rPr>
          <w:rFonts w:cs="Calibri"/>
        </w:rPr>
      </w:pPr>
      <w:r w:rsidRPr="00E7720B">
        <w:rPr>
          <w:rFonts w:cs="Calibri"/>
        </w:rPr>
        <w:t xml:space="preserve">Número de identificación: </w:t>
      </w:r>
    </w:p>
    <w:p w14:paraId="7A7C7D08" w14:textId="77777777" w:rsidR="00E7720B" w:rsidRPr="00E7720B" w:rsidRDefault="00E7720B" w:rsidP="00E7720B">
      <w:pPr>
        <w:spacing w:after="0" w:line="240" w:lineRule="auto"/>
        <w:rPr>
          <w:rFonts w:cs="Calibri"/>
        </w:rPr>
      </w:pPr>
      <w:r w:rsidRPr="00E7720B">
        <w:rPr>
          <w:rFonts w:cs="Calibri"/>
        </w:rPr>
        <w:t xml:space="preserve">Tarjeta Profesional No. </w:t>
      </w:r>
    </w:p>
    <w:p w14:paraId="14D593F2" w14:textId="77777777" w:rsidR="00E7720B" w:rsidRPr="00E7720B" w:rsidRDefault="00E7720B" w:rsidP="00E7720B">
      <w:pPr>
        <w:spacing w:after="0" w:line="240" w:lineRule="auto"/>
        <w:rPr>
          <w:rFonts w:cs="Calibri"/>
        </w:rPr>
      </w:pPr>
      <w:r w:rsidRPr="00E7720B">
        <w:rPr>
          <w:rFonts w:cs="Calibri"/>
        </w:rPr>
        <w:t>Firma________________________________</w:t>
      </w:r>
    </w:p>
    <w:p w14:paraId="60995E17" w14:textId="77777777" w:rsidR="00E7720B" w:rsidRPr="00E7720B" w:rsidRDefault="00E7720B" w:rsidP="00E7720B">
      <w:pPr>
        <w:spacing w:after="0" w:line="240" w:lineRule="auto"/>
        <w:rPr>
          <w:rFonts w:cs="Calibri"/>
        </w:rPr>
      </w:pPr>
    </w:p>
    <w:p w14:paraId="76BB7484" w14:textId="77777777" w:rsidR="00E7720B" w:rsidRPr="00E7720B" w:rsidRDefault="00E7720B" w:rsidP="00E7720B">
      <w:pPr>
        <w:spacing w:after="0" w:line="240" w:lineRule="auto"/>
        <w:rPr>
          <w:rFonts w:cs="Calibri"/>
        </w:rPr>
      </w:pPr>
    </w:p>
    <w:p w14:paraId="1071D5D4" w14:textId="77777777" w:rsidR="00E7720B" w:rsidRPr="00E7720B" w:rsidRDefault="00E7720B" w:rsidP="00E7720B">
      <w:pPr>
        <w:spacing w:after="0" w:line="240" w:lineRule="auto"/>
        <w:rPr>
          <w:rFonts w:cs="Calibri"/>
        </w:rPr>
      </w:pPr>
    </w:p>
    <w:p w14:paraId="7A24F2D0" w14:textId="77777777" w:rsidR="00E7720B" w:rsidRPr="00E7720B" w:rsidRDefault="00E7720B" w:rsidP="00E7720B">
      <w:pPr>
        <w:spacing w:after="0" w:line="240" w:lineRule="auto"/>
        <w:rPr>
          <w:rFonts w:cs="Calibri"/>
        </w:rPr>
      </w:pPr>
    </w:p>
    <w:p w14:paraId="76841CBB" w14:textId="77777777" w:rsidR="00E7720B" w:rsidRPr="00E7720B" w:rsidRDefault="00E7720B" w:rsidP="00E7720B">
      <w:pPr>
        <w:spacing w:after="0" w:line="240" w:lineRule="auto"/>
        <w:rPr>
          <w:rFonts w:cs="Calibri"/>
        </w:rPr>
      </w:pPr>
      <w:r w:rsidRPr="00E7720B">
        <w:rPr>
          <w:rFonts w:cs="Calibri"/>
        </w:rPr>
        <w:t xml:space="preserve">Firma Representante Legal ______________________________ </w:t>
      </w:r>
    </w:p>
    <w:p w14:paraId="454F25D9" w14:textId="77777777" w:rsidR="00E7720B" w:rsidRDefault="00E7720B" w:rsidP="00E7720B">
      <w:pPr>
        <w:spacing w:after="0" w:line="240" w:lineRule="auto"/>
        <w:rPr>
          <w:rFonts w:cs="Calibri"/>
        </w:rPr>
      </w:pPr>
      <w:r w:rsidRPr="00E7720B">
        <w:rPr>
          <w:rFonts w:cs="Calibri"/>
        </w:rPr>
        <w:t>C.C. No.</w:t>
      </w:r>
    </w:p>
    <w:p w14:paraId="5AC4E7C9" w14:textId="105C29EA" w:rsidR="00E7720B" w:rsidRDefault="00E7720B">
      <w:pPr>
        <w:spacing w:after="0" w:line="240" w:lineRule="auto"/>
        <w:rPr>
          <w:rFonts w:cs="Calibri"/>
        </w:rPr>
      </w:pPr>
    </w:p>
    <w:sectPr w:rsidR="00E7720B" w:rsidSect="00050377">
      <w:headerReference w:type="default" r:id="rId8"/>
      <w:footerReference w:type="default" r:id="rId9"/>
      <w:headerReference w:type="first" r:id="rId10"/>
      <w:type w:val="continuous"/>
      <w:pgSz w:w="12240" w:h="15840"/>
      <w:pgMar w:top="1779" w:right="1041" w:bottom="1418" w:left="1560" w:header="709" w:footer="4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71006D" w14:textId="77777777" w:rsidR="00F168A2" w:rsidRDefault="00F168A2">
      <w:pPr>
        <w:spacing w:after="0" w:line="240" w:lineRule="auto"/>
      </w:pPr>
      <w:r>
        <w:separator/>
      </w:r>
    </w:p>
  </w:endnote>
  <w:endnote w:type="continuationSeparator" w:id="0">
    <w:p w14:paraId="2C2AC22B" w14:textId="77777777" w:rsidR="00F168A2" w:rsidRDefault="00F1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486850"/>
      <w:docPartObj>
        <w:docPartGallery w:val="Page Numbers (Bottom of Page)"/>
        <w:docPartUnique/>
      </w:docPartObj>
    </w:sdtPr>
    <w:sdtEndPr/>
    <w:sdtContent>
      <w:p w14:paraId="013AAA51" w14:textId="77777777" w:rsidR="00C05EDF" w:rsidRPr="004A1E5E" w:rsidRDefault="00C05EDF" w:rsidP="00FF6628">
        <w:pPr>
          <w:pStyle w:val="Piedepgina"/>
          <w:ind w:right="360"/>
          <w:jc w:val="center"/>
          <w:rPr>
            <w:rFonts w:cs="Calibri"/>
            <w:sz w:val="20"/>
            <w:szCs w:val="20"/>
          </w:rPr>
        </w:pPr>
        <w:r w:rsidRPr="004A1E5E">
          <w:rPr>
            <w:rFonts w:cs="Calibri"/>
            <w:sz w:val="20"/>
            <w:szCs w:val="20"/>
          </w:rPr>
          <w:t>Ministerio de Trabajo</w:t>
        </w:r>
      </w:p>
      <w:p w14:paraId="42A48785" w14:textId="027DE1D5" w:rsidR="00C05EDF" w:rsidRDefault="00C05EDF" w:rsidP="00FF6628">
        <w:pPr>
          <w:pStyle w:val="Piedepgina"/>
          <w:jc w:val="center"/>
          <w:rPr>
            <w:rFonts w:cs="Calibri"/>
            <w:b/>
            <w:sz w:val="20"/>
            <w:szCs w:val="20"/>
          </w:rPr>
        </w:pPr>
        <w:r w:rsidRPr="004A1E5E">
          <w:rPr>
            <w:rFonts w:cs="Calibri"/>
            <w:b/>
            <w:sz w:val="20"/>
            <w:szCs w:val="20"/>
          </w:rPr>
          <w:t>SERVICIO NACIONAL DE APRENDIZAJE</w:t>
        </w:r>
      </w:p>
      <w:p w14:paraId="3CEFC598" w14:textId="77777777" w:rsidR="00C05EDF" w:rsidRDefault="00C05EDF" w:rsidP="00FF6628">
        <w:pPr>
          <w:pStyle w:val="Piedepgina"/>
          <w:jc w:val="center"/>
          <w:rPr>
            <w:rFonts w:cs="Calibri"/>
            <w:b/>
            <w:sz w:val="20"/>
            <w:szCs w:val="20"/>
          </w:rPr>
        </w:pPr>
        <w:r>
          <w:rPr>
            <w:rFonts w:cs="Calibri"/>
            <w:b/>
            <w:sz w:val="20"/>
            <w:szCs w:val="20"/>
          </w:rPr>
          <w:t>Dirección Regional Santander</w:t>
        </w:r>
      </w:p>
      <w:p w14:paraId="557C3A13" w14:textId="77777777" w:rsidR="00C05EDF" w:rsidRPr="00322C12" w:rsidRDefault="00C05EDF" w:rsidP="00FF6628">
        <w:pPr>
          <w:pStyle w:val="Piedepgina"/>
          <w:jc w:val="center"/>
          <w:rPr>
            <w:rFonts w:cs="Calibri"/>
            <w:noProof/>
            <w:sz w:val="20"/>
            <w:szCs w:val="20"/>
          </w:rPr>
        </w:pPr>
        <w:r w:rsidRPr="00FB0A3D">
          <w:rPr>
            <w:rFonts w:cs="Calibri"/>
            <w:noProof/>
            <w:sz w:val="20"/>
            <w:szCs w:val="20"/>
            <w:lang w:eastAsia="es-CO"/>
          </w:rPr>
          <mc:AlternateContent>
            <mc:Choice Requires="wps">
              <w:drawing>
                <wp:anchor distT="0" distB="0" distL="114300" distR="114300" simplePos="0" relativeHeight="251689984" behindDoc="0" locked="0" layoutInCell="1" allowOverlap="1" wp14:anchorId="60EC2FF3" wp14:editId="5FF87396">
                  <wp:simplePos x="0" y="0"/>
                  <wp:positionH relativeFrom="column">
                    <wp:posOffset>539115</wp:posOffset>
                  </wp:positionH>
                  <wp:positionV relativeFrom="paragraph">
                    <wp:posOffset>7620</wp:posOffset>
                  </wp:positionV>
                  <wp:extent cx="4781550" cy="0"/>
                  <wp:effectExtent l="5715" t="7620" r="13335" b="1143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2085F9" id="_x0000_t32" coordsize="21600,21600" o:spt="32" o:oned="t" path="m,l21600,21600e" filled="f">
                  <v:path arrowok="t" fillok="f" o:connecttype="none"/>
                  <o:lock v:ext="edit" shapetype="t"/>
                </v:shapetype>
                <v:shape id="AutoShape 5" o:spid="_x0000_s1026" type="#_x0000_t32" style="position:absolute;margin-left:42.45pt;margin-top:.6pt;width:376.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"/>
              </w:pict>
            </mc:Fallback>
          </mc:AlternateContent>
        </w:r>
        <w:r>
          <w:rPr>
            <w:rFonts w:cs="Calibri"/>
            <w:noProof/>
            <w:sz w:val="20"/>
            <w:szCs w:val="20"/>
          </w:rPr>
          <w:t>Calle 16 No. 27 – 37, Bucarmanga, Santander</w:t>
        </w:r>
        <w:r w:rsidRPr="00FB0A3D">
          <w:rPr>
            <w:rFonts w:cs="Calibri"/>
            <w:noProof/>
            <w:sz w:val="20"/>
            <w:szCs w:val="20"/>
          </w:rPr>
          <w:t>.</w:t>
        </w:r>
        <w:r>
          <w:rPr>
            <w:rFonts w:cs="Calibri"/>
            <w:noProof/>
            <w:sz w:val="20"/>
            <w:szCs w:val="20"/>
          </w:rPr>
          <w:t xml:space="preserve"> - PBX (57 7</w:t>
        </w:r>
        <w:r w:rsidRPr="00C348E0">
          <w:rPr>
            <w:rFonts w:cs="Calibri"/>
            <w:noProof/>
            <w:sz w:val="20"/>
            <w:szCs w:val="20"/>
          </w:rPr>
          <w:t xml:space="preserve">) </w:t>
        </w:r>
        <w:r>
          <w:rPr>
            <w:rFonts w:cs="Calibri"/>
            <w:noProof/>
            <w:sz w:val="20"/>
            <w:szCs w:val="20"/>
          </w:rPr>
          <w:t>6800600</w:t>
        </w:r>
      </w:p>
      <w:p w14:paraId="5314CC3F" w14:textId="73D6E8C6" w:rsidR="00C05EDF" w:rsidRDefault="00C05EDF" w:rsidP="00FF6628">
        <w:pPr>
          <w:spacing w:after="0" w:line="240" w:lineRule="auto"/>
          <w:ind w:left="2552"/>
          <w:jc w:val="center"/>
        </w:pPr>
        <w:r w:rsidRPr="003B6177">
          <w:rPr>
            <w:rFonts w:cs="Calibri"/>
            <w:sz w:val="20"/>
            <w:szCs w:val="20"/>
          </w:rPr>
          <w:t>www.sena.edu.co - Línea gratuita nacional: 01 8000 9 10 270</w:t>
        </w:r>
        <w:r>
          <w:rPr>
            <w:rFonts w:cs="Calibri"/>
            <w:sz w:val="20"/>
            <w:szCs w:val="20"/>
          </w:rPr>
          <w:t xml:space="preserve">    </w:t>
        </w:r>
        <w:r>
          <w:t xml:space="preserve">  </w:t>
        </w:r>
        <w:r>
          <w:tab/>
        </w:r>
        <w:r>
          <w:tab/>
        </w:r>
        <w:proofErr w:type="spellStart"/>
        <w:r w:rsidRPr="00732889">
          <w:t>Pag</w:t>
        </w:r>
        <w:proofErr w:type="spellEnd"/>
        <w:r w:rsidRPr="00732889">
          <w:t xml:space="preserve"> </w:t>
        </w:r>
        <w:r w:rsidRPr="00732889">
          <w:fldChar w:fldCharType="begin"/>
        </w:r>
        <w:r w:rsidRPr="00732889">
          <w:instrText>PAGE   \* MERGEFORMAT</w:instrText>
        </w:r>
        <w:r w:rsidRPr="00732889">
          <w:fldChar w:fldCharType="separate"/>
        </w:r>
        <w:r w:rsidR="00C86601">
          <w:rPr>
            <w:noProof/>
          </w:rPr>
          <w:t>1</w:t>
        </w:r>
        <w:r w:rsidRPr="00732889">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A13DA3" w14:textId="77777777" w:rsidR="00F168A2" w:rsidRDefault="00F168A2">
      <w:pPr>
        <w:spacing w:after="0" w:line="240" w:lineRule="auto"/>
      </w:pPr>
      <w:r>
        <w:separator/>
      </w:r>
    </w:p>
  </w:footnote>
  <w:footnote w:type="continuationSeparator" w:id="0">
    <w:p w14:paraId="017444D5" w14:textId="77777777" w:rsidR="00F168A2" w:rsidRDefault="00F1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A3574" w14:textId="3F7C17EF" w:rsidR="00C05EDF" w:rsidRDefault="00C05EDF">
    <w:pPr>
      <w:pStyle w:val="Encabezado"/>
    </w:pPr>
    <w:r>
      <w:rPr>
        <w:noProof/>
        <w:lang w:eastAsia="es-CO"/>
      </w:rPr>
      <mc:AlternateContent>
        <mc:Choice Requires="wps">
          <w:drawing>
            <wp:anchor distT="0" distB="0" distL="114300" distR="114300" simplePos="0" relativeHeight="251687936" behindDoc="0" locked="0" layoutInCell="1" allowOverlap="1" wp14:anchorId="16AF048B" wp14:editId="398843EB">
              <wp:simplePos x="0" y="0"/>
              <wp:positionH relativeFrom="column">
                <wp:posOffset>819150</wp:posOffset>
              </wp:positionH>
              <wp:positionV relativeFrom="paragraph">
                <wp:posOffset>-116840</wp:posOffset>
              </wp:positionV>
              <wp:extent cx="5210175" cy="762000"/>
              <wp:effectExtent l="0" t="0" r="9525" b="0"/>
              <wp:wrapNone/>
              <wp:docPr id="1" name="Cuadro de texto 1"/>
              <wp:cNvGraphicFramePr/>
              <a:graphic xmlns:a="http://schemas.openxmlformats.org/drawingml/2006/main">
                <a:graphicData uri="http://schemas.microsoft.com/office/word/2010/wordprocessingShape">
                  <wps:wsp>
                    <wps:cNvSpPr txBox="1"/>
                    <wps:spPr>
                      <a:xfrm>
                        <a:off x="0" y="0"/>
                        <a:ext cx="5210175" cy="762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6EA55" w14:textId="66512CEB" w:rsidR="00C05EDF" w:rsidRDefault="00C05EDF" w:rsidP="00E7720B">
                          <w:pPr>
                            <w:spacing w:after="0" w:line="240" w:lineRule="auto"/>
                            <w:jc w:val="center"/>
                            <w:rPr>
                              <w:b/>
                              <w:color w:val="000000" w:themeColor="text1"/>
                              <w:sz w:val="32"/>
                            </w:rPr>
                          </w:pPr>
                          <w:r>
                            <w:rPr>
                              <w:b/>
                              <w:color w:val="000000" w:themeColor="text1"/>
                              <w:sz w:val="32"/>
                            </w:rPr>
                            <w:t xml:space="preserve">PROCESO DE MÍNIMA CUANTÍA </w:t>
                          </w:r>
                          <w:r w:rsidR="00C86601">
                            <w:rPr>
                              <w:b/>
                              <w:color w:val="000000" w:themeColor="text1"/>
                              <w:sz w:val="32"/>
                            </w:rPr>
                            <w:t>MC-STD-00435</w:t>
                          </w:r>
                          <w:r w:rsidR="00C50BE7">
                            <w:rPr>
                              <w:b/>
                              <w:color w:val="000000" w:themeColor="text1"/>
                              <w:sz w:val="32"/>
                            </w:rPr>
                            <w:t>-2020</w:t>
                          </w:r>
                        </w:p>
                        <w:p w14:paraId="74CD164C" w14:textId="75DA5948" w:rsidR="00C05EDF" w:rsidRPr="00B96EF7" w:rsidRDefault="00EC7FCE" w:rsidP="00EC7FCE">
                          <w:pPr>
                            <w:spacing w:after="0" w:line="240" w:lineRule="auto"/>
                            <w:jc w:val="center"/>
                            <w:rPr>
                              <w:b/>
                              <w:color w:val="000000" w:themeColor="text1"/>
                              <w:sz w:val="32"/>
                            </w:rPr>
                          </w:pPr>
                          <w:r>
                            <w:rPr>
                              <w:b/>
                              <w:color w:val="000000" w:themeColor="text1"/>
                              <w:sz w:val="32"/>
                            </w:rPr>
                            <w:t>FORMATOS ANEXOS 1 A 5</w:t>
                          </w:r>
                          <w:r w:rsidR="00C05EDF" w:rsidRPr="00FF6628">
                            <w:rPr>
                              <w:b/>
                              <w:color w:val="000000" w:themeColor="text1"/>
                              <w:sz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AF048B" id="_x0000_t202" coordsize="21600,21600" o:spt="202" path="m,l,21600r21600,l21600,xe">
              <v:stroke joinstyle="miter"/>
              <v:path gradientshapeok="t" o:connecttype="rect"/>
            </v:shapetype>
            <v:shape id="Cuadro de texto 1" o:spid="_x0000_s1026" type="#_x0000_t202" style="position:absolute;margin-left:64.5pt;margin-top:-9.2pt;width:410.25pt;height:60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" fillcolor="white [3201]" stroked="f" strokeweight=".5pt">
              <v:textbox>
                <w:txbxContent>
                  <w:p w14:paraId="66A6EA55" w14:textId="66512CEB" w:rsidR="00C05EDF" w:rsidRDefault="00C05EDF" w:rsidP="00E7720B">
                    <w:pPr>
                      <w:spacing w:after="0" w:line="240" w:lineRule="auto"/>
                      <w:jc w:val="center"/>
                      <w:rPr>
                        <w:b/>
                        <w:color w:val="000000" w:themeColor="text1"/>
                        <w:sz w:val="32"/>
                      </w:rPr>
                    </w:pPr>
                    <w:r>
                      <w:rPr>
                        <w:b/>
                        <w:color w:val="000000" w:themeColor="text1"/>
                        <w:sz w:val="32"/>
                      </w:rPr>
                      <w:t xml:space="preserve">PROCESO DE MÍNIMA CUANTÍA </w:t>
                    </w:r>
                    <w:r w:rsidR="00C86601">
                      <w:rPr>
                        <w:b/>
                        <w:color w:val="000000" w:themeColor="text1"/>
                        <w:sz w:val="32"/>
                      </w:rPr>
                      <w:t>MC-STD-00435</w:t>
                    </w:r>
                    <w:r w:rsidR="00C50BE7">
                      <w:rPr>
                        <w:b/>
                        <w:color w:val="000000" w:themeColor="text1"/>
                        <w:sz w:val="32"/>
                      </w:rPr>
                      <w:t>-2020</w:t>
                    </w:r>
                  </w:p>
                  <w:p w14:paraId="74CD164C" w14:textId="75DA5948" w:rsidR="00C05EDF" w:rsidRPr="00B96EF7" w:rsidRDefault="00EC7FCE" w:rsidP="00EC7FCE">
                    <w:pPr>
                      <w:spacing w:after="0" w:line="240" w:lineRule="auto"/>
                      <w:jc w:val="center"/>
                      <w:rPr>
                        <w:b/>
                        <w:color w:val="000000" w:themeColor="text1"/>
                        <w:sz w:val="32"/>
                      </w:rPr>
                    </w:pPr>
                    <w:r>
                      <w:rPr>
                        <w:b/>
                        <w:color w:val="000000" w:themeColor="text1"/>
                        <w:sz w:val="32"/>
                      </w:rPr>
                      <w:t>FORMATOS ANEXOS 1 A 5</w:t>
                    </w:r>
                    <w:r w:rsidR="00C05EDF" w:rsidRPr="00FF6628">
                      <w:rPr>
                        <w:b/>
                        <w:color w:val="000000" w:themeColor="text1"/>
                        <w:sz w:val="32"/>
                      </w:rPr>
                      <w:t xml:space="preserve"> </w:t>
                    </w:r>
                  </w:p>
                </w:txbxContent>
              </v:textbox>
            </v:shape>
          </w:pict>
        </mc:Fallback>
      </mc:AlternateContent>
    </w:r>
    <w:r>
      <w:rPr>
        <w:noProof/>
        <w:lang w:eastAsia="es-CO"/>
      </w:rPr>
      <w:drawing>
        <wp:anchor distT="0" distB="0" distL="114300" distR="114300" simplePos="0" relativeHeight="251682816" behindDoc="0" locked="0" layoutInCell="1" allowOverlap="1" wp14:anchorId="57D3B2AB" wp14:editId="7EFC9930">
          <wp:simplePos x="0" y="0"/>
          <wp:positionH relativeFrom="margin">
            <wp:posOffset>-914400</wp:posOffset>
          </wp:positionH>
          <wp:positionV relativeFrom="paragraph">
            <wp:posOffset>-116840</wp:posOffset>
          </wp:positionV>
          <wp:extent cx="1590675" cy="521335"/>
          <wp:effectExtent l="0" t="0" r="9525" b="0"/>
          <wp:wrapNone/>
          <wp:docPr id="17"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rotWithShape="1">
                  <a:blip r:embed="rId1">
                    <a:extLst>
                      <a:ext uri="{28A0092B-C50C-407E-A947-70E740481C1C}">
                        <a14:useLocalDpi xmlns:a14="http://schemas.microsoft.com/office/drawing/2010/main" val="0"/>
                      </a:ext>
                    </a:extLst>
                  </a:blip>
                  <a:srcRect l="35135" r="50320"/>
                  <a:stretch/>
                </pic:blipFill>
                <pic:spPr bwMode="auto">
                  <a:xfrm>
                    <a:off x="0" y="0"/>
                    <a:ext cx="1590675" cy="521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14:paraId="0A419F3A" w14:textId="77777777" w:rsidR="00C05EDF" w:rsidRDefault="00C05EDF">
    <w:pPr>
      <w:pStyle w:val="Encabezado"/>
    </w:pPr>
  </w:p>
  <w:p w14:paraId="12861FC2" w14:textId="77777777" w:rsidR="00C05EDF" w:rsidRDefault="00C05EDF">
    <w:pPr>
      <w:pStyle w:val="Encabezado"/>
      <w:tabs>
        <w:tab w:val="clear" w:pos="4419"/>
        <w:tab w:val="clear" w:pos="8838"/>
        <w:tab w:val="right" w:pos="8413"/>
      </w:tabs>
      <w:ind w:left="-113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63359" w14:textId="77777777" w:rsidR="00C05EDF" w:rsidRDefault="00C05EDF">
    <w:pPr>
      <w:pStyle w:val="Encabezado"/>
      <w:rPr>
        <w:noProof/>
        <w:lang w:val="es-ES" w:eastAsia="es-ES"/>
      </w:rPr>
    </w:pPr>
  </w:p>
  <w:p w14:paraId="165C94DB" w14:textId="77777777" w:rsidR="00C05EDF" w:rsidRDefault="00C05ED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5C7656"/>
    <w:multiLevelType w:val="multilevel"/>
    <w:tmpl w:val="287206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267CD5"/>
    <w:multiLevelType w:val="multilevel"/>
    <w:tmpl w:val="89807F8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B806BF"/>
    <w:multiLevelType w:val="multilevel"/>
    <w:tmpl w:val="EE3CF25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583086"/>
    <w:multiLevelType w:val="multilevel"/>
    <w:tmpl w:val="7D1AAB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465C5D"/>
    <w:multiLevelType w:val="multilevel"/>
    <w:tmpl w:val="4A0E77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8172AB"/>
    <w:multiLevelType w:val="multilevel"/>
    <w:tmpl w:val="CEBA5A9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B56D0"/>
    <w:multiLevelType w:val="multilevel"/>
    <w:tmpl w:val="53D68A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3F433DE"/>
    <w:multiLevelType w:val="multilevel"/>
    <w:tmpl w:val="1BA84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672C45"/>
    <w:multiLevelType w:val="multilevel"/>
    <w:tmpl w:val="FF9A6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7161FA"/>
    <w:multiLevelType w:val="multilevel"/>
    <w:tmpl w:val="E31E89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E5F6AF9"/>
    <w:multiLevelType w:val="singleLevel"/>
    <w:tmpl w:val="3A786200"/>
    <w:lvl w:ilvl="0">
      <w:start w:val="6"/>
      <w:numFmt w:val="decimal"/>
      <w:lvlText w:val="%1."/>
      <w:legacy w:legacy="1" w:legacySpace="0" w:legacyIndent="350"/>
      <w:lvlJc w:val="left"/>
      <w:rPr>
        <w:rFonts w:ascii="Arial" w:hAnsi="Arial" w:cs="Arial" w:hint="default"/>
      </w:rPr>
    </w:lvl>
  </w:abstractNum>
  <w:abstractNum w:abstractNumId="12" w15:restartNumberingAfterBreak="0">
    <w:nsid w:val="222E76DB"/>
    <w:multiLevelType w:val="multilevel"/>
    <w:tmpl w:val="279E41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1E33BA"/>
    <w:multiLevelType w:val="multilevel"/>
    <w:tmpl w:val="5A2EFFD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2F33D0"/>
    <w:multiLevelType w:val="singleLevel"/>
    <w:tmpl w:val="E01C0E6A"/>
    <w:lvl w:ilvl="0">
      <w:start w:val="1"/>
      <w:numFmt w:val="decimal"/>
      <w:lvlText w:val="%1."/>
      <w:legacy w:legacy="1" w:legacySpace="0" w:legacyIndent="350"/>
      <w:lvlJc w:val="left"/>
      <w:rPr>
        <w:rFonts w:ascii="Arial" w:hAnsi="Arial" w:cs="Arial" w:hint="default"/>
      </w:rPr>
    </w:lvl>
  </w:abstractNum>
  <w:abstractNum w:abstractNumId="15" w15:restartNumberingAfterBreak="0">
    <w:nsid w:val="4F5D7463"/>
    <w:multiLevelType w:val="multilevel"/>
    <w:tmpl w:val="89701F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902721"/>
    <w:multiLevelType w:val="multilevel"/>
    <w:tmpl w:val="AD448E0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4B2054F"/>
    <w:multiLevelType w:val="multilevel"/>
    <w:tmpl w:val="8F2C26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9A14C1"/>
    <w:multiLevelType w:val="multilevel"/>
    <w:tmpl w:val="A5F8995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7A0B76"/>
    <w:multiLevelType w:val="multilevel"/>
    <w:tmpl w:val="D8141D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1A29E0"/>
    <w:multiLevelType w:val="multilevel"/>
    <w:tmpl w:val="4CCC8B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237F97"/>
    <w:multiLevelType w:val="multilevel"/>
    <w:tmpl w:val="1B96A7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77EA1F9D"/>
    <w:multiLevelType w:val="multilevel"/>
    <w:tmpl w:val="04DE11E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3213AA"/>
    <w:multiLevelType w:val="multilevel"/>
    <w:tmpl w:val="206056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14"/>
  </w:num>
  <w:num w:numId="3">
    <w:abstractNumId w:val="11"/>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9"/>
  </w:num>
  <w:num w:numId="6">
    <w:abstractNumId w:val="4"/>
  </w:num>
  <w:num w:numId="7">
    <w:abstractNumId w:val="8"/>
  </w:num>
  <w:num w:numId="8">
    <w:abstractNumId w:val="24"/>
  </w:num>
  <w:num w:numId="9">
    <w:abstractNumId w:val="15"/>
  </w:num>
  <w:num w:numId="10">
    <w:abstractNumId w:val="17"/>
  </w:num>
  <w:num w:numId="11">
    <w:abstractNumId w:val="5"/>
  </w:num>
  <w:num w:numId="12">
    <w:abstractNumId w:val="12"/>
  </w:num>
  <w:num w:numId="13">
    <w:abstractNumId w:val="19"/>
  </w:num>
  <w:num w:numId="14">
    <w:abstractNumId w:val="21"/>
  </w:num>
  <w:num w:numId="15">
    <w:abstractNumId w:val="3"/>
  </w:num>
  <w:num w:numId="16">
    <w:abstractNumId w:val="13"/>
  </w:num>
  <w:num w:numId="17">
    <w:abstractNumId w:val="2"/>
  </w:num>
  <w:num w:numId="18">
    <w:abstractNumId w:val="20"/>
  </w:num>
  <w:num w:numId="19">
    <w:abstractNumId w:val="18"/>
  </w:num>
  <w:num w:numId="20">
    <w:abstractNumId w:val="23"/>
  </w:num>
  <w:num w:numId="21">
    <w:abstractNumId w:val="6"/>
  </w:num>
  <w:num w:numId="22">
    <w:abstractNumId w:val="1"/>
  </w:num>
  <w:num w:numId="23">
    <w:abstractNumId w:val="10"/>
  </w:num>
  <w:num w:numId="24">
    <w:abstractNumId w:val="7"/>
  </w:num>
  <w:num w:numId="2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02533"/>
    <w:rsid w:val="00032D2C"/>
    <w:rsid w:val="00050377"/>
    <w:rsid w:val="000B469A"/>
    <w:rsid w:val="000B74E1"/>
    <w:rsid w:val="000E4693"/>
    <w:rsid w:val="000F0C5E"/>
    <w:rsid w:val="000F5A53"/>
    <w:rsid w:val="00121289"/>
    <w:rsid w:val="0015341C"/>
    <w:rsid w:val="00163E0A"/>
    <w:rsid w:val="001D05BE"/>
    <w:rsid w:val="001D5F93"/>
    <w:rsid w:val="001D619A"/>
    <w:rsid w:val="001E2AE3"/>
    <w:rsid w:val="001E45F9"/>
    <w:rsid w:val="001E47FA"/>
    <w:rsid w:val="001F34B3"/>
    <w:rsid w:val="001F4D93"/>
    <w:rsid w:val="001F580F"/>
    <w:rsid w:val="00227B3C"/>
    <w:rsid w:val="00265066"/>
    <w:rsid w:val="00271BBF"/>
    <w:rsid w:val="00287DF4"/>
    <w:rsid w:val="0029743E"/>
    <w:rsid w:val="002A5C7A"/>
    <w:rsid w:val="002D12AD"/>
    <w:rsid w:val="002F564C"/>
    <w:rsid w:val="003232D5"/>
    <w:rsid w:val="0037629C"/>
    <w:rsid w:val="003B2FA3"/>
    <w:rsid w:val="003C570C"/>
    <w:rsid w:val="003D2D0B"/>
    <w:rsid w:val="00400D09"/>
    <w:rsid w:val="00435E75"/>
    <w:rsid w:val="00440473"/>
    <w:rsid w:val="00453863"/>
    <w:rsid w:val="00464B16"/>
    <w:rsid w:val="004961A6"/>
    <w:rsid w:val="004D0918"/>
    <w:rsid w:val="004D3C8A"/>
    <w:rsid w:val="004D6F6A"/>
    <w:rsid w:val="004D786A"/>
    <w:rsid w:val="00574771"/>
    <w:rsid w:val="005B513B"/>
    <w:rsid w:val="005F1B39"/>
    <w:rsid w:val="00624E26"/>
    <w:rsid w:val="00632F88"/>
    <w:rsid w:val="00651986"/>
    <w:rsid w:val="006A7933"/>
    <w:rsid w:val="007013A4"/>
    <w:rsid w:val="00740400"/>
    <w:rsid w:val="0075658B"/>
    <w:rsid w:val="0077463D"/>
    <w:rsid w:val="0079170C"/>
    <w:rsid w:val="007F2A23"/>
    <w:rsid w:val="00811A91"/>
    <w:rsid w:val="008507C0"/>
    <w:rsid w:val="00894E7F"/>
    <w:rsid w:val="008D576D"/>
    <w:rsid w:val="008F0744"/>
    <w:rsid w:val="008F4E5A"/>
    <w:rsid w:val="009053DA"/>
    <w:rsid w:val="00935686"/>
    <w:rsid w:val="00976AC6"/>
    <w:rsid w:val="0098314C"/>
    <w:rsid w:val="00994739"/>
    <w:rsid w:val="009A2122"/>
    <w:rsid w:val="009D3278"/>
    <w:rsid w:val="009F36C1"/>
    <w:rsid w:val="00A30073"/>
    <w:rsid w:val="00A308DC"/>
    <w:rsid w:val="00A629E8"/>
    <w:rsid w:val="00A63563"/>
    <w:rsid w:val="00A70807"/>
    <w:rsid w:val="00AC0D22"/>
    <w:rsid w:val="00AE7447"/>
    <w:rsid w:val="00AF2013"/>
    <w:rsid w:val="00B457AB"/>
    <w:rsid w:val="00B57D8B"/>
    <w:rsid w:val="00B96EF7"/>
    <w:rsid w:val="00BA6978"/>
    <w:rsid w:val="00BC0FA7"/>
    <w:rsid w:val="00BE05EE"/>
    <w:rsid w:val="00C05EDF"/>
    <w:rsid w:val="00C46109"/>
    <w:rsid w:val="00C50BE7"/>
    <w:rsid w:val="00C82330"/>
    <w:rsid w:val="00C8420F"/>
    <w:rsid w:val="00C86601"/>
    <w:rsid w:val="00C977D1"/>
    <w:rsid w:val="00CA4D6C"/>
    <w:rsid w:val="00CB5B1D"/>
    <w:rsid w:val="00CC4B03"/>
    <w:rsid w:val="00CC4F2A"/>
    <w:rsid w:val="00CD4B6D"/>
    <w:rsid w:val="00CF2DC8"/>
    <w:rsid w:val="00D3501F"/>
    <w:rsid w:val="00D41EC7"/>
    <w:rsid w:val="00D64FCC"/>
    <w:rsid w:val="00D83797"/>
    <w:rsid w:val="00D96D5B"/>
    <w:rsid w:val="00DD3AC8"/>
    <w:rsid w:val="00DE3752"/>
    <w:rsid w:val="00E4694E"/>
    <w:rsid w:val="00E7720B"/>
    <w:rsid w:val="00E85AFD"/>
    <w:rsid w:val="00EC7FCE"/>
    <w:rsid w:val="00EF1533"/>
    <w:rsid w:val="00F168A2"/>
    <w:rsid w:val="00F426E2"/>
    <w:rsid w:val="00FB1387"/>
    <w:rsid w:val="00FB155A"/>
    <w:rsid w:val="00FF662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905215"/>
  <w15:docId w15:val="{F502E58A-F9D9-4D29-B6A9-95D805E2F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6">
    <w:name w:val="heading 6"/>
    <w:basedOn w:val="Normal"/>
    <w:next w:val="Normal"/>
    <w:link w:val="Ttulo6Car"/>
    <w:uiPriority w:val="9"/>
    <w:semiHidden/>
    <w:unhideWhenUsed/>
    <w:qFormat/>
    <w:rsid w:val="00E7720B"/>
    <w:pPr>
      <w:keepNext/>
      <w:keepLines/>
      <w:spacing w:before="40" w:after="0"/>
      <w:outlineLvl w:val="5"/>
    </w:pPr>
    <w:rPr>
      <w:rFonts w:asciiTheme="majorHAnsi" w:eastAsiaTheme="majorEastAsia" w:hAnsiTheme="majorHAnsi" w:cstheme="majorBidi"/>
      <w:color w:val="02173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encabezado Car"/>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 Car1,encabezado Car Car"/>
    <w:basedOn w:val="Fuentedeprrafopredeter"/>
    <w:link w:val="Encabezado"/>
  </w:style>
  <w:style w:type="paragraph" w:styleId="Piedepgina">
    <w:name w:val="footer"/>
    <w:basedOn w:val="Normal"/>
    <w:link w:val="PiedepginaCar"/>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aliases w:val=" Car3 Car Car, Car3 Car"/>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 Car3 Car Car1"/>
    <w:basedOn w:val="Fuentedeprrafopredeter"/>
    <w:link w:val="Textonotapie"/>
    <w:uiPriority w:val="99"/>
    <w:rPr>
      <w:lang w:eastAsia="en-US"/>
    </w:rPr>
  </w:style>
  <w:style w:type="character" w:styleId="Refdenotaalpie">
    <w:name w:val="footnote referenc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 w:type="paragraph" w:styleId="Textoindependiente2">
    <w:name w:val="Body Text 2"/>
    <w:basedOn w:val="Normal"/>
    <w:link w:val="Textoindependiente2Car"/>
    <w:rsid w:val="00050377"/>
    <w:pPr>
      <w:spacing w:after="120" w:line="480" w:lineRule="auto"/>
    </w:pPr>
    <w:rPr>
      <w:rFonts w:ascii="Times New Roman" w:eastAsia="Times New Roman" w:hAnsi="Times New Roman"/>
      <w:sz w:val="24"/>
      <w:szCs w:val="24"/>
      <w:lang w:eastAsia="es-CO"/>
    </w:rPr>
  </w:style>
  <w:style w:type="character" w:customStyle="1" w:styleId="Textoindependiente2Car">
    <w:name w:val="Texto independiente 2 Car"/>
    <w:basedOn w:val="Fuentedeprrafopredeter"/>
    <w:link w:val="Textoindependiente2"/>
    <w:rsid w:val="00050377"/>
    <w:rPr>
      <w:rFonts w:ascii="Times New Roman" w:eastAsia="Times New Roman" w:hAnsi="Times New Roman"/>
      <w:sz w:val="24"/>
      <w:szCs w:val="24"/>
      <w:lang w:eastAsia="es-CO"/>
    </w:rPr>
  </w:style>
  <w:style w:type="paragraph" w:customStyle="1" w:styleId="western">
    <w:name w:val="western"/>
    <w:basedOn w:val="Normal"/>
    <w:rsid w:val="00050377"/>
    <w:pPr>
      <w:spacing w:before="100" w:beforeAutospacing="1" w:after="100" w:afterAutospacing="1" w:line="240" w:lineRule="auto"/>
    </w:pPr>
    <w:rPr>
      <w:rFonts w:ascii="Times New Roman" w:eastAsia="Times New Roman" w:hAnsi="Times New Roman"/>
      <w:sz w:val="24"/>
      <w:szCs w:val="24"/>
      <w:lang w:eastAsia="es-CO"/>
    </w:rPr>
  </w:style>
  <w:style w:type="paragraph" w:styleId="Sangra3detindependiente">
    <w:name w:val="Body Text Indent 3"/>
    <w:basedOn w:val="Normal"/>
    <w:link w:val="Sangra3detindependienteCar"/>
    <w:rsid w:val="00050377"/>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050377"/>
    <w:rPr>
      <w:rFonts w:ascii="Times New Roman" w:eastAsia="Times New Roman" w:hAnsi="Times New Roman"/>
      <w:sz w:val="16"/>
      <w:szCs w:val="16"/>
    </w:rPr>
  </w:style>
  <w:style w:type="paragraph" w:customStyle="1" w:styleId="MARITZA2">
    <w:name w:val="MARITZA2"/>
    <w:uiPriority w:val="99"/>
    <w:rsid w:val="00050377"/>
    <w:pPr>
      <w:widowControl w:val="0"/>
      <w:jc w:val="both"/>
    </w:pPr>
    <w:rPr>
      <w:rFonts w:ascii="Times New Roman" w:eastAsia="Times New Roman" w:hAnsi="Times New Roman"/>
      <w:noProof/>
      <w:lang w:val="es-ES"/>
    </w:rPr>
  </w:style>
  <w:style w:type="character" w:styleId="Hipervnculovisitado">
    <w:name w:val="FollowedHyperlink"/>
    <w:basedOn w:val="Fuentedeprrafopredeter"/>
    <w:uiPriority w:val="99"/>
    <w:semiHidden/>
    <w:unhideWhenUsed/>
    <w:rsid w:val="007F2A23"/>
    <w:rPr>
      <w:color w:val="356A95" w:themeColor="followedHyperlink"/>
      <w:u w:val="single"/>
    </w:rPr>
  </w:style>
  <w:style w:type="character" w:customStyle="1" w:styleId="Ttulo6Car">
    <w:name w:val="Título 6 Car"/>
    <w:basedOn w:val="Fuentedeprrafopredeter"/>
    <w:link w:val="Ttulo6"/>
    <w:uiPriority w:val="9"/>
    <w:semiHidden/>
    <w:rsid w:val="00E7720B"/>
    <w:rPr>
      <w:rFonts w:asciiTheme="majorHAnsi" w:eastAsiaTheme="majorEastAsia" w:hAnsiTheme="majorHAnsi" w:cstheme="majorBidi"/>
      <w:color w:val="02173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0297822">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6597990">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26638559">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14727327">
      <w:bodyDiv w:val="1"/>
      <w:marLeft w:val="0"/>
      <w:marRight w:val="0"/>
      <w:marTop w:val="0"/>
      <w:marBottom w:val="0"/>
      <w:divBdr>
        <w:top w:val="none" w:sz="0" w:space="0" w:color="auto"/>
        <w:left w:val="none" w:sz="0" w:space="0" w:color="auto"/>
        <w:bottom w:val="none" w:sz="0" w:space="0" w:color="auto"/>
        <w:right w:val="none" w:sz="0" w:space="0" w:color="auto"/>
      </w:divBdr>
    </w:div>
    <w:div w:id="553011349">
      <w:bodyDiv w:val="1"/>
      <w:marLeft w:val="0"/>
      <w:marRight w:val="0"/>
      <w:marTop w:val="0"/>
      <w:marBottom w:val="0"/>
      <w:divBdr>
        <w:top w:val="none" w:sz="0" w:space="0" w:color="auto"/>
        <w:left w:val="none" w:sz="0" w:space="0" w:color="auto"/>
        <w:bottom w:val="none" w:sz="0" w:space="0" w:color="auto"/>
        <w:right w:val="none" w:sz="0" w:space="0" w:color="auto"/>
      </w:divBdr>
    </w:div>
    <w:div w:id="555437999">
      <w:bodyDiv w:val="1"/>
      <w:marLeft w:val="0"/>
      <w:marRight w:val="0"/>
      <w:marTop w:val="0"/>
      <w:marBottom w:val="0"/>
      <w:divBdr>
        <w:top w:val="none" w:sz="0" w:space="0" w:color="auto"/>
        <w:left w:val="none" w:sz="0" w:space="0" w:color="auto"/>
        <w:bottom w:val="none" w:sz="0" w:space="0" w:color="auto"/>
        <w:right w:val="none" w:sz="0" w:space="0" w:color="auto"/>
      </w:divBdr>
    </w:div>
    <w:div w:id="589772596">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77267355">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11945150">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454712968">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781409591">
      <w:bodyDiv w:val="1"/>
      <w:marLeft w:val="0"/>
      <w:marRight w:val="0"/>
      <w:marTop w:val="0"/>
      <w:marBottom w:val="0"/>
      <w:divBdr>
        <w:top w:val="none" w:sz="0" w:space="0" w:color="auto"/>
        <w:left w:val="none" w:sz="0" w:space="0" w:color="auto"/>
        <w:bottom w:val="none" w:sz="0" w:space="0" w:color="auto"/>
        <w:right w:val="none" w:sz="0" w:space="0" w:color="auto"/>
      </w:divBdr>
    </w:div>
    <w:div w:id="1825656285">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2513459">
      <w:bodyDiv w:val="1"/>
      <w:marLeft w:val="0"/>
      <w:marRight w:val="0"/>
      <w:marTop w:val="0"/>
      <w:marBottom w:val="0"/>
      <w:divBdr>
        <w:top w:val="none" w:sz="0" w:space="0" w:color="auto"/>
        <w:left w:val="none" w:sz="0" w:space="0" w:color="auto"/>
        <w:bottom w:val="none" w:sz="0" w:space="0" w:color="auto"/>
        <w:right w:val="none" w:sz="0" w:space="0" w:color="auto"/>
      </w:divBdr>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8349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16C95-C64E-48EA-867C-3CCA80B2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33</TotalTime>
  <Pages>3</Pages>
  <Words>4559</Words>
  <Characters>25080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29580</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Laura Marcela Galvis Mateus</cp:lastModifiedBy>
  <cp:revision>10</cp:revision>
  <cp:lastPrinted>2016-06-08T15:42:00Z</cp:lastPrinted>
  <dcterms:created xsi:type="dcterms:W3CDTF">2020-05-04T18:16:00Z</dcterms:created>
  <dcterms:modified xsi:type="dcterms:W3CDTF">2020-06-12T22:34:00Z</dcterms:modified>
</cp:coreProperties>
</file>