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C3611" w14:textId="75A95267" w:rsidR="0019303B" w:rsidRPr="00776FDC" w:rsidRDefault="0019303B" w:rsidP="0077499D">
      <w:pPr>
        <w:spacing w:after="0"/>
        <w:jc w:val="center"/>
        <w:rPr>
          <w:rFonts w:ascii="Arial" w:hAnsi="Arial" w:cs="Arial"/>
          <w:b/>
          <w:bCs/>
          <w:sz w:val="24"/>
          <w:szCs w:val="24"/>
        </w:rPr>
      </w:pPr>
      <w:bookmarkStart w:id="0" w:name="_Hlk113892020"/>
      <w:bookmarkEnd w:id="0"/>
      <w:r w:rsidRPr="00776FDC">
        <w:rPr>
          <w:rFonts w:ascii="Arial" w:hAnsi="Arial" w:cs="Arial"/>
          <w:b/>
          <w:bCs/>
          <w:sz w:val="24"/>
          <w:szCs w:val="24"/>
        </w:rPr>
        <w:t>INSTITUTO MUNICIPAL PAR</w:t>
      </w:r>
      <w:r w:rsidR="0077499D">
        <w:rPr>
          <w:rFonts w:ascii="Arial" w:hAnsi="Arial" w:cs="Arial"/>
          <w:b/>
          <w:bCs/>
          <w:sz w:val="24"/>
          <w:szCs w:val="24"/>
        </w:rPr>
        <w:t xml:space="preserve">A EL DEPORTE Y LA RECREACIÓN </w:t>
      </w:r>
      <w:r w:rsidRPr="00776FDC">
        <w:rPr>
          <w:rFonts w:ascii="Arial" w:hAnsi="Arial" w:cs="Arial"/>
          <w:b/>
          <w:bCs/>
          <w:sz w:val="24"/>
          <w:szCs w:val="24"/>
        </w:rPr>
        <w:t xml:space="preserve"> – IMDERPRADERA</w:t>
      </w:r>
    </w:p>
    <w:p w14:paraId="26A303F1" w14:textId="77777777" w:rsidR="0019303B" w:rsidRPr="00776FDC" w:rsidRDefault="0019303B" w:rsidP="0019303B">
      <w:pPr>
        <w:jc w:val="both"/>
        <w:rPr>
          <w:rFonts w:ascii="Arial" w:hAnsi="Arial" w:cs="Arial"/>
          <w:b/>
          <w:bCs/>
          <w:sz w:val="24"/>
          <w:szCs w:val="24"/>
        </w:rPr>
      </w:pPr>
    </w:p>
    <w:p w14:paraId="2F3AA348" w14:textId="3195125F" w:rsidR="0019303B" w:rsidRPr="00776FDC" w:rsidRDefault="0019303B" w:rsidP="0019303B">
      <w:pPr>
        <w:spacing w:after="0"/>
        <w:jc w:val="center"/>
        <w:rPr>
          <w:rFonts w:ascii="Arial" w:hAnsi="Arial" w:cs="Arial"/>
          <w:b/>
          <w:bCs/>
          <w:sz w:val="24"/>
          <w:szCs w:val="24"/>
        </w:rPr>
      </w:pPr>
      <w:r w:rsidRPr="00776FDC">
        <w:rPr>
          <w:rFonts w:ascii="Arial" w:hAnsi="Arial" w:cs="Arial"/>
          <w:b/>
          <w:bCs/>
          <w:sz w:val="24"/>
          <w:szCs w:val="24"/>
        </w:rPr>
        <w:t xml:space="preserve">INFORME No. </w:t>
      </w:r>
      <w:r w:rsidR="00A038D9">
        <w:rPr>
          <w:rFonts w:ascii="Arial" w:hAnsi="Arial" w:cs="Arial"/>
          <w:b/>
          <w:bCs/>
          <w:sz w:val="24"/>
          <w:szCs w:val="24"/>
        </w:rPr>
        <w:t>01</w:t>
      </w:r>
    </w:p>
    <w:p w14:paraId="7076A75C" w14:textId="77777777" w:rsidR="0019303B" w:rsidRPr="00776FDC" w:rsidRDefault="0019303B" w:rsidP="0019303B">
      <w:pPr>
        <w:spacing w:after="0"/>
        <w:jc w:val="center"/>
        <w:rPr>
          <w:rFonts w:ascii="Arial" w:hAnsi="Arial" w:cs="Arial"/>
          <w:b/>
          <w:bCs/>
          <w:sz w:val="24"/>
          <w:szCs w:val="24"/>
        </w:rPr>
      </w:pPr>
      <w:r w:rsidRPr="00776FDC">
        <w:rPr>
          <w:rFonts w:ascii="Arial" w:hAnsi="Arial" w:cs="Arial"/>
          <w:b/>
          <w:bCs/>
          <w:sz w:val="24"/>
          <w:szCs w:val="24"/>
        </w:rPr>
        <w:t>CONTRATO DE PRESTACIÓN DE SERVICIOS</w:t>
      </w:r>
    </w:p>
    <w:p w14:paraId="6BE68ABF" w14:textId="502E205D" w:rsidR="0019303B" w:rsidRDefault="0019303B" w:rsidP="0077499D">
      <w:pPr>
        <w:spacing w:after="0"/>
        <w:jc w:val="center"/>
        <w:rPr>
          <w:rFonts w:ascii="Arial" w:hAnsi="Arial" w:cs="Arial"/>
          <w:b/>
          <w:bCs/>
          <w:sz w:val="24"/>
          <w:szCs w:val="24"/>
        </w:rPr>
      </w:pPr>
      <w:r w:rsidRPr="00776FDC">
        <w:rPr>
          <w:rFonts w:ascii="Arial" w:hAnsi="Arial" w:cs="Arial"/>
          <w:b/>
          <w:bCs/>
          <w:sz w:val="24"/>
          <w:szCs w:val="24"/>
        </w:rPr>
        <w:t xml:space="preserve"> No. 500-08-02-</w:t>
      </w:r>
      <w:r w:rsidR="00503E25">
        <w:rPr>
          <w:rFonts w:ascii="Arial" w:hAnsi="Arial" w:cs="Arial"/>
          <w:b/>
          <w:bCs/>
          <w:sz w:val="24"/>
          <w:szCs w:val="24"/>
        </w:rPr>
        <w:t>010</w:t>
      </w:r>
      <w:r w:rsidR="0077499D">
        <w:rPr>
          <w:rFonts w:ascii="Arial" w:hAnsi="Arial" w:cs="Arial"/>
          <w:b/>
          <w:bCs/>
          <w:sz w:val="24"/>
          <w:szCs w:val="24"/>
        </w:rPr>
        <w:t>-2024</w:t>
      </w:r>
    </w:p>
    <w:p w14:paraId="6D932CD4" w14:textId="77777777" w:rsidR="0077499D" w:rsidRPr="00776FDC" w:rsidRDefault="0077499D" w:rsidP="0077499D">
      <w:pPr>
        <w:spacing w:after="0"/>
        <w:jc w:val="center"/>
        <w:rPr>
          <w:rFonts w:ascii="Arial" w:hAnsi="Arial" w:cs="Arial"/>
          <w:b/>
          <w:bCs/>
          <w:sz w:val="24"/>
          <w:szCs w:val="24"/>
        </w:rPr>
      </w:pPr>
    </w:p>
    <w:p w14:paraId="039EEAC8" w14:textId="3621C27F" w:rsidR="0019303B" w:rsidRPr="00776FDC" w:rsidRDefault="0019303B" w:rsidP="0019303B">
      <w:pPr>
        <w:spacing w:after="0"/>
        <w:jc w:val="both"/>
        <w:rPr>
          <w:rFonts w:ascii="Arial" w:hAnsi="Arial" w:cs="Arial"/>
          <w:sz w:val="24"/>
          <w:szCs w:val="24"/>
        </w:rPr>
      </w:pPr>
      <w:r w:rsidRPr="00776FDC">
        <w:rPr>
          <w:rFonts w:ascii="Arial" w:hAnsi="Arial" w:cs="Arial"/>
          <w:b/>
          <w:bCs/>
          <w:sz w:val="24"/>
          <w:szCs w:val="24"/>
        </w:rPr>
        <w:t>SUPERVISOR:</w:t>
      </w:r>
      <w:r w:rsidRPr="00776FDC">
        <w:rPr>
          <w:rFonts w:ascii="Arial" w:hAnsi="Arial" w:cs="Arial"/>
          <w:sz w:val="24"/>
          <w:szCs w:val="24"/>
        </w:rPr>
        <w:t xml:space="preserve"> </w:t>
      </w:r>
      <w:r w:rsidR="00DD761F">
        <w:rPr>
          <w:rFonts w:ascii="Arial" w:hAnsi="Arial" w:cs="Arial"/>
          <w:sz w:val="24"/>
          <w:szCs w:val="24"/>
        </w:rPr>
        <w:t>MABEL GIRALDO NIETO</w:t>
      </w:r>
    </w:p>
    <w:p w14:paraId="1DF9692D" w14:textId="2235952C" w:rsidR="0019303B" w:rsidRPr="00776FDC" w:rsidRDefault="0019303B" w:rsidP="0019303B">
      <w:pPr>
        <w:spacing w:after="0"/>
        <w:jc w:val="both"/>
        <w:rPr>
          <w:rFonts w:ascii="Arial" w:hAnsi="Arial" w:cs="Arial"/>
          <w:sz w:val="24"/>
          <w:szCs w:val="24"/>
        </w:rPr>
      </w:pPr>
      <w:r w:rsidRPr="00776FDC">
        <w:rPr>
          <w:rFonts w:ascii="Arial" w:hAnsi="Arial" w:cs="Arial"/>
          <w:b/>
          <w:bCs/>
          <w:sz w:val="24"/>
          <w:szCs w:val="24"/>
        </w:rPr>
        <w:t xml:space="preserve">CONTRATISTA: </w:t>
      </w:r>
      <w:r w:rsidR="0077499D" w:rsidRPr="0077499D">
        <w:rPr>
          <w:rFonts w:ascii="Arial" w:hAnsi="Arial" w:cs="Arial"/>
          <w:bCs/>
          <w:sz w:val="24"/>
          <w:szCs w:val="24"/>
        </w:rPr>
        <w:t>HOLLMAN ABEL BELTRÁN GONZÁLEZ</w:t>
      </w:r>
    </w:p>
    <w:p w14:paraId="429669DE" w14:textId="7CA87EBD" w:rsidR="0019303B" w:rsidRPr="00776FDC" w:rsidRDefault="0019303B" w:rsidP="0019303B">
      <w:pPr>
        <w:spacing w:after="0"/>
        <w:jc w:val="both"/>
        <w:rPr>
          <w:rFonts w:ascii="Arial" w:hAnsi="Arial" w:cs="Arial"/>
          <w:sz w:val="24"/>
          <w:szCs w:val="24"/>
        </w:rPr>
      </w:pPr>
      <w:r w:rsidRPr="00776FDC">
        <w:rPr>
          <w:rFonts w:ascii="Arial" w:hAnsi="Arial" w:cs="Arial"/>
          <w:b/>
          <w:bCs/>
          <w:sz w:val="24"/>
          <w:szCs w:val="24"/>
        </w:rPr>
        <w:t>CEDULA No.</w:t>
      </w:r>
      <w:r w:rsidRPr="00776FDC">
        <w:rPr>
          <w:rFonts w:ascii="Arial" w:hAnsi="Arial" w:cs="Arial"/>
          <w:sz w:val="24"/>
          <w:szCs w:val="24"/>
        </w:rPr>
        <w:t xml:space="preserve"> </w:t>
      </w:r>
      <w:r w:rsidR="0077499D">
        <w:rPr>
          <w:rFonts w:ascii="Arial" w:hAnsi="Arial" w:cs="Arial"/>
          <w:sz w:val="24"/>
          <w:szCs w:val="24"/>
        </w:rPr>
        <w:t>1112232127</w:t>
      </w:r>
    </w:p>
    <w:p w14:paraId="2D60AA31" w14:textId="03F769A5" w:rsidR="0019303B" w:rsidRPr="00776FDC" w:rsidRDefault="0019303B" w:rsidP="0019303B">
      <w:pPr>
        <w:spacing w:after="0"/>
        <w:jc w:val="both"/>
        <w:rPr>
          <w:rFonts w:ascii="Arial" w:hAnsi="Arial" w:cs="Arial"/>
          <w:b/>
          <w:bCs/>
          <w:sz w:val="24"/>
          <w:szCs w:val="24"/>
        </w:rPr>
      </w:pPr>
    </w:p>
    <w:p w14:paraId="2139EE47" w14:textId="20F3E0ED" w:rsidR="0019303B" w:rsidRPr="00776FDC" w:rsidRDefault="0019303B" w:rsidP="0019303B">
      <w:pPr>
        <w:jc w:val="both"/>
        <w:rPr>
          <w:rFonts w:ascii="Arial" w:hAnsi="Arial" w:cs="Arial"/>
          <w:sz w:val="24"/>
          <w:szCs w:val="24"/>
        </w:rPr>
      </w:pPr>
      <w:r w:rsidRPr="00776FDC">
        <w:rPr>
          <w:rFonts w:ascii="Arial" w:hAnsi="Arial" w:cs="Arial"/>
          <w:b/>
          <w:bCs/>
          <w:sz w:val="24"/>
          <w:szCs w:val="24"/>
        </w:rPr>
        <w:t xml:space="preserve">Objeto del contrato: </w:t>
      </w:r>
      <w:bookmarkStart w:id="1" w:name="_Hlk140572033"/>
      <w:r w:rsidR="003A06EE" w:rsidRPr="00776FDC">
        <w:rPr>
          <w:rFonts w:ascii="Arial" w:hAnsi="Arial" w:cs="Arial"/>
          <w:sz w:val="24"/>
          <w:szCs w:val="24"/>
        </w:rPr>
        <w:t>PRESTACIÓN DE SERVICIOS Y APOYO A LA GESTIÓN EN CALIDAD DE COORDINADOR DE MONITORES Y EVENTOS DEPORTIVOS.</w:t>
      </w:r>
      <w:bookmarkEnd w:id="1"/>
    </w:p>
    <w:p w14:paraId="0FE854FA" w14:textId="6D260AB2" w:rsidR="0019303B" w:rsidRPr="00776FDC" w:rsidRDefault="0019303B" w:rsidP="0019303B">
      <w:pPr>
        <w:jc w:val="both"/>
        <w:rPr>
          <w:rFonts w:ascii="Arial" w:hAnsi="Arial" w:cs="Arial"/>
          <w:b/>
          <w:bCs/>
          <w:sz w:val="24"/>
          <w:szCs w:val="24"/>
        </w:rPr>
      </w:pPr>
      <w:r w:rsidRPr="00776FDC">
        <w:rPr>
          <w:rFonts w:ascii="Arial" w:hAnsi="Arial" w:cs="Arial"/>
          <w:sz w:val="24"/>
          <w:szCs w:val="24"/>
        </w:rPr>
        <w:t>OBLIGACIONES ESPECIFICAS DEL CONTRATISTA.</w:t>
      </w:r>
    </w:p>
    <w:p w14:paraId="544D1ED1" w14:textId="77777777" w:rsidR="006973E9" w:rsidRPr="00776FDC" w:rsidRDefault="006973E9" w:rsidP="006973E9">
      <w:pPr>
        <w:jc w:val="both"/>
        <w:rPr>
          <w:rFonts w:ascii="Arial" w:hAnsi="Arial" w:cs="Arial"/>
          <w:sz w:val="24"/>
          <w:szCs w:val="24"/>
        </w:rPr>
      </w:pPr>
      <w:r w:rsidRPr="00776FDC">
        <w:rPr>
          <w:rFonts w:ascii="Arial" w:hAnsi="Arial" w:cs="Arial"/>
          <w:sz w:val="24"/>
          <w:szCs w:val="24"/>
        </w:rPr>
        <w:t>Con las siguientes actividades específicas:</w:t>
      </w:r>
    </w:p>
    <w:p w14:paraId="4BFD9BE7"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Cumplir con el objeto del contrato en los términos establecidos.</w:t>
      </w:r>
    </w:p>
    <w:p w14:paraId="171967D2"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Actuar con diligencia, honestidad y respeto en el cumplimiento de sus funciones.</w:t>
      </w:r>
    </w:p>
    <w:p w14:paraId="174FD30A"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 xml:space="preserve">Atender las sugerencias que IMDERPRADERA considere convenientes y pertinentes para la ejecución del objeto del contrato. </w:t>
      </w:r>
    </w:p>
    <w:p w14:paraId="21BCC99D"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Desarrollar su actividad de manera autónoma e independiente.</w:t>
      </w:r>
    </w:p>
    <w:p w14:paraId="1AC8AF35"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Elaborar y diseñar la planificación de actividades a ejecutar para todo el periodo contractual.</w:t>
      </w:r>
    </w:p>
    <w:p w14:paraId="78D61471"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 xml:space="preserve">Participar activamente en las actividades recreativas y deportivas realizadas por el IMDERPRADERA. </w:t>
      </w:r>
    </w:p>
    <w:p w14:paraId="6F4B1B49"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Estudiar, planificar y organizar las actividades deportivas internas y externas de IMDERPRADERA en coordinación con los monitores de las diferentes disciplinas deportivas.</w:t>
      </w:r>
    </w:p>
    <w:p w14:paraId="4733EC6C"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Asesorar técnicamente en el área de su competencia.</w:t>
      </w:r>
    </w:p>
    <w:p w14:paraId="1DEBCF63"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Coordinar charlas y cursos de inducción para los deportistas.</w:t>
      </w:r>
    </w:p>
    <w:p w14:paraId="36994AEC"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Coordinar y supervisar los programas de extensión deportiva.</w:t>
      </w:r>
    </w:p>
    <w:p w14:paraId="30586DFD"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Informar la evaluación de méritos deportivos obtenidos por aspirantes o participantes de los programas o escuelas deportivas.</w:t>
      </w:r>
    </w:p>
    <w:p w14:paraId="40466A6E"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Participar y proponer cursos y/o talleres necesarios en el área deportiva.</w:t>
      </w:r>
    </w:p>
    <w:p w14:paraId="5888109D"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Participar en la organización y coordinación de apoyo logístico requerido y necesario para los eventos deportivos.</w:t>
      </w:r>
    </w:p>
    <w:p w14:paraId="49DABBCE" w14:textId="228BAEB7" w:rsidR="003A06EE" w:rsidRPr="00776FDC"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lastRenderedPageBreak/>
        <w:t>Coordinar las funciones respecto al acompañamiento logístico y de protocolo para los eventos deportivos.</w:t>
      </w:r>
    </w:p>
    <w:p w14:paraId="1419595A" w14:textId="3689488F" w:rsidR="003A06EE" w:rsidRPr="00776FDC"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Generar estrategias para estimular y masificar la práctica deportiva en todo el municipio.</w:t>
      </w:r>
    </w:p>
    <w:p w14:paraId="2D310C2D" w14:textId="11734C9A" w:rsidR="003A06EE" w:rsidRPr="00776FDC"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Fomentar la generación y creación de espacios que faciliten la actividad física, la recreación y el deporte, teniendo en cuenta las personas con discapacidades físicas, sensoriales y psíquicas, de la tercera edad y de los sectores sociales en condiciones de vulnerabilidad.</w:t>
      </w:r>
    </w:p>
    <w:p w14:paraId="6A6C9A22" w14:textId="6ACA71C4" w:rsidR="003A06EE" w:rsidRPr="00776FDC"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Participar y asesorar desde su competencia en la planificación y construcción de sesiones de entrenamiento, micro ciclos y meso ciclos de todos los monitores y promotores a cargo del Instituto, además de todos los clubes deportivos que requieran su ayuda.</w:t>
      </w:r>
    </w:p>
    <w:p w14:paraId="39911B57" w14:textId="5CE1054D" w:rsidR="003A06EE" w:rsidRPr="00776FDC"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Propiciar la organización de comités deportivos municipales.</w:t>
      </w:r>
    </w:p>
    <w:p w14:paraId="78DF7926" w14:textId="74AFD376" w:rsidR="003A06EE"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Generar un plan estratégico para la buena realización de los juegos intercolegiados, intercomunales y la participación del municipio en los juegos departamentales.</w:t>
      </w:r>
    </w:p>
    <w:p w14:paraId="6CEDAA6C" w14:textId="2A5EB1A2" w:rsidR="00375F96" w:rsidRDefault="00375F96" w:rsidP="003A06EE">
      <w:pPr>
        <w:pStyle w:val="Prrafodelista"/>
        <w:numPr>
          <w:ilvl w:val="0"/>
          <w:numId w:val="20"/>
        </w:numPr>
        <w:jc w:val="both"/>
        <w:rPr>
          <w:rFonts w:ascii="Arial" w:hAnsi="Arial" w:cs="Arial"/>
          <w:sz w:val="24"/>
          <w:szCs w:val="24"/>
        </w:rPr>
      </w:pPr>
      <w:r>
        <w:rPr>
          <w:rFonts w:ascii="Arial" w:hAnsi="Arial" w:cs="Arial"/>
          <w:sz w:val="24"/>
          <w:szCs w:val="24"/>
        </w:rPr>
        <w:t>Supervisar y distribuir las actividades del personal a su cargo.</w:t>
      </w:r>
    </w:p>
    <w:p w14:paraId="18986B72" w14:textId="5656AEF1" w:rsidR="00375F96" w:rsidRDefault="00414845" w:rsidP="003A06EE">
      <w:pPr>
        <w:pStyle w:val="Prrafodelista"/>
        <w:numPr>
          <w:ilvl w:val="0"/>
          <w:numId w:val="20"/>
        </w:numPr>
        <w:jc w:val="both"/>
        <w:rPr>
          <w:rFonts w:ascii="Arial" w:hAnsi="Arial" w:cs="Arial"/>
          <w:sz w:val="24"/>
          <w:szCs w:val="24"/>
        </w:rPr>
      </w:pPr>
      <w:r>
        <w:rPr>
          <w:rFonts w:ascii="Arial" w:hAnsi="Arial" w:cs="Arial"/>
          <w:sz w:val="24"/>
          <w:szCs w:val="24"/>
        </w:rPr>
        <w:t>Cumplir con las normas y procedimientos en materia de seguridad integral establecidos por la organización.</w:t>
      </w:r>
    </w:p>
    <w:p w14:paraId="451BCB65" w14:textId="1E09CABD" w:rsidR="00414845" w:rsidRDefault="00414845" w:rsidP="003A06EE">
      <w:pPr>
        <w:pStyle w:val="Prrafodelista"/>
        <w:numPr>
          <w:ilvl w:val="0"/>
          <w:numId w:val="20"/>
        </w:numPr>
        <w:jc w:val="both"/>
        <w:rPr>
          <w:rFonts w:ascii="Arial" w:hAnsi="Arial" w:cs="Arial"/>
          <w:sz w:val="24"/>
          <w:szCs w:val="24"/>
        </w:rPr>
      </w:pPr>
      <w:r>
        <w:rPr>
          <w:rFonts w:ascii="Arial" w:hAnsi="Arial" w:cs="Arial"/>
          <w:sz w:val="24"/>
          <w:szCs w:val="24"/>
        </w:rPr>
        <w:t>Mantener en orden equipos y sitios de trabajo, reportando cualquier anomalía.</w:t>
      </w:r>
    </w:p>
    <w:p w14:paraId="0F648332" w14:textId="162586CB" w:rsidR="00414845" w:rsidRDefault="00414845" w:rsidP="003A06EE">
      <w:pPr>
        <w:pStyle w:val="Prrafodelista"/>
        <w:numPr>
          <w:ilvl w:val="0"/>
          <w:numId w:val="20"/>
        </w:numPr>
        <w:jc w:val="both"/>
        <w:rPr>
          <w:rFonts w:ascii="Arial" w:hAnsi="Arial" w:cs="Arial"/>
          <w:sz w:val="24"/>
          <w:szCs w:val="24"/>
        </w:rPr>
      </w:pPr>
      <w:r>
        <w:rPr>
          <w:rFonts w:ascii="Arial" w:hAnsi="Arial" w:cs="Arial"/>
          <w:sz w:val="24"/>
          <w:szCs w:val="24"/>
        </w:rPr>
        <w:t>Elaborar informes periódicos de las actividades realizadas.</w:t>
      </w:r>
    </w:p>
    <w:p w14:paraId="7CA30C8D" w14:textId="230FB8E3" w:rsidR="00414845" w:rsidRDefault="00414845" w:rsidP="003A06EE">
      <w:pPr>
        <w:pStyle w:val="Prrafodelista"/>
        <w:numPr>
          <w:ilvl w:val="0"/>
          <w:numId w:val="20"/>
        </w:numPr>
        <w:jc w:val="both"/>
        <w:rPr>
          <w:rFonts w:ascii="Arial" w:hAnsi="Arial" w:cs="Arial"/>
          <w:sz w:val="24"/>
          <w:szCs w:val="24"/>
        </w:rPr>
      </w:pPr>
      <w:r>
        <w:rPr>
          <w:rFonts w:ascii="Arial" w:hAnsi="Arial" w:cs="Arial"/>
          <w:sz w:val="24"/>
          <w:szCs w:val="24"/>
        </w:rPr>
        <w:t>Ayudar en la formación de monitores.</w:t>
      </w:r>
    </w:p>
    <w:p w14:paraId="28000014" w14:textId="3754AA13" w:rsidR="00414845" w:rsidRPr="00776FDC" w:rsidRDefault="00414845" w:rsidP="003A06EE">
      <w:pPr>
        <w:pStyle w:val="Prrafodelista"/>
        <w:numPr>
          <w:ilvl w:val="0"/>
          <w:numId w:val="20"/>
        </w:numPr>
        <w:jc w:val="both"/>
        <w:rPr>
          <w:rFonts w:ascii="Arial" w:hAnsi="Arial" w:cs="Arial"/>
          <w:sz w:val="24"/>
          <w:szCs w:val="24"/>
        </w:rPr>
      </w:pPr>
      <w:r>
        <w:rPr>
          <w:rFonts w:ascii="Arial" w:hAnsi="Arial" w:cs="Arial"/>
          <w:sz w:val="24"/>
          <w:szCs w:val="24"/>
        </w:rPr>
        <w:t>Participar en los diferentes eventos deportivos y afines que se realicen por el IMDERPRADERA de conformidad con los requerimientos efectuados por el director ejecutivo.</w:t>
      </w:r>
    </w:p>
    <w:p w14:paraId="2704C5A6" w14:textId="77777777" w:rsidR="003A06EE" w:rsidRPr="00776FDC" w:rsidRDefault="003A06EE" w:rsidP="003A06EE">
      <w:pPr>
        <w:pStyle w:val="Prrafodelista"/>
        <w:numPr>
          <w:ilvl w:val="0"/>
          <w:numId w:val="20"/>
        </w:numPr>
        <w:jc w:val="both"/>
        <w:rPr>
          <w:rFonts w:ascii="Arial" w:hAnsi="Arial" w:cs="Arial"/>
          <w:sz w:val="24"/>
          <w:szCs w:val="24"/>
        </w:rPr>
      </w:pPr>
      <w:r w:rsidRPr="00776FDC">
        <w:rPr>
          <w:rFonts w:ascii="Arial" w:hAnsi="Arial" w:cs="Arial"/>
          <w:sz w:val="24"/>
          <w:szCs w:val="24"/>
        </w:rPr>
        <w:t>Las demás inherentes al cumplimiento del objeto contratado y que sean determinadas por el supervisor y/o interventor.</w:t>
      </w:r>
    </w:p>
    <w:p w14:paraId="02A7B241" w14:textId="77777777" w:rsidR="00776FDC" w:rsidRDefault="00776FDC" w:rsidP="00776FDC">
      <w:pPr>
        <w:jc w:val="both"/>
        <w:rPr>
          <w:rFonts w:ascii="Arial" w:hAnsi="Arial" w:cs="Arial"/>
          <w:sz w:val="24"/>
          <w:szCs w:val="24"/>
        </w:rPr>
      </w:pPr>
    </w:p>
    <w:p w14:paraId="37A2E207" w14:textId="77777777" w:rsidR="00414845" w:rsidRDefault="00414845" w:rsidP="00776FDC">
      <w:pPr>
        <w:jc w:val="both"/>
        <w:rPr>
          <w:rFonts w:ascii="Arial" w:hAnsi="Arial" w:cs="Arial"/>
          <w:sz w:val="24"/>
          <w:szCs w:val="24"/>
        </w:rPr>
      </w:pPr>
    </w:p>
    <w:p w14:paraId="7EC6040D" w14:textId="77777777" w:rsidR="00414845" w:rsidRDefault="00414845" w:rsidP="00776FDC">
      <w:pPr>
        <w:jc w:val="both"/>
        <w:rPr>
          <w:rFonts w:ascii="Arial" w:hAnsi="Arial" w:cs="Arial"/>
          <w:sz w:val="24"/>
          <w:szCs w:val="24"/>
        </w:rPr>
      </w:pPr>
    </w:p>
    <w:p w14:paraId="0D965AF1" w14:textId="77777777" w:rsidR="00414845" w:rsidRDefault="00414845" w:rsidP="00776FDC">
      <w:pPr>
        <w:jc w:val="both"/>
        <w:rPr>
          <w:rFonts w:ascii="Arial" w:hAnsi="Arial" w:cs="Arial"/>
          <w:sz w:val="24"/>
          <w:szCs w:val="24"/>
        </w:rPr>
      </w:pPr>
    </w:p>
    <w:p w14:paraId="5C2B7889" w14:textId="77777777" w:rsidR="00414845" w:rsidRDefault="00414845" w:rsidP="00776FDC">
      <w:pPr>
        <w:jc w:val="both"/>
        <w:rPr>
          <w:rFonts w:ascii="Arial" w:hAnsi="Arial" w:cs="Arial"/>
          <w:sz w:val="24"/>
          <w:szCs w:val="24"/>
        </w:rPr>
      </w:pPr>
    </w:p>
    <w:p w14:paraId="0ABC0753" w14:textId="77777777" w:rsidR="00414845" w:rsidRDefault="00414845" w:rsidP="00776FDC">
      <w:pPr>
        <w:jc w:val="both"/>
        <w:rPr>
          <w:rFonts w:ascii="Arial" w:hAnsi="Arial" w:cs="Arial"/>
          <w:sz w:val="24"/>
          <w:szCs w:val="24"/>
        </w:rPr>
      </w:pPr>
    </w:p>
    <w:p w14:paraId="266D665A" w14:textId="77777777" w:rsidR="00414845" w:rsidRDefault="00414845" w:rsidP="00776FDC">
      <w:pPr>
        <w:jc w:val="both"/>
        <w:rPr>
          <w:rFonts w:ascii="Arial" w:hAnsi="Arial" w:cs="Arial"/>
          <w:sz w:val="24"/>
          <w:szCs w:val="24"/>
        </w:rPr>
      </w:pPr>
    </w:p>
    <w:p w14:paraId="6B5E0049" w14:textId="70DB23B1" w:rsidR="006973E9" w:rsidRPr="00776FDC" w:rsidRDefault="003A06EE" w:rsidP="00776FDC">
      <w:pPr>
        <w:jc w:val="both"/>
        <w:rPr>
          <w:rFonts w:ascii="Arial" w:hAnsi="Arial" w:cs="Arial"/>
          <w:sz w:val="24"/>
          <w:szCs w:val="24"/>
        </w:rPr>
      </w:pPr>
      <w:r w:rsidRPr="00776FDC">
        <w:rPr>
          <w:rFonts w:ascii="Arial" w:hAnsi="Arial" w:cs="Arial"/>
          <w:sz w:val="24"/>
          <w:szCs w:val="24"/>
        </w:rPr>
        <w:lastRenderedPageBreak/>
        <w:t>Durante</w:t>
      </w:r>
      <w:r w:rsidR="006973E9" w:rsidRPr="00776FDC">
        <w:rPr>
          <w:rFonts w:ascii="Arial" w:hAnsi="Arial" w:cs="Arial"/>
          <w:sz w:val="24"/>
          <w:szCs w:val="24"/>
        </w:rPr>
        <w:t xml:space="preserve"> el periodo del</w:t>
      </w:r>
      <w:r w:rsidR="00FC789E" w:rsidRPr="00776FDC">
        <w:rPr>
          <w:rFonts w:ascii="Arial" w:hAnsi="Arial" w:cs="Arial"/>
          <w:sz w:val="24"/>
          <w:szCs w:val="24"/>
        </w:rPr>
        <w:t xml:space="preserve"> </w:t>
      </w:r>
      <w:r w:rsidR="00CD7F08">
        <w:rPr>
          <w:rFonts w:ascii="Arial" w:hAnsi="Arial" w:cs="Arial"/>
          <w:sz w:val="24"/>
          <w:szCs w:val="24"/>
        </w:rPr>
        <w:t>5</w:t>
      </w:r>
      <w:r w:rsidR="00CD3B56" w:rsidRPr="00776FDC">
        <w:rPr>
          <w:rFonts w:ascii="Arial" w:hAnsi="Arial" w:cs="Arial"/>
          <w:sz w:val="24"/>
          <w:szCs w:val="24"/>
        </w:rPr>
        <w:t xml:space="preserve"> de</w:t>
      </w:r>
      <w:r w:rsidR="00435B40" w:rsidRPr="00776FDC">
        <w:rPr>
          <w:rFonts w:ascii="Arial" w:hAnsi="Arial" w:cs="Arial"/>
          <w:sz w:val="24"/>
          <w:szCs w:val="24"/>
        </w:rPr>
        <w:t xml:space="preserve"> </w:t>
      </w:r>
      <w:r w:rsidR="00307EEB">
        <w:rPr>
          <w:rFonts w:ascii="Arial" w:hAnsi="Arial" w:cs="Arial"/>
          <w:sz w:val="24"/>
          <w:szCs w:val="24"/>
        </w:rPr>
        <w:t>Septiembre al 4 de Octubre</w:t>
      </w:r>
      <w:r w:rsidR="00776FDC" w:rsidRPr="00776FDC">
        <w:rPr>
          <w:rFonts w:ascii="Arial" w:hAnsi="Arial" w:cs="Arial"/>
          <w:sz w:val="24"/>
          <w:szCs w:val="24"/>
        </w:rPr>
        <w:t xml:space="preserve"> de</w:t>
      </w:r>
      <w:r w:rsidR="006973E9" w:rsidRPr="00776FDC">
        <w:rPr>
          <w:rFonts w:ascii="Arial" w:hAnsi="Arial" w:cs="Arial"/>
          <w:sz w:val="24"/>
          <w:szCs w:val="24"/>
        </w:rPr>
        <w:t xml:space="preserve"> 202</w:t>
      </w:r>
      <w:r w:rsidR="0077499D">
        <w:rPr>
          <w:rFonts w:ascii="Arial" w:hAnsi="Arial" w:cs="Arial"/>
          <w:sz w:val="24"/>
          <w:szCs w:val="24"/>
        </w:rPr>
        <w:t>4</w:t>
      </w:r>
      <w:r w:rsidR="006973E9" w:rsidRPr="00776FDC">
        <w:rPr>
          <w:rFonts w:ascii="Arial" w:hAnsi="Arial" w:cs="Arial"/>
          <w:sz w:val="24"/>
          <w:szCs w:val="24"/>
        </w:rPr>
        <w:t xml:space="preserve"> acorde al objeto del contrato realice las siguientes actividades:</w:t>
      </w:r>
    </w:p>
    <w:p w14:paraId="45BA821F" w14:textId="77777777" w:rsidR="00776FDC" w:rsidRDefault="00776FDC" w:rsidP="00776FDC">
      <w:pPr>
        <w:pStyle w:val="Textoindependiente"/>
        <w:rPr>
          <w:rFonts w:ascii="Arial" w:hAnsi="Arial" w:cs="Arial"/>
        </w:rPr>
      </w:pPr>
    </w:p>
    <w:p w14:paraId="69728B30" w14:textId="77777777" w:rsidR="00776FDC" w:rsidRDefault="00776FDC" w:rsidP="00776FDC">
      <w:pPr>
        <w:pStyle w:val="Textoindependiente"/>
        <w:rPr>
          <w:rFonts w:ascii="Arial" w:hAnsi="Arial" w:cs="Arial"/>
        </w:rPr>
      </w:pPr>
    </w:p>
    <w:p w14:paraId="0115D7D7" w14:textId="77777777" w:rsidR="00776FDC" w:rsidRDefault="00776FDC" w:rsidP="005162C8">
      <w:pPr>
        <w:pStyle w:val="Textoindependiente"/>
        <w:jc w:val="center"/>
        <w:rPr>
          <w:rFonts w:ascii="Arial" w:hAnsi="Arial" w:cs="Arial"/>
        </w:rPr>
      </w:pPr>
    </w:p>
    <w:p w14:paraId="09008AC1" w14:textId="77777777" w:rsidR="00776FDC" w:rsidRDefault="00776FDC" w:rsidP="005162C8">
      <w:pPr>
        <w:pStyle w:val="Textoindependiente"/>
        <w:jc w:val="center"/>
        <w:rPr>
          <w:rFonts w:ascii="Arial" w:hAnsi="Arial" w:cs="Arial"/>
        </w:rPr>
      </w:pPr>
    </w:p>
    <w:p w14:paraId="600B8752" w14:textId="77777777" w:rsidR="00776FDC" w:rsidRDefault="00776FDC" w:rsidP="005162C8">
      <w:pPr>
        <w:pStyle w:val="Textoindependiente"/>
        <w:jc w:val="center"/>
        <w:rPr>
          <w:rFonts w:ascii="Arial" w:hAnsi="Arial" w:cs="Arial"/>
        </w:rPr>
      </w:pPr>
    </w:p>
    <w:p w14:paraId="460D653B" w14:textId="77777777" w:rsidR="00414845" w:rsidRDefault="00414845" w:rsidP="005162C8">
      <w:pPr>
        <w:pStyle w:val="Textoindependiente"/>
        <w:jc w:val="center"/>
        <w:rPr>
          <w:rFonts w:ascii="Arial" w:hAnsi="Arial" w:cs="Arial"/>
        </w:rPr>
      </w:pPr>
    </w:p>
    <w:p w14:paraId="0AF16978" w14:textId="77777777" w:rsidR="00414845" w:rsidRDefault="00414845" w:rsidP="005162C8">
      <w:pPr>
        <w:pStyle w:val="Textoindependiente"/>
        <w:jc w:val="center"/>
        <w:rPr>
          <w:rFonts w:ascii="Arial" w:hAnsi="Arial" w:cs="Arial"/>
        </w:rPr>
      </w:pPr>
    </w:p>
    <w:p w14:paraId="633CA8F8" w14:textId="77777777" w:rsidR="008D4682" w:rsidRDefault="008D4682" w:rsidP="008D4682">
      <w:pPr>
        <w:jc w:val="center"/>
        <w:rPr>
          <w:rFonts w:ascii="Arial" w:hAnsi="Arial" w:cs="Arial"/>
          <w:b/>
        </w:rPr>
      </w:pPr>
    </w:p>
    <w:p w14:paraId="340359DD" w14:textId="77777777" w:rsidR="00414845" w:rsidRDefault="00414845" w:rsidP="008D4682">
      <w:pPr>
        <w:jc w:val="center"/>
        <w:rPr>
          <w:rFonts w:ascii="Arial" w:hAnsi="Arial" w:cs="Arial"/>
          <w:b/>
        </w:rPr>
      </w:pPr>
    </w:p>
    <w:p w14:paraId="7F9B3CB6" w14:textId="77777777" w:rsidR="00414845" w:rsidRDefault="00414845" w:rsidP="008D4682">
      <w:pPr>
        <w:jc w:val="center"/>
        <w:rPr>
          <w:rFonts w:ascii="Arial" w:hAnsi="Arial" w:cs="Arial"/>
          <w:b/>
        </w:rPr>
      </w:pPr>
    </w:p>
    <w:p w14:paraId="017512A0" w14:textId="77777777" w:rsidR="00414845" w:rsidRDefault="00414845" w:rsidP="008D4682">
      <w:pPr>
        <w:jc w:val="center"/>
        <w:rPr>
          <w:rFonts w:ascii="Arial" w:hAnsi="Arial" w:cs="Arial"/>
          <w:b/>
        </w:rPr>
      </w:pPr>
    </w:p>
    <w:tbl>
      <w:tblPr>
        <w:tblpPr w:leftFromText="141" w:rightFromText="141" w:vertAnchor="page" w:horzAnchor="margin" w:tblpXSpec="center" w:tblpY="3301"/>
        <w:tblW w:w="6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6"/>
        <w:gridCol w:w="4235"/>
      </w:tblGrid>
      <w:tr w:rsidR="00414845" w:rsidRPr="00776FDC" w14:paraId="67BC4D6E" w14:textId="77777777" w:rsidTr="00414845">
        <w:trPr>
          <w:trHeight w:val="891"/>
        </w:trPr>
        <w:tc>
          <w:tcPr>
            <w:tcW w:w="2706" w:type="dxa"/>
            <w:vAlign w:val="center"/>
          </w:tcPr>
          <w:p w14:paraId="7AC52F94" w14:textId="77777777" w:rsidR="00414845" w:rsidRPr="00776FDC" w:rsidRDefault="00414845" w:rsidP="00414845">
            <w:pPr>
              <w:jc w:val="center"/>
              <w:rPr>
                <w:rFonts w:ascii="Arial" w:hAnsi="Arial" w:cs="Arial"/>
                <w:b/>
                <w:bCs/>
                <w:sz w:val="24"/>
                <w:szCs w:val="24"/>
                <w:lang w:val="es-ES_tradnl"/>
              </w:rPr>
            </w:pPr>
            <w:r w:rsidRPr="00776FDC">
              <w:rPr>
                <w:rFonts w:ascii="Arial" w:hAnsi="Arial" w:cs="Arial"/>
                <w:b/>
                <w:bCs/>
                <w:sz w:val="24"/>
                <w:szCs w:val="24"/>
                <w:lang w:val="es-ES_tradnl"/>
              </w:rPr>
              <w:t>OBLIGACIONES ESPECÍFICAS</w:t>
            </w:r>
          </w:p>
        </w:tc>
        <w:tc>
          <w:tcPr>
            <w:tcW w:w="4235" w:type="dxa"/>
            <w:vAlign w:val="center"/>
          </w:tcPr>
          <w:p w14:paraId="79BF29BD" w14:textId="77777777" w:rsidR="00414845" w:rsidRPr="00776FDC" w:rsidRDefault="00414845" w:rsidP="00414845">
            <w:pPr>
              <w:rPr>
                <w:rFonts w:ascii="Arial" w:hAnsi="Arial" w:cs="Arial"/>
                <w:b/>
                <w:bCs/>
                <w:sz w:val="24"/>
                <w:szCs w:val="24"/>
                <w:lang w:val="es-ES_tradnl"/>
              </w:rPr>
            </w:pPr>
            <w:r w:rsidRPr="00776FDC">
              <w:rPr>
                <w:rFonts w:ascii="Arial" w:hAnsi="Arial" w:cs="Arial"/>
                <w:b/>
                <w:bCs/>
                <w:sz w:val="24"/>
                <w:szCs w:val="24"/>
                <w:lang w:val="es-ES_tradnl"/>
              </w:rPr>
              <w:t>DESARROLLO DE LA OBLIGACIÓN Y UBICACIÓN</w:t>
            </w:r>
          </w:p>
        </w:tc>
      </w:tr>
      <w:tr w:rsidR="00414845" w:rsidRPr="00776FDC" w14:paraId="19084ADC" w14:textId="77777777" w:rsidTr="00414845">
        <w:trPr>
          <w:trHeight w:val="1539"/>
        </w:trPr>
        <w:tc>
          <w:tcPr>
            <w:tcW w:w="2706" w:type="dxa"/>
            <w:vAlign w:val="center"/>
          </w:tcPr>
          <w:p w14:paraId="3DF36B59" w14:textId="0829B8F6" w:rsidR="00414845" w:rsidRPr="00776FDC" w:rsidRDefault="00414845" w:rsidP="00414845">
            <w:pPr>
              <w:jc w:val="center"/>
              <w:rPr>
                <w:rFonts w:ascii="Arial" w:hAnsi="Arial" w:cs="Arial"/>
                <w:b/>
                <w:bCs/>
                <w:sz w:val="24"/>
                <w:szCs w:val="24"/>
                <w:lang w:val="es-ES_tradnl"/>
              </w:rPr>
            </w:pPr>
            <w:r w:rsidRPr="00776FDC">
              <w:rPr>
                <w:rFonts w:ascii="Arial" w:hAnsi="Arial" w:cs="Arial"/>
                <w:b/>
                <w:bCs/>
                <w:sz w:val="24"/>
                <w:szCs w:val="24"/>
                <w:lang w:val="es-ES_tradnl"/>
              </w:rPr>
              <w:t>PLANIFI</w:t>
            </w:r>
            <w:r w:rsidR="00307EEB">
              <w:rPr>
                <w:rFonts w:ascii="Arial" w:hAnsi="Arial" w:cs="Arial"/>
                <w:b/>
                <w:bCs/>
                <w:sz w:val="24"/>
                <w:szCs w:val="24"/>
                <w:lang w:val="es-ES_tradnl"/>
              </w:rPr>
              <w:t>CACIÓN DE ACTIVIDADES MENSUALES DEL INSTITUTO</w:t>
            </w:r>
            <w:r>
              <w:rPr>
                <w:rFonts w:ascii="Arial" w:hAnsi="Arial" w:cs="Arial"/>
                <w:b/>
                <w:bCs/>
                <w:sz w:val="24"/>
                <w:szCs w:val="24"/>
                <w:lang w:val="es-ES_tradnl"/>
              </w:rPr>
              <w:t xml:space="preserve"> </w:t>
            </w:r>
          </w:p>
        </w:tc>
        <w:tc>
          <w:tcPr>
            <w:tcW w:w="4235" w:type="dxa"/>
            <w:vAlign w:val="center"/>
          </w:tcPr>
          <w:p w14:paraId="3E6A0EDF" w14:textId="2FFB8152" w:rsidR="00414845" w:rsidRPr="00414845" w:rsidRDefault="00FF3D64" w:rsidP="00414845">
            <w:pPr>
              <w:jc w:val="both"/>
              <w:rPr>
                <w:rFonts w:ascii="Arial" w:hAnsi="Arial" w:cs="Arial"/>
                <w:bCs/>
                <w:sz w:val="24"/>
                <w:szCs w:val="24"/>
                <w:lang w:val="es-ES_tradnl"/>
              </w:rPr>
            </w:pPr>
            <w:r>
              <w:rPr>
                <w:rFonts w:ascii="Arial" w:hAnsi="Arial" w:cs="Arial"/>
                <w:bCs/>
                <w:sz w:val="24"/>
                <w:szCs w:val="24"/>
                <w:lang w:val="es-ES_tradnl"/>
              </w:rPr>
              <w:t xml:space="preserve">Se hizo la planeación, </w:t>
            </w:r>
            <w:r w:rsidR="00414845" w:rsidRPr="00414845">
              <w:rPr>
                <w:rFonts w:ascii="Arial" w:hAnsi="Arial" w:cs="Arial"/>
                <w:bCs/>
                <w:sz w:val="24"/>
                <w:szCs w:val="24"/>
                <w:lang w:val="es-ES_tradnl"/>
              </w:rPr>
              <w:t xml:space="preserve">cronograma </w:t>
            </w:r>
            <w:r>
              <w:rPr>
                <w:rFonts w:ascii="Arial" w:hAnsi="Arial" w:cs="Arial"/>
                <w:bCs/>
                <w:sz w:val="24"/>
                <w:szCs w:val="24"/>
                <w:lang w:val="es-ES_tradnl"/>
              </w:rPr>
              <w:t xml:space="preserve">y acompañamiento </w:t>
            </w:r>
            <w:r w:rsidR="00414845" w:rsidRPr="00414845">
              <w:rPr>
                <w:rFonts w:ascii="Arial" w:hAnsi="Arial" w:cs="Arial"/>
                <w:bCs/>
                <w:sz w:val="24"/>
                <w:szCs w:val="24"/>
                <w:lang w:val="es-ES_tradnl"/>
              </w:rPr>
              <w:t xml:space="preserve">de las actividades </w:t>
            </w:r>
            <w:r w:rsidR="00307EEB">
              <w:rPr>
                <w:rFonts w:ascii="Arial" w:hAnsi="Arial" w:cs="Arial"/>
                <w:bCs/>
                <w:sz w:val="24"/>
                <w:szCs w:val="24"/>
                <w:lang w:val="es-ES_tradnl"/>
              </w:rPr>
              <w:t>desarrolladas en el mes de septiembre y octubre</w:t>
            </w:r>
            <w:r w:rsidR="004A20D7">
              <w:rPr>
                <w:rFonts w:ascii="Arial" w:hAnsi="Arial" w:cs="Arial"/>
                <w:bCs/>
                <w:sz w:val="24"/>
                <w:szCs w:val="24"/>
                <w:lang w:val="es-ES_tradnl"/>
              </w:rPr>
              <w:t>.</w:t>
            </w:r>
          </w:p>
        </w:tc>
      </w:tr>
      <w:tr w:rsidR="00414845" w:rsidRPr="00776FDC" w14:paraId="760E22CB" w14:textId="77777777" w:rsidTr="00414845">
        <w:trPr>
          <w:trHeight w:val="1228"/>
        </w:trPr>
        <w:tc>
          <w:tcPr>
            <w:tcW w:w="2706" w:type="dxa"/>
            <w:vAlign w:val="center"/>
          </w:tcPr>
          <w:p w14:paraId="6E2CA6A5" w14:textId="67CCDD77" w:rsidR="00414845" w:rsidRPr="00776FDC" w:rsidRDefault="00307EEB" w:rsidP="00414845">
            <w:pPr>
              <w:jc w:val="center"/>
              <w:rPr>
                <w:rFonts w:ascii="Arial" w:hAnsi="Arial" w:cs="Arial"/>
                <w:b/>
                <w:bCs/>
                <w:sz w:val="24"/>
                <w:szCs w:val="24"/>
                <w:lang w:val="es-ES_tradnl"/>
              </w:rPr>
            </w:pPr>
            <w:r>
              <w:rPr>
                <w:rFonts w:ascii="Arial" w:hAnsi="Arial" w:cs="Arial"/>
                <w:b/>
                <w:bCs/>
                <w:sz w:val="24"/>
                <w:szCs w:val="24"/>
                <w:lang w:val="es-US"/>
              </w:rPr>
              <w:t>REALIZACIÓN DE LOS JUEGOS INTERCOLEGIADOS</w:t>
            </w:r>
          </w:p>
        </w:tc>
        <w:tc>
          <w:tcPr>
            <w:tcW w:w="4235" w:type="dxa"/>
            <w:vAlign w:val="center"/>
          </w:tcPr>
          <w:p w14:paraId="42020825" w14:textId="00B2119D" w:rsidR="00414845" w:rsidRPr="00414845" w:rsidRDefault="00414845" w:rsidP="00307EEB">
            <w:pPr>
              <w:jc w:val="both"/>
              <w:rPr>
                <w:rFonts w:ascii="Arial" w:hAnsi="Arial" w:cs="Arial"/>
                <w:bCs/>
                <w:sz w:val="24"/>
                <w:szCs w:val="24"/>
                <w:lang w:val="es-ES_tradnl"/>
              </w:rPr>
            </w:pPr>
            <w:r w:rsidRPr="00414845">
              <w:rPr>
                <w:rFonts w:ascii="Arial" w:hAnsi="Arial" w:cs="Arial"/>
                <w:bCs/>
                <w:sz w:val="24"/>
                <w:szCs w:val="24"/>
                <w:lang w:val="es-ES_tradnl"/>
              </w:rPr>
              <w:t>Se realiz</w:t>
            </w:r>
            <w:r w:rsidR="00D31068">
              <w:rPr>
                <w:rFonts w:ascii="Arial" w:hAnsi="Arial" w:cs="Arial"/>
                <w:bCs/>
                <w:sz w:val="24"/>
                <w:szCs w:val="24"/>
                <w:lang w:val="es-ES_tradnl"/>
              </w:rPr>
              <w:t>a</w:t>
            </w:r>
            <w:r w:rsidR="00307EEB">
              <w:rPr>
                <w:rFonts w:ascii="Arial" w:hAnsi="Arial" w:cs="Arial"/>
                <w:bCs/>
                <w:sz w:val="24"/>
                <w:szCs w:val="24"/>
                <w:lang w:val="es-ES_tradnl"/>
              </w:rPr>
              <w:t xml:space="preserve"> el inicio de los juegos intercolegiados 2024 con las disciplinas de fútbol, voleibol, baloncesto y natación.</w:t>
            </w:r>
          </w:p>
        </w:tc>
      </w:tr>
      <w:tr w:rsidR="00414845" w:rsidRPr="00776FDC" w14:paraId="328990A8" w14:textId="77777777" w:rsidTr="00414845">
        <w:trPr>
          <w:trHeight w:val="1165"/>
        </w:trPr>
        <w:tc>
          <w:tcPr>
            <w:tcW w:w="2706" w:type="dxa"/>
            <w:vAlign w:val="center"/>
          </w:tcPr>
          <w:p w14:paraId="1759B637" w14:textId="77777777" w:rsidR="00414845" w:rsidRPr="00776FDC" w:rsidRDefault="00414845" w:rsidP="00414845">
            <w:pPr>
              <w:jc w:val="center"/>
              <w:rPr>
                <w:rFonts w:ascii="Arial" w:hAnsi="Arial" w:cs="Arial"/>
                <w:b/>
                <w:bCs/>
                <w:sz w:val="24"/>
                <w:szCs w:val="24"/>
                <w:lang w:val="es-ES_tradnl"/>
              </w:rPr>
            </w:pPr>
            <w:r w:rsidRPr="00776FDC">
              <w:rPr>
                <w:rFonts w:ascii="Arial" w:hAnsi="Arial" w:cs="Arial"/>
                <w:b/>
                <w:bCs/>
                <w:sz w:val="24"/>
                <w:szCs w:val="24"/>
                <w:lang w:val="es-ES_tradnl"/>
              </w:rPr>
              <w:t>APOYO Y GESTIÓN</w:t>
            </w:r>
          </w:p>
        </w:tc>
        <w:tc>
          <w:tcPr>
            <w:tcW w:w="4235" w:type="dxa"/>
            <w:vAlign w:val="center"/>
          </w:tcPr>
          <w:p w14:paraId="67B0282E" w14:textId="646E3A70" w:rsidR="00414845" w:rsidRPr="00414845" w:rsidRDefault="00414845" w:rsidP="00414845">
            <w:pPr>
              <w:jc w:val="both"/>
              <w:rPr>
                <w:rFonts w:ascii="Arial" w:hAnsi="Arial" w:cs="Arial"/>
                <w:bCs/>
                <w:sz w:val="24"/>
                <w:szCs w:val="24"/>
                <w:lang w:val="es-ES_tradnl"/>
              </w:rPr>
            </w:pPr>
            <w:r w:rsidRPr="00414845">
              <w:rPr>
                <w:rFonts w:ascii="Arial" w:hAnsi="Arial" w:cs="Arial"/>
                <w:bCs/>
                <w:sz w:val="24"/>
                <w:szCs w:val="24"/>
                <w:lang w:val="es-ES_tradnl"/>
              </w:rPr>
              <w:t>Se realiza apoyo a las diferentes solicitudes de la ciud</w:t>
            </w:r>
            <w:r w:rsidR="00FF3D64">
              <w:rPr>
                <w:rFonts w:ascii="Arial" w:hAnsi="Arial" w:cs="Arial"/>
                <w:bCs/>
                <w:sz w:val="24"/>
                <w:szCs w:val="24"/>
                <w:lang w:val="es-ES_tradnl"/>
              </w:rPr>
              <w:t>adanía y entes que lo requieran,</w:t>
            </w:r>
            <w:r w:rsidR="004A20D7">
              <w:rPr>
                <w:rFonts w:ascii="Arial" w:hAnsi="Arial" w:cs="Arial"/>
                <w:bCs/>
                <w:sz w:val="24"/>
                <w:szCs w:val="24"/>
                <w:lang w:val="es-ES_tradnl"/>
              </w:rPr>
              <w:t xml:space="preserve"> además de acompañamientos al señor Alcalde,</w:t>
            </w:r>
            <w:r w:rsidR="00FF3D64">
              <w:rPr>
                <w:rFonts w:ascii="Arial" w:hAnsi="Arial" w:cs="Arial"/>
                <w:bCs/>
                <w:sz w:val="24"/>
                <w:szCs w:val="24"/>
                <w:lang w:val="es-ES_tradnl"/>
              </w:rPr>
              <w:t xml:space="preserve"> así mismo se gestiona alianzas estratégicas que permitan la masificación del deporte en el municipio.</w:t>
            </w:r>
          </w:p>
        </w:tc>
      </w:tr>
    </w:tbl>
    <w:p w14:paraId="03582506" w14:textId="77777777" w:rsidR="00414845" w:rsidRDefault="00414845" w:rsidP="008D4682">
      <w:pPr>
        <w:jc w:val="center"/>
        <w:rPr>
          <w:rFonts w:ascii="Arial" w:hAnsi="Arial" w:cs="Arial"/>
          <w:b/>
        </w:rPr>
      </w:pPr>
    </w:p>
    <w:p w14:paraId="679100B0" w14:textId="77777777" w:rsidR="00414845" w:rsidRDefault="00414845" w:rsidP="008D4682">
      <w:pPr>
        <w:jc w:val="center"/>
        <w:rPr>
          <w:rFonts w:ascii="Arial" w:hAnsi="Arial" w:cs="Arial"/>
          <w:b/>
        </w:rPr>
      </w:pPr>
    </w:p>
    <w:p w14:paraId="40D45D67" w14:textId="77777777" w:rsidR="00414845" w:rsidRDefault="00414845" w:rsidP="008D4682">
      <w:pPr>
        <w:jc w:val="center"/>
        <w:rPr>
          <w:rFonts w:ascii="Arial" w:hAnsi="Arial" w:cs="Arial"/>
          <w:b/>
        </w:rPr>
      </w:pPr>
    </w:p>
    <w:p w14:paraId="2E0FFD81" w14:textId="77777777" w:rsidR="00414845" w:rsidRDefault="00414845" w:rsidP="008D4682">
      <w:pPr>
        <w:jc w:val="center"/>
        <w:rPr>
          <w:rFonts w:ascii="Arial" w:hAnsi="Arial" w:cs="Arial"/>
          <w:b/>
        </w:rPr>
      </w:pPr>
    </w:p>
    <w:p w14:paraId="367D0379" w14:textId="77777777" w:rsidR="00414845" w:rsidRDefault="00414845" w:rsidP="008D4682">
      <w:pPr>
        <w:jc w:val="center"/>
        <w:rPr>
          <w:rFonts w:ascii="Arial" w:hAnsi="Arial" w:cs="Arial"/>
          <w:b/>
        </w:rPr>
      </w:pPr>
    </w:p>
    <w:p w14:paraId="74FB08FA" w14:textId="77777777" w:rsidR="00414845" w:rsidRDefault="00414845" w:rsidP="008D4682">
      <w:pPr>
        <w:jc w:val="center"/>
        <w:rPr>
          <w:rFonts w:ascii="Arial" w:hAnsi="Arial" w:cs="Arial"/>
          <w:b/>
        </w:rPr>
      </w:pPr>
    </w:p>
    <w:p w14:paraId="5D945EB9" w14:textId="77777777" w:rsidR="00414845" w:rsidRDefault="00414845" w:rsidP="008D4682">
      <w:pPr>
        <w:jc w:val="center"/>
        <w:rPr>
          <w:rFonts w:ascii="Arial" w:hAnsi="Arial" w:cs="Arial"/>
          <w:b/>
        </w:rPr>
      </w:pPr>
    </w:p>
    <w:p w14:paraId="5EB6721E" w14:textId="77777777" w:rsidR="00414845" w:rsidRDefault="00414845" w:rsidP="008D4682">
      <w:pPr>
        <w:jc w:val="center"/>
        <w:rPr>
          <w:rFonts w:ascii="Arial" w:hAnsi="Arial" w:cs="Arial"/>
          <w:b/>
        </w:rPr>
      </w:pPr>
    </w:p>
    <w:p w14:paraId="402B9695" w14:textId="1844DF83" w:rsidR="008D4682" w:rsidRDefault="008D4682" w:rsidP="008D4682">
      <w:pPr>
        <w:jc w:val="center"/>
        <w:rPr>
          <w:rFonts w:ascii="Arial" w:hAnsi="Arial" w:cs="Arial"/>
          <w:b/>
        </w:rPr>
      </w:pPr>
    </w:p>
    <w:p w14:paraId="57169D79" w14:textId="77777777" w:rsidR="00036218" w:rsidRDefault="00036218" w:rsidP="00036218">
      <w:pPr>
        <w:rPr>
          <w:rFonts w:ascii="Arial" w:hAnsi="Arial" w:cs="Arial"/>
        </w:rPr>
      </w:pPr>
    </w:p>
    <w:tbl>
      <w:tblPr>
        <w:tblStyle w:val="Tablaconcuadrcula"/>
        <w:tblpPr w:leftFromText="141" w:rightFromText="141" w:vertAnchor="text" w:horzAnchor="margin" w:tblpY="-132"/>
        <w:tblW w:w="9165" w:type="dxa"/>
        <w:tblLook w:val="04A0" w:firstRow="1" w:lastRow="0" w:firstColumn="1" w:lastColumn="0" w:noHBand="0" w:noVBand="1"/>
      </w:tblPr>
      <w:tblGrid>
        <w:gridCol w:w="4444"/>
        <w:gridCol w:w="4721"/>
      </w:tblGrid>
      <w:tr w:rsidR="008D4682" w:rsidRPr="005C5AFC" w14:paraId="29064902" w14:textId="77777777" w:rsidTr="008D4682">
        <w:trPr>
          <w:trHeight w:val="274"/>
        </w:trPr>
        <w:tc>
          <w:tcPr>
            <w:tcW w:w="4444" w:type="dxa"/>
          </w:tcPr>
          <w:p w14:paraId="640283E7" w14:textId="77777777" w:rsidR="008D4682" w:rsidRPr="005C5AFC" w:rsidRDefault="008D4682" w:rsidP="008D4682">
            <w:pPr>
              <w:pStyle w:val="Textoindependiente"/>
              <w:jc w:val="center"/>
              <w:rPr>
                <w:rFonts w:ascii="Arial" w:hAnsi="Arial" w:cs="Arial"/>
                <w:b/>
                <w:bCs/>
              </w:rPr>
            </w:pPr>
            <w:r w:rsidRPr="005C5AFC">
              <w:rPr>
                <w:rFonts w:ascii="Arial" w:hAnsi="Arial" w:cs="Arial"/>
                <w:b/>
                <w:bCs/>
              </w:rPr>
              <w:lastRenderedPageBreak/>
              <w:t>ACTIVIDAD</w:t>
            </w:r>
          </w:p>
        </w:tc>
        <w:tc>
          <w:tcPr>
            <w:tcW w:w="4721" w:type="dxa"/>
          </w:tcPr>
          <w:p w14:paraId="4F8B2B3B" w14:textId="77777777" w:rsidR="008D4682" w:rsidRPr="005C5AFC" w:rsidRDefault="008D4682" w:rsidP="008D4682">
            <w:pPr>
              <w:pStyle w:val="Textoindependiente"/>
              <w:jc w:val="center"/>
              <w:rPr>
                <w:rFonts w:ascii="Arial" w:hAnsi="Arial" w:cs="Arial"/>
                <w:b/>
                <w:bCs/>
              </w:rPr>
            </w:pPr>
            <w:r w:rsidRPr="005C5AFC">
              <w:rPr>
                <w:rFonts w:ascii="Arial" w:hAnsi="Arial" w:cs="Arial"/>
                <w:b/>
                <w:bCs/>
              </w:rPr>
              <w:t>DESARROLLO</w:t>
            </w:r>
          </w:p>
        </w:tc>
      </w:tr>
      <w:tr w:rsidR="008D4682" w:rsidRPr="005C5AFC" w14:paraId="43CB194D" w14:textId="77777777" w:rsidTr="008D4682">
        <w:trPr>
          <w:trHeight w:val="570"/>
        </w:trPr>
        <w:tc>
          <w:tcPr>
            <w:tcW w:w="4444" w:type="dxa"/>
            <w:vAlign w:val="center"/>
          </w:tcPr>
          <w:p w14:paraId="712B8BA5" w14:textId="35DF0E11" w:rsidR="008D4682" w:rsidRPr="00BA6C10" w:rsidRDefault="00307EEB" w:rsidP="008D4682">
            <w:pPr>
              <w:pStyle w:val="Textoindependiente"/>
              <w:numPr>
                <w:ilvl w:val="0"/>
                <w:numId w:val="24"/>
              </w:numPr>
              <w:rPr>
                <w:rFonts w:ascii="Arial" w:hAnsi="Arial" w:cs="Arial"/>
                <w:b/>
              </w:rPr>
            </w:pPr>
            <w:r>
              <w:rPr>
                <w:rFonts w:ascii="Arial" w:hAnsi="Arial" w:cs="Arial"/>
                <w:b/>
              </w:rPr>
              <w:t xml:space="preserve">REALIZACIÓN </w:t>
            </w:r>
            <w:r w:rsidR="00586262">
              <w:rPr>
                <w:rFonts w:ascii="Arial" w:hAnsi="Arial" w:cs="Arial"/>
                <w:b/>
              </w:rPr>
              <w:t xml:space="preserve">DE </w:t>
            </w:r>
            <w:r>
              <w:rPr>
                <w:rFonts w:ascii="Arial" w:hAnsi="Arial" w:cs="Arial"/>
                <w:b/>
              </w:rPr>
              <w:t xml:space="preserve">LOS </w:t>
            </w:r>
            <w:r w:rsidR="00586262">
              <w:rPr>
                <w:rFonts w:ascii="Arial" w:hAnsi="Arial" w:cs="Arial"/>
                <w:b/>
              </w:rPr>
              <w:t>JUEGOS INTERCOLEGIADOS,</w:t>
            </w:r>
            <w:r w:rsidR="008D4682" w:rsidRPr="00BA6C10">
              <w:rPr>
                <w:rFonts w:ascii="Arial" w:hAnsi="Arial" w:cs="Arial"/>
                <w:b/>
              </w:rPr>
              <w:t xml:space="preserve"> </w:t>
            </w:r>
            <w:r>
              <w:rPr>
                <w:rFonts w:ascii="Arial" w:hAnsi="Arial" w:cs="Arial"/>
                <w:b/>
              </w:rPr>
              <w:t>SE SOCIALIZA CON LOS MONITORES ACERCA DE LAS ESCUELAS.</w:t>
            </w:r>
          </w:p>
        </w:tc>
        <w:tc>
          <w:tcPr>
            <w:tcW w:w="4721" w:type="dxa"/>
            <w:vAlign w:val="center"/>
          </w:tcPr>
          <w:p w14:paraId="2E992271" w14:textId="6AAD0F09" w:rsidR="008D4682" w:rsidRPr="008D4682" w:rsidRDefault="008D4682" w:rsidP="00307EEB">
            <w:pPr>
              <w:pStyle w:val="Textoindependiente"/>
              <w:jc w:val="both"/>
              <w:rPr>
                <w:rFonts w:ascii="Arial" w:hAnsi="Arial" w:cs="Arial"/>
                <w:sz w:val="22"/>
                <w:szCs w:val="22"/>
              </w:rPr>
            </w:pPr>
            <w:r w:rsidRPr="008D4682">
              <w:rPr>
                <w:rFonts w:ascii="Arial" w:hAnsi="Arial" w:cs="Arial"/>
                <w:sz w:val="22"/>
                <w:szCs w:val="22"/>
              </w:rPr>
              <w:t xml:space="preserve">Se </w:t>
            </w:r>
            <w:r w:rsidR="00307EEB">
              <w:rPr>
                <w:rFonts w:ascii="Arial" w:hAnsi="Arial" w:cs="Arial"/>
                <w:sz w:val="22"/>
                <w:szCs w:val="22"/>
              </w:rPr>
              <w:t>da inicio a los juegos intercolegiados 2024 con las disciplinas de fútbol</w:t>
            </w:r>
            <w:r w:rsidR="00D55A7B">
              <w:rPr>
                <w:rFonts w:ascii="Arial" w:hAnsi="Arial" w:cs="Arial"/>
                <w:sz w:val="22"/>
                <w:szCs w:val="22"/>
              </w:rPr>
              <w:t xml:space="preserve"> los días 4-5-10-11 de septiembre, </w:t>
            </w:r>
            <w:r w:rsidR="00307EEB">
              <w:rPr>
                <w:rFonts w:ascii="Arial" w:hAnsi="Arial" w:cs="Arial"/>
                <w:sz w:val="22"/>
                <w:szCs w:val="22"/>
              </w:rPr>
              <w:t>voleibol</w:t>
            </w:r>
            <w:r w:rsidR="00A32C91">
              <w:rPr>
                <w:rFonts w:ascii="Arial" w:hAnsi="Arial" w:cs="Arial"/>
                <w:sz w:val="22"/>
                <w:szCs w:val="22"/>
              </w:rPr>
              <w:t xml:space="preserve"> mixto el día 25 de septiembre, </w:t>
            </w:r>
            <w:r w:rsidR="00307EEB">
              <w:rPr>
                <w:rFonts w:ascii="Arial" w:hAnsi="Arial" w:cs="Arial"/>
                <w:sz w:val="22"/>
                <w:szCs w:val="22"/>
              </w:rPr>
              <w:t>baloncesto</w:t>
            </w:r>
            <w:r w:rsidR="00A32C91">
              <w:rPr>
                <w:rFonts w:ascii="Arial" w:hAnsi="Arial" w:cs="Arial"/>
                <w:sz w:val="22"/>
                <w:szCs w:val="22"/>
              </w:rPr>
              <w:t xml:space="preserve"> femenino y masculino los días 24 y 26 de septiembre respectivamente</w:t>
            </w:r>
            <w:r w:rsidR="00307EEB">
              <w:rPr>
                <w:rFonts w:ascii="Arial" w:hAnsi="Arial" w:cs="Arial"/>
                <w:sz w:val="22"/>
                <w:szCs w:val="22"/>
              </w:rPr>
              <w:t xml:space="preserve"> y natación</w:t>
            </w:r>
            <w:r w:rsidR="00A32C91">
              <w:rPr>
                <w:rFonts w:ascii="Arial" w:hAnsi="Arial" w:cs="Arial"/>
                <w:sz w:val="22"/>
                <w:szCs w:val="22"/>
              </w:rPr>
              <w:t xml:space="preserve"> el día 13 de septiembre,</w:t>
            </w:r>
            <w:r w:rsidR="00307EEB">
              <w:rPr>
                <w:rFonts w:ascii="Arial" w:hAnsi="Arial" w:cs="Arial"/>
                <w:sz w:val="22"/>
                <w:szCs w:val="22"/>
              </w:rPr>
              <w:t xml:space="preserve"> en el estadio municipal, coliseo bello </w:t>
            </w:r>
            <w:r w:rsidR="00A32C91">
              <w:rPr>
                <w:rFonts w:ascii="Arial" w:hAnsi="Arial" w:cs="Arial"/>
                <w:sz w:val="22"/>
                <w:szCs w:val="22"/>
              </w:rPr>
              <w:t xml:space="preserve">horizonte y parque recreacional. Se acuerda por medio de </w:t>
            </w:r>
            <w:proofErr w:type="spellStart"/>
            <w:r w:rsidR="00A32C91">
              <w:rPr>
                <w:rFonts w:ascii="Arial" w:hAnsi="Arial" w:cs="Arial"/>
                <w:sz w:val="22"/>
                <w:szCs w:val="22"/>
              </w:rPr>
              <w:t>whatsapp</w:t>
            </w:r>
            <w:proofErr w:type="spellEnd"/>
            <w:r w:rsidR="00A32C91">
              <w:rPr>
                <w:rFonts w:ascii="Arial" w:hAnsi="Arial" w:cs="Arial"/>
                <w:sz w:val="22"/>
                <w:szCs w:val="22"/>
              </w:rPr>
              <w:t xml:space="preserve"> los días, horarios y la información pertinente de los juegos,</w:t>
            </w:r>
            <w:r w:rsidR="008E68B2">
              <w:rPr>
                <w:rFonts w:ascii="Arial" w:hAnsi="Arial" w:cs="Arial"/>
                <w:sz w:val="22"/>
                <w:szCs w:val="22"/>
              </w:rPr>
              <w:t xml:space="preserve"> además se hace la socialización de los requisitos para los informes y se comparte los horarios</w:t>
            </w:r>
            <w:r w:rsidR="00307EEB">
              <w:rPr>
                <w:rFonts w:ascii="Arial" w:hAnsi="Arial" w:cs="Arial"/>
                <w:sz w:val="22"/>
                <w:szCs w:val="22"/>
              </w:rPr>
              <w:t xml:space="preserve"> a los nuevos monitores y escuelas de formaci</w:t>
            </w:r>
            <w:r w:rsidR="00A32C91">
              <w:rPr>
                <w:rFonts w:ascii="Arial" w:hAnsi="Arial" w:cs="Arial"/>
                <w:sz w:val="22"/>
                <w:szCs w:val="22"/>
              </w:rPr>
              <w:t>ón que estarán en este semestre.</w:t>
            </w:r>
          </w:p>
        </w:tc>
      </w:tr>
      <w:tr w:rsidR="008D4682" w:rsidRPr="00EF5AC7" w14:paraId="282AF01A" w14:textId="77777777" w:rsidTr="008D4682">
        <w:trPr>
          <w:trHeight w:val="851"/>
        </w:trPr>
        <w:tc>
          <w:tcPr>
            <w:tcW w:w="4444" w:type="dxa"/>
            <w:vAlign w:val="center"/>
          </w:tcPr>
          <w:p w14:paraId="6196670D" w14:textId="492B7AD1" w:rsidR="008D4682" w:rsidRPr="00BA6C10" w:rsidRDefault="006B6291" w:rsidP="008D4682">
            <w:pPr>
              <w:pStyle w:val="Textoindependiente"/>
              <w:numPr>
                <w:ilvl w:val="0"/>
                <w:numId w:val="24"/>
              </w:numPr>
              <w:rPr>
                <w:rFonts w:ascii="Arial" w:hAnsi="Arial" w:cs="Arial"/>
                <w:b/>
              </w:rPr>
            </w:pPr>
            <w:r>
              <w:rPr>
                <w:rFonts w:ascii="Arial" w:hAnsi="Arial" w:cs="Arial"/>
                <w:b/>
              </w:rPr>
              <w:t>RECIBIMIENTO DE ATLETAS OLIMPICOS PARIS 2024.</w:t>
            </w:r>
          </w:p>
        </w:tc>
        <w:tc>
          <w:tcPr>
            <w:tcW w:w="4721" w:type="dxa"/>
          </w:tcPr>
          <w:p w14:paraId="61FC53E2" w14:textId="7A5C4F4C" w:rsidR="008D4682" w:rsidRPr="008D4682" w:rsidRDefault="008D4682" w:rsidP="00307EEB">
            <w:pPr>
              <w:pStyle w:val="Textoindependiente"/>
              <w:jc w:val="both"/>
              <w:rPr>
                <w:rFonts w:ascii="Arial" w:hAnsi="Arial" w:cs="Arial"/>
                <w:sz w:val="22"/>
                <w:szCs w:val="22"/>
              </w:rPr>
            </w:pPr>
            <w:r w:rsidRPr="008D4682">
              <w:rPr>
                <w:rFonts w:ascii="Arial" w:hAnsi="Arial" w:cs="Arial"/>
                <w:sz w:val="22"/>
                <w:szCs w:val="22"/>
              </w:rPr>
              <w:t>S</w:t>
            </w:r>
            <w:r w:rsidR="00DD761F">
              <w:rPr>
                <w:rFonts w:ascii="Arial" w:hAnsi="Arial" w:cs="Arial"/>
                <w:sz w:val="22"/>
                <w:szCs w:val="22"/>
              </w:rPr>
              <w:t>e asiste a</w:t>
            </w:r>
            <w:r w:rsidR="00307EEB">
              <w:rPr>
                <w:rFonts w:ascii="Arial" w:hAnsi="Arial" w:cs="Arial"/>
                <w:sz w:val="22"/>
                <w:szCs w:val="22"/>
              </w:rPr>
              <w:t xml:space="preserve"> desfile y</w:t>
            </w:r>
            <w:r w:rsidR="006B6291">
              <w:rPr>
                <w:rFonts w:ascii="Arial" w:hAnsi="Arial" w:cs="Arial"/>
                <w:sz w:val="22"/>
                <w:szCs w:val="22"/>
              </w:rPr>
              <w:t xml:space="preserve"> se</w:t>
            </w:r>
            <w:r w:rsidR="00307EEB">
              <w:rPr>
                <w:rFonts w:ascii="Arial" w:hAnsi="Arial" w:cs="Arial"/>
                <w:sz w:val="22"/>
                <w:szCs w:val="22"/>
              </w:rPr>
              <w:t xml:space="preserve"> hace homenaje simbólico a quienes nos representaron en Paris 2024.</w:t>
            </w:r>
          </w:p>
        </w:tc>
      </w:tr>
      <w:tr w:rsidR="008D4682" w:rsidRPr="00EF5AC7" w14:paraId="1D169CBE" w14:textId="77777777" w:rsidTr="008D4682">
        <w:trPr>
          <w:trHeight w:val="851"/>
        </w:trPr>
        <w:tc>
          <w:tcPr>
            <w:tcW w:w="4444" w:type="dxa"/>
            <w:vAlign w:val="center"/>
          </w:tcPr>
          <w:p w14:paraId="1249D79C" w14:textId="4A4EDF6D" w:rsidR="008D4682" w:rsidRPr="00BA6C10" w:rsidRDefault="004A20D7" w:rsidP="00FF3D64">
            <w:pPr>
              <w:pStyle w:val="Textoindependiente"/>
              <w:numPr>
                <w:ilvl w:val="0"/>
                <w:numId w:val="24"/>
              </w:numPr>
              <w:rPr>
                <w:rFonts w:ascii="Arial" w:hAnsi="Arial" w:cs="Arial"/>
                <w:b/>
              </w:rPr>
            </w:pPr>
            <w:r>
              <w:rPr>
                <w:rFonts w:ascii="Arial" w:hAnsi="Arial" w:cs="Arial"/>
                <w:b/>
              </w:rPr>
              <w:t>ACOMPAÑAMIENTO</w:t>
            </w:r>
            <w:r w:rsidR="00332269">
              <w:rPr>
                <w:rFonts w:ascii="Arial" w:hAnsi="Arial" w:cs="Arial"/>
                <w:b/>
              </w:rPr>
              <w:t xml:space="preserve"> </w:t>
            </w:r>
            <w:r w:rsidR="00FF3D64">
              <w:rPr>
                <w:rFonts w:ascii="Arial" w:hAnsi="Arial" w:cs="Arial"/>
                <w:b/>
              </w:rPr>
              <w:t>PRIMERA C</w:t>
            </w:r>
            <w:r>
              <w:rPr>
                <w:rFonts w:ascii="Arial" w:hAnsi="Arial" w:cs="Arial"/>
                <w:b/>
              </w:rPr>
              <w:t xml:space="preserve"> Y S</w:t>
            </w:r>
            <w:r w:rsidR="006B6291">
              <w:rPr>
                <w:rFonts w:ascii="Arial" w:hAnsi="Arial" w:cs="Arial"/>
                <w:b/>
              </w:rPr>
              <w:t>E</w:t>
            </w:r>
            <w:r>
              <w:rPr>
                <w:rFonts w:ascii="Arial" w:hAnsi="Arial" w:cs="Arial"/>
                <w:b/>
              </w:rPr>
              <w:t xml:space="preserve">LECCIÓN PRADERA </w:t>
            </w:r>
            <w:r w:rsidR="006B6291">
              <w:rPr>
                <w:rFonts w:ascii="Arial" w:hAnsi="Arial" w:cs="Arial"/>
                <w:b/>
              </w:rPr>
              <w:t xml:space="preserve">DE FUTBOL </w:t>
            </w:r>
            <w:r>
              <w:rPr>
                <w:rFonts w:ascii="Arial" w:hAnsi="Arial" w:cs="Arial"/>
                <w:b/>
              </w:rPr>
              <w:t>SUB 15.</w:t>
            </w:r>
          </w:p>
        </w:tc>
        <w:tc>
          <w:tcPr>
            <w:tcW w:w="4721" w:type="dxa"/>
          </w:tcPr>
          <w:p w14:paraId="35E13E0F" w14:textId="65F93231" w:rsidR="008D4682" w:rsidRPr="008D4682" w:rsidRDefault="00332269" w:rsidP="004A20D7">
            <w:pPr>
              <w:pStyle w:val="Textoindependiente"/>
              <w:jc w:val="both"/>
              <w:rPr>
                <w:rFonts w:ascii="Arial" w:hAnsi="Arial" w:cs="Arial"/>
                <w:sz w:val="22"/>
                <w:szCs w:val="22"/>
              </w:rPr>
            </w:pPr>
            <w:r>
              <w:rPr>
                <w:rFonts w:ascii="Arial" w:hAnsi="Arial" w:cs="Arial"/>
                <w:sz w:val="22"/>
                <w:szCs w:val="22"/>
              </w:rPr>
              <w:t xml:space="preserve">Se </w:t>
            </w:r>
            <w:r w:rsidR="004A20D7">
              <w:rPr>
                <w:rFonts w:ascii="Arial" w:hAnsi="Arial" w:cs="Arial"/>
                <w:sz w:val="22"/>
                <w:szCs w:val="22"/>
              </w:rPr>
              <w:t>hace acompañamiento a diferentes entrenamientos</w:t>
            </w:r>
            <w:r w:rsidR="00301B9C">
              <w:rPr>
                <w:rFonts w:ascii="Arial" w:hAnsi="Arial" w:cs="Arial"/>
                <w:sz w:val="22"/>
                <w:szCs w:val="22"/>
              </w:rPr>
              <w:t xml:space="preserve"> y partidos de preparación con miras a los torneos a participar.</w:t>
            </w:r>
          </w:p>
        </w:tc>
      </w:tr>
      <w:tr w:rsidR="008D4682" w:rsidRPr="00EF5AC7" w14:paraId="65EB8126" w14:textId="77777777" w:rsidTr="008D4682">
        <w:trPr>
          <w:trHeight w:val="851"/>
        </w:trPr>
        <w:tc>
          <w:tcPr>
            <w:tcW w:w="4444" w:type="dxa"/>
            <w:vAlign w:val="center"/>
          </w:tcPr>
          <w:p w14:paraId="0787EFF5" w14:textId="542CB40F" w:rsidR="008D4682" w:rsidRPr="00BA6C10" w:rsidRDefault="00307EEB" w:rsidP="008D4682">
            <w:pPr>
              <w:pStyle w:val="Textoindependiente"/>
              <w:numPr>
                <w:ilvl w:val="0"/>
                <w:numId w:val="24"/>
              </w:numPr>
              <w:rPr>
                <w:rFonts w:ascii="Arial" w:hAnsi="Arial" w:cs="Arial"/>
                <w:b/>
              </w:rPr>
            </w:pPr>
            <w:r>
              <w:rPr>
                <w:rFonts w:ascii="Arial" w:hAnsi="Arial" w:cs="Arial"/>
                <w:b/>
              </w:rPr>
              <w:t>ASISTENCIA A LA OFICINA DE RESERVA DEPORTIVA DE INDERVALLE.</w:t>
            </w:r>
          </w:p>
        </w:tc>
        <w:tc>
          <w:tcPr>
            <w:tcW w:w="4721" w:type="dxa"/>
          </w:tcPr>
          <w:p w14:paraId="050D2FB2" w14:textId="59D5BF4B" w:rsidR="008D4682" w:rsidRPr="008D4682" w:rsidRDefault="006B6291" w:rsidP="00307EEB">
            <w:pPr>
              <w:pStyle w:val="Textoindependiente"/>
              <w:jc w:val="both"/>
              <w:rPr>
                <w:rFonts w:ascii="Arial" w:hAnsi="Arial" w:cs="Arial"/>
                <w:sz w:val="22"/>
                <w:szCs w:val="22"/>
              </w:rPr>
            </w:pPr>
            <w:r>
              <w:rPr>
                <w:rFonts w:ascii="Arial" w:hAnsi="Arial" w:cs="Arial"/>
                <w:sz w:val="22"/>
                <w:szCs w:val="22"/>
              </w:rPr>
              <w:t xml:space="preserve">Se </w:t>
            </w:r>
            <w:r w:rsidR="00307EEB">
              <w:rPr>
                <w:rFonts w:ascii="Arial" w:hAnsi="Arial" w:cs="Arial"/>
                <w:sz w:val="22"/>
                <w:szCs w:val="22"/>
              </w:rPr>
              <w:t xml:space="preserve">hace presencia por parte de </w:t>
            </w:r>
            <w:proofErr w:type="spellStart"/>
            <w:r w:rsidR="00307EEB">
              <w:rPr>
                <w:rFonts w:ascii="Arial" w:hAnsi="Arial" w:cs="Arial"/>
                <w:sz w:val="22"/>
                <w:szCs w:val="22"/>
              </w:rPr>
              <w:t>Imder</w:t>
            </w:r>
            <w:proofErr w:type="spellEnd"/>
            <w:r w:rsidR="00307EEB">
              <w:rPr>
                <w:rFonts w:ascii="Arial" w:hAnsi="Arial" w:cs="Arial"/>
                <w:sz w:val="22"/>
                <w:szCs w:val="22"/>
              </w:rPr>
              <w:t xml:space="preserve"> en la oficina de reserva deportiva de </w:t>
            </w:r>
            <w:proofErr w:type="spellStart"/>
            <w:r w:rsidR="00307EEB">
              <w:rPr>
                <w:rFonts w:ascii="Arial" w:hAnsi="Arial" w:cs="Arial"/>
                <w:sz w:val="22"/>
                <w:szCs w:val="22"/>
              </w:rPr>
              <w:t>indervalle</w:t>
            </w:r>
            <w:proofErr w:type="spellEnd"/>
            <w:r w:rsidR="00307EEB">
              <w:rPr>
                <w:rFonts w:ascii="Arial" w:hAnsi="Arial" w:cs="Arial"/>
                <w:sz w:val="22"/>
                <w:szCs w:val="22"/>
              </w:rPr>
              <w:t xml:space="preserve"> zona sur, buscando una articulación para los futuros talentos de nuestro municipio y todo el departamento.</w:t>
            </w:r>
          </w:p>
        </w:tc>
      </w:tr>
      <w:tr w:rsidR="008D4682" w:rsidRPr="00EF5AC7" w14:paraId="573AE3A5" w14:textId="77777777" w:rsidTr="008D4682">
        <w:trPr>
          <w:trHeight w:val="851"/>
        </w:trPr>
        <w:tc>
          <w:tcPr>
            <w:tcW w:w="4444" w:type="dxa"/>
            <w:vAlign w:val="center"/>
          </w:tcPr>
          <w:p w14:paraId="3EDE1D17" w14:textId="79C1A748" w:rsidR="008D4682" w:rsidRPr="00BA6C10" w:rsidRDefault="00CC79A1" w:rsidP="008D4682">
            <w:pPr>
              <w:pStyle w:val="Textoindependiente"/>
              <w:numPr>
                <w:ilvl w:val="0"/>
                <w:numId w:val="24"/>
              </w:numPr>
              <w:rPr>
                <w:rFonts w:ascii="Arial" w:hAnsi="Arial" w:cs="Arial"/>
                <w:b/>
              </w:rPr>
            </w:pPr>
            <w:r>
              <w:rPr>
                <w:rFonts w:ascii="Arial" w:hAnsi="Arial" w:cs="Arial"/>
                <w:b/>
              </w:rPr>
              <w:t>G</w:t>
            </w:r>
            <w:r w:rsidR="00586262">
              <w:rPr>
                <w:rFonts w:ascii="Arial" w:hAnsi="Arial" w:cs="Arial"/>
                <w:b/>
              </w:rPr>
              <w:t>ESTIÓN DE</w:t>
            </w:r>
            <w:r w:rsidR="00307EEB">
              <w:rPr>
                <w:rFonts w:ascii="Arial" w:hAnsi="Arial" w:cs="Arial"/>
                <w:b/>
              </w:rPr>
              <w:t xml:space="preserve"> ALIANZAS ESTRATEGICAS Y ALCALDÍA AL BARRIO.</w:t>
            </w:r>
          </w:p>
        </w:tc>
        <w:tc>
          <w:tcPr>
            <w:tcW w:w="4721" w:type="dxa"/>
          </w:tcPr>
          <w:p w14:paraId="6A0EDCD6" w14:textId="5F6F9829" w:rsidR="008D4682" w:rsidRPr="008D4682" w:rsidRDefault="006B7F41" w:rsidP="00A432DE">
            <w:pPr>
              <w:pStyle w:val="Textoindependiente"/>
              <w:jc w:val="both"/>
              <w:rPr>
                <w:rFonts w:ascii="Arial" w:hAnsi="Arial" w:cs="Arial"/>
                <w:sz w:val="22"/>
                <w:szCs w:val="22"/>
              </w:rPr>
            </w:pPr>
            <w:r>
              <w:rPr>
                <w:rFonts w:ascii="Arial" w:hAnsi="Arial" w:cs="Arial"/>
                <w:sz w:val="22"/>
                <w:szCs w:val="22"/>
              </w:rPr>
              <w:t>Se ha</w:t>
            </w:r>
            <w:r w:rsidR="00EF57E2">
              <w:rPr>
                <w:rFonts w:ascii="Arial" w:hAnsi="Arial" w:cs="Arial"/>
                <w:sz w:val="22"/>
                <w:szCs w:val="22"/>
              </w:rPr>
              <w:t xml:space="preserve">ce gestión </w:t>
            </w:r>
            <w:r w:rsidR="00A432DE">
              <w:rPr>
                <w:rFonts w:ascii="Arial" w:hAnsi="Arial" w:cs="Arial"/>
                <w:sz w:val="22"/>
                <w:szCs w:val="22"/>
              </w:rPr>
              <w:t>con la Institución Antonio Nariño de la zona rural de nuestro municipio para llevar las escuelas de formación de voleibol y fútbol en esa zona del municipio, buscando un impacto socio deportivo en el territorio, se hace acompañamiento con nuestra oferta deportiva en alcaldía al barrio los días sábado en diferentes barrios de nuestro municipio.</w:t>
            </w:r>
            <w:r>
              <w:rPr>
                <w:rFonts w:ascii="Arial" w:hAnsi="Arial" w:cs="Arial"/>
                <w:sz w:val="22"/>
                <w:szCs w:val="22"/>
              </w:rPr>
              <w:t xml:space="preserve">                                                       </w:t>
            </w:r>
          </w:p>
        </w:tc>
      </w:tr>
    </w:tbl>
    <w:p w14:paraId="418D4A28" w14:textId="292B1FF1" w:rsidR="008D4682" w:rsidRDefault="008D4682" w:rsidP="008D4682">
      <w:pPr>
        <w:jc w:val="center"/>
        <w:rPr>
          <w:rFonts w:ascii="Arial" w:hAnsi="Arial" w:cs="Arial"/>
          <w:b/>
        </w:rPr>
      </w:pPr>
      <w:r w:rsidRPr="00036218">
        <w:rPr>
          <w:rFonts w:ascii="Arial" w:hAnsi="Arial" w:cs="Arial"/>
          <w:b/>
        </w:rPr>
        <w:t xml:space="preserve"> </w:t>
      </w:r>
    </w:p>
    <w:p w14:paraId="6462B4C0" w14:textId="77777777" w:rsidR="008D4682" w:rsidRDefault="008D4682" w:rsidP="00036218">
      <w:pPr>
        <w:jc w:val="center"/>
        <w:rPr>
          <w:rFonts w:ascii="Arial" w:eastAsia="Arial MT" w:hAnsi="Arial" w:cs="Arial"/>
          <w:b/>
          <w:sz w:val="24"/>
          <w:szCs w:val="24"/>
          <w:lang w:val="es-ES_tradnl"/>
        </w:rPr>
      </w:pPr>
    </w:p>
    <w:p w14:paraId="15A413A4" w14:textId="77777777" w:rsidR="00414845" w:rsidRDefault="00414845" w:rsidP="00036218">
      <w:pPr>
        <w:jc w:val="center"/>
        <w:rPr>
          <w:rFonts w:ascii="Arial" w:eastAsia="Arial MT" w:hAnsi="Arial" w:cs="Arial"/>
          <w:b/>
          <w:sz w:val="24"/>
          <w:szCs w:val="24"/>
          <w:lang w:val="es-ES_tradnl"/>
        </w:rPr>
      </w:pPr>
    </w:p>
    <w:p w14:paraId="52923A0B" w14:textId="77777777" w:rsidR="00414845" w:rsidRDefault="00414845" w:rsidP="00036218">
      <w:pPr>
        <w:jc w:val="center"/>
        <w:rPr>
          <w:rFonts w:ascii="Arial" w:eastAsia="Arial MT" w:hAnsi="Arial" w:cs="Arial"/>
          <w:b/>
          <w:sz w:val="24"/>
          <w:szCs w:val="24"/>
          <w:lang w:val="es-ES_tradnl"/>
        </w:rPr>
      </w:pPr>
    </w:p>
    <w:p w14:paraId="4EC98C11" w14:textId="77777777" w:rsidR="00414845" w:rsidRDefault="00414845" w:rsidP="00036218">
      <w:pPr>
        <w:jc w:val="center"/>
        <w:rPr>
          <w:rFonts w:ascii="Arial" w:eastAsia="Arial MT" w:hAnsi="Arial" w:cs="Arial"/>
          <w:b/>
          <w:sz w:val="24"/>
          <w:szCs w:val="24"/>
          <w:lang w:val="es-ES_tradnl"/>
        </w:rPr>
      </w:pPr>
    </w:p>
    <w:p w14:paraId="03C30054" w14:textId="77777777" w:rsidR="00414845" w:rsidRDefault="00414845" w:rsidP="00414845">
      <w:pPr>
        <w:rPr>
          <w:rFonts w:ascii="Arial" w:eastAsia="Arial MT" w:hAnsi="Arial" w:cs="Arial"/>
          <w:b/>
          <w:sz w:val="24"/>
          <w:szCs w:val="24"/>
          <w:lang w:val="es-ES_tradnl"/>
        </w:rPr>
      </w:pPr>
    </w:p>
    <w:p w14:paraId="5750EDA7" w14:textId="77777777" w:rsidR="00414845" w:rsidRDefault="00414845" w:rsidP="00414845">
      <w:pPr>
        <w:rPr>
          <w:rFonts w:ascii="Arial" w:eastAsia="Arial MT" w:hAnsi="Arial" w:cs="Arial"/>
          <w:b/>
          <w:sz w:val="24"/>
          <w:szCs w:val="24"/>
          <w:lang w:val="es-ES_tradnl"/>
        </w:rPr>
      </w:pPr>
    </w:p>
    <w:p w14:paraId="56B9F96E" w14:textId="77777777" w:rsidR="00414845" w:rsidRDefault="00414845" w:rsidP="00036218">
      <w:pPr>
        <w:jc w:val="center"/>
        <w:rPr>
          <w:rFonts w:ascii="Arial" w:eastAsia="Arial MT" w:hAnsi="Arial" w:cs="Arial"/>
          <w:b/>
          <w:sz w:val="24"/>
          <w:szCs w:val="24"/>
          <w:lang w:val="es-ES_tradnl"/>
        </w:rPr>
      </w:pPr>
    </w:p>
    <w:p w14:paraId="193E4868" w14:textId="77777777" w:rsidR="00813FAF" w:rsidRDefault="00813FAF" w:rsidP="00A32C91">
      <w:pPr>
        <w:rPr>
          <w:rFonts w:ascii="Arial" w:eastAsia="Arial MT" w:hAnsi="Arial" w:cs="Arial"/>
          <w:b/>
          <w:sz w:val="24"/>
          <w:szCs w:val="24"/>
          <w:lang w:val="es-ES_tradnl"/>
        </w:rPr>
      </w:pPr>
    </w:p>
    <w:p w14:paraId="3432AF1E" w14:textId="77777777" w:rsidR="00A32C91" w:rsidRDefault="00A32C91" w:rsidP="00A32C91">
      <w:pPr>
        <w:rPr>
          <w:rFonts w:ascii="Arial" w:eastAsia="Arial MT" w:hAnsi="Arial" w:cs="Arial"/>
          <w:b/>
          <w:sz w:val="24"/>
          <w:szCs w:val="24"/>
          <w:lang w:val="es-ES_tradnl"/>
        </w:rPr>
      </w:pPr>
    </w:p>
    <w:p w14:paraId="056C72E9" w14:textId="77777777" w:rsidR="00813FAF" w:rsidRPr="00036218" w:rsidRDefault="00813FAF" w:rsidP="00036218">
      <w:pPr>
        <w:jc w:val="center"/>
        <w:rPr>
          <w:rFonts w:ascii="Arial" w:eastAsia="Arial MT" w:hAnsi="Arial" w:cs="Arial"/>
          <w:b/>
          <w:sz w:val="24"/>
          <w:szCs w:val="24"/>
          <w:lang w:val="es-ES_tradnl"/>
        </w:rPr>
      </w:pPr>
    </w:p>
    <w:p w14:paraId="38C0A487" w14:textId="77777777" w:rsidR="004A2B30" w:rsidRDefault="004A2B30" w:rsidP="004A2B30">
      <w:pPr>
        <w:pStyle w:val="Textoindependiente"/>
        <w:rPr>
          <w:rFonts w:ascii="Arial Narrow" w:hAnsi="Arial Narrow"/>
          <w:b/>
          <w:bCs/>
          <w:sz w:val="36"/>
          <w:szCs w:val="36"/>
        </w:rPr>
      </w:pPr>
    </w:p>
    <w:p w14:paraId="6FB1D997" w14:textId="3431546E" w:rsidR="005162C8" w:rsidRDefault="00036218" w:rsidP="004A2B30">
      <w:pPr>
        <w:pStyle w:val="Textoindependiente"/>
        <w:jc w:val="center"/>
        <w:rPr>
          <w:rFonts w:ascii="Arial Narrow" w:hAnsi="Arial Narrow"/>
          <w:b/>
          <w:bCs/>
          <w:sz w:val="36"/>
          <w:szCs w:val="36"/>
        </w:rPr>
      </w:pPr>
      <w:r w:rsidRPr="00036218">
        <w:rPr>
          <w:rFonts w:ascii="Arial Narrow" w:hAnsi="Arial Narrow"/>
          <w:b/>
          <w:bCs/>
          <w:sz w:val="36"/>
          <w:szCs w:val="36"/>
        </w:rPr>
        <w:t>SOPORTE FOTOGRÁFICO</w:t>
      </w:r>
    </w:p>
    <w:p w14:paraId="58059348" w14:textId="3A894670" w:rsidR="00BA6C10" w:rsidRDefault="00BA6C10" w:rsidP="00BA6C10">
      <w:pPr>
        <w:pStyle w:val="Textoindependiente"/>
        <w:rPr>
          <w:rFonts w:ascii="Arial Narrow" w:hAnsi="Arial Narrow"/>
          <w:b/>
          <w:bCs/>
          <w:sz w:val="36"/>
          <w:szCs w:val="36"/>
        </w:rPr>
      </w:pPr>
      <w:r>
        <w:rPr>
          <w:rFonts w:ascii="Arial Narrow" w:hAnsi="Arial Narrow"/>
          <w:b/>
          <w:bCs/>
          <w:sz w:val="36"/>
          <w:szCs w:val="36"/>
        </w:rPr>
        <w:t>ACTIVIDADES</w:t>
      </w:r>
    </w:p>
    <w:p w14:paraId="68F00FB7" w14:textId="5CDCF671" w:rsidR="00BA6C10" w:rsidRDefault="00BA6C10" w:rsidP="00BA6C10">
      <w:pPr>
        <w:pStyle w:val="Textoindependiente"/>
        <w:rPr>
          <w:rFonts w:ascii="Arial Narrow" w:hAnsi="Arial Narrow"/>
          <w:b/>
          <w:bCs/>
          <w:sz w:val="36"/>
          <w:szCs w:val="36"/>
        </w:rPr>
      </w:pPr>
    </w:p>
    <w:p w14:paraId="45008133" w14:textId="27551052" w:rsidR="00BA6C10" w:rsidRDefault="004A2B30" w:rsidP="007333F5">
      <w:pPr>
        <w:pStyle w:val="Textoindependiente"/>
        <w:numPr>
          <w:ilvl w:val="0"/>
          <w:numId w:val="26"/>
        </w:numPr>
        <w:rPr>
          <w:rFonts w:ascii="Arial" w:hAnsi="Arial" w:cs="Arial"/>
        </w:rPr>
      </w:pPr>
      <w:r>
        <w:rPr>
          <w:rFonts w:ascii="Arial" w:hAnsi="Arial" w:cs="Arial"/>
          <w:noProof/>
          <w:lang w:val="es-CO" w:eastAsia="es-CO"/>
        </w:rPr>
        <w:drawing>
          <wp:anchor distT="0" distB="0" distL="114300" distR="114300" simplePos="0" relativeHeight="251787264" behindDoc="0" locked="0" layoutInCell="1" allowOverlap="1" wp14:anchorId="295C074C" wp14:editId="4ACAB36A">
            <wp:simplePos x="0" y="0"/>
            <wp:positionH relativeFrom="column">
              <wp:posOffset>-927735</wp:posOffset>
            </wp:positionH>
            <wp:positionV relativeFrom="paragraph">
              <wp:posOffset>377826</wp:posOffset>
            </wp:positionV>
            <wp:extent cx="2186940" cy="3794760"/>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4-09-30 at 8.04.14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7519" cy="3795765"/>
                    </a:xfrm>
                    <a:prstGeom prst="rect">
                      <a:avLst/>
                    </a:prstGeom>
                  </pic:spPr>
                </pic:pic>
              </a:graphicData>
            </a:graphic>
            <wp14:sizeRelH relativeFrom="margin">
              <wp14:pctWidth>0</wp14:pctWidth>
            </wp14:sizeRelH>
            <wp14:sizeRelV relativeFrom="margin">
              <wp14:pctHeight>0</wp14:pctHeight>
            </wp14:sizeRelV>
          </wp:anchor>
        </w:drawing>
      </w:r>
    </w:p>
    <w:p w14:paraId="0AFACA41" w14:textId="4D2031E2" w:rsidR="007333F5" w:rsidRDefault="004A2B30" w:rsidP="007333F5">
      <w:pPr>
        <w:pStyle w:val="Textoindependiente"/>
        <w:rPr>
          <w:rFonts w:ascii="Arial" w:hAnsi="Arial" w:cs="Arial"/>
        </w:rPr>
      </w:pPr>
      <w:r>
        <w:rPr>
          <w:rFonts w:ascii="Arial" w:hAnsi="Arial" w:cs="Arial"/>
          <w:noProof/>
          <w:lang w:val="es-CO" w:eastAsia="es-CO"/>
        </w:rPr>
        <w:drawing>
          <wp:anchor distT="0" distB="0" distL="114300" distR="114300" simplePos="0" relativeHeight="251789312" behindDoc="0" locked="0" layoutInCell="1" allowOverlap="1" wp14:anchorId="2B822A02" wp14:editId="03DABD33">
            <wp:simplePos x="0" y="0"/>
            <wp:positionH relativeFrom="column">
              <wp:posOffset>4253865</wp:posOffset>
            </wp:positionH>
            <wp:positionV relativeFrom="paragraph">
              <wp:posOffset>107315</wp:posOffset>
            </wp:positionV>
            <wp:extent cx="2254885" cy="379476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4-09-30 at 20.04.3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4885" cy="37947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s-CO" w:eastAsia="es-CO"/>
        </w:rPr>
        <w:drawing>
          <wp:anchor distT="0" distB="0" distL="114300" distR="114300" simplePos="0" relativeHeight="251788288" behindDoc="0" locked="0" layoutInCell="1" allowOverlap="1" wp14:anchorId="7E907C8A" wp14:editId="0AB97DCC">
            <wp:simplePos x="0" y="0"/>
            <wp:positionH relativeFrom="column">
              <wp:posOffset>1663065</wp:posOffset>
            </wp:positionH>
            <wp:positionV relativeFrom="paragraph">
              <wp:posOffset>107315</wp:posOffset>
            </wp:positionV>
            <wp:extent cx="2261870" cy="3794760"/>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4-09-30 at 8.04.23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1870" cy="3794760"/>
                    </a:xfrm>
                    <a:prstGeom prst="rect">
                      <a:avLst/>
                    </a:prstGeom>
                  </pic:spPr>
                </pic:pic>
              </a:graphicData>
            </a:graphic>
            <wp14:sizeRelH relativeFrom="margin">
              <wp14:pctWidth>0</wp14:pctWidth>
            </wp14:sizeRelH>
            <wp14:sizeRelV relativeFrom="margin">
              <wp14:pctHeight>0</wp14:pctHeight>
            </wp14:sizeRelV>
          </wp:anchor>
        </w:drawing>
      </w:r>
    </w:p>
    <w:p w14:paraId="522DE778" w14:textId="10C8FB28" w:rsidR="007333F5" w:rsidRDefault="007333F5" w:rsidP="007333F5">
      <w:pPr>
        <w:pStyle w:val="Textoindependiente"/>
        <w:rPr>
          <w:rFonts w:ascii="Arial" w:hAnsi="Arial" w:cs="Arial"/>
        </w:rPr>
      </w:pPr>
    </w:p>
    <w:p w14:paraId="4615C7DA" w14:textId="354C0DFE" w:rsidR="007333F5" w:rsidRDefault="007333F5" w:rsidP="007333F5">
      <w:pPr>
        <w:pStyle w:val="Textoindependiente"/>
        <w:rPr>
          <w:rFonts w:ascii="Arial" w:hAnsi="Arial" w:cs="Arial"/>
        </w:rPr>
      </w:pPr>
    </w:p>
    <w:p w14:paraId="4CA0C731" w14:textId="737ECEDF" w:rsidR="007333F5" w:rsidRDefault="007333F5" w:rsidP="007333F5">
      <w:pPr>
        <w:pStyle w:val="Textoindependiente"/>
        <w:rPr>
          <w:rFonts w:ascii="Arial" w:hAnsi="Arial" w:cs="Arial"/>
        </w:rPr>
      </w:pPr>
    </w:p>
    <w:p w14:paraId="4F068A34" w14:textId="1660AFEB" w:rsidR="007333F5" w:rsidRDefault="007333F5" w:rsidP="007333F5">
      <w:pPr>
        <w:pStyle w:val="Textoindependiente"/>
        <w:rPr>
          <w:rFonts w:ascii="Arial" w:hAnsi="Arial" w:cs="Arial"/>
        </w:rPr>
      </w:pPr>
    </w:p>
    <w:p w14:paraId="48F0B9D7" w14:textId="59917F4D" w:rsidR="007333F5" w:rsidRDefault="007333F5" w:rsidP="007333F5">
      <w:pPr>
        <w:pStyle w:val="Textoindependiente"/>
        <w:rPr>
          <w:rFonts w:ascii="Arial" w:hAnsi="Arial" w:cs="Arial"/>
        </w:rPr>
      </w:pPr>
    </w:p>
    <w:p w14:paraId="56165BD9" w14:textId="1A9F5132" w:rsidR="007333F5" w:rsidRDefault="007333F5" w:rsidP="007333F5">
      <w:pPr>
        <w:pStyle w:val="Textoindependiente"/>
        <w:rPr>
          <w:rFonts w:ascii="Arial" w:hAnsi="Arial" w:cs="Arial"/>
        </w:rPr>
      </w:pPr>
    </w:p>
    <w:p w14:paraId="32CE7F81" w14:textId="05B01F2E" w:rsidR="007333F5" w:rsidRDefault="007333F5" w:rsidP="007333F5">
      <w:pPr>
        <w:pStyle w:val="Textoindependiente"/>
        <w:rPr>
          <w:rFonts w:ascii="Arial" w:hAnsi="Arial" w:cs="Arial"/>
        </w:rPr>
      </w:pPr>
    </w:p>
    <w:p w14:paraId="36FE5261" w14:textId="4927F8C4" w:rsidR="007333F5" w:rsidRDefault="007333F5" w:rsidP="007333F5">
      <w:pPr>
        <w:pStyle w:val="Textoindependiente"/>
        <w:rPr>
          <w:rFonts w:ascii="Arial" w:hAnsi="Arial" w:cs="Arial"/>
        </w:rPr>
      </w:pPr>
    </w:p>
    <w:p w14:paraId="55AB16E6" w14:textId="7B6F743B" w:rsidR="007333F5" w:rsidRDefault="007333F5" w:rsidP="007333F5">
      <w:pPr>
        <w:pStyle w:val="Textoindependiente"/>
        <w:rPr>
          <w:rFonts w:ascii="Arial" w:hAnsi="Arial" w:cs="Arial"/>
        </w:rPr>
      </w:pPr>
    </w:p>
    <w:p w14:paraId="1F9A5038" w14:textId="2E59AF81" w:rsidR="007333F5" w:rsidRDefault="007333F5" w:rsidP="007333F5">
      <w:pPr>
        <w:pStyle w:val="Textoindependiente"/>
        <w:rPr>
          <w:rFonts w:ascii="Arial" w:hAnsi="Arial" w:cs="Arial"/>
        </w:rPr>
      </w:pPr>
    </w:p>
    <w:p w14:paraId="7E0445F0" w14:textId="55A9ECA7" w:rsidR="007333F5" w:rsidRDefault="007333F5" w:rsidP="007333F5">
      <w:pPr>
        <w:pStyle w:val="Textoindependiente"/>
        <w:rPr>
          <w:rFonts w:ascii="Arial" w:hAnsi="Arial" w:cs="Arial"/>
        </w:rPr>
      </w:pPr>
    </w:p>
    <w:p w14:paraId="04FC00FA" w14:textId="00AEC497" w:rsidR="007333F5" w:rsidRDefault="007333F5" w:rsidP="007333F5">
      <w:pPr>
        <w:pStyle w:val="Textoindependiente"/>
        <w:rPr>
          <w:rFonts w:ascii="Arial" w:hAnsi="Arial" w:cs="Arial"/>
        </w:rPr>
      </w:pPr>
    </w:p>
    <w:p w14:paraId="52BE22CD" w14:textId="0CCA5BAB" w:rsidR="007333F5" w:rsidRDefault="007333F5" w:rsidP="007333F5">
      <w:pPr>
        <w:pStyle w:val="Textoindependiente"/>
        <w:rPr>
          <w:rFonts w:ascii="Arial" w:hAnsi="Arial" w:cs="Arial"/>
        </w:rPr>
      </w:pPr>
    </w:p>
    <w:p w14:paraId="634A0436" w14:textId="28B86C75" w:rsidR="007333F5" w:rsidRDefault="007333F5" w:rsidP="007333F5">
      <w:pPr>
        <w:pStyle w:val="Textoindependiente"/>
        <w:rPr>
          <w:rFonts w:ascii="Arial" w:hAnsi="Arial" w:cs="Arial"/>
        </w:rPr>
      </w:pPr>
    </w:p>
    <w:p w14:paraId="2990817B" w14:textId="2565BE24" w:rsidR="007333F5" w:rsidRDefault="007333F5" w:rsidP="007333F5">
      <w:pPr>
        <w:pStyle w:val="Textoindependiente"/>
        <w:rPr>
          <w:rFonts w:ascii="Arial" w:hAnsi="Arial" w:cs="Arial"/>
        </w:rPr>
      </w:pPr>
    </w:p>
    <w:p w14:paraId="27C41ACF" w14:textId="624FFAA2" w:rsidR="007333F5" w:rsidRDefault="007333F5" w:rsidP="007333F5">
      <w:pPr>
        <w:pStyle w:val="Textoindependiente"/>
        <w:rPr>
          <w:rFonts w:ascii="Arial" w:hAnsi="Arial" w:cs="Arial"/>
        </w:rPr>
      </w:pPr>
    </w:p>
    <w:p w14:paraId="294549D9" w14:textId="77DD1372" w:rsidR="007333F5" w:rsidRDefault="007333F5" w:rsidP="007333F5">
      <w:pPr>
        <w:pStyle w:val="Textoindependiente"/>
        <w:rPr>
          <w:rFonts w:ascii="Arial" w:hAnsi="Arial" w:cs="Arial"/>
        </w:rPr>
      </w:pPr>
    </w:p>
    <w:p w14:paraId="622ECAB8" w14:textId="2CBE9573" w:rsidR="007333F5" w:rsidRDefault="007333F5" w:rsidP="007333F5">
      <w:pPr>
        <w:pStyle w:val="Textoindependiente"/>
        <w:rPr>
          <w:rFonts w:ascii="Arial" w:hAnsi="Arial" w:cs="Arial"/>
        </w:rPr>
      </w:pPr>
    </w:p>
    <w:p w14:paraId="3823DA39" w14:textId="7C0F4624" w:rsidR="007333F5" w:rsidRDefault="007333F5" w:rsidP="007333F5">
      <w:pPr>
        <w:pStyle w:val="Textoindependiente"/>
        <w:rPr>
          <w:rFonts w:ascii="Arial" w:hAnsi="Arial" w:cs="Arial"/>
        </w:rPr>
      </w:pPr>
    </w:p>
    <w:p w14:paraId="52778D54" w14:textId="3CD65126" w:rsidR="007333F5" w:rsidRDefault="007333F5" w:rsidP="007333F5">
      <w:pPr>
        <w:pStyle w:val="Textoindependiente"/>
        <w:rPr>
          <w:rFonts w:ascii="Arial" w:hAnsi="Arial" w:cs="Arial"/>
        </w:rPr>
      </w:pPr>
    </w:p>
    <w:p w14:paraId="4F75BA70" w14:textId="783F9151" w:rsidR="007333F5" w:rsidRDefault="007333F5" w:rsidP="007333F5">
      <w:pPr>
        <w:pStyle w:val="Textoindependiente"/>
        <w:rPr>
          <w:rFonts w:ascii="Arial" w:hAnsi="Arial" w:cs="Arial"/>
        </w:rPr>
      </w:pPr>
    </w:p>
    <w:p w14:paraId="727E3C3E" w14:textId="6B4E80B8" w:rsidR="007333F5" w:rsidRDefault="004A2B30" w:rsidP="007333F5">
      <w:pPr>
        <w:pStyle w:val="Textoindependiente"/>
        <w:rPr>
          <w:rFonts w:ascii="Arial" w:hAnsi="Arial" w:cs="Arial"/>
        </w:rPr>
      </w:pPr>
      <w:r>
        <w:rPr>
          <w:rFonts w:ascii="Arial" w:hAnsi="Arial" w:cs="Arial"/>
          <w:noProof/>
          <w:lang w:val="es-CO" w:eastAsia="es-CO"/>
        </w:rPr>
        <w:drawing>
          <wp:anchor distT="0" distB="0" distL="114300" distR="114300" simplePos="0" relativeHeight="251790336" behindDoc="0" locked="0" layoutInCell="1" allowOverlap="1" wp14:anchorId="5D7B6AA7" wp14:editId="335629F8">
            <wp:simplePos x="0" y="0"/>
            <wp:positionH relativeFrom="column">
              <wp:posOffset>-927735</wp:posOffset>
            </wp:positionH>
            <wp:positionV relativeFrom="paragraph">
              <wp:posOffset>259715</wp:posOffset>
            </wp:positionV>
            <wp:extent cx="2186940" cy="3398520"/>
            <wp:effectExtent l="0" t="0" r="381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hatsApp Image 2024-09-30 at 20.04.45.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6940" cy="3398520"/>
                    </a:xfrm>
                    <a:prstGeom prst="rect">
                      <a:avLst/>
                    </a:prstGeom>
                  </pic:spPr>
                </pic:pic>
              </a:graphicData>
            </a:graphic>
            <wp14:sizeRelH relativeFrom="margin">
              <wp14:pctWidth>0</wp14:pctWidth>
            </wp14:sizeRelH>
            <wp14:sizeRelV relativeFrom="margin">
              <wp14:pctHeight>0</wp14:pctHeight>
            </wp14:sizeRelV>
          </wp:anchor>
        </w:drawing>
      </w:r>
    </w:p>
    <w:p w14:paraId="6FDA0364" w14:textId="3DAD1046" w:rsidR="007333F5" w:rsidRDefault="004A2B30" w:rsidP="007333F5">
      <w:pPr>
        <w:pStyle w:val="Textoindependiente"/>
        <w:rPr>
          <w:rFonts w:ascii="Arial" w:hAnsi="Arial" w:cs="Arial"/>
        </w:rPr>
      </w:pPr>
      <w:r>
        <w:rPr>
          <w:rFonts w:ascii="Arial" w:hAnsi="Arial" w:cs="Arial"/>
          <w:noProof/>
          <w:lang w:val="es-CO" w:eastAsia="es-CO"/>
        </w:rPr>
        <w:drawing>
          <wp:anchor distT="0" distB="0" distL="114300" distR="114300" simplePos="0" relativeHeight="251792384" behindDoc="0" locked="0" layoutInCell="1" allowOverlap="1" wp14:anchorId="4E74C723" wp14:editId="7214E4A9">
            <wp:simplePos x="0" y="0"/>
            <wp:positionH relativeFrom="column">
              <wp:posOffset>4253865</wp:posOffset>
            </wp:positionH>
            <wp:positionV relativeFrom="paragraph">
              <wp:posOffset>84455</wp:posOffset>
            </wp:positionV>
            <wp:extent cx="2254447" cy="3398520"/>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hatsApp Image 2024-09-30 at 20.05.49.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2996" cy="341140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s-CO" w:eastAsia="es-CO"/>
        </w:rPr>
        <w:drawing>
          <wp:anchor distT="0" distB="0" distL="114300" distR="114300" simplePos="0" relativeHeight="251791360" behindDoc="0" locked="0" layoutInCell="1" allowOverlap="1" wp14:anchorId="7F84F9D2" wp14:editId="68D0F551">
            <wp:simplePos x="0" y="0"/>
            <wp:positionH relativeFrom="column">
              <wp:posOffset>1647825</wp:posOffset>
            </wp:positionH>
            <wp:positionV relativeFrom="paragraph">
              <wp:posOffset>84455</wp:posOffset>
            </wp:positionV>
            <wp:extent cx="2283460" cy="3398520"/>
            <wp:effectExtent l="0" t="0" r="254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hatsApp Image 2024-09-30 at 20.05.39.jpeg"/>
                    <pic:cNvPicPr/>
                  </pic:nvPicPr>
                  <pic:blipFill rotWithShape="1">
                    <a:blip r:embed="rId12" cstate="print">
                      <a:extLst>
                        <a:ext uri="{28A0092B-C50C-407E-A947-70E740481C1C}">
                          <a14:useLocalDpi xmlns:a14="http://schemas.microsoft.com/office/drawing/2010/main" val="0"/>
                        </a:ext>
                      </a:extLst>
                    </a:blip>
                    <a:srcRect l="4148"/>
                    <a:stretch/>
                  </pic:blipFill>
                  <pic:spPr bwMode="auto">
                    <a:xfrm>
                      <a:off x="0" y="0"/>
                      <a:ext cx="2283589" cy="33987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C110B0" w14:textId="00C64D04" w:rsidR="007333F5" w:rsidRDefault="007333F5" w:rsidP="007333F5">
      <w:pPr>
        <w:pStyle w:val="Textoindependiente"/>
        <w:rPr>
          <w:rFonts w:ascii="Arial" w:hAnsi="Arial" w:cs="Arial"/>
        </w:rPr>
      </w:pPr>
    </w:p>
    <w:p w14:paraId="1EA9DF12" w14:textId="0A26ACDB" w:rsidR="007333F5" w:rsidRDefault="007333F5" w:rsidP="007333F5">
      <w:pPr>
        <w:pStyle w:val="Textoindependiente"/>
        <w:rPr>
          <w:rFonts w:ascii="Arial" w:hAnsi="Arial" w:cs="Arial"/>
        </w:rPr>
      </w:pPr>
    </w:p>
    <w:p w14:paraId="75DF72AD" w14:textId="23106D4A" w:rsidR="007333F5" w:rsidRDefault="007333F5" w:rsidP="007333F5">
      <w:pPr>
        <w:pStyle w:val="Textoindependiente"/>
        <w:rPr>
          <w:rFonts w:ascii="Arial" w:hAnsi="Arial" w:cs="Arial"/>
        </w:rPr>
      </w:pPr>
    </w:p>
    <w:p w14:paraId="183F5F72" w14:textId="7DC92A42" w:rsidR="007333F5" w:rsidRDefault="007333F5" w:rsidP="007333F5">
      <w:pPr>
        <w:pStyle w:val="Textoindependiente"/>
        <w:rPr>
          <w:rFonts w:ascii="Arial" w:hAnsi="Arial" w:cs="Arial"/>
        </w:rPr>
      </w:pPr>
    </w:p>
    <w:p w14:paraId="523D50FC" w14:textId="77777777" w:rsidR="007333F5" w:rsidRDefault="007333F5" w:rsidP="007333F5">
      <w:pPr>
        <w:pStyle w:val="Textoindependiente"/>
        <w:rPr>
          <w:rFonts w:ascii="Arial" w:hAnsi="Arial" w:cs="Arial"/>
        </w:rPr>
      </w:pPr>
    </w:p>
    <w:p w14:paraId="1558B2B5" w14:textId="77777777" w:rsidR="007333F5" w:rsidRDefault="007333F5" w:rsidP="007333F5">
      <w:pPr>
        <w:pStyle w:val="Textoindependiente"/>
        <w:rPr>
          <w:rFonts w:ascii="Arial" w:hAnsi="Arial" w:cs="Arial"/>
        </w:rPr>
      </w:pPr>
    </w:p>
    <w:p w14:paraId="37F86CCC" w14:textId="77777777" w:rsidR="007333F5" w:rsidRDefault="007333F5" w:rsidP="007333F5">
      <w:pPr>
        <w:pStyle w:val="Textoindependiente"/>
        <w:rPr>
          <w:rFonts w:ascii="Arial" w:hAnsi="Arial" w:cs="Arial"/>
        </w:rPr>
      </w:pPr>
    </w:p>
    <w:p w14:paraId="50729BF6" w14:textId="77777777" w:rsidR="007333F5" w:rsidRDefault="007333F5" w:rsidP="007333F5">
      <w:pPr>
        <w:pStyle w:val="Textoindependiente"/>
        <w:rPr>
          <w:rFonts w:ascii="Arial" w:hAnsi="Arial" w:cs="Arial"/>
        </w:rPr>
      </w:pPr>
    </w:p>
    <w:p w14:paraId="57D5FBA4" w14:textId="77777777" w:rsidR="007333F5" w:rsidRDefault="007333F5" w:rsidP="007333F5">
      <w:pPr>
        <w:pStyle w:val="Textoindependiente"/>
        <w:rPr>
          <w:rFonts w:ascii="Arial" w:hAnsi="Arial" w:cs="Arial"/>
        </w:rPr>
      </w:pPr>
    </w:p>
    <w:p w14:paraId="4723A329" w14:textId="77777777" w:rsidR="007333F5" w:rsidRPr="001376B4" w:rsidRDefault="007333F5" w:rsidP="007333F5">
      <w:pPr>
        <w:pStyle w:val="Textoindependiente"/>
        <w:rPr>
          <w:rFonts w:ascii="Arial" w:hAnsi="Arial" w:cs="Arial"/>
        </w:rPr>
      </w:pPr>
    </w:p>
    <w:p w14:paraId="19C147A9" w14:textId="3A3026DE" w:rsidR="005162C8" w:rsidRPr="001165CD" w:rsidRDefault="004A1BB0" w:rsidP="004A1BB0">
      <w:pPr>
        <w:tabs>
          <w:tab w:val="left" w:pos="6115"/>
        </w:tabs>
        <w:rPr>
          <w:rFonts w:ascii="Arial Narrow" w:hAnsi="Arial Narrow"/>
          <w:b/>
          <w:bCs/>
          <w:sz w:val="36"/>
          <w:szCs w:val="36"/>
        </w:rPr>
      </w:pPr>
      <w:r>
        <w:rPr>
          <w:rFonts w:ascii="Arial Narrow" w:hAnsi="Arial Narrow"/>
          <w:b/>
          <w:bCs/>
          <w:sz w:val="36"/>
          <w:szCs w:val="36"/>
        </w:rPr>
        <w:tab/>
      </w:r>
    </w:p>
    <w:p w14:paraId="3117BE6E" w14:textId="7AE33837" w:rsidR="004A1BB0" w:rsidRDefault="004A2B30" w:rsidP="00036218">
      <w:pPr>
        <w:rPr>
          <w:rFonts w:ascii="Arial Narrow" w:hAnsi="Arial Narrow"/>
          <w:b/>
          <w:bCs/>
          <w:sz w:val="36"/>
          <w:szCs w:val="36"/>
        </w:rPr>
      </w:pPr>
      <w:r>
        <w:rPr>
          <w:rFonts w:ascii="Arial Narrow" w:hAnsi="Arial Narrow"/>
          <w:noProof/>
          <w:sz w:val="36"/>
          <w:szCs w:val="36"/>
          <w:lang w:val="es-CO" w:eastAsia="es-CO"/>
        </w:rPr>
        <w:lastRenderedPageBreak/>
        <w:drawing>
          <wp:anchor distT="0" distB="0" distL="114300" distR="114300" simplePos="0" relativeHeight="251793408" behindDoc="0" locked="0" layoutInCell="1" allowOverlap="1" wp14:anchorId="25513484" wp14:editId="1A828012">
            <wp:simplePos x="0" y="0"/>
            <wp:positionH relativeFrom="column">
              <wp:posOffset>1754505</wp:posOffset>
            </wp:positionH>
            <wp:positionV relativeFrom="paragraph">
              <wp:posOffset>-603250</wp:posOffset>
            </wp:positionV>
            <wp:extent cx="2246630" cy="3794760"/>
            <wp:effectExtent l="0" t="0" r="127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hatsApp Image 2024-09-30 at 20.07.57.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6630" cy="379476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noProof/>
          <w:sz w:val="36"/>
          <w:szCs w:val="36"/>
          <w:lang w:val="es-CO" w:eastAsia="es-CO"/>
        </w:rPr>
        <w:drawing>
          <wp:anchor distT="0" distB="0" distL="114300" distR="114300" simplePos="0" relativeHeight="251794432" behindDoc="0" locked="0" layoutInCell="1" allowOverlap="1" wp14:anchorId="62052A42" wp14:editId="7ED12FBD">
            <wp:simplePos x="0" y="0"/>
            <wp:positionH relativeFrom="column">
              <wp:posOffset>-781685</wp:posOffset>
            </wp:positionH>
            <wp:positionV relativeFrom="paragraph">
              <wp:posOffset>-603250</wp:posOffset>
            </wp:positionV>
            <wp:extent cx="2246630" cy="3794760"/>
            <wp:effectExtent l="0" t="0" r="127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hatsApp Image 2024-09-30 at 20.07.5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6630" cy="379476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noProof/>
          <w:sz w:val="36"/>
          <w:szCs w:val="36"/>
          <w:lang w:val="es-CO" w:eastAsia="es-CO"/>
        </w:rPr>
        <w:drawing>
          <wp:anchor distT="0" distB="0" distL="114300" distR="114300" simplePos="0" relativeHeight="251795456" behindDoc="0" locked="0" layoutInCell="1" allowOverlap="1" wp14:anchorId="23CFFFBE" wp14:editId="06D328CE">
            <wp:simplePos x="0" y="0"/>
            <wp:positionH relativeFrom="column">
              <wp:posOffset>4289425</wp:posOffset>
            </wp:positionH>
            <wp:positionV relativeFrom="paragraph">
              <wp:posOffset>-588010</wp:posOffset>
            </wp:positionV>
            <wp:extent cx="2202180" cy="3779520"/>
            <wp:effectExtent l="0" t="0" r="7620" b="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hatsApp Image 2024-09-30 at 20.05.58.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02180" cy="3779520"/>
                    </a:xfrm>
                    <a:prstGeom prst="rect">
                      <a:avLst/>
                    </a:prstGeom>
                  </pic:spPr>
                </pic:pic>
              </a:graphicData>
            </a:graphic>
            <wp14:sizeRelH relativeFrom="margin">
              <wp14:pctWidth>0</wp14:pctWidth>
            </wp14:sizeRelH>
            <wp14:sizeRelV relativeFrom="margin">
              <wp14:pctHeight>0</wp14:pctHeight>
            </wp14:sizeRelV>
          </wp:anchor>
        </w:drawing>
      </w:r>
    </w:p>
    <w:p w14:paraId="4D4DE52E" w14:textId="31D21361" w:rsidR="004A1BB0" w:rsidRPr="004A1BB0" w:rsidRDefault="004A1BB0" w:rsidP="004A1BB0">
      <w:pPr>
        <w:rPr>
          <w:rFonts w:ascii="Arial Narrow" w:hAnsi="Arial Narrow"/>
          <w:sz w:val="36"/>
          <w:szCs w:val="36"/>
        </w:rPr>
      </w:pPr>
    </w:p>
    <w:p w14:paraId="6FFDB768" w14:textId="263C119F" w:rsidR="004A1BB0" w:rsidRPr="004A1BB0" w:rsidRDefault="004A1BB0" w:rsidP="004A1BB0">
      <w:pPr>
        <w:rPr>
          <w:rFonts w:ascii="Arial Narrow" w:hAnsi="Arial Narrow"/>
          <w:sz w:val="36"/>
          <w:szCs w:val="36"/>
        </w:rPr>
      </w:pPr>
    </w:p>
    <w:p w14:paraId="79C32823" w14:textId="539BF87F" w:rsidR="004A1BB0" w:rsidRPr="004A1BB0" w:rsidRDefault="004A1BB0" w:rsidP="004A1BB0">
      <w:pPr>
        <w:rPr>
          <w:rFonts w:ascii="Arial Narrow" w:hAnsi="Arial Narrow"/>
          <w:sz w:val="36"/>
          <w:szCs w:val="36"/>
        </w:rPr>
      </w:pPr>
    </w:p>
    <w:p w14:paraId="2A1AD5E6" w14:textId="4BC9BB47" w:rsidR="004A1BB0" w:rsidRPr="004A1BB0" w:rsidRDefault="004A1BB0" w:rsidP="004A1BB0">
      <w:pPr>
        <w:rPr>
          <w:rFonts w:ascii="Arial Narrow" w:hAnsi="Arial Narrow"/>
          <w:sz w:val="36"/>
          <w:szCs w:val="36"/>
        </w:rPr>
      </w:pPr>
    </w:p>
    <w:p w14:paraId="49208FD2" w14:textId="4AB7C882" w:rsidR="004A1BB0" w:rsidRPr="004A1BB0" w:rsidRDefault="004A1BB0" w:rsidP="004A1BB0">
      <w:pPr>
        <w:rPr>
          <w:rFonts w:ascii="Arial Narrow" w:hAnsi="Arial Narrow"/>
          <w:sz w:val="36"/>
          <w:szCs w:val="36"/>
        </w:rPr>
      </w:pPr>
    </w:p>
    <w:p w14:paraId="2013D549" w14:textId="1FD5F726" w:rsidR="004A1BB0" w:rsidRDefault="004A1BB0" w:rsidP="00036218">
      <w:pPr>
        <w:rPr>
          <w:rFonts w:ascii="Arial Narrow" w:hAnsi="Arial Narrow"/>
          <w:sz w:val="36"/>
          <w:szCs w:val="36"/>
        </w:rPr>
      </w:pPr>
    </w:p>
    <w:p w14:paraId="364C5433" w14:textId="12F8E529" w:rsidR="004A1BB0" w:rsidRDefault="00A809CB" w:rsidP="004A1BB0">
      <w:pPr>
        <w:tabs>
          <w:tab w:val="left" w:pos="5479"/>
        </w:tabs>
        <w:ind w:firstLine="708"/>
        <w:rPr>
          <w:rFonts w:ascii="Arial Narrow" w:hAnsi="Arial Narrow"/>
          <w:sz w:val="36"/>
          <w:szCs w:val="36"/>
        </w:rPr>
      </w:pPr>
      <w:r>
        <w:rPr>
          <w:rFonts w:ascii="Arial Narrow" w:hAnsi="Arial Narrow"/>
          <w:noProof/>
          <w:sz w:val="36"/>
          <w:szCs w:val="36"/>
          <w:lang w:val="es-CO" w:eastAsia="es-CO"/>
        </w:rPr>
        <w:drawing>
          <wp:anchor distT="0" distB="0" distL="114300" distR="114300" simplePos="0" relativeHeight="251798528" behindDoc="0" locked="0" layoutInCell="1" allowOverlap="1" wp14:anchorId="0E49691D" wp14:editId="3DAE7CA0">
            <wp:simplePos x="0" y="0"/>
            <wp:positionH relativeFrom="column">
              <wp:posOffset>4261485</wp:posOffset>
            </wp:positionH>
            <wp:positionV relativeFrom="paragraph">
              <wp:posOffset>328295</wp:posOffset>
            </wp:positionV>
            <wp:extent cx="2225040" cy="2594610"/>
            <wp:effectExtent l="0" t="0" r="381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WhatsApp Image 2024-09-30 at 20.24.50.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5040" cy="259461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noProof/>
          <w:sz w:val="36"/>
          <w:szCs w:val="36"/>
          <w:lang w:val="es-CO" w:eastAsia="es-CO"/>
        </w:rPr>
        <w:drawing>
          <wp:anchor distT="0" distB="0" distL="114300" distR="114300" simplePos="0" relativeHeight="251797504" behindDoc="0" locked="0" layoutInCell="1" allowOverlap="1" wp14:anchorId="331A5B9B" wp14:editId="7301AF88">
            <wp:simplePos x="0" y="0"/>
            <wp:positionH relativeFrom="column">
              <wp:posOffset>1754505</wp:posOffset>
            </wp:positionH>
            <wp:positionV relativeFrom="paragraph">
              <wp:posOffset>328295</wp:posOffset>
            </wp:positionV>
            <wp:extent cx="2246630" cy="3779520"/>
            <wp:effectExtent l="0" t="0" r="1270"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WhatsApp Image 2024-09-30 at 20.07.58(1).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46630" cy="3779520"/>
                    </a:xfrm>
                    <a:prstGeom prst="rect">
                      <a:avLst/>
                    </a:prstGeom>
                  </pic:spPr>
                </pic:pic>
              </a:graphicData>
            </a:graphic>
            <wp14:sizeRelH relativeFrom="margin">
              <wp14:pctWidth>0</wp14:pctWidth>
            </wp14:sizeRelH>
            <wp14:sizeRelV relativeFrom="margin">
              <wp14:pctHeight>0</wp14:pctHeight>
            </wp14:sizeRelV>
          </wp:anchor>
        </w:drawing>
      </w:r>
      <w:r w:rsidR="004A2B30">
        <w:rPr>
          <w:rFonts w:ascii="Arial Narrow" w:hAnsi="Arial Narrow"/>
          <w:noProof/>
          <w:sz w:val="36"/>
          <w:szCs w:val="36"/>
          <w:lang w:val="es-CO" w:eastAsia="es-CO"/>
        </w:rPr>
        <w:drawing>
          <wp:anchor distT="0" distB="0" distL="114300" distR="114300" simplePos="0" relativeHeight="251796480" behindDoc="0" locked="0" layoutInCell="1" allowOverlap="1" wp14:anchorId="0446F30B" wp14:editId="1728A930">
            <wp:simplePos x="0" y="0"/>
            <wp:positionH relativeFrom="column">
              <wp:posOffset>-775335</wp:posOffset>
            </wp:positionH>
            <wp:positionV relativeFrom="paragraph">
              <wp:posOffset>328295</wp:posOffset>
            </wp:positionV>
            <wp:extent cx="2246630" cy="3779520"/>
            <wp:effectExtent l="0" t="0" r="1270"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WhatsApp Image 2024-09-30 at 20.07.59.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46630" cy="3779520"/>
                    </a:xfrm>
                    <a:prstGeom prst="rect">
                      <a:avLst/>
                    </a:prstGeom>
                  </pic:spPr>
                </pic:pic>
              </a:graphicData>
            </a:graphic>
            <wp14:sizeRelH relativeFrom="margin">
              <wp14:pctWidth>0</wp14:pctWidth>
            </wp14:sizeRelH>
            <wp14:sizeRelV relativeFrom="margin">
              <wp14:pctHeight>0</wp14:pctHeight>
            </wp14:sizeRelV>
          </wp:anchor>
        </w:drawing>
      </w:r>
      <w:r w:rsidR="004A1BB0">
        <w:rPr>
          <w:rFonts w:ascii="Arial Narrow" w:hAnsi="Arial Narrow"/>
          <w:sz w:val="36"/>
          <w:szCs w:val="36"/>
        </w:rPr>
        <w:tab/>
      </w:r>
    </w:p>
    <w:p w14:paraId="5FF009E9" w14:textId="41F21173" w:rsidR="003840C1" w:rsidRDefault="003840C1" w:rsidP="002C3D3E">
      <w:pPr>
        <w:rPr>
          <w:rFonts w:ascii="Arial Narrow" w:hAnsi="Arial Narrow"/>
          <w:sz w:val="36"/>
          <w:szCs w:val="36"/>
        </w:rPr>
      </w:pPr>
    </w:p>
    <w:p w14:paraId="385377F0" w14:textId="531D5D36" w:rsidR="00A809CB" w:rsidRDefault="00A809CB" w:rsidP="002C3D3E">
      <w:pPr>
        <w:rPr>
          <w:rFonts w:ascii="Arial Narrow" w:hAnsi="Arial Narrow"/>
          <w:sz w:val="36"/>
          <w:szCs w:val="36"/>
        </w:rPr>
      </w:pPr>
    </w:p>
    <w:p w14:paraId="752CFC10" w14:textId="16B2D799" w:rsidR="00A809CB" w:rsidRDefault="00A809CB" w:rsidP="002C3D3E">
      <w:pPr>
        <w:rPr>
          <w:rFonts w:ascii="Arial Narrow" w:hAnsi="Arial Narrow"/>
          <w:sz w:val="36"/>
          <w:szCs w:val="36"/>
        </w:rPr>
      </w:pPr>
    </w:p>
    <w:p w14:paraId="59CEF5C3" w14:textId="3F7D0496" w:rsidR="00A809CB" w:rsidRDefault="00A809CB" w:rsidP="002C3D3E">
      <w:pPr>
        <w:rPr>
          <w:rFonts w:ascii="Arial Narrow" w:hAnsi="Arial Narrow"/>
          <w:sz w:val="36"/>
          <w:szCs w:val="36"/>
        </w:rPr>
      </w:pPr>
    </w:p>
    <w:p w14:paraId="73B70EBB" w14:textId="09BFECF8" w:rsidR="00A809CB" w:rsidRDefault="00A809CB" w:rsidP="002C3D3E">
      <w:pPr>
        <w:rPr>
          <w:rFonts w:ascii="Arial Narrow" w:hAnsi="Arial Narrow"/>
          <w:sz w:val="36"/>
          <w:szCs w:val="36"/>
        </w:rPr>
      </w:pPr>
    </w:p>
    <w:p w14:paraId="50BD146B" w14:textId="38D05632" w:rsidR="00A809CB" w:rsidRPr="00A809CB" w:rsidRDefault="00A809CB" w:rsidP="002C3D3E">
      <w:pPr>
        <w:rPr>
          <w:rFonts w:ascii="Arial Narrow" w:hAnsi="Arial Narrow"/>
          <w:b/>
          <w:bCs/>
          <w:sz w:val="36"/>
          <w:szCs w:val="36"/>
        </w:rPr>
      </w:pPr>
    </w:p>
    <w:p w14:paraId="7B0D9DBF" w14:textId="2B879F98" w:rsidR="003840C1" w:rsidRDefault="00A809CB" w:rsidP="002C3D3E">
      <w:r>
        <w:rPr>
          <w:rFonts w:ascii="Arial Narrow" w:hAnsi="Arial Narrow"/>
          <w:b/>
          <w:bCs/>
          <w:noProof/>
          <w:sz w:val="36"/>
          <w:szCs w:val="36"/>
          <w:lang w:val="es-CO" w:eastAsia="es-CO"/>
        </w:rPr>
        <w:drawing>
          <wp:anchor distT="0" distB="0" distL="114300" distR="114300" simplePos="0" relativeHeight="251799552" behindDoc="0" locked="0" layoutInCell="1" allowOverlap="1" wp14:anchorId="42A2CF86" wp14:editId="176990DA">
            <wp:simplePos x="0" y="0"/>
            <wp:positionH relativeFrom="column">
              <wp:posOffset>4269105</wp:posOffset>
            </wp:positionH>
            <wp:positionV relativeFrom="paragraph">
              <wp:posOffset>116205</wp:posOffset>
            </wp:positionV>
            <wp:extent cx="2217420" cy="2545080"/>
            <wp:effectExtent l="0" t="0" r="0" b="762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WhatsApp Image 2024-09-30 at 20.24.5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17745" cy="2545453"/>
                    </a:xfrm>
                    <a:prstGeom prst="rect">
                      <a:avLst/>
                    </a:prstGeom>
                  </pic:spPr>
                </pic:pic>
              </a:graphicData>
            </a:graphic>
            <wp14:sizeRelH relativeFrom="margin">
              <wp14:pctWidth>0</wp14:pctWidth>
            </wp14:sizeRelH>
            <wp14:sizeRelV relativeFrom="margin">
              <wp14:pctHeight>0</wp14:pctHeight>
            </wp14:sizeRelV>
          </wp:anchor>
        </w:drawing>
      </w:r>
    </w:p>
    <w:p w14:paraId="54699F5F" w14:textId="77777777" w:rsidR="003840C1" w:rsidRDefault="003840C1" w:rsidP="002C3D3E"/>
    <w:p w14:paraId="7313EA6E" w14:textId="60066C9D" w:rsidR="003840C1" w:rsidRDefault="003840C1" w:rsidP="002C3D3E"/>
    <w:p w14:paraId="5E1585E1" w14:textId="77777777" w:rsidR="003840C1" w:rsidRDefault="003840C1" w:rsidP="002C3D3E"/>
    <w:p w14:paraId="7ABDF5C1" w14:textId="77777777" w:rsidR="003840C1" w:rsidRDefault="003840C1" w:rsidP="002C3D3E"/>
    <w:p w14:paraId="1C089B3D" w14:textId="77777777" w:rsidR="003840C1" w:rsidRDefault="003840C1" w:rsidP="002C3D3E"/>
    <w:p w14:paraId="5B9531C6" w14:textId="5104990F" w:rsidR="00193D2D" w:rsidRDefault="00193D2D" w:rsidP="002C3D3E">
      <w:r>
        <w:rPr>
          <w:noProof/>
          <w:lang w:val="es-CO" w:eastAsia="es-CO"/>
        </w:rPr>
        <w:lastRenderedPageBreak/>
        <w:drawing>
          <wp:anchor distT="0" distB="0" distL="114300" distR="114300" simplePos="0" relativeHeight="251824128" behindDoc="0" locked="0" layoutInCell="1" allowOverlap="1" wp14:anchorId="43617F2E" wp14:editId="3F49F9A3">
            <wp:simplePos x="0" y="0"/>
            <wp:positionH relativeFrom="column">
              <wp:posOffset>2533503</wp:posOffset>
            </wp:positionH>
            <wp:positionV relativeFrom="paragraph">
              <wp:posOffset>-940875</wp:posOffset>
            </wp:positionV>
            <wp:extent cx="3156292" cy="4441903"/>
            <wp:effectExtent l="0" t="0" r="6350" b="0"/>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WhatsApp Image 2024-10-09 at 13.48.40(1).jpeg"/>
                    <pic:cNvPicPr/>
                  </pic:nvPicPr>
                  <pic:blipFill>
                    <a:blip r:embed="rId20">
                      <a:extLst>
                        <a:ext uri="{28A0092B-C50C-407E-A947-70E740481C1C}">
                          <a14:useLocalDpi xmlns:a14="http://schemas.microsoft.com/office/drawing/2010/main" val="0"/>
                        </a:ext>
                      </a:extLst>
                    </a:blip>
                    <a:stretch>
                      <a:fillRect/>
                    </a:stretch>
                  </pic:blipFill>
                  <pic:spPr>
                    <a:xfrm>
                      <a:off x="0" y="0"/>
                      <a:ext cx="3161728" cy="4449553"/>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825152" behindDoc="0" locked="0" layoutInCell="1" allowOverlap="1" wp14:anchorId="64572F65" wp14:editId="33FC12EB">
            <wp:simplePos x="0" y="0"/>
            <wp:positionH relativeFrom="column">
              <wp:posOffset>-675005</wp:posOffset>
            </wp:positionH>
            <wp:positionV relativeFrom="paragraph">
              <wp:posOffset>-941217</wp:posOffset>
            </wp:positionV>
            <wp:extent cx="2294349" cy="4967126"/>
            <wp:effectExtent l="0" t="0" r="0" b="5080"/>
            <wp:wrapNone/>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WhatsApp Image 2024-10-09 at 13.48.40.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94349" cy="4967126"/>
                    </a:xfrm>
                    <a:prstGeom prst="rect">
                      <a:avLst/>
                    </a:prstGeom>
                  </pic:spPr>
                </pic:pic>
              </a:graphicData>
            </a:graphic>
            <wp14:sizeRelH relativeFrom="margin">
              <wp14:pctWidth>0</wp14:pctWidth>
            </wp14:sizeRelH>
            <wp14:sizeRelV relativeFrom="margin">
              <wp14:pctHeight>0</wp14:pctHeight>
            </wp14:sizeRelV>
          </wp:anchor>
        </w:drawing>
      </w:r>
    </w:p>
    <w:p w14:paraId="377814E5" w14:textId="02951B75" w:rsidR="00193D2D" w:rsidRDefault="00193D2D" w:rsidP="002C3D3E"/>
    <w:p w14:paraId="14C671CE" w14:textId="052E93C1" w:rsidR="00193D2D" w:rsidRDefault="00193D2D" w:rsidP="002C3D3E"/>
    <w:p w14:paraId="1C08B2CC" w14:textId="4D8B0333" w:rsidR="00193D2D" w:rsidRDefault="00193D2D" w:rsidP="002C3D3E"/>
    <w:p w14:paraId="14BFF01D" w14:textId="19F80DFC" w:rsidR="00193D2D" w:rsidRDefault="00193D2D" w:rsidP="002C3D3E"/>
    <w:p w14:paraId="226B3E43" w14:textId="6CD17A30" w:rsidR="00193D2D" w:rsidRDefault="00193D2D" w:rsidP="002C3D3E"/>
    <w:p w14:paraId="07404CE3" w14:textId="43E1B7CE" w:rsidR="00193D2D" w:rsidRDefault="00193D2D" w:rsidP="002C3D3E"/>
    <w:p w14:paraId="48D24AF3" w14:textId="7071A4DB" w:rsidR="00193D2D" w:rsidRDefault="00193D2D" w:rsidP="002C3D3E"/>
    <w:p w14:paraId="469225BE" w14:textId="5B18945D" w:rsidR="00193D2D" w:rsidRDefault="00193D2D" w:rsidP="002C3D3E"/>
    <w:p w14:paraId="6FBEBF37" w14:textId="37B42F2C" w:rsidR="00193D2D" w:rsidRDefault="00193D2D" w:rsidP="002C3D3E"/>
    <w:p w14:paraId="03BA8EFB" w14:textId="3C89865E" w:rsidR="00193D2D" w:rsidRDefault="00193D2D" w:rsidP="002C3D3E"/>
    <w:p w14:paraId="270BD92D" w14:textId="29848435" w:rsidR="00193D2D" w:rsidRDefault="00193D2D" w:rsidP="002C3D3E"/>
    <w:p w14:paraId="0C974A59" w14:textId="5BD0A3BE" w:rsidR="00193D2D" w:rsidRDefault="00193D2D" w:rsidP="002C3D3E">
      <w:r>
        <w:rPr>
          <w:noProof/>
          <w:lang w:val="es-CO" w:eastAsia="es-CO"/>
        </w:rPr>
        <w:drawing>
          <wp:anchor distT="0" distB="0" distL="114300" distR="114300" simplePos="0" relativeHeight="251823104" behindDoc="0" locked="0" layoutInCell="1" allowOverlap="1" wp14:anchorId="01791286" wp14:editId="2B287942">
            <wp:simplePos x="0" y="0"/>
            <wp:positionH relativeFrom="column">
              <wp:posOffset>2563111</wp:posOffset>
            </wp:positionH>
            <wp:positionV relativeFrom="paragraph">
              <wp:posOffset>34779</wp:posOffset>
            </wp:positionV>
            <wp:extent cx="3130062" cy="4566795"/>
            <wp:effectExtent l="0" t="0" r="0" b="571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WhatsApp Image 2024-10-09 at 13.48.38.jpeg"/>
                    <pic:cNvPicPr/>
                  </pic:nvPicPr>
                  <pic:blipFill>
                    <a:blip r:embed="rId22">
                      <a:extLst>
                        <a:ext uri="{28A0092B-C50C-407E-A947-70E740481C1C}">
                          <a14:useLocalDpi xmlns:a14="http://schemas.microsoft.com/office/drawing/2010/main" val="0"/>
                        </a:ext>
                      </a:extLst>
                    </a:blip>
                    <a:stretch>
                      <a:fillRect/>
                    </a:stretch>
                  </pic:blipFill>
                  <pic:spPr>
                    <a:xfrm>
                      <a:off x="0" y="0"/>
                      <a:ext cx="3130062" cy="4566795"/>
                    </a:xfrm>
                    <a:prstGeom prst="rect">
                      <a:avLst/>
                    </a:prstGeom>
                  </pic:spPr>
                </pic:pic>
              </a:graphicData>
            </a:graphic>
            <wp14:sizeRelH relativeFrom="margin">
              <wp14:pctWidth>0</wp14:pctWidth>
            </wp14:sizeRelH>
            <wp14:sizeRelV relativeFrom="margin">
              <wp14:pctHeight>0</wp14:pctHeight>
            </wp14:sizeRelV>
          </wp:anchor>
        </w:drawing>
      </w:r>
    </w:p>
    <w:p w14:paraId="230BF83F" w14:textId="77777777" w:rsidR="00193D2D" w:rsidRDefault="00193D2D" w:rsidP="002C3D3E"/>
    <w:p w14:paraId="1D3F6068" w14:textId="77777777" w:rsidR="00193D2D" w:rsidRDefault="00193D2D" w:rsidP="002C3D3E"/>
    <w:p w14:paraId="23622F41" w14:textId="77777777" w:rsidR="00193D2D" w:rsidRDefault="00193D2D" w:rsidP="002C3D3E"/>
    <w:p w14:paraId="08BB904E" w14:textId="77777777" w:rsidR="00193D2D" w:rsidRDefault="00193D2D" w:rsidP="002C3D3E"/>
    <w:p w14:paraId="1E9BC2F3" w14:textId="77777777" w:rsidR="00193D2D" w:rsidRDefault="00193D2D" w:rsidP="002C3D3E"/>
    <w:p w14:paraId="5892AA1C" w14:textId="77777777" w:rsidR="00193D2D" w:rsidRDefault="00193D2D" w:rsidP="002C3D3E"/>
    <w:p w14:paraId="0D94D91B" w14:textId="77777777" w:rsidR="00193D2D" w:rsidRDefault="00193D2D" w:rsidP="002C3D3E"/>
    <w:p w14:paraId="225987A0" w14:textId="77777777" w:rsidR="00193D2D" w:rsidRDefault="00193D2D" w:rsidP="002C3D3E"/>
    <w:p w14:paraId="5FB4BC0C" w14:textId="77777777" w:rsidR="00193D2D" w:rsidRDefault="00193D2D" w:rsidP="002C3D3E"/>
    <w:p w14:paraId="339EF7AB" w14:textId="77777777" w:rsidR="00193D2D" w:rsidRDefault="00193D2D" w:rsidP="002C3D3E"/>
    <w:p w14:paraId="749036C1" w14:textId="77777777" w:rsidR="00193D2D" w:rsidRDefault="00193D2D" w:rsidP="002C3D3E"/>
    <w:p w14:paraId="0C26C5E2" w14:textId="247FD5A8" w:rsidR="008E68B2" w:rsidRDefault="008E68B2" w:rsidP="002C3D3E">
      <w:r>
        <w:rPr>
          <w:noProof/>
          <w:lang w:val="es-CO" w:eastAsia="es-CO"/>
        </w:rPr>
        <w:lastRenderedPageBreak/>
        <w:drawing>
          <wp:anchor distT="0" distB="0" distL="114300" distR="114300" simplePos="0" relativeHeight="251832320" behindDoc="0" locked="0" layoutInCell="1" allowOverlap="1" wp14:anchorId="7CB95789" wp14:editId="5377AED3">
            <wp:simplePos x="0" y="0"/>
            <wp:positionH relativeFrom="column">
              <wp:posOffset>710565</wp:posOffset>
            </wp:positionH>
            <wp:positionV relativeFrom="paragraph">
              <wp:posOffset>-999490</wp:posOffset>
            </wp:positionV>
            <wp:extent cx="4210050" cy="3914775"/>
            <wp:effectExtent l="0" t="0" r="0" b="9525"/>
            <wp:wrapNone/>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WhatsApp Image 2024-10-11 at 12.47.31.jpeg"/>
                    <pic:cNvPicPr/>
                  </pic:nvPicPr>
                  <pic:blipFill>
                    <a:blip r:embed="rId23">
                      <a:extLst>
                        <a:ext uri="{28A0092B-C50C-407E-A947-70E740481C1C}">
                          <a14:useLocalDpi xmlns:a14="http://schemas.microsoft.com/office/drawing/2010/main" val="0"/>
                        </a:ext>
                      </a:extLst>
                    </a:blip>
                    <a:stretch>
                      <a:fillRect/>
                    </a:stretch>
                  </pic:blipFill>
                  <pic:spPr>
                    <a:xfrm>
                      <a:off x="0" y="0"/>
                      <a:ext cx="4210050" cy="3914775"/>
                    </a:xfrm>
                    <a:prstGeom prst="rect">
                      <a:avLst/>
                    </a:prstGeom>
                  </pic:spPr>
                </pic:pic>
              </a:graphicData>
            </a:graphic>
            <wp14:sizeRelH relativeFrom="margin">
              <wp14:pctWidth>0</wp14:pctWidth>
            </wp14:sizeRelH>
            <wp14:sizeRelV relativeFrom="margin">
              <wp14:pctHeight>0</wp14:pctHeight>
            </wp14:sizeRelV>
          </wp:anchor>
        </w:drawing>
      </w:r>
    </w:p>
    <w:p w14:paraId="46821B02" w14:textId="77777777" w:rsidR="008E68B2" w:rsidRDefault="008E68B2" w:rsidP="002C3D3E"/>
    <w:p w14:paraId="08530681" w14:textId="5D29B7DF" w:rsidR="008E68B2" w:rsidRDefault="008E68B2" w:rsidP="002C3D3E"/>
    <w:p w14:paraId="742D301E" w14:textId="77777777" w:rsidR="008E68B2" w:rsidRDefault="008E68B2" w:rsidP="002C3D3E"/>
    <w:p w14:paraId="049BE404" w14:textId="77777777" w:rsidR="008E68B2" w:rsidRDefault="008E68B2" w:rsidP="002C3D3E"/>
    <w:p w14:paraId="6B871D54" w14:textId="77777777" w:rsidR="008E68B2" w:rsidRDefault="008E68B2" w:rsidP="002C3D3E"/>
    <w:p w14:paraId="397D2257" w14:textId="77777777" w:rsidR="008E68B2" w:rsidRDefault="008E68B2" w:rsidP="002C3D3E"/>
    <w:p w14:paraId="109B4324" w14:textId="77777777" w:rsidR="008E68B2" w:rsidRDefault="008E68B2" w:rsidP="002C3D3E"/>
    <w:p w14:paraId="2F6B8642" w14:textId="77777777" w:rsidR="008E68B2" w:rsidRDefault="008E68B2" w:rsidP="002C3D3E"/>
    <w:p w14:paraId="4B0A6512" w14:textId="77777777" w:rsidR="008E68B2" w:rsidRDefault="008E68B2" w:rsidP="002C3D3E"/>
    <w:p w14:paraId="68D44E3C" w14:textId="767C7F02" w:rsidR="008E68B2" w:rsidRDefault="008E68B2" w:rsidP="002C3D3E"/>
    <w:p w14:paraId="33CA46D0" w14:textId="212159D4" w:rsidR="008E68B2" w:rsidRDefault="00131A0B" w:rsidP="002C3D3E">
      <w:bookmarkStart w:id="2" w:name="_GoBack"/>
      <w:r>
        <w:rPr>
          <w:noProof/>
          <w:lang w:val="es-CO" w:eastAsia="es-CO"/>
        </w:rPr>
        <w:drawing>
          <wp:anchor distT="0" distB="0" distL="114300" distR="114300" simplePos="0" relativeHeight="251833344" behindDoc="0" locked="0" layoutInCell="1" allowOverlap="1" wp14:anchorId="068900E9" wp14:editId="366245CF">
            <wp:simplePos x="0" y="0"/>
            <wp:positionH relativeFrom="column">
              <wp:posOffset>-579882</wp:posOffset>
            </wp:positionH>
            <wp:positionV relativeFrom="paragraph">
              <wp:posOffset>267970</wp:posOffset>
            </wp:positionV>
            <wp:extent cx="6604272" cy="4133088"/>
            <wp:effectExtent l="0" t="0" r="6350" b="1270"/>
            <wp:wrapNone/>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WhatsApp Image 2024-10-11 at 1.44.54 PM.jpeg"/>
                    <pic:cNvPicPr/>
                  </pic:nvPicPr>
                  <pic:blipFill>
                    <a:blip r:embed="rId24">
                      <a:extLst>
                        <a:ext uri="{28A0092B-C50C-407E-A947-70E740481C1C}">
                          <a14:useLocalDpi xmlns:a14="http://schemas.microsoft.com/office/drawing/2010/main" val="0"/>
                        </a:ext>
                      </a:extLst>
                    </a:blip>
                    <a:stretch>
                      <a:fillRect/>
                    </a:stretch>
                  </pic:blipFill>
                  <pic:spPr>
                    <a:xfrm>
                      <a:off x="0" y="0"/>
                      <a:ext cx="6604272" cy="4133088"/>
                    </a:xfrm>
                    <a:prstGeom prst="rect">
                      <a:avLst/>
                    </a:prstGeom>
                  </pic:spPr>
                </pic:pic>
              </a:graphicData>
            </a:graphic>
            <wp14:sizeRelH relativeFrom="margin">
              <wp14:pctWidth>0</wp14:pctWidth>
            </wp14:sizeRelH>
            <wp14:sizeRelV relativeFrom="margin">
              <wp14:pctHeight>0</wp14:pctHeight>
            </wp14:sizeRelV>
          </wp:anchor>
        </w:drawing>
      </w:r>
      <w:bookmarkEnd w:id="2"/>
    </w:p>
    <w:p w14:paraId="720B6C6E" w14:textId="77777777" w:rsidR="008E68B2" w:rsidRDefault="008E68B2" w:rsidP="002C3D3E"/>
    <w:p w14:paraId="3B4BB41E" w14:textId="77777777" w:rsidR="008E68B2" w:rsidRDefault="008E68B2" w:rsidP="002C3D3E"/>
    <w:p w14:paraId="6249BBFD" w14:textId="77777777" w:rsidR="008E68B2" w:rsidRDefault="008E68B2" w:rsidP="002C3D3E"/>
    <w:p w14:paraId="41BDB1A0" w14:textId="77777777" w:rsidR="008E68B2" w:rsidRDefault="008E68B2" w:rsidP="002C3D3E"/>
    <w:p w14:paraId="2554235D" w14:textId="77777777" w:rsidR="008E68B2" w:rsidRDefault="008E68B2" w:rsidP="002C3D3E"/>
    <w:p w14:paraId="27DD7144" w14:textId="77777777" w:rsidR="008E68B2" w:rsidRDefault="008E68B2" w:rsidP="002C3D3E"/>
    <w:p w14:paraId="754F064E" w14:textId="77777777" w:rsidR="008E68B2" w:rsidRDefault="008E68B2" w:rsidP="002C3D3E"/>
    <w:p w14:paraId="73B1DEE9" w14:textId="77777777" w:rsidR="008E68B2" w:rsidRDefault="008E68B2" w:rsidP="002C3D3E"/>
    <w:p w14:paraId="09C18529" w14:textId="77777777" w:rsidR="008E68B2" w:rsidRDefault="008E68B2" w:rsidP="002C3D3E"/>
    <w:p w14:paraId="601E3AC1" w14:textId="77777777" w:rsidR="008E68B2" w:rsidRDefault="008E68B2" w:rsidP="002C3D3E"/>
    <w:p w14:paraId="02C0D52F" w14:textId="77777777" w:rsidR="008E68B2" w:rsidRDefault="008E68B2" w:rsidP="002C3D3E"/>
    <w:p w14:paraId="00BC92DF" w14:textId="77777777" w:rsidR="008E68B2" w:rsidRDefault="008E68B2" w:rsidP="002C3D3E"/>
    <w:p w14:paraId="32F2FC1A" w14:textId="599E0E50" w:rsidR="00DD146C" w:rsidRDefault="007C13EC" w:rsidP="007333F5">
      <w:pPr>
        <w:pStyle w:val="Prrafodelista"/>
        <w:numPr>
          <w:ilvl w:val="0"/>
          <w:numId w:val="26"/>
        </w:numPr>
      </w:pPr>
      <w:r>
        <w:rPr>
          <w:noProof/>
          <w:lang w:val="es-CO" w:eastAsia="es-CO"/>
        </w:rPr>
        <w:lastRenderedPageBreak/>
        <w:drawing>
          <wp:anchor distT="0" distB="0" distL="114300" distR="114300" simplePos="0" relativeHeight="251800576" behindDoc="0" locked="0" layoutInCell="1" allowOverlap="1" wp14:anchorId="01129581" wp14:editId="26E8D7BB">
            <wp:simplePos x="0" y="0"/>
            <wp:positionH relativeFrom="column">
              <wp:posOffset>-714375</wp:posOffset>
            </wp:positionH>
            <wp:positionV relativeFrom="paragraph">
              <wp:posOffset>448318</wp:posOffset>
            </wp:positionV>
            <wp:extent cx="2217426" cy="2895600"/>
            <wp:effectExtent l="0" t="0" r="0" b="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hatsApp Image 2024-09-30 at 20.35.16.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17426" cy="2895600"/>
                    </a:xfrm>
                    <a:prstGeom prst="rect">
                      <a:avLst/>
                    </a:prstGeom>
                  </pic:spPr>
                </pic:pic>
              </a:graphicData>
            </a:graphic>
            <wp14:sizeRelH relativeFrom="margin">
              <wp14:pctWidth>0</wp14:pctWidth>
            </wp14:sizeRelH>
            <wp14:sizeRelV relativeFrom="margin">
              <wp14:pctHeight>0</wp14:pctHeight>
            </wp14:sizeRelV>
          </wp:anchor>
        </w:drawing>
      </w:r>
    </w:p>
    <w:p w14:paraId="2EBE48D0" w14:textId="52BCCD9F" w:rsidR="00DD146C" w:rsidRDefault="007C13EC" w:rsidP="002C3D3E">
      <w:r>
        <w:rPr>
          <w:noProof/>
          <w:lang w:val="es-CO" w:eastAsia="es-CO"/>
        </w:rPr>
        <w:drawing>
          <wp:anchor distT="0" distB="0" distL="114300" distR="114300" simplePos="0" relativeHeight="251801600" behindDoc="0" locked="0" layoutInCell="1" allowOverlap="1" wp14:anchorId="1812A912" wp14:editId="6383ABD0">
            <wp:simplePos x="0" y="0"/>
            <wp:positionH relativeFrom="column">
              <wp:posOffset>1739265</wp:posOffset>
            </wp:positionH>
            <wp:positionV relativeFrom="paragraph">
              <wp:posOffset>45085</wp:posOffset>
            </wp:positionV>
            <wp:extent cx="2217420" cy="2895600"/>
            <wp:effectExtent l="0" t="0" r="0" b="0"/>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WhatsApp Image 2024-09-30 at 20.28.57.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17420" cy="2895600"/>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802624" behindDoc="0" locked="0" layoutInCell="1" allowOverlap="1" wp14:anchorId="68C3168D" wp14:editId="30293D01">
            <wp:simplePos x="0" y="0"/>
            <wp:positionH relativeFrom="column">
              <wp:posOffset>4238625</wp:posOffset>
            </wp:positionH>
            <wp:positionV relativeFrom="paragraph">
              <wp:posOffset>45085</wp:posOffset>
            </wp:positionV>
            <wp:extent cx="2217420" cy="2895600"/>
            <wp:effectExtent l="0" t="0" r="0" b="0"/>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WhatsApp Image 2024-09-30 at 20.28.22.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17420" cy="2895600"/>
                    </a:xfrm>
                    <a:prstGeom prst="rect">
                      <a:avLst/>
                    </a:prstGeom>
                  </pic:spPr>
                </pic:pic>
              </a:graphicData>
            </a:graphic>
            <wp14:sizeRelH relativeFrom="margin">
              <wp14:pctWidth>0</wp14:pctWidth>
            </wp14:sizeRelH>
            <wp14:sizeRelV relativeFrom="margin">
              <wp14:pctHeight>0</wp14:pctHeight>
            </wp14:sizeRelV>
          </wp:anchor>
        </w:drawing>
      </w:r>
    </w:p>
    <w:p w14:paraId="54FC2575" w14:textId="3969261F" w:rsidR="00DD146C" w:rsidRDefault="00DD146C" w:rsidP="002C3D3E"/>
    <w:p w14:paraId="6835E7CC" w14:textId="3DB5C9E0" w:rsidR="00DD146C" w:rsidRDefault="00DD146C" w:rsidP="002C3D3E"/>
    <w:p w14:paraId="770A6555" w14:textId="7BA1A04F" w:rsidR="00DD146C" w:rsidRDefault="00DD146C" w:rsidP="002C3D3E"/>
    <w:p w14:paraId="64DE611E" w14:textId="742DFD6A" w:rsidR="00DD146C" w:rsidRDefault="00DD146C" w:rsidP="002C3D3E"/>
    <w:p w14:paraId="367DEFEC" w14:textId="43DC2B9E" w:rsidR="00F40293" w:rsidRDefault="00F40293" w:rsidP="002C3D3E"/>
    <w:p w14:paraId="1869F06D" w14:textId="1FCAB27E" w:rsidR="00F40293" w:rsidRDefault="00F40293" w:rsidP="002C3D3E"/>
    <w:p w14:paraId="33394836" w14:textId="73282AC6" w:rsidR="00F40293" w:rsidRDefault="00F40293" w:rsidP="002C3D3E"/>
    <w:p w14:paraId="3E4DA0F7" w14:textId="3F0A6999" w:rsidR="00265229" w:rsidRDefault="00265229" w:rsidP="00750415"/>
    <w:p w14:paraId="36985864" w14:textId="36476689" w:rsidR="00750415" w:rsidRDefault="00750415" w:rsidP="00750415"/>
    <w:p w14:paraId="4324FADF" w14:textId="3F96688E" w:rsidR="00265229" w:rsidRDefault="005E25A3" w:rsidP="007333F5">
      <w:pPr>
        <w:pStyle w:val="Prrafodelista"/>
        <w:numPr>
          <w:ilvl w:val="0"/>
          <w:numId w:val="26"/>
        </w:numPr>
      </w:pPr>
      <w:r>
        <w:rPr>
          <w:noProof/>
          <w:lang w:val="es-CO" w:eastAsia="es-CO"/>
        </w:rPr>
        <w:drawing>
          <wp:anchor distT="0" distB="0" distL="114300" distR="114300" simplePos="0" relativeHeight="251805696" behindDoc="0" locked="0" layoutInCell="1" allowOverlap="1" wp14:anchorId="783D01E0" wp14:editId="165A3702">
            <wp:simplePos x="0" y="0"/>
            <wp:positionH relativeFrom="column">
              <wp:posOffset>3623750</wp:posOffset>
            </wp:positionH>
            <wp:positionV relativeFrom="paragraph">
              <wp:posOffset>366297</wp:posOffset>
            </wp:positionV>
            <wp:extent cx="2940685" cy="3950624"/>
            <wp:effectExtent l="0" t="0" r="0" b="0"/>
            <wp:wrapNone/>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hatsApp Image 2024-09-30 at 20.46.21(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41683" cy="3951965"/>
                    </a:xfrm>
                    <a:prstGeom prst="rect">
                      <a:avLst/>
                    </a:prstGeom>
                  </pic:spPr>
                </pic:pic>
              </a:graphicData>
            </a:graphic>
            <wp14:sizeRelH relativeFrom="margin">
              <wp14:pctWidth>0</wp14:pctWidth>
            </wp14:sizeRelH>
            <wp14:sizeRelV relativeFrom="margin">
              <wp14:pctHeight>0</wp14:pctHeight>
            </wp14:sizeRelV>
          </wp:anchor>
        </w:drawing>
      </w:r>
    </w:p>
    <w:p w14:paraId="7CB9205D" w14:textId="0835E336" w:rsidR="00265229" w:rsidRDefault="00E85256" w:rsidP="002C3D3E">
      <w:r>
        <w:rPr>
          <w:noProof/>
          <w:lang w:val="es-CO" w:eastAsia="es-CO"/>
        </w:rPr>
        <w:drawing>
          <wp:anchor distT="0" distB="0" distL="114300" distR="114300" simplePos="0" relativeHeight="251803648" behindDoc="0" locked="0" layoutInCell="1" allowOverlap="1" wp14:anchorId="4F37C6E1" wp14:editId="1D36B3B2">
            <wp:simplePos x="0" y="0"/>
            <wp:positionH relativeFrom="column">
              <wp:posOffset>-535012</wp:posOffset>
            </wp:positionH>
            <wp:positionV relativeFrom="paragraph">
              <wp:posOffset>235096</wp:posOffset>
            </wp:positionV>
            <wp:extent cx="2874645" cy="3609340"/>
            <wp:effectExtent l="0" t="0" r="1905" b="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WhatsApp Image 2024-09-30 at 20.46.20.jpeg"/>
                    <pic:cNvPicPr/>
                  </pic:nvPicPr>
                  <pic:blipFill rotWithShape="1">
                    <a:blip r:embed="rId29" cstate="print">
                      <a:extLst>
                        <a:ext uri="{28A0092B-C50C-407E-A947-70E740481C1C}">
                          <a14:useLocalDpi xmlns:a14="http://schemas.microsoft.com/office/drawing/2010/main" val="0"/>
                        </a:ext>
                      </a:extLst>
                    </a:blip>
                    <a:srcRect t="20211"/>
                    <a:stretch/>
                  </pic:blipFill>
                  <pic:spPr bwMode="auto">
                    <a:xfrm>
                      <a:off x="0" y="0"/>
                      <a:ext cx="2874645" cy="360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B8A71" w14:textId="2D3EAF62" w:rsidR="00265229" w:rsidRDefault="00265229" w:rsidP="002C3D3E"/>
    <w:p w14:paraId="6C9AF83A" w14:textId="7869F714" w:rsidR="00265229" w:rsidRDefault="00265229" w:rsidP="002C3D3E"/>
    <w:p w14:paraId="1031A77C" w14:textId="7967F7C2" w:rsidR="00265229" w:rsidRDefault="00265229" w:rsidP="002C3D3E"/>
    <w:p w14:paraId="5BF2EE6D" w14:textId="00F8BD57" w:rsidR="00265229" w:rsidRDefault="00265229" w:rsidP="002C3D3E"/>
    <w:p w14:paraId="11B1B626" w14:textId="72EA4004" w:rsidR="00265229" w:rsidRDefault="00265229" w:rsidP="002C3D3E"/>
    <w:p w14:paraId="69A58E84" w14:textId="796ABE6F" w:rsidR="00265229" w:rsidRDefault="00265229" w:rsidP="002C3D3E"/>
    <w:p w14:paraId="0F595F6F" w14:textId="66F6FF77" w:rsidR="00265229" w:rsidRDefault="00265229" w:rsidP="002C3D3E"/>
    <w:p w14:paraId="72AED400" w14:textId="73E6EFF9" w:rsidR="00265229" w:rsidRDefault="00265229" w:rsidP="002C3D3E"/>
    <w:p w14:paraId="38080A6C" w14:textId="6EDE8522" w:rsidR="00265229" w:rsidRDefault="00265229" w:rsidP="002C3D3E"/>
    <w:p w14:paraId="07DF359B" w14:textId="7F58BD08" w:rsidR="00265229" w:rsidRDefault="00265229" w:rsidP="00911440"/>
    <w:p w14:paraId="11776306" w14:textId="0EDEE38B" w:rsidR="00265229" w:rsidRDefault="00265229" w:rsidP="00911440"/>
    <w:p w14:paraId="2C1E8CE9" w14:textId="258393EC" w:rsidR="00265229" w:rsidRDefault="00E85256" w:rsidP="00911440">
      <w:r>
        <w:rPr>
          <w:noProof/>
          <w:lang w:val="es-CO" w:eastAsia="es-CO"/>
        </w:rPr>
        <w:lastRenderedPageBreak/>
        <w:drawing>
          <wp:anchor distT="0" distB="0" distL="114300" distR="114300" simplePos="0" relativeHeight="251806720" behindDoc="0" locked="0" layoutInCell="1" allowOverlap="1" wp14:anchorId="087304DB" wp14:editId="637EDA6F">
            <wp:simplePos x="0" y="0"/>
            <wp:positionH relativeFrom="column">
              <wp:posOffset>-880745</wp:posOffset>
            </wp:positionH>
            <wp:positionV relativeFrom="paragraph">
              <wp:posOffset>-887730</wp:posOffset>
            </wp:positionV>
            <wp:extent cx="4149725" cy="2592070"/>
            <wp:effectExtent l="0" t="0" r="3175" b="0"/>
            <wp:wrapNone/>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WhatsApp Image 2024-09-30 at 20.49.47.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49725" cy="2592070"/>
                    </a:xfrm>
                    <a:prstGeom prst="rect">
                      <a:avLst/>
                    </a:prstGeom>
                  </pic:spPr>
                </pic:pic>
              </a:graphicData>
            </a:graphic>
            <wp14:sizeRelH relativeFrom="margin">
              <wp14:pctWidth>0</wp14:pctWidth>
            </wp14:sizeRelH>
            <wp14:sizeRelV relativeFrom="margin">
              <wp14:pctHeight>0</wp14:pctHeight>
            </wp14:sizeRelV>
          </wp:anchor>
        </w:drawing>
      </w:r>
    </w:p>
    <w:p w14:paraId="2B10952C" w14:textId="401F4850" w:rsidR="00265229" w:rsidRDefault="00265229" w:rsidP="00911440"/>
    <w:p w14:paraId="36377A3F" w14:textId="2D801247" w:rsidR="00265229" w:rsidRDefault="00E85256" w:rsidP="00911440">
      <w:r>
        <w:rPr>
          <w:noProof/>
          <w:lang w:val="es-CO" w:eastAsia="es-CO"/>
        </w:rPr>
        <w:drawing>
          <wp:anchor distT="0" distB="0" distL="114300" distR="114300" simplePos="0" relativeHeight="251827200" behindDoc="0" locked="0" layoutInCell="1" allowOverlap="1" wp14:anchorId="49C70C96" wp14:editId="3142703D">
            <wp:simplePos x="0" y="0"/>
            <wp:positionH relativeFrom="column">
              <wp:posOffset>3539858</wp:posOffset>
            </wp:positionH>
            <wp:positionV relativeFrom="paragraph">
              <wp:posOffset>13970</wp:posOffset>
            </wp:positionV>
            <wp:extent cx="2961640" cy="6239361"/>
            <wp:effectExtent l="0" t="0" r="0" b="9525"/>
            <wp:wrapNone/>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WhatsApp Image 2024-10-09 at 14.19.31.jpeg"/>
                    <pic:cNvPicPr/>
                  </pic:nvPicPr>
                  <pic:blipFill rotWithShape="1">
                    <a:blip r:embed="rId31">
                      <a:extLst>
                        <a:ext uri="{28A0092B-C50C-407E-A947-70E740481C1C}">
                          <a14:useLocalDpi xmlns:a14="http://schemas.microsoft.com/office/drawing/2010/main" val="0"/>
                        </a:ext>
                      </a:extLst>
                    </a:blip>
                    <a:srcRect t="30198" b="16625"/>
                    <a:stretch/>
                  </pic:blipFill>
                  <pic:spPr bwMode="auto">
                    <a:xfrm>
                      <a:off x="0" y="0"/>
                      <a:ext cx="2961640" cy="62393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59A4BF" w14:textId="55475B22" w:rsidR="00265229" w:rsidRDefault="00265229" w:rsidP="00911440"/>
    <w:p w14:paraId="5EEAC852" w14:textId="2D543F5E" w:rsidR="007116B4" w:rsidRDefault="007116B4" w:rsidP="00911440"/>
    <w:p w14:paraId="170E6EF1" w14:textId="04D75013" w:rsidR="00A31B10" w:rsidRDefault="00E85256" w:rsidP="00911440">
      <w:r>
        <w:rPr>
          <w:noProof/>
          <w:lang w:val="es-CO" w:eastAsia="es-CO"/>
        </w:rPr>
        <w:drawing>
          <wp:anchor distT="0" distB="0" distL="114300" distR="114300" simplePos="0" relativeHeight="251807744" behindDoc="0" locked="0" layoutInCell="1" allowOverlap="1" wp14:anchorId="425EA373" wp14:editId="74188D88">
            <wp:simplePos x="0" y="0"/>
            <wp:positionH relativeFrom="column">
              <wp:posOffset>-884054</wp:posOffset>
            </wp:positionH>
            <wp:positionV relativeFrom="paragraph">
              <wp:posOffset>344170</wp:posOffset>
            </wp:positionV>
            <wp:extent cx="4202723" cy="3117726"/>
            <wp:effectExtent l="0" t="0" r="7620" b="698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WhatsApp Image 2024-09-30 at 20.49.44.jpeg"/>
                    <pic:cNvPicPr/>
                  </pic:nvPicPr>
                  <pic:blipFill rotWithShape="1">
                    <a:blip r:embed="rId32" cstate="print">
                      <a:extLst>
                        <a:ext uri="{28A0092B-C50C-407E-A947-70E740481C1C}">
                          <a14:useLocalDpi xmlns:a14="http://schemas.microsoft.com/office/drawing/2010/main" val="0"/>
                        </a:ext>
                      </a:extLst>
                    </a:blip>
                    <a:srcRect t="17922" r="9300" b="10183"/>
                    <a:stretch/>
                  </pic:blipFill>
                  <pic:spPr bwMode="auto">
                    <a:xfrm>
                      <a:off x="0" y="0"/>
                      <a:ext cx="4202723" cy="31177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13DF1B" w14:textId="2CB876D7" w:rsidR="007116B4" w:rsidRDefault="007116B4" w:rsidP="00911440"/>
    <w:p w14:paraId="45630F89" w14:textId="65954B98" w:rsidR="007116B4" w:rsidRDefault="007116B4" w:rsidP="00911440"/>
    <w:p w14:paraId="5A17B91F" w14:textId="556D0459" w:rsidR="00750415" w:rsidRDefault="00750415" w:rsidP="00911440"/>
    <w:p w14:paraId="0463990A" w14:textId="13021DD0" w:rsidR="007116B4" w:rsidRDefault="007116B4" w:rsidP="00911440"/>
    <w:p w14:paraId="07D001FA" w14:textId="438CF46E" w:rsidR="007116B4" w:rsidRDefault="007116B4" w:rsidP="00911440"/>
    <w:p w14:paraId="48DA2132" w14:textId="0CBA0F9F" w:rsidR="005E25A3" w:rsidRDefault="005E25A3" w:rsidP="00911440"/>
    <w:p w14:paraId="1BCD4CA5" w14:textId="6358AE1D" w:rsidR="004A24CE" w:rsidRDefault="004A24CE" w:rsidP="00911440"/>
    <w:p w14:paraId="3B93EC0E" w14:textId="701D20F2" w:rsidR="004A24CE" w:rsidRDefault="004A24CE" w:rsidP="00911440"/>
    <w:p w14:paraId="34D3AB54" w14:textId="7AF2E373" w:rsidR="004A24CE" w:rsidRDefault="004A24CE" w:rsidP="00911440"/>
    <w:p w14:paraId="376091FA" w14:textId="147FCC03" w:rsidR="004A24CE" w:rsidRDefault="004A24CE" w:rsidP="00911440"/>
    <w:p w14:paraId="0494CDEC" w14:textId="05C25993" w:rsidR="004A24CE" w:rsidRDefault="00E85256" w:rsidP="00911440">
      <w:r>
        <w:rPr>
          <w:noProof/>
          <w:lang w:val="es-CO" w:eastAsia="es-CO"/>
        </w:rPr>
        <w:drawing>
          <wp:anchor distT="0" distB="0" distL="114300" distR="114300" simplePos="0" relativeHeight="251826176" behindDoc="0" locked="0" layoutInCell="1" allowOverlap="1" wp14:anchorId="3F65C267" wp14:editId="51C26EB5">
            <wp:simplePos x="0" y="0"/>
            <wp:positionH relativeFrom="column">
              <wp:posOffset>-891607</wp:posOffset>
            </wp:positionH>
            <wp:positionV relativeFrom="paragraph">
              <wp:posOffset>193675</wp:posOffset>
            </wp:positionV>
            <wp:extent cx="4246392" cy="2883535"/>
            <wp:effectExtent l="0" t="0" r="1905"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WhatsApp Image 2024-10-09 at 14.19.37(1).jpeg"/>
                    <pic:cNvPicPr/>
                  </pic:nvPicPr>
                  <pic:blipFill rotWithShape="1">
                    <a:blip r:embed="rId33" cstate="print">
                      <a:extLst>
                        <a:ext uri="{28A0092B-C50C-407E-A947-70E740481C1C}">
                          <a14:useLocalDpi xmlns:a14="http://schemas.microsoft.com/office/drawing/2010/main" val="0"/>
                        </a:ext>
                      </a:extLst>
                    </a:blip>
                    <a:srcRect t="17172"/>
                    <a:stretch/>
                  </pic:blipFill>
                  <pic:spPr bwMode="auto">
                    <a:xfrm>
                      <a:off x="0" y="0"/>
                      <a:ext cx="4246392" cy="2883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AC893C" w14:textId="77777777" w:rsidR="004A24CE" w:rsidRDefault="004A24CE" w:rsidP="00911440"/>
    <w:p w14:paraId="0519ACF9" w14:textId="77777777" w:rsidR="004A24CE" w:rsidRDefault="004A24CE" w:rsidP="00911440"/>
    <w:p w14:paraId="450D8EB2" w14:textId="77777777" w:rsidR="004A24CE" w:rsidRDefault="004A24CE" w:rsidP="00911440"/>
    <w:p w14:paraId="34280C05" w14:textId="77777777" w:rsidR="004A24CE" w:rsidRDefault="004A24CE" w:rsidP="00911440"/>
    <w:p w14:paraId="0ECD0335" w14:textId="77777777" w:rsidR="004A24CE" w:rsidRDefault="004A24CE" w:rsidP="00911440"/>
    <w:p w14:paraId="6A00C47E" w14:textId="77777777" w:rsidR="004A24CE" w:rsidRDefault="004A24CE" w:rsidP="00911440"/>
    <w:p w14:paraId="4D7F4581" w14:textId="77777777" w:rsidR="005E25A3" w:rsidRDefault="005E25A3" w:rsidP="00911440"/>
    <w:p w14:paraId="7A70DAA4" w14:textId="7C06F86E" w:rsidR="00E85256" w:rsidRDefault="00E85256" w:rsidP="00911440">
      <w:r>
        <w:rPr>
          <w:noProof/>
          <w:lang w:val="es-CO" w:eastAsia="es-CO"/>
        </w:rPr>
        <w:lastRenderedPageBreak/>
        <w:drawing>
          <wp:anchor distT="0" distB="0" distL="114300" distR="114300" simplePos="0" relativeHeight="251828224" behindDoc="0" locked="0" layoutInCell="1" allowOverlap="1" wp14:anchorId="73A15069" wp14:editId="3F8FFAEF">
            <wp:simplePos x="0" y="0"/>
            <wp:positionH relativeFrom="column">
              <wp:posOffset>-967840</wp:posOffset>
            </wp:positionH>
            <wp:positionV relativeFrom="paragraph">
              <wp:posOffset>-750836</wp:posOffset>
            </wp:positionV>
            <wp:extent cx="3849238" cy="3159860"/>
            <wp:effectExtent l="0" t="0" r="0" b="2540"/>
            <wp:wrapNone/>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WhatsApp Image 2024-10-09 at 14.19.37.jpeg"/>
                    <pic:cNvPicPr/>
                  </pic:nvPicPr>
                  <pic:blipFill>
                    <a:blip r:embed="rId34">
                      <a:extLst>
                        <a:ext uri="{28A0092B-C50C-407E-A947-70E740481C1C}">
                          <a14:useLocalDpi xmlns:a14="http://schemas.microsoft.com/office/drawing/2010/main" val="0"/>
                        </a:ext>
                      </a:extLst>
                    </a:blip>
                    <a:stretch>
                      <a:fillRect/>
                    </a:stretch>
                  </pic:blipFill>
                  <pic:spPr>
                    <a:xfrm>
                      <a:off x="0" y="0"/>
                      <a:ext cx="3850747" cy="3161099"/>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830272" behindDoc="0" locked="0" layoutInCell="1" allowOverlap="1" wp14:anchorId="0CF62D24" wp14:editId="32757B97">
            <wp:simplePos x="0" y="0"/>
            <wp:positionH relativeFrom="column">
              <wp:posOffset>3026309</wp:posOffset>
            </wp:positionH>
            <wp:positionV relativeFrom="paragraph">
              <wp:posOffset>-750425</wp:posOffset>
            </wp:positionV>
            <wp:extent cx="3501736" cy="3159760"/>
            <wp:effectExtent l="0" t="0" r="3810" b="2540"/>
            <wp:wrapNone/>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WhatsApp Image 2024-10-09 at 14.19.37(3).jpeg"/>
                    <pic:cNvPicPr/>
                  </pic:nvPicPr>
                  <pic:blipFill rotWithShape="1">
                    <a:blip r:embed="rId35" cstate="print">
                      <a:extLst>
                        <a:ext uri="{28A0092B-C50C-407E-A947-70E740481C1C}">
                          <a14:useLocalDpi xmlns:a14="http://schemas.microsoft.com/office/drawing/2010/main" val="0"/>
                        </a:ext>
                      </a:extLst>
                    </a:blip>
                    <a:srcRect b="38257"/>
                    <a:stretch/>
                  </pic:blipFill>
                  <pic:spPr bwMode="auto">
                    <a:xfrm>
                      <a:off x="0" y="0"/>
                      <a:ext cx="3501736" cy="315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A6C38C" w14:textId="7FC2506A" w:rsidR="00E85256" w:rsidRDefault="00E85256" w:rsidP="00911440"/>
    <w:p w14:paraId="26A8B272" w14:textId="398DD741" w:rsidR="00E85256" w:rsidRDefault="00E85256" w:rsidP="00911440"/>
    <w:p w14:paraId="30D27810" w14:textId="37E01200" w:rsidR="00E85256" w:rsidRDefault="00E85256" w:rsidP="00911440"/>
    <w:p w14:paraId="1554BD94" w14:textId="065A2D2C" w:rsidR="00E85256" w:rsidRDefault="00E85256" w:rsidP="00911440"/>
    <w:p w14:paraId="6EF9A058" w14:textId="5ED704EF" w:rsidR="00E85256" w:rsidRDefault="00E85256" w:rsidP="00911440"/>
    <w:p w14:paraId="7989380A" w14:textId="12FCE56D" w:rsidR="00E85256" w:rsidRDefault="00E85256" w:rsidP="00911440"/>
    <w:p w14:paraId="2037E360" w14:textId="565A4641" w:rsidR="00E85256" w:rsidRDefault="00E85256" w:rsidP="00911440">
      <w:r>
        <w:rPr>
          <w:noProof/>
          <w:lang w:val="es-CO" w:eastAsia="es-CO"/>
        </w:rPr>
        <w:drawing>
          <wp:anchor distT="0" distB="0" distL="114300" distR="114300" simplePos="0" relativeHeight="251829248" behindDoc="0" locked="0" layoutInCell="1" allowOverlap="1" wp14:anchorId="78F8EE51" wp14:editId="2BC8744F">
            <wp:simplePos x="0" y="0"/>
            <wp:positionH relativeFrom="column">
              <wp:posOffset>299686</wp:posOffset>
            </wp:positionH>
            <wp:positionV relativeFrom="paragraph">
              <wp:posOffset>290830</wp:posOffset>
            </wp:positionV>
            <wp:extent cx="5488836" cy="3064042"/>
            <wp:effectExtent l="0" t="0" r="0" b="3175"/>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WhatsApp Image 2024-10-09 at 14.14.25.jpeg"/>
                    <pic:cNvPicPr/>
                  </pic:nvPicPr>
                  <pic:blipFill rotWithShape="1">
                    <a:blip r:embed="rId36" cstate="print">
                      <a:extLst>
                        <a:ext uri="{28A0092B-C50C-407E-A947-70E740481C1C}">
                          <a14:useLocalDpi xmlns:a14="http://schemas.microsoft.com/office/drawing/2010/main" val="0"/>
                        </a:ext>
                      </a:extLst>
                    </a:blip>
                    <a:srcRect t="22993"/>
                    <a:stretch/>
                  </pic:blipFill>
                  <pic:spPr bwMode="auto">
                    <a:xfrm>
                      <a:off x="0" y="0"/>
                      <a:ext cx="5488836" cy="30640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1AAA93" w14:textId="73B7FF30" w:rsidR="00E85256" w:rsidRDefault="00E85256" w:rsidP="00911440"/>
    <w:p w14:paraId="690E94EE" w14:textId="30FA9F42" w:rsidR="00E85256" w:rsidRDefault="00E85256" w:rsidP="00911440"/>
    <w:p w14:paraId="6F744BE5" w14:textId="3607A8C1" w:rsidR="00E85256" w:rsidRDefault="00E85256" w:rsidP="00911440"/>
    <w:p w14:paraId="5B907D6F" w14:textId="7378B3D0" w:rsidR="00E85256" w:rsidRDefault="00E85256" w:rsidP="00911440"/>
    <w:p w14:paraId="5129053B" w14:textId="29034BF6" w:rsidR="00E85256" w:rsidRDefault="00E85256" w:rsidP="00911440"/>
    <w:p w14:paraId="2DBA9694" w14:textId="77777777" w:rsidR="00E85256" w:rsidRDefault="00E85256" w:rsidP="00911440"/>
    <w:p w14:paraId="6A2F860D" w14:textId="77777777" w:rsidR="00E85256" w:rsidRDefault="00E85256" w:rsidP="00911440"/>
    <w:p w14:paraId="3C369C34" w14:textId="1D0A50A9" w:rsidR="00E85256" w:rsidRDefault="00E85256" w:rsidP="00911440"/>
    <w:p w14:paraId="16135DEB" w14:textId="12259EEA" w:rsidR="00E85256" w:rsidRDefault="00E85256" w:rsidP="00911440"/>
    <w:p w14:paraId="0006D0D9" w14:textId="44EF5C38" w:rsidR="00E85256" w:rsidRDefault="00E85256" w:rsidP="00911440">
      <w:r>
        <w:rPr>
          <w:noProof/>
          <w:lang w:val="es-CO" w:eastAsia="es-CO"/>
        </w:rPr>
        <w:drawing>
          <wp:anchor distT="0" distB="0" distL="114300" distR="114300" simplePos="0" relativeHeight="251831296" behindDoc="0" locked="0" layoutInCell="1" allowOverlap="1" wp14:anchorId="02E433F4" wp14:editId="1CDECE59">
            <wp:simplePos x="0" y="0"/>
            <wp:positionH relativeFrom="column">
              <wp:posOffset>299486</wp:posOffset>
            </wp:positionH>
            <wp:positionV relativeFrom="paragraph">
              <wp:posOffset>269507</wp:posOffset>
            </wp:positionV>
            <wp:extent cx="5488305" cy="2983230"/>
            <wp:effectExtent l="0" t="0" r="0" b="762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WhatsApp Image 2024-10-09 at 14.19.37(2).jpeg"/>
                    <pic:cNvPicPr/>
                  </pic:nvPicPr>
                  <pic:blipFill rotWithShape="1">
                    <a:blip r:embed="rId37">
                      <a:extLst>
                        <a:ext uri="{28A0092B-C50C-407E-A947-70E740481C1C}">
                          <a14:useLocalDpi xmlns:a14="http://schemas.microsoft.com/office/drawing/2010/main" val="0"/>
                        </a:ext>
                      </a:extLst>
                    </a:blip>
                    <a:srcRect t="18652"/>
                    <a:stretch/>
                  </pic:blipFill>
                  <pic:spPr bwMode="auto">
                    <a:xfrm>
                      <a:off x="0" y="0"/>
                      <a:ext cx="5492531" cy="29855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86CB75" w14:textId="69ADA066" w:rsidR="00E85256" w:rsidRDefault="00E85256" w:rsidP="00911440"/>
    <w:p w14:paraId="6E380AF0" w14:textId="3F2CDA84" w:rsidR="00E85256" w:rsidRDefault="00E85256" w:rsidP="00911440"/>
    <w:p w14:paraId="770892F1" w14:textId="0E21E65E" w:rsidR="00E85256" w:rsidRDefault="00E85256" w:rsidP="00911440"/>
    <w:p w14:paraId="1EFA2E33" w14:textId="77777777" w:rsidR="00E85256" w:rsidRDefault="00E85256" w:rsidP="00911440"/>
    <w:p w14:paraId="7ECB1DBC" w14:textId="77777777" w:rsidR="00E85256" w:rsidRDefault="00E85256" w:rsidP="00911440"/>
    <w:p w14:paraId="3A1B25B3" w14:textId="77777777" w:rsidR="00E85256" w:rsidRDefault="00E85256" w:rsidP="00911440"/>
    <w:p w14:paraId="51E87B9B" w14:textId="14C50B29" w:rsidR="007116B4" w:rsidRDefault="004E72A3" w:rsidP="007333F5">
      <w:pPr>
        <w:pStyle w:val="Prrafodelista"/>
        <w:numPr>
          <w:ilvl w:val="0"/>
          <w:numId w:val="26"/>
        </w:numPr>
      </w:pPr>
      <w:r>
        <w:rPr>
          <w:noProof/>
          <w:lang w:val="es-CO" w:eastAsia="es-CO"/>
        </w:rPr>
        <w:lastRenderedPageBreak/>
        <w:drawing>
          <wp:anchor distT="0" distB="0" distL="114300" distR="114300" simplePos="0" relativeHeight="251809792" behindDoc="0" locked="0" layoutInCell="1" allowOverlap="1" wp14:anchorId="2355850E" wp14:editId="392BB0F2">
            <wp:simplePos x="0" y="0"/>
            <wp:positionH relativeFrom="column">
              <wp:posOffset>-843915</wp:posOffset>
            </wp:positionH>
            <wp:positionV relativeFrom="paragraph">
              <wp:posOffset>4014470</wp:posOffset>
            </wp:positionV>
            <wp:extent cx="2514600" cy="3383280"/>
            <wp:effectExtent l="0" t="0" r="0" b="762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WhatsApp Image 2024-09-30 at 20.58.42.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14600" cy="3383280"/>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808768" behindDoc="0" locked="0" layoutInCell="1" allowOverlap="1" wp14:anchorId="34835DAC" wp14:editId="4BBD34AC">
            <wp:simplePos x="0" y="0"/>
            <wp:positionH relativeFrom="column">
              <wp:posOffset>-866775</wp:posOffset>
            </wp:positionH>
            <wp:positionV relativeFrom="paragraph">
              <wp:posOffset>448310</wp:posOffset>
            </wp:positionV>
            <wp:extent cx="2537460" cy="3383280"/>
            <wp:effectExtent l="0" t="0" r="0" b="7620"/>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WhatsApp Image 2024-09-30 at 20.58.43.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537460" cy="3383280"/>
                    </a:xfrm>
                    <a:prstGeom prst="rect">
                      <a:avLst/>
                    </a:prstGeom>
                  </pic:spPr>
                </pic:pic>
              </a:graphicData>
            </a:graphic>
            <wp14:sizeRelH relativeFrom="margin">
              <wp14:pctWidth>0</wp14:pctWidth>
            </wp14:sizeRelH>
            <wp14:sizeRelV relativeFrom="margin">
              <wp14:pctHeight>0</wp14:pctHeight>
            </wp14:sizeRelV>
          </wp:anchor>
        </w:drawing>
      </w:r>
    </w:p>
    <w:p w14:paraId="5EDAD474" w14:textId="0F4D4641" w:rsidR="007116B4" w:rsidRDefault="004E72A3" w:rsidP="00911440">
      <w:r>
        <w:rPr>
          <w:noProof/>
          <w:lang w:val="es-CO" w:eastAsia="es-CO"/>
        </w:rPr>
        <w:drawing>
          <wp:anchor distT="0" distB="0" distL="114300" distR="114300" simplePos="0" relativeHeight="251810816" behindDoc="0" locked="0" layoutInCell="1" allowOverlap="1" wp14:anchorId="38515B5E" wp14:editId="0AFD257A">
            <wp:simplePos x="0" y="0"/>
            <wp:positionH relativeFrom="column">
              <wp:posOffset>2059305</wp:posOffset>
            </wp:positionH>
            <wp:positionV relativeFrom="paragraph">
              <wp:posOffset>45085</wp:posOffset>
            </wp:positionV>
            <wp:extent cx="2537460" cy="3383280"/>
            <wp:effectExtent l="0" t="0" r="0" b="7620"/>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WhatsApp Image 2024-09-30 at 20.58.43(1).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537460" cy="3383280"/>
                    </a:xfrm>
                    <a:prstGeom prst="rect">
                      <a:avLst/>
                    </a:prstGeom>
                  </pic:spPr>
                </pic:pic>
              </a:graphicData>
            </a:graphic>
            <wp14:sizeRelH relativeFrom="margin">
              <wp14:pctWidth>0</wp14:pctWidth>
            </wp14:sizeRelH>
            <wp14:sizeRelV relativeFrom="margin">
              <wp14:pctHeight>0</wp14:pctHeight>
            </wp14:sizeRelV>
          </wp:anchor>
        </w:drawing>
      </w:r>
    </w:p>
    <w:p w14:paraId="1D292483" w14:textId="69BE8BAB" w:rsidR="007116B4" w:rsidRDefault="007116B4" w:rsidP="00911440"/>
    <w:p w14:paraId="0C155C9B" w14:textId="2C015410" w:rsidR="007116B4" w:rsidRDefault="007116B4" w:rsidP="00911440"/>
    <w:p w14:paraId="2A8E6074" w14:textId="533D5936" w:rsidR="007116B4" w:rsidRDefault="007116B4" w:rsidP="00911440"/>
    <w:p w14:paraId="33171A2F" w14:textId="75F627A5" w:rsidR="007116B4" w:rsidRDefault="007116B4" w:rsidP="00911440"/>
    <w:p w14:paraId="185440F6" w14:textId="4CDF81A7" w:rsidR="007116B4" w:rsidRDefault="007116B4" w:rsidP="00911440"/>
    <w:p w14:paraId="734CE692" w14:textId="755878F2" w:rsidR="007116B4" w:rsidRDefault="007116B4" w:rsidP="00911440"/>
    <w:p w14:paraId="68365AA2" w14:textId="7B318F25" w:rsidR="007116B4" w:rsidRDefault="007116B4" w:rsidP="00911440"/>
    <w:p w14:paraId="083FF2C3" w14:textId="06BE6BBD" w:rsidR="007116B4" w:rsidRDefault="007116B4" w:rsidP="00911440"/>
    <w:p w14:paraId="1850EAA0" w14:textId="526EFE09" w:rsidR="007116B4" w:rsidRDefault="007116B4" w:rsidP="00911440"/>
    <w:p w14:paraId="7345B00C" w14:textId="6D8552F8" w:rsidR="007116B4" w:rsidRDefault="007116B4" w:rsidP="00911440"/>
    <w:p w14:paraId="537FB7D7" w14:textId="2ECCDBA5" w:rsidR="007116B4" w:rsidRDefault="004E72A3" w:rsidP="00911440">
      <w:r>
        <w:rPr>
          <w:noProof/>
          <w:lang w:val="es-CO" w:eastAsia="es-CO"/>
        </w:rPr>
        <w:drawing>
          <wp:anchor distT="0" distB="0" distL="114300" distR="114300" simplePos="0" relativeHeight="251811840" behindDoc="0" locked="0" layoutInCell="1" allowOverlap="1" wp14:anchorId="3B8C8D33" wp14:editId="6381EEA6">
            <wp:simplePos x="0" y="0"/>
            <wp:positionH relativeFrom="column">
              <wp:posOffset>2059305</wp:posOffset>
            </wp:positionH>
            <wp:positionV relativeFrom="paragraph">
              <wp:posOffset>57150</wp:posOffset>
            </wp:positionV>
            <wp:extent cx="4297356" cy="3383280"/>
            <wp:effectExtent l="0" t="0" r="8255" b="7620"/>
            <wp:wrapNone/>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WhatsApp Image 2024-09-30 at 21.02.04.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300479" cy="3385739"/>
                    </a:xfrm>
                    <a:prstGeom prst="rect">
                      <a:avLst/>
                    </a:prstGeom>
                  </pic:spPr>
                </pic:pic>
              </a:graphicData>
            </a:graphic>
            <wp14:sizeRelH relativeFrom="margin">
              <wp14:pctWidth>0</wp14:pctWidth>
            </wp14:sizeRelH>
            <wp14:sizeRelV relativeFrom="margin">
              <wp14:pctHeight>0</wp14:pctHeight>
            </wp14:sizeRelV>
          </wp:anchor>
        </w:drawing>
      </w:r>
    </w:p>
    <w:p w14:paraId="65BC9A21" w14:textId="0436456E" w:rsidR="007116B4" w:rsidRDefault="007116B4" w:rsidP="00911440"/>
    <w:p w14:paraId="0F71DAD4" w14:textId="5E00475E" w:rsidR="007116B4" w:rsidRDefault="007116B4" w:rsidP="00911440"/>
    <w:p w14:paraId="1DE4ADA4" w14:textId="0B942822" w:rsidR="007116B4" w:rsidRDefault="007116B4" w:rsidP="00911440"/>
    <w:p w14:paraId="5CDFB169" w14:textId="2B7D08CE" w:rsidR="007116B4" w:rsidRDefault="007116B4" w:rsidP="00911440"/>
    <w:p w14:paraId="0CA5FF89" w14:textId="3BDC3BAE" w:rsidR="007116B4" w:rsidRDefault="007116B4" w:rsidP="00911440"/>
    <w:p w14:paraId="5748DDF2" w14:textId="6EF678B0" w:rsidR="007116B4" w:rsidRDefault="007116B4" w:rsidP="00911440"/>
    <w:p w14:paraId="68E63003" w14:textId="62FBE046" w:rsidR="007116B4" w:rsidRDefault="007116B4" w:rsidP="00911440"/>
    <w:p w14:paraId="61CCCF36" w14:textId="0C03B83F" w:rsidR="007116B4" w:rsidRDefault="007116B4" w:rsidP="00911440"/>
    <w:p w14:paraId="02989334" w14:textId="200DB9F7" w:rsidR="007116B4" w:rsidRDefault="007116B4" w:rsidP="00911440"/>
    <w:p w14:paraId="35055FC7" w14:textId="1B1BC88D" w:rsidR="00D33A1F" w:rsidRDefault="00D33A1F" w:rsidP="00911440"/>
    <w:p w14:paraId="38959A7C" w14:textId="77777777" w:rsidR="00000BE0" w:rsidRDefault="00000BE0" w:rsidP="00911440"/>
    <w:p w14:paraId="298555DB" w14:textId="6CCD4E18" w:rsidR="005D2193" w:rsidRDefault="00000BE0" w:rsidP="007333F5">
      <w:pPr>
        <w:pStyle w:val="Prrafodelista"/>
        <w:numPr>
          <w:ilvl w:val="0"/>
          <w:numId w:val="26"/>
        </w:numPr>
      </w:pPr>
      <w:r>
        <w:rPr>
          <w:noProof/>
          <w:lang w:val="es-CO" w:eastAsia="es-CO"/>
        </w:rPr>
        <w:lastRenderedPageBreak/>
        <w:drawing>
          <wp:anchor distT="0" distB="0" distL="114300" distR="114300" simplePos="0" relativeHeight="251815936" behindDoc="0" locked="0" layoutInCell="1" allowOverlap="1" wp14:anchorId="18CF2ACA" wp14:editId="18506854">
            <wp:simplePos x="0" y="0"/>
            <wp:positionH relativeFrom="column">
              <wp:posOffset>3156585</wp:posOffset>
            </wp:positionH>
            <wp:positionV relativeFrom="paragraph">
              <wp:posOffset>326390</wp:posOffset>
            </wp:positionV>
            <wp:extent cx="3291840" cy="2727960"/>
            <wp:effectExtent l="0" t="0" r="3810" b="0"/>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WhatsApp Image 2024-09-30 at 21.11.41(1).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92288" cy="2728331"/>
                    </a:xfrm>
                    <a:prstGeom prst="rect">
                      <a:avLst/>
                    </a:prstGeom>
                  </pic:spPr>
                </pic:pic>
              </a:graphicData>
            </a:graphic>
            <wp14:sizeRelH relativeFrom="margin">
              <wp14:pctWidth>0</wp14:pctWidth>
            </wp14:sizeRelH>
            <wp14:sizeRelV relativeFrom="margin">
              <wp14:pctHeight>0</wp14:pctHeight>
            </wp14:sizeRelV>
          </wp:anchor>
        </w:drawing>
      </w:r>
      <w:r w:rsidR="004E72A3">
        <w:rPr>
          <w:noProof/>
          <w:lang w:val="es-CO" w:eastAsia="es-CO"/>
        </w:rPr>
        <w:drawing>
          <wp:anchor distT="0" distB="0" distL="114300" distR="114300" simplePos="0" relativeHeight="251812864" behindDoc="0" locked="0" layoutInCell="1" allowOverlap="1" wp14:anchorId="6D281FF4" wp14:editId="0AD0CFF3">
            <wp:simplePos x="0" y="0"/>
            <wp:positionH relativeFrom="column">
              <wp:posOffset>-714375</wp:posOffset>
            </wp:positionH>
            <wp:positionV relativeFrom="paragraph">
              <wp:posOffset>323215</wp:posOffset>
            </wp:positionV>
            <wp:extent cx="3637006" cy="2727960"/>
            <wp:effectExtent l="0" t="0" r="1905" b="0"/>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WhatsApp Image 2024-09-30 at 21.11.41.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37006" cy="2727960"/>
                    </a:xfrm>
                    <a:prstGeom prst="rect">
                      <a:avLst/>
                    </a:prstGeom>
                  </pic:spPr>
                </pic:pic>
              </a:graphicData>
            </a:graphic>
            <wp14:sizeRelH relativeFrom="margin">
              <wp14:pctWidth>0</wp14:pctWidth>
            </wp14:sizeRelH>
            <wp14:sizeRelV relativeFrom="margin">
              <wp14:pctHeight>0</wp14:pctHeight>
            </wp14:sizeRelV>
          </wp:anchor>
        </w:drawing>
      </w:r>
    </w:p>
    <w:p w14:paraId="7B3B8820" w14:textId="5AC273F9" w:rsidR="005D2193" w:rsidRDefault="005D2193" w:rsidP="005D2193"/>
    <w:p w14:paraId="35E21E19" w14:textId="76B97FDC" w:rsidR="005D2193" w:rsidRDefault="005D2193" w:rsidP="005D2193"/>
    <w:p w14:paraId="3EA98344" w14:textId="07F745E0" w:rsidR="005D2193" w:rsidRDefault="005D2193" w:rsidP="005D2193"/>
    <w:p w14:paraId="081DADE9" w14:textId="4CC55431" w:rsidR="005D2193" w:rsidRDefault="005D2193" w:rsidP="005D2193"/>
    <w:p w14:paraId="75A56DD4" w14:textId="0EC41FF8" w:rsidR="005D2193" w:rsidRDefault="005D2193" w:rsidP="005D2193"/>
    <w:p w14:paraId="667341F8" w14:textId="7B155CBE" w:rsidR="005D2193" w:rsidRDefault="005D2193" w:rsidP="005D2193"/>
    <w:p w14:paraId="6EB6ACEB" w14:textId="7EE2C3E0" w:rsidR="005D2193" w:rsidRDefault="005D2193" w:rsidP="005D2193"/>
    <w:p w14:paraId="7114ADCD" w14:textId="49153A05" w:rsidR="005D2193" w:rsidRDefault="005D2193" w:rsidP="005D2193"/>
    <w:p w14:paraId="415C8A2F" w14:textId="397B8DA3" w:rsidR="005D2193" w:rsidRDefault="00000BE0" w:rsidP="005D2193">
      <w:r>
        <w:rPr>
          <w:noProof/>
          <w:lang w:val="es-CO" w:eastAsia="es-CO"/>
        </w:rPr>
        <w:drawing>
          <wp:anchor distT="0" distB="0" distL="114300" distR="114300" simplePos="0" relativeHeight="251816960" behindDoc="0" locked="0" layoutInCell="1" allowOverlap="1" wp14:anchorId="6FA8F2AD" wp14:editId="0D88FBE4">
            <wp:simplePos x="0" y="0"/>
            <wp:positionH relativeFrom="column">
              <wp:posOffset>3156585</wp:posOffset>
            </wp:positionH>
            <wp:positionV relativeFrom="paragraph">
              <wp:posOffset>173355</wp:posOffset>
            </wp:positionV>
            <wp:extent cx="3291389" cy="2559685"/>
            <wp:effectExtent l="0" t="0" r="4445" b="0"/>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WhatsApp Image 2024-09-30 at 21.11.39(1).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93128" cy="2561037"/>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813888" behindDoc="0" locked="0" layoutInCell="1" allowOverlap="1" wp14:anchorId="30177A5A" wp14:editId="365B3174">
            <wp:simplePos x="0" y="0"/>
            <wp:positionH relativeFrom="column">
              <wp:posOffset>-713740</wp:posOffset>
            </wp:positionH>
            <wp:positionV relativeFrom="paragraph">
              <wp:posOffset>170180</wp:posOffset>
            </wp:positionV>
            <wp:extent cx="3636645" cy="2560036"/>
            <wp:effectExtent l="0" t="0" r="1905" b="0"/>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WhatsApp Image 2024-09-30 at 21.11.40(1).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36645" cy="2560036"/>
                    </a:xfrm>
                    <a:prstGeom prst="rect">
                      <a:avLst/>
                    </a:prstGeom>
                  </pic:spPr>
                </pic:pic>
              </a:graphicData>
            </a:graphic>
            <wp14:sizeRelH relativeFrom="margin">
              <wp14:pctWidth>0</wp14:pctWidth>
            </wp14:sizeRelH>
            <wp14:sizeRelV relativeFrom="margin">
              <wp14:pctHeight>0</wp14:pctHeight>
            </wp14:sizeRelV>
          </wp:anchor>
        </w:drawing>
      </w:r>
    </w:p>
    <w:p w14:paraId="162DF888" w14:textId="12A83C82" w:rsidR="005D2193" w:rsidRDefault="005D2193" w:rsidP="005D2193"/>
    <w:p w14:paraId="7CA42982" w14:textId="040419A2" w:rsidR="005D2193" w:rsidRDefault="005D2193" w:rsidP="005D2193"/>
    <w:p w14:paraId="40D95198" w14:textId="3F640F45" w:rsidR="005D2193" w:rsidRDefault="005D2193" w:rsidP="005D2193"/>
    <w:p w14:paraId="6C1C0750" w14:textId="005469B2" w:rsidR="005D2193" w:rsidRDefault="005D2193" w:rsidP="005D2193"/>
    <w:p w14:paraId="0A5172C4" w14:textId="52723FE2" w:rsidR="005D2193" w:rsidRDefault="005D2193" w:rsidP="005D2193"/>
    <w:p w14:paraId="71AC6F7D" w14:textId="16B85621" w:rsidR="005D2193" w:rsidRDefault="005D2193" w:rsidP="005D2193"/>
    <w:p w14:paraId="7F3E07A4" w14:textId="58651089" w:rsidR="005D2193" w:rsidRDefault="005D2193" w:rsidP="005D2193"/>
    <w:p w14:paraId="09B81AE3" w14:textId="472BD38B" w:rsidR="005D2193" w:rsidRDefault="00000BE0" w:rsidP="005D2193">
      <w:r>
        <w:rPr>
          <w:noProof/>
          <w:lang w:val="es-CO" w:eastAsia="es-CO"/>
        </w:rPr>
        <w:drawing>
          <wp:anchor distT="0" distB="0" distL="114300" distR="114300" simplePos="0" relativeHeight="251814912" behindDoc="0" locked="0" layoutInCell="1" allowOverlap="1" wp14:anchorId="453EF634" wp14:editId="1EA47E10">
            <wp:simplePos x="0" y="0"/>
            <wp:positionH relativeFrom="column">
              <wp:posOffset>-714376</wp:posOffset>
            </wp:positionH>
            <wp:positionV relativeFrom="paragraph">
              <wp:posOffset>331470</wp:posOffset>
            </wp:positionV>
            <wp:extent cx="3636645" cy="2510155"/>
            <wp:effectExtent l="0" t="0" r="1905" b="4445"/>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WhatsApp Image 2024-09-30 at 21.11.40.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37151" cy="2510504"/>
                    </a:xfrm>
                    <a:prstGeom prst="rect">
                      <a:avLst/>
                    </a:prstGeom>
                  </pic:spPr>
                </pic:pic>
              </a:graphicData>
            </a:graphic>
            <wp14:sizeRelH relativeFrom="margin">
              <wp14:pctWidth>0</wp14:pctWidth>
            </wp14:sizeRelH>
            <wp14:sizeRelV relativeFrom="margin">
              <wp14:pctHeight>0</wp14:pctHeight>
            </wp14:sizeRelV>
          </wp:anchor>
        </w:drawing>
      </w:r>
    </w:p>
    <w:p w14:paraId="6D455110" w14:textId="775F509D" w:rsidR="00EC0EA6" w:rsidRDefault="00000BE0" w:rsidP="005D2193">
      <w:r>
        <w:rPr>
          <w:noProof/>
          <w:lang w:val="es-CO" w:eastAsia="es-CO"/>
        </w:rPr>
        <w:drawing>
          <wp:anchor distT="0" distB="0" distL="114300" distR="114300" simplePos="0" relativeHeight="251817984" behindDoc="0" locked="0" layoutInCell="1" allowOverlap="1" wp14:anchorId="724D467B" wp14:editId="16FACB26">
            <wp:simplePos x="0" y="0"/>
            <wp:positionH relativeFrom="column">
              <wp:posOffset>3156585</wp:posOffset>
            </wp:positionH>
            <wp:positionV relativeFrom="paragraph">
              <wp:posOffset>38735</wp:posOffset>
            </wp:positionV>
            <wp:extent cx="3290658" cy="2479675"/>
            <wp:effectExtent l="0" t="0" r="5080"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WhatsApp Image 2024-09-30 at 21.11.39.jpeg"/>
                    <pic:cNvPicPr/>
                  </pic:nvPicPr>
                  <pic:blipFill rotWithShape="1">
                    <a:blip r:embed="rId47" cstate="print">
                      <a:extLst>
                        <a:ext uri="{28A0092B-C50C-407E-A947-70E740481C1C}">
                          <a14:useLocalDpi xmlns:a14="http://schemas.microsoft.com/office/drawing/2010/main" val="0"/>
                        </a:ext>
                      </a:extLst>
                    </a:blip>
                    <a:srcRect b="20163"/>
                    <a:stretch/>
                  </pic:blipFill>
                  <pic:spPr bwMode="auto">
                    <a:xfrm>
                      <a:off x="0" y="0"/>
                      <a:ext cx="3297424" cy="24847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0EA6">
        <w:t xml:space="preserve">  </w:t>
      </w:r>
    </w:p>
    <w:p w14:paraId="7464B638" w14:textId="64B4CC5B" w:rsidR="00EC0EA6" w:rsidRDefault="00EC0EA6" w:rsidP="00EC0EA6">
      <w:pPr>
        <w:ind w:left="360"/>
      </w:pPr>
    </w:p>
    <w:p w14:paraId="56AF6BB1" w14:textId="5D9FF876" w:rsidR="00EC0EA6" w:rsidRDefault="00EC0EA6" w:rsidP="00EC0EA6">
      <w:pPr>
        <w:ind w:left="360"/>
      </w:pPr>
    </w:p>
    <w:p w14:paraId="22C34E21" w14:textId="2D659BBF" w:rsidR="00EC0EA6" w:rsidRDefault="00EC0EA6" w:rsidP="00EC0EA6">
      <w:pPr>
        <w:ind w:left="360"/>
      </w:pPr>
    </w:p>
    <w:p w14:paraId="3998FFE3" w14:textId="631544FB" w:rsidR="00EC0EA6" w:rsidRDefault="00EC0EA6" w:rsidP="00EC0EA6">
      <w:pPr>
        <w:ind w:left="360"/>
      </w:pPr>
    </w:p>
    <w:p w14:paraId="3D98A5FA" w14:textId="559139D9" w:rsidR="00EC0EA6" w:rsidRDefault="00EC0EA6" w:rsidP="00EC0EA6">
      <w:pPr>
        <w:ind w:left="360"/>
      </w:pPr>
    </w:p>
    <w:p w14:paraId="24243885" w14:textId="2B666DF8" w:rsidR="00EC0EA6" w:rsidRDefault="00193D2D" w:rsidP="00EC0EA6">
      <w:pPr>
        <w:ind w:left="360"/>
      </w:pPr>
      <w:r>
        <w:rPr>
          <w:noProof/>
          <w:lang w:val="es-CO" w:eastAsia="es-CO"/>
        </w:rPr>
        <w:lastRenderedPageBreak/>
        <w:drawing>
          <wp:anchor distT="0" distB="0" distL="114300" distR="114300" simplePos="0" relativeHeight="251820032" behindDoc="0" locked="0" layoutInCell="1" allowOverlap="1" wp14:anchorId="2E9636EF" wp14:editId="0B19105B">
            <wp:simplePos x="0" y="0"/>
            <wp:positionH relativeFrom="column">
              <wp:posOffset>-895057</wp:posOffset>
            </wp:positionH>
            <wp:positionV relativeFrom="paragraph">
              <wp:posOffset>-597682</wp:posOffset>
            </wp:positionV>
            <wp:extent cx="3851888" cy="2813538"/>
            <wp:effectExtent l="0" t="0" r="0" b="635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WhatsApp Image 2024-10-09 at 1.43.39 PM(1).jpeg"/>
                    <pic:cNvPicPr/>
                  </pic:nvPicPr>
                  <pic:blipFill rotWithShape="1">
                    <a:blip r:embed="rId48" cstate="print">
                      <a:extLst>
                        <a:ext uri="{28A0092B-C50C-407E-A947-70E740481C1C}">
                          <a14:useLocalDpi xmlns:a14="http://schemas.microsoft.com/office/drawing/2010/main" val="0"/>
                        </a:ext>
                      </a:extLst>
                    </a:blip>
                    <a:srcRect t="21312" b="23897"/>
                    <a:stretch/>
                  </pic:blipFill>
                  <pic:spPr bwMode="auto">
                    <a:xfrm>
                      <a:off x="0" y="0"/>
                      <a:ext cx="3851888" cy="2813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2C91">
        <w:rPr>
          <w:noProof/>
          <w:lang w:val="es-CO" w:eastAsia="es-CO"/>
        </w:rPr>
        <w:drawing>
          <wp:anchor distT="0" distB="0" distL="114300" distR="114300" simplePos="0" relativeHeight="251822080" behindDoc="0" locked="0" layoutInCell="1" allowOverlap="1" wp14:anchorId="595ADC61" wp14:editId="139595D1">
            <wp:simplePos x="0" y="0"/>
            <wp:positionH relativeFrom="column">
              <wp:posOffset>3262435</wp:posOffset>
            </wp:positionH>
            <wp:positionV relativeFrom="paragraph">
              <wp:posOffset>-1046040</wp:posOffset>
            </wp:positionV>
            <wp:extent cx="3132259" cy="4176346"/>
            <wp:effectExtent l="0" t="0" r="0" b="0"/>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WhatsApp Image 2024-10-09 at 1.43.39 PM(3).jpe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132259" cy="4176346"/>
                    </a:xfrm>
                    <a:prstGeom prst="rect">
                      <a:avLst/>
                    </a:prstGeom>
                  </pic:spPr>
                </pic:pic>
              </a:graphicData>
            </a:graphic>
            <wp14:sizeRelH relativeFrom="margin">
              <wp14:pctWidth>0</wp14:pctWidth>
            </wp14:sizeRelH>
            <wp14:sizeRelV relativeFrom="margin">
              <wp14:pctHeight>0</wp14:pctHeight>
            </wp14:sizeRelV>
          </wp:anchor>
        </w:drawing>
      </w:r>
    </w:p>
    <w:p w14:paraId="1C9911D9" w14:textId="56AD7BF1" w:rsidR="00EC0EA6" w:rsidRDefault="00EC0EA6" w:rsidP="00EC0EA6">
      <w:pPr>
        <w:ind w:left="360"/>
      </w:pPr>
    </w:p>
    <w:p w14:paraId="388CF858" w14:textId="77777777" w:rsidR="00EC0EA6" w:rsidRDefault="00EC0EA6" w:rsidP="00911440"/>
    <w:p w14:paraId="7C64B93E" w14:textId="77777777" w:rsidR="00A32C91" w:rsidRDefault="00A32C91" w:rsidP="00911440"/>
    <w:p w14:paraId="3F2370BE" w14:textId="77777777" w:rsidR="00A32C91" w:rsidRDefault="00A32C91" w:rsidP="00911440"/>
    <w:p w14:paraId="4DA8EE2F" w14:textId="77777777" w:rsidR="00A32C91" w:rsidRDefault="00A32C91" w:rsidP="00911440"/>
    <w:p w14:paraId="64C64DA6" w14:textId="77777777" w:rsidR="00A32C91" w:rsidRDefault="00A32C91" w:rsidP="00911440"/>
    <w:p w14:paraId="269DCB92" w14:textId="77777777" w:rsidR="00A32C91" w:rsidRDefault="00A32C91" w:rsidP="00911440"/>
    <w:p w14:paraId="0E9779F5" w14:textId="77777777" w:rsidR="00A32C91" w:rsidRDefault="00A32C91" w:rsidP="00911440"/>
    <w:p w14:paraId="642E5E47" w14:textId="77777777" w:rsidR="00A32C91" w:rsidRDefault="00A32C91" w:rsidP="00911440"/>
    <w:p w14:paraId="61E3C56C" w14:textId="77777777" w:rsidR="00A32C91" w:rsidRDefault="00A32C91" w:rsidP="00911440"/>
    <w:p w14:paraId="7A19B532" w14:textId="032F9F67" w:rsidR="00A32C91" w:rsidRDefault="00193D2D" w:rsidP="00911440">
      <w:r>
        <w:rPr>
          <w:noProof/>
          <w:lang w:val="es-CO" w:eastAsia="es-CO"/>
        </w:rPr>
        <w:drawing>
          <wp:anchor distT="0" distB="0" distL="114300" distR="114300" simplePos="0" relativeHeight="251819008" behindDoc="0" locked="0" layoutInCell="1" allowOverlap="1" wp14:anchorId="5DA521B9" wp14:editId="410FE06F">
            <wp:simplePos x="0" y="0"/>
            <wp:positionH relativeFrom="column">
              <wp:posOffset>-982980</wp:posOffset>
            </wp:positionH>
            <wp:positionV relativeFrom="paragraph">
              <wp:posOffset>256638</wp:posOffset>
            </wp:positionV>
            <wp:extent cx="3437792" cy="3353693"/>
            <wp:effectExtent l="0" t="0" r="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WhatsApp Image 2024-10-09 at 1.43.39 PM.jpeg"/>
                    <pic:cNvPicPr/>
                  </pic:nvPicPr>
                  <pic:blipFill rotWithShape="1">
                    <a:blip r:embed="rId50" cstate="print">
                      <a:extLst>
                        <a:ext uri="{28A0092B-C50C-407E-A947-70E740481C1C}">
                          <a14:useLocalDpi xmlns:a14="http://schemas.microsoft.com/office/drawing/2010/main" val="0"/>
                        </a:ext>
                      </a:extLst>
                    </a:blip>
                    <a:srcRect t="16996" b="9839"/>
                    <a:stretch/>
                  </pic:blipFill>
                  <pic:spPr bwMode="auto">
                    <a:xfrm>
                      <a:off x="0" y="0"/>
                      <a:ext cx="3437792" cy="3353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492DC2" w14:textId="07452881" w:rsidR="00A32C91" w:rsidRDefault="00193D2D" w:rsidP="00911440">
      <w:r>
        <w:rPr>
          <w:noProof/>
          <w:lang w:val="es-CO" w:eastAsia="es-CO"/>
        </w:rPr>
        <w:drawing>
          <wp:anchor distT="0" distB="0" distL="114300" distR="114300" simplePos="0" relativeHeight="251821056" behindDoc="0" locked="0" layoutInCell="1" allowOverlap="1" wp14:anchorId="7522EED2" wp14:editId="3C52B2CA">
            <wp:simplePos x="0" y="0"/>
            <wp:positionH relativeFrom="column">
              <wp:posOffset>2584450</wp:posOffset>
            </wp:positionH>
            <wp:positionV relativeFrom="paragraph">
              <wp:posOffset>214630</wp:posOffset>
            </wp:positionV>
            <wp:extent cx="4002405" cy="3199765"/>
            <wp:effectExtent l="0" t="0" r="0" b="635"/>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WhatsApp Image 2024-10-09 at 1.43.39 PM(2).jpeg"/>
                    <pic:cNvPicPr/>
                  </pic:nvPicPr>
                  <pic:blipFill rotWithShape="1">
                    <a:blip r:embed="rId51">
                      <a:extLst>
                        <a:ext uri="{28A0092B-C50C-407E-A947-70E740481C1C}">
                          <a14:useLocalDpi xmlns:a14="http://schemas.microsoft.com/office/drawing/2010/main" val="0"/>
                        </a:ext>
                      </a:extLst>
                    </a:blip>
                    <a:srcRect t="20925" b="19114"/>
                    <a:stretch/>
                  </pic:blipFill>
                  <pic:spPr bwMode="auto">
                    <a:xfrm>
                      <a:off x="0" y="0"/>
                      <a:ext cx="4002405" cy="3199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6D4936" w14:textId="062DA235" w:rsidR="00A32C91" w:rsidRDefault="00A32C91" w:rsidP="00911440"/>
    <w:p w14:paraId="449E7F5F" w14:textId="55F6958B" w:rsidR="00A32C91" w:rsidRDefault="00A32C91" w:rsidP="00911440"/>
    <w:p w14:paraId="0F8948CA" w14:textId="77777777" w:rsidR="00A32C91" w:rsidRDefault="00A32C91" w:rsidP="00911440"/>
    <w:p w14:paraId="20BA28BA" w14:textId="77777777" w:rsidR="00A32C91" w:rsidRDefault="00A32C91" w:rsidP="00911440"/>
    <w:p w14:paraId="20B93C04" w14:textId="77777777" w:rsidR="00A32C91" w:rsidRDefault="00A32C91" w:rsidP="00911440"/>
    <w:p w14:paraId="7D403420" w14:textId="77777777" w:rsidR="00A32C91" w:rsidRDefault="00A32C91" w:rsidP="00911440"/>
    <w:p w14:paraId="231CA531" w14:textId="77777777" w:rsidR="00A32C91" w:rsidRDefault="00A32C91" w:rsidP="00911440"/>
    <w:p w14:paraId="1CF9FC21" w14:textId="77777777" w:rsidR="00A32C91" w:rsidRDefault="00A32C91" w:rsidP="00911440"/>
    <w:p w14:paraId="3D4A41B9" w14:textId="77777777" w:rsidR="00A32C91" w:rsidRDefault="00A32C91" w:rsidP="00911440"/>
    <w:p w14:paraId="64C837D6" w14:textId="77777777" w:rsidR="00A32C91" w:rsidRDefault="00A32C91" w:rsidP="00911440"/>
    <w:p w14:paraId="70130094" w14:textId="77777777" w:rsidR="00A32C91" w:rsidRDefault="00A32C91" w:rsidP="00911440"/>
    <w:p w14:paraId="240A26ED" w14:textId="77777777" w:rsidR="00A32C91" w:rsidRDefault="00A32C91" w:rsidP="00911440"/>
    <w:p w14:paraId="34842100" w14:textId="77777777" w:rsidR="00A32C91" w:rsidRDefault="00A32C91" w:rsidP="00911440"/>
    <w:p w14:paraId="6C1711D1" w14:textId="77777777" w:rsidR="006502B9" w:rsidRDefault="006502B9" w:rsidP="00911440"/>
    <w:p w14:paraId="0DA2A332" w14:textId="3D1E2401" w:rsidR="001B2858" w:rsidRPr="001A3297" w:rsidRDefault="00CF2E80" w:rsidP="00911440">
      <w:pPr>
        <w:rPr>
          <w:rFonts w:ascii="Arial" w:hAnsi="Arial" w:cs="Arial"/>
        </w:rPr>
      </w:pPr>
      <w:r>
        <w:fldChar w:fldCharType="begin"/>
      </w:r>
      <w:r>
        <w:instrText xml:space="preserve"> INCLUDEPICTURE "blob:https://web.whatsapp.com/d3e68055-587a-47a4-9d47-6301756b419b" \* MERGEFORMATINET </w:instrText>
      </w:r>
      <w:r>
        <w:fldChar w:fldCharType="end"/>
      </w:r>
      <w:r w:rsidR="001B2858" w:rsidRPr="001B2858">
        <w:rPr>
          <w:rFonts w:ascii="Arial Narrow" w:hAnsi="Arial Narrow"/>
          <w:sz w:val="24"/>
          <w:szCs w:val="24"/>
        </w:rPr>
        <w:t>Cumpliendo con el objeto del contrato se adjuntan cuenta de cobro y planilla del pago de salud y pensión</w:t>
      </w:r>
      <w:r w:rsidR="00D723FB">
        <w:rPr>
          <w:rFonts w:ascii="Arial Narrow" w:hAnsi="Arial Narrow"/>
          <w:sz w:val="24"/>
          <w:szCs w:val="24"/>
        </w:rPr>
        <w:t xml:space="preserve"> del mes</w:t>
      </w:r>
      <w:r w:rsidR="004E72A3">
        <w:rPr>
          <w:rFonts w:ascii="Arial Narrow" w:hAnsi="Arial Narrow"/>
          <w:sz w:val="24"/>
          <w:szCs w:val="24"/>
        </w:rPr>
        <w:t xml:space="preserve"> Septiembre</w:t>
      </w:r>
      <w:r w:rsidR="008445AF">
        <w:rPr>
          <w:rFonts w:ascii="Arial Narrow" w:hAnsi="Arial Narrow"/>
          <w:sz w:val="24"/>
          <w:szCs w:val="24"/>
        </w:rPr>
        <w:t xml:space="preserve"> de </w:t>
      </w:r>
      <w:r w:rsidR="00D723FB">
        <w:rPr>
          <w:rFonts w:ascii="Arial Narrow" w:hAnsi="Arial Narrow"/>
          <w:sz w:val="24"/>
          <w:szCs w:val="24"/>
        </w:rPr>
        <w:t>202</w:t>
      </w:r>
      <w:r w:rsidR="00036218">
        <w:rPr>
          <w:rFonts w:ascii="Arial Narrow" w:hAnsi="Arial Narrow"/>
          <w:sz w:val="24"/>
          <w:szCs w:val="24"/>
        </w:rPr>
        <w:t>4</w:t>
      </w:r>
      <w:r w:rsidR="00D723FB">
        <w:rPr>
          <w:rFonts w:ascii="Arial Narrow" w:hAnsi="Arial Narrow"/>
          <w:sz w:val="24"/>
          <w:szCs w:val="24"/>
        </w:rPr>
        <w:t>.</w:t>
      </w:r>
    </w:p>
    <w:p w14:paraId="7AFD1DA0" w14:textId="6193123E" w:rsidR="004A20E5" w:rsidRDefault="00265229" w:rsidP="00265229">
      <w:pPr>
        <w:rPr>
          <w:rFonts w:ascii="Arial Narrow" w:hAnsi="Arial Narrow"/>
          <w:sz w:val="24"/>
          <w:szCs w:val="24"/>
        </w:rPr>
      </w:pPr>
      <w:r>
        <w:rPr>
          <w:rFonts w:ascii="Arial Narrow" w:hAnsi="Arial Narrow"/>
          <w:sz w:val="24"/>
          <w:szCs w:val="24"/>
        </w:rPr>
        <w:t>Atentamente,</w:t>
      </w:r>
    </w:p>
    <w:p w14:paraId="14387231" w14:textId="62239274" w:rsidR="00265229" w:rsidRDefault="00265229" w:rsidP="00265229">
      <w:pPr>
        <w:rPr>
          <w:rFonts w:ascii="Arial Narrow" w:hAnsi="Arial Narrow"/>
          <w:sz w:val="24"/>
          <w:szCs w:val="24"/>
        </w:rPr>
      </w:pPr>
    </w:p>
    <w:p w14:paraId="5E4A1A7F" w14:textId="77777777" w:rsidR="003D1498" w:rsidRDefault="003D1498" w:rsidP="00265229">
      <w:pPr>
        <w:rPr>
          <w:rFonts w:ascii="Arial Narrow" w:hAnsi="Arial Narrow"/>
          <w:sz w:val="24"/>
          <w:szCs w:val="24"/>
        </w:rPr>
      </w:pPr>
    </w:p>
    <w:p w14:paraId="4E4C9C5A" w14:textId="77777777" w:rsidR="006502B9" w:rsidRDefault="006502B9" w:rsidP="00265229">
      <w:pPr>
        <w:rPr>
          <w:rFonts w:ascii="Arial Narrow" w:hAnsi="Arial Narrow"/>
          <w:sz w:val="24"/>
          <w:szCs w:val="24"/>
        </w:rPr>
      </w:pPr>
    </w:p>
    <w:p w14:paraId="59251A99" w14:textId="41B13D7C" w:rsidR="003D1498" w:rsidRDefault="003D1498" w:rsidP="00265229">
      <w:pPr>
        <w:rPr>
          <w:rFonts w:ascii="Arial Narrow" w:hAnsi="Arial Narrow"/>
          <w:sz w:val="24"/>
          <w:szCs w:val="24"/>
        </w:rPr>
      </w:pPr>
    </w:p>
    <w:p w14:paraId="2E502E19" w14:textId="77777777" w:rsidR="00000BE0" w:rsidRDefault="00000BE0" w:rsidP="00265229">
      <w:pPr>
        <w:rPr>
          <w:rFonts w:ascii="Arial Narrow" w:hAnsi="Arial Narrow"/>
          <w:sz w:val="24"/>
          <w:szCs w:val="24"/>
        </w:rPr>
      </w:pPr>
    </w:p>
    <w:p w14:paraId="55053EE3" w14:textId="77777777" w:rsidR="00000BE0" w:rsidRDefault="00000BE0" w:rsidP="00265229">
      <w:pPr>
        <w:rPr>
          <w:rFonts w:ascii="Arial Narrow" w:hAnsi="Arial Narrow"/>
          <w:sz w:val="24"/>
          <w:szCs w:val="24"/>
        </w:rPr>
      </w:pPr>
    </w:p>
    <w:p w14:paraId="454A6115" w14:textId="77777777" w:rsidR="00000BE0" w:rsidRDefault="00000BE0" w:rsidP="00265229">
      <w:pPr>
        <w:rPr>
          <w:rFonts w:ascii="Arial Narrow" w:hAnsi="Arial Narrow"/>
          <w:sz w:val="24"/>
          <w:szCs w:val="24"/>
        </w:rPr>
      </w:pPr>
    </w:p>
    <w:p w14:paraId="74F5CCB8" w14:textId="77777777" w:rsidR="00D55A7B" w:rsidRDefault="00D55A7B" w:rsidP="00265229">
      <w:pPr>
        <w:rPr>
          <w:rFonts w:ascii="Arial Narrow" w:hAnsi="Arial Narrow"/>
          <w:sz w:val="24"/>
          <w:szCs w:val="24"/>
        </w:rPr>
      </w:pPr>
    </w:p>
    <w:p w14:paraId="0768805B" w14:textId="479099D5" w:rsidR="00265229" w:rsidRDefault="00103AF2" w:rsidP="00265229">
      <w:pPr>
        <w:rPr>
          <w:rFonts w:ascii="Arial Narrow" w:hAnsi="Arial Narrow"/>
          <w:sz w:val="24"/>
          <w:szCs w:val="24"/>
        </w:rPr>
      </w:pPr>
      <w:r>
        <w:rPr>
          <w:rFonts w:ascii="Arial Narrow" w:hAnsi="Arial Narrow"/>
          <w:noProof/>
          <w:sz w:val="24"/>
          <w:szCs w:val="24"/>
          <w:lang w:val="es-CO" w:eastAsia="es-CO"/>
        </w:rPr>
        <w:drawing>
          <wp:anchor distT="0" distB="0" distL="114300" distR="114300" simplePos="0" relativeHeight="251700224" behindDoc="0" locked="0" layoutInCell="1" allowOverlap="1" wp14:anchorId="699FEAA7" wp14:editId="36158FB2">
            <wp:simplePos x="0" y="0"/>
            <wp:positionH relativeFrom="column">
              <wp:posOffset>1395051</wp:posOffset>
            </wp:positionH>
            <wp:positionV relativeFrom="paragraph">
              <wp:posOffset>266525</wp:posOffset>
            </wp:positionV>
            <wp:extent cx="2853099" cy="603143"/>
            <wp:effectExtent l="0" t="0" r="4445" b="698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irma digitalizada Hollman.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80668" cy="608971"/>
                    </a:xfrm>
                    <a:prstGeom prst="rect">
                      <a:avLst/>
                    </a:prstGeom>
                  </pic:spPr>
                </pic:pic>
              </a:graphicData>
            </a:graphic>
            <wp14:sizeRelH relativeFrom="margin">
              <wp14:pctWidth>0</wp14:pctWidth>
            </wp14:sizeRelH>
          </wp:anchor>
        </w:drawing>
      </w:r>
    </w:p>
    <w:p w14:paraId="4F10C7EC" w14:textId="451632F3" w:rsidR="00265229" w:rsidRPr="00265229" w:rsidRDefault="00265229" w:rsidP="00265229">
      <w:pPr>
        <w:rPr>
          <w:rFonts w:ascii="Arial Narrow" w:hAnsi="Arial Narrow"/>
          <w:sz w:val="24"/>
          <w:szCs w:val="24"/>
        </w:rPr>
      </w:pPr>
    </w:p>
    <w:p w14:paraId="040B63E1" w14:textId="16C18944" w:rsidR="004A20E5" w:rsidRPr="001376B4" w:rsidRDefault="00036218" w:rsidP="004A20E5">
      <w:pPr>
        <w:pStyle w:val="Textoindependiente"/>
        <w:rPr>
          <w:rFonts w:ascii="Arial" w:hAnsi="Arial" w:cs="Arial"/>
        </w:rPr>
      </w:pPr>
      <w:bookmarkStart w:id="3" w:name="_Hlk140572116"/>
      <w:r>
        <w:rPr>
          <w:rFonts w:ascii="Arial" w:hAnsi="Arial" w:cs="Arial"/>
        </w:rPr>
        <w:t xml:space="preserve">                               ____________________________________</w:t>
      </w:r>
    </w:p>
    <w:p w14:paraId="44035E2B" w14:textId="738A3D19" w:rsidR="004A20E5" w:rsidRPr="002C3D3E" w:rsidRDefault="00036218" w:rsidP="00036218">
      <w:pPr>
        <w:pStyle w:val="Textoindependiente"/>
        <w:jc w:val="center"/>
        <w:rPr>
          <w:rFonts w:ascii="Arial" w:hAnsi="Arial" w:cs="Arial"/>
          <w:b/>
          <w:bCs/>
        </w:rPr>
      </w:pPr>
      <w:bookmarkStart w:id="4" w:name="_Hlk140571833"/>
      <w:r>
        <w:rPr>
          <w:rFonts w:ascii="Arial" w:hAnsi="Arial" w:cs="Arial"/>
          <w:b/>
          <w:bCs/>
        </w:rPr>
        <w:t>HOLLMAN ABEL BELTRÁN GONZÁLEZ</w:t>
      </w:r>
    </w:p>
    <w:p w14:paraId="504070A3" w14:textId="626F28C2" w:rsidR="004A20E5" w:rsidRPr="002C3D3E" w:rsidRDefault="004A20E5" w:rsidP="00036218">
      <w:pPr>
        <w:pStyle w:val="Textoindependiente"/>
        <w:jc w:val="center"/>
        <w:rPr>
          <w:rFonts w:ascii="Arial" w:hAnsi="Arial" w:cs="Arial"/>
          <w:b/>
          <w:bCs/>
        </w:rPr>
      </w:pPr>
      <w:bookmarkStart w:id="5" w:name="_Hlk140571841"/>
      <w:bookmarkEnd w:id="4"/>
      <w:r w:rsidRPr="002C3D3E">
        <w:rPr>
          <w:rFonts w:ascii="Arial" w:hAnsi="Arial" w:cs="Arial"/>
          <w:b/>
          <w:bCs/>
        </w:rPr>
        <w:t>CC</w:t>
      </w:r>
      <w:r w:rsidR="00036218">
        <w:rPr>
          <w:rFonts w:ascii="Arial" w:hAnsi="Arial" w:cs="Arial"/>
          <w:b/>
          <w:bCs/>
        </w:rPr>
        <w:t>. 1112232127</w:t>
      </w:r>
    </w:p>
    <w:bookmarkEnd w:id="5"/>
    <w:p w14:paraId="19ACD923" w14:textId="028122D0" w:rsidR="00036218" w:rsidRDefault="004A20E5" w:rsidP="00036218">
      <w:pPr>
        <w:pStyle w:val="Textoindependiente"/>
        <w:jc w:val="center"/>
        <w:rPr>
          <w:rFonts w:ascii="Arial" w:hAnsi="Arial" w:cs="Arial"/>
          <w:b/>
          <w:bCs/>
        </w:rPr>
      </w:pPr>
      <w:r w:rsidRPr="002C3D3E">
        <w:rPr>
          <w:rFonts w:ascii="Arial" w:hAnsi="Arial" w:cs="Arial"/>
          <w:b/>
          <w:bCs/>
        </w:rPr>
        <w:t>COORDINADOR DEPORTIVO</w:t>
      </w:r>
      <w:bookmarkEnd w:id="3"/>
    </w:p>
    <w:p w14:paraId="728EB16B" w14:textId="28895B88" w:rsidR="00FC7696" w:rsidRPr="002C3D3E" w:rsidRDefault="00036218" w:rsidP="00036218">
      <w:pPr>
        <w:pStyle w:val="Textoindependiente"/>
        <w:jc w:val="center"/>
        <w:rPr>
          <w:rFonts w:ascii="Arial" w:hAnsi="Arial" w:cs="Arial"/>
          <w:b/>
          <w:bCs/>
        </w:rPr>
      </w:pPr>
      <w:r>
        <w:rPr>
          <w:rFonts w:ascii="Arial" w:hAnsi="Arial" w:cs="Arial"/>
          <w:b/>
          <w:bCs/>
        </w:rPr>
        <w:t>IMDER PRADERA</w:t>
      </w:r>
    </w:p>
    <w:sectPr w:rsidR="00FC7696" w:rsidRPr="002C3D3E" w:rsidSect="00D23A64">
      <w:footerReference w:type="default" r:id="rId53"/>
      <w:pgSz w:w="12240" w:h="15840"/>
      <w:pgMar w:top="1814"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191A6" w14:textId="77777777" w:rsidR="00752AB7" w:rsidRDefault="00752AB7" w:rsidP="005367BF">
      <w:pPr>
        <w:spacing w:after="0" w:line="240" w:lineRule="auto"/>
      </w:pPr>
      <w:r>
        <w:separator/>
      </w:r>
    </w:p>
  </w:endnote>
  <w:endnote w:type="continuationSeparator" w:id="0">
    <w:p w14:paraId="378780AB" w14:textId="77777777" w:rsidR="00752AB7" w:rsidRDefault="00752AB7" w:rsidP="0053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FAD93" w14:textId="3EACE5B6" w:rsidR="003A731B" w:rsidRDefault="003A731B" w:rsidP="00454CAA">
    <w:pPr>
      <w:pStyle w:val="Piedepgina"/>
      <w:tabs>
        <w:tab w:val="clear" w:pos="4419"/>
        <w:tab w:val="clear" w:pos="8838"/>
        <w:tab w:val="left" w:pos="79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5FE58" w14:textId="77777777" w:rsidR="00752AB7" w:rsidRDefault="00752AB7" w:rsidP="005367BF">
      <w:pPr>
        <w:spacing w:after="0" w:line="240" w:lineRule="auto"/>
      </w:pPr>
      <w:r>
        <w:separator/>
      </w:r>
    </w:p>
  </w:footnote>
  <w:footnote w:type="continuationSeparator" w:id="0">
    <w:p w14:paraId="581BFA0A" w14:textId="77777777" w:rsidR="00752AB7" w:rsidRDefault="00752AB7" w:rsidP="005367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63A"/>
    <w:multiLevelType w:val="hybridMultilevel"/>
    <w:tmpl w:val="2D7097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35F74F9"/>
    <w:multiLevelType w:val="hybridMultilevel"/>
    <w:tmpl w:val="A74A36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5475CD"/>
    <w:multiLevelType w:val="hybridMultilevel"/>
    <w:tmpl w:val="8E5E1DDA"/>
    <w:lvl w:ilvl="0" w:tplc="0A3ACD4C">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CD02B5E"/>
    <w:multiLevelType w:val="hybridMultilevel"/>
    <w:tmpl w:val="D5640D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D7038DC"/>
    <w:multiLevelType w:val="hybridMultilevel"/>
    <w:tmpl w:val="29806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16576C5"/>
    <w:multiLevelType w:val="hybridMultilevel"/>
    <w:tmpl w:val="45EC0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E8228EB"/>
    <w:multiLevelType w:val="hybridMultilevel"/>
    <w:tmpl w:val="F188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E932226"/>
    <w:multiLevelType w:val="hybridMultilevel"/>
    <w:tmpl w:val="6F2E9E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nsid w:val="21433306"/>
    <w:multiLevelType w:val="hybridMultilevel"/>
    <w:tmpl w:val="303E1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51727C1"/>
    <w:multiLevelType w:val="hybridMultilevel"/>
    <w:tmpl w:val="F8C06882"/>
    <w:lvl w:ilvl="0" w:tplc="9B5E1508">
      <w:start w:val="1"/>
      <w:numFmt w:val="decimal"/>
      <w:lvlText w:val="%1."/>
      <w:lvlJc w:val="left"/>
      <w:pPr>
        <w:ind w:left="720" w:hanging="360"/>
      </w:pPr>
      <w:rPr>
        <w:rFonts w:hint="default"/>
        <w:b/>
        <w:sz w:val="40"/>
        <w:szCs w:val="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5486C84"/>
    <w:multiLevelType w:val="hybridMultilevel"/>
    <w:tmpl w:val="A052D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6607670"/>
    <w:multiLevelType w:val="hybridMultilevel"/>
    <w:tmpl w:val="0A048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9736D48"/>
    <w:multiLevelType w:val="hybridMultilevel"/>
    <w:tmpl w:val="4304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E591FD5"/>
    <w:multiLevelType w:val="hybridMultilevel"/>
    <w:tmpl w:val="C0368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37A6523"/>
    <w:multiLevelType w:val="hybridMultilevel"/>
    <w:tmpl w:val="5E2670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BC04F0C"/>
    <w:multiLevelType w:val="hybridMultilevel"/>
    <w:tmpl w:val="720A7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F0B187D"/>
    <w:multiLevelType w:val="hybridMultilevel"/>
    <w:tmpl w:val="BFFCA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52528C9"/>
    <w:multiLevelType w:val="hybridMultilevel"/>
    <w:tmpl w:val="2844FB70"/>
    <w:lvl w:ilvl="0" w:tplc="884C6F24">
      <w:start w:val="1"/>
      <w:numFmt w:val="decimal"/>
      <w:lvlText w:val="%1."/>
      <w:lvlJc w:val="left"/>
      <w:pPr>
        <w:ind w:left="720" w:hanging="360"/>
      </w:pPr>
      <w:rPr>
        <w:rFonts w:ascii="Arial Narrow" w:hAnsi="Arial Narrow" w:cs="Arial MT" w:hint="default"/>
        <w:b/>
        <w:sz w:val="3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6A11DFB"/>
    <w:multiLevelType w:val="hybridMultilevel"/>
    <w:tmpl w:val="854A1096"/>
    <w:lvl w:ilvl="0" w:tplc="30A8EE1E">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77418BB"/>
    <w:multiLevelType w:val="hybridMultilevel"/>
    <w:tmpl w:val="EEBE9A5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A021CC4"/>
    <w:multiLevelType w:val="hybridMultilevel"/>
    <w:tmpl w:val="A748D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AF47407"/>
    <w:multiLevelType w:val="hybridMultilevel"/>
    <w:tmpl w:val="9A74E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09552AD"/>
    <w:multiLevelType w:val="hybridMultilevel"/>
    <w:tmpl w:val="D8E45AE6"/>
    <w:lvl w:ilvl="0" w:tplc="F6642268">
      <w:numFmt w:val="bullet"/>
      <w:lvlText w:val="-"/>
      <w:lvlJc w:val="left"/>
      <w:pPr>
        <w:ind w:left="474" w:hanging="360"/>
      </w:pPr>
      <w:rPr>
        <w:rFonts w:ascii="Arial MT" w:eastAsia="Arial MT" w:hAnsi="Arial MT" w:cs="Arial MT" w:hint="default"/>
      </w:rPr>
    </w:lvl>
    <w:lvl w:ilvl="1" w:tplc="240A0003" w:tentative="1">
      <w:start w:val="1"/>
      <w:numFmt w:val="bullet"/>
      <w:lvlText w:val="o"/>
      <w:lvlJc w:val="left"/>
      <w:pPr>
        <w:ind w:left="1194" w:hanging="360"/>
      </w:pPr>
      <w:rPr>
        <w:rFonts w:ascii="Courier New" w:hAnsi="Courier New" w:cs="Courier New" w:hint="default"/>
      </w:rPr>
    </w:lvl>
    <w:lvl w:ilvl="2" w:tplc="240A0005" w:tentative="1">
      <w:start w:val="1"/>
      <w:numFmt w:val="bullet"/>
      <w:lvlText w:val=""/>
      <w:lvlJc w:val="left"/>
      <w:pPr>
        <w:ind w:left="1914" w:hanging="360"/>
      </w:pPr>
      <w:rPr>
        <w:rFonts w:ascii="Wingdings" w:hAnsi="Wingdings" w:hint="default"/>
      </w:rPr>
    </w:lvl>
    <w:lvl w:ilvl="3" w:tplc="240A0001" w:tentative="1">
      <w:start w:val="1"/>
      <w:numFmt w:val="bullet"/>
      <w:lvlText w:val=""/>
      <w:lvlJc w:val="left"/>
      <w:pPr>
        <w:ind w:left="2634" w:hanging="360"/>
      </w:pPr>
      <w:rPr>
        <w:rFonts w:ascii="Symbol" w:hAnsi="Symbol" w:hint="default"/>
      </w:rPr>
    </w:lvl>
    <w:lvl w:ilvl="4" w:tplc="240A0003" w:tentative="1">
      <w:start w:val="1"/>
      <w:numFmt w:val="bullet"/>
      <w:lvlText w:val="o"/>
      <w:lvlJc w:val="left"/>
      <w:pPr>
        <w:ind w:left="3354" w:hanging="360"/>
      </w:pPr>
      <w:rPr>
        <w:rFonts w:ascii="Courier New" w:hAnsi="Courier New" w:cs="Courier New" w:hint="default"/>
      </w:rPr>
    </w:lvl>
    <w:lvl w:ilvl="5" w:tplc="240A0005" w:tentative="1">
      <w:start w:val="1"/>
      <w:numFmt w:val="bullet"/>
      <w:lvlText w:val=""/>
      <w:lvlJc w:val="left"/>
      <w:pPr>
        <w:ind w:left="4074" w:hanging="360"/>
      </w:pPr>
      <w:rPr>
        <w:rFonts w:ascii="Wingdings" w:hAnsi="Wingdings" w:hint="default"/>
      </w:rPr>
    </w:lvl>
    <w:lvl w:ilvl="6" w:tplc="240A0001" w:tentative="1">
      <w:start w:val="1"/>
      <w:numFmt w:val="bullet"/>
      <w:lvlText w:val=""/>
      <w:lvlJc w:val="left"/>
      <w:pPr>
        <w:ind w:left="4794" w:hanging="360"/>
      </w:pPr>
      <w:rPr>
        <w:rFonts w:ascii="Symbol" w:hAnsi="Symbol" w:hint="default"/>
      </w:rPr>
    </w:lvl>
    <w:lvl w:ilvl="7" w:tplc="240A0003" w:tentative="1">
      <w:start w:val="1"/>
      <w:numFmt w:val="bullet"/>
      <w:lvlText w:val="o"/>
      <w:lvlJc w:val="left"/>
      <w:pPr>
        <w:ind w:left="5514" w:hanging="360"/>
      </w:pPr>
      <w:rPr>
        <w:rFonts w:ascii="Courier New" w:hAnsi="Courier New" w:cs="Courier New" w:hint="default"/>
      </w:rPr>
    </w:lvl>
    <w:lvl w:ilvl="8" w:tplc="240A0005" w:tentative="1">
      <w:start w:val="1"/>
      <w:numFmt w:val="bullet"/>
      <w:lvlText w:val=""/>
      <w:lvlJc w:val="left"/>
      <w:pPr>
        <w:ind w:left="6234" w:hanging="360"/>
      </w:pPr>
      <w:rPr>
        <w:rFonts w:ascii="Wingdings" w:hAnsi="Wingdings" w:hint="default"/>
      </w:rPr>
    </w:lvl>
  </w:abstractNum>
  <w:abstractNum w:abstractNumId="23">
    <w:nsid w:val="76252F67"/>
    <w:multiLevelType w:val="hybridMultilevel"/>
    <w:tmpl w:val="BBEA7E6E"/>
    <w:lvl w:ilvl="0" w:tplc="33E89760">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AD214C0"/>
    <w:multiLevelType w:val="hybridMultilevel"/>
    <w:tmpl w:val="8C5E5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D09051F"/>
    <w:multiLevelType w:val="hybridMultilevel"/>
    <w:tmpl w:val="4D3C7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9"/>
  </w:num>
  <w:num w:numId="4">
    <w:abstractNumId w:val="3"/>
  </w:num>
  <w:num w:numId="5">
    <w:abstractNumId w:val="21"/>
  </w:num>
  <w:num w:numId="6">
    <w:abstractNumId w:val="25"/>
  </w:num>
  <w:num w:numId="7">
    <w:abstractNumId w:val="13"/>
  </w:num>
  <w:num w:numId="8">
    <w:abstractNumId w:val="14"/>
  </w:num>
  <w:num w:numId="9">
    <w:abstractNumId w:val="6"/>
  </w:num>
  <w:num w:numId="10">
    <w:abstractNumId w:val="0"/>
  </w:num>
  <w:num w:numId="11">
    <w:abstractNumId w:val="24"/>
  </w:num>
  <w:num w:numId="12">
    <w:abstractNumId w:val="11"/>
  </w:num>
  <w:num w:numId="13">
    <w:abstractNumId w:val="10"/>
  </w:num>
  <w:num w:numId="14">
    <w:abstractNumId w:val="20"/>
  </w:num>
  <w:num w:numId="15">
    <w:abstractNumId w:val="12"/>
  </w:num>
  <w:num w:numId="16">
    <w:abstractNumId w:val="5"/>
  </w:num>
  <w:num w:numId="17">
    <w:abstractNumId w:val="7"/>
  </w:num>
  <w:num w:numId="18">
    <w:abstractNumId w:val="15"/>
  </w:num>
  <w:num w:numId="19">
    <w:abstractNumId w:val="4"/>
  </w:num>
  <w:num w:numId="20">
    <w:abstractNumId w:val="1"/>
  </w:num>
  <w:num w:numId="21">
    <w:abstractNumId w:val="23"/>
  </w:num>
  <w:num w:numId="22">
    <w:abstractNumId w:val="22"/>
  </w:num>
  <w:num w:numId="23">
    <w:abstractNumId w:val="18"/>
  </w:num>
  <w:num w:numId="24">
    <w:abstractNumId w:val="16"/>
  </w:num>
  <w:num w:numId="25">
    <w:abstractNumId w:val="1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283"/>
    <w:rsid w:val="00000BE0"/>
    <w:rsid w:val="00001261"/>
    <w:rsid w:val="000034C7"/>
    <w:rsid w:val="000043E6"/>
    <w:rsid w:val="00005002"/>
    <w:rsid w:val="00006C42"/>
    <w:rsid w:val="000157FC"/>
    <w:rsid w:val="00036218"/>
    <w:rsid w:val="00042DCE"/>
    <w:rsid w:val="00043688"/>
    <w:rsid w:val="00063165"/>
    <w:rsid w:val="0007376B"/>
    <w:rsid w:val="00087BBF"/>
    <w:rsid w:val="000941AF"/>
    <w:rsid w:val="000954D9"/>
    <w:rsid w:val="00095741"/>
    <w:rsid w:val="000A071A"/>
    <w:rsid w:val="000B5562"/>
    <w:rsid w:val="000B729D"/>
    <w:rsid w:val="000C2A54"/>
    <w:rsid w:val="000C63A5"/>
    <w:rsid w:val="000D4325"/>
    <w:rsid w:val="000E0AF6"/>
    <w:rsid w:val="000E3EBA"/>
    <w:rsid w:val="001006E4"/>
    <w:rsid w:val="00102AC8"/>
    <w:rsid w:val="0010388A"/>
    <w:rsid w:val="00103AF2"/>
    <w:rsid w:val="001060B5"/>
    <w:rsid w:val="00116477"/>
    <w:rsid w:val="001165CD"/>
    <w:rsid w:val="00121032"/>
    <w:rsid w:val="00124B5E"/>
    <w:rsid w:val="00127D6B"/>
    <w:rsid w:val="00131A0B"/>
    <w:rsid w:val="00131BFA"/>
    <w:rsid w:val="001332A4"/>
    <w:rsid w:val="001664F7"/>
    <w:rsid w:val="00173D32"/>
    <w:rsid w:val="00183F36"/>
    <w:rsid w:val="00185D91"/>
    <w:rsid w:val="0019303B"/>
    <w:rsid w:val="00193D2D"/>
    <w:rsid w:val="001A3297"/>
    <w:rsid w:val="001B1BAD"/>
    <w:rsid w:val="001B2858"/>
    <w:rsid w:val="001B5AE6"/>
    <w:rsid w:val="001D6BDE"/>
    <w:rsid w:val="001F2277"/>
    <w:rsid w:val="001F73D2"/>
    <w:rsid w:val="00204880"/>
    <w:rsid w:val="00233B09"/>
    <w:rsid w:val="0024401B"/>
    <w:rsid w:val="00247D40"/>
    <w:rsid w:val="00265229"/>
    <w:rsid w:val="002711C4"/>
    <w:rsid w:val="00273274"/>
    <w:rsid w:val="00273A16"/>
    <w:rsid w:val="00280910"/>
    <w:rsid w:val="00294D2D"/>
    <w:rsid w:val="002A5258"/>
    <w:rsid w:val="002C3D3E"/>
    <w:rsid w:val="002C6FE5"/>
    <w:rsid w:val="002E039F"/>
    <w:rsid w:val="002E2C14"/>
    <w:rsid w:val="002F2BCA"/>
    <w:rsid w:val="00301B9C"/>
    <w:rsid w:val="003038B1"/>
    <w:rsid w:val="00307EEB"/>
    <w:rsid w:val="0031401A"/>
    <w:rsid w:val="00332269"/>
    <w:rsid w:val="00343B8F"/>
    <w:rsid w:val="003474FB"/>
    <w:rsid w:val="00353F29"/>
    <w:rsid w:val="00354958"/>
    <w:rsid w:val="00363979"/>
    <w:rsid w:val="00363B03"/>
    <w:rsid w:val="00364443"/>
    <w:rsid w:val="003732A2"/>
    <w:rsid w:val="00375F96"/>
    <w:rsid w:val="003840C1"/>
    <w:rsid w:val="00384283"/>
    <w:rsid w:val="00387342"/>
    <w:rsid w:val="00395172"/>
    <w:rsid w:val="00397A71"/>
    <w:rsid w:val="003A018A"/>
    <w:rsid w:val="003A06EE"/>
    <w:rsid w:val="003A27EE"/>
    <w:rsid w:val="003A3966"/>
    <w:rsid w:val="003A731B"/>
    <w:rsid w:val="003B6FA4"/>
    <w:rsid w:val="003C04D8"/>
    <w:rsid w:val="003C5871"/>
    <w:rsid w:val="003C7B93"/>
    <w:rsid w:val="003D118B"/>
    <w:rsid w:val="003D1498"/>
    <w:rsid w:val="003D502D"/>
    <w:rsid w:val="003D535B"/>
    <w:rsid w:val="003E1EE9"/>
    <w:rsid w:val="003E297A"/>
    <w:rsid w:val="003E5280"/>
    <w:rsid w:val="00413FF7"/>
    <w:rsid w:val="00414845"/>
    <w:rsid w:val="00414A00"/>
    <w:rsid w:val="00416DF3"/>
    <w:rsid w:val="00420086"/>
    <w:rsid w:val="0042044F"/>
    <w:rsid w:val="004242D5"/>
    <w:rsid w:val="0042489B"/>
    <w:rsid w:val="00426373"/>
    <w:rsid w:val="00435B40"/>
    <w:rsid w:val="004461D2"/>
    <w:rsid w:val="00454CAA"/>
    <w:rsid w:val="004619A9"/>
    <w:rsid w:val="004820D0"/>
    <w:rsid w:val="004833A9"/>
    <w:rsid w:val="004A1BB0"/>
    <w:rsid w:val="004A20D7"/>
    <w:rsid w:val="004A20E5"/>
    <w:rsid w:val="004A24CE"/>
    <w:rsid w:val="004A2B30"/>
    <w:rsid w:val="004C194C"/>
    <w:rsid w:val="004D2917"/>
    <w:rsid w:val="004E72A3"/>
    <w:rsid w:val="005038C4"/>
    <w:rsid w:val="00503E25"/>
    <w:rsid w:val="00505D69"/>
    <w:rsid w:val="0051223A"/>
    <w:rsid w:val="005162C8"/>
    <w:rsid w:val="00520DF2"/>
    <w:rsid w:val="00520EA4"/>
    <w:rsid w:val="00520F36"/>
    <w:rsid w:val="0053368D"/>
    <w:rsid w:val="0053411E"/>
    <w:rsid w:val="005349D9"/>
    <w:rsid w:val="005367BF"/>
    <w:rsid w:val="00536C7D"/>
    <w:rsid w:val="00545CCE"/>
    <w:rsid w:val="005717F8"/>
    <w:rsid w:val="00572CA1"/>
    <w:rsid w:val="005755B0"/>
    <w:rsid w:val="00576616"/>
    <w:rsid w:val="00577680"/>
    <w:rsid w:val="00586262"/>
    <w:rsid w:val="00596361"/>
    <w:rsid w:val="005A0F26"/>
    <w:rsid w:val="005C0938"/>
    <w:rsid w:val="005C15E6"/>
    <w:rsid w:val="005C5AFC"/>
    <w:rsid w:val="005D2193"/>
    <w:rsid w:val="005E1D31"/>
    <w:rsid w:val="005E25A3"/>
    <w:rsid w:val="006014E3"/>
    <w:rsid w:val="00606D1F"/>
    <w:rsid w:val="0061134E"/>
    <w:rsid w:val="00617C2F"/>
    <w:rsid w:val="00621B29"/>
    <w:rsid w:val="00622D91"/>
    <w:rsid w:val="006302F8"/>
    <w:rsid w:val="00644B04"/>
    <w:rsid w:val="00644C9D"/>
    <w:rsid w:val="006502B9"/>
    <w:rsid w:val="006515C4"/>
    <w:rsid w:val="00662B97"/>
    <w:rsid w:val="00662D36"/>
    <w:rsid w:val="00674B79"/>
    <w:rsid w:val="00674CD9"/>
    <w:rsid w:val="006771C6"/>
    <w:rsid w:val="00685811"/>
    <w:rsid w:val="006973E9"/>
    <w:rsid w:val="006A7CF1"/>
    <w:rsid w:val="006B2BE0"/>
    <w:rsid w:val="006B38F7"/>
    <w:rsid w:val="006B6291"/>
    <w:rsid w:val="006B7099"/>
    <w:rsid w:val="006B7F41"/>
    <w:rsid w:val="006D4471"/>
    <w:rsid w:val="006E7A8D"/>
    <w:rsid w:val="006F546F"/>
    <w:rsid w:val="007028AA"/>
    <w:rsid w:val="00710D7D"/>
    <w:rsid w:val="007116B4"/>
    <w:rsid w:val="0071669D"/>
    <w:rsid w:val="00720B7C"/>
    <w:rsid w:val="00726A9A"/>
    <w:rsid w:val="007333F5"/>
    <w:rsid w:val="00734A48"/>
    <w:rsid w:val="007446C7"/>
    <w:rsid w:val="00750415"/>
    <w:rsid w:val="007526C3"/>
    <w:rsid w:val="00752AB7"/>
    <w:rsid w:val="00753321"/>
    <w:rsid w:val="00771D8F"/>
    <w:rsid w:val="0077499D"/>
    <w:rsid w:val="00776FDC"/>
    <w:rsid w:val="00790152"/>
    <w:rsid w:val="00796473"/>
    <w:rsid w:val="007B06F3"/>
    <w:rsid w:val="007B7FCB"/>
    <w:rsid w:val="007C13EC"/>
    <w:rsid w:val="007D3B0B"/>
    <w:rsid w:val="007D72A9"/>
    <w:rsid w:val="007E3D44"/>
    <w:rsid w:val="007E48DB"/>
    <w:rsid w:val="007F149D"/>
    <w:rsid w:val="007F1DFC"/>
    <w:rsid w:val="007F3D6B"/>
    <w:rsid w:val="00806D4D"/>
    <w:rsid w:val="00813FAF"/>
    <w:rsid w:val="00814C56"/>
    <w:rsid w:val="00825C13"/>
    <w:rsid w:val="00831BD5"/>
    <w:rsid w:val="008340D3"/>
    <w:rsid w:val="008445AF"/>
    <w:rsid w:val="008520DA"/>
    <w:rsid w:val="00852F7A"/>
    <w:rsid w:val="008551B2"/>
    <w:rsid w:val="00861601"/>
    <w:rsid w:val="00871818"/>
    <w:rsid w:val="00890217"/>
    <w:rsid w:val="008923F3"/>
    <w:rsid w:val="00894C0C"/>
    <w:rsid w:val="008A19FA"/>
    <w:rsid w:val="008B074B"/>
    <w:rsid w:val="008C12F2"/>
    <w:rsid w:val="008D3CF1"/>
    <w:rsid w:val="008D4682"/>
    <w:rsid w:val="008E5739"/>
    <w:rsid w:val="008E68B2"/>
    <w:rsid w:val="008E7B56"/>
    <w:rsid w:val="00904491"/>
    <w:rsid w:val="00907974"/>
    <w:rsid w:val="00911440"/>
    <w:rsid w:val="00912035"/>
    <w:rsid w:val="00933BF6"/>
    <w:rsid w:val="00943481"/>
    <w:rsid w:val="0095455E"/>
    <w:rsid w:val="00980359"/>
    <w:rsid w:val="009851ED"/>
    <w:rsid w:val="0099175D"/>
    <w:rsid w:val="009A23B5"/>
    <w:rsid w:val="009A500D"/>
    <w:rsid w:val="009B7D75"/>
    <w:rsid w:val="009B7F68"/>
    <w:rsid w:val="009C2E3B"/>
    <w:rsid w:val="009C7489"/>
    <w:rsid w:val="009D22FF"/>
    <w:rsid w:val="009D2A3A"/>
    <w:rsid w:val="009E479D"/>
    <w:rsid w:val="009E49BC"/>
    <w:rsid w:val="00A038D9"/>
    <w:rsid w:val="00A104C6"/>
    <w:rsid w:val="00A31B10"/>
    <w:rsid w:val="00A32C91"/>
    <w:rsid w:val="00A432DE"/>
    <w:rsid w:val="00A53161"/>
    <w:rsid w:val="00A63A23"/>
    <w:rsid w:val="00A658E0"/>
    <w:rsid w:val="00A809CB"/>
    <w:rsid w:val="00A86931"/>
    <w:rsid w:val="00A87D7E"/>
    <w:rsid w:val="00A9122E"/>
    <w:rsid w:val="00AC0006"/>
    <w:rsid w:val="00AC748C"/>
    <w:rsid w:val="00AD4F57"/>
    <w:rsid w:val="00AE4499"/>
    <w:rsid w:val="00AF43C1"/>
    <w:rsid w:val="00AF5B6B"/>
    <w:rsid w:val="00B248C3"/>
    <w:rsid w:val="00B357E9"/>
    <w:rsid w:val="00B60719"/>
    <w:rsid w:val="00B74606"/>
    <w:rsid w:val="00B77325"/>
    <w:rsid w:val="00B86AC2"/>
    <w:rsid w:val="00B90B19"/>
    <w:rsid w:val="00B97169"/>
    <w:rsid w:val="00B9765D"/>
    <w:rsid w:val="00BA6C10"/>
    <w:rsid w:val="00BB4722"/>
    <w:rsid w:val="00BC303B"/>
    <w:rsid w:val="00BD1D7E"/>
    <w:rsid w:val="00BD7764"/>
    <w:rsid w:val="00BE4A75"/>
    <w:rsid w:val="00BF0633"/>
    <w:rsid w:val="00BF256D"/>
    <w:rsid w:val="00C13FD7"/>
    <w:rsid w:val="00C16CCB"/>
    <w:rsid w:val="00C45270"/>
    <w:rsid w:val="00C668FB"/>
    <w:rsid w:val="00C7765F"/>
    <w:rsid w:val="00C87B4A"/>
    <w:rsid w:val="00C92418"/>
    <w:rsid w:val="00C969A3"/>
    <w:rsid w:val="00CA19E5"/>
    <w:rsid w:val="00CA314E"/>
    <w:rsid w:val="00CB3B42"/>
    <w:rsid w:val="00CC039C"/>
    <w:rsid w:val="00CC45A3"/>
    <w:rsid w:val="00CC79A1"/>
    <w:rsid w:val="00CD17FD"/>
    <w:rsid w:val="00CD3B56"/>
    <w:rsid w:val="00CD6A02"/>
    <w:rsid w:val="00CD7F08"/>
    <w:rsid w:val="00CE4854"/>
    <w:rsid w:val="00CF1235"/>
    <w:rsid w:val="00CF2E80"/>
    <w:rsid w:val="00D1508E"/>
    <w:rsid w:val="00D17D4D"/>
    <w:rsid w:val="00D23A64"/>
    <w:rsid w:val="00D31068"/>
    <w:rsid w:val="00D32654"/>
    <w:rsid w:val="00D33A1F"/>
    <w:rsid w:val="00D363C9"/>
    <w:rsid w:val="00D40517"/>
    <w:rsid w:val="00D54AAC"/>
    <w:rsid w:val="00D55A7B"/>
    <w:rsid w:val="00D56065"/>
    <w:rsid w:val="00D5789C"/>
    <w:rsid w:val="00D6693E"/>
    <w:rsid w:val="00D7235B"/>
    <w:rsid w:val="00D723FB"/>
    <w:rsid w:val="00D80FB5"/>
    <w:rsid w:val="00D82455"/>
    <w:rsid w:val="00DA5A07"/>
    <w:rsid w:val="00DA702A"/>
    <w:rsid w:val="00DB4D68"/>
    <w:rsid w:val="00DC5DA9"/>
    <w:rsid w:val="00DC7510"/>
    <w:rsid w:val="00DC76A7"/>
    <w:rsid w:val="00DD146C"/>
    <w:rsid w:val="00DD761F"/>
    <w:rsid w:val="00DE10DF"/>
    <w:rsid w:val="00DE79B7"/>
    <w:rsid w:val="00DF02C3"/>
    <w:rsid w:val="00DF3569"/>
    <w:rsid w:val="00E03A98"/>
    <w:rsid w:val="00E04663"/>
    <w:rsid w:val="00E11619"/>
    <w:rsid w:val="00E13BF7"/>
    <w:rsid w:val="00E206E1"/>
    <w:rsid w:val="00E26EC5"/>
    <w:rsid w:val="00E3247D"/>
    <w:rsid w:val="00E42899"/>
    <w:rsid w:val="00E57E2D"/>
    <w:rsid w:val="00E7360A"/>
    <w:rsid w:val="00E838E7"/>
    <w:rsid w:val="00E85256"/>
    <w:rsid w:val="00E86878"/>
    <w:rsid w:val="00E86E59"/>
    <w:rsid w:val="00E87A22"/>
    <w:rsid w:val="00E93192"/>
    <w:rsid w:val="00E939C2"/>
    <w:rsid w:val="00EB3DAF"/>
    <w:rsid w:val="00EC0EA6"/>
    <w:rsid w:val="00EC3359"/>
    <w:rsid w:val="00EE4650"/>
    <w:rsid w:val="00EF03AC"/>
    <w:rsid w:val="00EF1BE7"/>
    <w:rsid w:val="00EF4587"/>
    <w:rsid w:val="00EF57E2"/>
    <w:rsid w:val="00EF5AC7"/>
    <w:rsid w:val="00EF6953"/>
    <w:rsid w:val="00F000BA"/>
    <w:rsid w:val="00F038ED"/>
    <w:rsid w:val="00F06F4A"/>
    <w:rsid w:val="00F23F0F"/>
    <w:rsid w:val="00F40293"/>
    <w:rsid w:val="00F438D0"/>
    <w:rsid w:val="00F43D2B"/>
    <w:rsid w:val="00F5249D"/>
    <w:rsid w:val="00F60394"/>
    <w:rsid w:val="00F70BAF"/>
    <w:rsid w:val="00F765B2"/>
    <w:rsid w:val="00F77A52"/>
    <w:rsid w:val="00F81824"/>
    <w:rsid w:val="00FC7696"/>
    <w:rsid w:val="00FC789E"/>
    <w:rsid w:val="00FD10F4"/>
    <w:rsid w:val="00FD38C4"/>
    <w:rsid w:val="00FE14FD"/>
    <w:rsid w:val="00FE5B04"/>
    <w:rsid w:val="00FF3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2F78C"/>
  <w15:docId w15:val="{B8366EA5-A6B6-4398-ABE5-6DA6CDA3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917"/>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D29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2917"/>
  </w:style>
  <w:style w:type="character" w:styleId="Hipervnculo">
    <w:name w:val="Hyperlink"/>
    <w:basedOn w:val="Fuentedeprrafopredeter"/>
    <w:uiPriority w:val="99"/>
    <w:unhideWhenUsed/>
    <w:rsid w:val="004D2917"/>
    <w:rPr>
      <w:color w:val="0000FF" w:themeColor="hyperlink"/>
      <w:u w:val="single"/>
    </w:rPr>
  </w:style>
  <w:style w:type="paragraph" w:styleId="Encabezado">
    <w:name w:val="header"/>
    <w:basedOn w:val="Normal"/>
    <w:link w:val="EncabezadoCar"/>
    <w:uiPriority w:val="99"/>
    <w:unhideWhenUsed/>
    <w:rsid w:val="00536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67BF"/>
  </w:style>
  <w:style w:type="paragraph" w:styleId="Textodeglobo">
    <w:name w:val="Balloon Text"/>
    <w:basedOn w:val="Normal"/>
    <w:link w:val="TextodegloboCar"/>
    <w:uiPriority w:val="99"/>
    <w:semiHidden/>
    <w:unhideWhenUsed/>
    <w:rsid w:val="006B70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7099"/>
    <w:rPr>
      <w:rFonts w:ascii="Tahoma" w:hAnsi="Tahoma" w:cs="Tahoma"/>
      <w:sz w:val="16"/>
      <w:szCs w:val="16"/>
    </w:rPr>
  </w:style>
  <w:style w:type="table" w:styleId="Tablaconcuadrcula">
    <w:name w:val="Table Grid"/>
    <w:basedOn w:val="Tablanormal"/>
    <w:uiPriority w:val="39"/>
    <w:rsid w:val="00414A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B3B42"/>
    <w:pPr>
      <w:spacing w:after="160" w:line="259" w:lineRule="auto"/>
      <w:ind w:left="720"/>
      <w:contextualSpacing/>
    </w:pPr>
  </w:style>
  <w:style w:type="paragraph" w:styleId="Textoindependiente">
    <w:name w:val="Body Text"/>
    <w:basedOn w:val="Normal"/>
    <w:link w:val="TextoindependienteCar"/>
    <w:uiPriority w:val="1"/>
    <w:qFormat/>
    <w:rsid w:val="005162C8"/>
    <w:pPr>
      <w:widowControl w:val="0"/>
      <w:autoSpaceDE w:val="0"/>
      <w:autoSpaceDN w:val="0"/>
      <w:spacing w:after="0" w:line="240" w:lineRule="auto"/>
    </w:pPr>
    <w:rPr>
      <w:rFonts w:ascii="Arial MT" w:eastAsia="Arial MT" w:hAnsi="Arial MT" w:cs="Arial MT"/>
      <w:sz w:val="24"/>
      <w:szCs w:val="24"/>
      <w:lang w:val="es-ES_tradnl"/>
    </w:rPr>
  </w:style>
  <w:style w:type="character" w:customStyle="1" w:styleId="TextoindependienteCar">
    <w:name w:val="Texto independiente Car"/>
    <w:basedOn w:val="Fuentedeprrafopredeter"/>
    <w:link w:val="Textoindependiente"/>
    <w:uiPriority w:val="1"/>
    <w:rsid w:val="005162C8"/>
    <w:rPr>
      <w:rFonts w:ascii="Arial MT" w:eastAsia="Arial MT" w:hAnsi="Arial MT" w:cs="Arial MT"/>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_FILES\PRADERA\ALCALDIA\1_ALCALDIA_2016\PAPELERIA_INSTITUCIONAL\OFICIOS_CARTA_WORD_PRADERA_CRECE\PLANTILLAS\GESTION_HUMA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GESTION_HUMANA</Template>
  <TotalTime>15828</TotalTime>
  <Pages>15</Pages>
  <Words>1010</Words>
  <Characters>5560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Full name</cp:lastModifiedBy>
  <cp:revision>9</cp:revision>
  <cp:lastPrinted>2023-12-13T20:57:00Z</cp:lastPrinted>
  <dcterms:created xsi:type="dcterms:W3CDTF">2024-09-30T19:09:00Z</dcterms:created>
  <dcterms:modified xsi:type="dcterms:W3CDTF">2024-10-11T18:56:00Z</dcterms:modified>
</cp:coreProperties>
</file>