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AC3611" w14:textId="75A95267" w:rsidR="0019303B" w:rsidRPr="00776FDC" w:rsidRDefault="0019303B" w:rsidP="0077499D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13892020"/>
      <w:bookmarkEnd w:id="0"/>
      <w:r w:rsidRPr="00776FDC">
        <w:rPr>
          <w:rFonts w:ascii="Arial" w:hAnsi="Arial" w:cs="Arial"/>
          <w:b/>
          <w:bCs/>
          <w:sz w:val="24"/>
          <w:szCs w:val="24"/>
        </w:rPr>
        <w:t>INSTITUTO MUNICIPAL PAR</w:t>
      </w:r>
      <w:r w:rsidR="0077499D">
        <w:rPr>
          <w:rFonts w:ascii="Arial" w:hAnsi="Arial" w:cs="Arial"/>
          <w:b/>
          <w:bCs/>
          <w:sz w:val="24"/>
          <w:szCs w:val="24"/>
        </w:rPr>
        <w:t xml:space="preserve">A EL DEPORTE Y LA </w:t>
      </w:r>
      <w:proofErr w:type="gramStart"/>
      <w:r w:rsidR="0077499D">
        <w:rPr>
          <w:rFonts w:ascii="Arial" w:hAnsi="Arial" w:cs="Arial"/>
          <w:b/>
          <w:bCs/>
          <w:sz w:val="24"/>
          <w:szCs w:val="24"/>
        </w:rPr>
        <w:t xml:space="preserve">RECREACIÓN </w:t>
      </w:r>
      <w:r w:rsidRPr="00776FDC">
        <w:rPr>
          <w:rFonts w:ascii="Arial" w:hAnsi="Arial" w:cs="Arial"/>
          <w:b/>
          <w:bCs/>
          <w:sz w:val="24"/>
          <w:szCs w:val="24"/>
        </w:rPr>
        <w:t xml:space="preserve"> –</w:t>
      </w:r>
      <w:proofErr w:type="gramEnd"/>
      <w:r w:rsidRPr="00776FDC">
        <w:rPr>
          <w:rFonts w:ascii="Arial" w:hAnsi="Arial" w:cs="Arial"/>
          <w:b/>
          <w:bCs/>
          <w:sz w:val="24"/>
          <w:szCs w:val="24"/>
        </w:rPr>
        <w:t xml:space="preserve"> IMDERPRADERA</w:t>
      </w:r>
    </w:p>
    <w:p w14:paraId="26A303F1" w14:textId="77777777" w:rsidR="0019303B" w:rsidRPr="00776FDC" w:rsidRDefault="0019303B" w:rsidP="0019303B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F3AA348" w14:textId="3195125F" w:rsidR="0019303B" w:rsidRPr="00776FDC" w:rsidRDefault="0019303B" w:rsidP="0019303B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776FDC">
        <w:rPr>
          <w:rFonts w:ascii="Arial" w:hAnsi="Arial" w:cs="Arial"/>
          <w:b/>
          <w:bCs/>
          <w:sz w:val="24"/>
          <w:szCs w:val="24"/>
        </w:rPr>
        <w:t xml:space="preserve">INFORME No. </w:t>
      </w:r>
      <w:r w:rsidR="00A038D9">
        <w:rPr>
          <w:rFonts w:ascii="Arial" w:hAnsi="Arial" w:cs="Arial"/>
          <w:b/>
          <w:bCs/>
          <w:sz w:val="24"/>
          <w:szCs w:val="24"/>
        </w:rPr>
        <w:t>01</w:t>
      </w:r>
    </w:p>
    <w:p w14:paraId="7076A75C" w14:textId="77777777" w:rsidR="0019303B" w:rsidRPr="00776FDC" w:rsidRDefault="0019303B" w:rsidP="0019303B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776FDC">
        <w:rPr>
          <w:rFonts w:ascii="Arial" w:hAnsi="Arial" w:cs="Arial"/>
          <w:b/>
          <w:bCs/>
          <w:sz w:val="24"/>
          <w:szCs w:val="24"/>
        </w:rPr>
        <w:t>CONTRATO DE PRESTACIÓN DE SERVICIOS</w:t>
      </w:r>
    </w:p>
    <w:p w14:paraId="6BE68ABF" w14:textId="2B8AA1E6" w:rsidR="0019303B" w:rsidRDefault="0019303B" w:rsidP="0077499D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776FDC">
        <w:rPr>
          <w:rFonts w:ascii="Arial" w:hAnsi="Arial" w:cs="Arial"/>
          <w:b/>
          <w:bCs/>
          <w:sz w:val="24"/>
          <w:szCs w:val="24"/>
        </w:rPr>
        <w:t xml:space="preserve"> No. </w:t>
      </w:r>
      <w:r w:rsidR="00004868">
        <w:rPr>
          <w:rFonts w:ascii="Arial" w:hAnsi="Arial" w:cs="Arial"/>
          <w:b/>
          <w:bCs/>
          <w:sz w:val="24"/>
          <w:szCs w:val="24"/>
        </w:rPr>
        <w:t>500-08-02-019-2024</w:t>
      </w:r>
    </w:p>
    <w:p w14:paraId="6D932CD4" w14:textId="77777777" w:rsidR="0077499D" w:rsidRDefault="0077499D" w:rsidP="0077499D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5092B7" w14:textId="77777777" w:rsidR="00E57CBE" w:rsidRDefault="00E57CBE" w:rsidP="0077499D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23D18CF1" w14:textId="77777777" w:rsidR="00E57CBE" w:rsidRPr="00776FDC" w:rsidRDefault="00E57CBE" w:rsidP="0077499D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039EEAC8" w14:textId="3621C27F" w:rsidR="0019303B" w:rsidRPr="00776FDC" w:rsidRDefault="0019303B" w:rsidP="0019303B">
      <w:pPr>
        <w:spacing w:after="0"/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b/>
          <w:bCs/>
          <w:sz w:val="24"/>
          <w:szCs w:val="24"/>
        </w:rPr>
        <w:t>SUPERVISOR:</w:t>
      </w:r>
      <w:r w:rsidRPr="00776FDC">
        <w:rPr>
          <w:rFonts w:ascii="Arial" w:hAnsi="Arial" w:cs="Arial"/>
          <w:sz w:val="24"/>
          <w:szCs w:val="24"/>
        </w:rPr>
        <w:t xml:space="preserve"> </w:t>
      </w:r>
      <w:r w:rsidR="00DD761F">
        <w:rPr>
          <w:rFonts w:ascii="Arial" w:hAnsi="Arial" w:cs="Arial"/>
          <w:sz w:val="24"/>
          <w:szCs w:val="24"/>
        </w:rPr>
        <w:t>MABEL GIRALDO NIETO</w:t>
      </w:r>
    </w:p>
    <w:p w14:paraId="1DF9692D" w14:textId="759D489A" w:rsidR="0019303B" w:rsidRPr="00776FDC" w:rsidRDefault="0019303B" w:rsidP="0019303B">
      <w:pPr>
        <w:spacing w:after="0"/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b/>
          <w:bCs/>
          <w:sz w:val="24"/>
          <w:szCs w:val="24"/>
        </w:rPr>
        <w:t xml:space="preserve">CONTRATISTA: </w:t>
      </w:r>
      <w:r w:rsidR="00CE7F1A">
        <w:rPr>
          <w:rFonts w:ascii="Arial" w:hAnsi="Arial" w:cs="Arial"/>
          <w:bCs/>
          <w:sz w:val="24"/>
          <w:szCs w:val="24"/>
        </w:rPr>
        <w:t xml:space="preserve">JUAN JOSE RESTREPO GONZALEZ </w:t>
      </w:r>
    </w:p>
    <w:p w14:paraId="429669DE" w14:textId="5D98EA40" w:rsidR="0019303B" w:rsidRPr="00776FDC" w:rsidRDefault="0019303B" w:rsidP="0019303B">
      <w:pPr>
        <w:spacing w:after="0"/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b/>
          <w:bCs/>
          <w:sz w:val="24"/>
          <w:szCs w:val="24"/>
        </w:rPr>
        <w:t>CEDULA No.</w:t>
      </w:r>
      <w:r w:rsidRPr="00776FDC">
        <w:rPr>
          <w:rFonts w:ascii="Arial" w:hAnsi="Arial" w:cs="Arial"/>
          <w:sz w:val="24"/>
          <w:szCs w:val="24"/>
        </w:rPr>
        <w:t xml:space="preserve"> </w:t>
      </w:r>
      <w:r w:rsidR="0077499D">
        <w:rPr>
          <w:rFonts w:ascii="Arial" w:hAnsi="Arial" w:cs="Arial"/>
          <w:sz w:val="24"/>
          <w:szCs w:val="24"/>
        </w:rPr>
        <w:t>111</w:t>
      </w:r>
      <w:r w:rsidR="00CE7F1A">
        <w:rPr>
          <w:rFonts w:ascii="Arial" w:hAnsi="Arial" w:cs="Arial"/>
          <w:sz w:val="24"/>
          <w:szCs w:val="24"/>
        </w:rPr>
        <w:t>3677036</w:t>
      </w:r>
    </w:p>
    <w:p w14:paraId="2D60AA31" w14:textId="03F769A5" w:rsidR="0019303B" w:rsidRDefault="0019303B" w:rsidP="0019303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3D2F8307" w14:textId="77777777" w:rsidR="00E57CBE" w:rsidRDefault="00E57CBE" w:rsidP="0019303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57E40635" w14:textId="77777777" w:rsidR="00E57CBE" w:rsidRPr="00776FDC" w:rsidRDefault="00E57CBE" w:rsidP="0019303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266D665A" w14:textId="40D63C43" w:rsidR="00414845" w:rsidRDefault="0019303B" w:rsidP="00776FDC">
      <w:p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b/>
          <w:bCs/>
          <w:sz w:val="24"/>
          <w:szCs w:val="24"/>
        </w:rPr>
        <w:t xml:space="preserve">Objeto del contrato: </w:t>
      </w:r>
      <w:bookmarkStart w:id="1" w:name="_Hlk140572033"/>
      <w:r w:rsidR="003A06EE" w:rsidRPr="00776FDC">
        <w:rPr>
          <w:rFonts w:ascii="Arial" w:hAnsi="Arial" w:cs="Arial"/>
          <w:sz w:val="24"/>
          <w:szCs w:val="24"/>
        </w:rPr>
        <w:t xml:space="preserve">PRESTACIÓN DE SERVICIOS Y </w:t>
      </w:r>
      <w:r w:rsidR="00461B41" w:rsidRPr="00776FDC">
        <w:rPr>
          <w:rFonts w:ascii="Arial" w:hAnsi="Arial" w:cs="Arial"/>
          <w:sz w:val="24"/>
          <w:szCs w:val="24"/>
        </w:rPr>
        <w:t xml:space="preserve">APOYO </w:t>
      </w:r>
      <w:r w:rsidR="00461B41">
        <w:rPr>
          <w:rFonts w:ascii="Arial" w:hAnsi="Arial" w:cs="Arial"/>
          <w:sz w:val="24"/>
          <w:szCs w:val="24"/>
        </w:rPr>
        <w:t>A</w:t>
      </w:r>
      <w:r w:rsidR="00004868">
        <w:rPr>
          <w:rFonts w:ascii="Arial" w:hAnsi="Arial" w:cs="Arial"/>
          <w:sz w:val="24"/>
          <w:szCs w:val="24"/>
        </w:rPr>
        <w:t xml:space="preserve"> LA GESTION </w:t>
      </w:r>
      <w:r w:rsidR="003A06EE" w:rsidRPr="00776FDC">
        <w:rPr>
          <w:rFonts w:ascii="Arial" w:hAnsi="Arial" w:cs="Arial"/>
          <w:sz w:val="24"/>
          <w:szCs w:val="24"/>
        </w:rPr>
        <w:t xml:space="preserve">EN CALIDAD DE MONITOR </w:t>
      </w:r>
      <w:r w:rsidR="00004868">
        <w:rPr>
          <w:rFonts w:ascii="Arial" w:hAnsi="Arial" w:cs="Arial"/>
          <w:sz w:val="24"/>
          <w:szCs w:val="24"/>
        </w:rPr>
        <w:t>DEPORTIVO EN LA DISCIPLINA DE FUTBOL Y ACONDICIONAMIENTO FISICO.</w:t>
      </w:r>
      <w:bookmarkEnd w:id="1"/>
    </w:p>
    <w:p w14:paraId="60511056" w14:textId="77777777" w:rsidR="00E57CBE" w:rsidRDefault="00E57CBE" w:rsidP="00776FDC">
      <w:pPr>
        <w:jc w:val="both"/>
        <w:rPr>
          <w:rFonts w:ascii="Arial" w:hAnsi="Arial" w:cs="Arial"/>
          <w:sz w:val="24"/>
          <w:szCs w:val="24"/>
        </w:rPr>
      </w:pPr>
    </w:p>
    <w:p w14:paraId="2EEFE4AA" w14:textId="77777777" w:rsidR="00E57CBE" w:rsidRDefault="00E57CBE" w:rsidP="00776FDC">
      <w:pPr>
        <w:jc w:val="both"/>
        <w:rPr>
          <w:rFonts w:ascii="Arial" w:hAnsi="Arial" w:cs="Arial"/>
          <w:sz w:val="24"/>
          <w:szCs w:val="24"/>
        </w:rPr>
      </w:pPr>
    </w:p>
    <w:p w14:paraId="36279743" w14:textId="77777777" w:rsidR="00E57CBE" w:rsidRDefault="00E57CBE" w:rsidP="00776FDC">
      <w:pPr>
        <w:jc w:val="both"/>
        <w:rPr>
          <w:rFonts w:ascii="Arial" w:hAnsi="Arial" w:cs="Arial"/>
          <w:sz w:val="24"/>
          <w:szCs w:val="24"/>
        </w:rPr>
      </w:pPr>
    </w:p>
    <w:p w14:paraId="6B5E0049" w14:textId="6FE2417C" w:rsidR="006973E9" w:rsidRPr="00776FDC" w:rsidRDefault="003A06EE" w:rsidP="00776FDC">
      <w:pPr>
        <w:jc w:val="both"/>
        <w:rPr>
          <w:rFonts w:ascii="Arial" w:hAnsi="Arial" w:cs="Arial"/>
          <w:sz w:val="24"/>
          <w:szCs w:val="24"/>
        </w:rPr>
      </w:pPr>
      <w:r w:rsidRPr="00776FDC">
        <w:rPr>
          <w:rFonts w:ascii="Arial" w:hAnsi="Arial" w:cs="Arial"/>
          <w:sz w:val="24"/>
          <w:szCs w:val="24"/>
        </w:rPr>
        <w:t>Durante</w:t>
      </w:r>
      <w:r w:rsidR="006973E9" w:rsidRPr="00776FDC">
        <w:rPr>
          <w:rFonts w:ascii="Arial" w:hAnsi="Arial" w:cs="Arial"/>
          <w:sz w:val="24"/>
          <w:szCs w:val="24"/>
        </w:rPr>
        <w:t xml:space="preserve"> el periodo del</w:t>
      </w:r>
      <w:r w:rsidR="00FC789E" w:rsidRPr="00776FDC">
        <w:rPr>
          <w:rFonts w:ascii="Arial" w:hAnsi="Arial" w:cs="Arial"/>
          <w:sz w:val="24"/>
          <w:szCs w:val="24"/>
        </w:rPr>
        <w:t xml:space="preserve"> </w:t>
      </w:r>
      <w:r w:rsidR="00FC36E3">
        <w:rPr>
          <w:rFonts w:ascii="Arial" w:hAnsi="Arial" w:cs="Arial"/>
          <w:sz w:val="24"/>
          <w:szCs w:val="24"/>
        </w:rPr>
        <w:t xml:space="preserve">20 </w:t>
      </w:r>
      <w:r w:rsidR="00CD3B56" w:rsidRPr="00776FDC">
        <w:rPr>
          <w:rFonts w:ascii="Arial" w:hAnsi="Arial" w:cs="Arial"/>
          <w:sz w:val="24"/>
          <w:szCs w:val="24"/>
        </w:rPr>
        <w:t>de</w:t>
      </w:r>
      <w:r w:rsidR="00435B40" w:rsidRPr="00776FDC">
        <w:rPr>
          <w:rFonts w:ascii="Arial" w:hAnsi="Arial" w:cs="Arial"/>
          <w:sz w:val="24"/>
          <w:szCs w:val="24"/>
        </w:rPr>
        <w:t xml:space="preserve"> </w:t>
      </w:r>
      <w:r w:rsidR="00E57CBE">
        <w:rPr>
          <w:rFonts w:ascii="Arial" w:hAnsi="Arial" w:cs="Arial"/>
          <w:sz w:val="24"/>
          <w:szCs w:val="24"/>
        </w:rPr>
        <w:t>septiembre</w:t>
      </w:r>
      <w:r w:rsidR="00307EEB">
        <w:rPr>
          <w:rFonts w:ascii="Arial" w:hAnsi="Arial" w:cs="Arial"/>
          <w:sz w:val="24"/>
          <w:szCs w:val="24"/>
        </w:rPr>
        <w:t xml:space="preserve"> al </w:t>
      </w:r>
      <w:r w:rsidR="00FC36E3">
        <w:rPr>
          <w:rFonts w:ascii="Arial" w:hAnsi="Arial" w:cs="Arial"/>
          <w:sz w:val="24"/>
          <w:szCs w:val="24"/>
        </w:rPr>
        <w:t xml:space="preserve">20 </w:t>
      </w:r>
      <w:r w:rsidR="00307EEB">
        <w:rPr>
          <w:rFonts w:ascii="Arial" w:hAnsi="Arial" w:cs="Arial"/>
          <w:sz w:val="24"/>
          <w:szCs w:val="24"/>
        </w:rPr>
        <w:t xml:space="preserve">de </w:t>
      </w:r>
      <w:r w:rsidR="00E57CBE">
        <w:rPr>
          <w:rFonts w:ascii="Arial" w:hAnsi="Arial" w:cs="Arial"/>
          <w:sz w:val="24"/>
          <w:szCs w:val="24"/>
        </w:rPr>
        <w:t>octubre</w:t>
      </w:r>
      <w:r w:rsidR="00776FDC" w:rsidRPr="00776FDC">
        <w:rPr>
          <w:rFonts w:ascii="Arial" w:hAnsi="Arial" w:cs="Arial"/>
          <w:sz w:val="24"/>
          <w:szCs w:val="24"/>
        </w:rPr>
        <w:t xml:space="preserve"> de</w:t>
      </w:r>
      <w:r w:rsidR="006973E9" w:rsidRPr="00776FDC">
        <w:rPr>
          <w:rFonts w:ascii="Arial" w:hAnsi="Arial" w:cs="Arial"/>
          <w:sz w:val="24"/>
          <w:szCs w:val="24"/>
        </w:rPr>
        <w:t xml:space="preserve"> 202</w:t>
      </w:r>
      <w:r w:rsidR="0077499D">
        <w:rPr>
          <w:rFonts w:ascii="Arial" w:hAnsi="Arial" w:cs="Arial"/>
          <w:sz w:val="24"/>
          <w:szCs w:val="24"/>
        </w:rPr>
        <w:t>4</w:t>
      </w:r>
      <w:r w:rsidR="006973E9" w:rsidRPr="00776FDC">
        <w:rPr>
          <w:rFonts w:ascii="Arial" w:hAnsi="Arial" w:cs="Arial"/>
          <w:sz w:val="24"/>
          <w:szCs w:val="24"/>
        </w:rPr>
        <w:t xml:space="preserve"> acorde al objeto del contrato realice las siguientes actividades:</w:t>
      </w:r>
    </w:p>
    <w:p w14:paraId="45BA821F" w14:textId="77777777" w:rsidR="00776FDC" w:rsidRDefault="00776FDC" w:rsidP="00776FDC">
      <w:pPr>
        <w:pStyle w:val="Textoindependiente"/>
        <w:rPr>
          <w:rFonts w:ascii="Arial" w:hAnsi="Arial" w:cs="Arial"/>
        </w:rPr>
      </w:pPr>
    </w:p>
    <w:p w14:paraId="69728B30" w14:textId="77777777" w:rsidR="00776FDC" w:rsidRDefault="00776FDC" w:rsidP="00776FDC">
      <w:pPr>
        <w:pStyle w:val="Textoindependiente"/>
        <w:rPr>
          <w:rFonts w:ascii="Arial" w:hAnsi="Arial" w:cs="Arial"/>
        </w:rPr>
      </w:pPr>
    </w:p>
    <w:p w14:paraId="0115D7D7" w14:textId="77777777" w:rsidR="00776FDC" w:rsidRDefault="00776FDC" w:rsidP="005162C8">
      <w:pPr>
        <w:pStyle w:val="Textoindependiente"/>
        <w:jc w:val="center"/>
        <w:rPr>
          <w:rFonts w:ascii="Arial" w:hAnsi="Arial" w:cs="Arial"/>
        </w:rPr>
      </w:pPr>
    </w:p>
    <w:p w14:paraId="09008AC1" w14:textId="77777777" w:rsidR="00776FDC" w:rsidRDefault="00776FDC" w:rsidP="005162C8">
      <w:pPr>
        <w:pStyle w:val="Textoindependiente"/>
        <w:jc w:val="center"/>
        <w:rPr>
          <w:rFonts w:ascii="Arial" w:hAnsi="Arial" w:cs="Arial"/>
        </w:rPr>
      </w:pPr>
    </w:p>
    <w:p w14:paraId="600B8752" w14:textId="77777777" w:rsidR="00776FDC" w:rsidRDefault="00776FDC" w:rsidP="005162C8">
      <w:pPr>
        <w:pStyle w:val="Textoindependiente"/>
        <w:jc w:val="center"/>
        <w:rPr>
          <w:rFonts w:ascii="Arial" w:hAnsi="Arial" w:cs="Arial"/>
        </w:rPr>
      </w:pPr>
    </w:p>
    <w:p w14:paraId="460D653B" w14:textId="77777777" w:rsidR="00414845" w:rsidRDefault="00414845" w:rsidP="005162C8">
      <w:pPr>
        <w:pStyle w:val="Textoindependiente"/>
        <w:jc w:val="center"/>
        <w:rPr>
          <w:rFonts w:ascii="Arial" w:hAnsi="Arial" w:cs="Arial"/>
        </w:rPr>
      </w:pPr>
    </w:p>
    <w:p w14:paraId="0AF16978" w14:textId="77777777" w:rsidR="00414845" w:rsidRDefault="00414845" w:rsidP="005162C8">
      <w:pPr>
        <w:pStyle w:val="Textoindependiente"/>
        <w:jc w:val="center"/>
        <w:rPr>
          <w:rFonts w:ascii="Arial" w:hAnsi="Arial" w:cs="Arial"/>
        </w:rPr>
      </w:pPr>
    </w:p>
    <w:p w14:paraId="633CA8F8" w14:textId="77777777" w:rsidR="008D4682" w:rsidRDefault="008D4682" w:rsidP="008D4682">
      <w:pPr>
        <w:jc w:val="center"/>
        <w:rPr>
          <w:rFonts w:ascii="Arial" w:hAnsi="Arial" w:cs="Arial"/>
          <w:b/>
        </w:rPr>
      </w:pPr>
    </w:p>
    <w:p w14:paraId="340359DD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7F9B3CB6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017512A0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tbl>
      <w:tblPr>
        <w:tblpPr w:leftFromText="141" w:rightFromText="141" w:vertAnchor="page" w:horzAnchor="margin" w:tblpXSpec="center" w:tblpY="3301"/>
        <w:tblW w:w="69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6"/>
        <w:gridCol w:w="4235"/>
      </w:tblGrid>
      <w:tr w:rsidR="00414845" w:rsidRPr="00776FDC" w14:paraId="67BC4D6E" w14:textId="77777777" w:rsidTr="00414845">
        <w:trPr>
          <w:trHeight w:val="891"/>
        </w:trPr>
        <w:tc>
          <w:tcPr>
            <w:tcW w:w="2706" w:type="dxa"/>
            <w:vAlign w:val="center"/>
          </w:tcPr>
          <w:p w14:paraId="7AC52F94" w14:textId="77777777" w:rsidR="00414845" w:rsidRPr="00776FDC" w:rsidRDefault="00414845" w:rsidP="004148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</w:pPr>
            <w:r w:rsidRPr="00776FDC"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  <w:lastRenderedPageBreak/>
              <w:t>OBLIGACIONES ESPECÍFICAS</w:t>
            </w:r>
          </w:p>
        </w:tc>
        <w:tc>
          <w:tcPr>
            <w:tcW w:w="4235" w:type="dxa"/>
            <w:vAlign w:val="center"/>
          </w:tcPr>
          <w:p w14:paraId="79BF29BD" w14:textId="1CE8B99B" w:rsidR="00414845" w:rsidRPr="00776FDC" w:rsidRDefault="00414845" w:rsidP="00414845">
            <w:pPr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</w:pPr>
            <w:r w:rsidRPr="00776FDC"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  <w:t xml:space="preserve">DESARROLLO DE LA OBLIGACIÓN </w:t>
            </w:r>
          </w:p>
        </w:tc>
      </w:tr>
      <w:tr w:rsidR="00414845" w:rsidRPr="00776FDC" w14:paraId="19084ADC" w14:textId="77777777" w:rsidTr="00414845">
        <w:trPr>
          <w:trHeight w:val="1539"/>
        </w:trPr>
        <w:tc>
          <w:tcPr>
            <w:tcW w:w="2706" w:type="dxa"/>
            <w:vAlign w:val="center"/>
          </w:tcPr>
          <w:p w14:paraId="3DF36B59" w14:textId="6D452F38" w:rsidR="00414845" w:rsidRPr="00776FDC" w:rsidRDefault="00CE7F1A" w:rsidP="004148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  <w:t xml:space="preserve">ENTRENAMIENTOS CON LA PRIMERA C </w:t>
            </w:r>
          </w:p>
        </w:tc>
        <w:tc>
          <w:tcPr>
            <w:tcW w:w="4235" w:type="dxa"/>
            <w:vAlign w:val="center"/>
          </w:tcPr>
          <w:p w14:paraId="3E6A0EDF" w14:textId="027A3A19" w:rsidR="00414845" w:rsidRPr="00414845" w:rsidRDefault="00CE7F1A" w:rsidP="00414845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>Desarrollamos las sesiones de entrenamiento en el estadio municipal</w:t>
            </w:r>
            <w:r w:rsidR="00004868"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 xml:space="preserve"> de pradera con los 25 jugadores pertenecientes al proyecto de primera c.</w:t>
            </w:r>
          </w:p>
        </w:tc>
      </w:tr>
      <w:tr w:rsidR="00414845" w:rsidRPr="00776FDC" w14:paraId="328990A8" w14:textId="77777777" w:rsidTr="00414845">
        <w:trPr>
          <w:trHeight w:val="1165"/>
        </w:trPr>
        <w:tc>
          <w:tcPr>
            <w:tcW w:w="2706" w:type="dxa"/>
            <w:vAlign w:val="center"/>
          </w:tcPr>
          <w:p w14:paraId="1759B637" w14:textId="3F729F89" w:rsidR="00414845" w:rsidRPr="00776FDC" w:rsidRDefault="00414845" w:rsidP="004148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</w:pPr>
            <w:r w:rsidRPr="00776FDC"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  <w:t xml:space="preserve">APOYO </w:t>
            </w:r>
            <w:r w:rsidR="00CE7F1A">
              <w:rPr>
                <w:rFonts w:ascii="Arial" w:hAnsi="Arial" w:cs="Arial"/>
                <w:b/>
                <w:bCs/>
                <w:sz w:val="24"/>
                <w:szCs w:val="24"/>
                <w:lang w:val="es-ES_tradnl"/>
              </w:rPr>
              <w:t xml:space="preserve">A LAS ACTIVIDADES DEPORTIVAS DE IMDERPRADERA </w:t>
            </w:r>
          </w:p>
        </w:tc>
        <w:tc>
          <w:tcPr>
            <w:tcW w:w="4235" w:type="dxa"/>
            <w:vAlign w:val="center"/>
          </w:tcPr>
          <w:p w14:paraId="67B0282E" w14:textId="72074B82" w:rsidR="00414845" w:rsidRPr="00414845" w:rsidRDefault="00414845" w:rsidP="00414845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es-ES_tradnl"/>
              </w:rPr>
            </w:pPr>
            <w:r w:rsidRPr="00414845"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 xml:space="preserve">Se realiza apoyo a las diferentes </w:t>
            </w:r>
            <w:r w:rsidR="00CE7F1A"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>actividades donde se hace presencia del instituto municipal del deporte de nuestro municipio.</w:t>
            </w:r>
          </w:p>
        </w:tc>
      </w:tr>
    </w:tbl>
    <w:p w14:paraId="2E0FFD81" w14:textId="77777777" w:rsidR="00414845" w:rsidRDefault="00414845" w:rsidP="00004868">
      <w:pPr>
        <w:rPr>
          <w:rFonts w:ascii="Arial" w:hAnsi="Arial" w:cs="Arial"/>
          <w:b/>
        </w:rPr>
      </w:pPr>
    </w:p>
    <w:p w14:paraId="5C9BFFF2" w14:textId="77777777" w:rsidR="00004868" w:rsidRDefault="00004868" w:rsidP="00004868">
      <w:pPr>
        <w:rPr>
          <w:rFonts w:ascii="Arial" w:hAnsi="Arial" w:cs="Arial"/>
          <w:b/>
        </w:rPr>
      </w:pPr>
    </w:p>
    <w:p w14:paraId="6DA808C2" w14:textId="77777777" w:rsidR="00004868" w:rsidRDefault="00004868" w:rsidP="00004868">
      <w:pPr>
        <w:rPr>
          <w:rFonts w:ascii="Arial" w:hAnsi="Arial" w:cs="Arial"/>
          <w:b/>
        </w:rPr>
      </w:pPr>
    </w:p>
    <w:p w14:paraId="56A13A94" w14:textId="77777777" w:rsidR="00004868" w:rsidRDefault="00004868" w:rsidP="00004868">
      <w:pPr>
        <w:rPr>
          <w:rFonts w:ascii="Arial" w:hAnsi="Arial" w:cs="Arial"/>
          <w:b/>
        </w:rPr>
      </w:pPr>
    </w:p>
    <w:p w14:paraId="7D55B535" w14:textId="77777777" w:rsidR="00004868" w:rsidRDefault="00004868" w:rsidP="00004868">
      <w:pPr>
        <w:rPr>
          <w:rFonts w:ascii="Arial" w:hAnsi="Arial" w:cs="Arial"/>
          <w:b/>
        </w:rPr>
      </w:pPr>
    </w:p>
    <w:p w14:paraId="367D0379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74FB08FA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5D945EB9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5EB6721E" w14:textId="77777777" w:rsidR="00414845" w:rsidRDefault="00414845" w:rsidP="008D4682">
      <w:pPr>
        <w:jc w:val="center"/>
        <w:rPr>
          <w:rFonts w:ascii="Arial" w:hAnsi="Arial" w:cs="Arial"/>
          <w:b/>
        </w:rPr>
      </w:pPr>
    </w:p>
    <w:p w14:paraId="402B9695" w14:textId="1844DF83" w:rsidR="008D4682" w:rsidRDefault="008D4682" w:rsidP="008D4682">
      <w:pPr>
        <w:jc w:val="center"/>
        <w:rPr>
          <w:rFonts w:ascii="Arial" w:hAnsi="Arial" w:cs="Arial"/>
          <w:b/>
        </w:rPr>
      </w:pPr>
    </w:p>
    <w:p w14:paraId="2BD9B100" w14:textId="77777777" w:rsidR="00004868" w:rsidRDefault="00004868" w:rsidP="008D4682">
      <w:pPr>
        <w:jc w:val="center"/>
        <w:rPr>
          <w:rFonts w:ascii="Arial" w:hAnsi="Arial" w:cs="Arial"/>
          <w:b/>
        </w:rPr>
      </w:pPr>
    </w:p>
    <w:p w14:paraId="0B285D79" w14:textId="77777777" w:rsidR="00004868" w:rsidRDefault="00004868" w:rsidP="008D4682">
      <w:pPr>
        <w:jc w:val="center"/>
        <w:rPr>
          <w:rFonts w:ascii="Arial" w:hAnsi="Arial" w:cs="Arial"/>
          <w:b/>
        </w:rPr>
      </w:pPr>
    </w:p>
    <w:p w14:paraId="79A52CE0" w14:textId="77777777" w:rsidR="00004868" w:rsidRDefault="00004868" w:rsidP="008D4682">
      <w:pPr>
        <w:jc w:val="center"/>
        <w:rPr>
          <w:rFonts w:ascii="Arial" w:hAnsi="Arial" w:cs="Arial"/>
          <w:b/>
        </w:rPr>
      </w:pPr>
    </w:p>
    <w:p w14:paraId="2ADC4E3E" w14:textId="77777777" w:rsidR="00004868" w:rsidRDefault="00004868" w:rsidP="008D4682">
      <w:pPr>
        <w:jc w:val="center"/>
        <w:rPr>
          <w:rFonts w:ascii="Arial" w:hAnsi="Arial" w:cs="Arial"/>
          <w:b/>
        </w:rPr>
      </w:pPr>
    </w:p>
    <w:p w14:paraId="57169D79" w14:textId="77777777" w:rsidR="00036218" w:rsidRDefault="00036218" w:rsidP="00036218">
      <w:pPr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Y="-132"/>
        <w:tblW w:w="9893" w:type="dxa"/>
        <w:tblLook w:val="04A0" w:firstRow="1" w:lastRow="0" w:firstColumn="1" w:lastColumn="0" w:noHBand="0" w:noVBand="1"/>
      </w:tblPr>
      <w:tblGrid>
        <w:gridCol w:w="4797"/>
        <w:gridCol w:w="5096"/>
      </w:tblGrid>
      <w:tr w:rsidR="008D4682" w:rsidRPr="005C5AFC" w14:paraId="29064902" w14:textId="77777777" w:rsidTr="00004868">
        <w:trPr>
          <w:trHeight w:val="401"/>
        </w:trPr>
        <w:tc>
          <w:tcPr>
            <w:tcW w:w="4797" w:type="dxa"/>
          </w:tcPr>
          <w:p w14:paraId="640283E7" w14:textId="77777777" w:rsidR="008D4682" w:rsidRPr="005C5AFC" w:rsidRDefault="008D4682" w:rsidP="008D4682">
            <w:pPr>
              <w:pStyle w:val="Textoindependiente"/>
              <w:jc w:val="center"/>
              <w:rPr>
                <w:rFonts w:ascii="Arial" w:hAnsi="Arial" w:cs="Arial"/>
                <w:b/>
                <w:bCs/>
              </w:rPr>
            </w:pPr>
            <w:r w:rsidRPr="005C5AFC">
              <w:rPr>
                <w:rFonts w:ascii="Arial" w:hAnsi="Arial" w:cs="Arial"/>
                <w:b/>
                <w:bCs/>
              </w:rPr>
              <w:lastRenderedPageBreak/>
              <w:t>ACTIVIDAD</w:t>
            </w:r>
          </w:p>
        </w:tc>
        <w:tc>
          <w:tcPr>
            <w:tcW w:w="5096" w:type="dxa"/>
          </w:tcPr>
          <w:p w14:paraId="4F8B2B3B" w14:textId="77777777" w:rsidR="008D4682" w:rsidRPr="005C5AFC" w:rsidRDefault="008D4682" w:rsidP="008D4682">
            <w:pPr>
              <w:pStyle w:val="Textoindependiente"/>
              <w:jc w:val="center"/>
              <w:rPr>
                <w:rFonts w:ascii="Arial" w:hAnsi="Arial" w:cs="Arial"/>
                <w:b/>
                <w:bCs/>
              </w:rPr>
            </w:pPr>
            <w:r w:rsidRPr="005C5AFC">
              <w:rPr>
                <w:rFonts w:ascii="Arial" w:hAnsi="Arial" w:cs="Arial"/>
                <w:b/>
                <w:bCs/>
              </w:rPr>
              <w:t>DESARROLLO</w:t>
            </w:r>
          </w:p>
        </w:tc>
      </w:tr>
      <w:tr w:rsidR="008D4682" w:rsidRPr="005C5AFC" w14:paraId="43CB194D" w14:textId="77777777" w:rsidTr="00004868">
        <w:trPr>
          <w:trHeight w:val="835"/>
        </w:trPr>
        <w:tc>
          <w:tcPr>
            <w:tcW w:w="4797" w:type="dxa"/>
            <w:vAlign w:val="center"/>
          </w:tcPr>
          <w:p w14:paraId="712B8BA5" w14:textId="60736D99" w:rsidR="008D4682" w:rsidRPr="00BA6C10" w:rsidRDefault="00CE7F1A" w:rsidP="008D4682">
            <w:pPr>
              <w:pStyle w:val="Textoindependiente"/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ENTRENAMIENTOS ESPECIFICOS CON LA PRIMERA C </w:t>
            </w:r>
          </w:p>
        </w:tc>
        <w:tc>
          <w:tcPr>
            <w:tcW w:w="5096" w:type="dxa"/>
            <w:vAlign w:val="center"/>
          </w:tcPr>
          <w:p w14:paraId="2E992271" w14:textId="46F66E8C" w:rsidR="008D4682" w:rsidRPr="008D4682" w:rsidRDefault="00C52C1E" w:rsidP="00307EEB">
            <w:pPr>
              <w:pStyle w:val="Textoindependient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Desarrollamos las sesiones de entrenamiento planificadas, ajustamos </w:t>
            </w:r>
            <w:r w:rsidR="00C476C1">
              <w:rPr>
                <w:rFonts w:ascii="Arial" w:hAnsi="Arial" w:cs="Arial"/>
                <w:sz w:val="22"/>
                <w:szCs w:val="22"/>
              </w:rPr>
              <w:t xml:space="preserve">detalles en la </w:t>
            </w:r>
            <w:r w:rsidR="00436942">
              <w:rPr>
                <w:rFonts w:ascii="Arial" w:hAnsi="Arial" w:cs="Arial"/>
                <w:sz w:val="22"/>
                <w:szCs w:val="22"/>
              </w:rPr>
              <w:t>práctica</w:t>
            </w:r>
            <w:r w:rsidR="00C476C1">
              <w:rPr>
                <w:rFonts w:ascii="Arial" w:hAnsi="Arial" w:cs="Arial"/>
                <w:sz w:val="22"/>
                <w:szCs w:val="22"/>
              </w:rPr>
              <w:t xml:space="preserve"> deportiva, para que podamos lograr los </w:t>
            </w:r>
            <w:r w:rsidR="00461B41">
              <w:rPr>
                <w:rFonts w:ascii="Arial" w:hAnsi="Arial" w:cs="Arial"/>
                <w:sz w:val="22"/>
                <w:szCs w:val="22"/>
              </w:rPr>
              <w:t>objetivos. Se realiza los entrenamientos con todos los jóvenes pertenecientes al proyecto de primera c.</w:t>
            </w:r>
          </w:p>
        </w:tc>
      </w:tr>
      <w:tr w:rsidR="008D4682" w:rsidRPr="00EF5AC7" w14:paraId="65EB8126" w14:textId="77777777" w:rsidTr="00004868">
        <w:trPr>
          <w:trHeight w:val="1246"/>
        </w:trPr>
        <w:tc>
          <w:tcPr>
            <w:tcW w:w="4797" w:type="dxa"/>
            <w:vAlign w:val="center"/>
          </w:tcPr>
          <w:p w14:paraId="0787EFF5" w14:textId="5A2BAB85" w:rsidR="008D4682" w:rsidRPr="00BA6C10" w:rsidRDefault="00CE7F1A" w:rsidP="008D4682">
            <w:pPr>
              <w:pStyle w:val="Textoindependiente"/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bookmarkStart w:id="2" w:name="_Hlk180520063"/>
            <w:r>
              <w:rPr>
                <w:rFonts w:ascii="Arial" w:hAnsi="Arial" w:cs="Arial"/>
                <w:b/>
              </w:rPr>
              <w:t xml:space="preserve">ACOMPAÑAMIENTO A LOS JUEGOS INTERCOLEGIADOS </w:t>
            </w:r>
            <w:bookmarkEnd w:id="2"/>
          </w:p>
        </w:tc>
        <w:tc>
          <w:tcPr>
            <w:tcW w:w="5096" w:type="dxa"/>
          </w:tcPr>
          <w:p w14:paraId="050D2FB2" w14:textId="7BAE1C00" w:rsidR="008D4682" w:rsidRPr="008D4682" w:rsidRDefault="00C476C1" w:rsidP="00307EEB">
            <w:pPr>
              <w:pStyle w:val="Textoindependient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hacemos apoyo a los juegos Intercolegiados realizados por imderpradera en las diferentes disciplinas deportivas, futbol, voleibol, baloncesto, natación, entre otras</w:t>
            </w:r>
            <w:r w:rsidR="00461B41">
              <w:rPr>
                <w:rFonts w:ascii="Arial" w:hAnsi="Arial" w:cs="Arial"/>
                <w:sz w:val="22"/>
                <w:szCs w:val="22"/>
              </w:rPr>
              <w:t>. Ayudamos con el tiempo de juego, anotando faltas, resultados, organización de los juegos en general.</w:t>
            </w:r>
          </w:p>
        </w:tc>
      </w:tr>
      <w:tr w:rsidR="008D4682" w:rsidRPr="00EF5AC7" w14:paraId="573AE3A5" w14:textId="77777777" w:rsidTr="00004868">
        <w:trPr>
          <w:trHeight w:val="1246"/>
        </w:trPr>
        <w:tc>
          <w:tcPr>
            <w:tcW w:w="4797" w:type="dxa"/>
            <w:vAlign w:val="center"/>
          </w:tcPr>
          <w:p w14:paraId="3EDE1D17" w14:textId="56A89230" w:rsidR="008D4682" w:rsidRPr="00BA6C10" w:rsidRDefault="00CE7F1A" w:rsidP="008D4682">
            <w:pPr>
              <w:pStyle w:val="Textoindependiente"/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ACOMPAMIENTO AL EVENTO DE LA POLICIA EN EL BARRIO MANUEL JOSE RAMIREZ </w:t>
            </w:r>
          </w:p>
        </w:tc>
        <w:tc>
          <w:tcPr>
            <w:tcW w:w="5096" w:type="dxa"/>
          </w:tcPr>
          <w:p w14:paraId="456DAF8D" w14:textId="6E869301" w:rsidR="00C476C1" w:rsidRDefault="00C476C1" w:rsidP="00A432DE">
            <w:pPr>
              <w:pStyle w:val="Textoindependient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Hicimos acompañamiento al evento realizado por la policía nacional al barrio </w:t>
            </w:r>
            <w:r w:rsidR="0068138A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 xml:space="preserve">anuel </w:t>
            </w:r>
            <w:r w:rsidR="0068138A">
              <w:rPr>
                <w:rFonts w:ascii="Arial" w:hAnsi="Arial" w:cs="Arial"/>
                <w:sz w:val="22"/>
                <w:szCs w:val="22"/>
              </w:rPr>
              <w:t>José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8138A">
              <w:rPr>
                <w:rFonts w:ascii="Arial" w:hAnsi="Arial" w:cs="Arial"/>
                <w:sz w:val="22"/>
                <w:szCs w:val="22"/>
              </w:rPr>
              <w:t>Ramirez</w:t>
            </w:r>
            <w:r>
              <w:rPr>
                <w:rFonts w:ascii="Arial" w:hAnsi="Arial" w:cs="Arial"/>
                <w:sz w:val="22"/>
                <w:szCs w:val="22"/>
              </w:rPr>
              <w:t xml:space="preserve">, ayudamos a guiar los niños, jóvenes y </w:t>
            </w:r>
            <w:r w:rsidR="0068138A">
              <w:rPr>
                <w:rFonts w:ascii="Arial" w:hAnsi="Arial" w:cs="Arial"/>
                <w:sz w:val="22"/>
                <w:szCs w:val="22"/>
              </w:rPr>
              <w:t>adultos</w:t>
            </w:r>
            <w:r>
              <w:rPr>
                <w:rFonts w:ascii="Arial" w:hAnsi="Arial" w:cs="Arial"/>
                <w:sz w:val="22"/>
                <w:szCs w:val="22"/>
              </w:rPr>
              <w:t xml:space="preserve"> que llegaban al evento. </w:t>
            </w:r>
          </w:p>
          <w:p w14:paraId="6A0EDCD6" w14:textId="52A6007D" w:rsidR="008D4682" w:rsidRPr="008D4682" w:rsidRDefault="00C476C1" w:rsidP="00A432DE">
            <w:pPr>
              <w:pStyle w:val="Textoindependient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Brindamos orientación sobre lo que se estaba realizando. </w:t>
            </w:r>
            <w:r w:rsidR="006B7F41">
              <w:rPr>
                <w:rFonts w:ascii="Arial" w:hAnsi="Arial" w:cs="Arial"/>
                <w:sz w:val="22"/>
                <w:szCs w:val="22"/>
              </w:rPr>
              <w:t xml:space="preserve">                                          </w:t>
            </w:r>
          </w:p>
        </w:tc>
      </w:tr>
      <w:tr w:rsidR="00CE7F1A" w:rsidRPr="00EF5AC7" w14:paraId="25E39DC5" w14:textId="77777777" w:rsidTr="00004868">
        <w:trPr>
          <w:trHeight w:val="1246"/>
        </w:trPr>
        <w:tc>
          <w:tcPr>
            <w:tcW w:w="4797" w:type="dxa"/>
            <w:vAlign w:val="center"/>
          </w:tcPr>
          <w:p w14:paraId="784AAEDA" w14:textId="445F3277" w:rsidR="00CE7F1A" w:rsidRDefault="00CE7F1A" w:rsidP="008D4682">
            <w:pPr>
              <w:pStyle w:val="Textoindependiente"/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ACOMPAÑ</w:t>
            </w:r>
            <w:r w:rsidR="008B4D18"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  <w:b/>
              </w:rPr>
              <w:t>MIENTO A</w:t>
            </w:r>
            <w:r w:rsidR="008B4D18">
              <w:rPr>
                <w:rFonts w:ascii="Arial" w:hAnsi="Arial" w:cs="Arial"/>
                <w:b/>
              </w:rPr>
              <w:t xml:space="preserve">L EVENTO DE PROFESORES DEL </w:t>
            </w:r>
            <w:r w:rsidR="00C476C1">
              <w:rPr>
                <w:rFonts w:ascii="Arial" w:hAnsi="Arial" w:cs="Arial"/>
                <w:b/>
              </w:rPr>
              <w:t>MAGISTERIO EN</w:t>
            </w:r>
            <w:r w:rsidR="008B4D18">
              <w:rPr>
                <w:rFonts w:ascii="Arial" w:hAnsi="Arial" w:cs="Arial"/>
                <w:b/>
              </w:rPr>
              <w:t xml:space="preserve"> EL PARQUE RECREACIONAL</w:t>
            </w:r>
          </w:p>
        </w:tc>
        <w:tc>
          <w:tcPr>
            <w:tcW w:w="5096" w:type="dxa"/>
          </w:tcPr>
          <w:p w14:paraId="6422CB71" w14:textId="6EAEE029" w:rsidR="00CE7F1A" w:rsidRDefault="00C476C1" w:rsidP="00A432DE">
            <w:pPr>
              <w:pStyle w:val="Textoindependient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Realizamos apoyo al evento de profesores del magisterio desarrollado en el parque recreacional de nuestro municipio, colaboramos con la ubicación de los profesores, repartiendo los refrigerios, brindamos hidratación a los profesores que estaban en el partido de futbol.</w:t>
            </w:r>
          </w:p>
        </w:tc>
      </w:tr>
    </w:tbl>
    <w:p w14:paraId="418D4A28" w14:textId="292B1FF1" w:rsidR="008D4682" w:rsidRDefault="008D4682" w:rsidP="008D4682">
      <w:pPr>
        <w:jc w:val="center"/>
        <w:rPr>
          <w:rFonts w:ascii="Arial" w:hAnsi="Arial" w:cs="Arial"/>
          <w:b/>
        </w:rPr>
      </w:pPr>
      <w:r w:rsidRPr="00036218">
        <w:rPr>
          <w:rFonts w:ascii="Arial" w:hAnsi="Arial" w:cs="Arial"/>
          <w:b/>
        </w:rPr>
        <w:t xml:space="preserve"> </w:t>
      </w:r>
    </w:p>
    <w:p w14:paraId="6462B4C0" w14:textId="77777777" w:rsidR="008D4682" w:rsidRDefault="008D4682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15A413A4" w14:textId="77777777" w:rsidR="00414845" w:rsidRDefault="00414845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52923A0B" w14:textId="77777777" w:rsidR="00414845" w:rsidRDefault="00414845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4EC98C11" w14:textId="77777777" w:rsidR="00414845" w:rsidRDefault="00414845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03E99357" w14:textId="77777777" w:rsidR="00004868" w:rsidRDefault="00004868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760FAF0C" w14:textId="77777777" w:rsidR="00004868" w:rsidRDefault="00004868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79E64220" w14:textId="77777777" w:rsidR="00004868" w:rsidRDefault="00004868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08FB3450" w14:textId="77777777" w:rsidR="00004868" w:rsidRDefault="00004868" w:rsidP="00036218">
      <w:pPr>
        <w:jc w:val="center"/>
        <w:rPr>
          <w:rFonts w:ascii="Arial" w:eastAsia="Arial MT" w:hAnsi="Arial" w:cs="Arial"/>
          <w:b/>
          <w:sz w:val="24"/>
          <w:szCs w:val="24"/>
          <w:lang w:val="es-ES_tradnl"/>
        </w:rPr>
      </w:pPr>
    </w:p>
    <w:p w14:paraId="464F9448" w14:textId="77777777" w:rsidR="00004868" w:rsidRDefault="00004868" w:rsidP="008B4D18">
      <w:pPr>
        <w:pStyle w:val="Textoindependiente"/>
        <w:rPr>
          <w:rFonts w:ascii="Arial Narrow" w:hAnsi="Arial Narrow"/>
          <w:b/>
          <w:bCs/>
          <w:sz w:val="36"/>
          <w:szCs w:val="36"/>
        </w:rPr>
      </w:pPr>
    </w:p>
    <w:p w14:paraId="48A56D28" w14:textId="77777777" w:rsidR="00004868" w:rsidRDefault="00004868" w:rsidP="008B4D18">
      <w:pPr>
        <w:pStyle w:val="Textoindependiente"/>
        <w:rPr>
          <w:rFonts w:ascii="Arial Narrow" w:hAnsi="Arial Narrow"/>
          <w:b/>
          <w:bCs/>
          <w:sz w:val="36"/>
          <w:szCs w:val="36"/>
        </w:rPr>
      </w:pPr>
    </w:p>
    <w:p w14:paraId="3CA9AC50" w14:textId="77777777" w:rsidR="00004868" w:rsidRDefault="00004868" w:rsidP="008B4D18">
      <w:pPr>
        <w:pStyle w:val="Textoindependiente"/>
        <w:rPr>
          <w:rFonts w:ascii="Arial Narrow" w:hAnsi="Arial Narrow"/>
          <w:b/>
          <w:bCs/>
          <w:sz w:val="36"/>
          <w:szCs w:val="36"/>
        </w:rPr>
      </w:pPr>
    </w:p>
    <w:p w14:paraId="7655FBC1" w14:textId="77777777" w:rsidR="00C57482" w:rsidRDefault="00C57482" w:rsidP="00C57482">
      <w:pPr>
        <w:pStyle w:val="Textoindependiente"/>
        <w:rPr>
          <w:rFonts w:ascii="Arial Narrow" w:hAnsi="Arial Narrow"/>
          <w:b/>
          <w:bCs/>
          <w:sz w:val="36"/>
          <w:szCs w:val="36"/>
        </w:rPr>
      </w:pPr>
    </w:p>
    <w:p w14:paraId="5710B381" w14:textId="77777777" w:rsidR="00C57482" w:rsidRDefault="00C57482" w:rsidP="00004868">
      <w:pPr>
        <w:pStyle w:val="Textoindependiente"/>
        <w:jc w:val="center"/>
        <w:rPr>
          <w:rFonts w:ascii="Arial Narrow" w:hAnsi="Arial Narrow"/>
          <w:b/>
          <w:bCs/>
          <w:sz w:val="36"/>
          <w:szCs w:val="36"/>
        </w:rPr>
      </w:pPr>
    </w:p>
    <w:p w14:paraId="6C1711D1" w14:textId="5BA7FFE4" w:rsidR="006502B9" w:rsidRDefault="00036218" w:rsidP="00004868">
      <w:pPr>
        <w:pStyle w:val="Textoindependiente"/>
        <w:jc w:val="center"/>
        <w:rPr>
          <w:rFonts w:ascii="Arial Narrow" w:hAnsi="Arial Narrow"/>
          <w:b/>
          <w:bCs/>
          <w:sz w:val="36"/>
          <w:szCs w:val="36"/>
        </w:rPr>
      </w:pPr>
      <w:r w:rsidRPr="00036218">
        <w:rPr>
          <w:rFonts w:ascii="Arial Narrow" w:hAnsi="Arial Narrow"/>
          <w:b/>
          <w:bCs/>
          <w:sz w:val="36"/>
          <w:szCs w:val="36"/>
        </w:rPr>
        <w:t>SOPORTE FOTOGRÁFICO</w:t>
      </w:r>
    </w:p>
    <w:p w14:paraId="0295B70D" w14:textId="77777777" w:rsidR="00E020D0" w:rsidRDefault="00E020D0" w:rsidP="00004868">
      <w:pPr>
        <w:pStyle w:val="Textoindependiente"/>
        <w:jc w:val="center"/>
        <w:rPr>
          <w:rFonts w:ascii="Arial Narrow" w:hAnsi="Arial Narrow"/>
          <w:b/>
          <w:bCs/>
          <w:sz w:val="36"/>
          <w:szCs w:val="36"/>
        </w:rPr>
      </w:pPr>
    </w:p>
    <w:p w14:paraId="1A626B35" w14:textId="606036CB" w:rsidR="00E020D0" w:rsidRDefault="00E020D0" w:rsidP="00C57482">
      <w:pPr>
        <w:pStyle w:val="Textoindependiente"/>
        <w:ind w:left="720"/>
        <w:rPr>
          <w:rFonts w:ascii="Arial Narrow" w:hAnsi="Arial Narrow"/>
          <w:b/>
          <w:bCs/>
          <w:sz w:val="36"/>
          <w:szCs w:val="36"/>
        </w:rPr>
      </w:pPr>
      <w:r>
        <w:rPr>
          <w:rFonts w:ascii="Arial Narrow" w:hAnsi="Arial Narrow"/>
          <w:b/>
          <w:bCs/>
          <w:sz w:val="36"/>
          <w:szCs w:val="36"/>
        </w:rPr>
        <w:t xml:space="preserve">1.ENTRENAMIENTOS ESPECIFICOS CON LA PRIEMRA C </w:t>
      </w:r>
      <w:r>
        <w:rPr>
          <w:noProof/>
        </w:rPr>
        <w:drawing>
          <wp:inline distT="0" distB="0" distL="0" distR="0" wp14:anchorId="57C3E35F" wp14:editId="6BD3E74D">
            <wp:extent cx="2330632" cy="2324100"/>
            <wp:effectExtent l="0" t="0" r="0" b="0"/>
            <wp:docPr id="2019826828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393" cy="23577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75BC53" wp14:editId="1C6FD807">
            <wp:extent cx="2731135" cy="2660072"/>
            <wp:effectExtent l="0" t="0" r="0" b="6985"/>
            <wp:docPr id="16693909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930" cy="26657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6B37F7" wp14:editId="294B265B">
            <wp:extent cx="2562822" cy="2486025"/>
            <wp:effectExtent l="0" t="0" r="9525" b="0"/>
            <wp:docPr id="968853578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528" cy="251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8EFBD7" wp14:editId="258F6863">
            <wp:extent cx="2419350" cy="2621131"/>
            <wp:effectExtent l="0" t="0" r="0" b="8255"/>
            <wp:docPr id="1376780579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811" cy="26259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D98A3F" wp14:editId="55F82339">
            <wp:extent cx="2446298" cy="2628900"/>
            <wp:effectExtent l="0" t="0" r="0" b="0"/>
            <wp:docPr id="2064872940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845" cy="26595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57482">
        <w:rPr>
          <w:noProof/>
        </w:rPr>
        <w:drawing>
          <wp:inline distT="0" distB="0" distL="0" distR="0" wp14:anchorId="5A6238B0" wp14:editId="3F057767">
            <wp:extent cx="2543175" cy="2723863"/>
            <wp:effectExtent l="0" t="0" r="0" b="635"/>
            <wp:docPr id="782400270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072" cy="2766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8050F8" wp14:editId="28204CBE">
            <wp:extent cx="2612572" cy="2626360"/>
            <wp:effectExtent l="0" t="0" r="0" b="2540"/>
            <wp:docPr id="78045632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187" cy="263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57482">
        <w:rPr>
          <w:noProof/>
        </w:rPr>
        <w:drawing>
          <wp:inline distT="0" distB="0" distL="0" distR="0" wp14:anchorId="6622FB09" wp14:editId="04DC1A40">
            <wp:extent cx="2285616" cy="2589530"/>
            <wp:effectExtent l="0" t="0" r="635" b="1270"/>
            <wp:docPr id="149207072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506" cy="25916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50400C" w14:textId="4ADFC161" w:rsidR="00E020D0" w:rsidRDefault="00E020D0" w:rsidP="00004868">
      <w:pPr>
        <w:tabs>
          <w:tab w:val="left" w:pos="2992"/>
        </w:tabs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</w:pPr>
    </w:p>
    <w:p w14:paraId="2F1EAF40" w14:textId="14A6C3B3" w:rsidR="00E020D0" w:rsidRDefault="00E020D0" w:rsidP="00004868">
      <w:pPr>
        <w:tabs>
          <w:tab w:val="left" w:pos="2992"/>
        </w:tabs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</w:pPr>
      <w:r>
        <w:rPr>
          <w:noProof/>
        </w:rPr>
        <w:lastRenderedPageBreak/>
        <w:drawing>
          <wp:inline distT="0" distB="0" distL="0" distR="0" wp14:anchorId="1C059778" wp14:editId="260B1818">
            <wp:extent cx="2885703" cy="2521585"/>
            <wp:effectExtent l="0" t="0" r="0" b="0"/>
            <wp:docPr id="1474660646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086" cy="255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AE70E8" wp14:editId="4307E23D">
            <wp:extent cx="2636322" cy="2177882"/>
            <wp:effectExtent l="0" t="0" r="0" b="0"/>
            <wp:docPr id="93566340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044" cy="21817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E65371" w14:textId="65112DA4" w:rsidR="00E020D0" w:rsidRDefault="00E020D0" w:rsidP="00004868">
      <w:pPr>
        <w:tabs>
          <w:tab w:val="left" w:pos="2992"/>
        </w:tabs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</w:pPr>
      <w:r>
        <w:rPr>
          <w:noProof/>
        </w:rPr>
        <w:drawing>
          <wp:inline distT="0" distB="0" distL="0" distR="0" wp14:anchorId="4E881A99" wp14:editId="614373EF">
            <wp:extent cx="2766950" cy="2211070"/>
            <wp:effectExtent l="0" t="0" r="0" b="0"/>
            <wp:docPr id="71092732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311" cy="22177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10D241" wp14:editId="0E91C254">
            <wp:extent cx="2600696" cy="2146166"/>
            <wp:effectExtent l="0" t="0" r="0" b="6985"/>
            <wp:docPr id="864103866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90" cy="21653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2FDD24" w14:textId="67BDF75B" w:rsidR="00E020D0" w:rsidRDefault="00E020D0" w:rsidP="00004868">
      <w:pPr>
        <w:tabs>
          <w:tab w:val="left" w:pos="2992"/>
        </w:tabs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</w:pPr>
      <w:r>
        <w:rPr>
          <w:noProof/>
        </w:rPr>
        <w:drawing>
          <wp:inline distT="0" distB="0" distL="0" distR="0" wp14:anchorId="2016D3AB" wp14:editId="75751311">
            <wp:extent cx="2743200" cy="2628900"/>
            <wp:effectExtent l="0" t="0" r="0" b="0"/>
            <wp:docPr id="1714701487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975" cy="26373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57482">
        <w:rPr>
          <w:noProof/>
        </w:rPr>
        <w:drawing>
          <wp:inline distT="0" distB="0" distL="0" distR="0" wp14:anchorId="7DC73D24" wp14:editId="5F817B2C">
            <wp:extent cx="2334895" cy="2590800"/>
            <wp:effectExtent l="0" t="0" r="8255" b="0"/>
            <wp:docPr id="1866730153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97A407" w14:textId="7CDF41C7" w:rsidR="00E020D0" w:rsidRDefault="00C57482" w:rsidP="00004868">
      <w:pPr>
        <w:tabs>
          <w:tab w:val="left" w:pos="2992"/>
        </w:tabs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</w:pPr>
      <w:r w:rsidRPr="00C57482">
        <w:lastRenderedPageBreak/>
        <w:t xml:space="preserve"> </w:t>
      </w:r>
      <w:r w:rsidRPr="00C57482"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  <w:t>2.</w:t>
      </w:r>
      <w:r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  <w:t xml:space="preserve">  </w:t>
      </w:r>
      <w:r w:rsidRPr="00C57482"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  <w:t>ACOMPAÑAMIENTO A LOS JUEGOS INTERCOLEGIADOS</w:t>
      </w:r>
    </w:p>
    <w:p w14:paraId="74C73FF6" w14:textId="1F022768" w:rsidR="00E020D0" w:rsidRDefault="00C57482" w:rsidP="00004868">
      <w:pPr>
        <w:tabs>
          <w:tab w:val="left" w:pos="2992"/>
        </w:tabs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</w:pPr>
      <w:r>
        <w:rPr>
          <w:noProof/>
        </w:rPr>
        <w:drawing>
          <wp:inline distT="0" distB="0" distL="0" distR="0" wp14:anchorId="32915689" wp14:editId="1A676054">
            <wp:extent cx="2733675" cy="2791184"/>
            <wp:effectExtent l="0" t="0" r="0" b="9525"/>
            <wp:docPr id="1843532922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032" cy="28232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AE8D22" wp14:editId="707AF44D">
            <wp:extent cx="2558917" cy="2809875"/>
            <wp:effectExtent l="0" t="0" r="0" b="0"/>
            <wp:docPr id="1666750916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618" cy="28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386746" w14:textId="77777777" w:rsidR="00E020D0" w:rsidRDefault="00E020D0" w:rsidP="00004868">
      <w:pPr>
        <w:tabs>
          <w:tab w:val="left" w:pos="2992"/>
        </w:tabs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</w:pPr>
    </w:p>
    <w:p w14:paraId="629AE60B" w14:textId="080B989B" w:rsidR="00E020D0" w:rsidRDefault="00C57482" w:rsidP="00004868">
      <w:pPr>
        <w:tabs>
          <w:tab w:val="left" w:pos="2992"/>
        </w:tabs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</w:pPr>
      <w:r w:rsidRPr="00C57482"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  <w:t>3.</w:t>
      </w:r>
      <w:r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  <w:t xml:space="preserve"> </w:t>
      </w:r>
      <w:r w:rsidRPr="00C57482"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  <w:t>ACOMPAMIENTO AL EVENTO DE LA POLICIA EN EL BARRIO MANUEL JOSE RAMIREZ</w:t>
      </w:r>
    </w:p>
    <w:p w14:paraId="19E8ABDC" w14:textId="1209DC2D" w:rsidR="00461B41" w:rsidRDefault="00461B41" w:rsidP="00004868">
      <w:pPr>
        <w:tabs>
          <w:tab w:val="left" w:pos="2992"/>
        </w:tabs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</w:pPr>
      <w:r>
        <w:rPr>
          <w:rFonts w:ascii="Arial Narrow" w:eastAsia="Arial MT" w:hAnsi="Arial Narrow" w:cs="Arial MT"/>
          <w:b/>
          <w:bCs/>
          <w:noProof/>
          <w:sz w:val="36"/>
          <w:szCs w:val="36"/>
          <w:lang w:val="es-ES_tradnl"/>
        </w:rPr>
        <w:drawing>
          <wp:inline distT="0" distB="0" distL="0" distR="0" wp14:anchorId="1F505954" wp14:editId="75D2B233">
            <wp:extent cx="2314575" cy="2419350"/>
            <wp:effectExtent l="0" t="0" r="9525" b="0"/>
            <wp:docPr id="13349494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146" cy="2426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57482">
        <w:rPr>
          <w:noProof/>
        </w:rPr>
        <w:drawing>
          <wp:anchor distT="0" distB="0" distL="114300" distR="114300" simplePos="0" relativeHeight="251658240" behindDoc="0" locked="0" layoutInCell="1" allowOverlap="1" wp14:anchorId="4A8D5B45" wp14:editId="3239F2AB">
            <wp:simplePos x="1085850" y="5715000"/>
            <wp:positionH relativeFrom="column">
              <wp:align>left</wp:align>
            </wp:positionH>
            <wp:positionV relativeFrom="paragraph">
              <wp:align>top</wp:align>
            </wp:positionV>
            <wp:extent cx="2524125" cy="2409825"/>
            <wp:effectExtent l="0" t="0" r="9525" b="9525"/>
            <wp:wrapSquare wrapText="bothSides"/>
            <wp:docPr id="543818541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213D42" w14:textId="2501F86F" w:rsidR="00004868" w:rsidRPr="00461B41" w:rsidRDefault="00004868" w:rsidP="00461B41">
      <w:pPr>
        <w:tabs>
          <w:tab w:val="center" w:pos="2334"/>
        </w:tabs>
        <w:rPr>
          <w:rFonts w:ascii="Arial Narrow" w:eastAsia="Arial MT" w:hAnsi="Arial Narrow" w:cs="Arial MT"/>
          <w:b/>
          <w:bCs/>
          <w:sz w:val="36"/>
          <w:szCs w:val="36"/>
          <w:lang w:val="es-ES_tradnl"/>
        </w:rPr>
      </w:pPr>
    </w:p>
    <w:p w14:paraId="4AAC4990" w14:textId="6B0C28D3" w:rsidR="00C57482" w:rsidRPr="00C57482" w:rsidRDefault="00C57482" w:rsidP="00911440">
      <w:pPr>
        <w:rPr>
          <w:rFonts w:ascii="Arial Narrow" w:hAnsi="Arial Narrow"/>
          <w:b/>
          <w:bCs/>
          <w:sz w:val="36"/>
          <w:szCs w:val="36"/>
        </w:rPr>
      </w:pPr>
      <w:r w:rsidRPr="00C57482">
        <w:rPr>
          <w:rFonts w:ascii="Arial Narrow" w:hAnsi="Arial Narrow"/>
          <w:b/>
          <w:bCs/>
          <w:sz w:val="36"/>
          <w:szCs w:val="36"/>
        </w:rPr>
        <w:lastRenderedPageBreak/>
        <w:t>4.</w:t>
      </w:r>
      <w:r w:rsidRPr="00C57482">
        <w:rPr>
          <w:rFonts w:ascii="Arial Narrow" w:hAnsi="Arial Narrow"/>
          <w:b/>
          <w:bCs/>
          <w:sz w:val="36"/>
          <w:szCs w:val="36"/>
        </w:rPr>
        <w:tab/>
        <w:t>ACOMPAÑAMIENTO AL EVENTO DE PROFESORES DEL MAGISTERIO EN EL PARQUE RECREACIONAL</w:t>
      </w:r>
    </w:p>
    <w:p w14:paraId="5E188512" w14:textId="77777777" w:rsidR="00C57482" w:rsidRDefault="00C57482" w:rsidP="00911440"/>
    <w:p w14:paraId="23CE99DB" w14:textId="5A082186" w:rsidR="008B4D18" w:rsidRDefault="00C57482" w:rsidP="00911440">
      <w:r>
        <w:rPr>
          <w:noProof/>
        </w:rPr>
        <w:drawing>
          <wp:inline distT="0" distB="0" distL="0" distR="0" wp14:anchorId="04FAE920" wp14:editId="1393B0B9">
            <wp:extent cx="2447925" cy="2855595"/>
            <wp:effectExtent l="0" t="0" r="9525" b="1905"/>
            <wp:docPr id="82289556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55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52C1E">
        <w:rPr>
          <w:noProof/>
        </w:rPr>
        <w:drawing>
          <wp:inline distT="0" distB="0" distL="0" distR="0" wp14:anchorId="291C1ED0" wp14:editId="70FD7546">
            <wp:extent cx="2752725" cy="2870200"/>
            <wp:effectExtent l="0" t="0" r="9525" b="6350"/>
            <wp:docPr id="910561332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055" cy="288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9CA73B" w14:textId="77777777" w:rsidR="00C57482" w:rsidRDefault="00C57482" w:rsidP="00911440"/>
    <w:p w14:paraId="02961154" w14:textId="77777777" w:rsidR="00753756" w:rsidRDefault="00753756" w:rsidP="00911440"/>
    <w:p w14:paraId="0DA2A332" w14:textId="0E200220" w:rsidR="001B2858" w:rsidRPr="001A3297" w:rsidRDefault="00CF2E80" w:rsidP="00911440">
      <w:pPr>
        <w:rPr>
          <w:rFonts w:ascii="Arial" w:hAnsi="Arial" w:cs="Arial"/>
        </w:rPr>
      </w:pPr>
      <w:r>
        <w:fldChar w:fldCharType="begin"/>
      </w:r>
      <w:r>
        <w:instrText xml:space="preserve"> INCLUDEPICTURE "blob:https://web.whatsapp.com/d3e68055-587a-47a4-9d47-6301756b419b" \* MERGEFORMATINET </w:instrText>
      </w:r>
      <w:r>
        <w:fldChar w:fldCharType="end"/>
      </w:r>
      <w:r w:rsidR="001B2858" w:rsidRPr="001B2858">
        <w:rPr>
          <w:rFonts w:ascii="Arial Narrow" w:hAnsi="Arial Narrow"/>
          <w:sz w:val="24"/>
          <w:szCs w:val="24"/>
        </w:rPr>
        <w:t>Cumpliendo con el objeto del contrato se adjuntan cuenta de cobro y planilla del pago de salud y pensión</w:t>
      </w:r>
      <w:r w:rsidR="00D723FB">
        <w:rPr>
          <w:rFonts w:ascii="Arial Narrow" w:hAnsi="Arial Narrow"/>
          <w:sz w:val="24"/>
          <w:szCs w:val="24"/>
        </w:rPr>
        <w:t xml:space="preserve"> del mes</w:t>
      </w:r>
      <w:r w:rsidR="004E72A3">
        <w:rPr>
          <w:rFonts w:ascii="Arial Narrow" w:hAnsi="Arial Narrow"/>
          <w:sz w:val="24"/>
          <w:szCs w:val="24"/>
        </w:rPr>
        <w:t xml:space="preserve"> </w:t>
      </w:r>
      <w:r w:rsidR="00654F72">
        <w:rPr>
          <w:rFonts w:ascii="Arial Narrow" w:hAnsi="Arial Narrow"/>
          <w:sz w:val="24"/>
          <w:szCs w:val="24"/>
        </w:rPr>
        <w:t>septiembre</w:t>
      </w:r>
      <w:r w:rsidR="008445AF">
        <w:rPr>
          <w:rFonts w:ascii="Arial Narrow" w:hAnsi="Arial Narrow"/>
          <w:sz w:val="24"/>
          <w:szCs w:val="24"/>
        </w:rPr>
        <w:t xml:space="preserve"> de </w:t>
      </w:r>
      <w:r w:rsidR="00D723FB">
        <w:rPr>
          <w:rFonts w:ascii="Arial Narrow" w:hAnsi="Arial Narrow"/>
          <w:sz w:val="24"/>
          <w:szCs w:val="24"/>
        </w:rPr>
        <w:t>202</w:t>
      </w:r>
      <w:r w:rsidR="00036218">
        <w:rPr>
          <w:rFonts w:ascii="Arial Narrow" w:hAnsi="Arial Narrow"/>
          <w:sz w:val="24"/>
          <w:szCs w:val="24"/>
        </w:rPr>
        <w:t>4</w:t>
      </w:r>
      <w:r w:rsidR="00D723FB">
        <w:rPr>
          <w:rFonts w:ascii="Arial Narrow" w:hAnsi="Arial Narrow"/>
          <w:sz w:val="24"/>
          <w:szCs w:val="24"/>
        </w:rPr>
        <w:t>.</w:t>
      </w:r>
    </w:p>
    <w:p w14:paraId="14387231" w14:textId="758B5371" w:rsidR="00265229" w:rsidRDefault="00265229" w:rsidP="00265229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Atentamente,</w:t>
      </w:r>
    </w:p>
    <w:p w14:paraId="4F10C7EC" w14:textId="3493D850" w:rsidR="00265229" w:rsidRPr="00265229" w:rsidRDefault="00B45C30" w:rsidP="00B45C30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drawing>
          <wp:inline distT="0" distB="0" distL="0" distR="0" wp14:anchorId="40209BA7" wp14:editId="5B0A48B3">
            <wp:extent cx="2463165" cy="829310"/>
            <wp:effectExtent l="0" t="0" r="0" b="8890"/>
            <wp:docPr id="7009296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0B63E1" w14:textId="16C18944" w:rsidR="004A20E5" w:rsidRPr="001376B4" w:rsidRDefault="00036218" w:rsidP="004A20E5">
      <w:pPr>
        <w:pStyle w:val="Textoindependiente"/>
        <w:rPr>
          <w:rFonts w:ascii="Arial" w:hAnsi="Arial" w:cs="Arial"/>
        </w:rPr>
      </w:pPr>
      <w:bookmarkStart w:id="3" w:name="_Hlk140572116"/>
      <w:r>
        <w:rPr>
          <w:rFonts w:ascii="Arial" w:hAnsi="Arial" w:cs="Arial"/>
        </w:rPr>
        <w:t xml:space="preserve">                               ____________________________________</w:t>
      </w:r>
    </w:p>
    <w:p w14:paraId="5A759705" w14:textId="77777777" w:rsidR="008B4D18" w:rsidRDefault="008B4D18" w:rsidP="00036218">
      <w:pPr>
        <w:pStyle w:val="Textoindependiente"/>
        <w:jc w:val="center"/>
        <w:rPr>
          <w:rFonts w:ascii="Arial" w:hAnsi="Arial" w:cs="Arial"/>
          <w:b/>
          <w:bCs/>
        </w:rPr>
      </w:pPr>
      <w:bookmarkStart w:id="4" w:name="_Hlk140571841"/>
      <w:r>
        <w:rPr>
          <w:rFonts w:ascii="Arial" w:hAnsi="Arial" w:cs="Arial"/>
          <w:b/>
          <w:bCs/>
        </w:rPr>
        <w:t xml:space="preserve">JUAN JOSE RESTREPO GONZALEZ </w:t>
      </w:r>
    </w:p>
    <w:p w14:paraId="504070A3" w14:textId="4C87E122" w:rsidR="004A20E5" w:rsidRPr="002C3D3E" w:rsidRDefault="004A20E5" w:rsidP="00036218">
      <w:pPr>
        <w:pStyle w:val="Textoindependiente"/>
        <w:jc w:val="center"/>
        <w:rPr>
          <w:rFonts w:ascii="Arial" w:hAnsi="Arial" w:cs="Arial"/>
          <w:b/>
          <w:bCs/>
        </w:rPr>
      </w:pPr>
      <w:r w:rsidRPr="002C3D3E">
        <w:rPr>
          <w:rFonts w:ascii="Arial" w:hAnsi="Arial" w:cs="Arial"/>
          <w:b/>
          <w:bCs/>
        </w:rPr>
        <w:t>CC</w:t>
      </w:r>
      <w:r w:rsidR="00036218">
        <w:rPr>
          <w:rFonts w:ascii="Arial" w:hAnsi="Arial" w:cs="Arial"/>
          <w:b/>
          <w:bCs/>
        </w:rPr>
        <w:t>. 111</w:t>
      </w:r>
      <w:r w:rsidR="008B4D18">
        <w:rPr>
          <w:rFonts w:ascii="Arial" w:hAnsi="Arial" w:cs="Arial"/>
          <w:b/>
          <w:bCs/>
        </w:rPr>
        <w:t>3677036</w:t>
      </w:r>
    </w:p>
    <w:bookmarkEnd w:id="4"/>
    <w:p w14:paraId="19ACD923" w14:textId="43993CA9" w:rsidR="00036218" w:rsidRDefault="008B4D18" w:rsidP="00036218">
      <w:pPr>
        <w:pStyle w:val="Textoindependiente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MONITOR </w:t>
      </w:r>
      <w:r w:rsidR="004A20E5" w:rsidRPr="002C3D3E">
        <w:rPr>
          <w:rFonts w:ascii="Arial" w:hAnsi="Arial" w:cs="Arial"/>
          <w:b/>
          <w:bCs/>
        </w:rPr>
        <w:t>DEPORTIVO</w:t>
      </w:r>
      <w:bookmarkEnd w:id="3"/>
    </w:p>
    <w:p w14:paraId="728EB16B" w14:textId="28895B88" w:rsidR="00FC7696" w:rsidRPr="002C3D3E" w:rsidRDefault="00036218" w:rsidP="00036218">
      <w:pPr>
        <w:pStyle w:val="Textoindependiente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IMDER PRADERA</w:t>
      </w:r>
    </w:p>
    <w:sectPr w:rsidR="00FC7696" w:rsidRPr="002C3D3E" w:rsidSect="00D23A64">
      <w:footerReference w:type="default" r:id="rId28"/>
      <w:pgSz w:w="12240" w:h="15840"/>
      <w:pgMar w:top="1814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4E875B" w14:textId="77777777" w:rsidR="00A4159B" w:rsidRDefault="00A4159B" w:rsidP="005367BF">
      <w:pPr>
        <w:spacing w:after="0" w:line="240" w:lineRule="auto"/>
      </w:pPr>
      <w:r>
        <w:separator/>
      </w:r>
    </w:p>
  </w:endnote>
  <w:endnote w:type="continuationSeparator" w:id="0">
    <w:p w14:paraId="220FEBB2" w14:textId="77777777" w:rsidR="00A4159B" w:rsidRDefault="00A4159B" w:rsidP="00536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0FAD93" w14:textId="3EACE5B6" w:rsidR="003A731B" w:rsidRDefault="003A731B" w:rsidP="00454CAA">
    <w:pPr>
      <w:pStyle w:val="Piedepgina"/>
      <w:tabs>
        <w:tab w:val="clear" w:pos="4419"/>
        <w:tab w:val="clear" w:pos="8838"/>
        <w:tab w:val="left" w:pos="796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46BBCA" w14:textId="77777777" w:rsidR="00A4159B" w:rsidRDefault="00A4159B" w:rsidP="005367BF">
      <w:pPr>
        <w:spacing w:after="0" w:line="240" w:lineRule="auto"/>
      </w:pPr>
      <w:r>
        <w:separator/>
      </w:r>
    </w:p>
  </w:footnote>
  <w:footnote w:type="continuationSeparator" w:id="0">
    <w:p w14:paraId="4E70F1BF" w14:textId="77777777" w:rsidR="00A4159B" w:rsidRDefault="00A4159B" w:rsidP="00536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F063A"/>
    <w:multiLevelType w:val="hybridMultilevel"/>
    <w:tmpl w:val="2D7097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F74F9"/>
    <w:multiLevelType w:val="hybridMultilevel"/>
    <w:tmpl w:val="A74A366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475CD"/>
    <w:multiLevelType w:val="hybridMultilevel"/>
    <w:tmpl w:val="8E5E1DDA"/>
    <w:lvl w:ilvl="0" w:tplc="0A3ACD4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02B5E"/>
    <w:multiLevelType w:val="hybridMultilevel"/>
    <w:tmpl w:val="D5640D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038DC"/>
    <w:multiLevelType w:val="hybridMultilevel"/>
    <w:tmpl w:val="298060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576C5"/>
    <w:multiLevelType w:val="hybridMultilevel"/>
    <w:tmpl w:val="45EC05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228EB"/>
    <w:multiLevelType w:val="hybridMultilevel"/>
    <w:tmpl w:val="F18893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932226"/>
    <w:multiLevelType w:val="hybridMultilevel"/>
    <w:tmpl w:val="6F2E9EB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1433306"/>
    <w:multiLevelType w:val="hybridMultilevel"/>
    <w:tmpl w:val="303E15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1727C1"/>
    <w:multiLevelType w:val="hybridMultilevel"/>
    <w:tmpl w:val="F8C06882"/>
    <w:lvl w:ilvl="0" w:tplc="9B5E150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40"/>
        <w:szCs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86C84"/>
    <w:multiLevelType w:val="hybridMultilevel"/>
    <w:tmpl w:val="A052D8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607670"/>
    <w:multiLevelType w:val="hybridMultilevel"/>
    <w:tmpl w:val="0A048A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36D48"/>
    <w:multiLevelType w:val="hybridMultilevel"/>
    <w:tmpl w:val="430480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91FD5"/>
    <w:multiLevelType w:val="hybridMultilevel"/>
    <w:tmpl w:val="C0368D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7A6523"/>
    <w:multiLevelType w:val="hybridMultilevel"/>
    <w:tmpl w:val="5E2670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C04F0C"/>
    <w:multiLevelType w:val="hybridMultilevel"/>
    <w:tmpl w:val="720A7B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0B187D"/>
    <w:multiLevelType w:val="hybridMultilevel"/>
    <w:tmpl w:val="06A692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2528C9"/>
    <w:multiLevelType w:val="hybridMultilevel"/>
    <w:tmpl w:val="2844FB70"/>
    <w:lvl w:ilvl="0" w:tplc="884C6F24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MT" w:hint="default"/>
        <w:b/>
        <w:sz w:val="3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11DFB"/>
    <w:multiLevelType w:val="hybridMultilevel"/>
    <w:tmpl w:val="854A1096"/>
    <w:lvl w:ilvl="0" w:tplc="30A8EE1E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7418BB"/>
    <w:multiLevelType w:val="hybridMultilevel"/>
    <w:tmpl w:val="EEBE9A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021CC4"/>
    <w:multiLevelType w:val="hybridMultilevel"/>
    <w:tmpl w:val="A748DD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F47407"/>
    <w:multiLevelType w:val="hybridMultilevel"/>
    <w:tmpl w:val="9A74E7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9552AD"/>
    <w:multiLevelType w:val="hybridMultilevel"/>
    <w:tmpl w:val="D8E45AE6"/>
    <w:lvl w:ilvl="0" w:tplc="F6642268">
      <w:numFmt w:val="bullet"/>
      <w:lvlText w:val="-"/>
      <w:lvlJc w:val="left"/>
      <w:pPr>
        <w:ind w:left="474" w:hanging="360"/>
      </w:pPr>
      <w:rPr>
        <w:rFonts w:ascii="Arial MT" w:eastAsia="Arial MT" w:hAnsi="Arial MT" w:cs="Arial MT" w:hint="default"/>
      </w:rPr>
    </w:lvl>
    <w:lvl w:ilvl="1" w:tplc="240A0003" w:tentative="1">
      <w:start w:val="1"/>
      <w:numFmt w:val="bullet"/>
      <w:lvlText w:val="o"/>
      <w:lvlJc w:val="left"/>
      <w:pPr>
        <w:ind w:left="11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34" w:hanging="360"/>
      </w:pPr>
      <w:rPr>
        <w:rFonts w:ascii="Wingdings" w:hAnsi="Wingdings" w:hint="default"/>
      </w:rPr>
    </w:lvl>
  </w:abstractNum>
  <w:abstractNum w:abstractNumId="23" w15:restartNumberingAfterBreak="0">
    <w:nsid w:val="76252F67"/>
    <w:multiLevelType w:val="hybridMultilevel"/>
    <w:tmpl w:val="BBEA7E6E"/>
    <w:lvl w:ilvl="0" w:tplc="33E89760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D214C0"/>
    <w:multiLevelType w:val="hybridMultilevel"/>
    <w:tmpl w:val="8C5E54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09051F"/>
    <w:multiLevelType w:val="hybridMultilevel"/>
    <w:tmpl w:val="4D3C78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7889580">
    <w:abstractNumId w:val="2"/>
  </w:num>
  <w:num w:numId="2" w16cid:durableId="1888175402">
    <w:abstractNumId w:val="8"/>
  </w:num>
  <w:num w:numId="3" w16cid:durableId="982540248">
    <w:abstractNumId w:val="19"/>
  </w:num>
  <w:num w:numId="4" w16cid:durableId="1468429847">
    <w:abstractNumId w:val="3"/>
  </w:num>
  <w:num w:numId="5" w16cid:durableId="524294290">
    <w:abstractNumId w:val="21"/>
  </w:num>
  <w:num w:numId="6" w16cid:durableId="1155301271">
    <w:abstractNumId w:val="25"/>
  </w:num>
  <w:num w:numId="7" w16cid:durableId="529610916">
    <w:abstractNumId w:val="13"/>
  </w:num>
  <w:num w:numId="8" w16cid:durableId="2100173541">
    <w:abstractNumId w:val="14"/>
  </w:num>
  <w:num w:numId="9" w16cid:durableId="1537035675">
    <w:abstractNumId w:val="6"/>
  </w:num>
  <w:num w:numId="10" w16cid:durableId="1925675577">
    <w:abstractNumId w:val="0"/>
  </w:num>
  <w:num w:numId="11" w16cid:durableId="352802880">
    <w:abstractNumId w:val="24"/>
  </w:num>
  <w:num w:numId="12" w16cid:durableId="483162663">
    <w:abstractNumId w:val="11"/>
  </w:num>
  <w:num w:numId="13" w16cid:durableId="726101289">
    <w:abstractNumId w:val="10"/>
  </w:num>
  <w:num w:numId="14" w16cid:durableId="1159267726">
    <w:abstractNumId w:val="20"/>
  </w:num>
  <w:num w:numId="15" w16cid:durableId="2099128728">
    <w:abstractNumId w:val="12"/>
  </w:num>
  <w:num w:numId="16" w16cid:durableId="1233856759">
    <w:abstractNumId w:val="5"/>
  </w:num>
  <w:num w:numId="17" w16cid:durableId="813907957">
    <w:abstractNumId w:val="7"/>
  </w:num>
  <w:num w:numId="18" w16cid:durableId="1382829991">
    <w:abstractNumId w:val="15"/>
  </w:num>
  <w:num w:numId="19" w16cid:durableId="1628656292">
    <w:abstractNumId w:val="4"/>
  </w:num>
  <w:num w:numId="20" w16cid:durableId="2000225720">
    <w:abstractNumId w:val="1"/>
  </w:num>
  <w:num w:numId="21" w16cid:durableId="355467741">
    <w:abstractNumId w:val="23"/>
  </w:num>
  <w:num w:numId="22" w16cid:durableId="1128427981">
    <w:abstractNumId w:val="22"/>
  </w:num>
  <w:num w:numId="23" w16cid:durableId="1193155369">
    <w:abstractNumId w:val="18"/>
  </w:num>
  <w:num w:numId="24" w16cid:durableId="955023086">
    <w:abstractNumId w:val="16"/>
  </w:num>
  <w:num w:numId="25" w16cid:durableId="1389646628">
    <w:abstractNumId w:val="17"/>
  </w:num>
  <w:num w:numId="26" w16cid:durableId="9211854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283"/>
    <w:rsid w:val="00000BE0"/>
    <w:rsid w:val="00001261"/>
    <w:rsid w:val="000034C7"/>
    <w:rsid w:val="000043E6"/>
    <w:rsid w:val="00004868"/>
    <w:rsid w:val="00005002"/>
    <w:rsid w:val="00006C42"/>
    <w:rsid w:val="000157FC"/>
    <w:rsid w:val="00036218"/>
    <w:rsid w:val="00042DCE"/>
    <w:rsid w:val="00043688"/>
    <w:rsid w:val="00063165"/>
    <w:rsid w:val="0007376B"/>
    <w:rsid w:val="00087BBF"/>
    <w:rsid w:val="000941AF"/>
    <w:rsid w:val="000954D9"/>
    <w:rsid w:val="00095741"/>
    <w:rsid w:val="000A071A"/>
    <w:rsid w:val="000B5562"/>
    <w:rsid w:val="000B729D"/>
    <w:rsid w:val="000C2A54"/>
    <w:rsid w:val="000C63A5"/>
    <w:rsid w:val="000D4325"/>
    <w:rsid w:val="000E0AF6"/>
    <w:rsid w:val="000E3EBA"/>
    <w:rsid w:val="001006E4"/>
    <w:rsid w:val="00102AC8"/>
    <w:rsid w:val="0010388A"/>
    <w:rsid w:val="00103AF2"/>
    <w:rsid w:val="001060B5"/>
    <w:rsid w:val="001130D9"/>
    <w:rsid w:val="00116477"/>
    <w:rsid w:val="001165CD"/>
    <w:rsid w:val="00121032"/>
    <w:rsid w:val="00124B5E"/>
    <w:rsid w:val="00127D6B"/>
    <w:rsid w:val="00131A0B"/>
    <w:rsid w:val="00131BFA"/>
    <w:rsid w:val="001332A4"/>
    <w:rsid w:val="001664F7"/>
    <w:rsid w:val="00173D32"/>
    <w:rsid w:val="00183F36"/>
    <w:rsid w:val="00185D91"/>
    <w:rsid w:val="0019303B"/>
    <w:rsid w:val="00193D2D"/>
    <w:rsid w:val="001A3297"/>
    <w:rsid w:val="001B1BAD"/>
    <w:rsid w:val="001B2858"/>
    <w:rsid w:val="001B5AE6"/>
    <w:rsid w:val="001D6BDE"/>
    <w:rsid w:val="001F2277"/>
    <w:rsid w:val="001F73D2"/>
    <w:rsid w:val="00204880"/>
    <w:rsid w:val="00233B09"/>
    <w:rsid w:val="0024401B"/>
    <w:rsid w:val="00247D40"/>
    <w:rsid w:val="00265229"/>
    <w:rsid w:val="002711C4"/>
    <w:rsid w:val="00273274"/>
    <w:rsid w:val="00273A16"/>
    <w:rsid w:val="00280910"/>
    <w:rsid w:val="00294D2D"/>
    <w:rsid w:val="002A5258"/>
    <w:rsid w:val="002C3D3E"/>
    <w:rsid w:val="002C6FE5"/>
    <w:rsid w:val="002E039F"/>
    <w:rsid w:val="002E2C14"/>
    <w:rsid w:val="002E40DD"/>
    <w:rsid w:val="002F2BCA"/>
    <w:rsid w:val="00301B9C"/>
    <w:rsid w:val="003038B1"/>
    <w:rsid w:val="00307EEB"/>
    <w:rsid w:val="0031401A"/>
    <w:rsid w:val="00332269"/>
    <w:rsid w:val="00334343"/>
    <w:rsid w:val="00343B8F"/>
    <w:rsid w:val="003474FB"/>
    <w:rsid w:val="00353F29"/>
    <w:rsid w:val="00354958"/>
    <w:rsid w:val="00363979"/>
    <w:rsid w:val="00363B03"/>
    <w:rsid w:val="00364443"/>
    <w:rsid w:val="003732A2"/>
    <w:rsid w:val="00375F96"/>
    <w:rsid w:val="003840C1"/>
    <w:rsid w:val="00384283"/>
    <w:rsid w:val="00387342"/>
    <w:rsid w:val="00395172"/>
    <w:rsid w:val="00397A71"/>
    <w:rsid w:val="003A018A"/>
    <w:rsid w:val="003A06EE"/>
    <w:rsid w:val="003A27EE"/>
    <w:rsid w:val="003A3966"/>
    <w:rsid w:val="003A731B"/>
    <w:rsid w:val="003B6FA4"/>
    <w:rsid w:val="003C04D8"/>
    <w:rsid w:val="003C22B1"/>
    <w:rsid w:val="003C5871"/>
    <w:rsid w:val="003C7B93"/>
    <w:rsid w:val="003D118B"/>
    <w:rsid w:val="003D1498"/>
    <w:rsid w:val="003D502D"/>
    <w:rsid w:val="003D535B"/>
    <w:rsid w:val="003E1EE9"/>
    <w:rsid w:val="003E297A"/>
    <w:rsid w:val="003E5280"/>
    <w:rsid w:val="00413FF7"/>
    <w:rsid w:val="00414845"/>
    <w:rsid w:val="00414A00"/>
    <w:rsid w:val="00416DF3"/>
    <w:rsid w:val="00420086"/>
    <w:rsid w:val="0042044F"/>
    <w:rsid w:val="004242D5"/>
    <w:rsid w:val="0042489B"/>
    <w:rsid w:val="00426373"/>
    <w:rsid w:val="00435B40"/>
    <w:rsid w:val="00436942"/>
    <w:rsid w:val="004461D2"/>
    <w:rsid w:val="00454CAA"/>
    <w:rsid w:val="004619A9"/>
    <w:rsid w:val="00461B41"/>
    <w:rsid w:val="00475C7F"/>
    <w:rsid w:val="004820D0"/>
    <w:rsid w:val="004833A9"/>
    <w:rsid w:val="004A1BB0"/>
    <w:rsid w:val="004A20D7"/>
    <w:rsid w:val="004A20E5"/>
    <w:rsid w:val="004A24CE"/>
    <w:rsid w:val="004A2B30"/>
    <w:rsid w:val="004C194C"/>
    <w:rsid w:val="004D2917"/>
    <w:rsid w:val="004E72A3"/>
    <w:rsid w:val="005038C4"/>
    <w:rsid w:val="00503E25"/>
    <w:rsid w:val="00505D69"/>
    <w:rsid w:val="0051223A"/>
    <w:rsid w:val="005162C8"/>
    <w:rsid w:val="00520DF2"/>
    <w:rsid w:val="00520EA4"/>
    <w:rsid w:val="00520F36"/>
    <w:rsid w:val="0053368D"/>
    <w:rsid w:val="0053411E"/>
    <w:rsid w:val="005349D9"/>
    <w:rsid w:val="005367BF"/>
    <w:rsid w:val="00536C7D"/>
    <w:rsid w:val="00545CCE"/>
    <w:rsid w:val="005717F8"/>
    <w:rsid w:val="00572CA1"/>
    <w:rsid w:val="005755B0"/>
    <w:rsid w:val="00576616"/>
    <w:rsid w:val="00577680"/>
    <w:rsid w:val="00586262"/>
    <w:rsid w:val="00596361"/>
    <w:rsid w:val="005A0F26"/>
    <w:rsid w:val="005C0938"/>
    <w:rsid w:val="005C15E6"/>
    <w:rsid w:val="005C5AFC"/>
    <w:rsid w:val="005D2193"/>
    <w:rsid w:val="005D7B7A"/>
    <w:rsid w:val="005E1D31"/>
    <w:rsid w:val="005E25A3"/>
    <w:rsid w:val="005E78AC"/>
    <w:rsid w:val="006014E3"/>
    <w:rsid w:val="00606D1F"/>
    <w:rsid w:val="0061134E"/>
    <w:rsid w:val="00617C2F"/>
    <w:rsid w:val="00621B29"/>
    <w:rsid w:val="00622D91"/>
    <w:rsid w:val="006302F8"/>
    <w:rsid w:val="00644B04"/>
    <w:rsid w:val="00644C9D"/>
    <w:rsid w:val="006502B9"/>
    <w:rsid w:val="006515C4"/>
    <w:rsid w:val="00654F72"/>
    <w:rsid w:val="00662B97"/>
    <w:rsid w:val="00662D36"/>
    <w:rsid w:val="00674B79"/>
    <w:rsid w:val="00674CD9"/>
    <w:rsid w:val="006771C6"/>
    <w:rsid w:val="0068138A"/>
    <w:rsid w:val="00685811"/>
    <w:rsid w:val="006973E9"/>
    <w:rsid w:val="006A7CF1"/>
    <w:rsid w:val="006B2BE0"/>
    <w:rsid w:val="006B38F7"/>
    <w:rsid w:val="006B6291"/>
    <w:rsid w:val="006B7099"/>
    <w:rsid w:val="006B7F41"/>
    <w:rsid w:val="006D4471"/>
    <w:rsid w:val="006E640E"/>
    <w:rsid w:val="006E7A8D"/>
    <w:rsid w:val="006F546F"/>
    <w:rsid w:val="007028AA"/>
    <w:rsid w:val="00710D7D"/>
    <w:rsid w:val="007116B4"/>
    <w:rsid w:val="0071669D"/>
    <w:rsid w:val="00720B7C"/>
    <w:rsid w:val="00726A9A"/>
    <w:rsid w:val="007333F5"/>
    <w:rsid w:val="00734A48"/>
    <w:rsid w:val="007446C7"/>
    <w:rsid w:val="00750415"/>
    <w:rsid w:val="007526C3"/>
    <w:rsid w:val="00752AB7"/>
    <w:rsid w:val="00753321"/>
    <w:rsid w:val="00753756"/>
    <w:rsid w:val="00771D8F"/>
    <w:rsid w:val="0077499D"/>
    <w:rsid w:val="00776FDC"/>
    <w:rsid w:val="00790152"/>
    <w:rsid w:val="00791838"/>
    <w:rsid w:val="00796473"/>
    <w:rsid w:val="007B06F3"/>
    <w:rsid w:val="007B7FCB"/>
    <w:rsid w:val="007C13EC"/>
    <w:rsid w:val="007D3B0B"/>
    <w:rsid w:val="007D72A9"/>
    <w:rsid w:val="007E3D44"/>
    <w:rsid w:val="007E48DB"/>
    <w:rsid w:val="007F149D"/>
    <w:rsid w:val="007F1DFC"/>
    <w:rsid w:val="007F3D6B"/>
    <w:rsid w:val="00806D4D"/>
    <w:rsid w:val="00813FAF"/>
    <w:rsid w:val="00814C56"/>
    <w:rsid w:val="00825C13"/>
    <w:rsid w:val="00831BD5"/>
    <w:rsid w:val="008340D3"/>
    <w:rsid w:val="008445AF"/>
    <w:rsid w:val="00846E93"/>
    <w:rsid w:val="008520DA"/>
    <w:rsid w:val="00852F7A"/>
    <w:rsid w:val="008551B2"/>
    <w:rsid w:val="0086011B"/>
    <w:rsid w:val="00861601"/>
    <w:rsid w:val="00871818"/>
    <w:rsid w:val="00890217"/>
    <w:rsid w:val="008923F3"/>
    <w:rsid w:val="00894C0C"/>
    <w:rsid w:val="008A19FA"/>
    <w:rsid w:val="008B074B"/>
    <w:rsid w:val="008B4D18"/>
    <w:rsid w:val="008C12F2"/>
    <w:rsid w:val="008D3CF1"/>
    <w:rsid w:val="008D4682"/>
    <w:rsid w:val="008E5739"/>
    <w:rsid w:val="008E68B2"/>
    <w:rsid w:val="008E7B56"/>
    <w:rsid w:val="00900EA8"/>
    <w:rsid w:val="00904491"/>
    <w:rsid w:val="00907974"/>
    <w:rsid w:val="00911440"/>
    <w:rsid w:val="00912035"/>
    <w:rsid w:val="00933BF6"/>
    <w:rsid w:val="00943481"/>
    <w:rsid w:val="0095455E"/>
    <w:rsid w:val="00980359"/>
    <w:rsid w:val="009851ED"/>
    <w:rsid w:val="0099175D"/>
    <w:rsid w:val="009A23B5"/>
    <w:rsid w:val="009A500D"/>
    <w:rsid w:val="009B7D75"/>
    <w:rsid w:val="009B7F68"/>
    <w:rsid w:val="009C2E3B"/>
    <w:rsid w:val="009C7489"/>
    <w:rsid w:val="009D22FF"/>
    <w:rsid w:val="009D2A3A"/>
    <w:rsid w:val="009E479D"/>
    <w:rsid w:val="009E49BC"/>
    <w:rsid w:val="00A038D9"/>
    <w:rsid w:val="00A104C6"/>
    <w:rsid w:val="00A31B10"/>
    <w:rsid w:val="00A32C91"/>
    <w:rsid w:val="00A4159B"/>
    <w:rsid w:val="00A432DE"/>
    <w:rsid w:val="00A53161"/>
    <w:rsid w:val="00A63A23"/>
    <w:rsid w:val="00A658E0"/>
    <w:rsid w:val="00A809CB"/>
    <w:rsid w:val="00A86931"/>
    <w:rsid w:val="00A87D7E"/>
    <w:rsid w:val="00A9122E"/>
    <w:rsid w:val="00AC0006"/>
    <w:rsid w:val="00AC3F19"/>
    <w:rsid w:val="00AC748C"/>
    <w:rsid w:val="00AD4F57"/>
    <w:rsid w:val="00AE4499"/>
    <w:rsid w:val="00AF43C1"/>
    <w:rsid w:val="00AF5B6B"/>
    <w:rsid w:val="00B12FB3"/>
    <w:rsid w:val="00B248C3"/>
    <w:rsid w:val="00B357E9"/>
    <w:rsid w:val="00B45C30"/>
    <w:rsid w:val="00B60719"/>
    <w:rsid w:val="00B74606"/>
    <w:rsid w:val="00B77325"/>
    <w:rsid w:val="00B86AC2"/>
    <w:rsid w:val="00B90B19"/>
    <w:rsid w:val="00B97169"/>
    <w:rsid w:val="00B9765D"/>
    <w:rsid w:val="00BA6C10"/>
    <w:rsid w:val="00BB4722"/>
    <w:rsid w:val="00BC303B"/>
    <w:rsid w:val="00BD1D7E"/>
    <w:rsid w:val="00BD7764"/>
    <w:rsid w:val="00BE4A75"/>
    <w:rsid w:val="00BF0633"/>
    <w:rsid w:val="00BF256D"/>
    <w:rsid w:val="00C13FD7"/>
    <w:rsid w:val="00C16CCB"/>
    <w:rsid w:val="00C22525"/>
    <w:rsid w:val="00C45270"/>
    <w:rsid w:val="00C455AC"/>
    <w:rsid w:val="00C476C1"/>
    <w:rsid w:val="00C52C1E"/>
    <w:rsid w:val="00C57482"/>
    <w:rsid w:val="00C668FB"/>
    <w:rsid w:val="00C7765F"/>
    <w:rsid w:val="00C87B4A"/>
    <w:rsid w:val="00C92418"/>
    <w:rsid w:val="00C969A3"/>
    <w:rsid w:val="00CA19E5"/>
    <w:rsid w:val="00CA314E"/>
    <w:rsid w:val="00CB3B42"/>
    <w:rsid w:val="00CC039C"/>
    <w:rsid w:val="00CC45A3"/>
    <w:rsid w:val="00CC658D"/>
    <w:rsid w:val="00CC79A1"/>
    <w:rsid w:val="00CD17FD"/>
    <w:rsid w:val="00CD3B56"/>
    <w:rsid w:val="00CD6A02"/>
    <w:rsid w:val="00CD7F08"/>
    <w:rsid w:val="00CE4854"/>
    <w:rsid w:val="00CE7F1A"/>
    <w:rsid w:val="00CF1235"/>
    <w:rsid w:val="00CF2E80"/>
    <w:rsid w:val="00D1508E"/>
    <w:rsid w:val="00D17D4D"/>
    <w:rsid w:val="00D23A64"/>
    <w:rsid w:val="00D31068"/>
    <w:rsid w:val="00D32654"/>
    <w:rsid w:val="00D33A1F"/>
    <w:rsid w:val="00D363C9"/>
    <w:rsid w:val="00D40517"/>
    <w:rsid w:val="00D54AAC"/>
    <w:rsid w:val="00D55A7B"/>
    <w:rsid w:val="00D56065"/>
    <w:rsid w:val="00D5789C"/>
    <w:rsid w:val="00D6693E"/>
    <w:rsid w:val="00D7235B"/>
    <w:rsid w:val="00D723FB"/>
    <w:rsid w:val="00D80FB5"/>
    <w:rsid w:val="00D82455"/>
    <w:rsid w:val="00DA5A07"/>
    <w:rsid w:val="00DA702A"/>
    <w:rsid w:val="00DB4D68"/>
    <w:rsid w:val="00DC5DA9"/>
    <w:rsid w:val="00DC7510"/>
    <w:rsid w:val="00DC76A7"/>
    <w:rsid w:val="00DD146C"/>
    <w:rsid w:val="00DD761F"/>
    <w:rsid w:val="00DE10DF"/>
    <w:rsid w:val="00DE79B7"/>
    <w:rsid w:val="00DF02C3"/>
    <w:rsid w:val="00DF3569"/>
    <w:rsid w:val="00E020D0"/>
    <w:rsid w:val="00E03A98"/>
    <w:rsid w:val="00E04663"/>
    <w:rsid w:val="00E11619"/>
    <w:rsid w:val="00E13BF7"/>
    <w:rsid w:val="00E206E1"/>
    <w:rsid w:val="00E26EC5"/>
    <w:rsid w:val="00E3247D"/>
    <w:rsid w:val="00E42899"/>
    <w:rsid w:val="00E57CBE"/>
    <w:rsid w:val="00E57E2D"/>
    <w:rsid w:val="00E7360A"/>
    <w:rsid w:val="00E838E7"/>
    <w:rsid w:val="00E85256"/>
    <w:rsid w:val="00E86878"/>
    <w:rsid w:val="00E86E59"/>
    <w:rsid w:val="00E87A22"/>
    <w:rsid w:val="00E93192"/>
    <w:rsid w:val="00E939C2"/>
    <w:rsid w:val="00EB3DAF"/>
    <w:rsid w:val="00EC0EA6"/>
    <w:rsid w:val="00EC3359"/>
    <w:rsid w:val="00EC721A"/>
    <w:rsid w:val="00EE4650"/>
    <w:rsid w:val="00EF03AC"/>
    <w:rsid w:val="00EF1BE7"/>
    <w:rsid w:val="00EF4587"/>
    <w:rsid w:val="00EF57E2"/>
    <w:rsid w:val="00EF5AC7"/>
    <w:rsid w:val="00EF6953"/>
    <w:rsid w:val="00F000BA"/>
    <w:rsid w:val="00F038ED"/>
    <w:rsid w:val="00F06F4A"/>
    <w:rsid w:val="00F23F0F"/>
    <w:rsid w:val="00F40293"/>
    <w:rsid w:val="00F438D0"/>
    <w:rsid w:val="00F43D2B"/>
    <w:rsid w:val="00F5249D"/>
    <w:rsid w:val="00F60394"/>
    <w:rsid w:val="00F63620"/>
    <w:rsid w:val="00F70BAF"/>
    <w:rsid w:val="00F765B2"/>
    <w:rsid w:val="00F77A52"/>
    <w:rsid w:val="00F81824"/>
    <w:rsid w:val="00FC36E3"/>
    <w:rsid w:val="00FC7696"/>
    <w:rsid w:val="00FC789E"/>
    <w:rsid w:val="00FD10F4"/>
    <w:rsid w:val="00FD38C4"/>
    <w:rsid w:val="00FE14FD"/>
    <w:rsid w:val="00FE5B04"/>
    <w:rsid w:val="00FF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2F78C"/>
  <w15:docId w15:val="{B8366EA5-A6B6-4398-ABE5-6DA6CDA33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917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D2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2917"/>
  </w:style>
  <w:style w:type="character" w:styleId="Hipervnculo">
    <w:name w:val="Hyperlink"/>
    <w:basedOn w:val="Fuentedeprrafopredeter"/>
    <w:uiPriority w:val="99"/>
    <w:unhideWhenUsed/>
    <w:rsid w:val="004D2917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36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67BF"/>
  </w:style>
  <w:style w:type="paragraph" w:styleId="Textodeglobo">
    <w:name w:val="Balloon Text"/>
    <w:basedOn w:val="Normal"/>
    <w:link w:val="TextodegloboCar"/>
    <w:uiPriority w:val="99"/>
    <w:semiHidden/>
    <w:unhideWhenUsed/>
    <w:rsid w:val="006B7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709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14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B3B42"/>
    <w:pPr>
      <w:spacing w:after="160" w:line="259" w:lineRule="auto"/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5162C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2C8"/>
    <w:rPr>
      <w:rFonts w:ascii="Arial MT" w:eastAsia="Arial MT" w:hAnsi="Arial MT" w:cs="Arial MT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ORK_FILES\PRADERA\ALCALDIA\1_ALCALDIA_2016\PAPELERIA_INSTITUCIONAL\OFICIOS_CARTA_WORD_PRADERA_CRECE\PLANTILLAS\GESTION_HUMAN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GESTION_HUMANA</Template>
  <TotalTime>107</TotalTime>
  <Pages>1</Pages>
  <Words>460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juan manuel castillo soto</cp:lastModifiedBy>
  <cp:revision>11</cp:revision>
  <cp:lastPrinted>2023-12-13T20:57:00Z</cp:lastPrinted>
  <dcterms:created xsi:type="dcterms:W3CDTF">2024-10-16T15:47:00Z</dcterms:created>
  <dcterms:modified xsi:type="dcterms:W3CDTF">2024-10-23T01:20:00Z</dcterms:modified>
</cp:coreProperties>
</file>