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3B85" w14:textId="77777777" w:rsidR="00EC7DE5" w:rsidRPr="00B46D93" w:rsidRDefault="00EC7DE5" w:rsidP="00EC7DE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B46D93">
        <w:rPr>
          <w:b/>
          <w:sz w:val="20"/>
          <w:szCs w:val="20"/>
        </w:rPr>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EC7DE5" w:rsidRPr="00B46D93" w14:paraId="44C2D288" w14:textId="77777777" w:rsidTr="00EC7DE5">
        <w:trPr>
          <w:trHeight w:val="337"/>
        </w:trPr>
        <w:tc>
          <w:tcPr>
            <w:tcW w:w="3033" w:type="dxa"/>
            <w:gridSpan w:val="2"/>
            <w:shd w:val="clear" w:color="auto" w:fill="auto"/>
            <w:vAlign w:val="center"/>
          </w:tcPr>
          <w:p w14:paraId="29801AC2" w14:textId="0D3BAFA7" w:rsidR="00EC7DE5" w:rsidRPr="00B46D93" w:rsidRDefault="00EC7DE5" w:rsidP="00994D06">
            <w:pPr>
              <w:spacing w:after="0" w:line="240" w:lineRule="auto"/>
              <w:rPr>
                <w:rFonts w:cs="Arial"/>
                <w:sz w:val="20"/>
                <w:szCs w:val="20"/>
              </w:rPr>
            </w:pPr>
            <w:r w:rsidRPr="00B46D93">
              <w:rPr>
                <w:rFonts w:cs="Arial"/>
                <w:b/>
                <w:sz w:val="20"/>
                <w:szCs w:val="20"/>
              </w:rPr>
              <w:t xml:space="preserve">DEPORTE: </w:t>
            </w:r>
            <w:r w:rsidR="004B320B" w:rsidRPr="00B46D93">
              <w:rPr>
                <w:rFonts w:cs="Arial"/>
                <w:b/>
                <w:sz w:val="20"/>
                <w:szCs w:val="20"/>
              </w:rPr>
              <w:t>FUTBOL</w:t>
            </w:r>
          </w:p>
        </w:tc>
        <w:tc>
          <w:tcPr>
            <w:tcW w:w="5439" w:type="dxa"/>
            <w:gridSpan w:val="3"/>
            <w:shd w:val="clear" w:color="auto" w:fill="auto"/>
            <w:vAlign w:val="center"/>
          </w:tcPr>
          <w:p w14:paraId="328F5C38" w14:textId="16693206" w:rsidR="00EC7DE5" w:rsidRPr="00B46D93" w:rsidRDefault="00EC7DE5" w:rsidP="00994D06">
            <w:pPr>
              <w:spacing w:after="0" w:line="240" w:lineRule="auto"/>
              <w:rPr>
                <w:rFonts w:cs="Arial"/>
                <w:sz w:val="20"/>
                <w:szCs w:val="20"/>
              </w:rPr>
            </w:pPr>
            <w:r w:rsidRPr="00B46D93">
              <w:rPr>
                <w:rFonts w:cs="Arial"/>
                <w:b/>
                <w:sz w:val="20"/>
                <w:szCs w:val="20"/>
              </w:rPr>
              <w:t xml:space="preserve">ENTRENADOR: </w:t>
            </w:r>
            <w:r w:rsidR="004B320B" w:rsidRPr="00B46D93">
              <w:rPr>
                <w:rFonts w:cs="Arial"/>
                <w:b/>
                <w:sz w:val="20"/>
                <w:szCs w:val="20"/>
              </w:rPr>
              <w:t>NICOLAS DELGADO</w:t>
            </w:r>
          </w:p>
        </w:tc>
        <w:tc>
          <w:tcPr>
            <w:tcW w:w="2268" w:type="dxa"/>
            <w:shd w:val="clear" w:color="auto" w:fill="auto"/>
            <w:vAlign w:val="center"/>
          </w:tcPr>
          <w:p w14:paraId="40D19EB8" w14:textId="5CB0C467" w:rsidR="00EC7DE5" w:rsidRPr="00B46D93" w:rsidRDefault="00EC7DE5" w:rsidP="00994D06">
            <w:pPr>
              <w:spacing w:after="0" w:line="240" w:lineRule="auto"/>
              <w:rPr>
                <w:rFonts w:cs="Arial"/>
                <w:b/>
                <w:sz w:val="20"/>
                <w:szCs w:val="20"/>
              </w:rPr>
            </w:pPr>
            <w:r w:rsidRPr="00B46D93">
              <w:rPr>
                <w:rFonts w:cs="Arial"/>
                <w:b/>
                <w:sz w:val="20"/>
                <w:szCs w:val="20"/>
              </w:rPr>
              <w:t>SESION N.º</w:t>
            </w:r>
            <w:r w:rsidR="004B320B" w:rsidRPr="00B46D93">
              <w:rPr>
                <w:rFonts w:cs="Arial"/>
                <w:b/>
                <w:sz w:val="20"/>
                <w:szCs w:val="20"/>
              </w:rPr>
              <w:t>1</w:t>
            </w:r>
          </w:p>
        </w:tc>
      </w:tr>
      <w:tr w:rsidR="00EC7DE5" w:rsidRPr="00B46D93" w14:paraId="2E45154C" w14:textId="77777777" w:rsidTr="00EC7DE5">
        <w:trPr>
          <w:trHeight w:val="385"/>
        </w:trPr>
        <w:tc>
          <w:tcPr>
            <w:tcW w:w="5495" w:type="dxa"/>
            <w:gridSpan w:val="4"/>
            <w:shd w:val="clear" w:color="auto" w:fill="auto"/>
            <w:vAlign w:val="center"/>
          </w:tcPr>
          <w:p w14:paraId="01139582" w14:textId="77777777" w:rsidR="00EC7DE5" w:rsidRPr="00B46D93" w:rsidRDefault="00EC7DE5" w:rsidP="00994D06">
            <w:pPr>
              <w:spacing w:after="0" w:line="240" w:lineRule="auto"/>
              <w:rPr>
                <w:rFonts w:cs="Arial"/>
                <w:b/>
                <w:sz w:val="20"/>
                <w:szCs w:val="20"/>
              </w:rPr>
            </w:pPr>
            <w:r w:rsidRPr="00B46D93">
              <w:rPr>
                <w:rFonts w:cs="Arial"/>
                <w:b/>
                <w:sz w:val="20"/>
                <w:szCs w:val="20"/>
              </w:rPr>
              <w:t xml:space="preserve">MEDIO FISICO:  </w:t>
            </w:r>
          </w:p>
          <w:p w14:paraId="675B577E" w14:textId="27E7FECB" w:rsidR="00EC7DE5" w:rsidRPr="00B46D93" w:rsidRDefault="00EC7DE5" w:rsidP="00994D06">
            <w:pPr>
              <w:spacing w:after="0" w:line="240" w:lineRule="auto"/>
              <w:rPr>
                <w:rFonts w:cs="Arial"/>
                <w:sz w:val="20"/>
                <w:szCs w:val="20"/>
              </w:rPr>
            </w:pPr>
            <w:r w:rsidRPr="00B46D93">
              <w:rPr>
                <w:rFonts w:cs="Arial"/>
                <w:b/>
                <w:sz w:val="20"/>
                <w:szCs w:val="20"/>
              </w:rPr>
              <w:t xml:space="preserve">FECHA: </w:t>
            </w:r>
            <w:r w:rsidR="004B320B" w:rsidRPr="00B46D93">
              <w:rPr>
                <w:rFonts w:cs="Arial"/>
                <w:b/>
                <w:sz w:val="20"/>
                <w:szCs w:val="20"/>
              </w:rPr>
              <w:t>25 SEPTIEMBRE</w:t>
            </w:r>
          </w:p>
        </w:tc>
        <w:tc>
          <w:tcPr>
            <w:tcW w:w="5245" w:type="dxa"/>
            <w:gridSpan w:val="2"/>
            <w:shd w:val="clear" w:color="auto" w:fill="auto"/>
            <w:vAlign w:val="center"/>
          </w:tcPr>
          <w:p w14:paraId="3638709D" w14:textId="33457469" w:rsidR="00EC7DE5" w:rsidRPr="00B46D93" w:rsidRDefault="00EC7DE5" w:rsidP="00994D06">
            <w:pPr>
              <w:spacing w:after="0" w:line="240" w:lineRule="auto"/>
              <w:rPr>
                <w:rFonts w:cs="Arial"/>
                <w:sz w:val="20"/>
                <w:szCs w:val="20"/>
              </w:rPr>
            </w:pPr>
            <w:r w:rsidRPr="00B46D93">
              <w:rPr>
                <w:rFonts w:cs="Arial"/>
                <w:b/>
                <w:sz w:val="20"/>
                <w:szCs w:val="20"/>
              </w:rPr>
              <w:t>CATEGORIA:</w:t>
            </w:r>
            <w:r w:rsidR="004B320B" w:rsidRPr="00B46D93">
              <w:rPr>
                <w:rFonts w:cs="Arial"/>
                <w:b/>
                <w:sz w:val="20"/>
                <w:szCs w:val="20"/>
              </w:rPr>
              <w:t xml:space="preserve"> SUB 1</w:t>
            </w:r>
            <w:r w:rsidR="000A6530">
              <w:rPr>
                <w:rFonts w:cs="Arial"/>
                <w:b/>
                <w:sz w:val="20"/>
                <w:szCs w:val="20"/>
              </w:rPr>
              <w:t>5</w:t>
            </w:r>
          </w:p>
        </w:tc>
      </w:tr>
      <w:tr w:rsidR="00EC7DE5" w:rsidRPr="00B46D93" w14:paraId="5DEC0BF0" w14:textId="77777777" w:rsidTr="00EC7DE5">
        <w:trPr>
          <w:trHeight w:val="130"/>
        </w:trPr>
        <w:tc>
          <w:tcPr>
            <w:tcW w:w="5282" w:type="dxa"/>
            <w:gridSpan w:val="3"/>
            <w:shd w:val="clear" w:color="auto" w:fill="auto"/>
            <w:vAlign w:val="center"/>
          </w:tcPr>
          <w:p w14:paraId="2B4ECB6B" w14:textId="14206EA6" w:rsidR="00EC7DE5" w:rsidRPr="00B46D93" w:rsidRDefault="00EC7DE5" w:rsidP="00994D06">
            <w:pPr>
              <w:spacing w:after="0" w:line="240" w:lineRule="auto"/>
              <w:rPr>
                <w:rFonts w:cs="Arial"/>
                <w:sz w:val="20"/>
                <w:szCs w:val="20"/>
              </w:rPr>
            </w:pPr>
            <w:r w:rsidRPr="00B46D93">
              <w:rPr>
                <w:rFonts w:cs="Arial"/>
                <w:b/>
                <w:sz w:val="20"/>
                <w:szCs w:val="20"/>
              </w:rPr>
              <w:t xml:space="preserve">TEMA:    </w:t>
            </w:r>
            <w:r w:rsidR="004B320B" w:rsidRPr="00B46D93">
              <w:rPr>
                <w:rFonts w:cs="Arial"/>
                <w:b/>
                <w:sz w:val="20"/>
                <w:szCs w:val="20"/>
              </w:rPr>
              <w:t>PREPARACION FISICA</w:t>
            </w:r>
          </w:p>
        </w:tc>
        <w:tc>
          <w:tcPr>
            <w:tcW w:w="5458" w:type="dxa"/>
            <w:gridSpan w:val="3"/>
            <w:shd w:val="clear" w:color="auto" w:fill="auto"/>
            <w:vAlign w:val="center"/>
          </w:tcPr>
          <w:p w14:paraId="08DE944D" w14:textId="63B08951" w:rsidR="00EC7DE5" w:rsidRPr="00B46D93" w:rsidRDefault="00EC7DE5" w:rsidP="00994D06">
            <w:pPr>
              <w:spacing w:after="0" w:line="240" w:lineRule="auto"/>
              <w:rPr>
                <w:rFonts w:cs="Arial"/>
                <w:b/>
                <w:bCs/>
                <w:sz w:val="20"/>
                <w:szCs w:val="20"/>
              </w:rPr>
            </w:pPr>
            <w:r w:rsidRPr="00B46D93">
              <w:rPr>
                <w:rFonts w:cs="Arial"/>
                <w:b/>
                <w:bCs/>
                <w:sz w:val="20"/>
                <w:szCs w:val="20"/>
              </w:rPr>
              <w:t xml:space="preserve">MEDIO DIDACTICO: </w:t>
            </w:r>
            <w:r w:rsidR="004B320B" w:rsidRPr="00B46D93">
              <w:rPr>
                <w:rFonts w:cs="Arial"/>
                <w:b/>
                <w:bCs/>
                <w:sz w:val="20"/>
                <w:szCs w:val="20"/>
              </w:rPr>
              <w:t xml:space="preserve">BALONES TOPES CONOS </w:t>
            </w:r>
          </w:p>
        </w:tc>
      </w:tr>
      <w:tr w:rsidR="00EC7DE5" w:rsidRPr="00B46D93" w14:paraId="73827FDB" w14:textId="77777777" w:rsidTr="00EC7DE5">
        <w:trPr>
          <w:trHeight w:val="337"/>
        </w:trPr>
        <w:tc>
          <w:tcPr>
            <w:tcW w:w="10740" w:type="dxa"/>
            <w:gridSpan w:val="6"/>
            <w:shd w:val="clear" w:color="auto" w:fill="auto"/>
            <w:vAlign w:val="center"/>
          </w:tcPr>
          <w:p w14:paraId="4392D858" w14:textId="149705C3" w:rsidR="00EC7DE5" w:rsidRPr="00B46D93" w:rsidRDefault="00EC7DE5" w:rsidP="00994D06">
            <w:pPr>
              <w:spacing w:after="0" w:line="240" w:lineRule="auto"/>
              <w:rPr>
                <w:rFonts w:cs="Arial"/>
                <w:b/>
                <w:sz w:val="20"/>
                <w:szCs w:val="20"/>
              </w:rPr>
            </w:pPr>
            <w:r w:rsidRPr="00B46D93">
              <w:rPr>
                <w:rFonts w:cs="Arial"/>
                <w:b/>
                <w:sz w:val="20"/>
                <w:szCs w:val="20"/>
              </w:rPr>
              <w:t xml:space="preserve">OBJETIVO:  </w:t>
            </w:r>
            <w:r w:rsidR="004B320B" w:rsidRPr="00B46D93">
              <w:rPr>
                <w:rFonts w:cs="Arial"/>
                <w:b/>
                <w:sz w:val="20"/>
                <w:szCs w:val="20"/>
              </w:rPr>
              <w:t>FORTALECER LAS BASES TECNICAS DEL JUGADOR</w:t>
            </w:r>
          </w:p>
        </w:tc>
      </w:tr>
      <w:tr w:rsidR="00EC7DE5" w:rsidRPr="00B46D93" w14:paraId="3893A4F0" w14:textId="77777777" w:rsidTr="00EC7DE5">
        <w:trPr>
          <w:trHeight w:val="315"/>
        </w:trPr>
        <w:tc>
          <w:tcPr>
            <w:tcW w:w="799" w:type="dxa"/>
            <w:shd w:val="clear" w:color="auto" w:fill="auto"/>
          </w:tcPr>
          <w:p w14:paraId="706FF73B" w14:textId="77777777" w:rsidR="00EC7DE5" w:rsidRPr="00B46D93" w:rsidRDefault="00EC7DE5" w:rsidP="00994D06">
            <w:pPr>
              <w:spacing w:after="0" w:line="240" w:lineRule="auto"/>
              <w:rPr>
                <w:rFonts w:cs="Arial"/>
                <w:b/>
                <w:sz w:val="20"/>
                <w:szCs w:val="20"/>
              </w:rPr>
            </w:pPr>
          </w:p>
          <w:p w14:paraId="126C8A3F" w14:textId="77777777" w:rsidR="00EC7DE5" w:rsidRPr="00B46D93" w:rsidRDefault="00EC7DE5" w:rsidP="00994D06">
            <w:pPr>
              <w:spacing w:after="0" w:line="240" w:lineRule="auto"/>
              <w:rPr>
                <w:rFonts w:cs="Arial"/>
                <w:b/>
                <w:sz w:val="20"/>
                <w:szCs w:val="20"/>
              </w:rPr>
            </w:pPr>
            <w:r w:rsidRPr="00B46D93">
              <w:rPr>
                <w:rFonts w:cs="Arial"/>
                <w:b/>
                <w:sz w:val="20"/>
                <w:szCs w:val="20"/>
              </w:rPr>
              <w:t>FASE</w:t>
            </w:r>
          </w:p>
          <w:p w14:paraId="69005772" w14:textId="77777777" w:rsidR="00EC7DE5" w:rsidRPr="00B46D93" w:rsidRDefault="00EC7DE5" w:rsidP="00994D06">
            <w:pPr>
              <w:spacing w:after="0" w:line="240" w:lineRule="auto"/>
              <w:rPr>
                <w:rFonts w:cs="Arial"/>
                <w:b/>
                <w:sz w:val="20"/>
                <w:szCs w:val="20"/>
              </w:rPr>
            </w:pPr>
          </w:p>
        </w:tc>
        <w:tc>
          <w:tcPr>
            <w:tcW w:w="4696" w:type="dxa"/>
            <w:gridSpan w:val="3"/>
            <w:shd w:val="clear" w:color="auto" w:fill="auto"/>
          </w:tcPr>
          <w:p w14:paraId="4D2791F8" w14:textId="77777777" w:rsidR="00EC7DE5" w:rsidRPr="00B46D93" w:rsidRDefault="00EC7DE5" w:rsidP="00994D06">
            <w:pPr>
              <w:spacing w:after="0" w:line="240" w:lineRule="auto"/>
              <w:jc w:val="center"/>
              <w:rPr>
                <w:rFonts w:cs="Arial"/>
                <w:b/>
                <w:sz w:val="20"/>
                <w:szCs w:val="20"/>
              </w:rPr>
            </w:pPr>
          </w:p>
          <w:p w14:paraId="0217C3F8"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DESCRIPCION DE LA ACTIVIDAD</w:t>
            </w:r>
          </w:p>
        </w:tc>
        <w:tc>
          <w:tcPr>
            <w:tcW w:w="2977" w:type="dxa"/>
            <w:shd w:val="clear" w:color="auto" w:fill="auto"/>
          </w:tcPr>
          <w:p w14:paraId="64C5B1A5" w14:textId="77777777" w:rsidR="00EC7DE5" w:rsidRPr="00B46D93" w:rsidRDefault="00EC7DE5" w:rsidP="00994D06">
            <w:pPr>
              <w:spacing w:after="0" w:line="240" w:lineRule="auto"/>
              <w:jc w:val="center"/>
              <w:rPr>
                <w:rFonts w:cs="Arial"/>
                <w:b/>
                <w:sz w:val="20"/>
                <w:szCs w:val="20"/>
              </w:rPr>
            </w:pPr>
          </w:p>
          <w:p w14:paraId="0F3CFBC3" w14:textId="4A01AC1F" w:rsidR="00EC7DE5" w:rsidRPr="00B46D93" w:rsidRDefault="00442D9B" w:rsidP="00994D06">
            <w:pPr>
              <w:spacing w:after="0" w:line="240" w:lineRule="auto"/>
              <w:jc w:val="center"/>
              <w:rPr>
                <w:rFonts w:cs="Arial"/>
                <w:b/>
                <w:sz w:val="20"/>
                <w:szCs w:val="20"/>
              </w:rPr>
            </w:pPr>
            <w:r w:rsidRPr="00B46D93">
              <w:rPr>
                <w:rFonts w:cs="Arial"/>
                <w:b/>
                <w:sz w:val="20"/>
                <w:szCs w:val="20"/>
              </w:rPr>
              <w:t>EVIDENCIA FOTOGRAFICA</w:t>
            </w:r>
          </w:p>
        </w:tc>
        <w:tc>
          <w:tcPr>
            <w:tcW w:w="2268" w:type="dxa"/>
            <w:shd w:val="clear" w:color="auto" w:fill="auto"/>
          </w:tcPr>
          <w:p w14:paraId="319312C6" w14:textId="77777777" w:rsidR="00EC7DE5" w:rsidRPr="00B46D93" w:rsidRDefault="00EC7DE5" w:rsidP="00994D06">
            <w:pPr>
              <w:spacing w:after="0" w:line="240" w:lineRule="auto"/>
              <w:jc w:val="center"/>
              <w:rPr>
                <w:rFonts w:cs="Arial"/>
                <w:b/>
                <w:sz w:val="20"/>
                <w:szCs w:val="20"/>
              </w:rPr>
            </w:pPr>
          </w:p>
          <w:p w14:paraId="724412D7"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DOSIFICACIÓN</w:t>
            </w:r>
          </w:p>
        </w:tc>
      </w:tr>
      <w:tr w:rsidR="00EC7DE5" w:rsidRPr="00B46D93" w14:paraId="5DE5A84E" w14:textId="77777777" w:rsidTr="00EC7DE5">
        <w:trPr>
          <w:trHeight w:val="1888"/>
        </w:trPr>
        <w:tc>
          <w:tcPr>
            <w:tcW w:w="799" w:type="dxa"/>
            <w:shd w:val="clear" w:color="auto" w:fill="auto"/>
          </w:tcPr>
          <w:p w14:paraId="132B5525" w14:textId="77777777" w:rsidR="00EC7DE5" w:rsidRPr="00B46D93" w:rsidRDefault="00EC7DE5" w:rsidP="00994D06">
            <w:pPr>
              <w:spacing w:after="0" w:line="240" w:lineRule="auto"/>
              <w:rPr>
                <w:rFonts w:cs="Arial"/>
                <w:b/>
                <w:sz w:val="20"/>
                <w:szCs w:val="20"/>
              </w:rPr>
            </w:pPr>
          </w:p>
          <w:p w14:paraId="006E2AA3" w14:textId="77777777" w:rsidR="00EC7DE5" w:rsidRPr="00B46D93" w:rsidRDefault="00EC7DE5" w:rsidP="00994D06">
            <w:pPr>
              <w:spacing w:after="0" w:line="240" w:lineRule="auto"/>
              <w:rPr>
                <w:rFonts w:cs="Arial"/>
                <w:b/>
                <w:sz w:val="20"/>
                <w:szCs w:val="20"/>
              </w:rPr>
            </w:pPr>
          </w:p>
          <w:p w14:paraId="1D66598D"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I</w:t>
            </w:r>
          </w:p>
          <w:p w14:paraId="7A8641C0"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N</w:t>
            </w:r>
          </w:p>
          <w:p w14:paraId="0B954BB1"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I</w:t>
            </w:r>
          </w:p>
          <w:p w14:paraId="79857494"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C</w:t>
            </w:r>
          </w:p>
          <w:p w14:paraId="0FD64336"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I</w:t>
            </w:r>
          </w:p>
          <w:p w14:paraId="29DD2265"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A</w:t>
            </w:r>
          </w:p>
          <w:p w14:paraId="237D43E0"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L</w:t>
            </w:r>
          </w:p>
        </w:tc>
        <w:tc>
          <w:tcPr>
            <w:tcW w:w="4696" w:type="dxa"/>
            <w:gridSpan w:val="3"/>
            <w:shd w:val="clear" w:color="auto" w:fill="auto"/>
          </w:tcPr>
          <w:p w14:paraId="17A1B148" w14:textId="77777777" w:rsidR="00EC7DE5" w:rsidRPr="00B46D93" w:rsidRDefault="00EC7DE5" w:rsidP="00994D06">
            <w:pPr>
              <w:pStyle w:val="Prrafodelista"/>
              <w:rPr>
                <w:rFonts w:cs="Arial"/>
                <w:sz w:val="20"/>
                <w:szCs w:val="20"/>
              </w:rPr>
            </w:pPr>
          </w:p>
          <w:p w14:paraId="770D7E5B" w14:textId="180EED81" w:rsidR="00EC7DE5" w:rsidRPr="00B46D93" w:rsidRDefault="0038491C" w:rsidP="004B320B">
            <w:pPr>
              <w:pStyle w:val="NormalWeb"/>
              <w:numPr>
                <w:ilvl w:val="0"/>
                <w:numId w:val="11"/>
              </w:numPr>
              <w:rPr>
                <w:rFonts w:ascii="Calibri" w:hAnsi="Calibri" w:cs="Arial"/>
                <w:sz w:val="20"/>
                <w:szCs w:val="20"/>
                <w:lang w:val="es-CO"/>
              </w:rPr>
            </w:pPr>
            <w:r w:rsidRPr="00B46D93">
              <w:rPr>
                <w:rFonts w:ascii="Calibri" w:hAnsi="Calibri" w:cs="Arial"/>
                <w:sz w:val="20"/>
                <w:szCs w:val="20"/>
                <w:lang w:val="es-CO"/>
              </w:rPr>
              <w:t xml:space="preserve">Charla </w:t>
            </w:r>
            <w:r w:rsidR="00B46D93" w:rsidRPr="00B46D93">
              <w:rPr>
                <w:rFonts w:ascii="Calibri" w:hAnsi="Calibri" w:cs="Arial"/>
                <w:sz w:val="20"/>
                <w:szCs w:val="20"/>
                <w:lang w:val="es-CO"/>
              </w:rPr>
              <w:t>técnica</w:t>
            </w:r>
            <w:r w:rsidRPr="00B46D93">
              <w:rPr>
                <w:rFonts w:ascii="Calibri" w:hAnsi="Calibri" w:cs="Arial"/>
                <w:sz w:val="20"/>
                <w:szCs w:val="20"/>
                <w:lang w:val="es-CO"/>
              </w:rPr>
              <w:t xml:space="preserve"> </w:t>
            </w:r>
          </w:p>
          <w:p w14:paraId="311AE6E2" w14:textId="33C06BBA" w:rsidR="004B320B" w:rsidRPr="00B46D93" w:rsidRDefault="004B320B" w:rsidP="004B320B">
            <w:pPr>
              <w:pStyle w:val="NormalWeb"/>
              <w:numPr>
                <w:ilvl w:val="0"/>
                <w:numId w:val="11"/>
              </w:numPr>
              <w:rPr>
                <w:rFonts w:ascii="Calibri" w:hAnsi="Calibri" w:cs="Arial"/>
                <w:sz w:val="20"/>
                <w:szCs w:val="20"/>
                <w:lang w:val="es-CO"/>
              </w:rPr>
            </w:pPr>
            <w:r w:rsidRPr="00B46D93">
              <w:rPr>
                <w:rFonts w:ascii="Calibri" w:hAnsi="Calibri" w:cs="Arial"/>
                <w:sz w:val="20"/>
                <w:szCs w:val="20"/>
                <w:lang w:val="es-CO"/>
              </w:rPr>
              <w:t>MOVILIDAD ARTICULAR PREVENCION DE LESIONES</w:t>
            </w:r>
          </w:p>
        </w:tc>
        <w:tc>
          <w:tcPr>
            <w:tcW w:w="2977" w:type="dxa"/>
            <w:shd w:val="clear" w:color="auto" w:fill="auto"/>
          </w:tcPr>
          <w:p w14:paraId="701829C4" w14:textId="77777777" w:rsidR="00EC7DE5" w:rsidRPr="00B46D93" w:rsidRDefault="00EC7DE5" w:rsidP="00994D06">
            <w:pPr>
              <w:jc w:val="center"/>
              <w:rPr>
                <w:rFonts w:cs="Arial"/>
                <w:sz w:val="20"/>
                <w:szCs w:val="20"/>
              </w:rPr>
            </w:pPr>
          </w:p>
          <w:p w14:paraId="6A0730D9" w14:textId="5A1EF95A" w:rsidR="00EC7DE5" w:rsidRPr="00B46D93" w:rsidRDefault="00C32842" w:rsidP="00994D06">
            <w:pPr>
              <w:rPr>
                <w:rFonts w:cs="Arial"/>
                <w:sz w:val="20"/>
                <w:szCs w:val="20"/>
              </w:rPr>
            </w:pPr>
            <w:r>
              <w:rPr>
                <w:rFonts w:cs="Arial"/>
                <w:noProof/>
                <w:sz w:val="20"/>
                <w:szCs w:val="20"/>
              </w:rPr>
              <w:drawing>
                <wp:inline distT="0" distB="0" distL="0" distR="0" wp14:anchorId="36EECC82" wp14:editId="2E34914D">
                  <wp:extent cx="1613036" cy="1384300"/>
                  <wp:effectExtent l="0" t="0" r="6350" b="6350"/>
                  <wp:docPr id="10817996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3430" cy="1393220"/>
                          </a:xfrm>
                          <a:prstGeom prst="rect">
                            <a:avLst/>
                          </a:prstGeom>
                          <a:noFill/>
                        </pic:spPr>
                      </pic:pic>
                    </a:graphicData>
                  </a:graphic>
                </wp:inline>
              </w:drawing>
            </w:r>
          </w:p>
          <w:p w14:paraId="30E9DD5C" w14:textId="77777777" w:rsidR="00EC7DE5" w:rsidRPr="00B46D93" w:rsidRDefault="00EC7DE5" w:rsidP="00994D06">
            <w:pPr>
              <w:rPr>
                <w:rFonts w:cs="Arial"/>
                <w:sz w:val="20"/>
                <w:szCs w:val="20"/>
              </w:rPr>
            </w:pPr>
          </w:p>
          <w:p w14:paraId="16DDD4D0" w14:textId="77777777" w:rsidR="00EC7DE5" w:rsidRPr="00B46D93" w:rsidRDefault="00EC7DE5" w:rsidP="00994D06">
            <w:pPr>
              <w:rPr>
                <w:rFonts w:cs="Arial"/>
                <w:sz w:val="20"/>
                <w:szCs w:val="20"/>
              </w:rPr>
            </w:pPr>
          </w:p>
          <w:p w14:paraId="5739E07D" w14:textId="77777777" w:rsidR="00EC7DE5" w:rsidRPr="00B46D93" w:rsidRDefault="00EC7DE5" w:rsidP="00994D06">
            <w:pPr>
              <w:rPr>
                <w:rFonts w:cs="Arial"/>
                <w:sz w:val="20"/>
                <w:szCs w:val="20"/>
              </w:rPr>
            </w:pPr>
          </w:p>
          <w:p w14:paraId="62660CB3" w14:textId="77777777" w:rsidR="00EC7DE5" w:rsidRPr="00B46D93" w:rsidRDefault="00EC7DE5" w:rsidP="00994D06">
            <w:pPr>
              <w:jc w:val="center"/>
              <w:rPr>
                <w:rFonts w:cs="Arial"/>
                <w:sz w:val="20"/>
                <w:szCs w:val="20"/>
              </w:rPr>
            </w:pPr>
          </w:p>
        </w:tc>
        <w:tc>
          <w:tcPr>
            <w:tcW w:w="2268" w:type="dxa"/>
            <w:shd w:val="clear" w:color="auto" w:fill="auto"/>
          </w:tcPr>
          <w:p w14:paraId="00022172" w14:textId="77777777" w:rsidR="00EC7DE5" w:rsidRPr="00B46D93" w:rsidRDefault="00EC7DE5" w:rsidP="00994D06">
            <w:pPr>
              <w:spacing w:after="0" w:line="240" w:lineRule="auto"/>
              <w:rPr>
                <w:rFonts w:cs="Arial"/>
                <w:bCs/>
                <w:sz w:val="20"/>
                <w:szCs w:val="20"/>
              </w:rPr>
            </w:pPr>
          </w:p>
          <w:p w14:paraId="6CC9D3E6" w14:textId="77777777" w:rsidR="00EC7DE5" w:rsidRPr="00B46D93" w:rsidRDefault="00EC7DE5" w:rsidP="00994D06">
            <w:pPr>
              <w:spacing w:after="0" w:line="240" w:lineRule="auto"/>
              <w:rPr>
                <w:rFonts w:cs="Arial"/>
                <w:bCs/>
                <w:sz w:val="20"/>
                <w:szCs w:val="20"/>
              </w:rPr>
            </w:pPr>
          </w:p>
          <w:p w14:paraId="09CCED31" w14:textId="77777777" w:rsidR="00EC7DE5" w:rsidRPr="00B46D93" w:rsidRDefault="004B320B" w:rsidP="00994D06">
            <w:pPr>
              <w:spacing w:after="0" w:line="240" w:lineRule="auto"/>
              <w:rPr>
                <w:rFonts w:cs="Arial"/>
                <w:bCs/>
                <w:sz w:val="20"/>
                <w:szCs w:val="20"/>
              </w:rPr>
            </w:pPr>
            <w:r w:rsidRPr="00B46D93">
              <w:rPr>
                <w:rFonts w:cs="Arial"/>
                <w:bCs/>
                <w:sz w:val="20"/>
                <w:szCs w:val="20"/>
              </w:rPr>
              <w:t>5 MINUTOS</w:t>
            </w:r>
          </w:p>
          <w:p w14:paraId="15D31552" w14:textId="4AE2E372" w:rsidR="004B320B" w:rsidRPr="00B46D93" w:rsidRDefault="004B320B" w:rsidP="00994D06">
            <w:pPr>
              <w:spacing w:after="0" w:line="240" w:lineRule="auto"/>
              <w:rPr>
                <w:rFonts w:cs="Arial"/>
                <w:bCs/>
                <w:sz w:val="20"/>
                <w:szCs w:val="20"/>
              </w:rPr>
            </w:pPr>
            <w:r w:rsidRPr="00B46D93">
              <w:rPr>
                <w:rFonts w:cs="Arial"/>
                <w:bCs/>
                <w:sz w:val="20"/>
                <w:szCs w:val="20"/>
              </w:rPr>
              <w:t>15 MINUTOS</w:t>
            </w:r>
          </w:p>
        </w:tc>
      </w:tr>
      <w:tr w:rsidR="00EC7DE5" w:rsidRPr="00B46D93" w14:paraId="23135BF2" w14:textId="77777777" w:rsidTr="00EC7DE5">
        <w:trPr>
          <w:trHeight w:val="579"/>
        </w:trPr>
        <w:tc>
          <w:tcPr>
            <w:tcW w:w="799" w:type="dxa"/>
            <w:shd w:val="clear" w:color="auto" w:fill="auto"/>
          </w:tcPr>
          <w:p w14:paraId="6E289BA8" w14:textId="77777777" w:rsidR="00EC7DE5" w:rsidRPr="00B46D93" w:rsidRDefault="00EC7DE5" w:rsidP="00994D06">
            <w:pPr>
              <w:spacing w:after="0" w:line="240" w:lineRule="auto"/>
              <w:rPr>
                <w:rFonts w:cs="Arial"/>
                <w:b/>
                <w:sz w:val="20"/>
                <w:szCs w:val="20"/>
              </w:rPr>
            </w:pPr>
          </w:p>
          <w:p w14:paraId="3E0A3188" w14:textId="77777777" w:rsidR="00EC7DE5" w:rsidRPr="00B46D93" w:rsidRDefault="00EC7DE5" w:rsidP="00994D06">
            <w:pPr>
              <w:spacing w:after="0" w:line="240" w:lineRule="auto"/>
              <w:rPr>
                <w:rFonts w:cs="Arial"/>
                <w:b/>
                <w:sz w:val="20"/>
                <w:szCs w:val="20"/>
              </w:rPr>
            </w:pPr>
          </w:p>
          <w:p w14:paraId="281AF271" w14:textId="77777777" w:rsidR="00EC7DE5" w:rsidRPr="00B46D93" w:rsidRDefault="00EC7DE5" w:rsidP="00994D06">
            <w:pPr>
              <w:spacing w:after="0" w:line="240" w:lineRule="auto"/>
              <w:rPr>
                <w:rFonts w:cs="Arial"/>
                <w:b/>
                <w:sz w:val="20"/>
                <w:szCs w:val="20"/>
              </w:rPr>
            </w:pPr>
          </w:p>
          <w:p w14:paraId="2CD3B032"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C</w:t>
            </w:r>
          </w:p>
          <w:p w14:paraId="501B2B28"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E</w:t>
            </w:r>
          </w:p>
          <w:p w14:paraId="3D5371D3"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N</w:t>
            </w:r>
          </w:p>
          <w:p w14:paraId="454292C1"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T</w:t>
            </w:r>
          </w:p>
          <w:p w14:paraId="2604CD8E"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R</w:t>
            </w:r>
          </w:p>
          <w:p w14:paraId="214E9974"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A</w:t>
            </w:r>
          </w:p>
          <w:p w14:paraId="5F61BAF3"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L</w:t>
            </w:r>
          </w:p>
        </w:tc>
        <w:tc>
          <w:tcPr>
            <w:tcW w:w="4696" w:type="dxa"/>
            <w:gridSpan w:val="3"/>
            <w:shd w:val="clear" w:color="auto" w:fill="auto"/>
          </w:tcPr>
          <w:p w14:paraId="695A0B06" w14:textId="77777777" w:rsidR="0038491C" w:rsidRPr="00B46D93" w:rsidRDefault="0038491C" w:rsidP="0038491C">
            <w:pPr>
              <w:pStyle w:val="NormalWeb"/>
              <w:spacing w:after="0"/>
              <w:ind w:left="855"/>
              <w:rPr>
                <w:rFonts w:ascii="Calibri" w:hAnsi="Calibri"/>
                <w:sz w:val="20"/>
                <w:szCs w:val="20"/>
                <w:lang w:val="es-CO"/>
              </w:rPr>
            </w:pPr>
          </w:p>
          <w:p w14:paraId="334ABE3A" w14:textId="6F26B7C1" w:rsidR="0038491C" w:rsidRPr="00B46D93" w:rsidRDefault="0038491C" w:rsidP="0038491C">
            <w:pPr>
              <w:pStyle w:val="NormalWeb"/>
              <w:spacing w:after="0"/>
              <w:ind w:left="855"/>
              <w:rPr>
                <w:rFonts w:ascii="Calibri" w:hAnsi="Calibri"/>
                <w:b/>
                <w:bCs/>
                <w:sz w:val="20"/>
                <w:szCs w:val="20"/>
                <w:lang w:val="es-CO"/>
              </w:rPr>
            </w:pPr>
            <w:r w:rsidRPr="00B46D93">
              <w:rPr>
                <w:rFonts w:ascii="Calibri" w:hAnsi="Calibri"/>
                <w:b/>
                <w:bCs/>
                <w:sz w:val="20"/>
                <w:szCs w:val="20"/>
                <w:lang w:val="es-CO"/>
              </w:rPr>
              <w:t>Calentamiento especifico</w:t>
            </w:r>
          </w:p>
          <w:p w14:paraId="122CE66D" w14:textId="485F14A1" w:rsidR="0038491C" w:rsidRPr="00B46D93" w:rsidRDefault="0038491C" w:rsidP="0038491C">
            <w:pPr>
              <w:pStyle w:val="NormalWeb"/>
              <w:spacing w:after="0"/>
              <w:ind w:left="855"/>
              <w:rPr>
                <w:rFonts w:ascii="Calibri" w:hAnsi="Calibri"/>
                <w:sz w:val="20"/>
                <w:szCs w:val="20"/>
                <w:lang w:val="es-CO"/>
              </w:rPr>
            </w:pPr>
            <w:r w:rsidRPr="00B46D93">
              <w:rPr>
                <w:rFonts w:ascii="Calibri" w:hAnsi="Calibri"/>
                <w:sz w:val="20"/>
                <w:szCs w:val="20"/>
                <w:lang w:val="es-CO"/>
              </w:rPr>
              <w:t>Ejercicio de pases en parejas: Enfocado en el dominio del pase corto y largo, así como en el control orientado.</w:t>
            </w:r>
          </w:p>
          <w:p w14:paraId="5F909E44" w14:textId="27255DC8" w:rsidR="0038491C" w:rsidRPr="00B46D93" w:rsidRDefault="0038491C" w:rsidP="0038491C">
            <w:pPr>
              <w:pStyle w:val="NormalWeb"/>
              <w:spacing w:after="0"/>
              <w:ind w:left="855"/>
              <w:rPr>
                <w:rFonts w:ascii="Calibri" w:hAnsi="Calibri"/>
                <w:sz w:val="20"/>
                <w:szCs w:val="20"/>
                <w:lang w:val="es-CO"/>
              </w:rPr>
            </w:pPr>
            <w:r w:rsidRPr="00B46D93">
              <w:rPr>
                <w:rFonts w:ascii="Calibri" w:hAnsi="Calibri"/>
                <w:sz w:val="20"/>
                <w:szCs w:val="20"/>
                <w:lang w:val="es-CO"/>
              </w:rPr>
              <w:t xml:space="preserve">Circuito de </w:t>
            </w:r>
            <w:proofErr w:type="spellStart"/>
            <w:r w:rsidR="00695DC0" w:rsidRPr="00B46D93">
              <w:rPr>
                <w:rFonts w:ascii="Calibri" w:hAnsi="Calibri"/>
                <w:sz w:val="20"/>
                <w:szCs w:val="20"/>
                <w:lang w:val="es-CO"/>
              </w:rPr>
              <w:t>dribbling</w:t>
            </w:r>
            <w:proofErr w:type="spellEnd"/>
            <w:r w:rsidR="00695DC0" w:rsidRPr="00B46D93">
              <w:rPr>
                <w:rFonts w:ascii="Calibri" w:hAnsi="Calibri"/>
                <w:sz w:val="20"/>
                <w:szCs w:val="20"/>
                <w:lang w:val="es-CO"/>
              </w:rPr>
              <w:t>:</w:t>
            </w:r>
            <w:r w:rsidRPr="00B46D93">
              <w:rPr>
                <w:rFonts w:ascii="Calibri" w:hAnsi="Calibri"/>
                <w:sz w:val="20"/>
                <w:szCs w:val="20"/>
                <w:lang w:val="es-CO"/>
              </w:rPr>
              <w:t xml:space="preserve"> Recorrido con conos, trabajando la velocidad y los cambios de dirección.</w:t>
            </w:r>
          </w:p>
          <w:p w14:paraId="07697061"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36996F3C"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2389A1FF"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300734E0"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32A339DC"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10400D77"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3E917490"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1EE694B1" w14:textId="77777777" w:rsidR="00695DC0" w:rsidRPr="00B46D93" w:rsidRDefault="00695DC0" w:rsidP="0038491C">
            <w:pPr>
              <w:pStyle w:val="NormalWeb"/>
              <w:spacing w:before="0" w:beforeAutospacing="0" w:after="0" w:afterAutospacing="0"/>
              <w:ind w:left="855"/>
              <w:rPr>
                <w:rFonts w:ascii="Calibri" w:hAnsi="Calibri"/>
                <w:noProof/>
                <w:sz w:val="20"/>
                <w:szCs w:val="20"/>
                <w:lang w:val="es-CO"/>
              </w:rPr>
            </w:pPr>
          </w:p>
          <w:p w14:paraId="3D0A7DCF" w14:textId="6D317F1E" w:rsidR="00666D1E" w:rsidRPr="00B46D93" w:rsidRDefault="00835A9D" w:rsidP="0038491C">
            <w:pPr>
              <w:pStyle w:val="NormalWeb"/>
              <w:spacing w:before="0" w:beforeAutospacing="0" w:after="0" w:afterAutospacing="0"/>
              <w:ind w:left="855"/>
              <w:rPr>
                <w:rFonts w:ascii="Calibri" w:hAnsi="Calibri"/>
                <w:b/>
                <w:bCs/>
                <w:noProof/>
                <w:sz w:val="20"/>
                <w:szCs w:val="20"/>
                <w:lang w:val="es-CO"/>
              </w:rPr>
            </w:pPr>
            <w:r w:rsidRPr="00B46D93">
              <w:rPr>
                <w:rFonts w:ascii="Calibri" w:hAnsi="Calibri"/>
                <w:b/>
                <w:bCs/>
                <w:noProof/>
                <w:sz w:val="20"/>
                <w:szCs w:val="20"/>
                <w:lang w:val="es-CO"/>
              </w:rPr>
              <w:t xml:space="preserve">Trabajo fisico-tecnico </w:t>
            </w:r>
          </w:p>
          <w:p w14:paraId="6CE25627" w14:textId="77777777" w:rsidR="00835A9D" w:rsidRPr="00B46D93" w:rsidRDefault="00835A9D" w:rsidP="0038491C">
            <w:pPr>
              <w:pStyle w:val="NormalWeb"/>
              <w:spacing w:before="0" w:beforeAutospacing="0" w:after="0" w:afterAutospacing="0"/>
              <w:ind w:left="855"/>
              <w:rPr>
                <w:rFonts w:ascii="Calibri" w:hAnsi="Calibri"/>
                <w:noProof/>
                <w:sz w:val="20"/>
                <w:szCs w:val="20"/>
                <w:lang w:val="es-CO"/>
              </w:rPr>
            </w:pPr>
          </w:p>
          <w:p w14:paraId="2464A1D1" w14:textId="77777777" w:rsidR="00695DC0" w:rsidRPr="00B46D93" w:rsidRDefault="00695DC0" w:rsidP="00695DC0">
            <w:pPr>
              <w:pStyle w:val="NormalWeb"/>
              <w:spacing w:before="0" w:beforeAutospacing="0" w:after="0" w:afterAutospacing="0"/>
              <w:ind w:left="855"/>
              <w:rPr>
                <w:rFonts w:ascii="Calibri" w:hAnsi="Calibri"/>
                <w:noProof/>
                <w:sz w:val="20"/>
                <w:szCs w:val="20"/>
                <w:lang w:val="es-CO"/>
              </w:rPr>
            </w:pPr>
            <w:r w:rsidRPr="00B46D93">
              <w:rPr>
                <w:rFonts w:ascii="Calibri" w:hAnsi="Calibri"/>
                <w:noProof/>
                <w:sz w:val="20"/>
                <w:szCs w:val="20"/>
                <w:lang w:val="es-CO"/>
              </w:rPr>
              <w:t>Ejercicio de posesión: 5v2 en espacios reducidos</w:t>
            </w:r>
          </w:p>
          <w:p w14:paraId="001656D4" w14:textId="77777777" w:rsidR="00695DC0" w:rsidRPr="00B46D93" w:rsidRDefault="00695DC0" w:rsidP="00695DC0">
            <w:pPr>
              <w:pStyle w:val="NormalWeb"/>
              <w:spacing w:before="0" w:beforeAutospacing="0" w:after="0" w:afterAutospacing="0"/>
              <w:ind w:left="855"/>
              <w:rPr>
                <w:rFonts w:ascii="Calibri" w:hAnsi="Calibri"/>
                <w:noProof/>
                <w:sz w:val="20"/>
                <w:szCs w:val="20"/>
                <w:lang w:val="es-CO"/>
              </w:rPr>
            </w:pPr>
          </w:p>
          <w:p w14:paraId="2F998ED5" w14:textId="43A084E0" w:rsidR="00695DC0" w:rsidRPr="00B46D93" w:rsidRDefault="00695DC0" w:rsidP="00695DC0">
            <w:pPr>
              <w:pStyle w:val="NormalWeb"/>
              <w:spacing w:before="0" w:beforeAutospacing="0" w:after="0" w:afterAutospacing="0"/>
              <w:ind w:left="855"/>
              <w:rPr>
                <w:rFonts w:ascii="Calibri" w:hAnsi="Calibri"/>
                <w:noProof/>
                <w:sz w:val="20"/>
                <w:szCs w:val="20"/>
                <w:lang w:val="es-CO"/>
              </w:rPr>
            </w:pPr>
            <w:r w:rsidRPr="00B46D93">
              <w:rPr>
                <w:rFonts w:ascii="Calibri" w:hAnsi="Calibri"/>
                <w:noProof/>
                <w:sz w:val="20"/>
                <w:szCs w:val="20"/>
                <w:lang w:val="es-CO"/>
              </w:rPr>
              <w:t>Un área de 12x12 metros con 5 atacantes y 2 defensores.</w:t>
            </w:r>
          </w:p>
          <w:p w14:paraId="310948DD" w14:textId="77777777" w:rsidR="00695DC0" w:rsidRPr="00B46D93" w:rsidRDefault="00695DC0" w:rsidP="00695DC0">
            <w:pPr>
              <w:pStyle w:val="NormalWeb"/>
              <w:spacing w:after="0"/>
              <w:ind w:left="855"/>
              <w:rPr>
                <w:rFonts w:ascii="Calibri" w:hAnsi="Calibri"/>
                <w:noProof/>
                <w:sz w:val="20"/>
                <w:szCs w:val="20"/>
                <w:lang w:val="es-CO"/>
              </w:rPr>
            </w:pPr>
            <w:r w:rsidRPr="00B46D93">
              <w:rPr>
                <w:rFonts w:ascii="Calibri" w:hAnsi="Calibri"/>
                <w:noProof/>
                <w:sz w:val="20"/>
                <w:szCs w:val="20"/>
                <w:lang w:val="es-CO"/>
              </w:rPr>
              <w:t>El objetivo de los atacantes es mantener la posesión durante al menos 10 pases consecutivos.</w:t>
            </w:r>
          </w:p>
          <w:p w14:paraId="4C3D04B3" w14:textId="77777777" w:rsidR="00695DC0" w:rsidRPr="00B46D93" w:rsidRDefault="00695DC0" w:rsidP="00695DC0">
            <w:pPr>
              <w:pStyle w:val="NormalWeb"/>
              <w:spacing w:after="0"/>
              <w:ind w:left="855"/>
              <w:rPr>
                <w:rFonts w:ascii="Calibri" w:hAnsi="Calibri"/>
                <w:noProof/>
                <w:sz w:val="20"/>
                <w:szCs w:val="20"/>
                <w:lang w:val="es-CO"/>
              </w:rPr>
            </w:pPr>
            <w:r w:rsidRPr="00B46D93">
              <w:rPr>
                <w:rFonts w:ascii="Calibri" w:hAnsi="Calibri"/>
                <w:noProof/>
                <w:sz w:val="20"/>
                <w:szCs w:val="20"/>
                <w:lang w:val="es-CO"/>
              </w:rPr>
              <w:t>Si los defensores roban el balón, deben tratar de mantenerlo el mayor tiempo posible antes de perderlo.</w:t>
            </w:r>
          </w:p>
          <w:p w14:paraId="35F8EB8B" w14:textId="77777777" w:rsidR="00695DC0" w:rsidRPr="00B46D93" w:rsidRDefault="00695DC0" w:rsidP="00695DC0">
            <w:pPr>
              <w:pStyle w:val="NormalWeb"/>
              <w:spacing w:after="0"/>
              <w:ind w:left="855"/>
              <w:rPr>
                <w:rFonts w:ascii="Calibri" w:hAnsi="Calibri"/>
                <w:noProof/>
                <w:sz w:val="20"/>
                <w:szCs w:val="20"/>
                <w:lang w:val="es-CO"/>
              </w:rPr>
            </w:pPr>
            <w:r w:rsidRPr="00B46D93">
              <w:rPr>
                <w:rFonts w:ascii="Calibri" w:hAnsi="Calibri"/>
                <w:noProof/>
                <w:sz w:val="20"/>
                <w:szCs w:val="20"/>
                <w:lang w:val="es-CO"/>
              </w:rPr>
              <w:t>Variantes:</w:t>
            </w:r>
          </w:p>
          <w:p w14:paraId="57BD3203" w14:textId="78F6FA9A" w:rsidR="00695DC0" w:rsidRPr="00B46D93" w:rsidRDefault="00695DC0" w:rsidP="00695DC0">
            <w:pPr>
              <w:pStyle w:val="NormalWeb"/>
              <w:spacing w:after="0"/>
              <w:ind w:left="855"/>
              <w:rPr>
                <w:rFonts w:ascii="Calibri" w:hAnsi="Calibri"/>
                <w:noProof/>
                <w:sz w:val="20"/>
                <w:szCs w:val="20"/>
                <w:lang w:val="es-CO"/>
              </w:rPr>
            </w:pPr>
            <w:r w:rsidRPr="00B46D93">
              <w:rPr>
                <w:rFonts w:ascii="Calibri" w:hAnsi="Calibri"/>
                <w:noProof/>
                <w:sz w:val="20"/>
                <w:szCs w:val="20"/>
                <w:lang w:val="es-CO"/>
              </w:rPr>
              <w:t>Limitar los toques a 1 o 2.</w:t>
            </w:r>
          </w:p>
          <w:p w14:paraId="10347FC6" w14:textId="77777777" w:rsidR="00695DC0" w:rsidRPr="00B46D93" w:rsidRDefault="00695DC0" w:rsidP="00695DC0">
            <w:pPr>
              <w:pStyle w:val="NormalWeb"/>
              <w:spacing w:after="0"/>
              <w:ind w:left="855"/>
              <w:rPr>
                <w:rFonts w:ascii="Calibri" w:hAnsi="Calibri"/>
                <w:noProof/>
                <w:sz w:val="20"/>
                <w:szCs w:val="20"/>
                <w:lang w:val="es-CO"/>
              </w:rPr>
            </w:pPr>
            <w:r w:rsidRPr="00B46D93">
              <w:rPr>
                <w:rFonts w:ascii="Calibri" w:hAnsi="Calibri"/>
                <w:noProof/>
                <w:sz w:val="20"/>
                <w:szCs w:val="20"/>
                <w:lang w:val="es-CO"/>
              </w:rPr>
              <w:t>Aumentar la cantidad de defensores en la zona.</w:t>
            </w:r>
          </w:p>
          <w:p w14:paraId="30C07E38" w14:textId="77777777" w:rsidR="00695DC0" w:rsidRPr="00B46D93" w:rsidRDefault="00695DC0" w:rsidP="00695DC0">
            <w:pPr>
              <w:pStyle w:val="NormalWeb"/>
              <w:spacing w:before="0" w:beforeAutospacing="0" w:after="0" w:afterAutospacing="0"/>
              <w:ind w:left="855"/>
              <w:rPr>
                <w:rFonts w:ascii="Calibri" w:hAnsi="Calibri"/>
                <w:noProof/>
                <w:sz w:val="20"/>
                <w:szCs w:val="20"/>
                <w:lang w:val="es-CO"/>
              </w:rPr>
            </w:pPr>
            <w:r w:rsidRPr="00B46D93">
              <w:rPr>
                <w:rFonts w:ascii="Calibri" w:hAnsi="Calibri"/>
                <w:noProof/>
                <w:sz w:val="20"/>
                <w:szCs w:val="20"/>
                <w:lang w:val="es-CO"/>
              </w:rPr>
              <w:t>Reducir el espacio para aumentar la presión.</w:t>
            </w:r>
          </w:p>
          <w:p w14:paraId="7B45BD7D" w14:textId="77777777" w:rsidR="00695DC0" w:rsidRPr="00B46D93" w:rsidRDefault="00695DC0" w:rsidP="00695DC0">
            <w:pPr>
              <w:pStyle w:val="NormalWeb"/>
              <w:spacing w:before="0" w:beforeAutospacing="0" w:after="0" w:afterAutospacing="0"/>
              <w:ind w:left="855"/>
              <w:rPr>
                <w:rFonts w:ascii="Calibri" w:hAnsi="Calibri"/>
                <w:noProof/>
                <w:sz w:val="20"/>
                <w:szCs w:val="20"/>
                <w:lang w:val="es-CO"/>
              </w:rPr>
            </w:pPr>
          </w:p>
          <w:p w14:paraId="759DA26F" w14:textId="77777777" w:rsidR="00695DC0" w:rsidRPr="00B46D93" w:rsidRDefault="00695DC0" w:rsidP="00695DC0">
            <w:pPr>
              <w:pStyle w:val="NormalWeb"/>
              <w:spacing w:before="0" w:beforeAutospacing="0" w:after="0" w:afterAutospacing="0"/>
              <w:ind w:left="855"/>
              <w:rPr>
                <w:rFonts w:ascii="Calibri" w:hAnsi="Calibri"/>
                <w:noProof/>
                <w:sz w:val="20"/>
                <w:szCs w:val="20"/>
                <w:lang w:val="es-CO"/>
              </w:rPr>
            </w:pPr>
          </w:p>
          <w:p w14:paraId="6D450E38" w14:textId="77777777" w:rsidR="00695DC0" w:rsidRPr="00B46D93" w:rsidRDefault="00695DC0" w:rsidP="00695DC0">
            <w:pPr>
              <w:pStyle w:val="NormalWeb"/>
              <w:spacing w:before="0" w:beforeAutospacing="0" w:after="0" w:afterAutospacing="0"/>
              <w:ind w:left="855"/>
              <w:rPr>
                <w:rFonts w:ascii="Calibri" w:hAnsi="Calibri"/>
                <w:b/>
                <w:bCs/>
                <w:noProof/>
                <w:sz w:val="20"/>
                <w:szCs w:val="20"/>
                <w:lang w:val="es-CO"/>
              </w:rPr>
            </w:pPr>
          </w:p>
          <w:p w14:paraId="5364CB9C" w14:textId="77777777" w:rsidR="00695DC0" w:rsidRPr="00B46D93" w:rsidRDefault="00695DC0" w:rsidP="00695DC0">
            <w:pPr>
              <w:pStyle w:val="NormalWeb"/>
              <w:spacing w:before="0" w:beforeAutospacing="0" w:after="0" w:afterAutospacing="0"/>
              <w:ind w:left="855"/>
              <w:rPr>
                <w:rFonts w:ascii="Calibri" w:hAnsi="Calibri"/>
                <w:b/>
                <w:bCs/>
                <w:noProof/>
                <w:sz w:val="20"/>
                <w:szCs w:val="20"/>
                <w:lang w:val="es-CO"/>
              </w:rPr>
            </w:pPr>
          </w:p>
          <w:p w14:paraId="341563AA" w14:textId="77777777" w:rsidR="00695DC0" w:rsidRPr="00B46D93" w:rsidRDefault="00695DC0" w:rsidP="00695DC0">
            <w:pPr>
              <w:pStyle w:val="NormalWeb"/>
              <w:spacing w:before="0" w:beforeAutospacing="0" w:after="0" w:afterAutospacing="0"/>
              <w:ind w:left="855"/>
              <w:rPr>
                <w:rFonts w:ascii="Calibri" w:hAnsi="Calibri"/>
                <w:b/>
                <w:bCs/>
                <w:noProof/>
                <w:sz w:val="20"/>
                <w:szCs w:val="20"/>
                <w:lang w:val="es-CO"/>
              </w:rPr>
            </w:pPr>
          </w:p>
          <w:p w14:paraId="1E525518" w14:textId="5CE40EB7" w:rsidR="00695DC0" w:rsidRPr="00B46D93" w:rsidRDefault="00695DC0" w:rsidP="00695DC0">
            <w:pPr>
              <w:pStyle w:val="NormalWeb"/>
              <w:spacing w:before="0" w:beforeAutospacing="0" w:after="0" w:afterAutospacing="0"/>
              <w:ind w:left="855"/>
              <w:rPr>
                <w:rFonts w:ascii="Calibri" w:hAnsi="Calibri"/>
                <w:b/>
                <w:bCs/>
                <w:noProof/>
                <w:sz w:val="20"/>
                <w:szCs w:val="20"/>
                <w:lang w:val="es-CO"/>
              </w:rPr>
            </w:pPr>
            <w:r w:rsidRPr="00B46D93">
              <w:rPr>
                <w:rFonts w:ascii="Calibri" w:hAnsi="Calibri"/>
                <w:b/>
                <w:bCs/>
                <w:noProof/>
                <w:sz w:val="20"/>
                <w:szCs w:val="20"/>
                <w:lang w:val="es-CO"/>
              </w:rPr>
              <w:t xml:space="preserve">Practica de futbol </w:t>
            </w:r>
          </w:p>
        </w:tc>
        <w:tc>
          <w:tcPr>
            <w:tcW w:w="2977" w:type="dxa"/>
            <w:shd w:val="clear" w:color="auto" w:fill="auto"/>
          </w:tcPr>
          <w:p w14:paraId="57974CE3" w14:textId="77777777" w:rsidR="00EC7DE5" w:rsidRPr="00B46D93" w:rsidRDefault="00EC7DE5" w:rsidP="00994D06">
            <w:pPr>
              <w:rPr>
                <w:rFonts w:cs="Arial"/>
                <w:sz w:val="20"/>
                <w:szCs w:val="20"/>
              </w:rPr>
            </w:pPr>
          </w:p>
          <w:p w14:paraId="626D9221" w14:textId="77777777" w:rsidR="00EC7DE5" w:rsidRPr="00B46D93" w:rsidRDefault="00EC7DE5" w:rsidP="00994D06">
            <w:pPr>
              <w:rPr>
                <w:rFonts w:cs="Arial"/>
                <w:sz w:val="20"/>
                <w:szCs w:val="20"/>
              </w:rPr>
            </w:pPr>
          </w:p>
          <w:p w14:paraId="208BEAE2" w14:textId="7D04C067" w:rsidR="00EC7DE5" w:rsidRPr="00B46D93" w:rsidRDefault="00C012A6" w:rsidP="00994D06">
            <w:pPr>
              <w:rPr>
                <w:rFonts w:cs="Arial"/>
                <w:sz w:val="20"/>
                <w:szCs w:val="20"/>
              </w:rPr>
            </w:pPr>
            <w:r>
              <w:rPr>
                <w:rFonts w:cs="Arial"/>
                <w:noProof/>
                <w:sz w:val="20"/>
                <w:szCs w:val="20"/>
              </w:rPr>
              <w:drawing>
                <wp:inline distT="0" distB="0" distL="0" distR="0" wp14:anchorId="558E7644" wp14:editId="2866BF20">
                  <wp:extent cx="1624493" cy="1362075"/>
                  <wp:effectExtent l="0" t="0" r="0" b="0"/>
                  <wp:docPr id="60790069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3485" cy="1369614"/>
                          </a:xfrm>
                          <a:prstGeom prst="rect">
                            <a:avLst/>
                          </a:prstGeom>
                          <a:noFill/>
                        </pic:spPr>
                      </pic:pic>
                    </a:graphicData>
                  </a:graphic>
                </wp:inline>
              </w:drawing>
            </w:r>
          </w:p>
          <w:p w14:paraId="32BEB359" w14:textId="77777777" w:rsidR="00EC7DE5" w:rsidRPr="00B46D93" w:rsidRDefault="00EC7DE5" w:rsidP="00994D06">
            <w:pPr>
              <w:rPr>
                <w:rFonts w:cs="Arial"/>
                <w:sz w:val="20"/>
                <w:szCs w:val="20"/>
              </w:rPr>
            </w:pPr>
          </w:p>
          <w:p w14:paraId="58F32F9A" w14:textId="77777777" w:rsidR="00EC7DE5" w:rsidRPr="00B46D93" w:rsidRDefault="00EC7DE5" w:rsidP="00994D06">
            <w:pPr>
              <w:rPr>
                <w:rFonts w:cs="Arial"/>
                <w:sz w:val="20"/>
                <w:szCs w:val="20"/>
              </w:rPr>
            </w:pPr>
          </w:p>
          <w:p w14:paraId="047611B9" w14:textId="77777777" w:rsidR="00EC7DE5" w:rsidRPr="00B46D93" w:rsidRDefault="00EC7DE5" w:rsidP="00994D06">
            <w:pPr>
              <w:rPr>
                <w:rFonts w:cs="Arial"/>
                <w:sz w:val="20"/>
                <w:szCs w:val="20"/>
              </w:rPr>
            </w:pPr>
          </w:p>
          <w:p w14:paraId="40929377" w14:textId="1AE5D7E9" w:rsidR="00EC7DE5" w:rsidRPr="00B46D93" w:rsidRDefault="00C012A6" w:rsidP="00994D06">
            <w:pPr>
              <w:rPr>
                <w:rFonts w:cs="Arial"/>
                <w:sz w:val="20"/>
                <w:szCs w:val="20"/>
              </w:rPr>
            </w:pPr>
            <w:r>
              <w:rPr>
                <w:rFonts w:cs="Arial"/>
                <w:noProof/>
                <w:sz w:val="20"/>
                <w:szCs w:val="20"/>
              </w:rPr>
              <w:drawing>
                <wp:inline distT="0" distB="0" distL="0" distR="0" wp14:anchorId="6DF25480" wp14:editId="40DE3A13">
                  <wp:extent cx="1639994" cy="1229995"/>
                  <wp:effectExtent l="0" t="0" r="0" b="8255"/>
                  <wp:docPr id="188095410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1674" cy="1238755"/>
                          </a:xfrm>
                          <a:prstGeom prst="rect">
                            <a:avLst/>
                          </a:prstGeom>
                          <a:noFill/>
                        </pic:spPr>
                      </pic:pic>
                    </a:graphicData>
                  </a:graphic>
                </wp:inline>
              </w:drawing>
            </w:r>
          </w:p>
        </w:tc>
        <w:tc>
          <w:tcPr>
            <w:tcW w:w="2268" w:type="dxa"/>
            <w:shd w:val="clear" w:color="auto" w:fill="auto"/>
          </w:tcPr>
          <w:p w14:paraId="52300AFB" w14:textId="77777777" w:rsidR="00EC7DE5" w:rsidRPr="00B46D93" w:rsidRDefault="00EC7DE5" w:rsidP="00994D06">
            <w:pPr>
              <w:spacing w:after="0" w:line="240" w:lineRule="auto"/>
              <w:rPr>
                <w:rFonts w:cs="Arial"/>
                <w:b/>
                <w:bCs/>
                <w:sz w:val="20"/>
                <w:szCs w:val="20"/>
              </w:rPr>
            </w:pPr>
          </w:p>
          <w:p w14:paraId="1822155B" w14:textId="77777777" w:rsidR="00EC7DE5" w:rsidRPr="00B46D93" w:rsidRDefault="00EC7DE5" w:rsidP="00994D06">
            <w:pPr>
              <w:spacing w:after="0" w:line="240" w:lineRule="auto"/>
              <w:rPr>
                <w:rFonts w:cs="Arial"/>
                <w:sz w:val="20"/>
                <w:szCs w:val="20"/>
              </w:rPr>
            </w:pPr>
          </w:p>
          <w:p w14:paraId="0B18F1F7" w14:textId="77777777" w:rsidR="00835A9D" w:rsidRPr="00B46D93" w:rsidRDefault="00835A9D" w:rsidP="00994D06">
            <w:pPr>
              <w:spacing w:after="0" w:line="240" w:lineRule="auto"/>
              <w:rPr>
                <w:rFonts w:cs="Arial"/>
                <w:sz w:val="20"/>
                <w:szCs w:val="20"/>
              </w:rPr>
            </w:pPr>
          </w:p>
          <w:p w14:paraId="4F2C1BC4" w14:textId="77777777" w:rsidR="00835A9D" w:rsidRPr="00B46D93" w:rsidRDefault="00835A9D" w:rsidP="00994D06">
            <w:pPr>
              <w:spacing w:after="0" w:line="240" w:lineRule="auto"/>
              <w:rPr>
                <w:rFonts w:cs="Arial"/>
                <w:sz w:val="20"/>
                <w:szCs w:val="20"/>
              </w:rPr>
            </w:pPr>
          </w:p>
          <w:p w14:paraId="5EB0C0FA" w14:textId="0AEA2BDD" w:rsidR="00EC7DE5" w:rsidRPr="00B46D93" w:rsidRDefault="00835A9D" w:rsidP="00994D06">
            <w:pPr>
              <w:spacing w:after="0" w:line="240" w:lineRule="auto"/>
              <w:rPr>
                <w:rFonts w:cs="Arial"/>
                <w:sz w:val="20"/>
                <w:szCs w:val="20"/>
              </w:rPr>
            </w:pPr>
            <w:r w:rsidRPr="00B46D93">
              <w:rPr>
                <w:rFonts w:cs="Arial"/>
                <w:sz w:val="20"/>
                <w:szCs w:val="20"/>
              </w:rPr>
              <w:t>15 minutos</w:t>
            </w:r>
          </w:p>
          <w:p w14:paraId="1EE3C338" w14:textId="77777777" w:rsidR="00835A9D" w:rsidRPr="00B46D93" w:rsidRDefault="00835A9D" w:rsidP="00994D06">
            <w:pPr>
              <w:spacing w:after="0" w:line="240" w:lineRule="auto"/>
              <w:rPr>
                <w:rFonts w:cs="Arial"/>
                <w:sz w:val="20"/>
                <w:szCs w:val="20"/>
              </w:rPr>
            </w:pPr>
          </w:p>
          <w:p w14:paraId="7A15E86C" w14:textId="77777777" w:rsidR="00835A9D" w:rsidRPr="00B46D93" w:rsidRDefault="00835A9D" w:rsidP="00994D06">
            <w:pPr>
              <w:spacing w:after="0" w:line="240" w:lineRule="auto"/>
              <w:rPr>
                <w:rFonts w:cs="Arial"/>
                <w:sz w:val="20"/>
                <w:szCs w:val="20"/>
              </w:rPr>
            </w:pPr>
          </w:p>
          <w:p w14:paraId="65F0FAAE" w14:textId="77777777" w:rsidR="00835A9D" w:rsidRPr="00B46D93" w:rsidRDefault="00835A9D" w:rsidP="00994D06">
            <w:pPr>
              <w:spacing w:after="0" w:line="240" w:lineRule="auto"/>
              <w:rPr>
                <w:rFonts w:cs="Arial"/>
                <w:sz w:val="20"/>
                <w:szCs w:val="20"/>
              </w:rPr>
            </w:pPr>
          </w:p>
          <w:p w14:paraId="38C54048" w14:textId="77777777" w:rsidR="00835A9D" w:rsidRPr="00B46D93" w:rsidRDefault="00835A9D" w:rsidP="00994D06">
            <w:pPr>
              <w:spacing w:after="0" w:line="240" w:lineRule="auto"/>
              <w:rPr>
                <w:rFonts w:cs="Arial"/>
                <w:sz w:val="20"/>
                <w:szCs w:val="20"/>
              </w:rPr>
            </w:pPr>
          </w:p>
          <w:p w14:paraId="7055F6B5" w14:textId="77777777" w:rsidR="00835A9D" w:rsidRPr="00B46D93" w:rsidRDefault="00835A9D" w:rsidP="00994D06">
            <w:pPr>
              <w:spacing w:after="0" w:line="240" w:lineRule="auto"/>
              <w:rPr>
                <w:rFonts w:cs="Arial"/>
                <w:sz w:val="20"/>
                <w:szCs w:val="20"/>
              </w:rPr>
            </w:pPr>
            <w:r w:rsidRPr="00B46D93">
              <w:rPr>
                <w:rFonts w:cs="Arial"/>
                <w:sz w:val="20"/>
                <w:szCs w:val="20"/>
              </w:rPr>
              <w:t xml:space="preserve">15 minutos </w:t>
            </w:r>
          </w:p>
          <w:p w14:paraId="1D6A6092" w14:textId="77777777" w:rsidR="00695DC0" w:rsidRPr="00B46D93" w:rsidRDefault="00695DC0" w:rsidP="00994D06">
            <w:pPr>
              <w:spacing w:after="0" w:line="240" w:lineRule="auto"/>
              <w:rPr>
                <w:rFonts w:cs="Arial"/>
                <w:sz w:val="20"/>
                <w:szCs w:val="20"/>
              </w:rPr>
            </w:pPr>
          </w:p>
          <w:p w14:paraId="5A6119E0" w14:textId="77777777" w:rsidR="00695DC0" w:rsidRPr="00B46D93" w:rsidRDefault="00695DC0" w:rsidP="00994D06">
            <w:pPr>
              <w:spacing w:after="0" w:line="240" w:lineRule="auto"/>
              <w:rPr>
                <w:rFonts w:cs="Arial"/>
                <w:sz w:val="20"/>
                <w:szCs w:val="20"/>
              </w:rPr>
            </w:pPr>
          </w:p>
          <w:p w14:paraId="2ACAB80F" w14:textId="77777777" w:rsidR="00695DC0" w:rsidRPr="00B46D93" w:rsidRDefault="00695DC0" w:rsidP="00994D06">
            <w:pPr>
              <w:spacing w:after="0" w:line="240" w:lineRule="auto"/>
              <w:rPr>
                <w:rFonts w:cs="Arial"/>
                <w:sz w:val="20"/>
                <w:szCs w:val="20"/>
              </w:rPr>
            </w:pPr>
          </w:p>
          <w:p w14:paraId="3821577F" w14:textId="77777777" w:rsidR="00695DC0" w:rsidRPr="00B46D93" w:rsidRDefault="00695DC0" w:rsidP="00994D06">
            <w:pPr>
              <w:spacing w:after="0" w:line="240" w:lineRule="auto"/>
              <w:rPr>
                <w:rFonts w:cs="Arial"/>
                <w:sz w:val="20"/>
                <w:szCs w:val="20"/>
              </w:rPr>
            </w:pPr>
          </w:p>
          <w:p w14:paraId="47480F01" w14:textId="77777777" w:rsidR="00695DC0" w:rsidRPr="00B46D93" w:rsidRDefault="00695DC0" w:rsidP="00994D06">
            <w:pPr>
              <w:spacing w:after="0" w:line="240" w:lineRule="auto"/>
              <w:rPr>
                <w:rFonts w:cs="Arial"/>
                <w:sz w:val="20"/>
                <w:szCs w:val="20"/>
              </w:rPr>
            </w:pPr>
          </w:p>
          <w:p w14:paraId="3885A2CA" w14:textId="77777777" w:rsidR="00695DC0" w:rsidRPr="00B46D93" w:rsidRDefault="00695DC0" w:rsidP="00994D06">
            <w:pPr>
              <w:spacing w:after="0" w:line="240" w:lineRule="auto"/>
              <w:rPr>
                <w:rFonts w:cs="Arial"/>
                <w:sz w:val="20"/>
                <w:szCs w:val="20"/>
              </w:rPr>
            </w:pPr>
          </w:p>
          <w:p w14:paraId="4419FCD5" w14:textId="77777777" w:rsidR="00695DC0" w:rsidRPr="00B46D93" w:rsidRDefault="00695DC0" w:rsidP="00994D06">
            <w:pPr>
              <w:spacing w:after="0" w:line="240" w:lineRule="auto"/>
              <w:rPr>
                <w:rFonts w:cs="Arial"/>
                <w:sz w:val="20"/>
                <w:szCs w:val="20"/>
              </w:rPr>
            </w:pPr>
          </w:p>
          <w:p w14:paraId="4B881D53" w14:textId="77777777" w:rsidR="00695DC0" w:rsidRPr="00B46D93" w:rsidRDefault="00695DC0" w:rsidP="00994D06">
            <w:pPr>
              <w:spacing w:after="0" w:line="240" w:lineRule="auto"/>
              <w:rPr>
                <w:rFonts w:cs="Arial"/>
                <w:sz w:val="20"/>
                <w:szCs w:val="20"/>
              </w:rPr>
            </w:pPr>
          </w:p>
          <w:p w14:paraId="24015A9E" w14:textId="77777777" w:rsidR="00695DC0" w:rsidRPr="00B46D93" w:rsidRDefault="00695DC0" w:rsidP="00994D06">
            <w:pPr>
              <w:spacing w:after="0" w:line="240" w:lineRule="auto"/>
              <w:rPr>
                <w:rFonts w:cs="Arial"/>
                <w:sz w:val="20"/>
                <w:szCs w:val="20"/>
              </w:rPr>
            </w:pPr>
          </w:p>
          <w:p w14:paraId="4B90C5BB" w14:textId="77777777" w:rsidR="00695DC0" w:rsidRPr="00B46D93" w:rsidRDefault="00695DC0" w:rsidP="00994D06">
            <w:pPr>
              <w:spacing w:after="0" w:line="240" w:lineRule="auto"/>
              <w:rPr>
                <w:rFonts w:cs="Arial"/>
                <w:sz w:val="20"/>
                <w:szCs w:val="20"/>
              </w:rPr>
            </w:pPr>
          </w:p>
          <w:p w14:paraId="3D21D79E" w14:textId="77777777" w:rsidR="00695DC0" w:rsidRPr="00B46D93" w:rsidRDefault="00695DC0" w:rsidP="00994D06">
            <w:pPr>
              <w:spacing w:after="0" w:line="240" w:lineRule="auto"/>
              <w:rPr>
                <w:rFonts w:cs="Arial"/>
                <w:sz w:val="20"/>
                <w:szCs w:val="20"/>
              </w:rPr>
            </w:pPr>
          </w:p>
          <w:p w14:paraId="461F61F0" w14:textId="77777777" w:rsidR="00695DC0" w:rsidRPr="00B46D93" w:rsidRDefault="00695DC0" w:rsidP="00994D06">
            <w:pPr>
              <w:spacing w:after="0" w:line="240" w:lineRule="auto"/>
              <w:rPr>
                <w:rFonts w:cs="Arial"/>
                <w:sz w:val="20"/>
                <w:szCs w:val="20"/>
              </w:rPr>
            </w:pPr>
          </w:p>
          <w:p w14:paraId="53383267" w14:textId="77777777" w:rsidR="00695DC0" w:rsidRPr="00B46D93" w:rsidRDefault="00695DC0" w:rsidP="00994D06">
            <w:pPr>
              <w:spacing w:after="0" w:line="240" w:lineRule="auto"/>
              <w:rPr>
                <w:rFonts w:cs="Arial"/>
                <w:sz w:val="20"/>
                <w:szCs w:val="20"/>
              </w:rPr>
            </w:pPr>
          </w:p>
          <w:p w14:paraId="4C055C93" w14:textId="77777777" w:rsidR="00695DC0" w:rsidRPr="00B46D93" w:rsidRDefault="00695DC0" w:rsidP="00994D06">
            <w:pPr>
              <w:spacing w:after="0" w:line="240" w:lineRule="auto"/>
              <w:rPr>
                <w:rFonts w:cs="Arial"/>
                <w:sz w:val="20"/>
                <w:szCs w:val="20"/>
              </w:rPr>
            </w:pPr>
          </w:p>
          <w:p w14:paraId="6F48BE2C" w14:textId="77777777" w:rsidR="00695DC0" w:rsidRPr="00B46D93" w:rsidRDefault="00695DC0" w:rsidP="00994D06">
            <w:pPr>
              <w:spacing w:after="0" w:line="240" w:lineRule="auto"/>
              <w:rPr>
                <w:rFonts w:cs="Arial"/>
                <w:sz w:val="20"/>
                <w:szCs w:val="20"/>
              </w:rPr>
            </w:pPr>
          </w:p>
          <w:p w14:paraId="2F61F1FB" w14:textId="77777777" w:rsidR="00695DC0" w:rsidRPr="00B46D93" w:rsidRDefault="00695DC0" w:rsidP="00994D06">
            <w:pPr>
              <w:spacing w:after="0" w:line="240" w:lineRule="auto"/>
              <w:rPr>
                <w:rFonts w:cs="Arial"/>
                <w:sz w:val="20"/>
                <w:szCs w:val="20"/>
              </w:rPr>
            </w:pPr>
          </w:p>
          <w:p w14:paraId="48DAEEA4" w14:textId="77777777" w:rsidR="00695DC0" w:rsidRPr="00B46D93" w:rsidRDefault="00695DC0" w:rsidP="00994D06">
            <w:pPr>
              <w:spacing w:after="0" w:line="240" w:lineRule="auto"/>
              <w:rPr>
                <w:rFonts w:cs="Arial"/>
                <w:sz w:val="20"/>
                <w:szCs w:val="20"/>
              </w:rPr>
            </w:pPr>
          </w:p>
          <w:p w14:paraId="6CD4B92C" w14:textId="77777777" w:rsidR="00695DC0" w:rsidRPr="00B46D93" w:rsidRDefault="00695DC0" w:rsidP="00994D06">
            <w:pPr>
              <w:spacing w:after="0" w:line="240" w:lineRule="auto"/>
              <w:rPr>
                <w:rFonts w:cs="Arial"/>
                <w:sz w:val="20"/>
                <w:szCs w:val="20"/>
              </w:rPr>
            </w:pPr>
          </w:p>
          <w:p w14:paraId="5C7CC8E0" w14:textId="77777777" w:rsidR="00695DC0" w:rsidRPr="00B46D93" w:rsidRDefault="00695DC0" w:rsidP="00994D06">
            <w:pPr>
              <w:spacing w:after="0" w:line="240" w:lineRule="auto"/>
              <w:rPr>
                <w:rFonts w:cs="Arial"/>
                <w:sz w:val="20"/>
                <w:szCs w:val="20"/>
              </w:rPr>
            </w:pPr>
          </w:p>
          <w:p w14:paraId="56D37B5D" w14:textId="77777777" w:rsidR="00695DC0" w:rsidRPr="00B46D93" w:rsidRDefault="00695DC0" w:rsidP="00994D06">
            <w:pPr>
              <w:spacing w:after="0" w:line="240" w:lineRule="auto"/>
              <w:rPr>
                <w:rFonts w:cs="Arial"/>
                <w:sz w:val="20"/>
                <w:szCs w:val="20"/>
              </w:rPr>
            </w:pPr>
          </w:p>
          <w:p w14:paraId="4C580585" w14:textId="77777777" w:rsidR="00695DC0" w:rsidRPr="00B46D93" w:rsidRDefault="00695DC0" w:rsidP="00994D06">
            <w:pPr>
              <w:spacing w:after="0" w:line="240" w:lineRule="auto"/>
              <w:rPr>
                <w:rFonts w:cs="Arial"/>
                <w:sz w:val="20"/>
                <w:szCs w:val="20"/>
              </w:rPr>
            </w:pPr>
            <w:r w:rsidRPr="00B46D93">
              <w:rPr>
                <w:rFonts w:cs="Arial"/>
                <w:sz w:val="20"/>
                <w:szCs w:val="20"/>
              </w:rPr>
              <w:t>30 minutos</w:t>
            </w:r>
          </w:p>
          <w:p w14:paraId="7C447C05" w14:textId="77777777" w:rsidR="00695DC0" w:rsidRPr="00B46D93" w:rsidRDefault="00695DC0" w:rsidP="00994D06">
            <w:pPr>
              <w:spacing w:after="0" w:line="240" w:lineRule="auto"/>
              <w:rPr>
                <w:rFonts w:cs="Arial"/>
                <w:sz w:val="20"/>
                <w:szCs w:val="20"/>
              </w:rPr>
            </w:pPr>
          </w:p>
          <w:p w14:paraId="1B31B7C8" w14:textId="77777777" w:rsidR="00695DC0" w:rsidRPr="00B46D93" w:rsidRDefault="00695DC0" w:rsidP="00994D06">
            <w:pPr>
              <w:spacing w:after="0" w:line="240" w:lineRule="auto"/>
              <w:rPr>
                <w:rFonts w:cs="Arial"/>
                <w:sz w:val="20"/>
                <w:szCs w:val="20"/>
              </w:rPr>
            </w:pPr>
          </w:p>
          <w:p w14:paraId="66E7AD64" w14:textId="77777777" w:rsidR="00695DC0" w:rsidRPr="00B46D93" w:rsidRDefault="00695DC0" w:rsidP="00994D06">
            <w:pPr>
              <w:spacing w:after="0" w:line="240" w:lineRule="auto"/>
              <w:rPr>
                <w:rFonts w:cs="Arial"/>
                <w:sz w:val="20"/>
                <w:szCs w:val="20"/>
              </w:rPr>
            </w:pPr>
          </w:p>
          <w:p w14:paraId="03510B3B" w14:textId="77777777" w:rsidR="00695DC0" w:rsidRPr="00B46D93" w:rsidRDefault="00695DC0" w:rsidP="00994D06">
            <w:pPr>
              <w:spacing w:after="0" w:line="240" w:lineRule="auto"/>
              <w:rPr>
                <w:rFonts w:cs="Arial"/>
                <w:sz w:val="20"/>
                <w:szCs w:val="20"/>
              </w:rPr>
            </w:pPr>
          </w:p>
          <w:p w14:paraId="4A7E92F7" w14:textId="77777777" w:rsidR="00695DC0" w:rsidRPr="00B46D93" w:rsidRDefault="00695DC0" w:rsidP="00994D06">
            <w:pPr>
              <w:spacing w:after="0" w:line="240" w:lineRule="auto"/>
              <w:rPr>
                <w:rFonts w:cs="Arial"/>
                <w:sz w:val="20"/>
                <w:szCs w:val="20"/>
              </w:rPr>
            </w:pPr>
          </w:p>
          <w:p w14:paraId="3E4A33F5" w14:textId="77777777" w:rsidR="00695DC0" w:rsidRPr="00B46D93" w:rsidRDefault="00695DC0" w:rsidP="00994D06">
            <w:pPr>
              <w:spacing w:after="0" w:line="240" w:lineRule="auto"/>
              <w:rPr>
                <w:rFonts w:cs="Arial"/>
                <w:sz w:val="20"/>
                <w:szCs w:val="20"/>
              </w:rPr>
            </w:pPr>
          </w:p>
          <w:p w14:paraId="1169AE52" w14:textId="77777777" w:rsidR="00695DC0" w:rsidRPr="00B46D93" w:rsidRDefault="00695DC0" w:rsidP="00994D06">
            <w:pPr>
              <w:spacing w:after="0" w:line="240" w:lineRule="auto"/>
              <w:rPr>
                <w:rFonts w:cs="Arial"/>
                <w:sz w:val="20"/>
                <w:szCs w:val="20"/>
              </w:rPr>
            </w:pPr>
          </w:p>
          <w:p w14:paraId="2D593BAB" w14:textId="77777777" w:rsidR="00695DC0" w:rsidRPr="00B46D93" w:rsidRDefault="00695DC0" w:rsidP="00994D06">
            <w:pPr>
              <w:spacing w:after="0" w:line="240" w:lineRule="auto"/>
              <w:rPr>
                <w:rFonts w:cs="Arial"/>
                <w:sz w:val="20"/>
                <w:szCs w:val="20"/>
              </w:rPr>
            </w:pPr>
          </w:p>
          <w:p w14:paraId="2C75916C" w14:textId="77777777" w:rsidR="00695DC0" w:rsidRPr="00B46D93" w:rsidRDefault="00695DC0" w:rsidP="00994D06">
            <w:pPr>
              <w:spacing w:after="0" w:line="240" w:lineRule="auto"/>
              <w:rPr>
                <w:rFonts w:cs="Arial"/>
                <w:sz w:val="20"/>
                <w:szCs w:val="20"/>
              </w:rPr>
            </w:pPr>
          </w:p>
          <w:p w14:paraId="26BE0F0B" w14:textId="77777777" w:rsidR="00695DC0" w:rsidRPr="00B46D93" w:rsidRDefault="00695DC0" w:rsidP="00994D06">
            <w:pPr>
              <w:spacing w:after="0" w:line="240" w:lineRule="auto"/>
              <w:rPr>
                <w:rFonts w:cs="Arial"/>
                <w:sz w:val="20"/>
                <w:szCs w:val="20"/>
              </w:rPr>
            </w:pPr>
          </w:p>
          <w:p w14:paraId="7FE8F7D4" w14:textId="77777777" w:rsidR="00695DC0" w:rsidRPr="00B46D93" w:rsidRDefault="00695DC0" w:rsidP="00994D06">
            <w:pPr>
              <w:spacing w:after="0" w:line="240" w:lineRule="auto"/>
              <w:rPr>
                <w:rFonts w:cs="Arial"/>
                <w:sz w:val="20"/>
                <w:szCs w:val="20"/>
              </w:rPr>
            </w:pPr>
          </w:p>
          <w:p w14:paraId="56236759" w14:textId="77777777" w:rsidR="00695DC0" w:rsidRPr="00B46D93" w:rsidRDefault="00695DC0" w:rsidP="00994D06">
            <w:pPr>
              <w:spacing w:after="0" w:line="240" w:lineRule="auto"/>
              <w:rPr>
                <w:rFonts w:cs="Arial"/>
                <w:sz w:val="20"/>
                <w:szCs w:val="20"/>
              </w:rPr>
            </w:pPr>
          </w:p>
          <w:p w14:paraId="741D9DB2" w14:textId="77777777" w:rsidR="00695DC0" w:rsidRPr="00B46D93" w:rsidRDefault="00695DC0" w:rsidP="00994D06">
            <w:pPr>
              <w:spacing w:after="0" w:line="240" w:lineRule="auto"/>
              <w:rPr>
                <w:rFonts w:cs="Arial"/>
                <w:sz w:val="20"/>
                <w:szCs w:val="20"/>
              </w:rPr>
            </w:pPr>
          </w:p>
          <w:p w14:paraId="084E6BB5" w14:textId="77777777" w:rsidR="00695DC0" w:rsidRPr="00B46D93" w:rsidRDefault="00695DC0" w:rsidP="00994D06">
            <w:pPr>
              <w:spacing w:after="0" w:line="240" w:lineRule="auto"/>
              <w:rPr>
                <w:rFonts w:cs="Arial"/>
                <w:sz w:val="20"/>
                <w:szCs w:val="20"/>
              </w:rPr>
            </w:pPr>
          </w:p>
          <w:p w14:paraId="1F008F2C" w14:textId="77777777" w:rsidR="00695DC0" w:rsidRPr="00B46D93" w:rsidRDefault="00695DC0" w:rsidP="00994D06">
            <w:pPr>
              <w:spacing w:after="0" w:line="240" w:lineRule="auto"/>
              <w:rPr>
                <w:rFonts w:cs="Arial"/>
                <w:sz w:val="20"/>
                <w:szCs w:val="20"/>
              </w:rPr>
            </w:pPr>
          </w:p>
          <w:p w14:paraId="41FDD2C1" w14:textId="77777777" w:rsidR="00695DC0" w:rsidRPr="00B46D93" w:rsidRDefault="00695DC0" w:rsidP="00994D06">
            <w:pPr>
              <w:spacing w:after="0" w:line="240" w:lineRule="auto"/>
              <w:rPr>
                <w:rFonts w:cs="Arial"/>
                <w:sz w:val="20"/>
                <w:szCs w:val="20"/>
              </w:rPr>
            </w:pPr>
          </w:p>
          <w:p w14:paraId="0C6072CD" w14:textId="77777777" w:rsidR="00695DC0" w:rsidRPr="00B46D93" w:rsidRDefault="00695DC0" w:rsidP="00994D06">
            <w:pPr>
              <w:spacing w:after="0" w:line="240" w:lineRule="auto"/>
              <w:rPr>
                <w:rFonts w:cs="Arial"/>
                <w:sz w:val="20"/>
                <w:szCs w:val="20"/>
              </w:rPr>
            </w:pPr>
          </w:p>
          <w:p w14:paraId="687FBD22" w14:textId="77777777" w:rsidR="00695DC0" w:rsidRPr="00B46D93" w:rsidRDefault="00695DC0" w:rsidP="00994D06">
            <w:pPr>
              <w:spacing w:after="0" w:line="240" w:lineRule="auto"/>
              <w:rPr>
                <w:rFonts w:cs="Arial"/>
                <w:sz w:val="20"/>
                <w:szCs w:val="20"/>
              </w:rPr>
            </w:pPr>
          </w:p>
          <w:p w14:paraId="7B955339" w14:textId="77777777" w:rsidR="00695DC0" w:rsidRPr="00B46D93" w:rsidRDefault="00695DC0" w:rsidP="00994D06">
            <w:pPr>
              <w:spacing w:after="0" w:line="240" w:lineRule="auto"/>
              <w:rPr>
                <w:rFonts w:cs="Arial"/>
                <w:sz w:val="20"/>
                <w:szCs w:val="20"/>
              </w:rPr>
            </w:pPr>
          </w:p>
          <w:p w14:paraId="428AE68F" w14:textId="77777777" w:rsidR="00695DC0" w:rsidRPr="00B46D93" w:rsidRDefault="006107FB" w:rsidP="00994D06">
            <w:pPr>
              <w:spacing w:after="0" w:line="240" w:lineRule="auto"/>
              <w:rPr>
                <w:rFonts w:cs="Arial"/>
                <w:sz w:val="20"/>
                <w:szCs w:val="20"/>
              </w:rPr>
            </w:pPr>
            <w:r w:rsidRPr="00B46D93">
              <w:rPr>
                <w:rFonts w:cs="Arial"/>
                <w:sz w:val="20"/>
                <w:szCs w:val="20"/>
              </w:rPr>
              <w:t xml:space="preserve">15 minutos </w:t>
            </w:r>
          </w:p>
          <w:p w14:paraId="72199726" w14:textId="77777777" w:rsidR="006107FB" w:rsidRPr="00B46D93" w:rsidRDefault="006107FB" w:rsidP="00994D06">
            <w:pPr>
              <w:spacing w:after="0" w:line="240" w:lineRule="auto"/>
              <w:rPr>
                <w:rFonts w:cs="Arial"/>
                <w:sz w:val="20"/>
                <w:szCs w:val="20"/>
              </w:rPr>
            </w:pPr>
          </w:p>
          <w:p w14:paraId="567269F7" w14:textId="77777777" w:rsidR="006107FB" w:rsidRPr="00B46D93" w:rsidRDefault="006107FB" w:rsidP="00994D06">
            <w:pPr>
              <w:spacing w:after="0" w:line="240" w:lineRule="auto"/>
              <w:rPr>
                <w:rFonts w:cs="Arial"/>
                <w:sz w:val="20"/>
                <w:szCs w:val="20"/>
              </w:rPr>
            </w:pPr>
          </w:p>
          <w:p w14:paraId="11590D5C" w14:textId="77777777" w:rsidR="006107FB" w:rsidRPr="00B46D93" w:rsidRDefault="006107FB" w:rsidP="00994D06">
            <w:pPr>
              <w:spacing w:after="0" w:line="240" w:lineRule="auto"/>
              <w:rPr>
                <w:rFonts w:cs="Arial"/>
                <w:sz w:val="20"/>
                <w:szCs w:val="20"/>
              </w:rPr>
            </w:pPr>
          </w:p>
          <w:p w14:paraId="75C2A74E" w14:textId="77777777" w:rsidR="006107FB" w:rsidRPr="00B46D93" w:rsidRDefault="006107FB" w:rsidP="00994D06">
            <w:pPr>
              <w:spacing w:after="0" w:line="240" w:lineRule="auto"/>
              <w:rPr>
                <w:rFonts w:cs="Arial"/>
                <w:sz w:val="20"/>
                <w:szCs w:val="20"/>
              </w:rPr>
            </w:pPr>
          </w:p>
          <w:p w14:paraId="6E99F330" w14:textId="6D794B99" w:rsidR="006107FB" w:rsidRPr="00B46D93" w:rsidRDefault="006107FB" w:rsidP="00994D06">
            <w:pPr>
              <w:spacing w:after="0" w:line="240" w:lineRule="auto"/>
              <w:rPr>
                <w:rFonts w:cs="Arial"/>
                <w:sz w:val="20"/>
                <w:szCs w:val="20"/>
              </w:rPr>
            </w:pPr>
          </w:p>
        </w:tc>
      </w:tr>
      <w:tr w:rsidR="00EC7DE5" w:rsidRPr="00B46D93" w14:paraId="7F375E02" w14:textId="77777777" w:rsidTr="00EC7DE5">
        <w:trPr>
          <w:trHeight w:val="1888"/>
        </w:trPr>
        <w:tc>
          <w:tcPr>
            <w:tcW w:w="799" w:type="dxa"/>
            <w:shd w:val="clear" w:color="auto" w:fill="auto"/>
          </w:tcPr>
          <w:p w14:paraId="38BB0EC8" w14:textId="77777777" w:rsidR="00EC7DE5" w:rsidRPr="00B46D93" w:rsidRDefault="00EC7DE5" w:rsidP="00994D06">
            <w:pPr>
              <w:spacing w:after="0" w:line="240" w:lineRule="auto"/>
              <w:rPr>
                <w:rFonts w:cs="Arial"/>
                <w:b/>
                <w:sz w:val="20"/>
                <w:szCs w:val="20"/>
              </w:rPr>
            </w:pPr>
          </w:p>
          <w:p w14:paraId="7B32ED83" w14:textId="77777777" w:rsidR="00EC7DE5" w:rsidRPr="00B46D93" w:rsidRDefault="00EC7DE5" w:rsidP="00994D06">
            <w:pPr>
              <w:spacing w:after="0" w:line="240" w:lineRule="auto"/>
              <w:rPr>
                <w:rFonts w:cs="Arial"/>
                <w:b/>
                <w:sz w:val="20"/>
                <w:szCs w:val="20"/>
              </w:rPr>
            </w:pPr>
          </w:p>
          <w:p w14:paraId="71D2912F" w14:textId="77777777" w:rsidR="00EC7DE5" w:rsidRPr="00B46D93" w:rsidRDefault="00EC7DE5" w:rsidP="00994D06">
            <w:pPr>
              <w:spacing w:after="0" w:line="240" w:lineRule="auto"/>
              <w:rPr>
                <w:rFonts w:cs="Arial"/>
                <w:b/>
                <w:sz w:val="20"/>
                <w:szCs w:val="20"/>
              </w:rPr>
            </w:pPr>
          </w:p>
          <w:p w14:paraId="6BCEB924"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F</w:t>
            </w:r>
          </w:p>
          <w:p w14:paraId="74A19256"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I</w:t>
            </w:r>
          </w:p>
          <w:p w14:paraId="7577DB9C"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N</w:t>
            </w:r>
          </w:p>
          <w:p w14:paraId="1230DEF2"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A</w:t>
            </w:r>
          </w:p>
          <w:p w14:paraId="77E59359" w14:textId="77777777" w:rsidR="00EC7DE5" w:rsidRPr="00B46D93" w:rsidRDefault="00EC7DE5" w:rsidP="00994D06">
            <w:pPr>
              <w:spacing w:after="0" w:line="240" w:lineRule="auto"/>
              <w:jc w:val="center"/>
              <w:rPr>
                <w:rFonts w:cs="Arial"/>
                <w:b/>
                <w:sz w:val="20"/>
                <w:szCs w:val="20"/>
              </w:rPr>
            </w:pPr>
            <w:r w:rsidRPr="00B46D93">
              <w:rPr>
                <w:rFonts w:cs="Arial"/>
                <w:b/>
                <w:sz w:val="20"/>
                <w:szCs w:val="20"/>
              </w:rPr>
              <w:t xml:space="preserve">L </w:t>
            </w:r>
          </w:p>
        </w:tc>
        <w:tc>
          <w:tcPr>
            <w:tcW w:w="4696" w:type="dxa"/>
            <w:gridSpan w:val="3"/>
            <w:shd w:val="clear" w:color="auto" w:fill="auto"/>
          </w:tcPr>
          <w:p w14:paraId="3D52A855" w14:textId="77777777" w:rsidR="00EC7DE5" w:rsidRPr="00B46D93" w:rsidRDefault="00EC7DE5" w:rsidP="00994D06">
            <w:pPr>
              <w:pStyle w:val="NormalWeb"/>
              <w:rPr>
                <w:rFonts w:ascii="Calibri" w:hAnsi="Calibri" w:cs="Arial"/>
                <w:sz w:val="20"/>
                <w:szCs w:val="20"/>
                <w:lang w:val="es-CO"/>
              </w:rPr>
            </w:pPr>
            <w:r w:rsidRPr="00B46D93">
              <w:rPr>
                <w:rFonts w:ascii="Calibri" w:hAnsi="Calibri" w:cs="Arial"/>
                <w:sz w:val="20"/>
                <w:szCs w:val="20"/>
                <w:lang w:val="es-CO"/>
              </w:rPr>
              <w:t xml:space="preserve"> </w:t>
            </w:r>
          </w:p>
          <w:p w14:paraId="2710870B" w14:textId="77777777" w:rsidR="00EC7DE5" w:rsidRPr="00B46D93" w:rsidRDefault="00EC7DE5" w:rsidP="00994D06">
            <w:pPr>
              <w:pStyle w:val="NormalWeb"/>
              <w:ind w:left="720"/>
              <w:rPr>
                <w:rFonts w:ascii="Calibri" w:hAnsi="Calibri" w:cs="Arial"/>
                <w:sz w:val="20"/>
                <w:szCs w:val="20"/>
                <w:lang w:val="es-CO"/>
              </w:rPr>
            </w:pPr>
          </w:p>
          <w:p w14:paraId="40197362" w14:textId="4B478440" w:rsidR="00EC7DE5" w:rsidRPr="00B46D93" w:rsidRDefault="006107FB" w:rsidP="006107FB">
            <w:pPr>
              <w:pStyle w:val="NormalWeb"/>
              <w:numPr>
                <w:ilvl w:val="0"/>
                <w:numId w:val="17"/>
              </w:numPr>
              <w:rPr>
                <w:rFonts w:ascii="Calibri" w:hAnsi="Calibri" w:cs="Arial"/>
                <w:sz w:val="20"/>
                <w:szCs w:val="20"/>
                <w:lang w:val="es-CO"/>
              </w:rPr>
            </w:pPr>
            <w:r w:rsidRPr="00B46D93">
              <w:rPr>
                <w:rFonts w:ascii="Calibri" w:hAnsi="Calibri" w:cs="Arial"/>
                <w:sz w:val="20"/>
                <w:szCs w:val="20"/>
                <w:lang w:val="es-CO"/>
              </w:rPr>
              <w:t xml:space="preserve">Vuelta a la calma </w:t>
            </w:r>
          </w:p>
          <w:p w14:paraId="28506F48" w14:textId="7587A321" w:rsidR="006107FB" w:rsidRPr="00B46D93" w:rsidRDefault="006107FB" w:rsidP="006107FB">
            <w:pPr>
              <w:pStyle w:val="NormalWeb"/>
              <w:numPr>
                <w:ilvl w:val="0"/>
                <w:numId w:val="17"/>
              </w:numPr>
              <w:rPr>
                <w:rFonts w:ascii="Calibri" w:hAnsi="Calibri" w:cs="Arial"/>
                <w:sz w:val="20"/>
                <w:szCs w:val="20"/>
                <w:lang w:val="es-CO"/>
              </w:rPr>
            </w:pPr>
            <w:r w:rsidRPr="00B46D93">
              <w:rPr>
                <w:rFonts w:ascii="Calibri" w:hAnsi="Calibri" w:cs="Arial"/>
                <w:sz w:val="20"/>
                <w:szCs w:val="20"/>
                <w:lang w:val="es-CO"/>
              </w:rPr>
              <w:t>Estiramiento</w:t>
            </w:r>
          </w:p>
          <w:p w14:paraId="2B6C4DE5" w14:textId="77777777" w:rsidR="00EC7DE5" w:rsidRPr="00B46D93" w:rsidRDefault="00EC7DE5" w:rsidP="00994D06">
            <w:pPr>
              <w:pStyle w:val="NormalWeb"/>
              <w:rPr>
                <w:rFonts w:ascii="Calibri" w:hAnsi="Calibri" w:cs="Arial"/>
                <w:sz w:val="20"/>
                <w:szCs w:val="20"/>
                <w:lang w:val="es-CO"/>
              </w:rPr>
            </w:pPr>
          </w:p>
          <w:p w14:paraId="74F5151E" w14:textId="77777777" w:rsidR="00EC7DE5" w:rsidRPr="00B46D93" w:rsidRDefault="00EC7DE5" w:rsidP="00994D06">
            <w:pPr>
              <w:pStyle w:val="Prrafodelista"/>
              <w:rPr>
                <w:rFonts w:cs="Arial"/>
                <w:sz w:val="20"/>
                <w:szCs w:val="20"/>
              </w:rPr>
            </w:pPr>
          </w:p>
          <w:p w14:paraId="1639BE0E" w14:textId="77777777" w:rsidR="00EC7DE5" w:rsidRPr="00B46D93" w:rsidRDefault="00EC7DE5" w:rsidP="00994D06">
            <w:pPr>
              <w:pStyle w:val="Prrafodelista"/>
              <w:rPr>
                <w:rFonts w:cs="Arial"/>
                <w:sz w:val="20"/>
                <w:szCs w:val="20"/>
              </w:rPr>
            </w:pPr>
          </w:p>
          <w:p w14:paraId="403CCFDD" w14:textId="77777777" w:rsidR="00EC7DE5" w:rsidRPr="00B46D93" w:rsidRDefault="00EC7DE5" w:rsidP="00994D06">
            <w:pPr>
              <w:pStyle w:val="Prrafodelista"/>
              <w:rPr>
                <w:rFonts w:cs="Arial"/>
                <w:sz w:val="20"/>
                <w:szCs w:val="20"/>
              </w:rPr>
            </w:pPr>
          </w:p>
          <w:p w14:paraId="77FF34A3" w14:textId="77777777" w:rsidR="00EC7DE5" w:rsidRPr="00B46D93" w:rsidRDefault="00EC7DE5" w:rsidP="00994D06">
            <w:pPr>
              <w:pStyle w:val="Prrafodelista"/>
              <w:rPr>
                <w:rFonts w:cs="Arial"/>
                <w:sz w:val="20"/>
                <w:szCs w:val="20"/>
              </w:rPr>
            </w:pPr>
          </w:p>
          <w:p w14:paraId="14934BE0" w14:textId="77777777" w:rsidR="00EC7DE5" w:rsidRPr="00B46D93" w:rsidRDefault="00EC7DE5" w:rsidP="00994D06">
            <w:pPr>
              <w:pStyle w:val="Prrafodelista"/>
              <w:rPr>
                <w:rFonts w:cs="Arial"/>
                <w:sz w:val="20"/>
                <w:szCs w:val="20"/>
              </w:rPr>
            </w:pPr>
          </w:p>
          <w:p w14:paraId="79381250" w14:textId="77777777" w:rsidR="00EC7DE5" w:rsidRPr="00B46D93" w:rsidRDefault="00EC7DE5" w:rsidP="00994D06">
            <w:pPr>
              <w:pStyle w:val="NormalWeb"/>
              <w:rPr>
                <w:rFonts w:ascii="Calibri" w:hAnsi="Calibri" w:cs="Arial"/>
                <w:sz w:val="20"/>
                <w:szCs w:val="20"/>
                <w:lang w:val="es-CO"/>
              </w:rPr>
            </w:pPr>
          </w:p>
          <w:p w14:paraId="77236EFC" w14:textId="77777777" w:rsidR="00EC7DE5" w:rsidRPr="00B46D93" w:rsidRDefault="00EC7DE5" w:rsidP="00994D06">
            <w:pPr>
              <w:pStyle w:val="NormalWeb"/>
              <w:rPr>
                <w:rFonts w:ascii="Calibri" w:hAnsi="Calibri" w:cs="Arial"/>
                <w:sz w:val="20"/>
                <w:szCs w:val="20"/>
                <w:lang w:val="es-CO"/>
              </w:rPr>
            </w:pPr>
          </w:p>
          <w:p w14:paraId="2565B75A" w14:textId="77777777" w:rsidR="00EC7DE5" w:rsidRPr="00B46D93" w:rsidRDefault="00EC7DE5" w:rsidP="00994D06">
            <w:pPr>
              <w:pStyle w:val="NormalWeb"/>
              <w:rPr>
                <w:rFonts w:ascii="Calibri" w:hAnsi="Calibri" w:cs="Arial"/>
                <w:sz w:val="20"/>
                <w:szCs w:val="20"/>
                <w:lang w:val="es-CO"/>
              </w:rPr>
            </w:pPr>
          </w:p>
        </w:tc>
        <w:tc>
          <w:tcPr>
            <w:tcW w:w="2977" w:type="dxa"/>
            <w:shd w:val="clear" w:color="auto" w:fill="auto"/>
          </w:tcPr>
          <w:p w14:paraId="4A37D0A3" w14:textId="5B363490" w:rsidR="00EC7DE5" w:rsidRPr="00B46D93" w:rsidRDefault="00EC7DE5" w:rsidP="00994D06">
            <w:pPr>
              <w:rPr>
                <w:rFonts w:cs="Arial"/>
                <w:noProof/>
                <w:sz w:val="20"/>
                <w:szCs w:val="20"/>
              </w:rPr>
            </w:pPr>
          </w:p>
          <w:p w14:paraId="5A4BC7FE" w14:textId="2D9027F2" w:rsidR="00EC7DE5" w:rsidRPr="00B46D93" w:rsidRDefault="007F1C62" w:rsidP="00994D06">
            <w:pPr>
              <w:rPr>
                <w:rFonts w:cs="Arial"/>
                <w:sz w:val="20"/>
                <w:szCs w:val="20"/>
              </w:rPr>
            </w:pPr>
            <w:r>
              <w:rPr>
                <w:rFonts w:cs="Arial"/>
                <w:noProof/>
                <w:sz w:val="20"/>
                <w:szCs w:val="20"/>
              </w:rPr>
              <w:drawing>
                <wp:inline distT="0" distB="0" distL="0" distR="0" wp14:anchorId="1655EA43" wp14:editId="7A032A6D">
                  <wp:extent cx="791845" cy="1055794"/>
                  <wp:effectExtent l="0" t="0" r="8255" b="0"/>
                  <wp:docPr id="11685603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801272" cy="1068363"/>
                          </a:xfrm>
                          <a:prstGeom prst="rect">
                            <a:avLst/>
                          </a:prstGeom>
                          <a:noFill/>
                        </pic:spPr>
                      </pic:pic>
                    </a:graphicData>
                  </a:graphic>
                </wp:inline>
              </w:drawing>
            </w:r>
          </w:p>
          <w:p w14:paraId="28443FC1" w14:textId="0F661CD3" w:rsidR="00EC7DE5" w:rsidRPr="00B46D93" w:rsidRDefault="00EC7DE5" w:rsidP="00994D06">
            <w:pPr>
              <w:jc w:val="center"/>
              <w:rPr>
                <w:rFonts w:cs="Arial"/>
                <w:sz w:val="20"/>
                <w:szCs w:val="20"/>
              </w:rPr>
            </w:pPr>
          </w:p>
        </w:tc>
        <w:tc>
          <w:tcPr>
            <w:tcW w:w="2268" w:type="dxa"/>
            <w:shd w:val="clear" w:color="auto" w:fill="auto"/>
          </w:tcPr>
          <w:p w14:paraId="5D4E98D7" w14:textId="77777777" w:rsidR="00EC7DE5" w:rsidRPr="00B46D93" w:rsidRDefault="00EC7DE5" w:rsidP="00994D06">
            <w:pPr>
              <w:rPr>
                <w:rFonts w:cs="Arial"/>
                <w:sz w:val="20"/>
                <w:szCs w:val="20"/>
              </w:rPr>
            </w:pPr>
          </w:p>
          <w:p w14:paraId="2B4A661E" w14:textId="77777777" w:rsidR="00EC7DE5" w:rsidRPr="00B46D93" w:rsidRDefault="00EC7DE5" w:rsidP="00994D06">
            <w:pPr>
              <w:rPr>
                <w:rFonts w:cs="Arial"/>
                <w:sz w:val="20"/>
                <w:szCs w:val="20"/>
              </w:rPr>
            </w:pPr>
          </w:p>
          <w:p w14:paraId="603C69F5" w14:textId="77777777" w:rsidR="00EC7DE5" w:rsidRPr="00B46D93" w:rsidRDefault="00EC7DE5" w:rsidP="00994D06">
            <w:pPr>
              <w:rPr>
                <w:rFonts w:cs="Arial"/>
                <w:sz w:val="20"/>
                <w:szCs w:val="20"/>
              </w:rPr>
            </w:pPr>
          </w:p>
          <w:p w14:paraId="08B9CCC6" w14:textId="334C3FE0" w:rsidR="00EC7DE5" w:rsidRPr="00B46D93" w:rsidRDefault="006107FB" w:rsidP="00994D06">
            <w:pPr>
              <w:rPr>
                <w:rFonts w:cs="Arial"/>
                <w:sz w:val="20"/>
                <w:szCs w:val="20"/>
              </w:rPr>
            </w:pPr>
            <w:r w:rsidRPr="00B46D93">
              <w:rPr>
                <w:rFonts w:cs="Arial"/>
                <w:sz w:val="20"/>
                <w:szCs w:val="20"/>
              </w:rPr>
              <w:t>10 minutos</w:t>
            </w:r>
          </w:p>
          <w:p w14:paraId="5AF18991" w14:textId="77777777" w:rsidR="00EC7DE5" w:rsidRPr="00B46D93" w:rsidRDefault="00EC7DE5" w:rsidP="00994D06">
            <w:pPr>
              <w:rPr>
                <w:rFonts w:cs="Arial"/>
                <w:sz w:val="20"/>
                <w:szCs w:val="20"/>
              </w:rPr>
            </w:pPr>
          </w:p>
        </w:tc>
      </w:tr>
    </w:tbl>
    <w:p w14:paraId="0A1E66DE" w14:textId="77777777" w:rsidR="00EC7DE5" w:rsidRPr="00B46D93" w:rsidRDefault="00EC7DE5" w:rsidP="00EC7DE5">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EC7DE5" w:rsidRPr="00B46D93" w14:paraId="7E47CD62" w14:textId="77777777" w:rsidTr="00994D06">
        <w:tc>
          <w:tcPr>
            <w:tcW w:w="5303" w:type="dxa"/>
            <w:shd w:val="clear" w:color="auto" w:fill="auto"/>
          </w:tcPr>
          <w:p w14:paraId="4B5D1B1B" w14:textId="25FB2212" w:rsidR="00EC7DE5" w:rsidRPr="00B46D93" w:rsidRDefault="00EC7DE5" w:rsidP="00994D06">
            <w:pPr>
              <w:spacing w:after="0" w:line="240" w:lineRule="auto"/>
              <w:rPr>
                <w:sz w:val="20"/>
                <w:szCs w:val="20"/>
              </w:rPr>
            </w:pPr>
            <w:r w:rsidRPr="00B46D93">
              <w:rPr>
                <w:sz w:val="20"/>
                <w:szCs w:val="20"/>
              </w:rPr>
              <w:t xml:space="preserve">VOLUMEN TOTAL (TIEMPO): </w:t>
            </w:r>
          </w:p>
        </w:tc>
        <w:tc>
          <w:tcPr>
            <w:tcW w:w="5303" w:type="dxa"/>
            <w:shd w:val="clear" w:color="auto" w:fill="auto"/>
          </w:tcPr>
          <w:p w14:paraId="4DE5A716" w14:textId="77777777" w:rsidR="00EC7DE5" w:rsidRPr="00B46D93" w:rsidRDefault="00EC7DE5" w:rsidP="00994D06">
            <w:pPr>
              <w:spacing w:after="0" w:line="240" w:lineRule="auto"/>
              <w:rPr>
                <w:sz w:val="20"/>
                <w:szCs w:val="20"/>
              </w:rPr>
            </w:pPr>
            <w:r w:rsidRPr="00B46D93">
              <w:rPr>
                <w:sz w:val="20"/>
                <w:szCs w:val="20"/>
              </w:rPr>
              <w:t xml:space="preserve">VOLUMEN TOTAL: </w:t>
            </w:r>
          </w:p>
        </w:tc>
      </w:tr>
      <w:tr w:rsidR="00EC7DE5" w:rsidRPr="00B46D93" w14:paraId="6C934E6E" w14:textId="77777777" w:rsidTr="00994D06">
        <w:tc>
          <w:tcPr>
            <w:tcW w:w="5303" w:type="dxa"/>
            <w:shd w:val="clear" w:color="auto" w:fill="auto"/>
          </w:tcPr>
          <w:p w14:paraId="239F1300" w14:textId="77777777" w:rsidR="00EC7DE5" w:rsidRPr="00B46D93" w:rsidRDefault="00EC7DE5" w:rsidP="00994D06">
            <w:pPr>
              <w:spacing w:after="0" w:line="240" w:lineRule="auto"/>
              <w:rPr>
                <w:sz w:val="20"/>
                <w:szCs w:val="20"/>
              </w:rPr>
            </w:pPr>
            <w:r w:rsidRPr="00B46D93">
              <w:rPr>
                <w:sz w:val="20"/>
                <w:szCs w:val="20"/>
              </w:rPr>
              <w:t xml:space="preserve">PLANIFICADO: </w:t>
            </w:r>
          </w:p>
        </w:tc>
        <w:tc>
          <w:tcPr>
            <w:tcW w:w="5303" w:type="dxa"/>
            <w:shd w:val="clear" w:color="auto" w:fill="auto"/>
          </w:tcPr>
          <w:p w14:paraId="28A8BE25" w14:textId="77777777" w:rsidR="00EC7DE5" w:rsidRPr="00B46D93" w:rsidRDefault="00EC7DE5" w:rsidP="00994D06">
            <w:pPr>
              <w:spacing w:after="0" w:line="240" w:lineRule="auto"/>
              <w:rPr>
                <w:sz w:val="20"/>
                <w:szCs w:val="20"/>
              </w:rPr>
            </w:pPr>
            <w:r w:rsidRPr="00B46D93">
              <w:rPr>
                <w:sz w:val="20"/>
                <w:szCs w:val="20"/>
              </w:rPr>
              <w:t xml:space="preserve">REALIZADO: </w:t>
            </w:r>
          </w:p>
        </w:tc>
      </w:tr>
    </w:tbl>
    <w:p w14:paraId="6A34CC9E" w14:textId="77777777" w:rsidR="00EC7DE5" w:rsidRPr="00B46D93" w:rsidRDefault="00EC7DE5" w:rsidP="00EC7DE5">
      <w:pPr>
        <w:rPr>
          <w:sz w:val="20"/>
          <w:szCs w:val="20"/>
        </w:rPr>
      </w:pPr>
    </w:p>
    <w:p w14:paraId="069AB094" w14:textId="77777777" w:rsidR="00EC7DE5" w:rsidRPr="00B46D93" w:rsidRDefault="00EC7DE5" w:rsidP="00EC7DE5">
      <w:pPr>
        <w:rPr>
          <w:sz w:val="20"/>
          <w:szCs w:val="20"/>
        </w:rPr>
      </w:pPr>
      <w:r w:rsidRPr="00B46D93">
        <w:rPr>
          <w:sz w:val="20"/>
          <w:szCs w:val="20"/>
        </w:rPr>
        <w:t xml:space="preserve">OBSERVACIONES: </w:t>
      </w:r>
    </w:p>
    <w:p w14:paraId="4EDECC8F" w14:textId="1B49069D" w:rsidR="006107FB" w:rsidRPr="00B46D93" w:rsidRDefault="006107FB" w:rsidP="00EC7DE5">
      <w:pPr>
        <w:rPr>
          <w:sz w:val="20"/>
          <w:szCs w:val="20"/>
        </w:rPr>
      </w:pPr>
    </w:p>
    <w:p w14:paraId="7774D5CF" w14:textId="77777777" w:rsidR="00EC7DE5" w:rsidRPr="00B46D93" w:rsidRDefault="00EC7DE5" w:rsidP="00EC7DE5">
      <w:pPr>
        <w:rPr>
          <w:sz w:val="20"/>
          <w:szCs w:val="20"/>
        </w:rPr>
      </w:pPr>
    </w:p>
    <w:p w14:paraId="03B3D0BB" w14:textId="77777777" w:rsidR="00D70766" w:rsidRDefault="00D70766" w:rsidP="002B61E1"/>
    <w:p w14:paraId="7F162E7F" w14:textId="77777777" w:rsidR="00275C5C" w:rsidRPr="00275C5C" w:rsidRDefault="00275C5C" w:rsidP="00275C5C"/>
    <w:p w14:paraId="2DF167F2" w14:textId="77777777" w:rsidR="00275C5C" w:rsidRPr="00275C5C" w:rsidRDefault="00275C5C" w:rsidP="00275C5C"/>
    <w:p w14:paraId="6B823EAB" w14:textId="77777777" w:rsidR="00275C5C" w:rsidRPr="00275C5C" w:rsidRDefault="00275C5C" w:rsidP="00275C5C"/>
    <w:p w14:paraId="075FEA87" w14:textId="77777777" w:rsidR="00275C5C" w:rsidRDefault="00275C5C" w:rsidP="00275C5C"/>
    <w:p w14:paraId="071A8B69" w14:textId="77777777" w:rsidR="00275C5C" w:rsidRDefault="00275C5C" w:rsidP="00275C5C">
      <w:pPr>
        <w:jc w:val="right"/>
      </w:pPr>
    </w:p>
    <w:p w14:paraId="0D0A6B37" w14:textId="77777777" w:rsidR="00275C5C" w:rsidRDefault="00275C5C" w:rsidP="00275C5C">
      <w:pPr>
        <w:jc w:val="right"/>
      </w:pPr>
    </w:p>
    <w:p w14:paraId="5136E3F8" w14:textId="77777777" w:rsidR="00275C5C" w:rsidRDefault="00275C5C" w:rsidP="00275C5C">
      <w:pPr>
        <w:jc w:val="right"/>
      </w:pPr>
    </w:p>
    <w:p w14:paraId="0E85BF9F" w14:textId="77777777" w:rsidR="00275C5C" w:rsidRDefault="00275C5C" w:rsidP="00275C5C">
      <w:pPr>
        <w:jc w:val="right"/>
      </w:pPr>
    </w:p>
    <w:p w14:paraId="0AB868D5" w14:textId="77777777" w:rsidR="00275C5C" w:rsidRDefault="00275C5C" w:rsidP="00275C5C">
      <w:pPr>
        <w:jc w:val="right"/>
      </w:pPr>
    </w:p>
    <w:p w14:paraId="4470CE50" w14:textId="77777777" w:rsidR="00275C5C" w:rsidRDefault="00275C5C" w:rsidP="00275C5C">
      <w:pPr>
        <w:jc w:val="right"/>
      </w:pPr>
    </w:p>
    <w:p w14:paraId="5989ECA0" w14:textId="77777777" w:rsidR="00275C5C" w:rsidRDefault="00275C5C" w:rsidP="00275C5C">
      <w:pPr>
        <w:jc w:val="right"/>
      </w:pPr>
    </w:p>
    <w:p w14:paraId="2E0F3DF9" w14:textId="77777777" w:rsidR="00275C5C" w:rsidRDefault="00275C5C" w:rsidP="00275C5C"/>
    <w:p w14:paraId="28F288C2" w14:textId="77777777" w:rsidR="00275C5C" w:rsidRDefault="00275C5C" w:rsidP="00275C5C"/>
    <w:p w14:paraId="066EE361" w14:textId="77777777" w:rsidR="00275C5C" w:rsidRPr="00E0483C"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E0483C">
        <w:rPr>
          <w:b/>
          <w:sz w:val="20"/>
          <w:szCs w:val="20"/>
        </w:rPr>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E0483C" w14:paraId="222F66F0" w14:textId="77777777" w:rsidTr="0062523F">
        <w:trPr>
          <w:trHeight w:val="337"/>
        </w:trPr>
        <w:tc>
          <w:tcPr>
            <w:tcW w:w="3033" w:type="dxa"/>
            <w:gridSpan w:val="2"/>
            <w:shd w:val="clear" w:color="auto" w:fill="auto"/>
            <w:vAlign w:val="center"/>
          </w:tcPr>
          <w:p w14:paraId="6715B92C" w14:textId="77777777" w:rsidR="00275C5C" w:rsidRPr="00E0483C" w:rsidRDefault="00275C5C" w:rsidP="0062523F">
            <w:pPr>
              <w:spacing w:after="0" w:line="240" w:lineRule="auto"/>
              <w:rPr>
                <w:rFonts w:cs="Arial"/>
                <w:sz w:val="20"/>
                <w:szCs w:val="20"/>
              </w:rPr>
            </w:pPr>
            <w:r w:rsidRPr="00E0483C">
              <w:rPr>
                <w:rFonts w:cs="Arial"/>
                <w:b/>
                <w:sz w:val="20"/>
                <w:szCs w:val="20"/>
              </w:rPr>
              <w:t>DEPORTE: FUTBOL</w:t>
            </w:r>
          </w:p>
        </w:tc>
        <w:tc>
          <w:tcPr>
            <w:tcW w:w="5439" w:type="dxa"/>
            <w:gridSpan w:val="3"/>
            <w:shd w:val="clear" w:color="auto" w:fill="auto"/>
            <w:vAlign w:val="center"/>
          </w:tcPr>
          <w:p w14:paraId="476DBFBA" w14:textId="77777777" w:rsidR="00275C5C" w:rsidRPr="00E0483C" w:rsidRDefault="00275C5C" w:rsidP="0062523F">
            <w:pPr>
              <w:spacing w:after="0" w:line="240" w:lineRule="auto"/>
              <w:rPr>
                <w:rFonts w:cs="Arial"/>
                <w:sz w:val="20"/>
                <w:szCs w:val="20"/>
              </w:rPr>
            </w:pPr>
            <w:r w:rsidRPr="00E0483C">
              <w:rPr>
                <w:rFonts w:cs="Arial"/>
                <w:b/>
                <w:sz w:val="20"/>
                <w:szCs w:val="20"/>
              </w:rPr>
              <w:t>ENTRENADOR: NICOLAS DELGADO</w:t>
            </w:r>
          </w:p>
        </w:tc>
        <w:tc>
          <w:tcPr>
            <w:tcW w:w="2268" w:type="dxa"/>
            <w:shd w:val="clear" w:color="auto" w:fill="auto"/>
            <w:vAlign w:val="center"/>
          </w:tcPr>
          <w:p w14:paraId="58612759" w14:textId="77777777" w:rsidR="00275C5C" w:rsidRPr="00E0483C" w:rsidRDefault="00275C5C" w:rsidP="0062523F">
            <w:pPr>
              <w:spacing w:after="0" w:line="240" w:lineRule="auto"/>
              <w:rPr>
                <w:rFonts w:cs="Arial"/>
                <w:b/>
                <w:sz w:val="20"/>
                <w:szCs w:val="20"/>
              </w:rPr>
            </w:pPr>
            <w:r w:rsidRPr="00E0483C">
              <w:rPr>
                <w:rFonts w:cs="Arial"/>
                <w:b/>
                <w:sz w:val="20"/>
                <w:szCs w:val="20"/>
              </w:rPr>
              <w:t>SESION N.º2</w:t>
            </w:r>
          </w:p>
        </w:tc>
      </w:tr>
      <w:tr w:rsidR="00275C5C" w:rsidRPr="00E0483C" w14:paraId="42D0868D" w14:textId="77777777" w:rsidTr="0062523F">
        <w:trPr>
          <w:trHeight w:val="385"/>
        </w:trPr>
        <w:tc>
          <w:tcPr>
            <w:tcW w:w="5495" w:type="dxa"/>
            <w:gridSpan w:val="4"/>
            <w:shd w:val="clear" w:color="auto" w:fill="auto"/>
            <w:vAlign w:val="center"/>
          </w:tcPr>
          <w:p w14:paraId="0F8CC45B" w14:textId="77777777" w:rsidR="00275C5C" w:rsidRPr="00E0483C" w:rsidRDefault="00275C5C" w:rsidP="0062523F">
            <w:pPr>
              <w:spacing w:after="0" w:line="240" w:lineRule="auto"/>
              <w:rPr>
                <w:rFonts w:cs="Arial"/>
                <w:b/>
                <w:sz w:val="20"/>
                <w:szCs w:val="20"/>
              </w:rPr>
            </w:pPr>
            <w:r w:rsidRPr="00E0483C">
              <w:rPr>
                <w:rFonts w:cs="Arial"/>
                <w:b/>
                <w:sz w:val="20"/>
                <w:szCs w:val="20"/>
              </w:rPr>
              <w:t xml:space="preserve">MEDIO FISICO:  </w:t>
            </w:r>
          </w:p>
          <w:p w14:paraId="26558F42" w14:textId="77777777" w:rsidR="00275C5C" w:rsidRPr="00E0483C" w:rsidRDefault="00275C5C" w:rsidP="0062523F">
            <w:pPr>
              <w:spacing w:after="0" w:line="240" w:lineRule="auto"/>
              <w:rPr>
                <w:rFonts w:cs="Arial"/>
                <w:sz w:val="20"/>
                <w:szCs w:val="20"/>
              </w:rPr>
            </w:pPr>
            <w:r w:rsidRPr="00E0483C">
              <w:rPr>
                <w:rFonts w:cs="Arial"/>
                <w:b/>
                <w:sz w:val="20"/>
                <w:szCs w:val="20"/>
              </w:rPr>
              <w:t>FECHA: 26 SEPTIEMBRE</w:t>
            </w:r>
          </w:p>
        </w:tc>
        <w:tc>
          <w:tcPr>
            <w:tcW w:w="5245" w:type="dxa"/>
            <w:gridSpan w:val="2"/>
            <w:shd w:val="clear" w:color="auto" w:fill="auto"/>
            <w:vAlign w:val="center"/>
          </w:tcPr>
          <w:p w14:paraId="3B65934B" w14:textId="77777777" w:rsidR="00275C5C" w:rsidRPr="00E0483C" w:rsidRDefault="00275C5C" w:rsidP="0062523F">
            <w:pPr>
              <w:spacing w:after="0" w:line="240" w:lineRule="auto"/>
              <w:rPr>
                <w:rFonts w:cs="Arial"/>
                <w:sz w:val="20"/>
                <w:szCs w:val="20"/>
              </w:rPr>
            </w:pPr>
            <w:r w:rsidRPr="00E0483C">
              <w:rPr>
                <w:rFonts w:cs="Arial"/>
                <w:b/>
                <w:sz w:val="20"/>
                <w:szCs w:val="20"/>
              </w:rPr>
              <w:t>CATEGORIA: SUB 1</w:t>
            </w:r>
            <w:r>
              <w:rPr>
                <w:rFonts w:cs="Arial"/>
                <w:b/>
                <w:sz w:val="20"/>
                <w:szCs w:val="20"/>
              </w:rPr>
              <w:t>5</w:t>
            </w:r>
          </w:p>
        </w:tc>
      </w:tr>
      <w:tr w:rsidR="00275C5C" w:rsidRPr="00E0483C" w14:paraId="6F9248F1" w14:textId="77777777" w:rsidTr="0062523F">
        <w:trPr>
          <w:trHeight w:val="130"/>
        </w:trPr>
        <w:tc>
          <w:tcPr>
            <w:tcW w:w="5282" w:type="dxa"/>
            <w:gridSpan w:val="3"/>
            <w:shd w:val="clear" w:color="auto" w:fill="auto"/>
            <w:vAlign w:val="center"/>
          </w:tcPr>
          <w:p w14:paraId="54C6B50D" w14:textId="77777777" w:rsidR="00275C5C" w:rsidRPr="00E0483C" w:rsidRDefault="00275C5C" w:rsidP="0062523F">
            <w:pPr>
              <w:spacing w:after="0" w:line="240" w:lineRule="auto"/>
              <w:rPr>
                <w:rFonts w:cs="Arial"/>
                <w:sz w:val="20"/>
                <w:szCs w:val="20"/>
              </w:rPr>
            </w:pPr>
            <w:r w:rsidRPr="00E0483C">
              <w:rPr>
                <w:rFonts w:cs="Arial"/>
                <w:b/>
                <w:sz w:val="20"/>
                <w:szCs w:val="20"/>
              </w:rPr>
              <w:t>TEMA:    PREPARACION FISICA</w:t>
            </w:r>
          </w:p>
        </w:tc>
        <w:tc>
          <w:tcPr>
            <w:tcW w:w="5458" w:type="dxa"/>
            <w:gridSpan w:val="3"/>
            <w:shd w:val="clear" w:color="auto" w:fill="auto"/>
            <w:vAlign w:val="center"/>
          </w:tcPr>
          <w:p w14:paraId="661C87CA" w14:textId="77777777" w:rsidR="00275C5C" w:rsidRPr="00E0483C" w:rsidRDefault="00275C5C" w:rsidP="0062523F">
            <w:pPr>
              <w:spacing w:after="0" w:line="240" w:lineRule="auto"/>
              <w:rPr>
                <w:rFonts w:cs="Arial"/>
                <w:b/>
                <w:bCs/>
                <w:sz w:val="20"/>
                <w:szCs w:val="20"/>
              </w:rPr>
            </w:pPr>
            <w:r w:rsidRPr="00E0483C">
              <w:rPr>
                <w:rFonts w:cs="Arial"/>
                <w:b/>
                <w:bCs/>
                <w:sz w:val="20"/>
                <w:szCs w:val="20"/>
              </w:rPr>
              <w:t xml:space="preserve">MEDIO DIDACTICO: BALONES TOPES CONOS </w:t>
            </w:r>
          </w:p>
        </w:tc>
      </w:tr>
      <w:tr w:rsidR="00275C5C" w:rsidRPr="00E0483C" w14:paraId="13105FCD" w14:textId="77777777" w:rsidTr="0062523F">
        <w:trPr>
          <w:trHeight w:val="337"/>
        </w:trPr>
        <w:tc>
          <w:tcPr>
            <w:tcW w:w="10740" w:type="dxa"/>
            <w:gridSpan w:val="6"/>
            <w:shd w:val="clear" w:color="auto" w:fill="auto"/>
            <w:vAlign w:val="center"/>
          </w:tcPr>
          <w:p w14:paraId="5A05295B" w14:textId="77777777" w:rsidR="00275C5C" w:rsidRPr="00E0483C" w:rsidRDefault="00275C5C" w:rsidP="0062523F">
            <w:pPr>
              <w:spacing w:after="0" w:line="240" w:lineRule="auto"/>
              <w:rPr>
                <w:rFonts w:cs="Arial"/>
                <w:b/>
                <w:sz w:val="20"/>
                <w:szCs w:val="20"/>
              </w:rPr>
            </w:pPr>
            <w:r w:rsidRPr="00E0483C">
              <w:rPr>
                <w:rFonts w:cs="Arial"/>
                <w:b/>
                <w:sz w:val="20"/>
                <w:szCs w:val="20"/>
              </w:rPr>
              <w:t>OBJETIVO:  FORTALECER LAS BASES TECNICAS DEL JUGADOR</w:t>
            </w:r>
          </w:p>
        </w:tc>
      </w:tr>
      <w:tr w:rsidR="00275C5C" w:rsidRPr="00E0483C" w14:paraId="4DE35554" w14:textId="77777777" w:rsidTr="0062523F">
        <w:trPr>
          <w:trHeight w:val="315"/>
        </w:trPr>
        <w:tc>
          <w:tcPr>
            <w:tcW w:w="799" w:type="dxa"/>
            <w:shd w:val="clear" w:color="auto" w:fill="auto"/>
          </w:tcPr>
          <w:p w14:paraId="763809D8" w14:textId="77777777" w:rsidR="00275C5C" w:rsidRPr="00E0483C" w:rsidRDefault="00275C5C" w:rsidP="0062523F">
            <w:pPr>
              <w:spacing w:after="0" w:line="240" w:lineRule="auto"/>
              <w:rPr>
                <w:rFonts w:cs="Arial"/>
                <w:b/>
                <w:sz w:val="20"/>
                <w:szCs w:val="20"/>
              </w:rPr>
            </w:pPr>
          </w:p>
          <w:p w14:paraId="5EDEA385" w14:textId="77777777" w:rsidR="00275C5C" w:rsidRPr="00E0483C" w:rsidRDefault="00275C5C" w:rsidP="0062523F">
            <w:pPr>
              <w:spacing w:after="0" w:line="240" w:lineRule="auto"/>
              <w:rPr>
                <w:rFonts w:cs="Arial"/>
                <w:b/>
                <w:sz w:val="20"/>
                <w:szCs w:val="20"/>
              </w:rPr>
            </w:pPr>
            <w:r w:rsidRPr="00E0483C">
              <w:rPr>
                <w:rFonts w:cs="Arial"/>
                <w:b/>
                <w:sz w:val="20"/>
                <w:szCs w:val="20"/>
              </w:rPr>
              <w:t>FASE</w:t>
            </w:r>
          </w:p>
          <w:p w14:paraId="1E340F7E" w14:textId="77777777" w:rsidR="00275C5C" w:rsidRPr="00E0483C" w:rsidRDefault="00275C5C" w:rsidP="0062523F">
            <w:pPr>
              <w:spacing w:after="0" w:line="240" w:lineRule="auto"/>
              <w:rPr>
                <w:rFonts w:cs="Arial"/>
                <w:b/>
                <w:sz w:val="20"/>
                <w:szCs w:val="20"/>
              </w:rPr>
            </w:pPr>
          </w:p>
        </w:tc>
        <w:tc>
          <w:tcPr>
            <w:tcW w:w="4696" w:type="dxa"/>
            <w:gridSpan w:val="3"/>
            <w:shd w:val="clear" w:color="auto" w:fill="auto"/>
          </w:tcPr>
          <w:p w14:paraId="4E431702" w14:textId="77777777" w:rsidR="00275C5C" w:rsidRPr="00E0483C" w:rsidRDefault="00275C5C" w:rsidP="0062523F">
            <w:pPr>
              <w:spacing w:after="0" w:line="240" w:lineRule="auto"/>
              <w:jc w:val="center"/>
              <w:rPr>
                <w:rFonts w:cs="Arial"/>
                <w:b/>
                <w:sz w:val="20"/>
                <w:szCs w:val="20"/>
              </w:rPr>
            </w:pPr>
          </w:p>
          <w:p w14:paraId="7ED69771"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DESCRIPCION DE LA ACTIVIDAD</w:t>
            </w:r>
          </w:p>
        </w:tc>
        <w:tc>
          <w:tcPr>
            <w:tcW w:w="2977" w:type="dxa"/>
            <w:shd w:val="clear" w:color="auto" w:fill="auto"/>
          </w:tcPr>
          <w:p w14:paraId="097CC397" w14:textId="77777777" w:rsidR="00275C5C" w:rsidRPr="00E0483C" w:rsidRDefault="00275C5C" w:rsidP="0062523F">
            <w:pPr>
              <w:spacing w:after="0" w:line="240" w:lineRule="auto"/>
              <w:jc w:val="center"/>
              <w:rPr>
                <w:rFonts w:cs="Arial"/>
                <w:b/>
                <w:sz w:val="20"/>
                <w:szCs w:val="20"/>
              </w:rPr>
            </w:pPr>
          </w:p>
          <w:p w14:paraId="12681CF3"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EVIDENCIA FOTOGRAFICA</w:t>
            </w:r>
          </w:p>
        </w:tc>
        <w:tc>
          <w:tcPr>
            <w:tcW w:w="2268" w:type="dxa"/>
            <w:shd w:val="clear" w:color="auto" w:fill="auto"/>
          </w:tcPr>
          <w:p w14:paraId="3F2B4662" w14:textId="77777777" w:rsidR="00275C5C" w:rsidRPr="00E0483C" w:rsidRDefault="00275C5C" w:rsidP="0062523F">
            <w:pPr>
              <w:spacing w:after="0" w:line="240" w:lineRule="auto"/>
              <w:jc w:val="center"/>
              <w:rPr>
                <w:rFonts w:cs="Arial"/>
                <w:b/>
                <w:sz w:val="20"/>
                <w:szCs w:val="20"/>
              </w:rPr>
            </w:pPr>
          </w:p>
          <w:p w14:paraId="7A37E89A"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DOSIFICACIÓN</w:t>
            </w:r>
          </w:p>
        </w:tc>
      </w:tr>
      <w:tr w:rsidR="00275C5C" w:rsidRPr="00E0483C" w14:paraId="7385F0EC" w14:textId="77777777" w:rsidTr="00C32842">
        <w:trPr>
          <w:trHeight w:val="2694"/>
        </w:trPr>
        <w:tc>
          <w:tcPr>
            <w:tcW w:w="799" w:type="dxa"/>
            <w:shd w:val="clear" w:color="auto" w:fill="auto"/>
          </w:tcPr>
          <w:p w14:paraId="254D5B3F" w14:textId="77777777" w:rsidR="00275C5C" w:rsidRPr="00E0483C" w:rsidRDefault="00275C5C" w:rsidP="0062523F">
            <w:pPr>
              <w:spacing w:after="0" w:line="240" w:lineRule="auto"/>
              <w:rPr>
                <w:rFonts w:cs="Arial"/>
                <w:b/>
                <w:sz w:val="20"/>
                <w:szCs w:val="20"/>
              </w:rPr>
            </w:pPr>
          </w:p>
          <w:p w14:paraId="23B250A9" w14:textId="77777777" w:rsidR="00275C5C" w:rsidRPr="00E0483C" w:rsidRDefault="00275C5C" w:rsidP="0062523F">
            <w:pPr>
              <w:spacing w:after="0" w:line="240" w:lineRule="auto"/>
              <w:rPr>
                <w:rFonts w:cs="Arial"/>
                <w:b/>
                <w:sz w:val="20"/>
                <w:szCs w:val="20"/>
              </w:rPr>
            </w:pPr>
          </w:p>
          <w:p w14:paraId="0ACD35E5"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7D994524"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7BFE63B2"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694399F9"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C</w:t>
            </w:r>
          </w:p>
          <w:p w14:paraId="6176DE77"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2841627C"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6F6BEE0F"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L</w:t>
            </w:r>
          </w:p>
        </w:tc>
        <w:tc>
          <w:tcPr>
            <w:tcW w:w="4696" w:type="dxa"/>
            <w:gridSpan w:val="3"/>
            <w:shd w:val="clear" w:color="auto" w:fill="auto"/>
          </w:tcPr>
          <w:p w14:paraId="1A98AC70" w14:textId="77777777" w:rsidR="00275C5C" w:rsidRPr="00E0483C" w:rsidRDefault="00275C5C" w:rsidP="0062523F">
            <w:pPr>
              <w:pStyle w:val="Prrafodelista"/>
              <w:rPr>
                <w:rFonts w:cs="Arial"/>
                <w:sz w:val="20"/>
                <w:szCs w:val="20"/>
              </w:rPr>
            </w:pPr>
          </w:p>
          <w:p w14:paraId="6E1C093F" w14:textId="77777777" w:rsidR="00275C5C" w:rsidRPr="00E0483C" w:rsidRDefault="00275C5C" w:rsidP="00275C5C">
            <w:pPr>
              <w:pStyle w:val="NormalWeb"/>
              <w:numPr>
                <w:ilvl w:val="0"/>
                <w:numId w:val="11"/>
              </w:numPr>
              <w:rPr>
                <w:rFonts w:ascii="Calibri" w:hAnsi="Calibri" w:cs="Arial"/>
                <w:sz w:val="20"/>
                <w:szCs w:val="20"/>
                <w:lang w:val="es-CO"/>
              </w:rPr>
            </w:pPr>
            <w:r w:rsidRPr="00E0483C">
              <w:rPr>
                <w:rFonts w:ascii="Calibri" w:hAnsi="Calibri" w:cs="Arial"/>
                <w:sz w:val="20"/>
                <w:szCs w:val="20"/>
                <w:lang w:val="es-CO"/>
              </w:rPr>
              <w:t xml:space="preserve">Charla técnica </w:t>
            </w:r>
          </w:p>
          <w:p w14:paraId="3303A76B" w14:textId="77777777" w:rsidR="00275C5C" w:rsidRDefault="00275C5C" w:rsidP="00275C5C">
            <w:pPr>
              <w:pStyle w:val="NormalWeb"/>
              <w:numPr>
                <w:ilvl w:val="0"/>
                <w:numId w:val="11"/>
              </w:numPr>
              <w:rPr>
                <w:rFonts w:ascii="Calibri" w:hAnsi="Calibri" w:cs="Arial"/>
                <w:sz w:val="20"/>
                <w:szCs w:val="20"/>
                <w:lang w:val="es-CO"/>
              </w:rPr>
            </w:pPr>
            <w:r w:rsidRPr="00E0483C">
              <w:rPr>
                <w:rFonts w:ascii="Calibri" w:hAnsi="Calibri" w:cs="Arial"/>
                <w:sz w:val="20"/>
                <w:szCs w:val="20"/>
                <w:lang w:val="es-CO"/>
              </w:rPr>
              <w:t xml:space="preserve">Movilidad articular y prevención de lesiones </w:t>
            </w:r>
          </w:p>
          <w:p w14:paraId="449B9772" w14:textId="77777777" w:rsidR="00C32842" w:rsidRPr="00C32842" w:rsidRDefault="00C32842" w:rsidP="00C32842"/>
        </w:tc>
        <w:tc>
          <w:tcPr>
            <w:tcW w:w="2977" w:type="dxa"/>
            <w:shd w:val="clear" w:color="auto" w:fill="auto"/>
          </w:tcPr>
          <w:p w14:paraId="200DB713" w14:textId="207C60A3" w:rsidR="00275C5C" w:rsidRPr="00E0483C" w:rsidRDefault="00275C5C" w:rsidP="0062523F">
            <w:pPr>
              <w:jc w:val="center"/>
              <w:rPr>
                <w:rFonts w:cs="Arial"/>
                <w:sz w:val="20"/>
                <w:szCs w:val="20"/>
              </w:rPr>
            </w:pPr>
          </w:p>
          <w:p w14:paraId="49351264" w14:textId="415EB924" w:rsidR="00275C5C" w:rsidRPr="00E0483C" w:rsidRDefault="00C32842" w:rsidP="0062523F">
            <w:pPr>
              <w:rPr>
                <w:rFonts w:cs="Arial"/>
                <w:sz w:val="20"/>
                <w:szCs w:val="20"/>
              </w:rPr>
            </w:pPr>
            <w:r>
              <w:rPr>
                <w:rFonts w:cs="Arial"/>
                <w:noProof/>
                <w:sz w:val="20"/>
                <w:szCs w:val="20"/>
              </w:rPr>
              <w:drawing>
                <wp:inline distT="0" distB="0" distL="0" distR="0" wp14:anchorId="69F161EF" wp14:editId="54CBEC49">
                  <wp:extent cx="1114427" cy="1228725"/>
                  <wp:effectExtent l="0" t="0" r="9525" b="0"/>
                  <wp:docPr id="4593513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150430" cy="1268421"/>
                          </a:xfrm>
                          <a:prstGeom prst="rect">
                            <a:avLst/>
                          </a:prstGeom>
                          <a:noFill/>
                        </pic:spPr>
                      </pic:pic>
                    </a:graphicData>
                  </a:graphic>
                </wp:inline>
              </w:drawing>
            </w:r>
          </w:p>
          <w:p w14:paraId="140F72E7" w14:textId="4F91B056" w:rsidR="00275C5C" w:rsidRPr="00E0483C" w:rsidRDefault="00275C5C" w:rsidP="0062523F">
            <w:pPr>
              <w:rPr>
                <w:rFonts w:cs="Arial"/>
                <w:sz w:val="20"/>
                <w:szCs w:val="20"/>
              </w:rPr>
            </w:pPr>
          </w:p>
          <w:p w14:paraId="2FB7C2F6" w14:textId="77777777" w:rsidR="00275C5C" w:rsidRPr="00E0483C" w:rsidRDefault="00275C5C" w:rsidP="0062523F">
            <w:pPr>
              <w:rPr>
                <w:rFonts w:cs="Arial"/>
                <w:sz w:val="20"/>
                <w:szCs w:val="20"/>
              </w:rPr>
            </w:pPr>
          </w:p>
          <w:p w14:paraId="37BF364D" w14:textId="77777777" w:rsidR="00275C5C" w:rsidRPr="00E0483C" w:rsidRDefault="00275C5C" w:rsidP="0062523F">
            <w:pPr>
              <w:rPr>
                <w:rFonts w:cs="Arial"/>
                <w:sz w:val="20"/>
                <w:szCs w:val="20"/>
              </w:rPr>
            </w:pPr>
          </w:p>
          <w:p w14:paraId="3D930722" w14:textId="77777777" w:rsidR="00275C5C" w:rsidRPr="00E0483C" w:rsidRDefault="00275C5C" w:rsidP="0062523F">
            <w:pPr>
              <w:jc w:val="center"/>
              <w:rPr>
                <w:rFonts w:cs="Arial"/>
                <w:sz w:val="20"/>
                <w:szCs w:val="20"/>
              </w:rPr>
            </w:pPr>
          </w:p>
        </w:tc>
        <w:tc>
          <w:tcPr>
            <w:tcW w:w="2268" w:type="dxa"/>
            <w:shd w:val="clear" w:color="auto" w:fill="auto"/>
          </w:tcPr>
          <w:p w14:paraId="4C85710D" w14:textId="77777777" w:rsidR="00275C5C" w:rsidRPr="00E0483C" w:rsidRDefault="00275C5C" w:rsidP="0062523F">
            <w:pPr>
              <w:spacing w:after="0" w:line="240" w:lineRule="auto"/>
              <w:rPr>
                <w:rFonts w:cs="Arial"/>
                <w:bCs/>
                <w:sz w:val="20"/>
                <w:szCs w:val="20"/>
              </w:rPr>
            </w:pPr>
          </w:p>
          <w:p w14:paraId="364EE76D" w14:textId="77777777" w:rsidR="00275C5C" w:rsidRPr="00E0483C" w:rsidRDefault="00275C5C" w:rsidP="0062523F">
            <w:pPr>
              <w:spacing w:after="0" w:line="240" w:lineRule="auto"/>
              <w:rPr>
                <w:rFonts w:cs="Arial"/>
                <w:bCs/>
                <w:sz w:val="20"/>
                <w:szCs w:val="20"/>
              </w:rPr>
            </w:pPr>
          </w:p>
          <w:p w14:paraId="0C110310" w14:textId="77777777" w:rsidR="00275C5C" w:rsidRPr="00E0483C" w:rsidRDefault="00275C5C" w:rsidP="0062523F">
            <w:pPr>
              <w:spacing w:after="0" w:line="240" w:lineRule="auto"/>
              <w:rPr>
                <w:rFonts w:cs="Arial"/>
                <w:bCs/>
                <w:sz w:val="20"/>
                <w:szCs w:val="20"/>
              </w:rPr>
            </w:pPr>
            <w:r w:rsidRPr="00E0483C">
              <w:rPr>
                <w:rFonts w:cs="Arial"/>
                <w:bCs/>
                <w:sz w:val="20"/>
                <w:szCs w:val="20"/>
              </w:rPr>
              <w:t>5 MINUTOS</w:t>
            </w:r>
          </w:p>
          <w:p w14:paraId="03AF34B7" w14:textId="77777777" w:rsidR="00275C5C" w:rsidRPr="00E0483C" w:rsidRDefault="00275C5C" w:rsidP="0062523F">
            <w:pPr>
              <w:spacing w:after="0" w:line="240" w:lineRule="auto"/>
              <w:rPr>
                <w:rFonts w:cs="Arial"/>
                <w:bCs/>
                <w:sz w:val="20"/>
                <w:szCs w:val="20"/>
              </w:rPr>
            </w:pPr>
            <w:r w:rsidRPr="00E0483C">
              <w:rPr>
                <w:rFonts w:cs="Arial"/>
                <w:bCs/>
                <w:sz w:val="20"/>
                <w:szCs w:val="20"/>
              </w:rPr>
              <w:t>15 MINUTOS</w:t>
            </w:r>
          </w:p>
        </w:tc>
      </w:tr>
      <w:tr w:rsidR="00275C5C" w:rsidRPr="00E0483C" w14:paraId="46CDBF44" w14:textId="77777777" w:rsidTr="0062523F">
        <w:trPr>
          <w:trHeight w:val="579"/>
        </w:trPr>
        <w:tc>
          <w:tcPr>
            <w:tcW w:w="799" w:type="dxa"/>
            <w:shd w:val="clear" w:color="auto" w:fill="auto"/>
          </w:tcPr>
          <w:p w14:paraId="74788086" w14:textId="77777777" w:rsidR="00275C5C" w:rsidRPr="00E0483C" w:rsidRDefault="00275C5C" w:rsidP="0062523F">
            <w:pPr>
              <w:spacing w:after="0" w:line="240" w:lineRule="auto"/>
              <w:rPr>
                <w:rFonts w:cs="Arial"/>
                <w:b/>
                <w:sz w:val="20"/>
                <w:szCs w:val="20"/>
              </w:rPr>
            </w:pPr>
          </w:p>
          <w:p w14:paraId="4DE77902" w14:textId="77777777" w:rsidR="00275C5C" w:rsidRPr="00E0483C" w:rsidRDefault="00275C5C" w:rsidP="0062523F">
            <w:pPr>
              <w:spacing w:after="0" w:line="240" w:lineRule="auto"/>
              <w:rPr>
                <w:rFonts w:cs="Arial"/>
                <w:b/>
                <w:sz w:val="20"/>
                <w:szCs w:val="20"/>
              </w:rPr>
            </w:pPr>
          </w:p>
          <w:p w14:paraId="441A23F5" w14:textId="77777777" w:rsidR="00275C5C" w:rsidRPr="00E0483C" w:rsidRDefault="00275C5C" w:rsidP="0062523F">
            <w:pPr>
              <w:spacing w:after="0" w:line="240" w:lineRule="auto"/>
              <w:rPr>
                <w:rFonts w:cs="Arial"/>
                <w:b/>
                <w:sz w:val="20"/>
                <w:szCs w:val="20"/>
              </w:rPr>
            </w:pPr>
          </w:p>
          <w:p w14:paraId="39E24CDD"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C</w:t>
            </w:r>
          </w:p>
          <w:p w14:paraId="39AB927A"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E</w:t>
            </w:r>
          </w:p>
          <w:p w14:paraId="061F2425"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73BA6067"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T</w:t>
            </w:r>
          </w:p>
          <w:p w14:paraId="50113BC3"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R</w:t>
            </w:r>
          </w:p>
          <w:p w14:paraId="402E9ADB"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56F7966E"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L</w:t>
            </w:r>
          </w:p>
        </w:tc>
        <w:tc>
          <w:tcPr>
            <w:tcW w:w="4696" w:type="dxa"/>
            <w:gridSpan w:val="3"/>
            <w:shd w:val="clear" w:color="auto" w:fill="auto"/>
          </w:tcPr>
          <w:p w14:paraId="7352CFC0" w14:textId="77777777" w:rsidR="00275C5C" w:rsidRPr="00E0483C" w:rsidRDefault="00275C5C" w:rsidP="0062523F">
            <w:pPr>
              <w:pStyle w:val="NormalWeb"/>
              <w:spacing w:after="0"/>
              <w:ind w:left="855"/>
              <w:rPr>
                <w:rFonts w:ascii="Calibri" w:hAnsi="Calibri"/>
                <w:sz w:val="20"/>
                <w:szCs w:val="20"/>
                <w:lang w:val="es-CO"/>
              </w:rPr>
            </w:pPr>
          </w:p>
          <w:p w14:paraId="4AF8F821" w14:textId="77777777" w:rsidR="00275C5C" w:rsidRPr="00E0483C" w:rsidRDefault="00275C5C" w:rsidP="0062523F">
            <w:pPr>
              <w:pStyle w:val="NormalWeb"/>
              <w:spacing w:after="0"/>
              <w:ind w:left="855"/>
              <w:rPr>
                <w:rFonts w:ascii="Calibri" w:hAnsi="Calibri"/>
                <w:b/>
                <w:bCs/>
                <w:sz w:val="20"/>
                <w:szCs w:val="20"/>
                <w:lang w:val="es-CO"/>
              </w:rPr>
            </w:pPr>
            <w:r w:rsidRPr="00E0483C">
              <w:rPr>
                <w:rFonts w:ascii="Calibri" w:hAnsi="Calibri"/>
                <w:b/>
                <w:bCs/>
                <w:sz w:val="20"/>
                <w:szCs w:val="20"/>
                <w:lang w:val="es-CO"/>
              </w:rPr>
              <w:t>Calentamiento especifico</w:t>
            </w:r>
          </w:p>
          <w:p w14:paraId="4C53DBBC" w14:textId="77777777" w:rsidR="00275C5C" w:rsidRPr="00E0483C" w:rsidRDefault="00275C5C" w:rsidP="0062523F">
            <w:pPr>
              <w:pStyle w:val="NormalWeb"/>
              <w:spacing w:before="0" w:beforeAutospacing="0" w:after="0" w:afterAutospacing="0"/>
              <w:ind w:left="855"/>
              <w:rPr>
                <w:rFonts w:ascii="Calibri" w:hAnsi="Calibri"/>
                <w:sz w:val="20"/>
                <w:szCs w:val="20"/>
                <w:lang w:val="es-CO"/>
              </w:rPr>
            </w:pPr>
            <w:r w:rsidRPr="00E0483C">
              <w:rPr>
                <w:rFonts w:ascii="Calibri" w:hAnsi="Calibri"/>
                <w:sz w:val="20"/>
                <w:szCs w:val="20"/>
                <w:lang w:val="es-CO"/>
              </w:rPr>
              <w:t>Rondo 4vs 1: Se forman grupos de 5 jugadores, donde uno o dos se colocan en el centro (defensor). El objetivo de los jugadores exteriores es mantener la posesión del balón mediante pases rápidos, mientras el jugador del centro intenta interceptarlo.</w:t>
            </w:r>
          </w:p>
          <w:p w14:paraId="48219BA8" w14:textId="77777777" w:rsidR="00275C5C" w:rsidRPr="00E0483C" w:rsidRDefault="00275C5C" w:rsidP="0062523F">
            <w:pPr>
              <w:pStyle w:val="NormalWeb"/>
              <w:spacing w:before="0" w:beforeAutospacing="0" w:after="0" w:afterAutospacing="0"/>
              <w:ind w:left="855"/>
              <w:rPr>
                <w:rFonts w:ascii="Calibri" w:hAnsi="Calibri"/>
                <w:sz w:val="20"/>
                <w:szCs w:val="20"/>
                <w:lang w:val="es-CO"/>
              </w:rPr>
            </w:pPr>
          </w:p>
          <w:p w14:paraId="4C5D4623" w14:textId="77777777" w:rsidR="00275C5C" w:rsidRPr="00E0483C" w:rsidRDefault="00275C5C" w:rsidP="0062523F">
            <w:pPr>
              <w:pStyle w:val="NormalWeb"/>
              <w:spacing w:before="0" w:beforeAutospacing="0" w:after="0" w:afterAutospacing="0"/>
              <w:ind w:left="855"/>
              <w:rPr>
                <w:rFonts w:ascii="Calibri" w:hAnsi="Calibri"/>
                <w:sz w:val="20"/>
                <w:szCs w:val="20"/>
                <w:lang w:val="es-CO"/>
              </w:rPr>
            </w:pPr>
            <w:r w:rsidRPr="00E0483C">
              <w:rPr>
                <w:rFonts w:ascii="Calibri" w:hAnsi="Calibri"/>
                <w:sz w:val="20"/>
                <w:szCs w:val="20"/>
                <w:lang w:val="es-CO"/>
              </w:rPr>
              <w:t xml:space="preserve">Rondo 4vs2: Se forman grupos de 6 jugadores, donde dos se colocan en el centro (defensores). El objetivo de los jugadores exteriores es mantener la </w:t>
            </w:r>
            <w:r w:rsidRPr="00E0483C">
              <w:rPr>
                <w:rFonts w:ascii="Calibri" w:hAnsi="Calibri"/>
                <w:sz w:val="20"/>
                <w:szCs w:val="20"/>
                <w:lang w:val="es-CO"/>
              </w:rPr>
              <w:lastRenderedPageBreak/>
              <w:t>posesión del balón mediante pases rápidos, mientras los jugadores del centro intentan interceptarlo.</w:t>
            </w:r>
          </w:p>
          <w:p w14:paraId="315878D8" w14:textId="77777777" w:rsidR="00275C5C" w:rsidRPr="00E0483C" w:rsidRDefault="00275C5C" w:rsidP="0062523F">
            <w:pPr>
              <w:pStyle w:val="NormalWeb"/>
              <w:spacing w:before="0" w:beforeAutospacing="0" w:after="0" w:afterAutospacing="0"/>
              <w:rPr>
                <w:rFonts w:ascii="Calibri" w:hAnsi="Calibri"/>
                <w:sz w:val="20"/>
                <w:szCs w:val="20"/>
                <w:lang w:val="es-CO"/>
              </w:rPr>
            </w:pPr>
          </w:p>
          <w:p w14:paraId="2A20BEED" w14:textId="77777777" w:rsidR="00275C5C" w:rsidRPr="00E0483C" w:rsidRDefault="00275C5C" w:rsidP="0062523F">
            <w:pPr>
              <w:pStyle w:val="NormalWeb"/>
              <w:spacing w:before="0" w:beforeAutospacing="0" w:after="0" w:afterAutospacing="0"/>
              <w:rPr>
                <w:rFonts w:ascii="Calibri" w:hAnsi="Calibri"/>
                <w:b/>
                <w:bCs/>
                <w:sz w:val="20"/>
                <w:szCs w:val="20"/>
                <w:lang w:val="es-CO"/>
              </w:rPr>
            </w:pPr>
            <w:r w:rsidRPr="00E0483C">
              <w:rPr>
                <w:rFonts w:ascii="Calibri" w:hAnsi="Calibri"/>
                <w:b/>
                <w:bCs/>
                <w:sz w:val="20"/>
                <w:szCs w:val="20"/>
                <w:lang w:val="es-CO"/>
              </w:rPr>
              <w:t xml:space="preserve">              Trabajo de posesión de balón</w:t>
            </w:r>
          </w:p>
          <w:p w14:paraId="45495660" w14:textId="77777777" w:rsidR="00275C5C" w:rsidRPr="00E0483C" w:rsidRDefault="00275C5C" w:rsidP="0062523F">
            <w:pPr>
              <w:pStyle w:val="NormalWeb"/>
              <w:spacing w:before="0" w:beforeAutospacing="0" w:after="0" w:afterAutospacing="0"/>
              <w:rPr>
                <w:rFonts w:ascii="Calibri" w:hAnsi="Calibri"/>
                <w:b/>
                <w:bCs/>
                <w:sz w:val="20"/>
                <w:szCs w:val="20"/>
                <w:lang w:val="es-CO"/>
              </w:rPr>
            </w:pPr>
            <w:r w:rsidRPr="00E0483C">
              <w:rPr>
                <w:rFonts w:ascii="Calibri" w:hAnsi="Calibri"/>
                <w:b/>
                <w:bCs/>
                <w:sz w:val="20"/>
                <w:szCs w:val="20"/>
                <w:lang w:val="es-CO"/>
              </w:rPr>
              <w:t xml:space="preserve">              </w:t>
            </w:r>
          </w:p>
          <w:p w14:paraId="29837745"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4 vs 4 con 3 comodines</w:t>
            </w:r>
          </w:p>
          <w:p w14:paraId="3383561A"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En un espacio reducido se juega un 4 contra 4 </w:t>
            </w:r>
          </w:p>
          <w:p w14:paraId="508AFA96"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pero hay tres jugadores neutrales que siempre</w:t>
            </w:r>
          </w:p>
          <w:p w14:paraId="7EBC2FD8"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juegan con el equipo en posesión del balón.</w:t>
            </w:r>
          </w:p>
          <w:p w14:paraId="14846C21"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w:t>
            </w:r>
          </w:p>
          <w:p w14:paraId="3734EECD"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w:t>
            </w:r>
          </w:p>
          <w:p w14:paraId="04BA0CE3" w14:textId="77777777" w:rsidR="00275C5C" w:rsidRPr="00E0483C" w:rsidRDefault="00275C5C" w:rsidP="0062523F">
            <w:pPr>
              <w:pStyle w:val="NormalWeb"/>
              <w:spacing w:before="0" w:beforeAutospacing="0" w:after="0" w:afterAutospacing="0"/>
              <w:ind w:left="855"/>
              <w:rPr>
                <w:rFonts w:ascii="Calibri" w:hAnsi="Calibri"/>
                <w:sz w:val="20"/>
                <w:szCs w:val="20"/>
                <w:lang w:val="es-CO"/>
              </w:rPr>
            </w:pPr>
          </w:p>
          <w:p w14:paraId="708D0ED8"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6E7F5F04"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276D01AF"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1BE65956"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6EFE0C02"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231FABC7"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110DBF4C"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57707D75"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r w:rsidRPr="00E0483C">
              <w:rPr>
                <w:rFonts w:ascii="Calibri" w:hAnsi="Calibri"/>
                <w:b/>
                <w:bCs/>
                <w:sz w:val="20"/>
                <w:szCs w:val="20"/>
                <w:lang w:val="es-CO"/>
              </w:rPr>
              <w:t xml:space="preserve">Practica de futbol </w:t>
            </w:r>
          </w:p>
        </w:tc>
        <w:tc>
          <w:tcPr>
            <w:tcW w:w="2977" w:type="dxa"/>
            <w:shd w:val="clear" w:color="auto" w:fill="auto"/>
          </w:tcPr>
          <w:p w14:paraId="1189C9D9" w14:textId="77777777" w:rsidR="00275C5C" w:rsidRPr="00E0483C" w:rsidRDefault="00275C5C" w:rsidP="0062523F">
            <w:pPr>
              <w:rPr>
                <w:rFonts w:cs="Arial"/>
                <w:sz w:val="20"/>
                <w:szCs w:val="20"/>
              </w:rPr>
            </w:pPr>
          </w:p>
          <w:p w14:paraId="6E11433A" w14:textId="77777777" w:rsidR="00275C5C" w:rsidRPr="00E0483C" w:rsidRDefault="00275C5C" w:rsidP="0062523F">
            <w:pPr>
              <w:rPr>
                <w:rFonts w:cs="Arial"/>
                <w:sz w:val="20"/>
                <w:szCs w:val="20"/>
              </w:rPr>
            </w:pPr>
          </w:p>
          <w:p w14:paraId="274CE728" w14:textId="77777777" w:rsidR="00275C5C" w:rsidRPr="00E0483C" w:rsidRDefault="00275C5C" w:rsidP="0062523F">
            <w:pPr>
              <w:rPr>
                <w:rFonts w:cs="Arial"/>
                <w:sz w:val="20"/>
                <w:szCs w:val="20"/>
              </w:rPr>
            </w:pPr>
          </w:p>
          <w:p w14:paraId="4C4CB057" w14:textId="782F1796" w:rsidR="00275C5C" w:rsidRPr="00E0483C" w:rsidRDefault="00292D58" w:rsidP="0062523F">
            <w:pPr>
              <w:rPr>
                <w:rFonts w:cs="Arial"/>
                <w:sz w:val="20"/>
                <w:szCs w:val="20"/>
              </w:rPr>
            </w:pPr>
            <w:r>
              <w:rPr>
                <w:rFonts w:cs="Arial"/>
                <w:noProof/>
                <w:sz w:val="20"/>
                <w:szCs w:val="20"/>
              </w:rPr>
              <w:drawing>
                <wp:inline distT="0" distB="0" distL="0" distR="0" wp14:anchorId="7391EECB" wp14:editId="0AC439CD">
                  <wp:extent cx="1642793" cy="1156335"/>
                  <wp:effectExtent l="0" t="0" r="0" b="5715"/>
                  <wp:docPr id="89688355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5543" cy="1158271"/>
                          </a:xfrm>
                          <a:prstGeom prst="rect">
                            <a:avLst/>
                          </a:prstGeom>
                          <a:noFill/>
                        </pic:spPr>
                      </pic:pic>
                    </a:graphicData>
                  </a:graphic>
                </wp:inline>
              </w:drawing>
            </w:r>
          </w:p>
          <w:p w14:paraId="3515C609" w14:textId="77777777" w:rsidR="00275C5C" w:rsidRPr="00E0483C" w:rsidRDefault="00275C5C" w:rsidP="0062523F">
            <w:pPr>
              <w:rPr>
                <w:rFonts w:cs="Arial"/>
                <w:sz w:val="20"/>
                <w:szCs w:val="20"/>
              </w:rPr>
            </w:pPr>
          </w:p>
          <w:p w14:paraId="1F5B053D" w14:textId="2619EAD1" w:rsidR="00275C5C" w:rsidRPr="00E0483C" w:rsidRDefault="00275C5C" w:rsidP="0062523F">
            <w:pPr>
              <w:rPr>
                <w:rFonts w:cs="Arial"/>
                <w:sz w:val="20"/>
                <w:szCs w:val="20"/>
              </w:rPr>
            </w:pPr>
          </w:p>
          <w:p w14:paraId="01E4B0F5" w14:textId="7AB6831A" w:rsidR="00275C5C" w:rsidRPr="00E0483C" w:rsidRDefault="00292D58" w:rsidP="0062523F">
            <w:pPr>
              <w:rPr>
                <w:rFonts w:cs="Arial"/>
                <w:sz w:val="20"/>
                <w:szCs w:val="20"/>
              </w:rPr>
            </w:pPr>
            <w:r>
              <w:rPr>
                <w:rFonts w:cs="Arial"/>
                <w:noProof/>
                <w:sz w:val="20"/>
                <w:szCs w:val="20"/>
              </w:rPr>
              <w:drawing>
                <wp:inline distT="0" distB="0" distL="0" distR="0" wp14:anchorId="6A5C2E27" wp14:editId="7685EC39">
                  <wp:extent cx="1695864" cy="1733550"/>
                  <wp:effectExtent l="0" t="0" r="0" b="0"/>
                  <wp:docPr id="103819858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708671" cy="1746642"/>
                          </a:xfrm>
                          <a:prstGeom prst="rect">
                            <a:avLst/>
                          </a:prstGeom>
                          <a:noFill/>
                        </pic:spPr>
                      </pic:pic>
                    </a:graphicData>
                  </a:graphic>
                </wp:inline>
              </w:drawing>
            </w:r>
          </w:p>
        </w:tc>
        <w:tc>
          <w:tcPr>
            <w:tcW w:w="2268" w:type="dxa"/>
            <w:shd w:val="clear" w:color="auto" w:fill="auto"/>
          </w:tcPr>
          <w:p w14:paraId="3D655888" w14:textId="77777777" w:rsidR="00275C5C" w:rsidRPr="00E0483C" w:rsidRDefault="00275C5C" w:rsidP="0062523F">
            <w:pPr>
              <w:spacing w:after="0" w:line="240" w:lineRule="auto"/>
              <w:rPr>
                <w:rFonts w:cs="Arial"/>
                <w:b/>
                <w:bCs/>
                <w:sz w:val="20"/>
                <w:szCs w:val="20"/>
              </w:rPr>
            </w:pPr>
          </w:p>
          <w:p w14:paraId="740235B8" w14:textId="77777777" w:rsidR="00275C5C" w:rsidRPr="00E0483C" w:rsidRDefault="00275C5C" w:rsidP="0062523F">
            <w:pPr>
              <w:spacing w:after="0" w:line="240" w:lineRule="auto"/>
              <w:rPr>
                <w:rFonts w:cs="Arial"/>
                <w:sz w:val="20"/>
                <w:szCs w:val="20"/>
              </w:rPr>
            </w:pPr>
          </w:p>
          <w:p w14:paraId="13D3BC4C" w14:textId="77777777" w:rsidR="00275C5C" w:rsidRPr="00E0483C" w:rsidRDefault="00275C5C" w:rsidP="0062523F">
            <w:pPr>
              <w:spacing w:after="0" w:line="240" w:lineRule="auto"/>
              <w:rPr>
                <w:rFonts w:cs="Arial"/>
                <w:sz w:val="20"/>
                <w:szCs w:val="20"/>
              </w:rPr>
            </w:pPr>
          </w:p>
          <w:p w14:paraId="3CEB6B2E" w14:textId="77777777" w:rsidR="00275C5C" w:rsidRPr="00E0483C" w:rsidRDefault="00275C5C" w:rsidP="0062523F">
            <w:pPr>
              <w:spacing w:after="0" w:line="240" w:lineRule="auto"/>
              <w:rPr>
                <w:rFonts w:cs="Arial"/>
                <w:sz w:val="20"/>
                <w:szCs w:val="20"/>
              </w:rPr>
            </w:pPr>
          </w:p>
          <w:p w14:paraId="2E7B86B3" w14:textId="77777777" w:rsidR="00275C5C" w:rsidRPr="00E0483C" w:rsidRDefault="00275C5C" w:rsidP="0062523F">
            <w:pPr>
              <w:spacing w:after="0" w:line="240" w:lineRule="auto"/>
              <w:rPr>
                <w:rFonts w:cs="Arial"/>
                <w:sz w:val="20"/>
                <w:szCs w:val="20"/>
              </w:rPr>
            </w:pPr>
          </w:p>
          <w:p w14:paraId="53EB4357" w14:textId="77777777" w:rsidR="00275C5C" w:rsidRPr="00E0483C" w:rsidRDefault="00275C5C" w:rsidP="0062523F">
            <w:pPr>
              <w:spacing w:after="0" w:line="240" w:lineRule="auto"/>
              <w:rPr>
                <w:rFonts w:cs="Arial"/>
                <w:sz w:val="20"/>
                <w:szCs w:val="20"/>
              </w:rPr>
            </w:pPr>
          </w:p>
          <w:p w14:paraId="038330EF" w14:textId="77777777" w:rsidR="00275C5C" w:rsidRPr="00E0483C" w:rsidRDefault="00275C5C" w:rsidP="0062523F">
            <w:pPr>
              <w:spacing w:after="0" w:line="240" w:lineRule="auto"/>
              <w:rPr>
                <w:rFonts w:cs="Arial"/>
                <w:sz w:val="20"/>
                <w:szCs w:val="20"/>
              </w:rPr>
            </w:pPr>
          </w:p>
          <w:p w14:paraId="5AF8E982" w14:textId="77777777" w:rsidR="00275C5C" w:rsidRPr="00E0483C" w:rsidRDefault="00275C5C" w:rsidP="0062523F">
            <w:pPr>
              <w:spacing w:after="0" w:line="240" w:lineRule="auto"/>
              <w:rPr>
                <w:rFonts w:cs="Arial"/>
                <w:sz w:val="20"/>
                <w:szCs w:val="20"/>
              </w:rPr>
            </w:pPr>
          </w:p>
          <w:p w14:paraId="1A231245" w14:textId="77777777" w:rsidR="00275C5C" w:rsidRPr="00E0483C" w:rsidRDefault="00275C5C" w:rsidP="0062523F">
            <w:pPr>
              <w:spacing w:after="0" w:line="240" w:lineRule="auto"/>
              <w:rPr>
                <w:rFonts w:cs="Arial"/>
                <w:sz w:val="20"/>
                <w:szCs w:val="20"/>
              </w:rPr>
            </w:pPr>
            <w:r w:rsidRPr="00E0483C">
              <w:rPr>
                <w:rFonts w:cs="Arial"/>
                <w:sz w:val="20"/>
                <w:szCs w:val="20"/>
              </w:rPr>
              <w:t>15 minutos</w:t>
            </w:r>
          </w:p>
          <w:p w14:paraId="4E80A613" w14:textId="77777777" w:rsidR="00275C5C" w:rsidRPr="00E0483C" w:rsidRDefault="00275C5C" w:rsidP="0062523F">
            <w:pPr>
              <w:spacing w:after="0" w:line="240" w:lineRule="auto"/>
              <w:rPr>
                <w:rFonts w:cs="Arial"/>
                <w:sz w:val="20"/>
                <w:szCs w:val="20"/>
              </w:rPr>
            </w:pPr>
          </w:p>
          <w:p w14:paraId="38700BE8" w14:textId="77777777" w:rsidR="00275C5C" w:rsidRPr="00E0483C" w:rsidRDefault="00275C5C" w:rsidP="0062523F">
            <w:pPr>
              <w:spacing w:after="0" w:line="240" w:lineRule="auto"/>
              <w:rPr>
                <w:rFonts w:cs="Arial"/>
                <w:sz w:val="20"/>
                <w:szCs w:val="20"/>
              </w:rPr>
            </w:pPr>
          </w:p>
          <w:p w14:paraId="3D85976D" w14:textId="77777777" w:rsidR="00275C5C" w:rsidRPr="00E0483C" w:rsidRDefault="00275C5C" w:rsidP="0062523F">
            <w:pPr>
              <w:spacing w:after="0" w:line="240" w:lineRule="auto"/>
              <w:rPr>
                <w:rFonts w:cs="Arial"/>
                <w:sz w:val="20"/>
                <w:szCs w:val="20"/>
              </w:rPr>
            </w:pPr>
          </w:p>
          <w:p w14:paraId="490F09C3" w14:textId="77777777" w:rsidR="00275C5C" w:rsidRPr="00E0483C" w:rsidRDefault="00275C5C" w:rsidP="0062523F">
            <w:pPr>
              <w:spacing w:after="0" w:line="240" w:lineRule="auto"/>
              <w:rPr>
                <w:rFonts w:cs="Arial"/>
                <w:sz w:val="20"/>
                <w:szCs w:val="20"/>
              </w:rPr>
            </w:pPr>
          </w:p>
          <w:p w14:paraId="60F65D86" w14:textId="77777777" w:rsidR="00275C5C" w:rsidRPr="00E0483C" w:rsidRDefault="00275C5C" w:rsidP="0062523F">
            <w:pPr>
              <w:spacing w:after="0" w:line="240" w:lineRule="auto"/>
              <w:rPr>
                <w:rFonts w:cs="Arial"/>
                <w:sz w:val="20"/>
                <w:szCs w:val="20"/>
              </w:rPr>
            </w:pPr>
            <w:r w:rsidRPr="00E0483C">
              <w:rPr>
                <w:rFonts w:cs="Arial"/>
                <w:sz w:val="20"/>
                <w:szCs w:val="20"/>
              </w:rPr>
              <w:t xml:space="preserve">15 minutos </w:t>
            </w:r>
          </w:p>
          <w:p w14:paraId="666EB5CB" w14:textId="77777777" w:rsidR="00275C5C" w:rsidRPr="00E0483C" w:rsidRDefault="00275C5C" w:rsidP="0062523F">
            <w:pPr>
              <w:spacing w:after="0" w:line="240" w:lineRule="auto"/>
              <w:rPr>
                <w:rFonts w:cs="Arial"/>
                <w:sz w:val="20"/>
                <w:szCs w:val="20"/>
              </w:rPr>
            </w:pPr>
          </w:p>
          <w:p w14:paraId="40411DF7" w14:textId="77777777" w:rsidR="00275C5C" w:rsidRPr="00E0483C" w:rsidRDefault="00275C5C" w:rsidP="0062523F">
            <w:pPr>
              <w:spacing w:after="0" w:line="240" w:lineRule="auto"/>
              <w:rPr>
                <w:rFonts w:cs="Arial"/>
                <w:sz w:val="20"/>
                <w:szCs w:val="20"/>
              </w:rPr>
            </w:pPr>
          </w:p>
          <w:p w14:paraId="1D2751D1" w14:textId="77777777" w:rsidR="00275C5C" w:rsidRPr="00E0483C" w:rsidRDefault="00275C5C" w:rsidP="0062523F">
            <w:pPr>
              <w:spacing w:after="0" w:line="240" w:lineRule="auto"/>
              <w:rPr>
                <w:rFonts w:cs="Arial"/>
                <w:sz w:val="20"/>
                <w:szCs w:val="20"/>
              </w:rPr>
            </w:pPr>
          </w:p>
          <w:p w14:paraId="087A848A" w14:textId="77777777" w:rsidR="00275C5C" w:rsidRPr="00E0483C" w:rsidRDefault="00275C5C" w:rsidP="0062523F">
            <w:pPr>
              <w:spacing w:after="0" w:line="240" w:lineRule="auto"/>
              <w:rPr>
                <w:rFonts w:cs="Arial"/>
                <w:sz w:val="20"/>
                <w:szCs w:val="20"/>
              </w:rPr>
            </w:pPr>
          </w:p>
          <w:p w14:paraId="5F3B4BCB" w14:textId="77777777" w:rsidR="00275C5C" w:rsidRPr="00E0483C" w:rsidRDefault="00275C5C" w:rsidP="0062523F">
            <w:pPr>
              <w:spacing w:after="0" w:line="240" w:lineRule="auto"/>
              <w:rPr>
                <w:rFonts w:cs="Arial"/>
                <w:sz w:val="20"/>
                <w:szCs w:val="20"/>
              </w:rPr>
            </w:pPr>
          </w:p>
          <w:p w14:paraId="00D7844A" w14:textId="77777777" w:rsidR="00275C5C" w:rsidRPr="00E0483C" w:rsidRDefault="00275C5C" w:rsidP="0062523F">
            <w:pPr>
              <w:spacing w:after="0" w:line="240" w:lineRule="auto"/>
              <w:rPr>
                <w:rFonts w:cs="Arial"/>
                <w:sz w:val="20"/>
                <w:szCs w:val="20"/>
              </w:rPr>
            </w:pPr>
          </w:p>
          <w:p w14:paraId="66FAC0AE" w14:textId="77777777" w:rsidR="00275C5C" w:rsidRPr="00E0483C" w:rsidRDefault="00275C5C" w:rsidP="0062523F">
            <w:pPr>
              <w:spacing w:after="0" w:line="240" w:lineRule="auto"/>
              <w:rPr>
                <w:rFonts w:cs="Arial"/>
                <w:sz w:val="20"/>
                <w:szCs w:val="20"/>
              </w:rPr>
            </w:pPr>
          </w:p>
          <w:p w14:paraId="3CBEBD16" w14:textId="77777777" w:rsidR="00275C5C" w:rsidRPr="00E0483C" w:rsidRDefault="00275C5C" w:rsidP="0062523F">
            <w:pPr>
              <w:spacing w:after="0" w:line="240" w:lineRule="auto"/>
              <w:rPr>
                <w:rFonts w:cs="Arial"/>
                <w:sz w:val="20"/>
                <w:szCs w:val="20"/>
              </w:rPr>
            </w:pPr>
          </w:p>
          <w:p w14:paraId="7C68CD2E" w14:textId="77777777" w:rsidR="00275C5C" w:rsidRPr="00E0483C" w:rsidRDefault="00275C5C" w:rsidP="0062523F">
            <w:pPr>
              <w:spacing w:after="0" w:line="240" w:lineRule="auto"/>
              <w:rPr>
                <w:rFonts w:cs="Arial"/>
                <w:sz w:val="20"/>
                <w:szCs w:val="20"/>
              </w:rPr>
            </w:pPr>
          </w:p>
          <w:p w14:paraId="5B9455E5" w14:textId="77777777" w:rsidR="00275C5C" w:rsidRPr="00E0483C" w:rsidRDefault="00275C5C" w:rsidP="0062523F">
            <w:pPr>
              <w:spacing w:after="0" w:line="240" w:lineRule="auto"/>
              <w:rPr>
                <w:rFonts w:cs="Arial"/>
                <w:sz w:val="20"/>
                <w:szCs w:val="20"/>
              </w:rPr>
            </w:pPr>
            <w:r w:rsidRPr="00E0483C">
              <w:rPr>
                <w:rFonts w:cs="Arial"/>
                <w:sz w:val="20"/>
                <w:szCs w:val="20"/>
              </w:rPr>
              <w:t>30 minutos</w:t>
            </w:r>
          </w:p>
          <w:p w14:paraId="64B01984" w14:textId="77777777" w:rsidR="00275C5C" w:rsidRPr="00E0483C" w:rsidRDefault="00275C5C" w:rsidP="0062523F">
            <w:pPr>
              <w:spacing w:after="0" w:line="240" w:lineRule="auto"/>
              <w:rPr>
                <w:rFonts w:cs="Arial"/>
                <w:sz w:val="20"/>
                <w:szCs w:val="20"/>
              </w:rPr>
            </w:pPr>
          </w:p>
          <w:p w14:paraId="52CFC94C" w14:textId="77777777" w:rsidR="00275C5C" w:rsidRPr="00E0483C" w:rsidRDefault="00275C5C" w:rsidP="0062523F">
            <w:pPr>
              <w:spacing w:after="0" w:line="240" w:lineRule="auto"/>
              <w:rPr>
                <w:rFonts w:cs="Arial"/>
                <w:sz w:val="20"/>
                <w:szCs w:val="20"/>
              </w:rPr>
            </w:pPr>
          </w:p>
          <w:p w14:paraId="086A5B7A" w14:textId="77777777" w:rsidR="00275C5C" w:rsidRPr="00E0483C" w:rsidRDefault="00275C5C" w:rsidP="0062523F">
            <w:pPr>
              <w:spacing w:after="0" w:line="240" w:lineRule="auto"/>
              <w:rPr>
                <w:rFonts w:cs="Arial"/>
                <w:sz w:val="20"/>
                <w:szCs w:val="20"/>
              </w:rPr>
            </w:pPr>
          </w:p>
          <w:p w14:paraId="73441C40" w14:textId="77777777" w:rsidR="00275C5C" w:rsidRPr="00E0483C" w:rsidRDefault="00275C5C" w:rsidP="0062523F">
            <w:pPr>
              <w:spacing w:after="0" w:line="240" w:lineRule="auto"/>
              <w:rPr>
                <w:rFonts w:cs="Arial"/>
                <w:sz w:val="20"/>
                <w:szCs w:val="20"/>
              </w:rPr>
            </w:pPr>
          </w:p>
          <w:p w14:paraId="16FCC7A7" w14:textId="77777777" w:rsidR="00275C5C" w:rsidRPr="00E0483C" w:rsidRDefault="00275C5C" w:rsidP="0062523F">
            <w:pPr>
              <w:spacing w:after="0" w:line="240" w:lineRule="auto"/>
              <w:rPr>
                <w:rFonts w:cs="Arial"/>
                <w:sz w:val="20"/>
                <w:szCs w:val="20"/>
              </w:rPr>
            </w:pPr>
          </w:p>
          <w:p w14:paraId="7A8403A4" w14:textId="77777777" w:rsidR="00275C5C" w:rsidRPr="00E0483C" w:rsidRDefault="00275C5C" w:rsidP="0062523F">
            <w:pPr>
              <w:spacing w:after="0" w:line="240" w:lineRule="auto"/>
              <w:rPr>
                <w:rFonts w:cs="Arial"/>
                <w:sz w:val="20"/>
                <w:szCs w:val="20"/>
              </w:rPr>
            </w:pPr>
          </w:p>
          <w:p w14:paraId="358CB0B3" w14:textId="77777777" w:rsidR="00275C5C" w:rsidRPr="00E0483C" w:rsidRDefault="00275C5C" w:rsidP="0062523F">
            <w:pPr>
              <w:spacing w:after="0" w:line="240" w:lineRule="auto"/>
              <w:rPr>
                <w:rFonts w:cs="Arial"/>
                <w:sz w:val="20"/>
                <w:szCs w:val="20"/>
              </w:rPr>
            </w:pPr>
          </w:p>
          <w:p w14:paraId="7163A242" w14:textId="77777777" w:rsidR="00275C5C" w:rsidRPr="00E0483C" w:rsidRDefault="00275C5C" w:rsidP="0062523F">
            <w:pPr>
              <w:spacing w:after="0" w:line="240" w:lineRule="auto"/>
              <w:rPr>
                <w:rFonts w:cs="Arial"/>
                <w:sz w:val="20"/>
                <w:szCs w:val="20"/>
              </w:rPr>
            </w:pPr>
          </w:p>
          <w:p w14:paraId="1654B903" w14:textId="77777777" w:rsidR="00275C5C" w:rsidRPr="00E0483C" w:rsidRDefault="00275C5C" w:rsidP="0062523F">
            <w:pPr>
              <w:spacing w:after="0" w:line="240" w:lineRule="auto"/>
              <w:rPr>
                <w:rFonts w:cs="Arial"/>
                <w:sz w:val="20"/>
                <w:szCs w:val="20"/>
              </w:rPr>
            </w:pPr>
          </w:p>
          <w:p w14:paraId="4B4A6575" w14:textId="77777777" w:rsidR="00275C5C" w:rsidRPr="00E0483C" w:rsidRDefault="00275C5C" w:rsidP="0062523F">
            <w:pPr>
              <w:spacing w:after="0" w:line="240" w:lineRule="auto"/>
              <w:rPr>
                <w:rFonts w:cs="Arial"/>
                <w:sz w:val="20"/>
                <w:szCs w:val="20"/>
              </w:rPr>
            </w:pPr>
          </w:p>
          <w:p w14:paraId="00230A48" w14:textId="77777777" w:rsidR="00275C5C" w:rsidRPr="00E0483C" w:rsidRDefault="00275C5C" w:rsidP="0062523F">
            <w:pPr>
              <w:spacing w:after="0" w:line="240" w:lineRule="auto"/>
              <w:rPr>
                <w:rFonts w:cs="Arial"/>
                <w:sz w:val="20"/>
                <w:szCs w:val="20"/>
              </w:rPr>
            </w:pPr>
          </w:p>
          <w:p w14:paraId="5B4E184A" w14:textId="77777777" w:rsidR="00275C5C" w:rsidRPr="00E0483C" w:rsidRDefault="00275C5C" w:rsidP="0062523F">
            <w:pPr>
              <w:spacing w:after="0" w:line="240" w:lineRule="auto"/>
              <w:rPr>
                <w:rFonts w:cs="Arial"/>
                <w:sz w:val="20"/>
                <w:szCs w:val="20"/>
              </w:rPr>
            </w:pPr>
          </w:p>
          <w:p w14:paraId="5E06A833" w14:textId="77777777" w:rsidR="00275C5C" w:rsidRPr="00E0483C" w:rsidRDefault="00275C5C" w:rsidP="0062523F">
            <w:pPr>
              <w:spacing w:after="0" w:line="240" w:lineRule="auto"/>
              <w:rPr>
                <w:rFonts w:cs="Arial"/>
                <w:sz w:val="20"/>
                <w:szCs w:val="20"/>
              </w:rPr>
            </w:pPr>
            <w:r w:rsidRPr="00E0483C">
              <w:rPr>
                <w:rFonts w:cs="Arial"/>
                <w:sz w:val="20"/>
                <w:szCs w:val="20"/>
              </w:rPr>
              <w:t xml:space="preserve">15 minutos </w:t>
            </w:r>
          </w:p>
          <w:p w14:paraId="406F822C" w14:textId="77777777" w:rsidR="00275C5C" w:rsidRPr="00E0483C" w:rsidRDefault="00275C5C" w:rsidP="0062523F">
            <w:pPr>
              <w:spacing w:after="0" w:line="240" w:lineRule="auto"/>
              <w:rPr>
                <w:rFonts w:cs="Arial"/>
                <w:sz w:val="20"/>
                <w:szCs w:val="20"/>
              </w:rPr>
            </w:pPr>
          </w:p>
          <w:p w14:paraId="10E19D11" w14:textId="77777777" w:rsidR="00275C5C" w:rsidRPr="00E0483C" w:rsidRDefault="00275C5C" w:rsidP="0062523F">
            <w:pPr>
              <w:spacing w:after="0" w:line="240" w:lineRule="auto"/>
              <w:rPr>
                <w:rFonts w:cs="Arial"/>
                <w:sz w:val="20"/>
                <w:szCs w:val="20"/>
              </w:rPr>
            </w:pPr>
          </w:p>
          <w:p w14:paraId="3A5348CD" w14:textId="77777777" w:rsidR="00275C5C" w:rsidRPr="00E0483C" w:rsidRDefault="00275C5C" w:rsidP="0062523F">
            <w:pPr>
              <w:spacing w:after="0" w:line="240" w:lineRule="auto"/>
              <w:rPr>
                <w:rFonts w:cs="Arial"/>
                <w:sz w:val="20"/>
                <w:szCs w:val="20"/>
              </w:rPr>
            </w:pPr>
          </w:p>
          <w:p w14:paraId="281CC015" w14:textId="77777777" w:rsidR="00275C5C" w:rsidRPr="00E0483C" w:rsidRDefault="00275C5C" w:rsidP="0062523F">
            <w:pPr>
              <w:spacing w:after="0" w:line="240" w:lineRule="auto"/>
              <w:rPr>
                <w:rFonts w:cs="Arial"/>
                <w:sz w:val="20"/>
                <w:szCs w:val="20"/>
              </w:rPr>
            </w:pPr>
          </w:p>
          <w:p w14:paraId="7201B6C6" w14:textId="77777777" w:rsidR="00275C5C" w:rsidRPr="00E0483C" w:rsidRDefault="00275C5C" w:rsidP="0062523F">
            <w:pPr>
              <w:spacing w:after="0" w:line="240" w:lineRule="auto"/>
              <w:rPr>
                <w:rFonts w:cs="Arial"/>
                <w:sz w:val="20"/>
                <w:szCs w:val="20"/>
              </w:rPr>
            </w:pPr>
          </w:p>
        </w:tc>
      </w:tr>
      <w:tr w:rsidR="00275C5C" w:rsidRPr="00E0483C" w14:paraId="410FB55F" w14:textId="77777777" w:rsidTr="0062523F">
        <w:trPr>
          <w:trHeight w:val="1888"/>
        </w:trPr>
        <w:tc>
          <w:tcPr>
            <w:tcW w:w="799" w:type="dxa"/>
            <w:shd w:val="clear" w:color="auto" w:fill="auto"/>
          </w:tcPr>
          <w:p w14:paraId="5E2F7EED" w14:textId="77777777" w:rsidR="00275C5C" w:rsidRPr="00E0483C" w:rsidRDefault="00275C5C" w:rsidP="0062523F">
            <w:pPr>
              <w:spacing w:after="0" w:line="240" w:lineRule="auto"/>
              <w:rPr>
                <w:rFonts w:cs="Arial"/>
                <w:b/>
                <w:sz w:val="20"/>
                <w:szCs w:val="20"/>
              </w:rPr>
            </w:pPr>
          </w:p>
          <w:p w14:paraId="5F25212A" w14:textId="77777777" w:rsidR="00275C5C" w:rsidRPr="00E0483C" w:rsidRDefault="00275C5C" w:rsidP="0062523F">
            <w:pPr>
              <w:spacing w:after="0" w:line="240" w:lineRule="auto"/>
              <w:rPr>
                <w:rFonts w:cs="Arial"/>
                <w:b/>
                <w:sz w:val="20"/>
                <w:szCs w:val="20"/>
              </w:rPr>
            </w:pPr>
          </w:p>
          <w:p w14:paraId="2E7624A5" w14:textId="77777777" w:rsidR="00275C5C" w:rsidRPr="00E0483C" w:rsidRDefault="00275C5C" w:rsidP="0062523F">
            <w:pPr>
              <w:spacing w:after="0" w:line="240" w:lineRule="auto"/>
              <w:rPr>
                <w:rFonts w:cs="Arial"/>
                <w:b/>
                <w:sz w:val="20"/>
                <w:szCs w:val="20"/>
              </w:rPr>
            </w:pPr>
          </w:p>
          <w:p w14:paraId="0568A65C"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F</w:t>
            </w:r>
          </w:p>
          <w:p w14:paraId="1AC2D7CA"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3FDD14FC"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1F7ACEA8"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4556C4F8"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 xml:space="preserve">L </w:t>
            </w:r>
          </w:p>
        </w:tc>
        <w:tc>
          <w:tcPr>
            <w:tcW w:w="4696" w:type="dxa"/>
            <w:gridSpan w:val="3"/>
            <w:shd w:val="clear" w:color="auto" w:fill="auto"/>
          </w:tcPr>
          <w:p w14:paraId="2CCF31F1" w14:textId="77777777" w:rsidR="00275C5C" w:rsidRPr="00E0483C" w:rsidRDefault="00275C5C" w:rsidP="0062523F">
            <w:pPr>
              <w:pStyle w:val="NormalWeb"/>
              <w:rPr>
                <w:rFonts w:ascii="Calibri" w:hAnsi="Calibri" w:cs="Arial"/>
                <w:sz w:val="20"/>
                <w:szCs w:val="20"/>
                <w:lang w:val="es-CO"/>
              </w:rPr>
            </w:pPr>
            <w:r w:rsidRPr="00E0483C">
              <w:rPr>
                <w:rFonts w:ascii="Calibri" w:hAnsi="Calibri" w:cs="Arial"/>
                <w:sz w:val="20"/>
                <w:szCs w:val="20"/>
                <w:lang w:val="es-CO"/>
              </w:rPr>
              <w:t xml:space="preserve"> </w:t>
            </w:r>
          </w:p>
          <w:p w14:paraId="23BBA7D8" w14:textId="77777777" w:rsidR="00275C5C" w:rsidRPr="00E0483C" w:rsidRDefault="00275C5C" w:rsidP="0062523F">
            <w:pPr>
              <w:pStyle w:val="NormalWeb"/>
              <w:ind w:left="720"/>
              <w:rPr>
                <w:rFonts w:ascii="Calibri" w:hAnsi="Calibri" w:cs="Arial"/>
                <w:sz w:val="20"/>
                <w:szCs w:val="20"/>
                <w:lang w:val="es-CO"/>
              </w:rPr>
            </w:pPr>
          </w:p>
          <w:p w14:paraId="7122D345" w14:textId="77777777" w:rsidR="00275C5C" w:rsidRPr="00E0483C" w:rsidRDefault="00275C5C" w:rsidP="00275C5C">
            <w:pPr>
              <w:pStyle w:val="NormalWeb"/>
              <w:numPr>
                <w:ilvl w:val="0"/>
                <w:numId w:val="17"/>
              </w:numPr>
              <w:rPr>
                <w:rFonts w:ascii="Calibri" w:hAnsi="Calibri" w:cs="Arial"/>
                <w:sz w:val="20"/>
                <w:szCs w:val="20"/>
                <w:lang w:val="es-CO"/>
              </w:rPr>
            </w:pPr>
            <w:r w:rsidRPr="00E0483C">
              <w:rPr>
                <w:rFonts w:ascii="Calibri" w:hAnsi="Calibri" w:cs="Arial"/>
                <w:sz w:val="20"/>
                <w:szCs w:val="20"/>
                <w:lang w:val="es-CO"/>
              </w:rPr>
              <w:t xml:space="preserve">Vuelta a la calma </w:t>
            </w:r>
          </w:p>
          <w:p w14:paraId="600FFB0C" w14:textId="77777777" w:rsidR="00275C5C" w:rsidRPr="00E0483C" w:rsidRDefault="00275C5C" w:rsidP="00275C5C">
            <w:pPr>
              <w:pStyle w:val="NormalWeb"/>
              <w:numPr>
                <w:ilvl w:val="0"/>
                <w:numId w:val="17"/>
              </w:numPr>
              <w:rPr>
                <w:rFonts w:ascii="Calibri" w:hAnsi="Calibri" w:cs="Arial"/>
                <w:sz w:val="20"/>
                <w:szCs w:val="20"/>
                <w:lang w:val="es-CO"/>
              </w:rPr>
            </w:pPr>
            <w:r w:rsidRPr="00E0483C">
              <w:rPr>
                <w:rFonts w:ascii="Calibri" w:hAnsi="Calibri" w:cs="Arial"/>
                <w:sz w:val="20"/>
                <w:szCs w:val="20"/>
                <w:lang w:val="es-CO"/>
              </w:rPr>
              <w:t>Estiramiento</w:t>
            </w:r>
          </w:p>
          <w:p w14:paraId="601ED44C" w14:textId="77777777" w:rsidR="00275C5C" w:rsidRPr="00E0483C" w:rsidRDefault="00275C5C" w:rsidP="0062523F">
            <w:pPr>
              <w:pStyle w:val="NormalWeb"/>
              <w:rPr>
                <w:rFonts w:ascii="Calibri" w:hAnsi="Calibri" w:cs="Arial"/>
                <w:sz w:val="20"/>
                <w:szCs w:val="20"/>
                <w:lang w:val="es-CO"/>
              </w:rPr>
            </w:pPr>
          </w:p>
          <w:p w14:paraId="19C358C1" w14:textId="77777777" w:rsidR="00275C5C" w:rsidRPr="00E0483C" w:rsidRDefault="00275C5C" w:rsidP="0062523F">
            <w:pPr>
              <w:pStyle w:val="Prrafodelista"/>
              <w:rPr>
                <w:rFonts w:cs="Arial"/>
                <w:sz w:val="20"/>
                <w:szCs w:val="20"/>
              </w:rPr>
            </w:pPr>
          </w:p>
          <w:p w14:paraId="7630A23A" w14:textId="77777777" w:rsidR="00275C5C" w:rsidRPr="00E0483C" w:rsidRDefault="00275C5C" w:rsidP="0062523F">
            <w:pPr>
              <w:pStyle w:val="Prrafodelista"/>
              <w:rPr>
                <w:rFonts w:cs="Arial"/>
                <w:sz w:val="20"/>
                <w:szCs w:val="20"/>
              </w:rPr>
            </w:pPr>
          </w:p>
          <w:p w14:paraId="42CC7B2A" w14:textId="77777777" w:rsidR="00275C5C" w:rsidRPr="00E0483C" w:rsidRDefault="00275C5C" w:rsidP="0062523F">
            <w:pPr>
              <w:pStyle w:val="Prrafodelista"/>
              <w:rPr>
                <w:rFonts w:cs="Arial"/>
                <w:sz w:val="20"/>
                <w:szCs w:val="20"/>
              </w:rPr>
            </w:pPr>
          </w:p>
          <w:p w14:paraId="399DC9E8" w14:textId="77777777" w:rsidR="00275C5C" w:rsidRPr="00E0483C" w:rsidRDefault="00275C5C" w:rsidP="0062523F">
            <w:pPr>
              <w:pStyle w:val="Prrafodelista"/>
              <w:rPr>
                <w:rFonts w:cs="Arial"/>
                <w:sz w:val="20"/>
                <w:szCs w:val="20"/>
              </w:rPr>
            </w:pPr>
          </w:p>
          <w:p w14:paraId="7557A657" w14:textId="77777777" w:rsidR="00275C5C" w:rsidRPr="00E0483C" w:rsidRDefault="00275C5C" w:rsidP="0062523F">
            <w:pPr>
              <w:pStyle w:val="Prrafodelista"/>
              <w:rPr>
                <w:rFonts w:cs="Arial"/>
                <w:sz w:val="20"/>
                <w:szCs w:val="20"/>
              </w:rPr>
            </w:pPr>
          </w:p>
          <w:p w14:paraId="3E95485F" w14:textId="77777777" w:rsidR="00275C5C" w:rsidRPr="00E0483C" w:rsidRDefault="00275C5C" w:rsidP="0062523F">
            <w:pPr>
              <w:pStyle w:val="NormalWeb"/>
              <w:rPr>
                <w:rFonts w:ascii="Calibri" w:hAnsi="Calibri" w:cs="Arial"/>
                <w:sz w:val="20"/>
                <w:szCs w:val="20"/>
                <w:lang w:val="es-CO"/>
              </w:rPr>
            </w:pPr>
          </w:p>
          <w:p w14:paraId="00064C97" w14:textId="77777777" w:rsidR="00275C5C" w:rsidRPr="00E0483C" w:rsidRDefault="00275C5C" w:rsidP="0062523F">
            <w:pPr>
              <w:pStyle w:val="NormalWeb"/>
              <w:rPr>
                <w:rFonts w:ascii="Calibri" w:hAnsi="Calibri" w:cs="Arial"/>
                <w:sz w:val="20"/>
                <w:szCs w:val="20"/>
                <w:lang w:val="es-CO"/>
              </w:rPr>
            </w:pPr>
          </w:p>
          <w:p w14:paraId="0CB4FBCC" w14:textId="77777777" w:rsidR="00275C5C" w:rsidRPr="00E0483C" w:rsidRDefault="00275C5C" w:rsidP="0062523F">
            <w:pPr>
              <w:pStyle w:val="NormalWeb"/>
              <w:rPr>
                <w:rFonts w:ascii="Calibri" w:hAnsi="Calibri" w:cs="Arial"/>
                <w:sz w:val="20"/>
                <w:szCs w:val="20"/>
                <w:lang w:val="es-CO"/>
              </w:rPr>
            </w:pPr>
          </w:p>
        </w:tc>
        <w:tc>
          <w:tcPr>
            <w:tcW w:w="2977" w:type="dxa"/>
            <w:shd w:val="clear" w:color="auto" w:fill="auto"/>
          </w:tcPr>
          <w:p w14:paraId="162C8AC5" w14:textId="77777777" w:rsidR="00275C5C" w:rsidRPr="00E0483C" w:rsidRDefault="00275C5C" w:rsidP="0062523F">
            <w:pPr>
              <w:rPr>
                <w:rFonts w:cs="Arial"/>
                <w:sz w:val="20"/>
                <w:szCs w:val="20"/>
              </w:rPr>
            </w:pPr>
          </w:p>
          <w:p w14:paraId="45D4578A" w14:textId="77777777" w:rsidR="00275C5C" w:rsidRPr="00E0483C" w:rsidRDefault="00275C5C" w:rsidP="0062523F">
            <w:pPr>
              <w:rPr>
                <w:rFonts w:cs="Arial"/>
                <w:sz w:val="20"/>
                <w:szCs w:val="20"/>
              </w:rPr>
            </w:pPr>
          </w:p>
          <w:p w14:paraId="7E2F24B6" w14:textId="33909DE8" w:rsidR="00275C5C" w:rsidRPr="00E0483C" w:rsidRDefault="007F1C62" w:rsidP="0062523F">
            <w:pPr>
              <w:jc w:val="center"/>
              <w:rPr>
                <w:rFonts w:cs="Arial"/>
                <w:sz w:val="20"/>
                <w:szCs w:val="20"/>
              </w:rPr>
            </w:pPr>
            <w:r>
              <w:rPr>
                <w:rFonts w:cs="Arial"/>
                <w:noProof/>
                <w:sz w:val="20"/>
                <w:szCs w:val="20"/>
              </w:rPr>
              <w:drawing>
                <wp:inline distT="0" distB="0" distL="0" distR="0" wp14:anchorId="34F99C53" wp14:editId="11300381">
                  <wp:extent cx="1103419" cy="827564"/>
                  <wp:effectExtent l="0" t="0" r="1905" b="0"/>
                  <wp:docPr id="1348540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0037" cy="840028"/>
                          </a:xfrm>
                          <a:prstGeom prst="rect">
                            <a:avLst/>
                          </a:prstGeom>
                          <a:noFill/>
                        </pic:spPr>
                      </pic:pic>
                    </a:graphicData>
                  </a:graphic>
                </wp:inline>
              </w:drawing>
            </w:r>
          </w:p>
        </w:tc>
        <w:tc>
          <w:tcPr>
            <w:tcW w:w="2268" w:type="dxa"/>
            <w:shd w:val="clear" w:color="auto" w:fill="auto"/>
          </w:tcPr>
          <w:p w14:paraId="71A0511A" w14:textId="77777777" w:rsidR="00275C5C" w:rsidRPr="00E0483C" w:rsidRDefault="00275C5C" w:rsidP="0062523F">
            <w:pPr>
              <w:rPr>
                <w:rFonts w:cs="Arial"/>
                <w:sz w:val="20"/>
                <w:szCs w:val="20"/>
              </w:rPr>
            </w:pPr>
          </w:p>
          <w:p w14:paraId="2E543D5F" w14:textId="77777777" w:rsidR="00275C5C" w:rsidRPr="00E0483C" w:rsidRDefault="00275C5C" w:rsidP="0062523F">
            <w:pPr>
              <w:rPr>
                <w:rFonts w:cs="Arial"/>
                <w:sz w:val="20"/>
                <w:szCs w:val="20"/>
              </w:rPr>
            </w:pPr>
          </w:p>
          <w:p w14:paraId="70C320C7" w14:textId="77777777" w:rsidR="00275C5C" w:rsidRPr="00E0483C" w:rsidRDefault="00275C5C" w:rsidP="0062523F">
            <w:pPr>
              <w:rPr>
                <w:rFonts w:cs="Arial"/>
                <w:sz w:val="20"/>
                <w:szCs w:val="20"/>
              </w:rPr>
            </w:pPr>
          </w:p>
          <w:p w14:paraId="08CD6623" w14:textId="77777777" w:rsidR="00275C5C" w:rsidRPr="00E0483C" w:rsidRDefault="00275C5C" w:rsidP="0062523F">
            <w:pPr>
              <w:rPr>
                <w:rFonts w:cs="Arial"/>
                <w:sz w:val="20"/>
                <w:szCs w:val="20"/>
              </w:rPr>
            </w:pPr>
            <w:r w:rsidRPr="00E0483C">
              <w:rPr>
                <w:rFonts w:cs="Arial"/>
                <w:sz w:val="20"/>
                <w:szCs w:val="20"/>
              </w:rPr>
              <w:t>10 minutos</w:t>
            </w:r>
          </w:p>
          <w:p w14:paraId="4AD3F94C" w14:textId="77777777" w:rsidR="00275C5C" w:rsidRPr="00E0483C" w:rsidRDefault="00275C5C" w:rsidP="0062523F">
            <w:pPr>
              <w:rPr>
                <w:rFonts w:cs="Arial"/>
                <w:sz w:val="20"/>
                <w:szCs w:val="20"/>
              </w:rPr>
            </w:pPr>
          </w:p>
        </w:tc>
      </w:tr>
    </w:tbl>
    <w:p w14:paraId="12ADD269" w14:textId="77777777" w:rsidR="00275C5C" w:rsidRPr="00E0483C"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E0483C" w14:paraId="615212F9" w14:textId="77777777" w:rsidTr="0062523F">
        <w:tc>
          <w:tcPr>
            <w:tcW w:w="5303" w:type="dxa"/>
            <w:shd w:val="clear" w:color="auto" w:fill="auto"/>
          </w:tcPr>
          <w:p w14:paraId="316DB1E7" w14:textId="77777777" w:rsidR="00275C5C" w:rsidRPr="00E0483C" w:rsidRDefault="00275C5C" w:rsidP="0062523F">
            <w:pPr>
              <w:spacing w:after="0" w:line="240" w:lineRule="auto"/>
              <w:rPr>
                <w:sz w:val="20"/>
                <w:szCs w:val="20"/>
              </w:rPr>
            </w:pPr>
            <w:r w:rsidRPr="00E0483C">
              <w:rPr>
                <w:sz w:val="20"/>
                <w:szCs w:val="20"/>
              </w:rPr>
              <w:lastRenderedPageBreak/>
              <w:t xml:space="preserve">VOLUMEN TOTAL (TIEMPO): </w:t>
            </w:r>
          </w:p>
        </w:tc>
        <w:tc>
          <w:tcPr>
            <w:tcW w:w="5303" w:type="dxa"/>
            <w:shd w:val="clear" w:color="auto" w:fill="auto"/>
          </w:tcPr>
          <w:p w14:paraId="584EC7C1" w14:textId="77777777" w:rsidR="00275C5C" w:rsidRPr="00E0483C" w:rsidRDefault="00275C5C" w:rsidP="0062523F">
            <w:pPr>
              <w:spacing w:after="0" w:line="240" w:lineRule="auto"/>
              <w:rPr>
                <w:sz w:val="20"/>
                <w:szCs w:val="20"/>
              </w:rPr>
            </w:pPr>
            <w:r w:rsidRPr="00E0483C">
              <w:rPr>
                <w:sz w:val="20"/>
                <w:szCs w:val="20"/>
              </w:rPr>
              <w:t xml:space="preserve">VOLUMEN TOTAL: </w:t>
            </w:r>
          </w:p>
        </w:tc>
      </w:tr>
      <w:tr w:rsidR="00275C5C" w:rsidRPr="00E0483C" w14:paraId="1C2EA5D8" w14:textId="77777777" w:rsidTr="0062523F">
        <w:tc>
          <w:tcPr>
            <w:tcW w:w="5303" w:type="dxa"/>
            <w:shd w:val="clear" w:color="auto" w:fill="auto"/>
          </w:tcPr>
          <w:p w14:paraId="24AECED3" w14:textId="77777777" w:rsidR="00275C5C" w:rsidRPr="00E0483C" w:rsidRDefault="00275C5C" w:rsidP="0062523F">
            <w:pPr>
              <w:spacing w:after="0" w:line="240" w:lineRule="auto"/>
              <w:rPr>
                <w:sz w:val="20"/>
                <w:szCs w:val="20"/>
              </w:rPr>
            </w:pPr>
            <w:r w:rsidRPr="00E0483C">
              <w:rPr>
                <w:sz w:val="20"/>
                <w:szCs w:val="20"/>
              </w:rPr>
              <w:t xml:space="preserve">PLANIFICADO: </w:t>
            </w:r>
          </w:p>
        </w:tc>
        <w:tc>
          <w:tcPr>
            <w:tcW w:w="5303" w:type="dxa"/>
            <w:shd w:val="clear" w:color="auto" w:fill="auto"/>
          </w:tcPr>
          <w:p w14:paraId="61412B80" w14:textId="77777777" w:rsidR="00275C5C" w:rsidRPr="00E0483C" w:rsidRDefault="00275C5C" w:rsidP="0062523F">
            <w:pPr>
              <w:spacing w:after="0" w:line="240" w:lineRule="auto"/>
              <w:rPr>
                <w:sz w:val="20"/>
                <w:szCs w:val="20"/>
              </w:rPr>
            </w:pPr>
            <w:r w:rsidRPr="00E0483C">
              <w:rPr>
                <w:sz w:val="20"/>
                <w:szCs w:val="20"/>
              </w:rPr>
              <w:t xml:space="preserve">REALIZADO: </w:t>
            </w:r>
          </w:p>
        </w:tc>
      </w:tr>
    </w:tbl>
    <w:p w14:paraId="5F3BF894" w14:textId="63883D05" w:rsidR="00275C5C" w:rsidRDefault="00275C5C" w:rsidP="00275C5C"/>
    <w:p w14:paraId="5E3E498B" w14:textId="6A859E6D" w:rsidR="00490577" w:rsidRDefault="00490577" w:rsidP="00275C5C"/>
    <w:p w14:paraId="771ADA82" w14:textId="77777777" w:rsidR="00490577" w:rsidRDefault="00490577" w:rsidP="00275C5C"/>
    <w:p w14:paraId="17E0AD79" w14:textId="77777777" w:rsidR="006C27F8" w:rsidRDefault="006C27F8" w:rsidP="00275C5C"/>
    <w:p w14:paraId="3DAA8BFE" w14:textId="77777777" w:rsidR="006C27F8" w:rsidRDefault="006C27F8" w:rsidP="00275C5C"/>
    <w:p w14:paraId="14340AD0" w14:textId="77777777" w:rsidR="006C27F8" w:rsidRDefault="006C27F8" w:rsidP="00275C5C"/>
    <w:p w14:paraId="3D449810" w14:textId="77777777" w:rsidR="006C27F8" w:rsidRDefault="006C27F8" w:rsidP="00275C5C"/>
    <w:p w14:paraId="574E73AC" w14:textId="77777777" w:rsidR="006C27F8" w:rsidRDefault="006C27F8" w:rsidP="00275C5C"/>
    <w:p w14:paraId="777AB72B" w14:textId="77777777" w:rsidR="006C27F8" w:rsidRDefault="006C27F8" w:rsidP="00275C5C"/>
    <w:p w14:paraId="4315C7D1" w14:textId="77777777" w:rsidR="006C27F8" w:rsidRDefault="006C27F8" w:rsidP="00275C5C"/>
    <w:p w14:paraId="4148B2A0" w14:textId="77777777" w:rsidR="006C27F8" w:rsidRDefault="006C27F8" w:rsidP="00275C5C"/>
    <w:p w14:paraId="2AFA978D" w14:textId="77777777" w:rsidR="006C27F8" w:rsidRDefault="006C27F8" w:rsidP="00275C5C"/>
    <w:p w14:paraId="66D7442B" w14:textId="77777777" w:rsidR="006C27F8" w:rsidRDefault="006C27F8" w:rsidP="00275C5C"/>
    <w:p w14:paraId="3AE4D0B7" w14:textId="77777777" w:rsidR="006C27F8" w:rsidRDefault="006C27F8" w:rsidP="00275C5C"/>
    <w:p w14:paraId="4D086876" w14:textId="77777777" w:rsidR="006C27F8" w:rsidRDefault="006C27F8" w:rsidP="00275C5C"/>
    <w:p w14:paraId="486BE36C" w14:textId="77777777" w:rsidR="006C27F8" w:rsidRDefault="006C27F8" w:rsidP="00275C5C"/>
    <w:p w14:paraId="249FE62E" w14:textId="77777777" w:rsidR="006C27F8" w:rsidRDefault="006C27F8" w:rsidP="00275C5C"/>
    <w:p w14:paraId="440A3ADE" w14:textId="77777777" w:rsidR="006C27F8" w:rsidRDefault="006C27F8" w:rsidP="00275C5C"/>
    <w:p w14:paraId="0F5F5D6B" w14:textId="77777777" w:rsidR="006C27F8" w:rsidRDefault="006C27F8" w:rsidP="00275C5C"/>
    <w:p w14:paraId="1415835A" w14:textId="77777777" w:rsidR="006C27F8" w:rsidRDefault="006C27F8" w:rsidP="00275C5C"/>
    <w:p w14:paraId="3DAA4E1E" w14:textId="77777777" w:rsidR="006C27F8" w:rsidRDefault="006C27F8" w:rsidP="00275C5C"/>
    <w:p w14:paraId="5BB0DBE2" w14:textId="77777777" w:rsidR="006C27F8" w:rsidRDefault="006C27F8" w:rsidP="00275C5C"/>
    <w:p w14:paraId="60768ADB" w14:textId="77777777" w:rsidR="006C27F8" w:rsidRDefault="006C27F8" w:rsidP="00275C5C"/>
    <w:p w14:paraId="7D426319" w14:textId="77777777" w:rsidR="006C27F8" w:rsidRDefault="006C27F8" w:rsidP="00275C5C"/>
    <w:p w14:paraId="23DC0C8F" w14:textId="77777777" w:rsidR="00275C5C" w:rsidRPr="00CD310D"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CD310D">
        <w:rPr>
          <w:b/>
          <w:sz w:val="20"/>
          <w:szCs w:val="20"/>
        </w:rPr>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CD310D" w14:paraId="325EC1AE" w14:textId="77777777" w:rsidTr="0062523F">
        <w:trPr>
          <w:trHeight w:val="337"/>
        </w:trPr>
        <w:tc>
          <w:tcPr>
            <w:tcW w:w="3033" w:type="dxa"/>
            <w:gridSpan w:val="2"/>
            <w:shd w:val="clear" w:color="auto" w:fill="auto"/>
            <w:vAlign w:val="center"/>
          </w:tcPr>
          <w:p w14:paraId="4BDA8178" w14:textId="77777777" w:rsidR="00275C5C" w:rsidRPr="00CD310D" w:rsidRDefault="00275C5C" w:rsidP="0062523F">
            <w:pPr>
              <w:spacing w:after="0" w:line="240" w:lineRule="auto"/>
              <w:rPr>
                <w:rFonts w:cs="Arial"/>
                <w:sz w:val="20"/>
                <w:szCs w:val="20"/>
              </w:rPr>
            </w:pPr>
            <w:r w:rsidRPr="00CD310D">
              <w:rPr>
                <w:rFonts w:cs="Arial"/>
                <w:b/>
                <w:sz w:val="20"/>
                <w:szCs w:val="20"/>
              </w:rPr>
              <w:t>DEPORTE: FUTBOL</w:t>
            </w:r>
          </w:p>
        </w:tc>
        <w:tc>
          <w:tcPr>
            <w:tcW w:w="5439" w:type="dxa"/>
            <w:gridSpan w:val="3"/>
            <w:shd w:val="clear" w:color="auto" w:fill="auto"/>
            <w:vAlign w:val="center"/>
          </w:tcPr>
          <w:p w14:paraId="18A5C94A" w14:textId="77777777" w:rsidR="00275C5C" w:rsidRPr="00CD310D" w:rsidRDefault="00275C5C" w:rsidP="0062523F">
            <w:pPr>
              <w:spacing w:after="0" w:line="240" w:lineRule="auto"/>
              <w:rPr>
                <w:rFonts w:cs="Arial"/>
                <w:sz w:val="20"/>
                <w:szCs w:val="20"/>
              </w:rPr>
            </w:pPr>
            <w:r w:rsidRPr="00CD310D">
              <w:rPr>
                <w:rFonts w:cs="Arial"/>
                <w:b/>
                <w:sz w:val="20"/>
                <w:szCs w:val="20"/>
              </w:rPr>
              <w:t>ENTRENADOR: NICOLAS DELGADO</w:t>
            </w:r>
          </w:p>
        </w:tc>
        <w:tc>
          <w:tcPr>
            <w:tcW w:w="2268" w:type="dxa"/>
            <w:shd w:val="clear" w:color="auto" w:fill="auto"/>
            <w:vAlign w:val="center"/>
          </w:tcPr>
          <w:p w14:paraId="2B27D68E" w14:textId="77777777" w:rsidR="00275C5C" w:rsidRPr="00CD310D" w:rsidRDefault="00275C5C" w:rsidP="0062523F">
            <w:pPr>
              <w:spacing w:after="0" w:line="240" w:lineRule="auto"/>
              <w:rPr>
                <w:rFonts w:cs="Arial"/>
                <w:b/>
                <w:sz w:val="20"/>
                <w:szCs w:val="20"/>
              </w:rPr>
            </w:pPr>
            <w:r w:rsidRPr="00CD310D">
              <w:rPr>
                <w:rFonts w:cs="Arial"/>
                <w:b/>
                <w:sz w:val="20"/>
                <w:szCs w:val="20"/>
              </w:rPr>
              <w:t>SESION N.º3</w:t>
            </w:r>
          </w:p>
        </w:tc>
      </w:tr>
      <w:tr w:rsidR="00275C5C" w:rsidRPr="00CD310D" w14:paraId="005F9433" w14:textId="77777777" w:rsidTr="0062523F">
        <w:trPr>
          <w:trHeight w:val="385"/>
        </w:trPr>
        <w:tc>
          <w:tcPr>
            <w:tcW w:w="5495" w:type="dxa"/>
            <w:gridSpan w:val="4"/>
            <w:shd w:val="clear" w:color="auto" w:fill="auto"/>
            <w:vAlign w:val="center"/>
          </w:tcPr>
          <w:p w14:paraId="7838FD9C" w14:textId="77777777" w:rsidR="00275C5C" w:rsidRPr="00CD310D" w:rsidRDefault="00275C5C" w:rsidP="0062523F">
            <w:pPr>
              <w:spacing w:after="0" w:line="240" w:lineRule="auto"/>
              <w:rPr>
                <w:rFonts w:cs="Arial"/>
                <w:b/>
                <w:sz w:val="20"/>
                <w:szCs w:val="20"/>
              </w:rPr>
            </w:pPr>
            <w:r w:rsidRPr="00CD310D">
              <w:rPr>
                <w:rFonts w:cs="Arial"/>
                <w:b/>
                <w:sz w:val="20"/>
                <w:szCs w:val="20"/>
              </w:rPr>
              <w:t xml:space="preserve">MEDIO FISICO:  </w:t>
            </w:r>
          </w:p>
          <w:p w14:paraId="3D663BDD" w14:textId="77777777" w:rsidR="00275C5C" w:rsidRPr="00CD310D" w:rsidRDefault="00275C5C" w:rsidP="0062523F">
            <w:pPr>
              <w:spacing w:after="0" w:line="240" w:lineRule="auto"/>
              <w:rPr>
                <w:rFonts w:cs="Arial"/>
                <w:sz w:val="20"/>
                <w:szCs w:val="20"/>
              </w:rPr>
            </w:pPr>
            <w:r w:rsidRPr="00CD310D">
              <w:rPr>
                <w:rFonts w:cs="Arial"/>
                <w:b/>
                <w:sz w:val="20"/>
                <w:szCs w:val="20"/>
              </w:rPr>
              <w:t>FECHA: OCTUBRE 2</w:t>
            </w:r>
          </w:p>
        </w:tc>
        <w:tc>
          <w:tcPr>
            <w:tcW w:w="5245" w:type="dxa"/>
            <w:gridSpan w:val="2"/>
            <w:shd w:val="clear" w:color="auto" w:fill="auto"/>
            <w:vAlign w:val="center"/>
          </w:tcPr>
          <w:p w14:paraId="1613603C" w14:textId="77777777" w:rsidR="00275C5C" w:rsidRPr="00CD310D" w:rsidRDefault="00275C5C" w:rsidP="0062523F">
            <w:pPr>
              <w:spacing w:after="0" w:line="240" w:lineRule="auto"/>
              <w:rPr>
                <w:rFonts w:cs="Arial"/>
                <w:sz w:val="20"/>
                <w:szCs w:val="20"/>
              </w:rPr>
            </w:pPr>
            <w:r w:rsidRPr="00CD310D">
              <w:rPr>
                <w:rFonts w:cs="Arial"/>
                <w:b/>
                <w:sz w:val="20"/>
                <w:szCs w:val="20"/>
              </w:rPr>
              <w:t>CATEGORIA: SUB 1</w:t>
            </w:r>
            <w:r>
              <w:rPr>
                <w:rFonts w:cs="Arial"/>
                <w:b/>
                <w:sz w:val="20"/>
                <w:szCs w:val="20"/>
              </w:rPr>
              <w:t>5</w:t>
            </w:r>
            <w:r w:rsidRPr="00CD310D">
              <w:rPr>
                <w:rFonts w:cs="Arial"/>
                <w:b/>
                <w:sz w:val="20"/>
                <w:szCs w:val="20"/>
              </w:rPr>
              <w:t xml:space="preserve">  </w:t>
            </w:r>
          </w:p>
        </w:tc>
      </w:tr>
      <w:tr w:rsidR="00275C5C" w:rsidRPr="00CD310D" w14:paraId="06DC0844" w14:textId="77777777" w:rsidTr="0062523F">
        <w:trPr>
          <w:trHeight w:val="130"/>
        </w:trPr>
        <w:tc>
          <w:tcPr>
            <w:tcW w:w="5282" w:type="dxa"/>
            <w:gridSpan w:val="3"/>
            <w:shd w:val="clear" w:color="auto" w:fill="auto"/>
            <w:vAlign w:val="center"/>
          </w:tcPr>
          <w:p w14:paraId="6DC5170E" w14:textId="77777777" w:rsidR="00275C5C" w:rsidRPr="00CD310D" w:rsidRDefault="00275C5C" w:rsidP="0062523F">
            <w:pPr>
              <w:spacing w:after="0" w:line="240" w:lineRule="auto"/>
              <w:rPr>
                <w:rFonts w:cs="Arial"/>
                <w:sz w:val="20"/>
                <w:szCs w:val="20"/>
              </w:rPr>
            </w:pPr>
            <w:r w:rsidRPr="00CD310D">
              <w:rPr>
                <w:rFonts w:cs="Arial"/>
                <w:b/>
                <w:sz w:val="20"/>
                <w:szCs w:val="20"/>
              </w:rPr>
              <w:t>TEMA:    FINALIZACION</w:t>
            </w:r>
          </w:p>
        </w:tc>
        <w:tc>
          <w:tcPr>
            <w:tcW w:w="5458" w:type="dxa"/>
            <w:gridSpan w:val="3"/>
            <w:shd w:val="clear" w:color="auto" w:fill="auto"/>
            <w:vAlign w:val="center"/>
          </w:tcPr>
          <w:p w14:paraId="3D126C93" w14:textId="77777777" w:rsidR="00275C5C" w:rsidRPr="00CD310D" w:rsidRDefault="00275C5C" w:rsidP="0062523F">
            <w:pPr>
              <w:spacing w:after="0" w:line="240" w:lineRule="auto"/>
              <w:rPr>
                <w:rFonts w:cs="Arial"/>
                <w:b/>
                <w:bCs/>
                <w:sz w:val="20"/>
                <w:szCs w:val="20"/>
              </w:rPr>
            </w:pPr>
            <w:r w:rsidRPr="00CD310D">
              <w:rPr>
                <w:rFonts w:cs="Arial"/>
                <w:b/>
                <w:bCs/>
                <w:sz w:val="20"/>
                <w:szCs w:val="20"/>
              </w:rPr>
              <w:t xml:space="preserve">MEDIO DIDACTICO: BALONES TOPES </w:t>
            </w:r>
          </w:p>
        </w:tc>
      </w:tr>
      <w:tr w:rsidR="00275C5C" w:rsidRPr="00CD310D" w14:paraId="247C772B" w14:textId="77777777" w:rsidTr="0062523F">
        <w:trPr>
          <w:trHeight w:val="337"/>
        </w:trPr>
        <w:tc>
          <w:tcPr>
            <w:tcW w:w="10740" w:type="dxa"/>
            <w:gridSpan w:val="6"/>
            <w:shd w:val="clear" w:color="auto" w:fill="auto"/>
            <w:vAlign w:val="center"/>
          </w:tcPr>
          <w:p w14:paraId="4235C968" w14:textId="77777777" w:rsidR="00275C5C" w:rsidRPr="00CD310D" w:rsidRDefault="00275C5C" w:rsidP="0062523F">
            <w:pPr>
              <w:spacing w:after="0" w:line="240" w:lineRule="auto"/>
              <w:rPr>
                <w:rFonts w:cs="Arial"/>
                <w:b/>
                <w:sz w:val="20"/>
                <w:szCs w:val="20"/>
              </w:rPr>
            </w:pPr>
            <w:r w:rsidRPr="00CD310D">
              <w:rPr>
                <w:rFonts w:cs="Arial"/>
                <w:b/>
                <w:sz w:val="20"/>
                <w:szCs w:val="20"/>
              </w:rPr>
              <w:t xml:space="preserve">OBJETIVO:  MEJORAR LA DEFINICION </w:t>
            </w:r>
          </w:p>
        </w:tc>
      </w:tr>
      <w:tr w:rsidR="00275C5C" w:rsidRPr="00CD310D" w14:paraId="6F2B92FC" w14:textId="77777777" w:rsidTr="0062523F">
        <w:trPr>
          <w:trHeight w:val="315"/>
        </w:trPr>
        <w:tc>
          <w:tcPr>
            <w:tcW w:w="799" w:type="dxa"/>
            <w:shd w:val="clear" w:color="auto" w:fill="auto"/>
          </w:tcPr>
          <w:p w14:paraId="55F48509" w14:textId="77777777" w:rsidR="00275C5C" w:rsidRPr="00CD310D" w:rsidRDefault="00275C5C" w:rsidP="0062523F">
            <w:pPr>
              <w:spacing w:after="0" w:line="240" w:lineRule="auto"/>
              <w:rPr>
                <w:rFonts w:cs="Arial"/>
                <w:b/>
                <w:sz w:val="20"/>
                <w:szCs w:val="20"/>
              </w:rPr>
            </w:pPr>
          </w:p>
          <w:p w14:paraId="20A09100" w14:textId="77777777" w:rsidR="00275C5C" w:rsidRPr="00CD310D" w:rsidRDefault="00275C5C" w:rsidP="0062523F">
            <w:pPr>
              <w:spacing w:after="0" w:line="240" w:lineRule="auto"/>
              <w:rPr>
                <w:rFonts w:cs="Arial"/>
                <w:b/>
                <w:sz w:val="20"/>
                <w:szCs w:val="20"/>
              </w:rPr>
            </w:pPr>
            <w:r w:rsidRPr="00CD310D">
              <w:rPr>
                <w:rFonts w:cs="Arial"/>
                <w:b/>
                <w:sz w:val="20"/>
                <w:szCs w:val="20"/>
              </w:rPr>
              <w:t>FASE</w:t>
            </w:r>
          </w:p>
          <w:p w14:paraId="4AE76199" w14:textId="77777777" w:rsidR="00275C5C" w:rsidRPr="00CD310D" w:rsidRDefault="00275C5C" w:rsidP="0062523F">
            <w:pPr>
              <w:spacing w:after="0" w:line="240" w:lineRule="auto"/>
              <w:rPr>
                <w:rFonts w:cs="Arial"/>
                <w:b/>
                <w:sz w:val="20"/>
                <w:szCs w:val="20"/>
              </w:rPr>
            </w:pPr>
          </w:p>
        </w:tc>
        <w:tc>
          <w:tcPr>
            <w:tcW w:w="4696" w:type="dxa"/>
            <w:gridSpan w:val="3"/>
            <w:shd w:val="clear" w:color="auto" w:fill="auto"/>
          </w:tcPr>
          <w:p w14:paraId="2998180E" w14:textId="77777777" w:rsidR="00275C5C" w:rsidRPr="00CD310D" w:rsidRDefault="00275C5C" w:rsidP="0062523F">
            <w:pPr>
              <w:spacing w:after="0" w:line="240" w:lineRule="auto"/>
              <w:jc w:val="center"/>
              <w:rPr>
                <w:rFonts w:cs="Arial"/>
                <w:b/>
                <w:sz w:val="20"/>
                <w:szCs w:val="20"/>
              </w:rPr>
            </w:pPr>
          </w:p>
          <w:p w14:paraId="4ADF9306"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DESCRIPCION DE LA ACTIVIDAD</w:t>
            </w:r>
          </w:p>
        </w:tc>
        <w:tc>
          <w:tcPr>
            <w:tcW w:w="2977" w:type="dxa"/>
            <w:shd w:val="clear" w:color="auto" w:fill="auto"/>
          </w:tcPr>
          <w:p w14:paraId="7E182105" w14:textId="77777777" w:rsidR="00275C5C" w:rsidRPr="00CD310D" w:rsidRDefault="00275C5C" w:rsidP="0062523F">
            <w:pPr>
              <w:spacing w:after="0" w:line="240" w:lineRule="auto"/>
              <w:jc w:val="center"/>
              <w:rPr>
                <w:rFonts w:cs="Arial"/>
                <w:b/>
                <w:sz w:val="20"/>
                <w:szCs w:val="20"/>
              </w:rPr>
            </w:pPr>
          </w:p>
          <w:p w14:paraId="7EB7C6D5"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EVIDENCIA FOTOGRAFICA</w:t>
            </w:r>
          </w:p>
        </w:tc>
        <w:tc>
          <w:tcPr>
            <w:tcW w:w="2268" w:type="dxa"/>
            <w:shd w:val="clear" w:color="auto" w:fill="auto"/>
          </w:tcPr>
          <w:p w14:paraId="6B53C9B2" w14:textId="77777777" w:rsidR="00275C5C" w:rsidRPr="00CD310D" w:rsidRDefault="00275C5C" w:rsidP="0062523F">
            <w:pPr>
              <w:spacing w:after="0" w:line="240" w:lineRule="auto"/>
              <w:jc w:val="center"/>
              <w:rPr>
                <w:rFonts w:cs="Arial"/>
                <w:b/>
                <w:sz w:val="20"/>
                <w:szCs w:val="20"/>
              </w:rPr>
            </w:pPr>
          </w:p>
          <w:p w14:paraId="086D964C"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DOSIFICACIÓN</w:t>
            </w:r>
          </w:p>
        </w:tc>
      </w:tr>
      <w:tr w:rsidR="00275C5C" w:rsidRPr="00CD310D" w14:paraId="4BE20D4D" w14:textId="77777777" w:rsidTr="0062523F">
        <w:trPr>
          <w:trHeight w:val="1888"/>
        </w:trPr>
        <w:tc>
          <w:tcPr>
            <w:tcW w:w="799" w:type="dxa"/>
            <w:shd w:val="clear" w:color="auto" w:fill="auto"/>
          </w:tcPr>
          <w:p w14:paraId="75B2C248" w14:textId="77777777" w:rsidR="00275C5C" w:rsidRPr="00CD310D" w:rsidRDefault="00275C5C" w:rsidP="0062523F">
            <w:pPr>
              <w:spacing w:after="0" w:line="240" w:lineRule="auto"/>
              <w:rPr>
                <w:rFonts w:cs="Arial"/>
                <w:b/>
                <w:sz w:val="20"/>
                <w:szCs w:val="20"/>
              </w:rPr>
            </w:pPr>
          </w:p>
          <w:p w14:paraId="65D4445B" w14:textId="77777777" w:rsidR="00275C5C" w:rsidRPr="00CD310D" w:rsidRDefault="00275C5C" w:rsidP="0062523F">
            <w:pPr>
              <w:spacing w:after="0" w:line="240" w:lineRule="auto"/>
              <w:rPr>
                <w:rFonts w:cs="Arial"/>
                <w:b/>
                <w:sz w:val="20"/>
                <w:szCs w:val="20"/>
              </w:rPr>
            </w:pPr>
          </w:p>
          <w:p w14:paraId="1B4F4F2C"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I</w:t>
            </w:r>
          </w:p>
          <w:p w14:paraId="4C9D04FA"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N</w:t>
            </w:r>
          </w:p>
          <w:p w14:paraId="3ED4DB4A"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I</w:t>
            </w:r>
          </w:p>
          <w:p w14:paraId="06ED7204"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C</w:t>
            </w:r>
          </w:p>
          <w:p w14:paraId="5E3BA58B"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I</w:t>
            </w:r>
          </w:p>
          <w:p w14:paraId="314AB823"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A</w:t>
            </w:r>
          </w:p>
          <w:p w14:paraId="1A86ED1C"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L</w:t>
            </w:r>
          </w:p>
        </w:tc>
        <w:tc>
          <w:tcPr>
            <w:tcW w:w="4696" w:type="dxa"/>
            <w:gridSpan w:val="3"/>
            <w:shd w:val="clear" w:color="auto" w:fill="auto"/>
          </w:tcPr>
          <w:p w14:paraId="45430F35" w14:textId="77777777" w:rsidR="00275C5C" w:rsidRPr="00CD310D" w:rsidRDefault="00275C5C" w:rsidP="0062523F">
            <w:pPr>
              <w:pStyle w:val="Prrafodelista"/>
              <w:rPr>
                <w:rFonts w:cs="Arial"/>
                <w:sz w:val="20"/>
                <w:szCs w:val="20"/>
              </w:rPr>
            </w:pPr>
          </w:p>
          <w:p w14:paraId="38AB3B65" w14:textId="77777777" w:rsidR="00275C5C" w:rsidRPr="00CD310D" w:rsidRDefault="00275C5C" w:rsidP="0062523F">
            <w:pPr>
              <w:pStyle w:val="NormalWeb"/>
              <w:numPr>
                <w:ilvl w:val="0"/>
                <w:numId w:val="11"/>
              </w:numPr>
              <w:rPr>
                <w:rFonts w:ascii="Calibri" w:hAnsi="Calibri" w:cs="Arial"/>
                <w:sz w:val="20"/>
                <w:szCs w:val="20"/>
                <w:lang w:val="es-CO"/>
              </w:rPr>
            </w:pPr>
            <w:r w:rsidRPr="00CD310D">
              <w:rPr>
                <w:rFonts w:ascii="Calibri" w:hAnsi="Calibri" w:cs="Arial"/>
                <w:sz w:val="20"/>
                <w:szCs w:val="20"/>
                <w:lang w:val="es-CO"/>
              </w:rPr>
              <w:t xml:space="preserve">Charla técnica </w:t>
            </w:r>
          </w:p>
          <w:p w14:paraId="1C12750D" w14:textId="77777777" w:rsidR="00275C5C" w:rsidRPr="00CD310D" w:rsidRDefault="00275C5C" w:rsidP="0062523F">
            <w:pPr>
              <w:pStyle w:val="NormalWeb"/>
              <w:numPr>
                <w:ilvl w:val="0"/>
                <w:numId w:val="11"/>
              </w:numPr>
              <w:rPr>
                <w:rFonts w:ascii="Calibri" w:hAnsi="Calibri" w:cs="Arial"/>
                <w:sz w:val="20"/>
                <w:szCs w:val="20"/>
                <w:lang w:val="es-CO"/>
              </w:rPr>
            </w:pPr>
            <w:r w:rsidRPr="00CD310D">
              <w:rPr>
                <w:rFonts w:ascii="Calibri" w:hAnsi="Calibri" w:cs="Arial"/>
                <w:sz w:val="20"/>
                <w:szCs w:val="20"/>
                <w:lang w:val="es-CO"/>
              </w:rPr>
              <w:t xml:space="preserve">Movilidad articular y prevención de lesiones </w:t>
            </w:r>
          </w:p>
        </w:tc>
        <w:tc>
          <w:tcPr>
            <w:tcW w:w="2977" w:type="dxa"/>
            <w:shd w:val="clear" w:color="auto" w:fill="auto"/>
          </w:tcPr>
          <w:p w14:paraId="0B2121A8" w14:textId="77777777" w:rsidR="00275C5C" w:rsidRPr="00CD310D" w:rsidRDefault="00275C5C" w:rsidP="0062523F">
            <w:pPr>
              <w:jc w:val="center"/>
              <w:rPr>
                <w:rFonts w:cs="Arial"/>
                <w:sz w:val="20"/>
                <w:szCs w:val="20"/>
              </w:rPr>
            </w:pPr>
          </w:p>
          <w:p w14:paraId="1114EAC6" w14:textId="789CF290" w:rsidR="00275C5C" w:rsidRPr="00CD310D" w:rsidRDefault="00275C5C" w:rsidP="0062523F">
            <w:pPr>
              <w:rPr>
                <w:rFonts w:cs="Arial"/>
                <w:sz w:val="20"/>
                <w:szCs w:val="20"/>
              </w:rPr>
            </w:pPr>
          </w:p>
          <w:p w14:paraId="6A7F5F01" w14:textId="7536FEEC" w:rsidR="00275C5C" w:rsidRPr="00CD310D" w:rsidRDefault="00C32842" w:rsidP="0062523F">
            <w:pPr>
              <w:rPr>
                <w:rFonts w:cs="Arial"/>
                <w:sz w:val="20"/>
                <w:szCs w:val="20"/>
              </w:rPr>
            </w:pPr>
            <w:r>
              <w:rPr>
                <w:rFonts w:cs="Arial"/>
                <w:noProof/>
                <w:sz w:val="20"/>
                <w:szCs w:val="20"/>
              </w:rPr>
              <w:drawing>
                <wp:inline distT="0" distB="0" distL="0" distR="0" wp14:anchorId="2B804B7E" wp14:editId="69C20F25">
                  <wp:extent cx="1369060" cy="1369060"/>
                  <wp:effectExtent l="0" t="0" r="2540" b="2540"/>
                  <wp:docPr id="174333057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9060" cy="1369060"/>
                          </a:xfrm>
                          <a:prstGeom prst="rect">
                            <a:avLst/>
                          </a:prstGeom>
                          <a:noFill/>
                        </pic:spPr>
                      </pic:pic>
                    </a:graphicData>
                  </a:graphic>
                </wp:inline>
              </w:drawing>
            </w:r>
          </w:p>
          <w:p w14:paraId="336CA898" w14:textId="77777777" w:rsidR="00275C5C" w:rsidRPr="00CD310D" w:rsidRDefault="00275C5C" w:rsidP="0062523F">
            <w:pPr>
              <w:rPr>
                <w:rFonts w:cs="Arial"/>
                <w:sz w:val="20"/>
                <w:szCs w:val="20"/>
              </w:rPr>
            </w:pPr>
          </w:p>
          <w:p w14:paraId="6A8C9307" w14:textId="77777777" w:rsidR="00275C5C" w:rsidRPr="00CD310D" w:rsidRDefault="00275C5C" w:rsidP="0062523F">
            <w:pPr>
              <w:rPr>
                <w:rFonts w:cs="Arial"/>
                <w:sz w:val="20"/>
                <w:szCs w:val="20"/>
              </w:rPr>
            </w:pPr>
          </w:p>
          <w:p w14:paraId="2DF15C25" w14:textId="77777777" w:rsidR="00275C5C" w:rsidRPr="00CD310D" w:rsidRDefault="00275C5C" w:rsidP="0062523F">
            <w:pPr>
              <w:jc w:val="center"/>
              <w:rPr>
                <w:rFonts w:cs="Arial"/>
                <w:sz w:val="20"/>
                <w:szCs w:val="20"/>
              </w:rPr>
            </w:pPr>
          </w:p>
        </w:tc>
        <w:tc>
          <w:tcPr>
            <w:tcW w:w="2268" w:type="dxa"/>
            <w:shd w:val="clear" w:color="auto" w:fill="auto"/>
          </w:tcPr>
          <w:p w14:paraId="1F68C0CC" w14:textId="77777777" w:rsidR="00275C5C" w:rsidRPr="00CD310D" w:rsidRDefault="00275C5C" w:rsidP="0062523F">
            <w:pPr>
              <w:spacing w:after="0" w:line="240" w:lineRule="auto"/>
              <w:rPr>
                <w:rFonts w:cs="Arial"/>
                <w:bCs/>
                <w:sz w:val="20"/>
                <w:szCs w:val="20"/>
              </w:rPr>
            </w:pPr>
          </w:p>
          <w:p w14:paraId="10B92548" w14:textId="77777777" w:rsidR="00275C5C" w:rsidRPr="00CD310D" w:rsidRDefault="00275C5C" w:rsidP="0062523F">
            <w:pPr>
              <w:spacing w:after="0" w:line="240" w:lineRule="auto"/>
              <w:rPr>
                <w:rFonts w:cs="Arial"/>
                <w:bCs/>
                <w:sz w:val="20"/>
                <w:szCs w:val="20"/>
              </w:rPr>
            </w:pPr>
          </w:p>
          <w:p w14:paraId="29D80676" w14:textId="77777777" w:rsidR="00275C5C" w:rsidRPr="00CD310D" w:rsidRDefault="00275C5C" w:rsidP="0062523F">
            <w:pPr>
              <w:spacing w:after="0" w:line="240" w:lineRule="auto"/>
              <w:rPr>
                <w:rFonts w:cs="Arial"/>
                <w:bCs/>
                <w:sz w:val="20"/>
                <w:szCs w:val="20"/>
              </w:rPr>
            </w:pPr>
            <w:r w:rsidRPr="00CD310D">
              <w:rPr>
                <w:rFonts w:cs="Arial"/>
                <w:bCs/>
                <w:sz w:val="20"/>
                <w:szCs w:val="20"/>
              </w:rPr>
              <w:t>5 MINUTOS</w:t>
            </w:r>
          </w:p>
          <w:p w14:paraId="5F7CA565" w14:textId="77777777" w:rsidR="00275C5C" w:rsidRPr="00CD310D" w:rsidRDefault="00275C5C" w:rsidP="0062523F">
            <w:pPr>
              <w:spacing w:after="0" w:line="240" w:lineRule="auto"/>
              <w:rPr>
                <w:rFonts w:cs="Arial"/>
                <w:bCs/>
                <w:sz w:val="20"/>
                <w:szCs w:val="20"/>
              </w:rPr>
            </w:pPr>
            <w:r w:rsidRPr="00CD310D">
              <w:rPr>
                <w:rFonts w:cs="Arial"/>
                <w:bCs/>
                <w:sz w:val="20"/>
                <w:szCs w:val="20"/>
              </w:rPr>
              <w:t>15 MINUTOS</w:t>
            </w:r>
          </w:p>
        </w:tc>
      </w:tr>
      <w:tr w:rsidR="00275C5C" w:rsidRPr="00CD310D" w14:paraId="43B2B982" w14:textId="77777777" w:rsidTr="0062523F">
        <w:trPr>
          <w:trHeight w:val="579"/>
        </w:trPr>
        <w:tc>
          <w:tcPr>
            <w:tcW w:w="799" w:type="dxa"/>
            <w:shd w:val="clear" w:color="auto" w:fill="auto"/>
          </w:tcPr>
          <w:p w14:paraId="3A25153F" w14:textId="77777777" w:rsidR="00275C5C" w:rsidRPr="00CD310D" w:rsidRDefault="00275C5C" w:rsidP="0062523F">
            <w:pPr>
              <w:spacing w:after="0" w:line="240" w:lineRule="auto"/>
              <w:rPr>
                <w:rFonts w:cs="Arial"/>
                <w:b/>
                <w:sz w:val="20"/>
                <w:szCs w:val="20"/>
              </w:rPr>
            </w:pPr>
          </w:p>
          <w:p w14:paraId="3BACD64C" w14:textId="77777777" w:rsidR="00275C5C" w:rsidRPr="00CD310D" w:rsidRDefault="00275C5C" w:rsidP="0062523F">
            <w:pPr>
              <w:spacing w:after="0" w:line="240" w:lineRule="auto"/>
              <w:rPr>
                <w:rFonts w:cs="Arial"/>
                <w:b/>
                <w:sz w:val="20"/>
                <w:szCs w:val="20"/>
              </w:rPr>
            </w:pPr>
          </w:p>
          <w:p w14:paraId="70A5F53A" w14:textId="77777777" w:rsidR="00275C5C" w:rsidRPr="00CD310D" w:rsidRDefault="00275C5C" w:rsidP="0062523F">
            <w:pPr>
              <w:spacing w:after="0" w:line="240" w:lineRule="auto"/>
              <w:rPr>
                <w:rFonts w:cs="Arial"/>
                <w:b/>
                <w:sz w:val="20"/>
                <w:szCs w:val="20"/>
              </w:rPr>
            </w:pPr>
          </w:p>
          <w:p w14:paraId="29BDA72F"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C</w:t>
            </w:r>
          </w:p>
          <w:p w14:paraId="6BC38C50"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E</w:t>
            </w:r>
          </w:p>
          <w:p w14:paraId="47EADBE3"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N</w:t>
            </w:r>
          </w:p>
          <w:p w14:paraId="18027300"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T</w:t>
            </w:r>
          </w:p>
          <w:p w14:paraId="3102912E"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R</w:t>
            </w:r>
          </w:p>
          <w:p w14:paraId="4A8864CE"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A</w:t>
            </w:r>
          </w:p>
          <w:p w14:paraId="6D901D88"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L</w:t>
            </w:r>
          </w:p>
        </w:tc>
        <w:tc>
          <w:tcPr>
            <w:tcW w:w="4696" w:type="dxa"/>
            <w:gridSpan w:val="3"/>
            <w:shd w:val="clear" w:color="auto" w:fill="auto"/>
          </w:tcPr>
          <w:p w14:paraId="4CC9DD6C" w14:textId="77777777" w:rsidR="00275C5C" w:rsidRPr="00CD310D" w:rsidRDefault="00275C5C" w:rsidP="0062523F">
            <w:pPr>
              <w:pStyle w:val="NormalWeb"/>
              <w:spacing w:after="0"/>
              <w:ind w:left="855"/>
              <w:rPr>
                <w:rFonts w:ascii="Calibri" w:hAnsi="Calibri"/>
                <w:sz w:val="20"/>
                <w:szCs w:val="20"/>
                <w:lang w:val="es-CO"/>
              </w:rPr>
            </w:pPr>
          </w:p>
          <w:p w14:paraId="77404B2D" w14:textId="77777777" w:rsidR="00275C5C" w:rsidRPr="00CD310D" w:rsidRDefault="00275C5C" w:rsidP="0062523F">
            <w:pPr>
              <w:pStyle w:val="NormalWeb"/>
              <w:spacing w:after="0"/>
              <w:ind w:left="855"/>
              <w:rPr>
                <w:rFonts w:ascii="Calibri" w:hAnsi="Calibri"/>
                <w:b/>
                <w:bCs/>
                <w:sz w:val="20"/>
                <w:szCs w:val="20"/>
                <w:lang w:val="es-CO"/>
              </w:rPr>
            </w:pPr>
            <w:r w:rsidRPr="00CD310D">
              <w:rPr>
                <w:rFonts w:ascii="Calibri" w:hAnsi="Calibri"/>
                <w:b/>
                <w:bCs/>
                <w:sz w:val="20"/>
                <w:szCs w:val="20"/>
                <w:lang w:val="es-CO"/>
              </w:rPr>
              <w:t>Calentamiento especifico</w:t>
            </w:r>
          </w:p>
          <w:p w14:paraId="78910078" w14:textId="77777777" w:rsidR="00275C5C" w:rsidRPr="00CD310D" w:rsidRDefault="00275C5C" w:rsidP="0062523F">
            <w:pPr>
              <w:pStyle w:val="NormalWeb"/>
              <w:spacing w:before="0" w:beforeAutospacing="0" w:after="0" w:afterAutospacing="0"/>
              <w:ind w:left="855"/>
              <w:rPr>
                <w:rFonts w:ascii="Calibri" w:hAnsi="Calibri"/>
                <w:sz w:val="20"/>
                <w:szCs w:val="20"/>
                <w:lang w:val="es-CO"/>
              </w:rPr>
            </w:pPr>
            <w:r w:rsidRPr="00CD310D">
              <w:rPr>
                <w:rFonts w:ascii="Calibri" w:hAnsi="Calibri"/>
                <w:sz w:val="20"/>
                <w:szCs w:val="20"/>
                <w:lang w:val="es-CO"/>
              </w:rPr>
              <w:t xml:space="preserve">Rondo 6vs2 </w:t>
            </w:r>
          </w:p>
          <w:p w14:paraId="6DCBF700" w14:textId="77777777" w:rsidR="00275C5C" w:rsidRPr="00CD310D" w:rsidRDefault="00275C5C" w:rsidP="0062523F">
            <w:pPr>
              <w:pStyle w:val="NormalWeb"/>
              <w:spacing w:before="0" w:beforeAutospacing="0" w:after="0" w:afterAutospacing="0"/>
              <w:ind w:left="855"/>
              <w:rPr>
                <w:rFonts w:ascii="Calibri" w:hAnsi="Calibri"/>
                <w:sz w:val="20"/>
                <w:szCs w:val="20"/>
                <w:lang w:val="es-CO"/>
              </w:rPr>
            </w:pPr>
            <w:r w:rsidRPr="00CD310D">
              <w:rPr>
                <w:rFonts w:ascii="Calibri" w:hAnsi="Calibri"/>
                <w:sz w:val="20"/>
                <w:szCs w:val="20"/>
                <w:lang w:val="es-CO"/>
              </w:rPr>
              <w:t>Se establecen dos cuadrados de 4-5 metros de lado, separados unos 5 metros entre sí. Los jugadores ofensivos están repartidos entre los dos cuadrados, y los defensores deben correr entre los dos espacios para intentar recuperar el balón. Los jugadores pueden pasar de un cuadrado al otro para mantener la posesión.</w:t>
            </w:r>
          </w:p>
          <w:p w14:paraId="44CF9B22" w14:textId="77777777" w:rsidR="00275C5C" w:rsidRPr="00CD310D" w:rsidRDefault="00275C5C" w:rsidP="0062523F">
            <w:pPr>
              <w:pStyle w:val="NormalWeb"/>
              <w:spacing w:before="0" w:beforeAutospacing="0" w:after="0" w:afterAutospacing="0"/>
              <w:rPr>
                <w:rFonts w:ascii="Calibri" w:hAnsi="Calibri"/>
                <w:sz w:val="20"/>
                <w:szCs w:val="20"/>
                <w:lang w:val="es-CO"/>
              </w:rPr>
            </w:pPr>
          </w:p>
          <w:p w14:paraId="6B7F42FD" w14:textId="77777777" w:rsidR="00275C5C" w:rsidRPr="00CD310D" w:rsidRDefault="00275C5C" w:rsidP="0062523F">
            <w:pPr>
              <w:pStyle w:val="NormalWeb"/>
              <w:spacing w:before="0" w:beforeAutospacing="0" w:after="0" w:afterAutospacing="0"/>
              <w:rPr>
                <w:rFonts w:ascii="Calibri" w:hAnsi="Calibri"/>
                <w:b/>
                <w:bCs/>
                <w:sz w:val="20"/>
                <w:szCs w:val="20"/>
                <w:lang w:val="es-CO"/>
              </w:rPr>
            </w:pPr>
            <w:r w:rsidRPr="00CD310D">
              <w:rPr>
                <w:rFonts w:ascii="Calibri" w:hAnsi="Calibri"/>
                <w:b/>
                <w:bCs/>
                <w:sz w:val="20"/>
                <w:szCs w:val="20"/>
                <w:lang w:val="es-CO"/>
              </w:rPr>
              <w:t xml:space="preserve">              </w:t>
            </w:r>
          </w:p>
          <w:p w14:paraId="0C39C35F" w14:textId="77777777" w:rsidR="00275C5C" w:rsidRPr="00CD310D" w:rsidRDefault="00275C5C" w:rsidP="0062523F">
            <w:pPr>
              <w:pStyle w:val="NormalWeb"/>
              <w:spacing w:before="0" w:beforeAutospacing="0" w:after="0" w:afterAutospacing="0"/>
              <w:rPr>
                <w:rFonts w:ascii="Calibri" w:hAnsi="Calibri"/>
                <w:b/>
                <w:bCs/>
                <w:sz w:val="20"/>
                <w:szCs w:val="20"/>
                <w:lang w:val="es-CO"/>
              </w:rPr>
            </w:pPr>
            <w:r w:rsidRPr="00CD310D">
              <w:rPr>
                <w:rFonts w:ascii="Calibri" w:hAnsi="Calibri"/>
                <w:b/>
                <w:bCs/>
                <w:sz w:val="20"/>
                <w:szCs w:val="20"/>
                <w:lang w:val="es-CO"/>
              </w:rPr>
              <w:lastRenderedPageBreak/>
              <w:t xml:space="preserve">                 Trabajos de finalización </w:t>
            </w:r>
          </w:p>
          <w:p w14:paraId="1F08D6E0"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Finalización tras pase lateral:</w:t>
            </w:r>
          </w:p>
          <w:p w14:paraId="31280E2B"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Un jugador centra desde la banda, mientras</w:t>
            </w:r>
          </w:p>
          <w:p w14:paraId="68B44356" w14:textId="77777777" w:rsidR="00275C5C" w:rsidRPr="00CD310D" w:rsidRDefault="00275C5C" w:rsidP="0062523F">
            <w:pPr>
              <w:pStyle w:val="NormalWeb"/>
              <w:spacing w:before="0" w:beforeAutospacing="0" w:after="0" w:afterAutospacing="0"/>
              <w:rPr>
                <w:rFonts w:ascii="Calibri" w:hAnsi="Calibri"/>
                <w:sz w:val="20"/>
                <w:szCs w:val="20"/>
                <w:lang w:val="es-CO"/>
              </w:rPr>
            </w:pPr>
          </w:p>
          <w:p w14:paraId="66883187"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otros jugadores buscan posicionarse y rematar                   de primera o tras controlar el balón.</w:t>
            </w:r>
          </w:p>
          <w:p w14:paraId="11E0E87B"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w:t>
            </w:r>
          </w:p>
          <w:p w14:paraId="7C436164"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Finalización 1v1 contra portero:</w:t>
            </w:r>
          </w:p>
          <w:p w14:paraId="3FFC27B3"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Los jugadores reciben un pase filtrado y se enfrentan al portero, intentando marcar.</w:t>
            </w:r>
          </w:p>
          <w:p w14:paraId="478BC6EF" w14:textId="77777777" w:rsidR="00275C5C" w:rsidRPr="00CD310D" w:rsidRDefault="00275C5C" w:rsidP="0062523F">
            <w:pPr>
              <w:pStyle w:val="NormalWeb"/>
              <w:spacing w:before="0" w:beforeAutospacing="0" w:after="0" w:afterAutospacing="0"/>
              <w:rPr>
                <w:rFonts w:ascii="Calibri" w:hAnsi="Calibri"/>
                <w:sz w:val="20"/>
                <w:szCs w:val="20"/>
                <w:lang w:val="es-CO"/>
              </w:rPr>
            </w:pPr>
          </w:p>
          <w:p w14:paraId="585B8E8C"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Finalización con oposición:</w:t>
            </w:r>
          </w:p>
          <w:p w14:paraId="4B7874E3"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Los jugadores atacan con defensores presionando, y deben encontrar espacio o hacer un regate antes de buscar el tiro.</w:t>
            </w:r>
          </w:p>
          <w:p w14:paraId="6729151C"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w:t>
            </w:r>
          </w:p>
          <w:p w14:paraId="2E1BBB8C" w14:textId="77777777" w:rsidR="00275C5C" w:rsidRPr="00CD310D" w:rsidRDefault="00275C5C" w:rsidP="0062523F">
            <w:pPr>
              <w:pStyle w:val="NormalWeb"/>
              <w:spacing w:before="0" w:beforeAutospacing="0" w:after="0" w:afterAutospacing="0"/>
              <w:rPr>
                <w:rFonts w:ascii="Calibri" w:hAnsi="Calibri"/>
                <w:sz w:val="20"/>
                <w:szCs w:val="20"/>
                <w:lang w:val="es-CO"/>
              </w:rPr>
            </w:pPr>
            <w:r w:rsidRPr="00CD310D">
              <w:rPr>
                <w:rFonts w:ascii="Calibri" w:hAnsi="Calibri"/>
                <w:sz w:val="20"/>
                <w:szCs w:val="20"/>
                <w:lang w:val="es-CO"/>
              </w:rPr>
              <w:t xml:space="preserve">               </w:t>
            </w:r>
          </w:p>
          <w:p w14:paraId="78F6C4AB" w14:textId="77777777" w:rsidR="00275C5C" w:rsidRPr="00CD310D" w:rsidRDefault="00275C5C" w:rsidP="0062523F">
            <w:pPr>
              <w:pStyle w:val="NormalWeb"/>
              <w:spacing w:before="0" w:beforeAutospacing="0" w:after="0" w:afterAutospacing="0"/>
              <w:ind w:left="855"/>
              <w:rPr>
                <w:rFonts w:ascii="Calibri" w:hAnsi="Calibri"/>
                <w:sz w:val="20"/>
                <w:szCs w:val="20"/>
                <w:lang w:val="es-CO"/>
              </w:rPr>
            </w:pPr>
          </w:p>
          <w:p w14:paraId="2DE3DA05" w14:textId="77777777" w:rsidR="00275C5C" w:rsidRPr="00CD310D" w:rsidRDefault="00275C5C" w:rsidP="0062523F">
            <w:pPr>
              <w:pStyle w:val="NormalWeb"/>
              <w:spacing w:before="0" w:beforeAutospacing="0" w:after="0" w:afterAutospacing="0"/>
              <w:ind w:left="855"/>
              <w:rPr>
                <w:rFonts w:ascii="Calibri" w:hAnsi="Calibri"/>
                <w:b/>
                <w:bCs/>
                <w:sz w:val="20"/>
                <w:szCs w:val="20"/>
                <w:lang w:val="es-CO"/>
              </w:rPr>
            </w:pPr>
          </w:p>
          <w:p w14:paraId="192FBC13" w14:textId="77777777" w:rsidR="00275C5C" w:rsidRPr="00CD310D" w:rsidRDefault="00275C5C" w:rsidP="0062523F">
            <w:pPr>
              <w:pStyle w:val="NormalWeb"/>
              <w:spacing w:before="0" w:beforeAutospacing="0" w:after="0" w:afterAutospacing="0"/>
              <w:rPr>
                <w:rFonts w:ascii="Calibri" w:hAnsi="Calibri"/>
                <w:b/>
                <w:bCs/>
                <w:sz w:val="20"/>
                <w:szCs w:val="20"/>
                <w:lang w:val="es-CO"/>
              </w:rPr>
            </w:pPr>
            <w:r w:rsidRPr="00CD310D">
              <w:rPr>
                <w:rFonts w:ascii="Calibri" w:hAnsi="Calibri"/>
                <w:b/>
                <w:bCs/>
                <w:sz w:val="20"/>
                <w:szCs w:val="20"/>
                <w:lang w:val="es-CO"/>
              </w:rPr>
              <w:t xml:space="preserve">Practica de futbol </w:t>
            </w:r>
          </w:p>
        </w:tc>
        <w:tc>
          <w:tcPr>
            <w:tcW w:w="2977" w:type="dxa"/>
            <w:shd w:val="clear" w:color="auto" w:fill="auto"/>
          </w:tcPr>
          <w:p w14:paraId="574ED89A" w14:textId="77777777" w:rsidR="00275C5C" w:rsidRPr="00CD310D" w:rsidRDefault="00275C5C" w:rsidP="0062523F">
            <w:pPr>
              <w:rPr>
                <w:rFonts w:cs="Arial"/>
                <w:sz w:val="20"/>
                <w:szCs w:val="20"/>
              </w:rPr>
            </w:pPr>
          </w:p>
          <w:p w14:paraId="06D87287" w14:textId="77777777" w:rsidR="00275C5C" w:rsidRPr="00CD310D" w:rsidRDefault="00275C5C" w:rsidP="0062523F">
            <w:pPr>
              <w:rPr>
                <w:rFonts w:cs="Arial"/>
                <w:sz w:val="20"/>
                <w:szCs w:val="20"/>
              </w:rPr>
            </w:pPr>
          </w:p>
          <w:p w14:paraId="38AE4BB5" w14:textId="38127A05" w:rsidR="00275C5C" w:rsidRPr="00CD310D" w:rsidRDefault="00275C5C" w:rsidP="0062523F">
            <w:pPr>
              <w:rPr>
                <w:rFonts w:cs="Arial"/>
                <w:sz w:val="20"/>
                <w:szCs w:val="20"/>
              </w:rPr>
            </w:pPr>
          </w:p>
          <w:p w14:paraId="119B2E1B" w14:textId="77777777" w:rsidR="00275C5C" w:rsidRPr="00CD310D" w:rsidRDefault="00275C5C" w:rsidP="0062523F">
            <w:pPr>
              <w:rPr>
                <w:rFonts w:cs="Arial"/>
                <w:sz w:val="20"/>
                <w:szCs w:val="20"/>
              </w:rPr>
            </w:pPr>
          </w:p>
          <w:p w14:paraId="09448300" w14:textId="77777777" w:rsidR="00275C5C" w:rsidRPr="00CD310D" w:rsidRDefault="00275C5C" w:rsidP="0062523F">
            <w:pPr>
              <w:rPr>
                <w:rFonts w:cs="Arial"/>
                <w:sz w:val="20"/>
                <w:szCs w:val="20"/>
              </w:rPr>
            </w:pPr>
          </w:p>
          <w:p w14:paraId="24624B87" w14:textId="77777777" w:rsidR="00275C5C" w:rsidRPr="00CD310D" w:rsidRDefault="00275C5C" w:rsidP="0062523F">
            <w:pPr>
              <w:rPr>
                <w:rFonts w:cs="Arial"/>
                <w:sz w:val="20"/>
                <w:szCs w:val="20"/>
              </w:rPr>
            </w:pPr>
          </w:p>
          <w:p w14:paraId="69F83A2E" w14:textId="3F832A80" w:rsidR="00275C5C" w:rsidRPr="00CD310D" w:rsidRDefault="00292D58" w:rsidP="0062523F">
            <w:pPr>
              <w:rPr>
                <w:rFonts w:cs="Arial"/>
                <w:sz w:val="20"/>
                <w:szCs w:val="20"/>
              </w:rPr>
            </w:pPr>
            <w:r>
              <w:rPr>
                <w:rFonts w:cs="Arial"/>
                <w:noProof/>
                <w:sz w:val="20"/>
                <w:szCs w:val="20"/>
              </w:rPr>
              <w:lastRenderedPageBreak/>
              <w:drawing>
                <wp:inline distT="0" distB="0" distL="0" distR="0" wp14:anchorId="16666442" wp14:editId="40F0F222">
                  <wp:extent cx="1717374" cy="1558847"/>
                  <wp:effectExtent l="0" t="0" r="0" b="3810"/>
                  <wp:docPr id="159298616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744423" cy="1583399"/>
                          </a:xfrm>
                          <a:prstGeom prst="rect">
                            <a:avLst/>
                          </a:prstGeom>
                          <a:noFill/>
                        </pic:spPr>
                      </pic:pic>
                    </a:graphicData>
                  </a:graphic>
                </wp:inline>
              </w:drawing>
            </w:r>
          </w:p>
        </w:tc>
        <w:tc>
          <w:tcPr>
            <w:tcW w:w="2268" w:type="dxa"/>
            <w:shd w:val="clear" w:color="auto" w:fill="auto"/>
          </w:tcPr>
          <w:p w14:paraId="72DCE321" w14:textId="77777777" w:rsidR="00275C5C" w:rsidRPr="00CD310D" w:rsidRDefault="00275C5C" w:rsidP="0062523F">
            <w:pPr>
              <w:spacing w:after="0" w:line="240" w:lineRule="auto"/>
              <w:rPr>
                <w:rFonts w:cs="Arial"/>
                <w:b/>
                <w:bCs/>
                <w:sz w:val="20"/>
                <w:szCs w:val="20"/>
              </w:rPr>
            </w:pPr>
          </w:p>
          <w:p w14:paraId="1F0262D3" w14:textId="77777777" w:rsidR="00275C5C" w:rsidRPr="00CD310D" w:rsidRDefault="00275C5C" w:rsidP="0062523F">
            <w:pPr>
              <w:spacing w:after="0" w:line="240" w:lineRule="auto"/>
              <w:rPr>
                <w:rFonts w:cs="Arial"/>
                <w:sz w:val="20"/>
                <w:szCs w:val="20"/>
              </w:rPr>
            </w:pPr>
          </w:p>
          <w:p w14:paraId="3995F99E" w14:textId="77777777" w:rsidR="00275C5C" w:rsidRPr="00CD310D" w:rsidRDefault="00275C5C" w:rsidP="0062523F">
            <w:pPr>
              <w:spacing w:after="0" w:line="240" w:lineRule="auto"/>
              <w:rPr>
                <w:rFonts w:cs="Arial"/>
                <w:sz w:val="20"/>
                <w:szCs w:val="20"/>
              </w:rPr>
            </w:pPr>
          </w:p>
          <w:p w14:paraId="4995E862" w14:textId="77777777" w:rsidR="00275C5C" w:rsidRPr="00CD310D" w:rsidRDefault="00275C5C" w:rsidP="0062523F">
            <w:pPr>
              <w:spacing w:after="0" w:line="240" w:lineRule="auto"/>
              <w:rPr>
                <w:rFonts w:cs="Arial"/>
                <w:sz w:val="20"/>
                <w:szCs w:val="20"/>
              </w:rPr>
            </w:pPr>
          </w:p>
          <w:p w14:paraId="1700C41B" w14:textId="77777777" w:rsidR="00275C5C" w:rsidRPr="00CD310D" w:rsidRDefault="00275C5C" w:rsidP="0062523F">
            <w:pPr>
              <w:spacing w:after="0" w:line="240" w:lineRule="auto"/>
              <w:rPr>
                <w:rFonts w:cs="Arial"/>
                <w:sz w:val="20"/>
                <w:szCs w:val="20"/>
              </w:rPr>
            </w:pPr>
          </w:p>
          <w:p w14:paraId="137004BF" w14:textId="77777777" w:rsidR="00275C5C" w:rsidRPr="00CD310D" w:rsidRDefault="00275C5C" w:rsidP="0062523F">
            <w:pPr>
              <w:spacing w:after="0" w:line="240" w:lineRule="auto"/>
              <w:rPr>
                <w:rFonts w:cs="Arial"/>
                <w:sz w:val="20"/>
                <w:szCs w:val="20"/>
              </w:rPr>
            </w:pPr>
          </w:p>
          <w:p w14:paraId="4B72CB0F" w14:textId="77777777" w:rsidR="00275C5C" w:rsidRPr="00CD310D" w:rsidRDefault="00275C5C" w:rsidP="0062523F">
            <w:pPr>
              <w:spacing w:after="0" w:line="240" w:lineRule="auto"/>
              <w:rPr>
                <w:rFonts w:cs="Arial"/>
                <w:sz w:val="20"/>
                <w:szCs w:val="20"/>
              </w:rPr>
            </w:pPr>
          </w:p>
          <w:p w14:paraId="0DE4D6B8" w14:textId="77777777" w:rsidR="00275C5C" w:rsidRPr="00CD310D" w:rsidRDefault="00275C5C" w:rsidP="0062523F">
            <w:pPr>
              <w:spacing w:after="0" w:line="240" w:lineRule="auto"/>
              <w:rPr>
                <w:rFonts w:cs="Arial"/>
                <w:sz w:val="20"/>
                <w:szCs w:val="20"/>
              </w:rPr>
            </w:pPr>
          </w:p>
          <w:p w14:paraId="1F0E0346" w14:textId="77777777" w:rsidR="00275C5C" w:rsidRPr="00CD310D" w:rsidRDefault="00275C5C" w:rsidP="0062523F">
            <w:pPr>
              <w:spacing w:after="0" w:line="240" w:lineRule="auto"/>
              <w:rPr>
                <w:rFonts w:cs="Arial"/>
                <w:sz w:val="20"/>
                <w:szCs w:val="20"/>
              </w:rPr>
            </w:pPr>
            <w:r w:rsidRPr="00CD310D">
              <w:rPr>
                <w:rFonts w:cs="Arial"/>
                <w:sz w:val="20"/>
                <w:szCs w:val="20"/>
              </w:rPr>
              <w:t>20 minutos</w:t>
            </w:r>
          </w:p>
          <w:p w14:paraId="77A05145" w14:textId="77777777" w:rsidR="00275C5C" w:rsidRPr="00CD310D" w:rsidRDefault="00275C5C" w:rsidP="0062523F">
            <w:pPr>
              <w:spacing w:after="0" w:line="240" w:lineRule="auto"/>
              <w:rPr>
                <w:rFonts w:cs="Arial"/>
                <w:sz w:val="20"/>
                <w:szCs w:val="20"/>
              </w:rPr>
            </w:pPr>
          </w:p>
          <w:p w14:paraId="5C5AB0C9" w14:textId="77777777" w:rsidR="00275C5C" w:rsidRPr="00CD310D" w:rsidRDefault="00275C5C" w:rsidP="0062523F">
            <w:pPr>
              <w:spacing w:after="0" w:line="240" w:lineRule="auto"/>
              <w:rPr>
                <w:rFonts w:cs="Arial"/>
                <w:sz w:val="20"/>
                <w:szCs w:val="20"/>
              </w:rPr>
            </w:pPr>
          </w:p>
          <w:p w14:paraId="1E3CFE71" w14:textId="77777777" w:rsidR="00275C5C" w:rsidRPr="00CD310D" w:rsidRDefault="00275C5C" w:rsidP="0062523F">
            <w:pPr>
              <w:spacing w:after="0" w:line="240" w:lineRule="auto"/>
              <w:rPr>
                <w:rFonts w:cs="Arial"/>
                <w:sz w:val="20"/>
                <w:szCs w:val="20"/>
              </w:rPr>
            </w:pPr>
          </w:p>
          <w:p w14:paraId="24F9EC5A" w14:textId="77777777" w:rsidR="00275C5C" w:rsidRPr="00CD310D" w:rsidRDefault="00275C5C" w:rsidP="0062523F">
            <w:pPr>
              <w:spacing w:after="0" w:line="240" w:lineRule="auto"/>
              <w:rPr>
                <w:rFonts w:cs="Arial"/>
                <w:sz w:val="20"/>
                <w:szCs w:val="20"/>
              </w:rPr>
            </w:pPr>
          </w:p>
          <w:p w14:paraId="22ECEE1F" w14:textId="77777777" w:rsidR="00275C5C" w:rsidRPr="00CD310D" w:rsidRDefault="00275C5C" w:rsidP="0062523F">
            <w:pPr>
              <w:spacing w:after="0" w:line="240" w:lineRule="auto"/>
              <w:rPr>
                <w:rFonts w:cs="Arial"/>
                <w:sz w:val="20"/>
                <w:szCs w:val="20"/>
              </w:rPr>
            </w:pPr>
          </w:p>
          <w:p w14:paraId="7677E24A" w14:textId="77777777" w:rsidR="00275C5C" w:rsidRPr="00CD310D" w:rsidRDefault="00275C5C" w:rsidP="0062523F">
            <w:pPr>
              <w:spacing w:after="0" w:line="240" w:lineRule="auto"/>
              <w:rPr>
                <w:rFonts w:cs="Arial"/>
                <w:sz w:val="20"/>
                <w:szCs w:val="20"/>
              </w:rPr>
            </w:pPr>
          </w:p>
          <w:p w14:paraId="70313893" w14:textId="77777777" w:rsidR="00275C5C" w:rsidRPr="00CD310D" w:rsidRDefault="00275C5C" w:rsidP="0062523F">
            <w:pPr>
              <w:spacing w:after="0" w:line="240" w:lineRule="auto"/>
              <w:rPr>
                <w:rFonts w:cs="Arial"/>
                <w:sz w:val="20"/>
                <w:szCs w:val="20"/>
              </w:rPr>
            </w:pPr>
          </w:p>
          <w:p w14:paraId="2B545DCF" w14:textId="77777777" w:rsidR="00275C5C" w:rsidRPr="00CD310D" w:rsidRDefault="00275C5C" w:rsidP="0062523F">
            <w:pPr>
              <w:spacing w:after="0" w:line="240" w:lineRule="auto"/>
              <w:rPr>
                <w:rFonts w:cs="Arial"/>
                <w:sz w:val="20"/>
                <w:szCs w:val="20"/>
              </w:rPr>
            </w:pPr>
          </w:p>
          <w:p w14:paraId="5E9F9228" w14:textId="77777777" w:rsidR="00275C5C" w:rsidRPr="00CD310D" w:rsidRDefault="00275C5C" w:rsidP="0062523F">
            <w:pPr>
              <w:spacing w:after="0" w:line="240" w:lineRule="auto"/>
              <w:rPr>
                <w:rFonts w:cs="Arial"/>
                <w:sz w:val="20"/>
                <w:szCs w:val="20"/>
              </w:rPr>
            </w:pPr>
          </w:p>
          <w:p w14:paraId="2AB6FF12" w14:textId="77777777" w:rsidR="00275C5C" w:rsidRPr="00CD310D" w:rsidRDefault="00275C5C" w:rsidP="0062523F">
            <w:pPr>
              <w:spacing w:after="0" w:line="240" w:lineRule="auto"/>
              <w:rPr>
                <w:rFonts w:cs="Arial"/>
                <w:sz w:val="20"/>
                <w:szCs w:val="20"/>
              </w:rPr>
            </w:pPr>
            <w:r w:rsidRPr="00CD310D">
              <w:rPr>
                <w:rFonts w:cs="Arial"/>
                <w:sz w:val="20"/>
                <w:szCs w:val="20"/>
              </w:rPr>
              <w:t>10 minutos</w:t>
            </w:r>
          </w:p>
          <w:p w14:paraId="496416A7" w14:textId="77777777" w:rsidR="00275C5C" w:rsidRPr="00CD310D" w:rsidRDefault="00275C5C" w:rsidP="0062523F">
            <w:pPr>
              <w:spacing w:after="0" w:line="240" w:lineRule="auto"/>
              <w:rPr>
                <w:rFonts w:cs="Arial"/>
                <w:sz w:val="20"/>
                <w:szCs w:val="20"/>
              </w:rPr>
            </w:pPr>
          </w:p>
          <w:p w14:paraId="1FC5D897" w14:textId="77777777" w:rsidR="00275C5C" w:rsidRPr="00CD310D" w:rsidRDefault="00275C5C" w:rsidP="0062523F">
            <w:pPr>
              <w:spacing w:after="0" w:line="240" w:lineRule="auto"/>
              <w:rPr>
                <w:rFonts w:cs="Arial"/>
                <w:sz w:val="20"/>
                <w:szCs w:val="20"/>
              </w:rPr>
            </w:pPr>
          </w:p>
          <w:p w14:paraId="0412DD1E" w14:textId="77777777" w:rsidR="00275C5C" w:rsidRPr="00CD310D" w:rsidRDefault="00275C5C" w:rsidP="0062523F">
            <w:pPr>
              <w:spacing w:after="0" w:line="240" w:lineRule="auto"/>
              <w:rPr>
                <w:rFonts w:cs="Arial"/>
                <w:sz w:val="20"/>
                <w:szCs w:val="20"/>
              </w:rPr>
            </w:pPr>
          </w:p>
          <w:p w14:paraId="62B98D94" w14:textId="77777777" w:rsidR="00275C5C" w:rsidRPr="00CD310D" w:rsidRDefault="00275C5C" w:rsidP="0062523F">
            <w:pPr>
              <w:spacing w:after="0" w:line="240" w:lineRule="auto"/>
              <w:rPr>
                <w:rFonts w:cs="Arial"/>
                <w:sz w:val="20"/>
                <w:szCs w:val="20"/>
              </w:rPr>
            </w:pPr>
          </w:p>
          <w:p w14:paraId="03796420" w14:textId="77777777" w:rsidR="00275C5C" w:rsidRPr="00CD310D" w:rsidRDefault="00275C5C" w:rsidP="0062523F">
            <w:pPr>
              <w:spacing w:after="0" w:line="240" w:lineRule="auto"/>
              <w:rPr>
                <w:rFonts w:cs="Arial"/>
                <w:sz w:val="20"/>
                <w:szCs w:val="20"/>
              </w:rPr>
            </w:pPr>
          </w:p>
          <w:p w14:paraId="6302CEAE" w14:textId="77777777" w:rsidR="00275C5C" w:rsidRPr="00CD310D" w:rsidRDefault="00275C5C" w:rsidP="0062523F">
            <w:pPr>
              <w:spacing w:after="0" w:line="240" w:lineRule="auto"/>
              <w:rPr>
                <w:rFonts w:cs="Arial"/>
                <w:sz w:val="20"/>
                <w:szCs w:val="20"/>
              </w:rPr>
            </w:pPr>
            <w:r w:rsidRPr="00CD310D">
              <w:rPr>
                <w:rFonts w:cs="Arial"/>
                <w:sz w:val="20"/>
                <w:szCs w:val="20"/>
              </w:rPr>
              <w:t>10 minutos</w:t>
            </w:r>
          </w:p>
          <w:p w14:paraId="7DBFC5BE" w14:textId="77777777" w:rsidR="00275C5C" w:rsidRPr="00CD310D" w:rsidRDefault="00275C5C" w:rsidP="0062523F">
            <w:pPr>
              <w:spacing w:after="0" w:line="240" w:lineRule="auto"/>
              <w:rPr>
                <w:rFonts w:cs="Arial"/>
                <w:sz w:val="20"/>
                <w:szCs w:val="20"/>
              </w:rPr>
            </w:pPr>
          </w:p>
          <w:p w14:paraId="411216BD" w14:textId="77777777" w:rsidR="00275C5C" w:rsidRPr="00CD310D" w:rsidRDefault="00275C5C" w:rsidP="0062523F">
            <w:pPr>
              <w:spacing w:after="0" w:line="240" w:lineRule="auto"/>
              <w:rPr>
                <w:rFonts w:cs="Arial"/>
                <w:sz w:val="20"/>
                <w:szCs w:val="20"/>
              </w:rPr>
            </w:pPr>
          </w:p>
          <w:p w14:paraId="6DFF2F4B" w14:textId="77777777" w:rsidR="00275C5C" w:rsidRPr="00CD310D" w:rsidRDefault="00275C5C" w:rsidP="0062523F">
            <w:pPr>
              <w:spacing w:after="0" w:line="240" w:lineRule="auto"/>
              <w:rPr>
                <w:rFonts w:cs="Arial"/>
                <w:sz w:val="20"/>
                <w:szCs w:val="20"/>
              </w:rPr>
            </w:pPr>
          </w:p>
          <w:p w14:paraId="71C639E4" w14:textId="77777777" w:rsidR="00275C5C" w:rsidRPr="00CD310D" w:rsidRDefault="00275C5C" w:rsidP="0062523F">
            <w:pPr>
              <w:spacing w:after="0" w:line="240" w:lineRule="auto"/>
              <w:rPr>
                <w:rFonts w:cs="Arial"/>
                <w:sz w:val="20"/>
                <w:szCs w:val="20"/>
              </w:rPr>
            </w:pPr>
          </w:p>
          <w:p w14:paraId="5CA7E486" w14:textId="77777777" w:rsidR="00275C5C" w:rsidRPr="00CD310D" w:rsidRDefault="00275C5C" w:rsidP="0062523F">
            <w:pPr>
              <w:spacing w:after="0" w:line="240" w:lineRule="auto"/>
              <w:rPr>
                <w:rFonts w:cs="Arial"/>
                <w:sz w:val="20"/>
                <w:szCs w:val="20"/>
              </w:rPr>
            </w:pPr>
            <w:r w:rsidRPr="00CD310D">
              <w:rPr>
                <w:rFonts w:cs="Arial"/>
                <w:sz w:val="20"/>
                <w:szCs w:val="20"/>
              </w:rPr>
              <w:t>10 minutos</w:t>
            </w:r>
          </w:p>
          <w:p w14:paraId="2FF6DCE5" w14:textId="77777777" w:rsidR="00275C5C" w:rsidRPr="00CD310D" w:rsidRDefault="00275C5C" w:rsidP="0062523F">
            <w:pPr>
              <w:spacing w:after="0" w:line="240" w:lineRule="auto"/>
              <w:rPr>
                <w:rFonts w:cs="Arial"/>
                <w:sz w:val="20"/>
                <w:szCs w:val="20"/>
              </w:rPr>
            </w:pPr>
          </w:p>
          <w:p w14:paraId="2C850C78" w14:textId="77777777" w:rsidR="00275C5C" w:rsidRPr="00CD310D" w:rsidRDefault="00275C5C" w:rsidP="0062523F">
            <w:pPr>
              <w:spacing w:after="0" w:line="240" w:lineRule="auto"/>
              <w:rPr>
                <w:rFonts w:cs="Arial"/>
                <w:sz w:val="20"/>
                <w:szCs w:val="20"/>
              </w:rPr>
            </w:pPr>
          </w:p>
          <w:p w14:paraId="073C11D1" w14:textId="77777777" w:rsidR="00275C5C" w:rsidRPr="00CD310D" w:rsidRDefault="00275C5C" w:rsidP="0062523F">
            <w:pPr>
              <w:spacing w:after="0" w:line="240" w:lineRule="auto"/>
              <w:rPr>
                <w:rFonts w:cs="Arial"/>
                <w:sz w:val="20"/>
                <w:szCs w:val="20"/>
              </w:rPr>
            </w:pPr>
          </w:p>
          <w:p w14:paraId="26843793" w14:textId="77777777" w:rsidR="00275C5C" w:rsidRPr="00CD310D" w:rsidRDefault="00275C5C" w:rsidP="0062523F">
            <w:pPr>
              <w:spacing w:after="0" w:line="240" w:lineRule="auto"/>
              <w:rPr>
                <w:rFonts w:cs="Arial"/>
                <w:sz w:val="20"/>
                <w:szCs w:val="20"/>
              </w:rPr>
            </w:pPr>
          </w:p>
          <w:p w14:paraId="3954C22B" w14:textId="77777777" w:rsidR="00275C5C" w:rsidRPr="00CD310D" w:rsidRDefault="00275C5C" w:rsidP="0062523F">
            <w:pPr>
              <w:spacing w:after="0" w:line="240" w:lineRule="auto"/>
              <w:rPr>
                <w:rFonts w:cs="Arial"/>
                <w:sz w:val="20"/>
                <w:szCs w:val="20"/>
              </w:rPr>
            </w:pPr>
          </w:p>
          <w:p w14:paraId="03A9B534" w14:textId="77777777" w:rsidR="00275C5C" w:rsidRPr="00CD310D" w:rsidRDefault="00275C5C" w:rsidP="0062523F">
            <w:pPr>
              <w:spacing w:after="0" w:line="240" w:lineRule="auto"/>
              <w:rPr>
                <w:rFonts w:cs="Arial"/>
                <w:sz w:val="20"/>
                <w:szCs w:val="20"/>
              </w:rPr>
            </w:pPr>
          </w:p>
          <w:p w14:paraId="20994D9B" w14:textId="77777777" w:rsidR="00275C5C" w:rsidRPr="00CD310D" w:rsidRDefault="00275C5C" w:rsidP="0062523F">
            <w:pPr>
              <w:spacing w:after="0" w:line="240" w:lineRule="auto"/>
              <w:rPr>
                <w:rFonts w:cs="Arial"/>
                <w:sz w:val="20"/>
                <w:szCs w:val="20"/>
              </w:rPr>
            </w:pPr>
          </w:p>
          <w:p w14:paraId="3442F240" w14:textId="77777777" w:rsidR="00275C5C" w:rsidRPr="00CD310D" w:rsidRDefault="00275C5C" w:rsidP="0062523F">
            <w:pPr>
              <w:spacing w:after="0" w:line="240" w:lineRule="auto"/>
              <w:rPr>
                <w:rFonts w:cs="Arial"/>
                <w:sz w:val="20"/>
                <w:szCs w:val="20"/>
              </w:rPr>
            </w:pPr>
            <w:r w:rsidRPr="00CD310D">
              <w:rPr>
                <w:rFonts w:cs="Arial"/>
                <w:sz w:val="20"/>
                <w:szCs w:val="20"/>
              </w:rPr>
              <w:t xml:space="preserve">15 minutos </w:t>
            </w:r>
          </w:p>
          <w:p w14:paraId="07544AE9" w14:textId="77777777" w:rsidR="00275C5C" w:rsidRPr="00CD310D" w:rsidRDefault="00275C5C" w:rsidP="0062523F">
            <w:pPr>
              <w:spacing w:after="0" w:line="240" w:lineRule="auto"/>
              <w:rPr>
                <w:rFonts w:cs="Arial"/>
                <w:sz w:val="20"/>
                <w:szCs w:val="20"/>
              </w:rPr>
            </w:pPr>
          </w:p>
          <w:p w14:paraId="47CA6EF6" w14:textId="77777777" w:rsidR="00275C5C" w:rsidRPr="00CD310D" w:rsidRDefault="00275C5C" w:rsidP="0062523F">
            <w:pPr>
              <w:spacing w:after="0" w:line="240" w:lineRule="auto"/>
              <w:rPr>
                <w:rFonts w:cs="Arial"/>
                <w:sz w:val="20"/>
                <w:szCs w:val="20"/>
              </w:rPr>
            </w:pPr>
          </w:p>
          <w:p w14:paraId="3C0FB48D" w14:textId="77777777" w:rsidR="00275C5C" w:rsidRPr="00CD310D" w:rsidRDefault="00275C5C" w:rsidP="0062523F">
            <w:pPr>
              <w:spacing w:after="0" w:line="240" w:lineRule="auto"/>
              <w:rPr>
                <w:rFonts w:cs="Arial"/>
                <w:sz w:val="20"/>
                <w:szCs w:val="20"/>
              </w:rPr>
            </w:pPr>
          </w:p>
          <w:p w14:paraId="418E4F41" w14:textId="77777777" w:rsidR="00275C5C" w:rsidRPr="00CD310D" w:rsidRDefault="00275C5C" w:rsidP="0062523F">
            <w:pPr>
              <w:spacing w:after="0" w:line="240" w:lineRule="auto"/>
              <w:rPr>
                <w:rFonts w:cs="Arial"/>
                <w:sz w:val="20"/>
                <w:szCs w:val="20"/>
              </w:rPr>
            </w:pPr>
          </w:p>
          <w:p w14:paraId="0B8335C7" w14:textId="77777777" w:rsidR="00275C5C" w:rsidRPr="00CD310D" w:rsidRDefault="00275C5C" w:rsidP="0062523F">
            <w:pPr>
              <w:spacing w:after="0" w:line="240" w:lineRule="auto"/>
              <w:rPr>
                <w:rFonts w:cs="Arial"/>
                <w:sz w:val="20"/>
                <w:szCs w:val="20"/>
              </w:rPr>
            </w:pPr>
          </w:p>
        </w:tc>
      </w:tr>
      <w:tr w:rsidR="00275C5C" w:rsidRPr="00CD310D" w14:paraId="1297592A" w14:textId="77777777" w:rsidTr="0062523F">
        <w:trPr>
          <w:trHeight w:val="1888"/>
        </w:trPr>
        <w:tc>
          <w:tcPr>
            <w:tcW w:w="799" w:type="dxa"/>
            <w:shd w:val="clear" w:color="auto" w:fill="auto"/>
          </w:tcPr>
          <w:p w14:paraId="3A837C21" w14:textId="77777777" w:rsidR="00275C5C" w:rsidRPr="00CD310D" w:rsidRDefault="00275C5C" w:rsidP="0062523F">
            <w:pPr>
              <w:spacing w:after="0" w:line="240" w:lineRule="auto"/>
              <w:rPr>
                <w:rFonts w:cs="Arial"/>
                <w:b/>
                <w:sz w:val="20"/>
                <w:szCs w:val="20"/>
              </w:rPr>
            </w:pPr>
          </w:p>
          <w:p w14:paraId="613DD7E7" w14:textId="77777777" w:rsidR="00275C5C" w:rsidRPr="00CD310D" w:rsidRDefault="00275C5C" w:rsidP="0062523F">
            <w:pPr>
              <w:spacing w:after="0" w:line="240" w:lineRule="auto"/>
              <w:rPr>
                <w:rFonts w:cs="Arial"/>
                <w:b/>
                <w:sz w:val="20"/>
                <w:szCs w:val="20"/>
              </w:rPr>
            </w:pPr>
          </w:p>
          <w:p w14:paraId="1C909190" w14:textId="77777777" w:rsidR="00275C5C" w:rsidRPr="00CD310D" w:rsidRDefault="00275C5C" w:rsidP="0062523F">
            <w:pPr>
              <w:spacing w:after="0" w:line="240" w:lineRule="auto"/>
              <w:rPr>
                <w:rFonts w:cs="Arial"/>
                <w:b/>
                <w:sz w:val="20"/>
                <w:szCs w:val="20"/>
              </w:rPr>
            </w:pPr>
          </w:p>
          <w:p w14:paraId="712CF037"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F</w:t>
            </w:r>
          </w:p>
          <w:p w14:paraId="640862F1"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I</w:t>
            </w:r>
          </w:p>
          <w:p w14:paraId="30C8A639"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N</w:t>
            </w:r>
          </w:p>
          <w:p w14:paraId="1C9D970D"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A</w:t>
            </w:r>
          </w:p>
          <w:p w14:paraId="64B885FE" w14:textId="77777777" w:rsidR="00275C5C" w:rsidRPr="00CD310D" w:rsidRDefault="00275C5C" w:rsidP="0062523F">
            <w:pPr>
              <w:spacing w:after="0" w:line="240" w:lineRule="auto"/>
              <w:jc w:val="center"/>
              <w:rPr>
                <w:rFonts w:cs="Arial"/>
                <w:b/>
                <w:sz w:val="20"/>
                <w:szCs w:val="20"/>
              </w:rPr>
            </w:pPr>
            <w:r w:rsidRPr="00CD310D">
              <w:rPr>
                <w:rFonts w:cs="Arial"/>
                <w:b/>
                <w:sz w:val="20"/>
                <w:szCs w:val="20"/>
              </w:rPr>
              <w:t xml:space="preserve">L </w:t>
            </w:r>
          </w:p>
        </w:tc>
        <w:tc>
          <w:tcPr>
            <w:tcW w:w="4696" w:type="dxa"/>
            <w:gridSpan w:val="3"/>
            <w:shd w:val="clear" w:color="auto" w:fill="auto"/>
          </w:tcPr>
          <w:p w14:paraId="15F94AED" w14:textId="77777777" w:rsidR="00275C5C" w:rsidRPr="00CD310D" w:rsidRDefault="00275C5C" w:rsidP="0062523F">
            <w:pPr>
              <w:pStyle w:val="NormalWeb"/>
              <w:rPr>
                <w:rFonts w:ascii="Calibri" w:hAnsi="Calibri" w:cs="Arial"/>
                <w:sz w:val="20"/>
                <w:szCs w:val="20"/>
                <w:lang w:val="es-CO"/>
              </w:rPr>
            </w:pPr>
            <w:r w:rsidRPr="00CD310D">
              <w:rPr>
                <w:rFonts w:ascii="Calibri" w:hAnsi="Calibri" w:cs="Arial"/>
                <w:sz w:val="20"/>
                <w:szCs w:val="20"/>
                <w:lang w:val="es-CO"/>
              </w:rPr>
              <w:t xml:space="preserve"> </w:t>
            </w:r>
          </w:p>
          <w:p w14:paraId="17BC1DEC" w14:textId="77777777" w:rsidR="00275C5C" w:rsidRPr="00CD310D" w:rsidRDefault="00275C5C" w:rsidP="0062523F">
            <w:pPr>
              <w:pStyle w:val="NormalWeb"/>
              <w:ind w:left="720"/>
              <w:rPr>
                <w:rFonts w:ascii="Calibri" w:hAnsi="Calibri" w:cs="Arial"/>
                <w:sz w:val="20"/>
                <w:szCs w:val="20"/>
                <w:lang w:val="es-CO"/>
              </w:rPr>
            </w:pPr>
          </w:p>
          <w:p w14:paraId="26D4A693" w14:textId="77777777" w:rsidR="00275C5C" w:rsidRPr="00CD310D" w:rsidRDefault="00275C5C" w:rsidP="0062523F">
            <w:pPr>
              <w:pStyle w:val="NormalWeb"/>
              <w:numPr>
                <w:ilvl w:val="0"/>
                <w:numId w:val="17"/>
              </w:numPr>
              <w:rPr>
                <w:rFonts w:ascii="Calibri" w:hAnsi="Calibri" w:cs="Arial"/>
                <w:sz w:val="20"/>
                <w:szCs w:val="20"/>
                <w:lang w:val="es-CO"/>
              </w:rPr>
            </w:pPr>
            <w:r w:rsidRPr="00CD310D">
              <w:rPr>
                <w:rFonts w:ascii="Calibri" w:hAnsi="Calibri" w:cs="Arial"/>
                <w:sz w:val="20"/>
                <w:szCs w:val="20"/>
                <w:lang w:val="es-CO"/>
              </w:rPr>
              <w:t xml:space="preserve">Vuelta a la calma </w:t>
            </w:r>
          </w:p>
          <w:p w14:paraId="470725F3" w14:textId="77777777" w:rsidR="00275C5C" w:rsidRPr="00CD310D" w:rsidRDefault="00275C5C" w:rsidP="0062523F">
            <w:pPr>
              <w:pStyle w:val="NormalWeb"/>
              <w:numPr>
                <w:ilvl w:val="0"/>
                <w:numId w:val="17"/>
              </w:numPr>
              <w:rPr>
                <w:rFonts w:ascii="Calibri" w:hAnsi="Calibri" w:cs="Arial"/>
                <w:sz w:val="20"/>
                <w:szCs w:val="20"/>
                <w:lang w:val="es-CO"/>
              </w:rPr>
            </w:pPr>
            <w:r w:rsidRPr="00CD310D">
              <w:rPr>
                <w:rFonts w:ascii="Calibri" w:hAnsi="Calibri" w:cs="Arial"/>
                <w:sz w:val="20"/>
                <w:szCs w:val="20"/>
                <w:lang w:val="es-CO"/>
              </w:rPr>
              <w:t>Estiramiento</w:t>
            </w:r>
          </w:p>
          <w:p w14:paraId="7847BF3B" w14:textId="77777777" w:rsidR="00275C5C" w:rsidRPr="00CD310D" w:rsidRDefault="00275C5C" w:rsidP="0062523F">
            <w:pPr>
              <w:pStyle w:val="NormalWeb"/>
              <w:rPr>
                <w:rFonts w:ascii="Calibri" w:hAnsi="Calibri" w:cs="Arial"/>
                <w:sz w:val="20"/>
                <w:szCs w:val="20"/>
                <w:lang w:val="es-CO"/>
              </w:rPr>
            </w:pPr>
          </w:p>
          <w:p w14:paraId="7380201C" w14:textId="77777777" w:rsidR="00275C5C" w:rsidRPr="00CD310D" w:rsidRDefault="00275C5C" w:rsidP="0062523F">
            <w:pPr>
              <w:pStyle w:val="Prrafodelista"/>
              <w:rPr>
                <w:rFonts w:cs="Arial"/>
                <w:sz w:val="20"/>
                <w:szCs w:val="20"/>
              </w:rPr>
            </w:pPr>
          </w:p>
          <w:p w14:paraId="155CBEBF" w14:textId="77777777" w:rsidR="00275C5C" w:rsidRPr="00CD310D" w:rsidRDefault="00275C5C" w:rsidP="0062523F">
            <w:pPr>
              <w:pStyle w:val="Prrafodelista"/>
              <w:rPr>
                <w:rFonts w:cs="Arial"/>
                <w:sz w:val="20"/>
                <w:szCs w:val="20"/>
              </w:rPr>
            </w:pPr>
          </w:p>
          <w:p w14:paraId="220E6082" w14:textId="77777777" w:rsidR="00275C5C" w:rsidRPr="00CD310D" w:rsidRDefault="00275C5C" w:rsidP="0062523F">
            <w:pPr>
              <w:pStyle w:val="Prrafodelista"/>
              <w:rPr>
                <w:rFonts w:cs="Arial"/>
                <w:sz w:val="20"/>
                <w:szCs w:val="20"/>
              </w:rPr>
            </w:pPr>
          </w:p>
          <w:p w14:paraId="1C991AC5" w14:textId="77777777" w:rsidR="00275C5C" w:rsidRPr="00CD310D" w:rsidRDefault="00275C5C" w:rsidP="0062523F">
            <w:pPr>
              <w:pStyle w:val="Prrafodelista"/>
              <w:rPr>
                <w:rFonts w:cs="Arial"/>
                <w:sz w:val="20"/>
                <w:szCs w:val="20"/>
              </w:rPr>
            </w:pPr>
          </w:p>
          <w:p w14:paraId="38A4AC3E" w14:textId="77777777" w:rsidR="00275C5C" w:rsidRPr="00CD310D" w:rsidRDefault="00275C5C" w:rsidP="0062523F">
            <w:pPr>
              <w:pStyle w:val="Prrafodelista"/>
              <w:rPr>
                <w:rFonts w:cs="Arial"/>
                <w:sz w:val="20"/>
                <w:szCs w:val="20"/>
              </w:rPr>
            </w:pPr>
          </w:p>
          <w:p w14:paraId="2070949A" w14:textId="77777777" w:rsidR="00275C5C" w:rsidRPr="00CD310D" w:rsidRDefault="00275C5C" w:rsidP="0062523F">
            <w:pPr>
              <w:pStyle w:val="NormalWeb"/>
              <w:rPr>
                <w:rFonts w:ascii="Calibri" w:hAnsi="Calibri" w:cs="Arial"/>
                <w:sz w:val="20"/>
                <w:szCs w:val="20"/>
                <w:lang w:val="es-CO"/>
              </w:rPr>
            </w:pPr>
          </w:p>
          <w:p w14:paraId="1A0195C4" w14:textId="77777777" w:rsidR="00275C5C" w:rsidRPr="00CD310D" w:rsidRDefault="00275C5C" w:rsidP="0062523F">
            <w:pPr>
              <w:pStyle w:val="NormalWeb"/>
              <w:rPr>
                <w:rFonts w:ascii="Calibri" w:hAnsi="Calibri" w:cs="Arial"/>
                <w:sz w:val="20"/>
                <w:szCs w:val="20"/>
                <w:lang w:val="es-CO"/>
              </w:rPr>
            </w:pPr>
          </w:p>
          <w:p w14:paraId="49DB2E0F" w14:textId="77777777" w:rsidR="00275C5C" w:rsidRPr="00CD310D" w:rsidRDefault="00275C5C" w:rsidP="0062523F">
            <w:pPr>
              <w:pStyle w:val="NormalWeb"/>
              <w:rPr>
                <w:rFonts w:ascii="Calibri" w:hAnsi="Calibri" w:cs="Arial"/>
                <w:sz w:val="20"/>
                <w:szCs w:val="20"/>
                <w:lang w:val="es-CO"/>
              </w:rPr>
            </w:pPr>
          </w:p>
        </w:tc>
        <w:tc>
          <w:tcPr>
            <w:tcW w:w="2977" w:type="dxa"/>
            <w:shd w:val="clear" w:color="auto" w:fill="auto"/>
          </w:tcPr>
          <w:p w14:paraId="7882D594" w14:textId="77777777" w:rsidR="00275C5C" w:rsidRPr="00CD310D" w:rsidRDefault="00275C5C" w:rsidP="0062523F">
            <w:pPr>
              <w:rPr>
                <w:rFonts w:cs="Arial"/>
                <w:sz w:val="20"/>
                <w:szCs w:val="20"/>
              </w:rPr>
            </w:pPr>
          </w:p>
          <w:p w14:paraId="4E4890B1" w14:textId="77777777" w:rsidR="00275C5C" w:rsidRPr="00CD310D" w:rsidRDefault="00275C5C" w:rsidP="0062523F">
            <w:pPr>
              <w:rPr>
                <w:rFonts w:cs="Arial"/>
                <w:sz w:val="20"/>
                <w:szCs w:val="20"/>
              </w:rPr>
            </w:pPr>
          </w:p>
          <w:p w14:paraId="50E3AEF1" w14:textId="05EDCCD1" w:rsidR="00275C5C" w:rsidRPr="00CD310D" w:rsidRDefault="007F1C62" w:rsidP="0062523F">
            <w:pPr>
              <w:jc w:val="center"/>
              <w:rPr>
                <w:rFonts w:cs="Arial"/>
                <w:sz w:val="20"/>
                <w:szCs w:val="20"/>
              </w:rPr>
            </w:pPr>
            <w:r>
              <w:rPr>
                <w:rFonts w:cs="Arial"/>
                <w:noProof/>
                <w:sz w:val="20"/>
                <w:szCs w:val="20"/>
              </w:rPr>
              <w:drawing>
                <wp:inline distT="0" distB="0" distL="0" distR="0" wp14:anchorId="2841FB12" wp14:editId="7D17B2B7">
                  <wp:extent cx="819150" cy="1092200"/>
                  <wp:effectExtent l="0" t="0" r="0" b="0"/>
                  <wp:docPr id="11314997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3938" cy="1098584"/>
                          </a:xfrm>
                          <a:prstGeom prst="rect">
                            <a:avLst/>
                          </a:prstGeom>
                          <a:noFill/>
                        </pic:spPr>
                      </pic:pic>
                    </a:graphicData>
                  </a:graphic>
                </wp:inline>
              </w:drawing>
            </w:r>
          </w:p>
        </w:tc>
        <w:tc>
          <w:tcPr>
            <w:tcW w:w="2268" w:type="dxa"/>
            <w:shd w:val="clear" w:color="auto" w:fill="auto"/>
          </w:tcPr>
          <w:p w14:paraId="49BB28D2" w14:textId="77777777" w:rsidR="00275C5C" w:rsidRPr="00CD310D" w:rsidRDefault="00275C5C" w:rsidP="0062523F">
            <w:pPr>
              <w:rPr>
                <w:rFonts w:cs="Arial"/>
                <w:sz w:val="20"/>
                <w:szCs w:val="20"/>
              </w:rPr>
            </w:pPr>
          </w:p>
          <w:p w14:paraId="2C19CEE4" w14:textId="77777777" w:rsidR="00275C5C" w:rsidRPr="00CD310D" w:rsidRDefault="00275C5C" w:rsidP="0062523F">
            <w:pPr>
              <w:rPr>
                <w:rFonts w:cs="Arial"/>
                <w:sz w:val="20"/>
                <w:szCs w:val="20"/>
              </w:rPr>
            </w:pPr>
          </w:p>
          <w:p w14:paraId="7522C90E" w14:textId="77777777" w:rsidR="00275C5C" w:rsidRPr="00CD310D" w:rsidRDefault="00275C5C" w:rsidP="0062523F">
            <w:pPr>
              <w:rPr>
                <w:rFonts w:cs="Arial"/>
                <w:sz w:val="20"/>
                <w:szCs w:val="20"/>
              </w:rPr>
            </w:pPr>
          </w:p>
          <w:p w14:paraId="5288222F" w14:textId="77777777" w:rsidR="00275C5C" w:rsidRPr="00CD310D" w:rsidRDefault="00275C5C" w:rsidP="0062523F">
            <w:pPr>
              <w:rPr>
                <w:rFonts w:cs="Arial"/>
                <w:sz w:val="20"/>
                <w:szCs w:val="20"/>
              </w:rPr>
            </w:pPr>
            <w:r w:rsidRPr="00CD310D">
              <w:rPr>
                <w:rFonts w:cs="Arial"/>
                <w:sz w:val="20"/>
                <w:szCs w:val="20"/>
              </w:rPr>
              <w:t>10 minutos</w:t>
            </w:r>
          </w:p>
          <w:p w14:paraId="4B9447E7" w14:textId="77777777" w:rsidR="00275C5C" w:rsidRPr="00CD310D" w:rsidRDefault="00275C5C" w:rsidP="0062523F">
            <w:pPr>
              <w:rPr>
                <w:rFonts w:cs="Arial"/>
                <w:sz w:val="20"/>
                <w:szCs w:val="20"/>
              </w:rPr>
            </w:pPr>
          </w:p>
        </w:tc>
      </w:tr>
    </w:tbl>
    <w:p w14:paraId="5344577B" w14:textId="77777777" w:rsidR="00275C5C" w:rsidRPr="00CD310D"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CD310D" w14:paraId="50C9687C" w14:textId="77777777" w:rsidTr="0062523F">
        <w:tc>
          <w:tcPr>
            <w:tcW w:w="5303" w:type="dxa"/>
            <w:shd w:val="clear" w:color="auto" w:fill="auto"/>
          </w:tcPr>
          <w:p w14:paraId="7FDCDE80" w14:textId="77777777" w:rsidR="00275C5C" w:rsidRPr="00CD310D" w:rsidRDefault="00275C5C" w:rsidP="0062523F">
            <w:pPr>
              <w:spacing w:after="0" w:line="240" w:lineRule="auto"/>
              <w:rPr>
                <w:sz w:val="20"/>
                <w:szCs w:val="20"/>
              </w:rPr>
            </w:pPr>
            <w:r w:rsidRPr="00CD310D">
              <w:rPr>
                <w:sz w:val="20"/>
                <w:szCs w:val="20"/>
              </w:rPr>
              <w:lastRenderedPageBreak/>
              <w:t xml:space="preserve">VOLUMEN TOTAL (TIEMPO): </w:t>
            </w:r>
          </w:p>
        </w:tc>
        <w:tc>
          <w:tcPr>
            <w:tcW w:w="5303" w:type="dxa"/>
            <w:shd w:val="clear" w:color="auto" w:fill="auto"/>
          </w:tcPr>
          <w:p w14:paraId="5750C604" w14:textId="77777777" w:rsidR="00275C5C" w:rsidRPr="00CD310D" w:rsidRDefault="00275C5C" w:rsidP="0062523F">
            <w:pPr>
              <w:spacing w:after="0" w:line="240" w:lineRule="auto"/>
              <w:rPr>
                <w:sz w:val="20"/>
                <w:szCs w:val="20"/>
              </w:rPr>
            </w:pPr>
            <w:r w:rsidRPr="00CD310D">
              <w:rPr>
                <w:sz w:val="20"/>
                <w:szCs w:val="20"/>
              </w:rPr>
              <w:t xml:space="preserve">VOLUMEN TOTAL: </w:t>
            </w:r>
          </w:p>
        </w:tc>
      </w:tr>
      <w:tr w:rsidR="00275C5C" w:rsidRPr="00CD310D" w14:paraId="2F8DCD88" w14:textId="77777777" w:rsidTr="0062523F">
        <w:tc>
          <w:tcPr>
            <w:tcW w:w="5303" w:type="dxa"/>
            <w:shd w:val="clear" w:color="auto" w:fill="auto"/>
          </w:tcPr>
          <w:p w14:paraId="59BA3F80" w14:textId="77777777" w:rsidR="00275C5C" w:rsidRPr="00CD310D" w:rsidRDefault="00275C5C" w:rsidP="0062523F">
            <w:pPr>
              <w:spacing w:after="0" w:line="240" w:lineRule="auto"/>
              <w:rPr>
                <w:sz w:val="20"/>
                <w:szCs w:val="20"/>
              </w:rPr>
            </w:pPr>
            <w:r w:rsidRPr="00CD310D">
              <w:rPr>
                <w:sz w:val="20"/>
                <w:szCs w:val="20"/>
              </w:rPr>
              <w:t xml:space="preserve">PLANIFICADO: </w:t>
            </w:r>
          </w:p>
        </w:tc>
        <w:tc>
          <w:tcPr>
            <w:tcW w:w="5303" w:type="dxa"/>
            <w:shd w:val="clear" w:color="auto" w:fill="auto"/>
          </w:tcPr>
          <w:p w14:paraId="59230543" w14:textId="77777777" w:rsidR="00275C5C" w:rsidRPr="00CD310D" w:rsidRDefault="00275C5C" w:rsidP="0062523F">
            <w:pPr>
              <w:spacing w:after="0" w:line="240" w:lineRule="auto"/>
              <w:rPr>
                <w:sz w:val="20"/>
                <w:szCs w:val="20"/>
              </w:rPr>
            </w:pPr>
            <w:r w:rsidRPr="00CD310D">
              <w:rPr>
                <w:sz w:val="20"/>
                <w:szCs w:val="20"/>
              </w:rPr>
              <w:t xml:space="preserve">REALIZADO: </w:t>
            </w:r>
          </w:p>
        </w:tc>
      </w:tr>
    </w:tbl>
    <w:p w14:paraId="6E12AD59" w14:textId="77777777" w:rsidR="00275C5C" w:rsidRDefault="00275C5C" w:rsidP="00275C5C">
      <w:pPr>
        <w:rPr>
          <w:sz w:val="20"/>
          <w:szCs w:val="20"/>
        </w:rPr>
      </w:pPr>
    </w:p>
    <w:p w14:paraId="437E3A5E" w14:textId="77777777" w:rsidR="00490577" w:rsidRDefault="00490577" w:rsidP="00275C5C">
      <w:pPr>
        <w:rPr>
          <w:sz w:val="20"/>
          <w:szCs w:val="20"/>
        </w:rPr>
      </w:pPr>
    </w:p>
    <w:p w14:paraId="667F696E" w14:textId="77777777" w:rsidR="00490577" w:rsidRDefault="00490577" w:rsidP="00275C5C">
      <w:pPr>
        <w:rPr>
          <w:sz w:val="20"/>
          <w:szCs w:val="20"/>
        </w:rPr>
      </w:pPr>
    </w:p>
    <w:p w14:paraId="2783A36F" w14:textId="77777777" w:rsidR="006C27F8" w:rsidRDefault="006C27F8" w:rsidP="00275C5C">
      <w:pPr>
        <w:rPr>
          <w:sz w:val="20"/>
          <w:szCs w:val="20"/>
        </w:rPr>
      </w:pPr>
    </w:p>
    <w:p w14:paraId="2503450A" w14:textId="77777777" w:rsidR="006C27F8" w:rsidRDefault="006C27F8" w:rsidP="00275C5C">
      <w:pPr>
        <w:rPr>
          <w:sz w:val="20"/>
          <w:szCs w:val="20"/>
        </w:rPr>
      </w:pPr>
    </w:p>
    <w:p w14:paraId="021C65E7" w14:textId="77777777" w:rsidR="006C27F8" w:rsidRDefault="006C27F8" w:rsidP="00275C5C">
      <w:pPr>
        <w:rPr>
          <w:sz w:val="20"/>
          <w:szCs w:val="20"/>
        </w:rPr>
      </w:pPr>
    </w:p>
    <w:p w14:paraId="7B3A2DD8" w14:textId="77777777" w:rsidR="006C27F8" w:rsidRDefault="006C27F8" w:rsidP="00275C5C">
      <w:pPr>
        <w:rPr>
          <w:sz w:val="20"/>
          <w:szCs w:val="20"/>
        </w:rPr>
      </w:pPr>
    </w:p>
    <w:p w14:paraId="7E64E8AD" w14:textId="77777777" w:rsidR="006C27F8" w:rsidRDefault="006C27F8" w:rsidP="00275C5C">
      <w:pPr>
        <w:rPr>
          <w:sz w:val="20"/>
          <w:szCs w:val="20"/>
        </w:rPr>
      </w:pPr>
    </w:p>
    <w:p w14:paraId="1589A977" w14:textId="77777777" w:rsidR="006C27F8" w:rsidRDefault="006C27F8" w:rsidP="00275C5C">
      <w:pPr>
        <w:rPr>
          <w:sz w:val="20"/>
          <w:szCs w:val="20"/>
        </w:rPr>
      </w:pPr>
    </w:p>
    <w:p w14:paraId="201BEF5B" w14:textId="77777777" w:rsidR="006C27F8" w:rsidRDefault="006C27F8" w:rsidP="00275C5C">
      <w:pPr>
        <w:rPr>
          <w:sz w:val="20"/>
          <w:szCs w:val="20"/>
        </w:rPr>
      </w:pPr>
    </w:p>
    <w:p w14:paraId="0425AF72" w14:textId="77777777" w:rsidR="006C27F8" w:rsidRDefault="006C27F8" w:rsidP="00275C5C">
      <w:pPr>
        <w:rPr>
          <w:sz w:val="20"/>
          <w:szCs w:val="20"/>
        </w:rPr>
      </w:pPr>
    </w:p>
    <w:p w14:paraId="02C26ACD" w14:textId="77777777" w:rsidR="006C27F8" w:rsidRDefault="006C27F8" w:rsidP="00275C5C">
      <w:pPr>
        <w:rPr>
          <w:sz w:val="20"/>
          <w:szCs w:val="20"/>
        </w:rPr>
      </w:pPr>
    </w:p>
    <w:p w14:paraId="34A955FD" w14:textId="77777777" w:rsidR="006C27F8" w:rsidRDefault="006C27F8" w:rsidP="00275C5C">
      <w:pPr>
        <w:rPr>
          <w:sz w:val="20"/>
          <w:szCs w:val="20"/>
        </w:rPr>
      </w:pPr>
    </w:p>
    <w:p w14:paraId="4A168FE4" w14:textId="77777777" w:rsidR="006C27F8" w:rsidRDefault="006C27F8" w:rsidP="00275C5C">
      <w:pPr>
        <w:rPr>
          <w:sz w:val="20"/>
          <w:szCs w:val="20"/>
        </w:rPr>
      </w:pPr>
    </w:p>
    <w:p w14:paraId="7BBA1A2B" w14:textId="77777777" w:rsidR="006C27F8" w:rsidRDefault="006C27F8" w:rsidP="00275C5C">
      <w:pPr>
        <w:rPr>
          <w:sz w:val="20"/>
          <w:szCs w:val="20"/>
        </w:rPr>
      </w:pPr>
    </w:p>
    <w:p w14:paraId="418FC737" w14:textId="77777777" w:rsidR="006C27F8" w:rsidRDefault="006C27F8" w:rsidP="00275C5C">
      <w:pPr>
        <w:rPr>
          <w:sz w:val="20"/>
          <w:szCs w:val="20"/>
        </w:rPr>
      </w:pPr>
    </w:p>
    <w:p w14:paraId="29BADEBC" w14:textId="77777777" w:rsidR="006C27F8" w:rsidRDefault="006C27F8" w:rsidP="00275C5C">
      <w:pPr>
        <w:rPr>
          <w:sz w:val="20"/>
          <w:szCs w:val="20"/>
        </w:rPr>
      </w:pPr>
    </w:p>
    <w:p w14:paraId="67065FBA" w14:textId="77777777" w:rsidR="006C27F8" w:rsidRDefault="006C27F8" w:rsidP="00275C5C">
      <w:pPr>
        <w:rPr>
          <w:sz w:val="20"/>
          <w:szCs w:val="20"/>
        </w:rPr>
      </w:pPr>
    </w:p>
    <w:p w14:paraId="01279B41" w14:textId="77777777" w:rsidR="006C27F8" w:rsidRDefault="006C27F8" w:rsidP="00275C5C">
      <w:pPr>
        <w:rPr>
          <w:sz w:val="20"/>
          <w:szCs w:val="20"/>
        </w:rPr>
      </w:pPr>
    </w:p>
    <w:p w14:paraId="10C18CD3" w14:textId="77777777" w:rsidR="006C27F8" w:rsidRDefault="006C27F8" w:rsidP="00275C5C">
      <w:pPr>
        <w:rPr>
          <w:sz w:val="20"/>
          <w:szCs w:val="20"/>
        </w:rPr>
      </w:pPr>
    </w:p>
    <w:p w14:paraId="1211727A" w14:textId="77777777" w:rsidR="006C27F8" w:rsidRDefault="006C27F8" w:rsidP="00275C5C">
      <w:pPr>
        <w:rPr>
          <w:sz w:val="20"/>
          <w:szCs w:val="20"/>
        </w:rPr>
      </w:pPr>
    </w:p>
    <w:p w14:paraId="3014B78E" w14:textId="77777777" w:rsidR="006C27F8" w:rsidRDefault="006C27F8" w:rsidP="00275C5C">
      <w:pPr>
        <w:rPr>
          <w:sz w:val="20"/>
          <w:szCs w:val="20"/>
        </w:rPr>
      </w:pPr>
    </w:p>
    <w:p w14:paraId="1A1E666A" w14:textId="77777777" w:rsidR="006C27F8" w:rsidRDefault="006C27F8" w:rsidP="00275C5C">
      <w:pPr>
        <w:rPr>
          <w:sz w:val="20"/>
          <w:szCs w:val="20"/>
        </w:rPr>
      </w:pPr>
    </w:p>
    <w:p w14:paraId="38ECACBB" w14:textId="4732378A" w:rsidR="006C27F8" w:rsidRPr="00CD310D" w:rsidRDefault="006C27F8" w:rsidP="00275C5C">
      <w:pPr>
        <w:rPr>
          <w:sz w:val="20"/>
          <w:szCs w:val="20"/>
        </w:rPr>
      </w:pPr>
    </w:p>
    <w:p w14:paraId="69A49E05" w14:textId="43A83BA9" w:rsidR="00275C5C" w:rsidRPr="00696E32"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696E32">
        <w:rPr>
          <w:b/>
          <w:sz w:val="20"/>
          <w:szCs w:val="20"/>
        </w:rPr>
        <w:lastRenderedPageBreak/>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696E32" w14:paraId="28189826" w14:textId="77777777" w:rsidTr="0062523F">
        <w:trPr>
          <w:trHeight w:val="337"/>
        </w:trPr>
        <w:tc>
          <w:tcPr>
            <w:tcW w:w="3033" w:type="dxa"/>
            <w:gridSpan w:val="2"/>
            <w:shd w:val="clear" w:color="auto" w:fill="auto"/>
            <w:vAlign w:val="center"/>
          </w:tcPr>
          <w:p w14:paraId="6B4F04F9" w14:textId="77777777" w:rsidR="00275C5C" w:rsidRPr="00696E32" w:rsidRDefault="00275C5C" w:rsidP="0062523F">
            <w:pPr>
              <w:spacing w:after="0" w:line="240" w:lineRule="auto"/>
              <w:rPr>
                <w:rFonts w:cs="Arial"/>
                <w:sz w:val="20"/>
                <w:szCs w:val="20"/>
              </w:rPr>
            </w:pPr>
            <w:r w:rsidRPr="00696E32">
              <w:rPr>
                <w:rFonts w:cs="Arial"/>
                <w:b/>
                <w:sz w:val="20"/>
                <w:szCs w:val="20"/>
              </w:rPr>
              <w:t>DEPORTE: FUTBOL</w:t>
            </w:r>
          </w:p>
        </w:tc>
        <w:tc>
          <w:tcPr>
            <w:tcW w:w="5439" w:type="dxa"/>
            <w:gridSpan w:val="3"/>
            <w:shd w:val="clear" w:color="auto" w:fill="auto"/>
            <w:vAlign w:val="center"/>
          </w:tcPr>
          <w:p w14:paraId="517EB885" w14:textId="77777777" w:rsidR="00275C5C" w:rsidRPr="00696E32" w:rsidRDefault="00275C5C" w:rsidP="0062523F">
            <w:pPr>
              <w:spacing w:after="0" w:line="240" w:lineRule="auto"/>
              <w:rPr>
                <w:rFonts w:cs="Arial"/>
                <w:sz w:val="20"/>
                <w:szCs w:val="20"/>
              </w:rPr>
            </w:pPr>
            <w:r w:rsidRPr="00696E32">
              <w:rPr>
                <w:rFonts w:cs="Arial"/>
                <w:b/>
                <w:sz w:val="20"/>
                <w:szCs w:val="20"/>
              </w:rPr>
              <w:t>ENTRENADOR: NICOLAS DELGADO</w:t>
            </w:r>
          </w:p>
        </w:tc>
        <w:tc>
          <w:tcPr>
            <w:tcW w:w="2268" w:type="dxa"/>
            <w:shd w:val="clear" w:color="auto" w:fill="auto"/>
            <w:vAlign w:val="center"/>
          </w:tcPr>
          <w:p w14:paraId="0579AE19" w14:textId="77777777" w:rsidR="00275C5C" w:rsidRPr="00696E32" w:rsidRDefault="00275C5C" w:rsidP="0062523F">
            <w:pPr>
              <w:spacing w:after="0" w:line="240" w:lineRule="auto"/>
              <w:rPr>
                <w:rFonts w:cs="Arial"/>
                <w:b/>
                <w:sz w:val="20"/>
                <w:szCs w:val="20"/>
              </w:rPr>
            </w:pPr>
            <w:r w:rsidRPr="00696E32">
              <w:rPr>
                <w:rFonts w:cs="Arial"/>
                <w:b/>
                <w:sz w:val="20"/>
                <w:szCs w:val="20"/>
              </w:rPr>
              <w:t>SESION N.º</w:t>
            </w:r>
            <w:r>
              <w:rPr>
                <w:rFonts w:cs="Arial"/>
                <w:b/>
                <w:sz w:val="20"/>
                <w:szCs w:val="20"/>
              </w:rPr>
              <w:t>4</w:t>
            </w:r>
          </w:p>
        </w:tc>
      </w:tr>
      <w:tr w:rsidR="00275C5C" w:rsidRPr="00696E32" w14:paraId="5E0F36A2" w14:textId="77777777" w:rsidTr="0062523F">
        <w:trPr>
          <w:trHeight w:val="385"/>
        </w:trPr>
        <w:tc>
          <w:tcPr>
            <w:tcW w:w="5495" w:type="dxa"/>
            <w:gridSpan w:val="4"/>
            <w:shd w:val="clear" w:color="auto" w:fill="auto"/>
            <w:vAlign w:val="center"/>
          </w:tcPr>
          <w:p w14:paraId="5291C3F1" w14:textId="77777777" w:rsidR="00275C5C" w:rsidRPr="00696E32" w:rsidRDefault="00275C5C" w:rsidP="0062523F">
            <w:pPr>
              <w:spacing w:after="0" w:line="240" w:lineRule="auto"/>
              <w:rPr>
                <w:rFonts w:cs="Arial"/>
                <w:b/>
                <w:sz w:val="20"/>
                <w:szCs w:val="20"/>
              </w:rPr>
            </w:pPr>
            <w:r w:rsidRPr="00696E32">
              <w:rPr>
                <w:rFonts w:cs="Arial"/>
                <w:b/>
                <w:sz w:val="20"/>
                <w:szCs w:val="20"/>
              </w:rPr>
              <w:t xml:space="preserve">MEDIO FISICO:  </w:t>
            </w:r>
          </w:p>
          <w:p w14:paraId="3D16E219" w14:textId="77777777" w:rsidR="00275C5C" w:rsidRPr="00696E32" w:rsidRDefault="00275C5C" w:rsidP="0062523F">
            <w:pPr>
              <w:spacing w:after="0" w:line="240" w:lineRule="auto"/>
              <w:rPr>
                <w:rFonts w:cs="Arial"/>
                <w:sz w:val="20"/>
                <w:szCs w:val="20"/>
              </w:rPr>
            </w:pPr>
            <w:r w:rsidRPr="00696E32">
              <w:rPr>
                <w:rFonts w:cs="Arial"/>
                <w:b/>
                <w:sz w:val="20"/>
                <w:szCs w:val="20"/>
              </w:rPr>
              <w:t xml:space="preserve">FECHA: </w:t>
            </w:r>
            <w:r>
              <w:rPr>
                <w:rFonts w:cs="Arial"/>
                <w:b/>
                <w:sz w:val="20"/>
                <w:szCs w:val="20"/>
              </w:rPr>
              <w:t xml:space="preserve">3 </w:t>
            </w:r>
            <w:r w:rsidRPr="00696E32">
              <w:rPr>
                <w:rFonts w:cs="Arial"/>
                <w:b/>
                <w:sz w:val="20"/>
                <w:szCs w:val="20"/>
              </w:rPr>
              <w:t>OCTUBRE</w:t>
            </w:r>
          </w:p>
        </w:tc>
        <w:tc>
          <w:tcPr>
            <w:tcW w:w="5245" w:type="dxa"/>
            <w:gridSpan w:val="2"/>
            <w:shd w:val="clear" w:color="auto" w:fill="auto"/>
            <w:vAlign w:val="center"/>
          </w:tcPr>
          <w:p w14:paraId="31ECA1FD" w14:textId="77777777" w:rsidR="00275C5C" w:rsidRPr="00696E32" w:rsidRDefault="00275C5C" w:rsidP="0062523F">
            <w:pPr>
              <w:spacing w:after="0" w:line="240" w:lineRule="auto"/>
              <w:rPr>
                <w:rFonts w:cs="Arial"/>
                <w:sz w:val="20"/>
                <w:szCs w:val="20"/>
              </w:rPr>
            </w:pPr>
            <w:r w:rsidRPr="00696E32">
              <w:rPr>
                <w:rFonts w:cs="Arial"/>
                <w:b/>
                <w:sz w:val="20"/>
                <w:szCs w:val="20"/>
              </w:rPr>
              <w:t>CATEGORIA: SUB 1</w:t>
            </w:r>
            <w:r>
              <w:rPr>
                <w:rFonts w:cs="Arial"/>
                <w:b/>
                <w:sz w:val="20"/>
                <w:szCs w:val="20"/>
              </w:rPr>
              <w:t>5</w:t>
            </w:r>
            <w:r w:rsidRPr="00696E32">
              <w:rPr>
                <w:rFonts w:cs="Arial"/>
                <w:b/>
                <w:sz w:val="20"/>
                <w:szCs w:val="20"/>
              </w:rPr>
              <w:t xml:space="preserve">  </w:t>
            </w:r>
          </w:p>
        </w:tc>
      </w:tr>
      <w:tr w:rsidR="00275C5C" w:rsidRPr="00696E32" w14:paraId="381133FA" w14:textId="77777777" w:rsidTr="0062523F">
        <w:trPr>
          <w:trHeight w:val="130"/>
        </w:trPr>
        <w:tc>
          <w:tcPr>
            <w:tcW w:w="5282" w:type="dxa"/>
            <w:gridSpan w:val="3"/>
            <w:shd w:val="clear" w:color="auto" w:fill="auto"/>
            <w:vAlign w:val="center"/>
          </w:tcPr>
          <w:p w14:paraId="08AFC8E2" w14:textId="77777777" w:rsidR="00275C5C" w:rsidRPr="00696E32" w:rsidRDefault="00275C5C" w:rsidP="0062523F">
            <w:pPr>
              <w:spacing w:after="0" w:line="240" w:lineRule="auto"/>
              <w:rPr>
                <w:rFonts w:cs="Arial"/>
                <w:sz w:val="20"/>
                <w:szCs w:val="20"/>
              </w:rPr>
            </w:pPr>
            <w:r w:rsidRPr="00696E32">
              <w:rPr>
                <w:rFonts w:cs="Arial"/>
                <w:b/>
                <w:sz w:val="20"/>
                <w:szCs w:val="20"/>
              </w:rPr>
              <w:t>TEMA:   COMPETENCIA</w:t>
            </w:r>
          </w:p>
        </w:tc>
        <w:tc>
          <w:tcPr>
            <w:tcW w:w="5458" w:type="dxa"/>
            <w:gridSpan w:val="3"/>
            <w:shd w:val="clear" w:color="auto" w:fill="auto"/>
            <w:vAlign w:val="center"/>
          </w:tcPr>
          <w:p w14:paraId="5ABA4C62" w14:textId="77777777" w:rsidR="00275C5C" w:rsidRPr="00696E32" w:rsidRDefault="00275C5C" w:rsidP="0062523F">
            <w:pPr>
              <w:spacing w:after="0" w:line="240" w:lineRule="auto"/>
              <w:rPr>
                <w:rFonts w:cs="Arial"/>
                <w:b/>
                <w:bCs/>
                <w:sz w:val="20"/>
                <w:szCs w:val="20"/>
              </w:rPr>
            </w:pPr>
            <w:r w:rsidRPr="00696E32">
              <w:rPr>
                <w:rFonts w:cs="Arial"/>
                <w:b/>
                <w:bCs/>
                <w:sz w:val="20"/>
                <w:szCs w:val="20"/>
              </w:rPr>
              <w:t>MEDIO DIDACTICO: BALON</w:t>
            </w:r>
            <w:r>
              <w:rPr>
                <w:rFonts w:cs="Arial"/>
                <w:b/>
                <w:bCs/>
                <w:sz w:val="20"/>
                <w:szCs w:val="20"/>
              </w:rPr>
              <w:t xml:space="preserve"> TOPES CONOS </w:t>
            </w:r>
          </w:p>
        </w:tc>
      </w:tr>
      <w:tr w:rsidR="00275C5C" w:rsidRPr="00696E32" w14:paraId="399A9E63" w14:textId="77777777" w:rsidTr="0062523F">
        <w:trPr>
          <w:trHeight w:val="337"/>
        </w:trPr>
        <w:tc>
          <w:tcPr>
            <w:tcW w:w="10740" w:type="dxa"/>
            <w:gridSpan w:val="6"/>
            <w:shd w:val="clear" w:color="auto" w:fill="auto"/>
            <w:vAlign w:val="center"/>
          </w:tcPr>
          <w:p w14:paraId="0703D8A3" w14:textId="77777777" w:rsidR="00275C5C" w:rsidRPr="00696E32" w:rsidRDefault="00275C5C" w:rsidP="0062523F">
            <w:pPr>
              <w:spacing w:after="0" w:line="240" w:lineRule="auto"/>
              <w:rPr>
                <w:rFonts w:cs="Arial"/>
                <w:b/>
                <w:sz w:val="20"/>
                <w:szCs w:val="20"/>
              </w:rPr>
            </w:pPr>
            <w:r w:rsidRPr="00696E32">
              <w:rPr>
                <w:rFonts w:cs="Arial"/>
                <w:b/>
                <w:sz w:val="20"/>
                <w:szCs w:val="20"/>
              </w:rPr>
              <w:t>OBJETIVO:  EVALUAR EL EQUIPO</w:t>
            </w:r>
          </w:p>
        </w:tc>
      </w:tr>
      <w:tr w:rsidR="00275C5C" w:rsidRPr="00696E32" w14:paraId="5A6207D3" w14:textId="77777777" w:rsidTr="0062523F">
        <w:trPr>
          <w:trHeight w:val="315"/>
        </w:trPr>
        <w:tc>
          <w:tcPr>
            <w:tcW w:w="799" w:type="dxa"/>
            <w:shd w:val="clear" w:color="auto" w:fill="auto"/>
          </w:tcPr>
          <w:p w14:paraId="7BBB0624" w14:textId="77777777" w:rsidR="00275C5C" w:rsidRPr="00696E32" w:rsidRDefault="00275C5C" w:rsidP="0062523F">
            <w:pPr>
              <w:spacing w:after="0" w:line="240" w:lineRule="auto"/>
              <w:rPr>
                <w:rFonts w:cs="Arial"/>
                <w:b/>
                <w:sz w:val="20"/>
                <w:szCs w:val="20"/>
              </w:rPr>
            </w:pPr>
          </w:p>
          <w:p w14:paraId="50E78C89" w14:textId="77777777" w:rsidR="00275C5C" w:rsidRPr="00696E32" w:rsidRDefault="00275C5C" w:rsidP="0062523F">
            <w:pPr>
              <w:spacing w:after="0" w:line="240" w:lineRule="auto"/>
              <w:rPr>
                <w:rFonts w:cs="Arial"/>
                <w:b/>
                <w:sz w:val="20"/>
                <w:szCs w:val="20"/>
              </w:rPr>
            </w:pPr>
            <w:r w:rsidRPr="00696E32">
              <w:rPr>
                <w:rFonts w:cs="Arial"/>
                <w:b/>
                <w:sz w:val="20"/>
                <w:szCs w:val="20"/>
              </w:rPr>
              <w:t>FASE</w:t>
            </w:r>
          </w:p>
          <w:p w14:paraId="5E074E8A" w14:textId="77777777" w:rsidR="00275C5C" w:rsidRPr="00696E32" w:rsidRDefault="00275C5C" w:rsidP="0062523F">
            <w:pPr>
              <w:spacing w:after="0" w:line="240" w:lineRule="auto"/>
              <w:rPr>
                <w:rFonts w:cs="Arial"/>
                <w:b/>
                <w:sz w:val="20"/>
                <w:szCs w:val="20"/>
              </w:rPr>
            </w:pPr>
          </w:p>
        </w:tc>
        <w:tc>
          <w:tcPr>
            <w:tcW w:w="4696" w:type="dxa"/>
            <w:gridSpan w:val="3"/>
            <w:shd w:val="clear" w:color="auto" w:fill="auto"/>
          </w:tcPr>
          <w:p w14:paraId="595CFE1D" w14:textId="77777777" w:rsidR="00275C5C" w:rsidRPr="00696E32" w:rsidRDefault="00275C5C" w:rsidP="0062523F">
            <w:pPr>
              <w:spacing w:after="0" w:line="240" w:lineRule="auto"/>
              <w:jc w:val="center"/>
              <w:rPr>
                <w:rFonts w:cs="Arial"/>
                <w:b/>
                <w:sz w:val="20"/>
                <w:szCs w:val="20"/>
              </w:rPr>
            </w:pPr>
          </w:p>
          <w:p w14:paraId="5F8D93A5"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DESCRIPCION DE LA ACTIVIDAD</w:t>
            </w:r>
          </w:p>
        </w:tc>
        <w:tc>
          <w:tcPr>
            <w:tcW w:w="2977" w:type="dxa"/>
            <w:shd w:val="clear" w:color="auto" w:fill="auto"/>
          </w:tcPr>
          <w:p w14:paraId="55661D79" w14:textId="77777777" w:rsidR="00275C5C" w:rsidRPr="00696E32" w:rsidRDefault="00275C5C" w:rsidP="0062523F">
            <w:pPr>
              <w:spacing w:after="0" w:line="240" w:lineRule="auto"/>
              <w:jc w:val="center"/>
              <w:rPr>
                <w:rFonts w:cs="Arial"/>
                <w:b/>
                <w:sz w:val="20"/>
                <w:szCs w:val="20"/>
              </w:rPr>
            </w:pPr>
          </w:p>
          <w:p w14:paraId="4985807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EVIDENCIA FOTOGRAFICA</w:t>
            </w:r>
          </w:p>
        </w:tc>
        <w:tc>
          <w:tcPr>
            <w:tcW w:w="2268" w:type="dxa"/>
            <w:shd w:val="clear" w:color="auto" w:fill="auto"/>
          </w:tcPr>
          <w:p w14:paraId="219D9F49" w14:textId="77777777" w:rsidR="00275C5C" w:rsidRPr="00696E32" w:rsidRDefault="00275C5C" w:rsidP="0062523F">
            <w:pPr>
              <w:spacing w:after="0" w:line="240" w:lineRule="auto"/>
              <w:jc w:val="center"/>
              <w:rPr>
                <w:rFonts w:cs="Arial"/>
                <w:b/>
                <w:sz w:val="20"/>
                <w:szCs w:val="20"/>
              </w:rPr>
            </w:pPr>
          </w:p>
          <w:p w14:paraId="36F46F6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DOSIFICACIÓN</w:t>
            </w:r>
          </w:p>
        </w:tc>
      </w:tr>
      <w:tr w:rsidR="00275C5C" w:rsidRPr="00696E32" w14:paraId="55E23DE6" w14:textId="77777777" w:rsidTr="0062523F">
        <w:trPr>
          <w:trHeight w:val="1888"/>
        </w:trPr>
        <w:tc>
          <w:tcPr>
            <w:tcW w:w="799" w:type="dxa"/>
            <w:shd w:val="clear" w:color="auto" w:fill="auto"/>
          </w:tcPr>
          <w:p w14:paraId="7DD301D7" w14:textId="77777777" w:rsidR="00275C5C" w:rsidRPr="00696E32" w:rsidRDefault="00275C5C" w:rsidP="0062523F">
            <w:pPr>
              <w:spacing w:after="0" w:line="240" w:lineRule="auto"/>
              <w:rPr>
                <w:rFonts w:cs="Arial"/>
                <w:b/>
                <w:sz w:val="20"/>
                <w:szCs w:val="20"/>
              </w:rPr>
            </w:pPr>
          </w:p>
          <w:p w14:paraId="22FA8D4B" w14:textId="77777777" w:rsidR="00275C5C" w:rsidRPr="00696E32" w:rsidRDefault="00275C5C" w:rsidP="0062523F">
            <w:pPr>
              <w:spacing w:after="0" w:line="240" w:lineRule="auto"/>
              <w:rPr>
                <w:rFonts w:cs="Arial"/>
                <w:b/>
                <w:sz w:val="20"/>
                <w:szCs w:val="20"/>
              </w:rPr>
            </w:pPr>
          </w:p>
          <w:p w14:paraId="010B3737"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2651D89A"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2CEF587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75210436"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0EAB784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6332FAC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35CAEE0C"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451B08B8" w14:textId="77777777" w:rsidR="00275C5C" w:rsidRPr="00696E32" w:rsidRDefault="00275C5C" w:rsidP="0062523F">
            <w:pPr>
              <w:pStyle w:val="NormalWeb"/>
              <w:rPr>
                <w:rFonts w:ascii="Calibri" w:hAnsi="Calibri" w:cs="Arial"/>
                <w:sz w:val="20"/>
                <w:szCs w:val="20"/>
                <w:lang w:val="es-CO"/>
              </w:rPr>
            </w:pPr>
          </w:p>
          <w:p w14:paraId="392A43D3" w14:textId="77777777" w:rsidR="00275C5C" w:rsidRPr="00696E32" w:rsidRDefault="00275C5C" w:rsidP="0062523F">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MOVILIDAD ARTICULAR PREVENCION DE LESIONES</w:t>
            </w:r>
          </w:p>
          <w:p w14:paraId="2578CC59" w14:textId="77777777" w:rsidR="00275C5C" w:rsidRPr="00696E32" w:rsidRDefault="00275C5C" w:rsidP="0062523F">
            <w:pPr>
              <w:pStyle w:val="NormalWeb"/>
              <w:rPr>
                <w:rFonts w:ascii="Calibri" w:hAnsi="Calibri" w:cs="Arial"/>
                <w:sz w:val="20"/>
                <w:szCs w:val="20"/>
                <w:lang w:val="es-CO"/>
              </w:rPr>
            </w:pPr>
          </w:p>
          <w:p w14:paraId="26442BE1" w14:textId="77777777" w:rsidR="00275C5C" w:rsidRPr="00696E32" w:rsidRDefault="00275C5C" w:rsidP="0062523F">
            <w:pPr>
              <w:pStyle w:val="NormalWeb"/>
              <w:rPr>
                <w:rFonts w:ascii="Calibri" w:hAnsi="Calibri" w:cs="Arial"/>
                <w:sz w:val="20"/>
                <w:szCs w:val="20"/>
                <w:lang w:val="es-CO"/>
              </w:rPr>
            </w:pPr>
          </w:p>
          <w:p w14:paraId="20541D66" w14:textId="77777777" w:rsidR="00275C5C" w:rsidRPr="00696E32" w:rsidRDefault="00275C5C" w:rsidP="0062523F">
            <w:pPr>
              <w:pStyle w:val="NormalWeb"/>
              <w:rPr>
                <w:rFonts w:ascii="Calibri" w:hAnsi="Calibri" w:cs="Arial"/>
                <w:sz w:val="20"/>
                <w:szCs w:val="20"/>
                <w:lang w:val="es-CO"/>
              </w:rPr>
            </w:pPr>
          </w:p>
          <w:p w14:paraId="55F8908B" w14:textId="77777777" w:rsidR="00275C5C" w:rsidRDefault="00275C5C" w:rsidP="0062523F">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CALENTAMIENTO</w:t>
            </w:r>
          </w:p>
          <w:p w14:paraId="3BCE1111" w14:textId="77777777" w:rsidR="00275C5C" w:rsidRDefault="00275C5C" w:rsidP="0062523F">
            <w:pPr>
              <w:pStyle w:val="NormalWeb"/>
              <w:ind w:left="1620"/>
              <w:rPr>
                <w:rFonts w:ascii="Calibri" w:hAnsi="Calibri" w:cs="Arial"/>
                <w:sz w:val="20"/>
                <w:szCs w:val="20"/>
                <w:lang w:val="es-CO"/>
              </w:rPr>
            </w:pPr>
            <w:r>
              <w:rPr>
                <w:rFonts w:ascii="Calibri" w:hAnsi="Calibri" w:cs="Arial"/>
                <w:sz w:val="20"/>
                <w:szCs w:val="20"/>
                <w:lang w:val="es-CO"/>
              </w:rPr>
              <w:t>Trabajos de movilidad varios</w:t>
            </w:r>
          </w:p>
          <w:p w14:paraId="6B719A95" w14:textId="77777777" w:rsidR="00275C5C" w:rsidRPr="00696E32" w:rsidRDefault="00275C5C" w:rsidP="0062523F">
            <w:pPr>
              <w:pStyle w:val="NormalWeb"/>
              <w:ind w:left="1620"/>
              <w:rPr>
                <w:rFonts w:ascii="Calibri" w:hAnsi="Calibri" w:cs="Arial"/>
                <w:sz w:val="20"/>
                <w:szCs w:val="20"/>
                <w:lang w:val="es-CO"/>
              </w:rPr>
            </w:pPr>
            <w:r>
              <w:rPr>
                <w:rFonts w:ascii="Calibri" w:hAnsi="Calibri" w:cs="Arial"/>
                <w:sz w:val="20"/>
                <w:szCs w:val="20"/>
                <w:lang w:val="es-CO"/>
              </w:rPr>
              <w:t xml:space="preserve">Trabajos coordinativos </w:t>
            </w:r>
          </w:p>
        </w:tc>
        <w:tc>
          <w:tcPr>
            <w:tcW w:w="2977" w:type="dxa"/>
            <w:shd w:val="clear" w:color="auto" w:fill="auto"/>
          </w:tcPr>
          <w:p w14:paraId="00442511" w14:textId="77777777" w:rsidR="00275C5C" w:rsidRPr="00696E32" w:rsidRDefault="00275C5C" w:rsidP="0062523F">
            <w:pPr>
              <w:jc w:val="center"/>
              <w:rPr>
                <w:rFonts w:cs="Arial"/>
                <w:sz w:val="20"/>
                <w:szCs w:val="20"/>
              </w:rPr>
            </w:pPr>
          </w:p>
          <w:p w14:paraId="514EB60C" w14:textId="406E8A87" w:rsidR="00275C5C" w:rsidRPr="00696E32" w:rsidRDefault="00275C5C" w:rsidP="0062523F">
            <w:pPr>
              <w:rPr>
                <w:rFonts w:cs="Arial"/>
                <w:sz w:val="20"/>
                <w:szCs w:val="20"/>
              </w:rPr>
            </w:pPr>
          </w:p>
          <w:p w14:paraId="53AABF07" w14:textId="44F972E1" w:rsidR="00275C5C" w:rsidRPr="00696E32" w:rsidRDefault="00C32842" w:rsidP="0062523F">
            <w:pPr>
              <w:rPr>
                <w:rFonts w:cs="Arial"/>
                <w:sz w:val="20"/>
                <w:szCs w:val="20"/>
              </w:rPr>
            </w:pPr>
            <w:r>
              <w:rPr>
                <w:rFonts w:cs="Arial"/>
                <w:noProof/>
                <w:sz w:val="20"/>
                <w:szCs w:val="20"/>
              </w:rPr>
              <w:drawing>
                <wp:inline distT="0" distB="0" distL="0" distR="0" wp14:anchorId="03653879" wp14:editId="0B9838A7">
                  <wp:extent cx="1090977" cy="1122680"/>
                  <wp:effectExtent l="0" t="0" r="0" b="1270"/>
                  <wp:docPr id="5655814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099273" cy="1131217"/>
                          </a:xfrm>
                          <a:prstGeom prst="rect">
                            <a:avLst/>
                          </a:prstGeom>
                          <a:noFill/>
                        </pic:spPr>
                      </pic:pic>
                    </a:graphicData>
                  </a:graphic>
                </wp:inline>
              </w:drawing>
            </w:r>
          </w:p>
          <w:p w14:paraId="586F6182" w14:textId="77777777" w:rsidR="00275C5C" w:rsidRPr="00696E32" w:rsidRDefault="00275C5C" w:rsidP="0062523F">
            <w:pPr>
              <w:rPr>
                <w:rFonts w:cs="Arial"/>
                <w:sz w:val="20"/>
                <w:szCs w:val="20"/>
              </w:rPr>
            </w:pPr>
          </w:p>
          <w:p w14:paraId="43FC9CA1" w14:textId="6BC52E30" w:rsidR="00275C5C" w:rsidRPr="00696E32" w:rsidRDefault="00275C5C" w:rsidP="0062523F">
            <w:pPr>
              <w:rPr>
                <w:rFonts w:cs="Arial"/>
                <w:sz w:val="20"/>
                <w:szCs w:val="20"/>
              </w:rPr>
            </w:pPr>
          </w:p>
          <w:p w14:paraId="4D11B59D" w14:textId="77777777" w:rsidR="00275C5C" w:rsidRPr="00696E32" w:rsidRDefault="00275C5C" w:rsidP="0062523F">
            <w:pPr>
              <w:jc w:val="center"/>
              <w:rPr>
                <w:rFonts w:cs="Arial"/>
                <w:sz w:val="20"/>
                <w:szCs w:val="20"/>
              </w:rPr>
            </w:pPr>
          </w:p>
        </w:tc>
        <w:tc>
          <w:tcPr>
            <w:tcW w:w="2268" w:type="dxa"/>
            <w:shd w:val="clear" w:color="auto" w:fill="auto"/>
          </w:tcPr>
          <w:p w14:paraId="3B711BCE" w14:textId="77777777" w:rsidR="00275C5C" w:rsidRPr="00696E32" w:rsidRDefault="00275C5C" w:rsidP="0062523F">
            <w:pPr>
              <w:spacing w:after="0" w:line="240" w:lineRule="auto"/>
              <w:rPr>
                <w:rFonts w:cs="Arial"/>
                <w:bCs/>
                <w:sz w:val="20"/>
                <w:szCs w:val="20"/>
              </w:rPr>
            </w:pPr>
          </w:p>
          <w:p w14:paraId="7D448A85" w14:textId="77777777" w:rsidR="00275C5C" w:rsidRPr="00696E32" w:rsidRDefault="00275C5C" w:rsidP="0062523F">
            <w:pPr>
              <w:spacing w:after="0" w:line="240" w:lineRule="auto"/>
              <w:rPr>
                <w:rFonts w:cs="Arial"/>
                <w:bCs/>
                <w:sz w:val="20"/>
                <w:szCs w:val="20"/>
              </w:rPr>
            </w:pPr>
          </w:p>
          <w:p w14:paraId="4983049B" w14:textId="77777777" w:rsidR="00275C5C" w:rsidRPr="00696E32" w:rsidRDefault="00275C5C" w:rsidP="0062523F">
            <w:pPr>
              <w:spacing w:after="0" w:line="240" w:lineRule="auto"/>
              <w:rPr>
                <w:rFonts w:cs="Arial"/>
                <w:bCs/>
                <w:sz w:val="20"/>
                <w:szCs w:val="20"/>
              </w:rPr>
            </w:pPr>
            <w:r w:rsidRPr="00696E32">
              <w:rPr>
                <w:rFonts w:cs="Arial"/>
                <w:bCs/>
                <w:sz w:val="20"/>
                <w:szCs w:val="20"/>
              </w:rPr>
              <w:t>15 MINUTOS</w:t>
            </w:r>
          </w:p>
          <w:p w14:paraId="4254848D" w14:textId="77777777" w:rsidR="00275C5C" w:rsidRPr="00696E32" w:rsidRDefault="00275C5C" w:rsidP="0062523F">
            <w:pPr>
              <w:rPr>
                <w:rFonts w:cs="Arial"/>
                <w:sz w:val="20"/>
                <w:szCs w:val="20"/>
              </w:rPr>
            </w:pPr>
          </w:p>
          <w:p w14:paraId="3F6DF1AF" w14:textId="77777777" w:rsidR="00275C5C" w:rsidRPr="00696E32" w:rsidRDefault="00275C5C" w:rsidP="0062523F">
            <w:pPr>
              <w:rPr>
                <w:rFonts w:cs="Arial"/>
                <w:sz w:val="20"/>
                <w:szCs w:val="20"/>
              </w:rPr>
            </w:pPr>
          </w:p>
          <w:p w14:paraId="77DDA5F4" w14:textId="77777777" w:rsidR="00275C5C" w:rsidRPr="00696E32" w:rsidRDefault="00275C5C" w:rsidP="0062523F">
            <w:pPr>
              <w:rPr>
                <w:rFonts w:cs="Arial"/>
                <w:sz w:val="20"/>
                <w:szCs w:val="20"/>
              </w:rPr>
            </w:pPr>
          </w:p>
          <w:p w14:paraId="0D348A9D" w14:textId="77777777" w:rsidR="00275C5C" w:rsidRPr="00696E32" w:rsidRDefault="00275C5C" w:rsidP="0062523F">
            <w:pPr>
              <w:rPr>
                <w:rFonts w:cs="Arial"/>
                <w:sz w:val="20"/>
                <w:szCs w:val="20"/>
              </w:rPr>
            </w:pPr>
          </w:p>
          <w:p w14:paraId="33B65E03" w14:textId="77777777" w:rsidR="00275C5C" w:rsidRPr="00696E32" w:rsidRDefault="00275C5C" w:rsidP="0062523F">
            <w:pPr>
              <w:rPr>
                <w:rFonts w:cs="Arial"/>
                <w:sz w:val="20"/>
                <w:szCs w:val="20"/>
              </w:rPr>
            </w:pPr>
          </w:p>
          <w:p w14:paraId="76415CAC" w14:textId="77777777" w:rsidR="00275C5C" w:rsidRPr="00696E32" w:rsidRDefault="00275C5C" w:rsidP="0062523F">
            <w:pPr>
              <w:rPr>
                <w:rFonts w:cs="Arial"/>
                <w:sz w:val="20"/>
                <w:szCs w:val="20"/>
              </w:rPr>
            </w:pPr>
          </w:p>
          <w:p w14:paraId="448D2C8B" w14:textId="77777777" w:rsidR="00275C5C" w:rsidRPr="00696E32" w:rsidRDefault="00275C5C" w:rsidP="0062523F">
            <w:pPr>
              <w:rPr>
                <w:rFonts w:cs="Arial"/>
                <w:sz w:val="20"/>
                <w:szCs w:val="20"/>
              </w:rPr>
            </w:pPr>
          </w:p>
          <w:p w14:paraId="76F2A649" w14:textId="77777777" w:rsidR="00275C5C" w:rsidRPr="00696E32" w:rsidRDefault="00275C5C" w:rsidP="0062523F">
            <w:pPr>
              <w:rPr>
                <w:rFonts w:cs="Arial"/>
                <w:sz w:val="20"/>
                <w:szCs w:val="20"/>
              </w:rPr>
            </w:pPr>
            <w:r w:rsidRPr="00696E32">
              <w:rPr>
                <w:rFonts w:cs="Arial"/>
                <w:sz w:val="20"/>
                <w:szCs w:val="20"/>
              </w:rPr>
              <w:t>15 MINUTOS</w:t>
            </w:r>
          </w:p>
        </w:tc>
      </w:tr>
      <w:tr w:rsidR="00275C5C" w:rsidRPr="00696E32" w14:paraId="3CE39701" w14:textId="77777777" w:rsidTr="0062523F">
        <w:trPr>
          <w:trHeight w:val="579"/>
        </w:trPr>
        <w:tc>
          <w:tcPr>
            <w:tcW w:w="799" w:type="dxa"/>
            <w:shd w:val="clear" w:color="auto" w:fill="auto"/>
          </w:tcPr>
          <w:p w14:paraId="636D724D" w14:textId="77777777" w:rsidR="00275C5C" w:rsidRPr="00696E32" w:rsidRDefault="00275C5C" w:rsidP="0062523F">
            <w:pPr>
              <w:spacing w:after="0" w:line="240" w:lineRule="auto"/>
              <w:rPr>
                <w:rFonts w:cs="Arial"/>
                <w:b/>
                <w:sz w:val="20"/>
                <w:szCs w:val="20"/>
              </w:rPr>
            </w:pPr>
          </w:p>
          <w:p w14:paraId="78C6D454" w14:textId="77777777" w:rsidR="00275C5C" w:rsidRPr="00696E32" w:rsidRDefault="00275C5C" w:rsidP="0062523F">
            <w:pPr>
              <w:spacing w:after="0" w:line="240" w:lineRule="auto"/>
              <w:rPr>
                <w:rFonts w:cs="Arial"/>
                <w:b/>
                <w:sz w:val="20"/>
                <w:szCs w:val="20"/>
              </w:rPr>
            </w:pPr>
          </w:p>
          <w:p w14:paraId="7ECC8AFB" w14:textId="77777777" w:rsidR="00275C5C" w:rsidRPr="00696E32" w:rsidRDefault="00275C5C" w:rsidP="0062523F">
            <w:pPr>
              <w:spacing w:after="0" w:line="240" w:lineRule="auto"/>
              <w:rPr>
                <w:rFonts w:cs="Arial"/>
                <w:b/>
                <w:sz w:val="20"/>
                <w:szCs w:val="20"/>
              </w:rPr>
            </w:pPr>
          </w:p>
          <w:p w14:paraId="07FCB1C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043BE24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w:t>
            </w:r>
          </w:p>
          <w:p w14:paraId="0863806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6C40B585"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T</w:t>
            </w:r>
          </w:p>
          <w:p w14:paraId="09809692"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R</w:t>
            </w:r>
          </w:p>
          <w:p w14:paraId="251D1E35"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691C8F7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07B81176" w14:textId="77777777" w:rsidR="00275C5C" w:rsidRPr="00696E32" w:rsidRDefault="00275C5C" w:rsidP="0062523F">
            <w:pPr>
              <w:pStyle w:val="NormalWeb"/>
              <w:spacing w:after="0"/>
              <w:ind w:left="855"/>
              <w:rPr>
                <w:rFonts w:ascii="Calibri" w:hAnsi="Calibri"/>
                <w:sz w:val="20"/>
                <w:szCs w:val="20"/>
                <w:lang w:val="es-CO"/>
              </w:rPr>
            </w:pPr>
          </w:p>
          <w:p w14:paraId="3B8297CF"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1C06C607"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4AE7CE9D" w14:textId="77777777" w:rsidR="00275C5C" w:rsidRPr="00696E32" w:rsidRDefault="00275C5C" w:rsidP="0062523F">
            <w:pPr>
              <w:pStyle w:val="NormalWeb"/>
              <w:spacing w:before="0" w:beforeAutospacing="0" w:after="0" w:afterAutospacing="0"/>
              <w:rPr>
                <w:rFonts w:ascii="Calibri" w:hAnsi="Calibri"/>
                <w:b/>
                <w:bCs/>
                <w:sz w:val="20"/>
                <w:szCs w:val="20"/>
                <w:lang w:val="es-CO"/>
              </w:rPr>
            </w:pPr>
            <w:r w:rsidRPr="00696E32">
              <w:rPr>
                <w:rFonts w:ascii="Calibri" w:hAnsi="Calibri"/>
                <w:b/>
                <w:bCs/>
                <w:sz w:val="20"/>
                <w:szCs w:val="20"/>
                <w:lang w:val="es-CO"/>
              </w:rPr>
              <w:t xml:space="preserve">         COMPETENCIA</w:t>
            </w:r>
          </w:p>
          <w:p w14:paraId="39EE2F3B"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0196CE3E" w14:textId="77777777" w:rsidR="00275C5C" w:rsidRPr="00696E32" w:rsidRDefault="00275C5C" w:rsidP="0062523F">
            <w:pPr>
              <w:pStyle w:val="NormalWeb"/>
              <w:spacing w:before="0" w:beforeAutospacing="0" w:after="0" w:afterAutospacing="0"/>
              <w:ind w:left="855"/>
              <w:rPr>
                <w:rFonts w:ascii="Calibri" w:hAnsi="Calibri"/>
                <w:b/>
                <w:bCs/>
                <w:sz w:val="20"/>
                <w:szCs w:val="20"/>
                <w:lang w:val="es-CO"/>
              </w:rPr>
            </w:pPr>
            <w:r w:rsidRPr="00696E32">
              <w:rPr>
                <w:rFonts w:ascii="Calibri" w:hAnsi="Calibri"/>
                <w:b/>
                <w:bCs/>
                <w:sz w:val="20"/>
                <w:szCs w:val="20"/>
                <w:lang w:val="es-CO"/>
              </w:rPr>
              <w:t xml:space="preserve"> </w:t>
            </w:r>
          </w:p>
        </w:tc>
        <w:tc>
          <w:tcPr>
            <w:tcW w:w="2977" w:type="dxa"/>
            <w:shd w:val="clear" w:color="auto" w:fill="auto"/>
          </w:tcPr>
          <w:p w14:paraId="1172D1E8" w14:textId="77777777" w:rsidR="00275C5C" w:rsidRPr="00696E32" w:rsidRDefault="00275C5C" w:rsidP="0062523F">
            <w:pPr>
              <w:rPr>
                <w:rFonts w:cs="Arial"/>
                <w:sz w:val="20"/>
                <w:szCs w:val="20"/>
              </w:rPr>
            </w:pPr>
          </w:p>
          <w:p w14:paraId="7CEB594A" w14:textId="2F3EFE3F" w:rsidR="00275C5C" w:rsidRPr="00696E32" w:rsidRDefault="00292D58" w:rsidP="0062523F">
            <w:pPr>
              <w:rPr>
                <w:rFonts w:cs="Arial"/>
                <w:sz w:val="20"/>
                <w:szCs w:val="20"/>
              </w:rPr>
            </w:pPr>
            <w:r>
              <w:rPr>
                <w:rFonts w:cs="Arial"/>
                <w:noProof/>
                <w:sz w:val="20"/>
                <w:szCs w:val="20"/>
              </w:rPr>
              <w:drawing>
                <wp:inline distT="0" distB="0" distL="0" distR="0" wp14:anchorId="55E17372" wp14:editId="122E5806">
                  <wp:extent cx="1719546" cy="1481455"/>
                  <wp:effectExtent l="0" t="0" r="0" b="4445"/>
                  <wp:docPr id="85328682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32539" cy="1492649"/>
                          </a:xfrm>
                          <a:prstGeom prst="rect">
                            <a:avLst/>
                          </a:prstGeom>
                          <a:noFill/>
                        </pic:spPr>
                      </pic:pic>
                    </a:graphicData>
                  </a:graphic>
                </wp:inline>
              </w:drawing>
            </w:r>
          </w:p>
        </w:tc>
        <w:tc>
          <w:tcPr>
            <w:tcW w:w="2268" w:type="dxa"/>
            <w:shd w:val="clear" w:color="auto" w:fill="auto"/>
          </w:tcPr>
          <w:p w14:paraId="6BCD776F" w14:textId="77777777" w:rsidR="00275C5C" w:rsidRPr="00696E32" w:rsidRDefault="00275C5C" w:rsidP="0062523F">
            <w:pPr>
              <w:spacing w:after="0" w:line="240" w:lineRule="auto"/>
              <w:rPr>
                <w:rFonts w:cs="Arial"/>
                <w:b/>
                <w:bCs/>
                <w:sz w:val="20"/>
                <w:szCs w:val="20"/>
              </w:rPr>
            </w:pPr>
          </w:p>
          <w:p w14:paraId="446BD62F" w14:textId="77777777" w:rsidR="00275C5C" w:rsidRPr="00696E32" w:rsidRDefault="00275C5C" w:rsidP="0062523F">
            <w:pPr>
              <w:spacing w:after="0" w:line="240" w:lineRule="auto"/>
              <w:rPr>
                <w:rFonts w:cs="Arial"/>
                <w:sz w:val="20"/>
                <w:szCs w:val="20"/>
              </w:rPr>
            </w:pPr>
          </w:p>
          <w:p w14:paraId="7804A276" w14:textId="77777777" w:rsidR="00275C5C" w:rsidRPr="00696E32" w:rsidRDefault="00275C5C" w:rsidP="0062523F">
            <w:pPr>
              <w:spacing w:after="0" w:line="240" w:lineRule="auto"/>
              <w:rPr>
                <w:rFonts w:cs="Arial"/>
                <w:sz w:val="20"/>
                <w:szCs w:val="20"/>
              </w:rPr>
            </w:pPr>
          </w:p>
          <w:p w14:paraId="64D97D74" w14:textId="77777777" w:rsidR="00275C5C" w:rsidRPr="00696E32" w:rsidRDefault="00275C5C" w:rsidP="0062523F">
            <w:pPr>
              <w:spacing w:after="0" w:line="240" w:lineRule="auto"/>
              <w:rPr>
                <w:rFonts w:cs="Arial"/>
                <w:sz w:val="20"/>
                <w:szCs w:val="20"/>
              </w:rPr>
            </w:pPr>
          </w:p>
          <w:p w14:paraId="06AEBD43" w14:textId="77777777" w:rsidR="00275C5C" w:rsidRPr="00696E32" w:rsidRDefault="00275C5C" w:rsidP="0062523F">
            <w:pPr>
              <w:spacing w:after="0" w:line="240" w:lineRule="auto"/>
              <w:rPr>
                <w:rFonts w:cs="Arial"/>
                <w:sz w:val="20"/>
                <w:szCs w:val="20"/>
              </w:rPr>
            </w:pPr>
          </w:p>
          <w:p w14:paraId="789F58F3" w14:textId="77777777" w:rsidR="00275C5C" w:rsidRPr="00696E32" w:rsidRDefault="00275C5C" w:rsidP="0062523F">
            <w:pPr>
              <w:spacing w:after="0" w:line="240" w:lineRule="auto"/>
              <w:rPr>
                <w:rFonts w:cs="Arial"/>
                <w:sz w:val="20"/>
                <w:szCs w:val="20"/>
              </w:rPr>
            </w:pPr>
            <w:r w:rsidRPr="00696E32">
              <w:rPr>
                <w:rFonts w:cs="Arial"/>
                <w:sz w:val="20"/>
                <w:szCs w:val="20"/>
              </w:rPr>
              <w:t>80 MINUTOS</w:t>
            </w:r>
          </w:p>
          <w:p w14:paraId="14246987" w14:textId="77777777" w:rsidR="00275C5C" w:rsidRPr="00696E32" w:rsidRDefault="00275C5C" w:rsidP="0062523F">
            <w:pPr>
              <w:spacing w:after="0" w:line="240" w:lineRule="auto"/>
              <w:rPr>
                <w:rFonts w:cs="Arial"/>
                <w:sz w:val="20"/>
                <w:szCs w:val="20"/>
              </w:rPr>
            </w:pPr>
          </w:p>
          <w:p w14:paraId="53F10E46" w14:textId="77777777" w:rsidR="00275C5C" w:rsidRPr="00696E32" w:rsidRDefault="00275C5C" w:rsidP="0062523F">
            <w:pPr>
              <w:spacing w:after="0" w:line="240" w:lineRule="auto"/>
              <w:rPr>
                <w:rFonts w:cs="Arial"/>
                <w:sz w:val="20"/>
                <w:szCs w:val="20"/>
              </w:rPr>
            </w:pPr>
          </w:p>
          <w:p w14:paraId="61BD700A" w14:textId="77777777" w:rsidR="00275C5C" w:rsidRPr="00696E32" w:rsidRDefault="00275C5C" w:rsidP="0062523F">
            <w:pPr>
              <w:spacing w:after="0" w:line="240" w:lineRule="auto"/>
              <w:rPr>
                <w:rFonts w:cs="Arial"/>
                <w:sz w:val="20"/>
                <w:szCs w:val="20"/>
              </w:rPr>
            </w:pPr>
          </w:p>
          <w:p w14:paraId="3B801CF4" w14:textId="77777777" w:rsidR="00275C5C" w:rsidRPr="00696E32" w:rsidRDefault="00275C5C" w:rsidP="0062523F">
            <w:pPr>
              <w:spacing w:after="0" w:line="240" w:lineRule="auto"/>
              <w:rPr>
                <w:rFonts w:cs="Arial"/>
                <w:sz w:val="20"/>
                <w:szCs w:val="20"/>
              </w:rPr>
            </w:pPr>
          </w:p>
        </w:tc>
      </w:tr>
      <w:tr w:rsidR="00275C5C" w:rsidRPr="00696E32" w14:paraId="3E8BA9AD" w14:textId="77777777" w:rsidTr="0062523F">
        <w:trPr>
          <w:trHeight w:val="1888"/>
        </w:trPr>
        <w:tc>
          <w:tcPr>
            <w:tcW w:w="799" w:type="dxa"/>
            <w:shd w:val="clear" w:color="auto" w:fill="auto"/>
          </w:tcPr>
          <w:p w14:paraId="0224DD74" w14:textId="77777777" w:rsidR="00275C5C" w:rsidRPr="00696E32" w:rsidRDefault="00275C5C" w:rsidP="0062523F">
            <w:pPr>
              <w:spacing w:after="0" w:line="240" w:lineRule="auto"/>
              <w:rPr>
                <w:rFonts w:cs="Arial"/>
                <w:b/>
                <w:sz w:val="20"/>
                <w:szCs w:val="20"/>
              </w:rPr>
            </w:pPr>
          </w:p>
          <w:p w14:paraId="5B5067AE" w14:textId="77777777" w:rsidR="00275C5C" w:rsidRPr="00696E32" w:rsidRDefault="00275C5C" w:rsidP="0062523F">
            <w:pPr>
              <w:spacing w:after="0" w:line="240" w:lineRule="auto"/>
              <w:rPr>
                <w:rFonts w:cs="Arial"/>
                <w:b/>
                <w:sz w:val="20"/>
                <w:szCs w:val="20"/>
              </w:rPr>
            </w:pPr>
          </w:p>
          <w:p w14:paraId="36A6756D" w14:textId="77777777" w:rsidR="00275C5C" w:rsidRPr="00696E32" w:rsidRDefault="00275C5C" w:rsidP="0062523F">
            <w:pPr>
              <w:spacing w:after="0" w:line="240" w:lineRule="auto"/>
              <w:rPr>
                <w:rFonts w:cs="Arial"/>
                <w:b/>
                <w:sz w:val="20"/>
                <w:szCs w:val="20"/>
              </w:rPr>
            </w:pPr>
          </w:p>
          <w:p w14:paraId="2AF3A0B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F</w:t>
            </w:r>
          </w:p>
          <w:p w14:paraId="5F68E58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5639E7C5"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067D6336"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1353BEA6"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 xml:space="preserve">L </w:t>
            </w:r>
          </w:p>
        </w:tc>
        <w:tc>
          <w:tcPr>
            <w:tcW w:w="4696" w:type="dxa"/>
            <w:gridSpan w:val="3"/>
            <w:shd w:val="clear" w:color="auto" w:fill="auto"/>
          </w:tcPr>
          <w:p w14:paraId="0EC5AA58" w14:textId="77777777" w:rsidR="00275C5C" w:rsidRPr="00696E32" w:rsidRDefault="00275C5C" w:rsidP="0062523F">
            <w:pPr>
              <w:pStyle w:val="NormalWeb"/>
              <w:rPr>
                <w:rFonts w:ascii="Calibri" w:hAnsi="Calibri" w:cs="Arial"/>
                <w:sz w:val="20"/>
                <w:szCs w:val="20"/>
                <w:lang w:val="es-CO"/>
              </w:rPr>
            </w:pPr>
            <w:r w:rsidRPr="00696E32">
              <w:rPr>
                <w:rFonts w:ascii="Calibri" w:hAnsi="Calibri" w:cs="Arial"/>
                <w:sz w:val="20"/>
                <w:szCs w:val="20"/>
                <w:lang w:val="es-CO"/>
              </w:rPr>
              <w:t xml:space="preserve"> </w:t>
            </w:r>
          </w:p>
          <w:p w14:paraId="5024A2BF" w14:textId="77777777" w:rsidR="00275C5C" w:rsidRPr="00696E32" w:rsidRDefault="00275C5C" w:rsidP="0062523F">
            <w:pPr>
              <w:pStyle w:val="NormalWeb"/>
              <w:ind w:left="720"/>
              <w:rPr>
                <w:rFonts w:ascii="Calibri" w:hAnsi="Calibri" w:cs="Arial"/>
                <w:sz w:val="20"/>
                <w:szCs w:val="20"/>
                <w:lang w:val="es-CO"/>
              </w:rPr>
            </w:pPr>
          </w:p>
          <w:p w14:paraId="28845CBE" w14:textId="77777777" w:rsidR="00275C5C" w:rsidRPr="00696E32" w:rsidRDefault="00275C5C" w:rsidP="0062523F">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 xml:space="preserve">Charla técnica </w:t>
            </w:r>
          </w:p>
          <w:p w14:paraId="78E6B951" w14:textId="77777777" w:rsidR="00275C5C" w:rsidRPr="00696E32" w:rsidRDefault="00275C5C" w:rsidP="0062523F">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Estiramiento</w:t>
            </w:r>
          </w:p>
          <w:p w14:paraId="46603F87" w14:textId="77777777" w:rsidR="00275C5C" w:rsidRPr="00696E32" w:rsidRDefault="00275C5C" w:rsidP="0062523F">
            <w:pPr>
              <w:pStyle w:val="NormalWeb"/>
              <w:rPr>
                <w:rFonts w:ascii="Calibri" w:hAnsi="Calibri" w:cs="Arial"/>
                <w:sz w:val="20"/>
                <w:szCs w:val="20"/>
                <w:lang w:val="es-CO"/>
              </w:rPr>
            </w:pPr>
          </w:p>
          <w:p w14:paraId="7571F57B" w14:textId="77777777" w:rsidR="00275C5C" w:rsidRPr="00696E32" w:rsidRDefault="00275C5C" w:rsidP="0062523F">
            <w:pPr>
              <w:pStyle w:val="Prrafodelista"/>
              <w:rPr>
                <w:rFonts w:cs="Arial"/>
                <w:sz w:val="20"/>
                <w:szCs w:val="20"/>
              </w:rPr>
            </w:pPr>
          </w:p>
          <w:p w14:paraId="2FE36EEA" w14:textId="77777777" w:rsidR="00275C5C" w:rsidRPr="00696E32" w:rsidRDefault="00275C5C" w:rsidP="0062523F">
            <w:pPr>
              <w:pStyle w:val="Prrafodelista"/>
              <w:rPr>
                <w:rFonts w:cs="Arial"/>
                <w:sz w:val="20"/>
                <w:szCs w:val="20"/>
              </w:rPr>
            </w:pPr>
          </w:p>
          <w:p w14:paraId="4322CAF8" w14:textId="77777777" w:rsidR="00275C5C" w:rsidRPr="00696E32" w:rsidRDefault="00275C5C" w:rsidP="0062523F">
            <w:pPr>
              <w:pStyle w:val="Prrafodelista"/>
              <w:rPr>
                <w:rFonts w:cs="Arial"/>
                <w:sz w:val="20"/>
                <w:szCs w:val="20"/>
              </w:rPr>
            </w:pPr>
          </w:p>
          <w:p w14:paraId="28D15C45" w14:textId="77777777" w:rsidR="00275C5C" w:rsidRPr="00696E32" w:rsidRDefault="00275C5C" w:rsidP="0062523F">
            <w:pPr>
              <w:pStyle w:val="Prrafodelista"/>
              <w:rPr>
                <w:rFonts w:cs="Arial"/>
                <w:sz w:val="20"/>
                <w:szCs w:val="20"/>
              </w:rPr>
            </w:pPr>
          </w:p>
          <w:p w14:paraId="02CD842F" w14:textId="77777777" w:rsidR="00275C5C" w:rsidRPr="00696E32" w:rsidRDefault="00275C5C" w:rsidP="0062523F">
            <w:pPr>
              <w:pStyle w:val="Prrafodelista"/>
              <w:rPr>
                <w:rFonts w:cs="Arial"/>
                <w:sz w:val="20"/>
                <w:szCs w:val="20"/>
              </w:rPr>
            </w:pPr>
          </w:p>
          <w:p w14:paraId="2154ACA2" w14:textId="77777777" w:rsidR="00275C5C" w:rsidRPr="00696E32" w:rsidRDefault="00275C5C" w:rsidP="0062523F">
            <w:pPr>
              <w:pStyle w:val="NormalWeb"/>
              <w:rPr>
                <w:rFonts w:ascii="Calibri" w:hAnsi="Calibri" w:cs="Arial"/>
                <w:sz w:val="20"/>
                <w:szCs w:val="20"/>
                <w:lang w:val="es-CO"/>
              </w:rPr>
            </w:pPr>
          </w:p>
          <w:p w14:paraId="486F871D" w14:textId="77777777" w:rsidR="00275C5C" w:rsidRPr="00696E32" w:rsidRDefault="00275C5C" w:rsidP="0062523F">
            <w:pPr>
              <w:pStyle w:val="NormalWeb"/>
              <w:rPr>
                <w:rFonts w:ascii="Calibri" w:hAnsi="Calibri" w:cs="Arial"/>
                <w:sz w:val="20"/>
                <w:szCs w:val="20"/>
                <w:lang w:val="es-CO"/>
              </w:rPr>
            </w:pPr>
          </w:p>
          <w:p w14:paraId="799F4038" w14:textId="77777777" w:rsidR="00275C5C" w:rsidRPr="00696E32" w:rsidRDefault="00275C5C" w:rsidP="0062523F">
            <w:pPr>
              <w:pStyle w:val="NormalWeb"/>
              <w:rPr>
                <w:rFonts w:ascii="Calibri" w:hAnsi="Calibri" w:cs="Arial"/>
                <w:sz w:val="20"/>
                <w:szCs w:val="20"/>
                <w:lang w:val="es-CO"/>
              </w:rPr>
            </w:pPr>
          </w:p>
        </w:tc>
        <w:tc>
          <w:tcPr>
            <w:tcW w:w="2977" w:type="dxa"/>
            <w:shd w:val="clear" w:color="auto" w:fill="auto"/>
          </w:tcPr>
          <w:p w14:paraId="6D6F98A1" w14:textId="77777777" w:rsidR="00275C5C" w:rsidRPr="00696E32" w:rsidRDefault="00275C5C" w:rsidP="0062523F">
            <w:pPr>
              <w:rPr>
                <w:rFonts w:cs="Arial"/>
                <w:sz w:val="20"/>
                <w:szCs w:val="20"/>
              </w:rPr>
            </w:pPr>
          </w:p>
          <w:p w14:paraId="6D3F5517" w14:textId="77777777" w:rsidR="00275C5C" w:rsidRPr="00696E32" w:rsidRDefault="00275C5C" w:rsidP="0062523F">
            <w:pPr>
              <w:rPr>
                <w:rFonts w:cs="Arial"/>
                <w:sz w:val="20"/>
                <w:szCs w:val="20"/>
              </w:rPr>
            </w:pPr>
          </w:p>
          <w:p w14:paraId="31B05642" w14:textId="71C2D0B7" w:rsidR="00275C5C" w:rsidRPr="00696E32" w:rsidRDefault="007F1C62" w:rsidP="0062523F">
            <w:pPr>
              <w:jc w:val="center"/>
              <w:rPr>
                <w:rFonts w:cs="Arial"/>
                <w:sz w:val="20"/>
                <w:szCs w:val="20"/>
              </w:rPr>
            </w:pPr>
            <w:r>
              <w:rPr>
                <w:rFonts w:cs="Arial"/>
                <w:noProof/>
                <w:sz w:val="20"/>
                <w:szCs w:val="20"/>
              </w:rPr>
              <w:drawing>
                <wp:inline distT="0" distB="0" distL="0" distR="0" wp14:anchorId="05C69D84" wp14:editId="6E1D822C">
                  <wp:extent cx="1075055" cy="1433407"/>
                  <wp:effectExtent l="0" t="0" r="0" b="0"/>
                  <wp:docPr id="6091936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094490" cy="1459321"/>
                          </a:xfrm>
                          <a:prstGeom prst="rect">
                            <a:avLst/>
                          </a:prstGeom>
                          <a:noFill/>
                        </pic:spPr>
                      </pic:pic>
                    </a:graphicData>
                  </a:graphic>
                </wp:inline>
              </w:drawing>
            </w:r>
          </w:p>
        </w:tc>
        <w:tc>
          <w:tcPr>
            <w:tcW w:w="2268" w:type="dxa"/>
            <w:shd w:val="clear" w:color="auto" w:fill="auto"/>
          </w:tcPr>
          <w:p w14:paraId="54E9E20A" w14:textId="77777777" w:rsidR="00275C5C" w:rsidRPr="00696E32" w:rsidRDefault="00275C5C" w:rsidP="0062523F">
            <w:pPr>
              <w:rPr>
                <w:rFonts w:cs="Arial"/>
                <w:sz w:val="20"/>
                <w:szCs w:val="20"/>
              </w:rPr>
            </w:pPr>
          </w:p>
          <w:p w14:paraId="2B917F16" w14:textId="77777777" w:rsidR="00275C5C" w:rsidRPr="00696E32" w:rsidRDefault="00275C5C" w:rsidP="0062523F">
            <w:pPr>
              <w:rPr>
                <w:rFonts w:cs="Arial"/>
                <w:sz w:val="20"/>
                <w:szCs w:val="20"/>
              </w:rPr>
            </w:pPr>
          </w:p>
          <w:p w14:paraId="07C54696" w14:textId="77777777" w:rsidR="00275C5C" w:rsidRPr="00696E32" w:rsidRDefault="00275C5C" w:rsidP="0062523F">
            <w:pPr>
              <w:rPr>
                <w:rFonts w:cs="Arial"/>
                <w:sz w:val="20"/>
                <w:szCs w:val="20"/>
              </w:rPr>
            </w:pPr>
          </w:p>
          <w:p w14:paraId="3631A8EE" w14:textId="77777777" w:rsidR="00275C5C" w:rsidRPr="00696E32" w:rsidRDefault="00275C5C" w:rsidP="0062523F">
            <w:pPr>
              <w:rPr>
                <w:rFonts w:cs="Arial"/>
                <w:sz w:val="20"/>
                <w:szCs w:val="20"/>
              </w:rPr>
            </w:pPr>
            <w:r w:rsidRPr="00696E32">
              <w:rPr>
                <w:rFonts w:cs="Arial"/>
                <w:sz w:val="20"/>
                <w:szCs w:val="20"/>
              </w:rPr>
              <w:t>15 minutos</w:t>
            </w:r>
          </w:p>
          <w:p w14:paraId="2A2A9465" w14:textId="77777777" w:rsidR="00275C5C" w:rsidRPr="00696E32" w:rsidRDefault="00275C5C" w:rsidP="0062523F">
            <w:pPr>
              <w:rPr>
                <w:rFonts w:cs="Arial"/>
                <w:sz w:val="20"/>
                <w:szCs w:val="20"/>
              </w:rPr>
            </w:pPr>
          </w:p>
        </w:tc>
      </w:tr>
    </w:tbl>
    <w:p w14:paraId="0EF93A87" w14:textId="77777777" w:rsidR="00275C5C" w:rsidRPr="00696E32"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696E32" w14:paraId="1A429E30" w14:textId="77777777" w:rsidTr="0062523F">
        <w:tc>
          <w:tcPr>
            <w:tcW w:w="5303" w:type="dxa"/>
            <w:shd w:val="clear" w:color="auto" w:fill="auto"/>
          </w:tcPr>
          <w:p w14:paraId="0A46F702" w14:textId="77777777" w:rsidR="00275C5C" w:rsidRPr="00696E32" w:rsidRDefault="00275C5C" w:rsidP="0062523F">
            <w:pPr>
              <w:spacing w:after="0" w:line="240" w:lineRule="auto"/>
              <w:rPr>
                <w:sz w:val="20"/>
                <w:szCs w:val="20"/>
              </w:rPr>
            </w:pPr>
            <w:r w:rsidRPr="00696E32">
              <w:rPr>
                <w:sz w:val="20"/>
                <w:szCs w:val="20"/>
              </w:rPr>
              <w:t xml:space="preserve">VOLUMEN TOTAL (TIEMPO): </w:t>
            </w:r>
          </w:p>
        </w:tc>
        <w:tc>
          <w:tcPr>
            <w:tcW w:w="5303" w:type="dxa"/>
            <w:shd w:val="clear" w:color="auto" w:fill="auto"/>
          </w:tcPr>
          <w:p w14:paraId="5F7EB069" w14:textId="77777777" w:rsidR="00275C5C" w:rsidRPr="00696E32" w:rsidRDefault="00275C5C" w:rsidP="0062523F">
            <w:pPr>
              <w:spacing w:after="0" w:line="240" w:lineRule="auto"/>
              <w:rPr>
                <w:sz w:val="20"/>
                <w:szCs w:val="20"/>
              </w:rPr>
            </w:pPr>
            <w:r w:rsidRPr="00696E32">
              <w:rPr>
                <w:sz w:val="20"/>
                <w:szCs w:val="20"/>
              </w:rPr>
              <w:t xml:space="preserve">VOLUMEN TOTAL: </w:t>
            </w:r>
          </w:p>
        </w:tc>
      </w:tr>
      <w:tr w:rsidR="00275C5C" w:rsidRPr="00696E32" w14:paraId="3A23EB04" w14:textId="77777777" w:rsidTr="0062523F">
        <w:tc>
          <w:tcPr>
            <w:tcW w:w="5303" w:type="dxa"/>
            <w:shd w:val="clear" w:color="auto" w:fill="auto"/>
          </w:tcPr>
          <w:p w14:paraId="08BB5C73" w14:textId="77777777" w:rsidR="00275C5C" w:rsidRPr="00696E32" w:rsidRDefault="00275C5C" w:rsidP="0062523F">
            <w:pPr>
              <w:spacing w:after="0" w:line="240" w:lineRule="auto"/>
              <w:rPr>
                <w:sz w:val="20"/>
                <w:szCs w:val="20"/>
              </w:rPr>
            </w:pPr>
            <w:r w:rsidRPr="00696E32">
              <w:rPr>
                <w:sz w:val="20"/>
                <w:szCs w:val="20"/>
              </w:rPr>
              <w:t xml:space="preserve">PLANIFICADO: </w:t>
            </w:r>
          </w:p>
        </w:tc>
        <w:tc>
          <w:tcPr>
            <w:tcW w:w="5303" w:type="dxa"/>
            <w:shd w:val="clear" w:color="auto" w:fill="auto"/>
          </w:tcPr>
          <w:p w14:paraId="16D6666C" w14:textId="77777777" w:rsidR="00275C5C" w:rsidRPr="00696E32" w:rsidRDefault="00275C5C" w:rsidP="0062523F">
            <w:pPr>
              <w:spacing w:after="0" w:line="240" w:lineRule="auto"/>
              <w:rPr>
                <w:sz w:val="20"/>
                <w:szCs w:val="20"/>
              </w:rPr>
            </w:pPr>
            <w:r w:rsidRPr="00696E32">
              <w:rPr>
                <w:sz w:val="20"/>
                <w:szCs w:val="20"/>
              </w:rPr>
              <w:t xml:space="preserve">REALIZADO: </w:t>
            </w:r>
          </w:p>
        </w:tc>
      </w:tr>
    </w:tbl>
    <w:p w14:paraId="0EFBD19F" w14:textId="77777777" w:rsidR="00275C5C" w:rsidRPr="00696E32" w:rsidRDefault="00275C5C" w:rsidP="00275C5C">
      <w:pPr>
        <w:rPr>
          <w:sz w:val="20"/>
          <w:szCs w:val="20"/>
        </w:rPr>
      </w:pPr>
    </w:p>
    <w:p w14:paraId="6DA57A14" w14:textId="77777777" w:rsidR="00275C5C" w:rsidRPr="00696E32" w:rsidRDefault="00275C5C" w:rsidP="00275C5C">
      <w:pPr>
        <w:rPr>
          <w:sz w:val="20"/>
          <w:szCs w:val="20"/>
        </w:rPr>
      </w:pPr>
      <w:r w:rsidRPr="00696E32">
        <w:rPr>
          <w:sz w:val="20"/>
          <w:szCs w:val="20"/>
        </w:rPr>
        <w:t xml:space="preserve">OBSERVACIONES: </w:t>
      </w:r>
    </w:p>
    <w:p w14:paraId="00494FC0" w14:textId="77777777" w:rsidR="00275C5C" w:rsidRPr="00696E32" w:rsidRDefault="00275C5C" w:rsidP="00275C5C">
      <w:pPr>
        <w:rPr>
          <w:sz w:val="20"/>
          <w:szCs w:val="20"/>
        </w:rPr>
      </w:pPr>
    </w:p>
    <w:p w14:paraId="055C0600" w14:textId="77777777" w:rsidR="00275C5C" w:rsidRDefault="00275C5C" w:rsidP="00275C5C"/>
    <w:p w14:paraId="7F87C51B" w14:textId="77777777" w:rsidR="00275C5C" w:rsidRDefault="00275C5C" w:rsidP="00275C5C"/>
    <w:p w14:paraId="4E2E8F26" w14:textId="77777777" w:rsidR="00275C5C" w:rsidRDefault="00275C5C" w:rsidP="00275C5C"/>
    <w:p w14:paraId="2468F455" w14:textId="77777777" w:rsidR="00275C5C" w:rsidRDefault="00275C5C" w:rsidP="00275C5C"/>
    <w:p w14:paraId="59EDE86F" w14:textId="77777777" w:rsidR="00275C5C" w:rsidRDefault="00275C5C" w:rsidP="00275C5C"/>
    <w:p w14:paraId="2FDF32ED" w14:textId="77777777" w:rsidR="00275C5C" w:rsidRDefault="00275C5C" w:rsidP="00275C5C"/>
    <w:p w14:paraId="561A8F76" w14:textId="77777777" w:rsidR="00275C5C" w:rsidRDefault="00275C5C" w:rsidP="00275C5C"/>
    <w:p w14:paraId="66CB0A2E" w14:textId="77777777" w:rsidR="00275C5C" w:rsidRDefault="00275C5C" w:rsidP="00275C5C"/>
    <w:p w14:paraId="743FF102" w14:textId="77777777" w:rsidR="00275C5C" w:rsidRDefault="00275C5C" w:rsidP="00275C5C"/>
    <w:p w14:paraId="179B682A" w14:textId="77777777" w:rsidR="00275C5C" w:rsidRPr="00E0483C"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E0483C">
        <w:rPr>
          <w:b/>
          <w:sz w:val="20"/>
          <w:szCs w:val="20"/>
        </w:rPr>
        <w:lastRenderedPageBreak/>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E0483C" w14:paraId="4DE8D4D4" w14:textId="77777777" w:rsidTr="0062523F">
        <w:trPr>
          <w:trHeight w:val="337"/>
        </w:trPr>
        <w:tc>
          <w:tcPr>
            <w:tcW w:w="3033" w:type="dxa"/>
            <w:gridSpan w:val="2"/>
            <w:shd w:val="clear" w:color="auto" w:fill="auto"/>
            <w:vAlign w:val="center"/>
          </w:tcPr>
          <w:p w14:paraId="3FF7DB44" w14:textId="77777777" w:rsidR="00275C5C" w:rsidRPr="00E0483C" w:rsidRDefault="00275C5C" w:rsidP="0062523F">
            <w:pPr>
              <w:spacing w:after="0" w:line="240" w:lineRule="auto"/>
              <w:rPr>
                <w:rFonts w:cs="Arial"/>
                <w:sz w:val="20"/>
                <w:szCs w:val="20"/>
              </w:rPr>
            </w:pPr>
            <w:r w:rsidRPr="00E0483C">
              <w:rPr>
                <w:rFonts w:cs="Arial"/>
                <w:b/>
                <w:sz w:val="20"/>
                <w:szCs w:val="20"/>
              </w:rPr>
              <w:t>DEPORTE: FUTBOL</w:t>
            </w:r>
          </w:p>
        </w:tc>
        <w:tc>
          <w:tcPr>
            <w:tcW w:w="5439" w:type="dxa"/>
            <w:gridSpan w:val="3"/>
            <w:shd w:val="clear" w:color="auto" w:fill="auto"/>
            <w:vAlign w:val="center"/>
          </w:tcPr>
          <w:p w14:paraId="22A38889" w14:textId="77777777" w:rsidR="00275C5C" w:rsidRPr="00E0483C" w:rsidRDefault="00275C5C" w:rsidP="0062523F">
            <w:pPr>
              <w:spacing w:after="0" w:line="240" w:lineRule="auto"/>
              <w:rPr>
                <w:rFonts w:cs="Arial"/>
                <w:sz w:val="20"/>
                <w:szCs w:val="20"/>
              </w:rPr>
            </w:pPr>
            <w:r w:rsidRPr="00E0483C">
              <w:rPr>
                <w:rFonts w:cs="Arial"/>
                <w:b/>
                <w:sz w:val="20"/>
                <w:szCs w:val="20"/>
              </w:rPr>
              <w:t>ENTRENADOR: NICOLAS DELGADO</w:t>
            </w:r>
          </w:p>
        </w:tc>
        <w:tc>
          <w:tcPr>
            <w:tcW w:w="2268" w:type="dxa"/>
            <w:shd w:val="clear" w:color="auto" w:fill="auto"/>
            <w:vAlign w:val="center"/>
          </w:tcPr>
          <w:p w14:paraId="76B9B886" w14:textId="77777777" w:rsidR="00275C5C" w:rsidRPr="00E0483C" w:rsidRDefault="00275C5C" w:rsidP="0062523F">
            <w:pPr>
              <w:spacing w:after="0" w:line="240" w:lineRule="auto"/>
              <w:rPr>
                <w:rFonts w:cs="Arial"/>
                <w:b/>
                <w:sz w:val="20"/>
                <w:szCs w:val="20"/>
              </w:rPr>
            </w:pPr>
            <w:r w:rsidRPr="00E0483C">
              <w:rPr>
                <w:rFonts w:cs="Arial"/>
                <w:b/>
                <w:sz w:val="20"/>
                <w:szCs w:val="20"/>
              </w:rPr>
              <w:t>SESION N.º</w:t>
            </w:r>
            <w:r>
              <w:rPr>
                <w:rFonts w:cs="Arial"/>
                <w:b/>
                <w:sz w:val="20"/>
                <w:szCs w:val="20"/>
              </w:rPr>
              <w:t>5</w:t>
            </w:r>
          </w:p>
        </w:tc>
      </w:tr>
      <w:tr w:rsidR="00275C5C" w:rsidRPr="00E0483C" w14:paraId="66FCF3E7" w14:textId="77777777" w:rsidTr="0062523F">
        <w:trPr>
          <w:trHeight w:val="385"/>
        </w:trPr>
        <w:tc>
          <w:tcPr>
            <w:tcW w:w="5495" w:type="dxa"/>
            <w:gridSpan w:val="4"/>
            <w:shd w:val="clear" w:color="auto" w:fill="auto"/>
            <w:vAlign w:val="center"/>
          </w:tcPr>
          <w:p w14:paraId="7839B56F" w14:textId="77777777" w:rsidR="00275C5C" w:rsidRPr="00E0483C" w:rsidRDefault="00275C5C" w:rsidP="0062523F">
            <w:pPr>
              <w:spacing w:after="0" w:line="240" w:lineRule="auto"/>
              <w:rPr>
                <w:rFonts w:cs="Arial"/>
                <w:b/>
                <w:sz w:val="20"/>
                <w:szCs w:val="20"/>
              </w:rPr>
            </w:pPr>
            <w:r w:rsidRPr="00E0483C">
              <w:rPr>
                <w:rFonts w:cs="Arial"/>
                <w:b/>
                <w:sz w:val="20"/>
                <w:szCs w:val="20"/>
              </w:rPr>
              <w:t xml:space="preserve">MEDIO FISICO:  </w:t>
            </w:r>
          </w:p>
          <w:p w14:paraId="58F25D28" w14:textId="77777777" w:rsidR="00275C5C" w:rsidRPr="00E0483C" w:rsidRDefault="00275C5C" w:rsidP="0062523F">
            <w:pPr>
              <w:spacing w:after="0" w:line="240" w:lineRule="auto"/>
              <w:rPr>
                <w:rFonts w:cs="Arial"/>
                <w:sz w:val="20"/>
                <w:szCs w:val="20"/>
              </w:rPr>
            </w:pPr>
            <w:r w:rsidRPr="00E0483C">
              <w:rPr>
                <w:rFonts w:cs="Arial"/>
                <w:b/>
                <w:sz w:val="20"/>
                <w:szCs w:val="20"/>
              </w:rPr>
              <w:t xml:space="preserve">FECHA:  </w:t>
            </w:r>
            <w:r>
              <w:rPr>
                <w:rFonts w:cs="Arial"/>
                <w:b/>
                <w:sz w:val="20"/>
                <w:szCs w:val="20"/>
              </w:rPr>
              <w:t>9 OCTUBRE</w:t>
            </w:r>
          </w:p>
        </w:tc>
        <w:tc>
          <w:tcPr>
            <w:tcW w:w="5245" w:type="dxa"/>
            <w:gridSpan w:val="2"/>
            <w:shd w:val="clear" w:color="auto" w:fill="auto"/>
            <w:vAlign w:val="center"/>
          </w:tcPr>
          <w:p w14:paraId="64ECAEDB" w14:textId="77777777" w:rsidR="00275C5C" w:rsidRPr="00E0483C" w:rsidRDefault="00275C5C" w:rsidP="0062523F">
            <w:pPr>
              <w:spacing w:after="0" w:line="240" w:lineRule="auto"/>
              <w:rPr>
                <w:rFonts w:cs="Arial"/>
                <w:sz w:val="20"/>
                <w:szCs w:val="20"/>
              </w:rPr>
            </w:pPr>
            <w:r w:rsidRPr="00E0483C">
              <w:rPr>
                <w:rFonts w:cs="Arial"/>
                <w:b/>
                <w:sz w:val="20"/>
                <w:szCs w:val="20"/>
              </w:rPr>
              <w:t>CATEGORIA: SUB 1</w:t>
            </w:r>
            <w:r>
              <w:rPr>
                <w:rFonts w:cs="Arial"/>
                <w:b/>
                <w:sz w:val="20"/>
                <w:szCs w:val="20"/>
              </w:rPr>
              <w:t>5</w:t>
            </w:r>
            <w:r w:rsidRPr="00E0483C">
              <w:rPr>
                <w:rFonts w:cs="Arial"/>
                <w:b/>
                <w:sz w:val="20"/>
                <w:szCs w:val="20"/>
              </w:rPr>
              <w:t xml:space="preserve">  </w:t>
            </w:r>
          </w:p>
        </w:tc>
      </w:tr>
      <w:tr w:rsidR="00275C5C" w:rsidRPr="00E0483C" w14:paraId="26E8B4AD" w14:textId="77777777" w:rsidTr="0062523F">
        <w:trPr>
          <w:trHeight w:val="130"/>
        </w:trPr>
        <w:tc>
          <w:tcPr>
            <w:tcW w:w="5282" w:type="dxa"/>
            <w:gridSpan w:val="3"/>
            <w:shd w:val="clear" w:color="auto" w:fill="auto"/>
            <w:vAlign w:val="center"/>
          </w:tcPr>
          <w:p w14:paraId="1125D7C9" w14:textId="77777777" w:rsidR="00275C5C" w:rsidRPr="00E0483C" w:rsidRDefault="00275C5C" w:rsidP="0062523F">
            <w:pPr>
              <w:spacing w:after="0" w:line="240" w:lineRule="auto"/>
              <w:rPr>
                <w:rFonts w:cs="Arial"/>
                <w:sz w:val="20"/>
                <w:szCs w:val="20"/>
              </w:rPr>
            </w:pPr>
            <w:r w:rsidRPr="00E0483C">
              <w:rPr>
                <w:rFonts w:cs="Arial"/>
                <w:b/>
                <w:sz w:val="20"/>
                <w:szCs w:val="20"/>
              </w:rPr>
              <w:t xml:space="preserve">TEMA:    </w:t>
            </w:r>
            <w:r>
              <w:rPr>
                <w:rFonts w:cs="Arial"/>
                <w:b/>
                <w:sz w:val="20"/>
                <w:szCs w:val="20"/>
              </w:rPr>
              <w:t>TRABAJOS ESPECIFICOS DEFENSIVOS</w:t>
            </w:r>
          </w:p>
        </w:tc>
        <w:tc>
          <w:tcPr>
            <w:tcW w:w="5458" w:type="dxa"/>
            <w:gridSpan w:val="3"/>
            <w:shd w:val="clear" w:color="auto" w:fill="auto"/>
            <w:vAlign w:val="center"/>
          </w:tcPr>
          <w:p w14:paraId="73D3FEF3" w14:textId="77777777" w:rsidR="00275C5C" w:rsidRPr="00E0483C" w:rsidRDefault="00275C5C" w:rsidP="0062523F">
            <w:pPr>
              <w:spacing w:after="0" w:line="240" w:lineRule="auto"/>
              <w:rPr>
                <w:rFonts w:cs="Arial"/>
                <w:b/>
                <w:bCs/>
                <w:sz w:val="20"/>
                <w:szCs w:val="20"/>
              </w:rPr>
            </w:pPr>
            <w:r w:rsidRPr="00E0483C">
              <w:rPr>
                <w:rFonts w:cs="Arial"/>
                <w:b/>
                <w:bCs/>
                <w:sz w:val="20"/>
                <w:szCs w:val="20"/>
              </w:rPr>
              <w:t xml:space="preserve">MEDIO DIDACTICO: BALONES TOPES CONOS </w:t>
            </w:r>
          </w:p>
        </w:tc>
      </w:tr>
      <w:tr w:rsidR="00275C5C" w:rsidRPr="00E0483C" w14:paraId="5F00F632" w14:textId="77777777" w:rsidTr="0062523F">
        <w:trPr>
          <w:trHeight w:val="337"/>
        </w:trPr>
        <w:tc>
          <w:tcPr>
            <w:tcW w:w="10740" w:type="dxa"/>
            <w:gridSpan w:val="6"/>
            <w:shd w:val="clear" w:color="auto" w:fill="auto"/>
            <w:vAlign w:val="center"/>
          </w:tcPr>
          <w:p w14:paraId="48682930" w14:textId="77777777" w:rsidR="00275C5C" w:rsidRPr="00E0483C" w:rsidRDefault="00275C5C" w:rsidP="0062523F">
            <w:pPr>
              <w:spacing w:after="0" w:line="240" w:lineRule="auto"/>
              <w:rPr>
                <w:rFonts w:cs="Arial"/>
                <w:b/>
                <w:sz w:val="20"/>
                <w:szCs w:val="20"/>
              </w:rPr>
            </w:pPr>
            <w:r w:rsidRPr="00E0483C">
              <w:rPr>
                <w:rFonts w:cs="Arial"/>
                <w:b/>
                <w:sz w:val="20"/>
                <w:szCs w:val="20"/>
              </w:rPr>
              <w:t xml:space="preserve">OBJETIVO:  FORTALECER </w:t>
            </w:r>
            <w:r>
              <w:rPr>
                <w:rFonts w:cs="Arial"/>
                <w:b/>
                <w:sz w:val="20"/>
                <w:szCs w:val="20"/>
              </w:rPr>
              <w:t>EL POSICIONAMIENTO Y CONTROL DEFENSIVO</w:t>
            </w:r>
          </w:p>
        </w:tc>
      </w:tr>
      <w:tr w:rsidR="00275C5C" w:rsidRPr="00E0483C" w14:paraId="42BA8BD0" w14:textId="77777777" w:rsidTr="0062523F">
        <w:trPr>
          <w:trHeight w:val="315"/>
        </w:trPr>
        <w:tc>
          <w:tcPr>
            <w:tcW w:w="799" w:type="dxa"/>
            <w:shd w:val="clear" w:color="auto" w:fill="auto"/>
          </w:tcPr>
          <w:p w14:paraId="42F1BB40" w14:textId="77777777" w:rsidR="00275C5C" w:rsidRPr="00E0483C" w:rsidRDefault="00275C5C" w:rsidP="0062523F">
            <w:pPr>
              <w:spacing w:after="0" w:line="240" w:lineRule="auto"/>
              <w:rPr>
                <w:rFonts w:cs="Arial"/>
                <w:b/>
                <w:sz w:val="20"/>
                <w:szCs w:val="20"/>
              </w:rPr>
            </w:pPr>
          </w:p>
          <w:p w14:paraId="4EA94CFB" w14:textId="77777777" w:rsidR="00275C5C" w:rsidRPr="00E0483C" w:rsidRDefault="00275C5C" w:rsidP="0062523F">
            <w:pPr>
              <w:spacing w:after="0" w:line="240" w:lineRule="auto"/>
              <w:rPr>
                <w:rFonts w:cs="Arial"/>
                <w:b/>
                <w:sz w:val="20"/>
                <w:szCs w:val="20"/>
              </w:rPr>
            </w:pPr>
            <w:r w:rsidRPr="00E0483C">
              <w:rPr>
                <w:rFonts w:cs="Arial"/>
                <w:b/>
                <w:sz w:val="20"/>
                <w:szCs w:val="20"/>
              </w:rPr>
              <w:t>FASE</w:t>
            </w:r>
          </w:p>
          <w:p w14:paraId="4FFB2501" w14:textId="77777777" w:rsidR="00275C5C" w:rsidRPr="00E0483C" w:rsidRDefault="00275C5C" w:rsidP="0062523F">
            <w:pPr>
              <w:spacing w:after="0" w:line="240" w:lineRule="auto"/>
              <w:rPr>
                <w:rFonts w:cs="Arial"/>
                <w:b/>
                <w:sz w:val="20"/>
                <w:szCs w:val="20"/>
              </w:rPr>
            </w:pPr>
          </w:p>
        </w:tc>
        <w:tc>
          <w:tcPr>
            <w:tcW w:w="4696" w:type="dxa"/>
            <w:gridSpan w:val="3"/>
            <w:shd w:val="clear" w:color="auto" w:fill="auto"/>
          </w:tcPr>
          <w:p w14:paraId="70C77FD0" w14:textId="77777777" w:rsidR="00275C5C" w:rsidRPr="00E0483C" w:rsidRDefault="00275C5C" w:rsidP="0062523F">
            <w:pPr>
              <w:spacing w:after="0" w:line="240" w:lineRule="auto"/>
              <w:jc w:val="center"/>
              <w:rPr>
                <w:rFonts w:cs="Arial"/>
                <w:b/>
                <w:sz w:val="20"/>
                <w:szCs w:val="20"/>
              </w:rPr>
            </w:pPr>
          </w:p>
          <w:p w14:paraId="307F3058"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DESCRIPCION DE LA ACTIVIDAD</w:t>
            </w:r>
          </w:p>
        </w:tc>
        <w:tc>
          <w:tcPr>
            <w:tcW w:w="2977" w:type="dxa"/>
            <w:shd w:val="clear" w:color="auto" w:fill="auto"/>
          </w:tcPr>
          <w:p w14:paraId="1A6E7B75" w14:textId="77777777" w:rsidR="00275C5C" w:rsidRPr="00E0483C" w:rsidRDefault="00275C5C" w:rsidP="0062523F">
            <w:pPr>
              <w:spacing w:after="0" w:line="240" w:lineRule="auto"/>
              <w:jc w:val="center"/>
              <w:rPr>
                <w:rFonts w:cs="Arial"/>
                <w:b/>
                <w:sz w:val="20"/>
                <w:szCs w:val="20"/>
              </w:rPr>
            </w:pPr>
          </w:p>
          <w:p w14:paraId="1B830907"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EVIDENCIA FOTOGRAFICA</w:t>
            </w:r>
          </w:p>
        </w:tc>
        <w:tc>
          <w:tcPr>
            <w:tcW w:w="2268" w:type="dxa"/>
            <w:shd w:val="clear" w:color="auto" w:fill="auto"/>
          </w:tcPr>
          <w:p w14:paraId="0CFE1D00" w14:textId="77777777" w:rsidR="00275C5C" w:rsidRPr="00E0483C" w:rsidRDefault="00275C5C" w:rsidP="0062523F">
            <w:pPr>
              <w:spacing w:after="0" w:line="240" w:lineRule="auto"/>
              <w:jc w:val="center"/>
              <w:rPr>
                <w:rFonts w:cs="Arial"/>
                <w:b/>
                <w:sz w:val="20"/>
                <w:szCs w:val="20"/>
              </w:rPr>
            </w:pPr>
          </w:p>
          <w:p w14:paraId="0BAB391C"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DOSIFICACIÓN</w:t>
            </w:r>
          </w:p>
        </w:tc>
      </w:tr>
      <w:tr w:rsidR="00275C5C" w:rsidRPr="00E0483C" w14:paraId="031AFD54" w14:textId="77777777" w:rsidTr="0062523F">
        <w:trPr>
          <w:trHeight w:val="1888"/>
        </w:trPr>
        <w:tc>
          <w:tcPr>
            <w:tcW w:w="799" w:type="dxa"/>
            <w:shd w:val="clear" w:color="auto" w:fill="auto"/>
          </w:tcPr>
          <w:p w14:paraId="09927D96" w14:textId="77777777" w:rsidR="00275C5C" w:rsidRPr="00E0483C" w:rsidRDefault="00275C5C" w:rsidP="0062523F">
            <w:pPr>
              <w:spacing w:after="0" w:line="240" w:lineRule="auto"/>
              <w:rPr>
                <w:rFonts w:cs="Arial"/>
                <w:b/>
                <w:sz w:val="20"/>
                <w:szCs w:val="20"/>
              </w:rPr>
            </w:pPr>
          </w:p>
          <w:p w14:paraId="53E8A0DC" w14:textId="77777777" w:rsidR="00275C5C" w:rsidRPr="00E0483C" w:rsidRDefault="00275C5C" w:rsidP="0062523F">
            <w:pPr>
              <w:spacing w:after="0" w:line="240" w:lineRule="auto"/>
              <w:rPr>
                <w:rFonts w:cs="Arial"/>
                <w:b/>
                <w:sz w:val="20"/>
                <w:szCs w:val="20"/>
              </w:rPr>
            </w:pPr>
          </w:p>
          <w:p w14:paraId="1E6FE8B2"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463EC729"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716B4935"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3BE463E0"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C</w:t>
            </w:r>
          </w:p>
          <w:p w14:paraId="43D85853"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5DC13AB9"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58F6AB7D"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L</w:t>
            </w:r>
          </w:p>
        </w:tc>
        <w:tc>
          <w:tcPr>
            <w:tcW w:w="4696" w:type="dxa"/>
            <w:gridSpan w:val="3"/>
            <w:shd w:val="clear" w:color="auto" w:fill="auto"/>
          </w:tcPr>
          <w:p w14:paraId="0A1DC3EA" w14:textId="77777777" w:rsidR="00275C5C" w:rsidRPr="00E0483C" w:rsidRDefault="00275C5C" w:rsidP="0062523F">
            <w:pPr>
              <w:pStyle w:val="Prrafodelista"/>
              <w:rPr>
                <w:rFonts w:cs="Arial"/>
                <w:sz w:val="20"/>
                <w:szCs w:val="20"/>
              </w:rPr>
            </w:pPr>
          </w:p>
          <w:p w14:paraId="32F191E5" w14:textId="77777777" w:rsidR="00275C5C" w:rsidRPr="00E0483C" w:rsidRDefault="00275C5C" w:rsidP="0062523F">
            <w:pPr>
              <w:pStyle w:val="NormalWeb"/>
              <w:numPr>
                <w:ilvl w:val="0"/>
                <w:numId w:val="11"/>
              </w:numPr>
              <w:rPr>
                <w:rFonts w:ascii="Calibri" w:hAnsi="Calibri" w:cs="Arial"/>
                <w:sz w:val="20"/>
                <w:szCs w:val="20"/>
                <w:lang w:val="es-CO"/>
              </w:rPr>
            </w:pPr>
            <w:r w:rsidRPr="00E0483C">
              <w:rPr>
                <w:rFonts w:ascii="Calibri" w:hAnsi="Calibri" w:cs="Arial"/>
                <w:sz w:val="20"/>
                <w:szCs w:val="20"/>
                <w:lang w:val="es-CO"/>
              </w:rPr>
              <w:t xml:space="preserve">Charla técnica </w:t>
            </w:r>
          </w:p>
          <w:p w14:paraId="7876C645" w14:textId="77777777" w:rsidR="00275C5C" w:rsidRPr="00E0483C" w:rsidRDefault="00275C5C" w:rsidP="0062523F">
            <w:pPr>
              <w:pStyle w:val="NormalWeb"/>
              <w:numPr>
                <w:ilvl w:val="0"/>
                <w:numId w:val="11"/>
              </w:numPr>
              <w:rPr>
                <w:rFonts w:ascii="Calibri" w:hAnsi="Calibri" w:cs="Arial"/>
                <w:sz w:val="20"/>
                <w:szCs w:val="20"/>
                <w:lang w:val="es-CO"/>
              </w:rPr>
            </w:pPr>
            <w:r w:rsidRPr="00E0483C">
              <w:rPr>
                <w:rFonts w:ascii="Calibri" w:hAnsi="Calibri" w:cs="Arial"/>
                <w:sz w:val="20"/>
                <w:szCs w:val="20"/>
                <w:lang w:val="es-CO"/>
              </w:rPr>
              <w:t xml:space="preserve">Movilidad articular y prevención de lesiones </w:t>
            </w:r>
          </w:p>
        </w:tc>
        <w:tc>
          <w:tcPr>
            <w:tcW w:w="2977" w:type="dxa"/>
            <w:shd w:val="clear" w:color="auto" w:fill="auto"/>
          </w:tcPr>
          <w:p w14:paraId="7FA13B3A" w14:textId="77777777" w:rsidR="00275C5C" w:rsidRPr="00E0483C" w:rsidRDefault="00275C5C" w:rsidP="0062523F">
            <w:pPr>
              <w:jc w:val="center"/>
              <w:rPr>
                <w:rFonts w:cs="Arial"/>
                <w:sz w:val="20"/>
                <w:szCs w:val="20"/>
              </w:rPr>
            </w:pPr>
          </w:p>
          <w:p w14:paraId="676A0B24" w14:textId="26A18D1B" w:rsidR="00275C5C" w:rsidRPr="00E0483C" w:rsidRDefault="00C32842" w:rsidP="0062523F">
            <w:pPr>
              <w:rPr>
                <w:rFonts w:cs="Arial"/>
                <w:sz w:val="20"/>
                <w:szCs w:val="20"/>
              </w:rPr>
            </w:pPr>
            <w:r>
              <w:rPr>
                <w:rFonts w:cs="Arial"/>
                <w:noProof/>
                <w:sz w:val="20"/>
                <w:szCs w:val="20"/>
              </w:rPr>
              <w:drawing>
                <wp:inline distT="0" distB="0" distL="0" distR="0" wp14:anchorId="2349F6CE" wp14:editId="71775F84">
                  <wp:extent cx="1232845" cy="1351915"/>
                  <wp:effectExtent l="0" t="0" r="5715" b="635"/>
                  <wp:docPr id="12186710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240416" cy="1360217"/>
                          </a:xfrm>
                          <a:prstGeom prst="rect">
                            <a:avLst/>
                          </a:prstGeom>
                          <a:noFill/>
                        </pic:spPr>
                      </pic:pic>
                    </a:graphicData>
                  </a:graphic>
                </wp:inline>
              </w:drawing>
            </w:r>
          </w:p>
          <w:p w14:paraId="6A3A53A5" w14:textId="77777777" w:rsidR="00275C5C" w:rsidRPr="00E0483C" w:rsidRDefault="00275C5C" w:rsidP="0062523F">
            <w:pPr>
              <w:rPr>
                <w:rFonts w:cs="Arial"/>
                <w:sz w:val="20"/>
                <w:szCs w:val="20"/>
              </w:rPr>
            </w:pPr>
          </w:p>
          <w:p w14:paraId="5AA7CC8A" w14:textId="77777777" w:rsidR="00275C5C" w:rsidRPr="00E0483C" w:rsidRDefault="00275C5C" w:rsidP="0062523F">
            <w:pPr>
              <w:rPr>
                <w:rFonts w:cs="Arial"/>
                <w:sz w:val="20"/>
                <w:szCs w:val="20"/>
              </w:rPr>
            </w:pPr>
          </w:p>
          <w:p w14:paraId="725E9DAD" w14:textId="77777777" w:rsidR="00275C5C" w:rsidRPr="00E0483C" w:rsidRDefault="00275C5C" w:rsidP="0062523F">
            <w:pPr>
              <w:rPr>
                <w:rFonts w:cs="Arial"/>
                <w:sz w:val="20"/>
                <w:szCs w:val="20"/>
              </w:rPr>
            </w:pPr>
          </w:p>
          <w:p w14:paraId="32D3E3FE" w14:textId="77777777" w:rsidR="00275C5C" w:rsidRPr="00E0483C" w:rsidRDefault="00275C5C" w:rsidP="0062523F">
            <w:pPr>
              <w:jc w:val="center"/>
              <w:rPr>
                <w:rFonts w:cs="Arial"/>
                <w:sz w:val="20"/>
                <w:szCs w:val="20"/>
              </w:rPr>
            </w:pPr>
          </w:p>
        </w:tc>
        <w:tc>
          <w:tcPr>
            <w:tcW w:w="2268" w:type="dxa"/>
            <w:shd w:val="clear" w:color="auto" w:fill="auto"/>
          </w:tcPr>
          <w:p w14:paraId="05DE61B7" w14:textId="77777777" w:rsidR="00275C5C" w:rsidRPr="00E0483C" w:rsidRDefault="00275C5C" w:rsidP="0062523F">
            <w:pPr>
              <w:spacing w:after="0" w:line="240" w:lineRule="auto"/>
              <w:rPr>
                <w:rFonts w:cs="Arial"/>
                <w:bCs/>
                <w:sz w:val="20"/>
                <w:szCs w:val="20"/>
              </w:rPr>
            </w:pPr>
          </w:p>
          <w:p w14:paraId="3F57662C" w14:textId="77777777" w:rsidR="00275C5C" w:rsidRPr="00E0483C" w:rsidRDefault="00275C5C" w:rsidP="0062523F">
            <w:pPr>
              <w:spacing w:after="0" w:line="240" w:lineRule="auto"/>
              <w:rPr>
                <w:rFonts w:cs="Arial"/>
                <w:bCs/>
                <w:sz w:val="20"/>
                <w:szCs w:val="20"/>
              </w:rPr>
            </w:pPr>
          </w:p>
          <w:p w14:paraId="16F784C6" w14:textId="77777777" w:rsidR="00275C5C" w:rsidRPr="00E0483C" w:rsidRDefault="00275C5C" w:rsidP="0062523F">
            <w:pPr>
              <w:spacing w:after="0" w:line="240" w:lineRule="auto"/>
              <w:rPr>
                <w:rFonts w:cs="Arial"/>
                <w:bCs/>
                <w:sz w:val="20"/>
                <w:szCs w:val="20"/>
              </w:rPr>
            </w:pPr>
            <w:r w:rsidRPr="00E0483C">
              <w:rPr>
                <w:rFonts w:cs="Arial"/>
                <w:bCs/>
                <w:sz w:val="20"/>
                <w:szCs w:val="20"/>
              </w:rPr>
              <w:t>5 MINUTOS</w:t>
            </w:r>
          </w:p>
          <w:p w14:paraId="30AD4ACA" w14:textId="77777777" w:rsidR="00275C5C" w:rsidRPr="00E0483C" w:rsidRDefault="00275C5C" w:rsidP="0062523F">
            <w:pPr>
              <w:spacing w:after="0" w:line="240" w:lineRule="auto"/>
              <w:rPr>
                <w:rFonts w:cs="Arial"/>
                <w:bCs/>
                <w:sz w:val="20"/>
                <w:szCs w:val="20"/>
              </w:rPr>
            </w:pPr>
            <w:r w:rsidRPr="00E0483C">
              <w:rPr>
                <w:rFonts w:cs="Arial"/>
                <w:bCs/>
                <w:sz w:val="20"/>
                <w:szCs w:val="20"/>
              </w:rPr>
              <w:t>15 MINUTOS</w:t>
            </w:r>
          </w:p>
        </w:tc>
      </w:tr>
      <w:tr w:rsidR="00275C5C" w:rsidRPr="00E0483C" w14:paraId="43B98056" w14:textId="77777777" w:rsidTr="0062523F">
        <w:trPr>
          <w:trHeight w:val="579"/>
        </w:trPr>
        <w:tc>
          <w:tcPr>
            <w:tcW w:w="799" w:type="dxa"/>
            <w:shd w:val="clear" w:color="auto" w:fill="auto"/>
          </w:tcPr>
          <w:p w14:paraId="3D75401B" w14:textId="77777777" w:rsidR="00275C5C" w:rsidRPr="00E0483C" w:rsidRDefault="00275C5C" w:rsidP="0062523F">
            <w:pPr>
              <w:spacing w:after="0" w:line="240" w:lineRule="auto"/>
              <w:rPr>
                <w:rFonts w:cs="Arial"/>
                <w:b/>
                <w:sz w:val="20"/>
                <w:szCs w:val="20"/>
              </w:rPr>
            </w:pPr>
          </w:p>
          <w:p w14:paraId="56291551" w14:textId="77777777" w:rsidR="00275C5C" w:rsidRPr="00E0483C" w:rsidRDefault="00275C5C" w:rsidP="0062523F">
            <w:pPr>
              <w:spacing w:after="0" w:line="240" w:lineRule="auto"/>
              <w:rPr>
                <w:rFonts w:cs="Arial"/>
                <w:b/>
                <w:sz w:val="20"/>
                <w:szCs w:val="20"/>
              </w:rPr>
            </w:pPr>
          </w:p>
          <w:p w14:paraId="0123962D" w14:textId="77777777" w:rsidR="00275C5C" w:rsidRPr="00E0483C" w:rsidRDefault="00275C5C" w:rsidP="0062523F">
            <w:pPr>
              <w:spacing w:after="0" w:line="240" w:lineRule="auto"/>
              <w:rPr>
                <w:rFonts w:cs="Arial"/>
                <w:b/>
                <w:sz w:val="20"/>
                <w:szCs w:val="20"/>
              </w:rPr>
            </w:pPr>
          </w:p>
          <w:p w14:paraId="4D44F657"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C</w:t>
            </w:r>
          </w:p>
          <w:p w14:paraId="69AB5812"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E</w:t>
            </w:r>
          </w:p>
          <w:p w14:paraId="6D5EA87E"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6372D093"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T</w:t>
            </w:r>
          </w:p>
          <w:p w14:paraId="46B87955"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R</w:t>
            </w:r>
          </w:p>
          <w:p w14:paraId="2E139B3B"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4136E8BF"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L</w:t>
            </w:r>
          </w:p>
        </w:tc>
        <w:tc>
          <w:tcPr>
            <w:tcW w:w="4696" w:type="dxa"/>
            <w:gridSpan w:val="3"/>
            <w:shd w:val="clear" w:color="auto" w:fill="auto"/>
          </w:tcPr>
          <w:p w14:paraId="728BB7B5" w14:textId="77777777" w:rsidR="00275C5C" w:rsidRPr="00E0483C" w:rsidRDefault="00275C5C" w:rsidP="0062523F">
            <w:pPr>
              <w:pStyle w:val="NormalWeb"/>
              <w:spacing w:after="0"/>
              <w:ind w:left="855"/>
              <w:rPr>
                <w:rFonts w:ascii="Calibri" w:hAnsi="Calibri"/>
                <w:sz w:val="20"/>
                <w:szCs w:val="20"/>
                <w:lang w:val="es-CO"/>
              </w:rPr>
            </w:pPr>
          </w:p>
          <w:p w14:paraId="7513902A" w14:textId="77777777" w:rsidR="00275C5C" w:rsidRPr="00E0483C" w:rsidRDefault="00275C5C" w:rsidP="0062523F">
            <w:pPr>
              <w:pStyle w:val="NormalWeb"/>
              <w:spacing w:after="0"/>
              <w:ind w:left="855"/>
              <w:rPr>
                <w:rFonts w:ascii="Calibri" w:hAnsi="Calibri"/>
                <w:b/>
                <w:bCs/>
                <w:sz w:val="20"/>
                <w:szCs w:val="20"/>
                <w:lang w:val="es-CO"/>
              </w:rPr>
            </w:pPr>
            <w:r w:rsidRPr="00E0483C">
              <w:rPr>
                <w:rFonts w:ascii="Calibri" w:hAnsi="Calibri"/>
                <w:b/>
                <w:bCs/>
                <w:sz w:val="20"/>
                <w:szCs w:val="20"/>
                <w:lang w:val="es-CO"/>
              </w:rPr>
              <w:t>Calentamiento especifico</w:t>
            </w:r>
          </w:p>
          <w:p w14:paraId="0A8E8D61"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Rondo con transiciones (6v3)</w:t>
            </w:r>
          </w:p>
          <w:p w14:paraId="19D267EE" w14:textId="77777777" w:rsidR="00275C5C" w:rsidRDefault="00275C5C" w:rsidP="0062523F">
            <w:pPr>
              <w:pStyle w:val="NormalWeb"/>
              <w:spacing w:before="0" w:beforeAutospacing="0" w:after="0" w:afterAutospacing="0"/>
              <w:rPr>
                <w:rFonts w:ascii="Calibri" w:hAnsi="Calibri"/>
                <w:sz w:val="20"/>
                <w:szCs w:val="20"/>
                <w:lang w:val="es-CO"/>
              </w:rPr>
            </w:pPr>
            <w:r w:rsidRPr="007811B0">
              <w:rPr>
                <w:rFonts w:ascii="Calibri" w:hAnsi="Calibri"/>
                <w:sz w:val="20"/>
                <w:szCs w:val="20"/>
                <w:lang w:val="es-CO"/>
              </w:rPr>
              <w:t xml:space="preserve"> Cuando los defensores recuperan el balón, deben intentar salir con él hacia una meta o un área predefinida, mientras los ofensivos intentan recuperarlo rápidamente.</w:t>
            </w:r>
          </w:p>
          <w:p w14:paraId="37E9D6F3" w14:textId="77777777" w:rsidR="00275C5C" w:rsidRPr="00E0483C" w:rsidRDefault="00275C5C" w:rsidP="0062523F">
            <w:pPr>
              <w:pStyle w:val="NormalWeb"/>
              <w:spacing w:before="0" w:beforeAutospacing="0" w:after="0" w:afterAutospacing="0"/>
              <w:rPr>
                <w:rFonts w:ascii="Calibri" w:hAnsi="Calibri"/>
                <w:sz w:val="20"/>
                <w:szCs w:val="20"/>
                <w:lang w:val="es-CO"/>
              </w:rPr>
            </w:pPr>
          </w:p>
          <w:p w14:paraId="20E7F8AD" w14:textId="77777777" w:rsidR="00275C5C" w:rsidRDefault="00275C5C" w:rsidP="0062523F">
            <w:pPr>
              <w:pStyle w:val="NormalWeb"/>
              <w:spacing w:before="0" w:beforeAutospacing="0" w:after="0" w:afterAutospacing="0"/>
              <w:rPr>
                <w:rFonts w:ascii="Calibri" w:hAnsi="Calibri"/>
                <w:sz w:val="20"/>
                <w:szCs w:val="20"/>
                <w:lang w:val="es-CO"/>
              </w:rPr>
            </w:pPr>
          </w:p>
          <w:p w14:paraId="7E3BDADD" w14:textId="77777777" w:rsidR="00275C5C" w:rsidRDefault="00275C5C" w:rsidP="0062523F">
            <w:pPr>
              <w:pStyle w:val="NormalWeb"/>
              <w:spacing w:before="0" w:beforeAutospacing="0" w:after="0" w:afterAutospacing="0"/>
              <w:rPr>
                <w:rFonts w:ascii="Calibri" w:hAnsi="Calibri"/>
                <w:sz w:val="20"/>
                <w:szCs w:val="20"/>
                <w:lang w:val="es-CO"/>
              </w:rPr>
            </w:pPr>
          </w:p>
          <w:p w14:paraId="59483E34" w14:textId="77777777" w:rsidR="00275C5C" w:rsidRDefault="00275C5C" w:rsidP="0062523F">
            <w:pPr>
              <w:pStyle w:val="NormalWeb"/>
              <w:spacing w:before="0" w:beforeAutospacing="0" w:after="0" w:afterAutospacing="0"/>
              <w:rPr>
                <w:rFonts w:ascii="Calibri" w:hAnsi="Calibri"/>
                <w:sz w:val="20"/>
                <w:szCs w:val="20"/>
                <w:lang w:val="es-CO"/>
              </w:rPr>
            </w:pPr>
          </w:p>
          <w:p w14:paraId="43873CB6" w14:textId="77777777" w:rsidR="00275C5C" w:rsidRDefault="00275C5C" w:rsidP="0062523F">
            <w:pPr>
              <w:pStyle w:val="NormalWeb"/>
              <w:spacing w:before="0" w:beforeAutospacing="0" w:after="0" w:afterAutospacing="0"/>
              <w:rPr>
                <w:rFonts w:ascii="Calibri" w:hAnsi="Calibri"/>
                <w:sz w:val="20"/>
                <w:szCs w:val="20"/>
                <w:lang w:val="es-CO"/>
              </w:rPr>
            </w:pPr>
          </w:p>
          <w:p w14:paraId="3630FA91" w14:textId="77777777" w:rsidR="00275C5C" w:rsidRDefault="00275C5C" w:rsidP="0062523F">
            <w:pPr>
              <w:pStyle w:val="NormalWeb"/>
              <w:spacing w:before="0" w:beforeAutospacing="0" w:after="0" w:afterAutospacing="0"/>
              <w:rPr>
                <w:rFonts w:ascii="Calibri" w:hAnsi="Calibri"/>
                <w:sz w:val="20"/>
                <w:szCs w:val="20"/>
                <w:lang w:val="es-CO"/>
              </w:rPr>
            </w:pPr>
          </w:p>
          <w:p w14:paraId="10096E76" w14:textId="77777777" w:rsidR="00275C5C" w:rsidRDefault="00275C5C" w:rsidP="0062523F">
            <w:pPr>
              <w:pStyle w:val="NormalWeb"/>
              <w:spacing w:before="0" w:beforeAutospacing="0" w:after="0" w:afterAutospacing="0"/>
              <w:rPr>
                <w:rFonts w:ascii="Calibri" w:hAnsi="Calibri"/>
                <w:sz w:val="20"/>
                <w:szCs w:val="20"/>
                <w:lang w:val="es-CO"/>
              </w:rPr>
            </w:pPr>
          </w:p>
          <w:p w14:paraId="54DF59EA" w14:textId="77777777" w:rsidR="00275C5C" w:rsidRDefault="00275C5C" w:rsidP="0062523F">
            <w:pPr>
              <w:pStyle w:val="NormalWeb"/>
              <w:spacing w:before="0" w:beforeAutospacing="0" w:after="0" w:afterAutospacing="0"/>
              <w:rPr>
                <w:rFonts w:ascii="Calibri" w:hAnsi="Calibri"/>
                <w:sz w:val="20"/>
                <w:szCs w:val="20"/>
                <w:lang w:val="es-CO"/>
              </w:rPr>
            </w:pPr>
          </w:p>
          <w:p w14:paraId="178956ED" w14:textId="77777777" w:rsidR="00275C5C" w:rsidRDefault="00275C5C" w:rsidP="0062523F">
            <w:pPr>
              <w:pStyle w:val="NormalWeb"/>
              <w:spacing w:before="0" w:beforeAutospacing="0" w:after="0" w:afterAutospacing="0"/>
              <w:rPr>
                <w:rFonts w:ascii="Calibri" w:hAnsi="Calibri"/>
                <w:sz w:val="20"/>
                <w:szCs w:val="20"/>
                <w:lang w:val="es-CO"/>
              </w:rPr>
            </w:pPr>
          </w:p>
          <w:p w14:paraId="0AD891AD" w14:textId="77777777" w:rsidR="00275C5C" w:rsidRDefault="00275C5C" w:rsidP="0062523F">
            <w:pPr>
              <w:pStyle w:val="NormalWeb"/>
              <w:spacing w:before="0" w:beforeAutospacing="0" w:after="0" w:afterAutospacing="0"/>
              <w:rPr>
                <w:rFonts w:ascii="Calibri" w:hAnsi="Calibri"/>
                <w:sz w:val="20"/>
                <w:szCs w:val="20"/>
                <w:lang w:val="es-CO"/>
              </w:rPr>
            </w:pPr>
          </w:p>
          <w:p w14:paraId="31594994" w14:textId="77777777" w:rsidR="00275C5C" w:rsidRDefault="00275C5C" w:rsidP="0062523F">
            <w:pPr>
              <w:pStyle w:val="NormalWeb"/>
              <w:spacing w:before="0" w:beforeAutospacing="0" w:after="0" w:afterAutospacing="0"/>
              <w:rPr>
                <w:rFonts w:ascii="Calibri" w:hAnsi="Calibri"/>
                <w:sz w:val="20"/>
                <w:szCs w:val="20"/>
                <w:lang w:val="es-CO"/>
              </w:rPr>
            </w:pPr>
            <w:r>
              <w:rPr>
                <w:rFonts w:ascii="Calibri" w:hAnsi="Calibri"/>
                <w:sz w:val="20"/>
                <w:szCs w:val="20"/>
                <w:lang w:val="es-CO"/>
              </w:rPr>
              <w:t>Trabajo específico defensivo</w:t>
            </w:r>
          </w:p>
          <w:p w14:paraId="4968814A" w14:textId="77777777" w:rsidR="00275C5C" w:rsidRPr="001D43DB" w:rsidRDefault="00275C5C" w:rsidP="0062523F">
            <w:pPr>
              <w:pStyle w:val="NormalWeb"/>
              <w:spacing w:after="0"/>
              <w:rPr>
                <w:rFonts w:ascii="Calibri" w:hAnsi="Calibri"/>
                <w:b/>
                <w:bCs/>
                <w:sz w:val="20"/>
                <w:szCs w:val="20"/>
                <w:lang w:val="es-CO"/>
              </w:rPr>
            </w:pPr>
            <w:r w:rsidRPr="001D43DB">
              <w:rPr>
                <w:rFonts w:ascii="Calibri" w:hAnsi="Calibri"/>
                <w:b/>
                <w:bCs/>
                <w:sz w:val="20"/>
                <w:szCs w:val="20"/>
                <w:lang w:val="es-CO"/>
              </w:rPr>
              <w:t>Técnicas de marcaje:</w:t>
            </w:r>
          </w:p>
          <w:p w14:paraId="4934DB82"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Ejercicio 1: 1 vs 1 en espacio reducido, donde un jugador ataca y el otro defiende, trabajando en la posición y el timing.</w:t>
            </w:r>
          </w:p>
          <w:p w14:paraId="0BD5EC16"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Ejercicio 2: Situaciones de 2 vs 2, enfocándose en el trabajo en pareja para cubrir espacios y anticipar movimientos del atacante.</w:t>
            </w:r>
          </w:p>
          <w:p w14:paraId="28CEC403" w14:textId="77777777" w:rsidR="00275C5C" w:rsidRPr="001D43DB" w:rsidRDefault="00275C5C" w:rsidP="0062523F">
            <w:pPr>
              <w:pStyle w:val="NormalWeb"/>
              <w:spacing w:after="0"/>
              <w:rPr>
                <w:rFonts w:ascii="Calibri" w:hAnsi="Calibri"/>
                <w:b/>
                <w:bCs/>
                <w:sz w:val="20"/>
                <w:szCs w:val="20"/>
                <w:lang w:val="es-CO"/>
              </w:rPr>
            </w:pPr>
            <w:r w:rsidRPr="001D43DB">
              <w:rPr>
                <w:rFonts w:ascii="Calibri" w:hAnsi="Calibri"/>
                <w:b/>
                <w:bCs/>
                <w:sz w:val="20"/>
                <w:szCs w:val="20"/>
                <w:lang w:val="es-CO"/>
              </w:rPr>
              <w:t>Defensa en bloque:</w:t>
            </w:r>
          </w:p>
          <w:p w14:paraId="1F426D86"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Ejercicio 1: Organizar a los jugadores en líneas defensivas y trabajar en la presión, la cobertura y la compactación del bloque.</w:t>
            </w:r>
          </w:p>
          <w:p w14:paraId="52707DA1"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Ejercicio 2: Juego de posición donde los atacantes intentan superar el bloque defensivo, mientras los defensores practican mantener la organización.</w:t>
            </w:r>
          </w:p>
          <w:p w14:paraId="40905C0F" w14:textId="77777777" w:rsidR="00275C5C" w:rsidRPr="001D43DB" w:rsidRDefault="00275C5C" w:rsidP="0062523F">
            <w:pPr>
              <w:pStyle w:val="NormalWeb"/>
              <w:spacing w:after="0"/>
              <w:rPr>
                <w:rFonts w:ascii="Calibri" w:hAnsi="Calibri"/>
                <w:b/>
                <w:bCs/>
                <w:sz w:val="20"/>
                <w:szCs w:val="20"/>
                <w:lang w:val="es-CO"/>
              </w:rPr>
            </w:pPr>
            <w:r w:rsidRPr="001D43DB">
              <w:rPr>
                <w:rFonts w:ascii="Calibri" w:hAnsi="Calibri"/>
                <w:b/>
                <w:bCs/>
                <w:sz w:val="20"/>
                <w:szCs w:val="20"/>
                <w:lang w:val="es-CO"/>
              </w:rPr>
              <w:t>Defensa en transición:</w:t>
            </w:r>
          </w:p>
          <w:p w14:paraId="7D288BBB" w14:textId="77777777" w:rsidR="00275C5C" w:rsidRPr="007811B0" w:rsidRDefault="00275C5C" w:rsidP="0062523F">
            <w:pPr>
              <w:pStyle w:val="NormalWeb"/>
              <w:spacing w:after="0"/>
              <w:rPr>
                <w:rFonts w:ascii="Calibri" w:hAnsi="Calibri"/>
                <w:sz w:val="20"/>
                <w:szCs w:val="20"/>
                <w:lang w:val="es-CO"/>
              </w:rPr>
            </w:pPr>
            <w:r w:rsidRPr="007811B0">
              <w:rPr>
                <w:rFonts w:ascii="Calibri" w:hAnsi="Calibri"/>
                <w:sz w:val="20"/>
                <w:szCs w:val="20"/>
                <w:lang w:val="es-CO"/>
              </w:rPr>
              <w:t>Ejercicio 1: Juego de recuperación, donde tras perder el balón, los jugadores deben presionar para recuperarlo rápidamente.</w:t>
            </w:r>
          </w:p>
          <w:p w14:paraId="17856E6F"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7811B0">
              <w:rPr>
                <w:rFonts w:ascii="Calibri" w:hAnsi="Calibri"/>
                <w:sz w:val="20"/>
                <w:szCs w:val="20"/>
                <w:lang w:val="es-CO"/>
              </w:rPr>
              <w:t>Ejercicio 2: Situaciones de 3 vs 3, donde al perder el balón, deben reorientarse y volver a la defensa rápidamente.</w:t>
            </w:r>
          </w:p>
          <w:p w14:paraId="74EA6892" w14:textId="77777777" w:rsidR="00275C5C" w:rsidRPr="00E0483C" w:rsidRDefault="00275C5C" w:rsidP="0062523F">
            <w:pPr>
              <w:pStyle w:val="NormalWeb"/>
              <w:spacing w:before="0" w:beforeAutospacing="0" w:after="0" w:afterAutospacing="0"/>
              <w:rPr>
                <w:rFonts w:ascii="Calibri" w:hAnsi="Calibri"/>
                <w:sz w:val="20"/>
                <w:szCs w:val="20"/>
                <w:lang w:val="es-CO"/>
              </w:rPr>
            </w:pPr>
            <w:r w:rsidRPr="00E0483C">
              <w:rPr>
                <w:rFonts w:ascii="Calibri" w:hAnsi="Calibri"/>
                <w:sz w:val="20"/>
                <w:szCs w:val="20"/>
                <w:lang w:val="es-CO"/>
              </w:rPr>
              <w:t xml:space="preserve">               </w:t>
            </w:r>
          </w:p>
          <w:p w14:paraId="5FBA977B" w14:textId="77777777" w:rsidR="00275C5C" w:rsidRPr="00E0483C" w:rsidRDefault="00275C5C" w:rsidP="0062523F">
            <w:pPr>
              <w:pStyle w:val="NormalWeb"/>
              <w:spacing w:before="0" w:beforeAutospacing="0" w:after="0" w:afterAutospacing="0"/>
              <w:ind w:left="855"/>
              <w:rPr>
                <w:rFonts w:ascii="Calibri" w:hAnsi="Calibri"/>
                <w:sz w:val="20"/>
                <w:szCs w:val="20"/>
                <w:lang w:val="es-CO"/>
              </w:rPr>
            </w:pPr>
          </w:p>
          <w:p w14:paraId="14524000"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326DEC35" w14:textId="77777777" w:rsidR="00275C5C" w:rsidRPr="00E0483C" w:rsidRDefault="00275C5C" w:rsidP="0062523F">
            <w:pPr>
              <w:pStyle w:val="NormalWeb"/>
              <w:spacing w:before="0" w:beforeAutospacing="0" w:after="0" w:afterAutospacing="0"/>
              <w:ind w:left="855"/>
              <w:rPr>
                <w:rFonts w:ascii="Calibri" w:hAnsi="Calibri"/>
                <w:b/>
                <w:bCs/>
                <w:sz w:val="20"/>
                <w:szCs w:val="20"/>
                <w:lang w:val="es-CO"/>
              </w:rPr>
            </w:pPr>
          </w:p>
          <w:p w14:paraId="3E0B8D8A" w14:textId="77777777" w:rsidR="00275C5C" w:rsidRPr="00E0483C" w:rsidRDefault="00275C5C" w:rsidP="0062523F">
            <w:pPr>
              <w:pStyle w:val="NormalWeb"/>
              <w:spacing w:before="0" w:beforeAutospacing="0" w:after="0" w:afterAutospacing="0"/>
              <w:rPr>
                <w:rFonts w:ascii="Calibri" w:hAnsi="Calibri"/>
                <w:b/>
                <w:bCs/>
                <w:sz w:val="20"/>
                <w:szCs w:val="20"/>
                <w:lang w:val="es-CO"/>
              </w:rPr>
            </w:pPr>
            <w:r w:rsidRPr="00E0483C">
              <w:rPr>
                <w:rFonts w:ascii="Calibri" w:hAnsi="Calibri"/>
                <w:b/>
                <w:bCs/>
                <w:sz w:val="20"/>
                <w:szCs w:val="20"/>
                <w:lang w:val="es-CO"/>
              </w:rPr>
              <w:t xml:space="preserve">Practica de futbol </w:t>
            </w:r>
          </w:p>
        </w:tc>
        <w:tc>
          <w:tcPr>
            <w:tcW w:w="2977" w:type="dxa"/>
            <w:shd w:val="clear" w:color="auto" w:fill="auto"/>
          </w:tcPr>
          <w:p w14:paraId="5C41AA44" w14:textId="77777777" w:rsidR="00275C5C" w:rsidRPr="00E0483C" w:rsidRDefault="00275C5C" w:rsidP="0062523F">
            <w:pPr>
              <w:rPr>
                <w:rFonts w:cs="Arial"/>
                <w:sz w:val="20"/>
                <w:szCs w:val="20"/>
              </w:rPr>
            </w:pPr>
          </w:p>
          <w:p w14:paraId="5E2DE950" w14:textId="77777777" w:rsidR="00275C5C" w:rsidRPr="00E0483C" w:rsidRDefault="00275C5C" w:rsidP="0062523F">
            <w:pPr>
              <w:rPr>
                <w:rFonts w:cs="Arial"/>
                <w:sz w:val="20"/>
                <w:szCs w:val="20"/>
              </w:rPr>
            </w:pPr>
          </w:p>
          <w:p w14:paraId="225C9082" w14:textId="77777777" w:rsidR="00275C5C" w:rsidRPr="00E0483C" w:rsidRDefault="00275C5C" w:rsidP="0062523F">
            <w:pPr>
              <w:rPr>
                <w:rFonts w:cs="Arial"/>
                <w:sz w:val="20"/>
                <w:szCs w:val="20"/>
              </w:rPr>
            </w:pPr>
          </w:p>
          <w:p w14:paraId="54209B06" w14:textId="58ABCD77" w:rsidR="00275C5C" w:rsidRPr="00E0483C" w:rsidRDefault="00275C5C" w:rsidP="0062523F">
            <w:pPr>
              <w:rPr>
                <w:rFonts w:cs="Arial"/>
                <w:sz w:val="20"/>
                <w:szCs w:val="20"/>
              </w:rPr>
            </w:pPr>
          </w:p>
          <w:p w14:paraId="01E8202E" w14:textId="77777777" w:rsidR="00275C5C" w:rsidRPr="00E0483C" w:rsidRDefault="00275C5C" w:rsidP="0062523F">
            <w:pPr>
              <w:rPr>
                <w:rFonts w:cs="Arial"/>
                <w:sz w:val="20"/>
                <w:szCs w:val="20"/>
              </w:rPr>
            </w:pPr>
          </w:p>
          <w:p w14:paraId="412746DF" w14:textId="77777777" w:rsidR="00275C5C" w:rsidRDefault="00275C5C" w:rsidP="0062523F">
            <w:pPr>
              <w:rPr>
                <w:rFonts w:cs="Arial"/>
                <w:sz w:val="20"/>
                <w:szCs w:val="20"/>
              </w:rPr>
            </w:pPr>
          </w:p>
          <w:p w14:paraId="1AD6C1C4" w14:textId="77777777" w:rsidR="00275C5C" w:rsidRDefault="00275C5C" w:rsidP="0062523F">
            <w:pPr>
              <w:rPr>
                <w:rFonts w:cs="Arial"/>
                <w:sz w:val="20"/>
                <w:szCs w:val="20"/>
              </w:rPr>
            </w:pPr>
          </w:p>
          <w:p w14:paraId="3BD44423" w14:textId="77777777" w:rsidR="00275C5C" w:rsidRDefault="00275C5C" w:rsidP="0062523F">
            <w:pPr>
              <w:rPr>
                <w:rFonts w:cs="Arial"/>
                <w:sz w:val="20"/>
                <w:szCs w:val="20"/>
              </w:rPr>
            </w:pPr>
          </w:p>
          <w:p w14:paraId="5946B493" w14:textId="77777777" w:rsidR="00275C5C" w:rsidRDefault="00275C5C" w:rsidP="0062523F">
            <w:pPr>
              <w:rPr>
                <w:rFonts w:cs="Arial"/>
                <w:sz w:val="20"/>
                <w:szCs w:val="20"/>
              </w:rPr>
            </w:pPr>
          </w:p>
          <w:p w14:paraId="088A5EA5" w14:textId="77777777" w:rsidR="00275C5C" w:rsidRDefault="00275C5C" w:rsidP="0062523F">
            <w:pPr>
              <w:rPr>
                <w:rFonts w:cs="Arial"/>
                <w:sz w:val="20"/>
                <w:szCs w:val="20"/>
              </w:rPr>
            </w:pPr>
          </w:p>
          <w:p w14:paraId="3F5DA15B" w14:textId="51F6327C" w:rsidR="00275C5C" w:rsidRPr="00E0483C" w:rsidRDefault="00275C5C" w:rsidP="0062523F">
            <w:pPr>
              <w:rPr>
                <w:rFonts w:cs="Arial"/>
                <w:sz w:val="20"/>
                <w:szCs w:val="20"/>
              </w:rPr>
            </w:pPr>
          </w:p>
          <w:p w14:paraId="0603E97E" w14:textId="5E84B086" w:rsidR="00275C5C" w:rsidRPr="00E0483C" w:rsidRDefault="00292D58" w:rsidP="0062523F">
            <w:pPr>
              <w:rPr>
                <w:rFonts w:cs="Arial"/>
                <w:sz w:val="20"/>
                <w:szCs w:val="20"/>
              </w:rPr>
            </w:pPr>
            <w:r>
              <w:rPr>
                <w:rFonts w:cs="Arial"/>
                <w:noProof/>
                <w:sz w:val="20"/>
                <w:szCs w:val="20"/>
              </w:rPr>
              <w:drawing>
                <wp:inline distT="0" distB="0" distL="0" distR="0" wp14:anchorId="45D8472E" wp14:editId="0BF79BA0">
                  <wp:extent cx="1691530" cy="1496353"/>
                  <wp:effectExtent l="0" t="0" r="4445" b="8890"/>
                  <wp:docPr id="128656455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1708119" cy="1511028"/>
                          </a:xfrm>
                          <a:prstGeom prst="rect">
                            <a:avLst/>
                          </a:prstGeom>
                          <a:noFill/>
                        </pic:spPr>
                      </pic:pic>
                    </a:graphicData>
                  </a:graphic>
                </wp:inline>
              </w:drawing>
            </w:r>
          </w:p>
        </w:tc>
        <w:tc>
          <w:tcPr>
            <w:tcW w:w="2268" w:type="dxa"/>
            <w:shd w:val="clear" w:color="auto" w:fill="auto"/>
          </w:tcPr>
          <w:p w14:paraId="5F213A8C" w14:textId="77777777" w:rsidR="00275C5C" w:rsidRPr="00E0483C" w:rsidRDefault="00275C5C" w:rsidP="0062523F">
            <w:pPr>
              <w:spacing w:after="0" w:line="240" w:lineRule="auto"/>
              <w:rPr>
                <w:rFonts w:cs="Arial"/>
                <w:b/>
                <w:bCs/>
                <w:sz w:val="20"/>
                <w:szCs w:val="20"/>
              </w:rPr>
            </w:pPr>
          </w:p>
          <w:p w14:paraId="18CFFA68" w14:textId="77777777" w:rsidR="00275C5C" w:rsidRPr="00E0483C" w:rsidRDefault="00275C5C" w:rsidP="0062523F">
            <w:pPr>
              <w:spacing w:after="0" w:line="240" w:lineRule="auto"/>
              <w:rPr>
                <w:rFonts w:cs="Arial"/>
                <w:sz w:val="20"/>
                <w:szCs w:val="20"/>
              </w:rPr>
            </w:pPr>
          </w:p>
          <w:p w14:paraId="7DC630AF" w14:textId="77777777" w:rsidR="00275C5C" w:rsidRPr="00E0483C" w:rsidRDefault="00275C5C" w:rsidP="0062523F">
            <w:pPr>
              <w:spacing w:after="0" w:line="240" w:lineRule="auto"/>
              <w:rPr>
                <w:rFonts w:cs="Arial"/>
                <w:sz w:val="20"/>
                <w:szCs w:val="20"/>
              </w:rPr>
            </w:pPr>
          </w:p>
          <w:p w14:paraId="37469FA9" w14:textId="77777777" w:rsidR="00275C5C" w:rsidRPr="00E0483C" w:rsidRDefault="00275C5C" w:rsidP="0062523F">
            <w:pPr>
              <w:spacing w:after="0" w:line="240" w:lineRule="auto"/>
              <w:rPr>
                <w:rFonts w:cs="Arial"/>
                <w:sz w:val="20"/>
                <w:szCs w:val="20"/>
              </w:rPr>
            </w:pPr>
          </w:p>
          <w:p w14:paraId="2B67FA6D" w14:textId="77777777" w:rsidR="00275C5C" w:rsidRPr="00E0483C" w:rsidRDefault="00275C5C" w:rsidP="0062523F">
            <w:pPr>
              <w:spacing w:after="0" w:line="240" w:lineRule="auto"/>
              <w:rPr>
                <w:rFonts w:cs="Arial"/>
                <w:sz w:val="20"/>
                <w:szCs w:val="20"/>
              </w:rPr>
            </w:pPr>
          </w:p>
          <w:p w14:paraId="4EFEEDE1" w14:textId="77777777" w:rsidR="00275C5C" w:rsidRPr="00E0483C" w:rsidRDefault="00275C5C" w:rsidP="0062523F">
            <w:pPr>
              <w:spacing w:after="0" w:line="240" w:lineRule="auto"/>
              <w:rPr>
                <w:rFonts w:cs="Arial"/>
                <w:sz w:val="20"/>
                <w:szCs w:val="20"/>
              </w:rPr>
            </w:pPr>
          </w:p>
          <w:p w14:paraId="24F8B91E" w14:textId="77777777" w:rsidR="00275C5C" w:rsidRPr="00E0483C" w:rsidRDefault="00275C5C" w:rsidP="0062523F">
            <w:pPr>
              <w:spacing w:after="0" w:line="240" w:lineRule="auto"/>
              <w:rPr>
                <w:rFonts w:cs="Arial"/>
                <w:sz w:val="20"/>
                <w:szCs w:val="20"/>
              </w:rPr>
            </w:pPr>
          </w:p>
          <w:p w14:paraId="74E26858" w14:textId="77777777" w:rsidR="00275C5C" w:rsidRPr="00E0483C" w:rsidRDefault="00275C5C" w:rsidP="0062523F">
            <w:pPr>
              <w:spacing w:after="0" w:line="240" w:lineRule="auto"/>
              <w:rPr>
                <w:rFonts w:cs="Arial"/>
                <w:sz w:val="20"/>
                <w:szCs w:val="20"/>
              </w:rPr>
            </w:pPr>
            <w:r>
              <w:rPr>
                <w:rFonts w:cs="Arial"/>
                <w:sz w:val="20"/>
                <w:szCs w:val="20"/>
              </w:rPr>
              <w:t>30 minutos</w:t>
            </w:r>
          </w:p>
          <w:p w14:paraId="2CC9FDDE" w14:textId="77777777" w:rsidR="00275C5C" w:rsidRPr="00E0483C" w:rsidRDefault="00275C5C" w:rsidP="0062523F">
            <w:pPr>
              <w:spacing w:after="0" w:line="240" w:lineRule="auto"/>
              <w:rPr>
                <w:rFonts w:cs="Arial"/>
                <w:sz w:val="20"/>
                <w:szCs w:val="20"/>
              </w:rPr>
            </w:pPr>
          </w:p>
          <w:p w14:paraId="5C1CF7E7" w14:textId="77777777" w:rsidR="00275C5C" w:rsidRPr="00E0483C" w:rsidRDefault="00275C5C" w:rsidP="0062523F">
            <w:pPr>
              <w:spacing w:after="0" w:line="240" w:lineRule="auto"/>
              <w:rPr>
                <w:rFonts w:cs="Arial"/>
                <w:sz w:val="20"/>
                <w:szCs w:val="20"/>
              </w:rPr>
            </w:pPr>
          </w:p>
          <w:p w14:paraId="5E5F32FB" w14:textId="77777777" w:rsidR="00275C5C" w:rsidRPr="00E0483C" w:rsidRDefault="00275C5C" w:rsidP="0062523F">
            <w:pPr>
              <w:spacing w:after="0" w:line="240" w:lineRule="auto"/>
              <w:rPr>
                <w:rFonts w:cs="Arial"/>
                <w:sz w:val="20"/>
                <w:szCs w:val="20"/>
              </w:rPr>
            </w:pPr>
          </w:p>
          <w:p w14:paraId="0533ADC4" w14:textId="77777777" w:rsidR="00275C5C" w:rsidRPr="00E0483C" w:rsidRDefault="00275C5C" w:rsidP="0062523F">
            <w:pPr>
              <w:spacing w:after="0" w:line="240" w:lineRule="auto"/>
              <w:rPr>
                <w:rFonts w:cs="Arial"/>
                <w:sz w:val="20"/>
                <w:szCs w:val="20"/>
              </w:rPr>
            </w:pPr>
          </w:p>
          <w:p w14:paraId="2A9DDEDE" w14:textId="77777777" w:rsidR="00275C5C" w:rsidRPr="00E0483C" w:rsidRDefault="00275C5C" w:rsidP="0062523F">
            <w:pPr>
              <w:spacing w:after="0" w:line="240" w:lineRule="auto"/>
              <w:rPr>
                <w:rFonts w:cs="Arial"/>
                <w:sz w:val="20"/>
                <w:szCs w:val="20"/>
              </w:rPr>
            </w:pPr>
          </w:p>
          <w:p w14:paraId="057BBA00" w14:textId="77777777" w:rsidR="00275C5C" w:rsidRPr="00E0483C" w:rsidRDefault="00275C5C" w:rsidP="0062523F">
            <w:pPr>
              <w:spacing w:after="0" w:line="240" w:lineRule="auto"/>
              <w:rPr>
                <w:rFonts w:cs="Arial"/>
                <w:sz w:val="20"/>
                <w:szCs w:val="20"/>
              </w:rPr>
            </w:pPr>
          </w:p>
          <w:p w14:paraId="769B532F" w14:textId="77777777" w:rsidR="00275C5C" w:rsidRPr="00E0483C" w:rsidRDefault="00275C5C" w:rsidP="0062523F">
            <w:pPr>
              <w:spacing w:after="0" w:line="240" w:lineRule="auto"/>
              <w:rPr>
                <w:rFonts w:cs="Arial"/>
                <w:sz w:val="20"/>
                <w:szCs w:val="20"/>
              </w:rPr>
            </w:pPr>
          </w:p>
          <w:p w14:paraId="3FD33353" w14:textId="77777777" w:rsidR="00275C5C" w:rsidRPr="00E0483C" w:rsidRDefault="00275C5C" w:rsidP="0062523F">
            <w:pPr>
              <w:spacing w:after="0" w:line="240" w:lineRule="auto"/>
              <w:rPr>
                <w:rFonts w:cs="Arial"/>
                <w:sz w:val="20"/>
                <w:szCs w:val="20"/>
              </w:rPr>
            </w:pPr>
          </w:p>
          <w:p w14:paraId="2464DDBB" w14:textId="77777777" w:rsidR="00275C5C" w:rsidRPr="00E0483C" w:rsidRDefault="00275C5C" w:rsidP="0062523F">
            <w:pPr>
              <w:spacing w:after="0" w:line="240" w:lineRule="auto"/>
              <w:rPr>
                <w:rFonts w:cs="Arial"/>
                <w:sz w:val="20"/>
                <w:szCs w:val="20"/>
              </w:rPr>
            </w:pPr>
          </w:p>
          <w:p w14:paraId="4C9B1BF6" w14:textId="77777777" w:rsidR="00275C5C" w:rsidRPr="00E0483C" w:rsidRDefault="00275C5C" w:rsidP="0062523F">
            <w:pPr>
              <w:spacing w:after="0" w:line="240" w:lineRule="auto"/>
              <w:rPr>
                <w:rFonts w:cs="Arial"/>
                <w:sz w:val="20"/>
                <w:szCs w:val="20"/>
              </w:rPr>
            </w:pPr>
          </w:p>
          <w:p w14:paraId="758C7BB7" w14:textId="77777777" w:rsidR="00275C5C" w:rsidRPr="00E0483C" w:rsidRDefault="00275C5C" w:rsidP="0062523F">
            <w:pPr>
              <w:spacing w:after="0" w:line="240" w:lineRule="auto"/>
              <w:rPr>
                <w:rFonts w:cs="Arial"/>
                <w:sz w:val="20"/>
                <w:szCs w:val="20"/>
              </w:rPr>
            </w:pPr>
          </w:p>
          <w:p w14:paraId="29730308" w14:textId="77777777" w:rsidR="00275C5C" w:rsidRPr="00E0483C" w:rsidRDefault="00275C5C" w:rsidP="0062523F">
            <w:pPr>
              <w:spacing w:after="0" w:line="240" w:lineRule="auto"/>
              <w:rPr>
                <w:rFonts w:cs="Arial"/>
                <w:sz w:val="20"/>
                <w:szCs w:val="20"/>
              </w:rPr>
            </w:pPr>
          </w:p>
          <w:p w14:paraId="3C4824F2" w14:textId="77777777" w:rsidR="00275C5C" w:rsidRPr="00E0483C" w:rsidRDefault="00275C5C" w:rsidP="0062523F">
            <w:pPr>
              <w:spacing w:after="0" w:line="240" w:lineRule="auto"/>
              <w:rPr>
                <w:rFonts w:cs="Arial"/>
                <w:sz w:val="20"/>
                <w:szCs w:val="20"/>
              </w:rPr>
            </w:pPr>
          </w:p>
          <w:p w14:paraId="36BE25FE" w14:textId="77777777" w:rsidR="00275C5C" w:rsidRPr="00E0483C" w:rsidRDefault="00275C5C" w:rsidP="0062523F">
            <w:pPr>
              <w:spacing w:after="0" w:line="240" w:lineRule="auto"/>
              <w:rPr>
                <w:rFonts w:cs="Arial"/>
                <w:sz w:val="20"/>
                <w:szCs w:val="20"/>
              </w:rPr>
            </w:pPr>
          </w:p>
          <w:p w14:paraId="37C43F17" w14:textId="77777777" w:rsidR="00275C5C" w:rsidRPr="00E0483C" w:rsidRDefault="00275C5C" w:rsidP="0062523F">
            <w:pPr>
              <w:spacing w:after="0" w:line="240" w:lineRule="auto"/>
              <w:rPr>
                <w:rFonts w:cs="Arial"/>
                <w:sz w:val="20"/>
                <w:szCs w:val="20"/>
              </w:rPr>
            </w:pPr>
          </w:p>
          <w:p w14:paraId="7EB52992" w14:textId="77777777" w:rsidR="00275C5C" w:rsidRPr="00E0483C" w:rsidRDefault="00275C5C" w:rsidP="0062523F">
            <w:pPr>
              <w:spacing w:after="0" w:line="240" w:lineRule="auto"/>
              <w:rPr>
                <w:rFonts w:cs="Arial"/>
                <w:sz w:val="20"/>
                <w:szCs w:val="20"/>
              </w:rPr>
            </w:pPr>
          </w:p>
          <w:p w14:paraId="0708CC8A" w14:textId="77777777" w:rsidR="00275C5C" w:rsidRPr="00E0483C" w:rsidRDefault="00275C5C" w:rsidP="0062523F">
            <w:pPr>
              <w:spacing w:after="0" w:line="240" w:lineRule="auto"/>
              <w:rPr>
                <w:rFonts w:cs="Arial"/>
                <w:sz w:val="20"/>
                <w:szCs w:val="20"/>
              </w:rPr>
            </w:pPr>
          </w:p>
          <w:p w14:paraId="779B7F67" w14:textId="77777777" w:rsidR="00275C5C" w:rsidRPr="00E0483C" w:rsidRDefault="00275C5C" w:rsidP="0062523F">
            <w:pPr>
              <w:spacing w:after="0" w:line="240" w:lineRule="auto"/>
              <w:rPr>
                <w:rFonts w:cs="Arial"/>
                <w:sz w:val="20"/>
                <w:szCs w:val="20"/>
              </w:rPr>
            </w:pPr>
          </w:p>
          <w:p w14:paraId="2373983E" w14:textId="77777777" w:rsidR="00275C5C" w:rsidRPr="00E0483C" w:rsidRDefault="00275C5C" w:rsidP="0062523F">
            <w:pPr>
              <w:spacing w:after="0" w:line="240" w:lineRule="auto"/>
              <w:rPr>
                <w:rFonts w:cs="Arial"/>
                <w:sz w:val="20"/>
                <w:szCs w:val="20"/>
              </w:rPr>
            </w:pPr>
          </w:p>
          <w:p w14:paraId="24A445E3" w14:textId="77777777" w:rsidR="00275C5C" w:rsidRPr="00E0483C" w:rsidRDefault="00275C5C" w:rsidP="0062523F">
            <w:pPr>
              <w:spacing w:after="0" w:line="240" w:lineRule="auto"/>
              <w:rPr>
                <w:rFonts w:cs="Arial"/>
                <w:sz w:val="20"/>
                <w:szCs w:val="20"/>
              </w:rPr>
            </w:pPr>
            <w:r>
              <w:rPr>
                <w:rFonts w:cs="Arial"/>
                <w:sz w:val="20"/>
                <w:szCs w:val="20"/>
              </w:rPr>
              <w:t>10</w:t>
            </w:r>
            <w:r w:rsidRPr="00E0483C">
              <w:rPr>
                <w:rFonts w:cs="Arial"/>
                <w:sz w:val="20"/>
                <w:szCs w:val="20"/>
              </w:rPr>
              <w:t xml:space="preserve"> minutos </w:t>
            </w:r>
          </w:p>
          <w:p w14:paraId="4D19D441" w14:textId="77777777" w:rsidR="00275C5C" w:rsidRPr="00E0483C" w:rsidRDefault="00275C5C" w:rsidP="0062523F">
            <w:pPr>
              <w:spacing w:after="0" w:line="240" w:lineRule="auto"/>
              <w:rPr>
                <w:rFonts w:cs="Arial"/>
                <w:sz w:val="20"/>
                <w:szCs w:val="20"/>
              </w:rPr>
            </w:pPr>
          </w:p>
          <w:p w14:paraId="72F0A3B1" w14:textId="77777777" w:rsidR="00275C5C" w:rsidRPr="00E0483C" w:rsidRDefault="00275C5C" w:rsidP="0062523F">
            <w:pPr>
              <w:spacing w:after="0" w:line="240" w:lineRule="auto"/>
              <w:rPr>
                <w:rFonts w:cs="Arial"/>
                <w:sz w:val="20"/>
                <w:szCs w:val="20"/>
              </w:rPr>
            </w:pPr>
          </w:p>
          <w:p w14:paraId="14C4B497" w14:textId="77777777" w:rsidR="00275C5C" w:rsidRPr="00E0483C" w:rsidRDefault="00275C5C" w:rsidP="0062523F">
            <w:pPr>
              <w:spacing w:after="0" w:line="240" w:lineRule="auto"/>
              <w:rPr>
                <w:rFonts w:cs="Arial"/>
                <w:sz w:val="20"/>
                <w:szCs w:val="20"/>
              </w:rPr>
            </w:pPr>
          </w:p>
          <w:p w14:paraId="5950BEEC" w14:textId="77777777" w:rsidR="00275C5C" w:rsidRPr="00E0483C" w:rsidRDefault="00275C5C" w:rsidP="0062523F">
            <w:pPr>
              <w:spacing w:after="0" w:line="240" w:lineRule="auto"/>
              <w:rPr>
                <w:rFonts w:cs="Arial"/>
                <w:sz w:val="20"/>
                <w:szCs w:val="20"/>
              </w:rPr>
            </w:pPr>
          </w:p>
          <w:p w14:paraId="09B95B2C" w14:textId="77777777" w:rsidR="00275C5C" w:rsidRDefault="00275C5C" w:rsidP="0062523F">
            <w:pPr>
              <w:spacing w:after="0" w:line="240" w:lineRule="auto"/>
              <w:rPr>
                <w:rFonts w:cs="Arial"/>
                <w:sz w:val="20"/>
                <w:szCs w:val="20"/>
              </w:rPr>
            </w:pPr>
          </w:p>
          <w:p w14:paraId="26EB6EFE" w14:textId="77777777" w:rsidR="00275C5C" w:rsidRDefault="00275C5C" w:rsidP="0062523F">
            <w:pPr>
              <w:spacing w:after="0" w:line="240" w:lineRule="auto"/>
              <w:rPr>
                <w:rFonts w:cs="Arial"/>
                <w:sz w:val="20"/>
                <w:szCs w:val="20"/>
              </w:rPr>
            </w:pPr>
          </w:p>
          <w:p w14:paraId="310DCF1B" w14:textId="77777777" w:rsidR="00275C5C" w:rsidRDefault="00275C5C" w:rsidP="0062523F">
            <w:pPr>
              <w:spacing w:after="0" w:line="240" w:lineRule="auto"/>
              <w:rPr>
                <w:rFonts w:cs="Arial"/>
                <w:sz w:val="20"/>
                <w:szCs w:val="20"/>
              </w:rPr>
            </w:pPr>
          </w:p>
          <w:p w14:paraId="79CF0790" w14:textId="77777777" w:rsidR="00275C5C" w:rsidRDefault="00275C5C" w:rsidP="0062523F">
            <w:pPr>
              <w:spacing w:after="0" w:line="240" w:lineRule="auto"/>
              <w:rPr>
                <w:rFonts w:cs="Arial"/>
                <w:sz w:val="20"/>
                <w:szCs w:val="20"/>
              </w:rPr>
            </w:pPr>
          </w:p>
          <w:p w14:paraId="16620777" w14:textId="77777777" w:rsidR="00275C5C" w:rsidRDefault="00275C5C" w:rsidP="0062523F">
            <w:pPr>
              <w:spacing w:after="0" w:line="240" w:lineRule="auto"/>
              <w:rPr>
                <w:rFonts w:cs="Arial"/>
                <w:sz w:val="20"/>
                <w:szCs w:val="20"/>
              </w:rPr>
            </w:pPr>
            <w:r>
              <w:rPr>
                <w:rFonts w:cs="Arial"/>
                <w:sz w:val="20"/>
                <w:szCs w:val="20"/>
              </w:rPr>
              <w:t>10 minutos</w:t>
            </w:r>
          </w:p>
          <w:p w14:paraId="49C5264A" w14:textId="77777777" w:rsidR="00275C5C" w:rsidRPr="007811B0" w:rsidRDefault="00275C5C" w:rsidP="0062523F">
            <w:pPr>
              <w:rPr>
                <w:rFonts w:cs="Arial"/>
                <w:sz w:val="20"/>
                <w:szCs w:val="20"/>
              </w:rPr>
            </w:pPr>
          </w:p>
          <w:p w14:paraId="2B5AB85B" w14:textId="77777777" w:rsidR="00275C5C" w:rsidRPr="007811B0" w:rsidRDefault="00275C5C" w:rsidP="0062523F">
            <w:pPr>
              <w:rPr>
                <w:rFonts w:cs="Arial"/>
                <w:sz w:val="20"/>
                <w:szCs w:val="20"/>
              </w:rPr>
            </w:pPr>
          </w:p>
          <w:p w14:paraId="525F3BDF" w14:textId="77777777" w:rsidR="00275C5C" w:rsidRPr="007811B0" w:rsidRDefault="00275C5C" w:rsidP="0062523F">
            <w:pPr>
              <w:rPr>
                <w:rFonts w:cs="Arial"/>
                <w:sz w:val="20"/>
                <w:szCs w:val="20"/>
              </w:rPr>
            </w:pPr>
          </w:p>
          <w:p w14:paraId="2A88B86C" w14:textId="77777777" w:rsidR="00275C5C" w:rsidRPr="007811B0" w:rsidRDefault="00275C5C" w:rsidP="0062523F">
            <w:pPr>
              <w:rPr>
                <w:rFonts w:cs="Arial"/>
                <w:sz w:val="20"/>
                <w:szCs w:val="20"/>
              </w:rPr>
            </w:pPr>
          </w:p>
          <w:p w14:paraId="5A17DBFA" w14:textId="77777777" w:rsidR="00275C5C" w:rsidRDefault="00275C5C" w:rsidP="0062523F">
            <w:pPr>
              <w:rPr>
                <w:rFonts w:cs="Arial"/>
                <w:sz w:val="20"/>
                <w:szCs w:val="20"/>
              </w:rPr>
            </w:pPr>
          </w:p>
          <w:p w14:paraId="605EF05E" w14:textId="77777777" w:rsidR="00275C5C" w:rsidRDefault="00275C5C" w:rsidP="0062523F">
            <w:pPr>
              <w:rPr>
                <w:rFonts w:cs="Arial"/>
                <w:sz w:val="20"/>
                <w:szCs w:val="20"/>
              </w:rPr>
            </w:pPr>
            <w:r>
              <w:rPr>
                <w:rFonts w:cs="Arial"/>
                <w:sz w:val="20"/>
                <w:szCs w:val="20"/>
              </w:rPr>
              <w:t>10 minutos</w:t>
            </w:r>
          </w:p>
          <w:p w14:paraId="35382B3A" w14:textId="77777777" w:rsidR="00275C5C" w:rsidRDefault="00275C5C" w:rsidP="0062523F">
            <w:pPr>
              <w:rPr>
                <w:rFonts w:cs="Arial"/>
                <w:sz w:val="20"/>
                <w:szCs w:val="20"/>
              </w:rPr>
            </w:pPr>
          </w:p>
          <w:p w14:paraId="46DF2B2F" w14:textId="77777777" w:rsidR="00275C5C" w:rsidRDefault="00275C5C" w:rsidP="0062523F">
            <w:pPr>
              <w:rPr>
                <w:rFonts w:cs="Arial"/>
                <w:sz w:val="20"/>
                <w:szCs w:val="20"/>
              </w:rPr>
            </w:pPr>
          </w:p>
          <w:p w14:paraId="7A887F1D" w14:textId="77777777" w:rsidR="00275C5C" w:rsidRDefault="00275C5C" w:rsidP="0062523F">
            <w:pPr>
              <w:rPr>
                <w:rFonts w:cs="Arial"/>
                <w:sz w:val="20"/>
                <w:szCs w:val="20"/>
              </w:rPr>
            </w:pPr>
          </w:p>
          <w:p w14:paraId="618181F4" w14:textId="77777777" w:rsidR="00275C5C" w:rsidRDefault="00275C5C" w:rsidP="0062523F">
            <w:pPr>
              <w:rPr>
                <w:rFonts w:cs="Arial"/>
                <w:sz w:val="20"/>
                <w:szCs w:val="20"/>
              </w:rPr>
            </w:pPr>
          </w:p>
          <w:p w14:paraId="406368C0" w14:textId="77777777" w:rsidR="00275C5C" w:rsidRDefault="00275C5C" w:rsidP="0062523F">
            <w:pPr>
              <w:rPr>
                <w:rFonts w:cs="Arial"/>
                <w:sz w:val="20"/>
                <w:szCs w:val="20"/>
              </w:rPr>
            </w:pPr>
          </w:p>
          <w:p w14:paraId="40B651EF" w14:textId="77777777" w:rsidR="00275C5C" w:rsidRDefault="00275C5C" w:rsidP="0062523F">
            <w:pPr>
              <w:rPr>
                <w:rFonts w:cs="Arial"/>
                <w:sz w:val="20"/>
                <w:szCs w:val="20"/>
              </w:rPr>
            </w:pPr>
          </w:p>
          <w:p w14:paraId="2D7222E7" w14:textId="77777777" w:rsidR="00275C5C" w:rsidRDefault="00275C5C" w:rsidP="0062523F">
            <w:pPr>
              <w:rPr>
                <w:rFonts w:cs="Arial"/>
                <w:sz w:val="20"/>
                <w:szCs w:val="20"/>
              </w:rPr>
            </w:pPr>
          </w:p>
          <w:p w14:paraId="0EB1D309" w14:textId="77777777" w:rsidR="00275C5C" w:rsidRDefault="00275C5C" w:rsidP="0062523F">
            <w:pPr>
              <w:rPr>
                <w:rFonts w:cs="Arial"/>
                <w:sz w:val="20"/>
                <w:szCs w:val="20"/>
              </w:rPr>
            </w:pPr>
          </w:p>
          <w:p w14:paraId="56F9AEF3" w14:textId="77777777" w:rsidR="00275C5C" w:rsidRPr="007811B0" w:rsidRDefault="00275C5C" w:rsidP="0062523F">
            <w:pPr>
              <w:rPr>
                <w:rFonts w:cs="Arial"/>
                <w:sz w:val="20"/>
                <w:szCs w:val="20"/>
              </w:rPr>
            </w:pPr>
          </w:p>
        </w:tc>
      </w:tr>
      <w:tr w:rsidR="00275C5C" w:rsidRPr="00E0483C" w14:paraId="3F0BAFC3" w14:textId="77777777" w:rsidTr="0062523F">
        <w:trPr>
          <w:trHeight w:val="1888"/>
        </w:trPr>
        <w:tc>
          <w:tcPr>
            <w:tcW w:w="799" w:type="dxa"/>
            <w:shd w:val="clear" w:color="auto" w:fill="auto"/>
          </w:tcPr>
          <w:p w14:paraId="3E7D37D6" w14:textId="77777777" w:rsidR="00275C5C" w:rsidRPr="00E0483C" w:rsidRDefault="00275C5C" w:rsidP="0062523F">
            <w:pPr>
              <w:spacing w:after="0" w:line="240" w:lineRule="auto"/>
              <w:rPr>
                <w:rFonts w:cs="Arial"/>
                <w:b/>
                <w:sz w:val="20"/>
                <w:szCs w:val="20"/>
              </w:rPr>
            </w:pPr>
          </w:p>
          <w:p w14:paraId="64D3E95A" w14:textId="77777777" w:rsidR="00275C5C" w:rsidRPr="00E0483C" w:rsidRDefault="00275C5C" w:rsidP="0062523F">
            <w:pPr>
              <w:spacing w:after="0" w:line="240" w:lineRule="auto"/>
              <w:rPr>
                <w:rFonts w:cs="Arial"/>
                <w:b/>
                <w:sz w:val="20"/>
                <w:szCs w:val="20"/>
              </w:rPr>
            </w:pPr>
          </w:p>
          <w:p w14:paraId="30AC0F04" w14:textId="77777777" w:rsidR="00275C5C" w:rsidRPr="00E0483C" w:rsidRDefault="00275C5C" w:rsidP="0062523F">
            <w:pPr>
              <w:spacing w:after="0" w:line="240" w:lineRule="auto"/>
              <w:rPr>
                <w:rFonts w:cs="Arial"/>
                <w:b/>
                <w:sz w:val="20"/>
                <w:szCs w:val="20"/>
              </w:rPr>
            </w:pPr>
          </w:p>
          <w:p w14:paraId="53C8E6D1"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F</w:t>
            </w:r>
          </w:p>
          <w:p w14:paraId="5D4BBC03"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I</w:t>
            </w:r>
          </w:p>
          <w:p w14:paraId="3D78A1FF"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N</w:t>
            </w:r>
          </w:p>
          <w:p w14:paraId="57EB847C"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A</w:t>
            </w:r>
          </w:p>
          <w:p w14:paraId="01466284" w14:textId="77777777" w:rsidR="00275C5C" w:rsidRPr="00E0483C" w:rsidRDefault="00275C5C" w:rsidP="0062523F">
            <w:pPr>
              <w:spacing w:after="0" w:line="240" w:lineRule="auto"/>
              <w:jc w:val="center"/>
              <w:rPr>
                <w:rFonts w:cs="Arial"/>
                <w:b/>
                <w:sz w:val="20"/>
                <w:szCs w:val="20"/>
              </w:rPr>
            </w:pPr>
            <w:r w:rsidRPr="00E0483C">
              <w:rPr>
                <w:rFonts w:cs="Arial"/>
                <w:b/>
                <w:sz w:val="20"/>
                <w:szCs w:val="20"/>
              </w:rPr>
              <w:t xml:space="preserve">L </w:t>
            </w:r>
          </w:p>
        </w:tc>
        <w:tc>
          <w:tcPr>
            <w:tcW w:w="4696" w:type="dxa"/>
            <w:gridSpan w:val="3"/>
            <w:shd w:val="clear" w:color="auto" w:fill="auto"/>
          </w:tcPr>
          <w:p w14:paraId="043E10CA" w14:textId="77777777" w:rsidR="00275C5C" w:rsidRPr="00E0483C" w:rsidRDefault="00275C5C" w:rsidP="0062523F">
            <w:pPr>
              <w:pStyle w:val="NormalWeb"/>
              <w:rPr>
                <w:rFonts w:ascii="Calibri" w:hAnsi="Calibri" w:cs="Arial"/>
                <w:sz w:val="20"/>
                <w:szCs w:val="20"/>
                <w:lang w:val="es-CO"/>
              </w:rPr>
            </w:pPr>
            <w:r w:rsidRPr="00E0483C">
              <w:rPr>
                <w:rFonts w:ascii="Calibri" w:hAnsi="Calibri" w:cs="Arial"/>
                <w:sz w:val="20"/>
                <w:szCs w:val="20"/>
                <w:lang w:val="es-CO"/>
              </w:rPr>
              <w:t xml:space="preserve"> </w:t>
            </w:r>
          </w:p>
          <w:p w14:paraId="5C16B6A7" w14:textId="77777777" w:rsidR="00275C5C" w:rsidRPr="00E0483C" w:rsidRDefault="00275C5C" w:rsidP="0062523F">
            <w:pPr>
              <w:pStyle w:val="NormalWeb"/>
              <w:ind w:left="720"/>
              <w:rPr>
                <w:rFonts w:ascii="Calibri" w:hAnsi="Calibri" w:cs="Arial"/>
                <w:sz w:val="20"/>
                <w:szCs w:val="20"/>
                <w:lang w:val="es-CO"/>
              </w:rPr>
            </w:pPr>
          </w:p>
          <w:p w14:paraId="6E69FC84" w14:textId="77777777" w:rsidR="00275C5C" w:rsidRPr="00E0483C" w:rsidRDefault="00275C5C" w:rsidP="0062523F">
            <w:pPr>
              <w:pStyle w:val="NormalWeb"/>
              <w:numPr>
                <w:ilvl w:val="0"/>
                <w:numId w:val="17"/>
              </w:numPr>
              <w:rPr>
                <w:rFonts w:ascii="Calibri" w:hAnsi="Calibri" w:cs="Arial"/>
                <w:sz w:val="20"/>
                <w:szCs w:val="20"/>
                <w:lang w:val="es-CO"/>
              </w:rPr>
            </w:pPr>
            <w:r w:rsidRPr="00E0483C">
              <w:rPr>
                <w:rFonts w:ascii="Calibri" w:hAnsi="Calibri" w:cs="Arial"/>
                <w:sz w:val="20"/>
                <w:szCs w:val="20"/>
                <w:lang w:val="es-CO"/>
              </w:rPr>
              <w:t xml:space="preserve">Vuelta a la calma </w:t>
            </w:r>
          </w:p>
          <w:p w14:paraId="7309385B" w14:textId="77777777" w:rsidR="00275C5C" w:rsidRPr="001D43DB" w:rsidRDefault="00275C5C" w:rsidP="0062523F">
            <w:pPr>
              <w:pStyle w:val="NormalWeb"/>
              <w:numPr>
                <w:ilvl w:val="0"/>
                <w:numId w:val="17"/>
              </w:numPr>
              <w:rPr>
                <w:rFonts w:ascii="Calibri" w:hAnsi="Calibri" w:cs="Arial"/>
                <w:sz w:val="20"/>
                <w:szCs w:val="20"/>
                <w:lang w:val="es-CO"/>
              </w:rPr>
            </w:pPr>
            <w:r w:rsidRPr="00E0483C">
              <w:rPr>
                <w:rFonts w:ascii="Calibri" w:hAnsi="Calibri" w:cs="Arial"/>
                <w:sz w:val="20"/>
                <w:szCs w:val="20"/>
                <w:lang w:val="es-CO"/>
              </w:rPr>
              <w:t>Estiramiento</w:t>
            </w:r>
          </w:p>
          <w:p w14:paraId="43C3E42F" w14:textId="77777777" w:rsidR="00275C5C" w:rsidRPr="00E0483C" w:rsidRDefault="00275C5C" w:rsidP="0062523F">
            <w:pPr>
              <w:pStyle w:val="NormalWeb"/>
              <w:rPr>
                <w:rFonts w:ascii="Calibri" w:hAnsi="Calibri" w:cs="Arial"/>
                <w:sz w:val="20"/>
                <w:szCs w:val="20"/>
                <w:lang w:val="es-CO"/>
              </w:rPr>
            </w:pPr>
          </w:p>
        </w:tc>
        <w:tc>
          <w:tcPr>
            <w:tcW w:w="2977" w:type="dxa"/>
            <w:shd w:val="clear" w:color="auto" w:fill="auto"/>
          </w:tcPr>
          <w:p w14:paraId="4D15B2EB" w14:textId="77777777" w:rsidR="00275C5C" w:rsidRPr="00E0483C" w:rsidRDefault="00275C5C" w:rsidP="0062523F">
            <w:pPr>
              <w:rPr>
                <w:rFonts w:cs="Arial"/>
                <w:sz w:val="20"/>
                <w:szCs w:val="20"/>
              </w:rPr>
            </w:pPr>
          </w:p>
          <w:p w14:paraId="547DC506" w14:textId="7C0CAB93" w:rsidR="00275C5C" w:rsidRPr="00E0483C" w:rsidRDefault="007F1C62" w:rsidP="0062523F">
            <w:pPr>
              <w:rPr>
                <w:rFonts w:cs="Arial"/>
                <w:sz w:val="20"/>
                <w:szCs w:val="20"/>
              </w:rPr>
            </w:pPr>
            <w:r>
              <w:rPr>
                <w:rFonts w:cs="Arial"/>
                <w:noProof/>
                <w:sz w:val="20"/>
                <w:szCs w:val="20"/>
              </w:rPr>
              <w:drawing>
                <wp:inline distT="0" distB="0" distL="0" distR="0" wp14:anchorId="3AAE3E09" wp14:editId="7DE5A5FB">
                  <wp:extent cx="1386840" cy="1040130"/>
                  <wp:effectExtent l="0" t="0" r="3810" b="7620"/>
                  <wp:docPr id="77803042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7528" cy="1040646"/>
                          </a:xfrm>
                          <a:prstGeom prst="rect">
                            <a:avLst/>
                          </a:prstGeom>
                          <a:noFill/>
                        </pic:spPr>
                      </pic:pic>
                    </a:graphicData>
                  </a:graphic>
                </wp:inline>
              </w:drawing>
            </w:r>
          </w:p>
          <w:p w14:paraId="77FC6758" w14:textId="0AA5EAAA" w:rsidR="00275C5C" w:rsidRPr="00E0483C" w:rsidRDefault="00275C5C" w:rsidP="0062523F">
            <w:pPr>
              <w:jc w:val="center"/>
              <w:rPr>
                <w:rFonts w:cs="Arial"/>
                <w:sz w:val="20"/>
                <w:szCs w:val="20"/>
              </w:rPr>
            </w:pPr>
          </w:p>
        </w:tc>
        <w:tc>
          <w:tcPr>
            <w:tcW w:w="2268" w:type="dxa"/>
            <w:shd w:val="clear" w:color="auto" w:fill="auto"/>
          </w:tcPr>
          <w:p w14:paraId="291597F3" w14:textId="77777777" w:rsidR="00275C5C" w:rsidRPr="00E0483C" w:rsidRDefault="00275C5C" w:rsidP="0062523F">
            <w:pPr>
              <w:rPr>
                <w:rFonts w:cs="Arial"/>
                <w:sz w:val="20"/>
                <w:szCs w:val="20"/>
              </w:rPr>
            </w:pPr>
          </w:p>
          <w:p w14:paraId="3C731E38" w14:textId="77777777" w:rsidR="00275C5C" w:rsidRPr="00E0483C" w:rsidRDefault="00275C5C" w:rsidP="0062523F">
            <w:pPr>
              <w:rPr>
                <w:rFonts w:cs="Arial"/>
                <w:sz w:val="20"/>
                <w:szCs w:val="20"/>
              </w:rPr>
            </w:pPr>
          </w:p>
          <w:p w14:paraId="275B1520" w14:textId="77777777" w:rsidR="00275C5C" w:rsidRPr="00E0483C" w:rsidRDefault="00275C5C" w:rsidP="0062523F">
            <w:pPr>
              <w:rPr>
                <w:rFonts w:cs="Arial"/>
                <w:sz w:val="20"/>
                <w:szCs w:val="20"/>
              </w:rPr>
            </w:pPr>
          </w:p>
          <w:p w14:paraId="6C462ABD" w14:textId="77777777" w:rsidR="00275C5C" w:rsidRPr="00E0483C" w:rsidRDefault="00275C5C" w:rsidP="0062523F">
            <w:pPr>
              <w:rPr>
                <w:rFonts w:cs="Arial"/>
                <w:sz w:val="20"/>
                <w:szCs w:val="20"/>
              </w:rPr>
            </w:pPr>
            <w:r w:rsidRPr="00E0483C">
              <w:rPr>
                <w:rFonts w:cs="Arial"/>
                <w:sz w:val="20"/>
                <w:szCs w:val="20"/>
              </w:rPr>
              <w:t>10 minutos</w:t>
            </w:r>
          </w:p>
          <w:p w14:paraId="5AE284C0" w14:textId="77777777" w:rsidR="00275C5C" w:rsidRPr="00E0483C" w:rsidRDefault="00275C5C" w:rsidP="0062523F">
            <w:pPr>
              <w:rPr>
                <w:rFonts w:cs="Arial"/>
                <w:sz w:val="20"/>
                <w:szCs w:val="20"/>
              </w:rPr>
            </w:pPr>
          </w:p>
        </w:tc>
      </w:tr>
    </w:tbl>
    <w:p w14:paraId="3E62A8E7" w14:textId="77777777" w:rsidR="00275C5C" w:rsidRPr="00E0483C"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E0483C" w14:paraId="63C5E0B7" w14:textId="77777777" w:rsidTr="0062523F">
        <w:tc>
          <w:tcPr>
            <w:tcW w:w="5303" w:type="dxa"/>
            <w:shd w:val="clear" w:color="auto" w:fill="auto"/>
          </w:tcPr>
          <w:p w14:paraId="69F67052" w14:textId="77777777" w:rsidR="00275C5C" w:rsidRPr="00E0483C" w:rsidRDefault="00275C5C" w:rsidP="0062523F">
            <w:pPr>
              <w:spacing w:after="0" w:line="240" w:lineRule="auto"/>
              <w:rPr>
                <w:sz w:val="20"/>
                <w:szCs w:val="20"/>
              </w:rPr>
            </w:pPr>
            <w:r w:rsidRPr="00E0483C">
              <w:rPr>
                <w:sz w:val="20"/>
                <w:szCs w:val="20"/>
              </w:rPr>
              <w:t xml:space="preserve">VOLUMEN TOTAL (TIEMPO): </w:t>
            </w:r>
          </w:p>
        </w:tc>
        <w:tc>
          <w:tcPr>
            <w:tcW w:w="5303" w:type="dxa"/>
            <w:shd w:val="clear" w:color="auto" w:fill="auto"/>
          </w:tcPr>
          <w:p w14:paraId="2E3FE1CA" w14:textId="77777777" w:rsidR="00275C5C" w:rsidRPr="00E0483C" w:rsidRDefault="00275C5C" w:rsidP="0062523F">
            <w:pPr>
              <w:spacing w:after="0" w:line="240" w:lineRule="auto"/>
              <w:rPr>
                <w:sz w:val="20"/>
                <w:szCs w:val="20"/>
              </w:rPr>
            </w:pPr>
            <w:r w:rsidRPr="00E0483C">
              <w:rPr>
                <w:sz w:val="20"/>
                <w:szCs w:val="20"/>
              </w:rPr>
              <w:t xml:space="preserve">VOLUMEN TOTAL: </w:t>
            </w:r>
          </w:p>
        </w:tc>
      </w:tr>
      <w:tr w:rsidR="00275C5C" w:rsidRPr="00E0483C" w14:paraId="51F4DCE1" w14:textId="77777777" w:rsidTr="0062523F">
        <w:tc>
          <w:tcPr>
            <w:tcW w:w="5303" w:type="dxa"/>
            <w:shd w:val="clear" w:color="auto" w:fill="auto"/>
          </w:tcPr>
          <w:p w14:paraId="394AC09F" w14:textId="77777777" w:rsidR="00275C5C" w:rsidRPr="00E0483C" w:rsidRDefault="00275C5C" w:rsidP="0062523F">
            <w:pPr>
              <w:spacing w:after="0" w:line="240" w:lineRule="auto"/>
              <w:rPr>
                <w:sz w:val="20"/>
                <w:szCs w:val="20"/>
              </w:rPr>
            </w:pPr>
            <w:r w:rsidRPr="00E0483C">
              <w:rPr>
                <w:sz w:val="20"/>
                <w:szCs w:val="20"/>
              </w:rPr>
              <w:t xml:space="preserve">PLANIFICADO: </w:t>
            </w:r>
          </w:p>
        </w:tc>
        <w:tc>
          <w:tcPr>
            <w:tcW w:w="5303" w:type="dxa"/>
            <w:shd w:val="clear" w:color="auto" w:fill="auto"/>
          </w:tcPr>
          <w:p w14:paraId="03CC5C12" w14:textId="77777777" w:rsidR="00275C5C" w:rsidRPr="00E0483C" w:rsidRDefault="00275C5C" w:rsidP="0062523F">
            <w:pPr>
              <w:spacing w:after="0" w:line="240" w:lineRule="auto"/>
              <w:rPr>
                <w:sz w:val="20"/>
                <w:szCs w:val="20"/>
              </w:rPr>
            </w:pPr>
            <w:r w:rsidRPr="00E0483C">
              <w:rPr>
                <w:sz w:val="20"/>
                <w:szCs w:val="20"/>
              </w:rPr>
              <w:t xml:space="preserve">REALIZADO: </w:t>
            </w:r>
          </w:p>
        </w:tc>
      </w:tr>
    </w:tbl>
    <w:p w14:paraId="39CA8260" w14:textId="77777777" w:rsidR="00275C5C" w:rsidRPr="00E0483C" w:rsidRDefault="00275C5C" w:rsidP="00275C5C">
      <w:pPr>
        <w:rPr>
          <w:sz w:val="20"/>
          <w:szCs w:val="20"/>
        </w:rPr>
      </w:pPr>
    </w:p>
    <w:p w14:paraId="28F8602A" w14:textId="77777777" w:rsidR="00275C5C" w:rsidRPr="00E0483C" w:rsidRDefault="00275C5C" w:rsidP="00275C5C">
      <w:pPr>
        <w:rPr>
          <w:sz w:val="20"/>
          <w:szCs w:val="20"/>
        </w:rPr>
      </w:pPr>
    </w:p>
    <w:p w14:paraId="31885B8E" w14:textId="77777777" w:rsidR="00275C5C" w:rsidRDefault="00275C5C" w:rsidP="00275C5C"/>
    <w:p w14:paraId="55741D36" w14:textId="77777777" w:rsidR="00275C5C" w:rsidRDefault="00275C5C" w:rsidP="00275C5C"/>
    <w:p w14:paraId="01CEAF49" w14:textId="77777777" w:rsidR="00275C5C" w:rsidRDefault="00275C5C" w:rsidP="00275C5C"/>
    <w:p w14:paraId="05F78306" w14:textId="77777777" w:rsidR="00275C5C" w:rsidRDefault="00275C5C" w:rsidP="00275C5C"/>
    <w:p w14:paraId="1E5D51BD" w14:textId="77777777" w:rsidR="00275C5C" w:rsidRDefault="00275C5C" w:rsidP="00275C5C"/>
    <w:p w14:paraId="3A819C4D" w14:textId="77777777" w:rsidR="00275C5C" w:rsidRDefault="00275C5C" w:rsidP="00275C5C"/>
    <w:p w14:paraId="1610EB95" w14:textId="77777777" w:rsidR="00275C5C" w:rsidRDefault="00275C5C" w:rsidP="00275C5C"/>
    <w:p w14:paraId="506151F6" w14:textId="77777777" w:rsidR="00275C5C" w:rsidRDefault="00275C5C" w:rsidP="00275C5C"/>
    <w:p w14:paraId="4366C133" w14:textId="77777777" w:rsidR="00275C5C" w:rsidRDefault="00275C5C" w:rsidP="00275C5C"/>
    <w:p w14:paraId="4314FAB3" w14:textId="77777777" w:rsidR="00275C5C" w:rsidRDefault="00275C5C" w:rsidP="00275C5C"/>
    <w:p w14:paraId="0B604E5B" w14:textId="77777777" w:rsidR="00275C5C" w:rsidRDefault="00275C5C" w:rsidP="00275C5C"/>
    <w:p w14:paraId="47480B50" w14:textId="77777777" w:rsidR="00275C5C" w:rsidRDefault="00275C5C" w:rsidP="00275C5C"/>
    <w:p w14:paraId="1FE46340" w14:textId="77777777" w:rsidR="000D5182" w:rsidRDefault="000D5182" w:rsidP="00275C5C"/>
    <w:p w14:paraId="0F122CDD" w14:textId="5E5B8391" w:rsidR="00275C5C" w:rsidRDefault="00275C5C" w:rsidP="00275C5C"/>
    <w:p w14:paraId="4F5EC6F9" w14:textId="77777777" w:rsidR="00275C5C" w:rsidRPr="00696E32"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696E32">
        <w:rPr>
          <w:b/>
          <w:sz w:val="20"/>
          <w:szCs w:val="20"/>
        </w:rPr>
        <w:lastRenderedPageBreak/>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696E32" w14:paraId="0F7EAA78" w14:textId="77777777" w:rsidTr="0062523F">
        <w:trPr>
          <w:trHeight w:val="337"/>
        </w:trPr>
        <w:tc>
          <w:tcPr>
            <w:tcW w:w="3033" w:type="dxa"/>
            <w:gridSpan w:val="2"/>
            <w:shd w:val="clear" w:color="auto" w:fill="auto"/>
            <w:vAlign w:val="center"/>
          </w:tcPr>
          <w:p w14:paraId="020417B3" w14:textId="77777777" w:rsidR="00275C5C" w:rsidRPr="00696E32" w:rsidRDefault="00275C5C" w:rsidP="0062523F">
            <w:pPr>
              <w:spacing w:after="0" w:line="240" w:lineRule="auto"/>
              <w:rPr>
                <w:rFonts w:cs="Arial"/>
                <w:sz w:val="20"/>
                <w:szCs w:val="20"/>
              </w:rPr>
            </w:pPr>
            <w:r w:rsidRPr="00696E32">
              <w:rPr>
                <w:rFonts w:cs="Arial"/>
                <w:b/>
                <w:sz w:val="20"/>
                <w:szCs w:val="20"/>
              </w:rPr>
              <w:t>DEPORTE: FUTBOL</w:t>
            </w:r>
          </w:p>
        </w:tc>
        <w:tc>
          <w:tcPr>
            <w:tcW w:w="5439" w:type="dxa"/>
            <w:gridSpan w:val="3"/>
            <w:shd w:val="clear" w:color="auto" w:fill="auto"/>
            <w:vAlign w:val="center"/>
          </w:tcPr>
          <w:p w14:paraId="720DEE50" w14:textId="77777777" w:rsidR="00275C5C" w:rsidRPr="00696E32" w:rsidRDefault="00275C5C" w:rsidP="0062523F">
            <w:pPr>
              <w:spacing w:after="0" w:line="240" w:lineRule="auto"/>
              <w:rPr>
                <w:rFonts w:cs="Arial"/>
                <w:sz w:val="20"/>
                <w:szCs w:val="20"/>
              </w:rPr>
            </w:pPr>
            <w:r w:rsidRPr="00696E32">
              <w:rPr>
                <w:rFonts w:cs="Arial"/>
                <w:b/>
                <w:sz w:val="20"/>
                <w:szCs w:val="20"/>
              </w:rPr>
              <w:t>ENTRENADOR: NICOLAS DELGADO</w:t>
            </w:r>
          </w:p>
        </w:tc>
        <w:tc>
          <w:tcPr>
            <w:tcW w:w="2268" w:type="dxa"/>
            <w:shd w:val="clear" w:color="auto" w:fill="auto"/>
            <w:vAlign w:val="center"/>
          </w:tcPr>
          <w:p w14:paraId="1B7C6D6D" w14:textId="77777777" w:rsidR="00275C5C" w:rsidRPr="00696E32" w:rsidRDefault="00275C5C" w:rsidP="0062523F">
            <w:pPr>
              <w:spacing w:after="0" w:line="240" w:lineRule="auto"/>
              <w:rPr>
                <w:rFonts w:cs="Arial"/>
                <w:b/>
                <w:sz w:val="20"/>
                <w:szCs w:val="20"/>
              </w:rPr>
            </w:pPr>
            <w:r w:rsidRPr="00696E32">
              <w:rPr>
                <w:rFonts w:cs="Arial"/>
                <w:b/>
                <w:sz w:val="20"/>
                <w:szCs w:val="20"/>
              </w:rPr>
              <w:t>SESION N.º</w:t>
            </w:r>
            <w:r>
              <w:rPr>
                <w:rFonts w:cs="Arial"/>
                <w:b/>
                <w:sz w:val="20"/>
                <w:szCs w:val="20"/>
              </w:rPr>
              <w:t>6</w:t>
            </w:r>
          </w:p>
        </w:tc>
      </w:tr>
      <w:tr w:rsidR="00275C5C" w:rsidRPr="00696E32" w14:paraId="342A7E8A" w14:textId="77777777" w:rsidTr="0062523F">
        <w:trPr>
          <w:trHeight w:val="385"/>
        </w:trPr>
        <w:tc>
          <w:tcPr>
            <w:tcW w:w="5495" w:type="dxa"/>
            <w:gridSpan w:val="4"/>
            <w:shd w:val="clear" w:color="auto" w:fill="auto"/>
            <w:vAlign w:val="center"/>
          </w:tcPr>
          <w:p w14:paraId="095E7618" w14:textId="77777777" w:rsidR="00275C5C" w:rsidRPr="00696E32" w:rsidRDefault="00275C5C" w:rsidP="0062523F">
            <w:pPr>
              <w:spacing w:after="0" w:line="240" w:lineRule="auto"/>
              <w:rPr>
                <w:rFonts w:cs="Arial"/>
                <w:b/>
                <w:sz w:val="20"/>
                <w:szCs w:val="20"/>
              </w:rPr>
            </w:pPr>
            <w:r w:rsidRPr="00696E32">
              <w:rPr>
                <w:rFonts w:cs="Arial"/>
                <w:b/>
                <w:sz w:val="20"/>
                <w:szCs w:val="20"/>
              </w:rPr>
              <w:t xml:space="preserve">MEDIO FISICO:  </w:t>
            </w:r>
          </w:p>
          <w:p w14:paraId="07E5288D" w14:textId="77777777" w:rsidR="00275C5C" w:rsidRPr="00696E32" w:rsidRDefault="00275C5C" w:rsidP="0062523F">
            <w:pPr>
              <w:spacing w:after="0" w:line="240" w:lineRule="auto"/>
              <w:rPr>
                <w:rFonts w:cs="Arial"/>
                <w:sz w:val="20"/>
                <w:szCs w:val="20"/>
              </w:rPr>
            </w:pPr>
            <w:r w:rsidRPr="00696E32">
              <w:rPr>
                <w:rFonts w:cs="Arial"/>
                <w:b/>
                <w:sz w:val="20"/>
                <w:szCs w:val="20"/>
              </w:rPr>
              <w:t xml:space="preserve">FECHA: </w:t>
            </w:r>
            <w:r>
              <w:rPr>
                <w:rFonts w:cs="Arial"/>
                <w:b/>
                <w:sz w:val="20"/>
                <w:szCs w:val="20"/>
              </w:rPr>
              <w:t>10</w:t>
            </w:r>
            <w:r w:rsidRPr="00696E32">
              <w:rPr>
                <w:rFonts w:cs="Arial"/>
                <w:b/>
                <w:sz w:val="20"/>
                <w:szCs w:val="20"/>
              </w:rPr>
              <w:t xml:space="preserve"> OCTUBRE</w:t>
            </w:r>
          </w:p>
        </w:tc>
        <w:tc>
          <w:tcPr>
            <w:tcW w:w="5245" w:type="dxa"/>
            <w:gridSpan w:val="2"/>
            <w:shd w:val="clear" w:color="auto" w:fill="auto"/>
            <w:vAlign w:val="center"/>
          </w:tcPr>
          <w:p w14:paraId="7D5154AD" w14:textId="77777777" w:rsidR="00275C5C" w:rsidRPr="00696E32" w:rsidRDefault="00275C5C" w:rsidP="0062523F">
            <w:pPr>
              <w:spacing w:after="0" w:line="240" w:lineRule="auto"/>
              <w:rPr>
                <w:rFonts w:cs="Arial"/>
                <w:sz w:val="20"/>
                <w:szCs w:val="20"/>
              </w:rPr>
            </w:pPr>
            <w:r w:rsidRPr="00696E32">
              <w:rPr>
                <w:rFonts w:cs="Arial"/>
                <w:b/>
                <w:sz w:val="20"/>
                <w:szCs w:val="20"/>
              </w:rPr>
              <w:t>CATEGORIA: SUB 1</w:t>
            </w:r>
            <w:r>
              <w:rPr>
                <w:rFonts w:cs="Arial"/>
                <w:b/>
                <w:sz w:val="20"/>
                <w:szCs w:val="20"/>
              </w:rPr>
              <w:t>5</w:t>
            </w:r>
            <w:r w:rsidRPr="00696E32">
              <w:rPr>
                <w:rFonts w:cs="Arial"/>
                <w:b/>
                <w:sz w:val="20"/>
                <w:szCs w:val="20"/>
              </w:rPr>
              <w:t xml:space="preserve">  </w:t>
            </w:r>
          </w:p>
        </w:tc>
      </w:tr>
      <w:tr w:rsidR="00275C5C" w:rsidRPr="00696E32" w14:paraId="0CF9673F" w14:textId="77777777" w:rsidTr="0062523F">
        <w:trPr>
          <w:trHeight w:val="130"/>
        </w:trPr>
        <w:tc>
          <w:tcPr>
            <w:tcW w:w="5282" w:type="dxa"/>
            <w:gridSpan w:val="3"/>
            <w:shd w:val="clear" w:color="auto" w:fill="auto"/>
            <w:vAlign w:val="center"/>
          </w:tcPr>
          <w:p w14:paraId="5D453A30" w14:textId="77777777" w:rsidR="00275C5C" w:rsidRPr="00696E32" w:rsidRDefault="00275C5C" w:rsidP="0062523F">
            <w:pPr>
              <w:spacing w:after="0" w:line="240" w:lineRule="auto"/>
              <w:rPr>
                <w:rFonts w:cs="Arial"/>
                <w:sz w:val="20"/>
                <w:szCs w:val="20"/>
              </w:rPr>
            </w:pPr>
            <w:r w:rsidRPr="00696E32">
              <w:rPr>
                <w:rFonts w:cs="Arial"/>
                <w:b/>
                <w:sz w:val="20"/>
                <w:szCs w:val="20"/>
              </w:rPr>
              <w:t>TEMA:   COMPETENCIA</w:t>
            </w:r>
          </w:p>
        </w:tc>
        <w:tc>
          <w:tcPr>
            <w:tcW w:w="5458" w:type="dxa"/>
            <w:gridSpan w:val="3"/>
            <w:shd w:val="clear" w:color="auto" w:fill="auto"/>
            <w:vAlign w:val="center"/>
          </w:tcPr>
          <w:p w14:paraId="43D63D45" w14:textId="77777777" w:rsidR="00275C5C" w:rsidRPr="00696E32" w:rsidRDefault="00275C5C" w:rsidP="0062523F">
            <w:pPr>
              <w:spacing w:after="0" w:line="240" w:lineRule="auto"/>
              <w:rPr>
                <w:rFonts w:cs="Arial"/>
                <w:b/>
                <w:bCs/>
                <w:sz w:val="20"/>
                <w:szCs w:val="20"/>
              </w:rPr>
            </w:pPr>
            <w:r w:rsidRPr="00696E32">
              <w:rPr>
                <w:rFonts w:cs="Arial"/>
                <w:b/>
                <w:bCs/>
                <w:sz w:val="20"/>
                <w:szCs w:val="20"/>
              </w:rPr>
              <w:t>MEDIO DIDACTICO: BALON</w:t>
            </w:r>
            <w:r>
              <w:rPr>
                <w:rFonts w:cs="Arial"/>
                <w:b/>
                <w:bCs/>
                <w:sz w:val="20"/>
                <w:szCs w:val="20"/>
              </w:rPr>
              <w:t xml:space="preserve"> TOPES</w:t>
            </w:r>
          </w:p>
        </w:tc>
      </w:tr>
      <w:tr w:rsidR="00275C5C" w:rsidRPr="00696E32" w14:paraId="660A0C91" w14:textId="77777777" w:rsidTr="0062523F">
        <w:trPr>
          <w:trHeight w:val="337"/>
        </w:trPr>
        <w:tc>
          <w:tcPr>
            <w:tcW w:w="10740" w:type="dxa"/>
            <w:gridSpan w:val="6"/>
            <w:shd w:val="clear" w:color="auto" w:fill="auto"/>
            <w:vAlign w:val="center"/>
          </w:tcPr>
          <w:p w14:paraId="56FA93EF" w14:textId="77777777" w:rsidR="00275C5C" w:rsidRPr="00696E32" w:rsidRDefault="00275C5C" w:rsidP="0062523F">
            <w:pPr>
              <w:spacing w:after="0" w:line="240" w:lineRule="auto"/>
              <w:rPr>
                <w:rFonts w:cs="Arial"/>
                <w:b/>
                <w:sz w:val="20"/>
                <w:szCs w:val="20"/>
              </w:rPr>
            </w:pPr>
            <w:r w:rsidRPr="00696E32">
              <w:rPr>
                <w:rFonts w:cs="Arial"/>
                <w:b/>
                <w:sz w:val="20"/>
                <w:szCs w:val="20"/>
              </w:rPr>
              <w:t>OBJETIVO:  EVALUAR EL EQUIPO</w:t>
            </w:r>
          </w:p>
        </w:tc>
      </w:tr>
      <w:tr w:rsidR="00275C5C" w:rsidRPr="00696E32" w14:paraId="5ED82304" w14:textId="77777777" w:rsidTr="0062523F">
        <w:trPr>
          <w:trHeight w:val="315"/>
        </w:trPr>
        <w:tc>
          <w:tcPr>
            <w:tcW w:w="799" w:type="dxa"/>
            <w:shd w:val="clear" w:color="auto" w:fill="auto"/>
          </w:tcPr>
          <w:p w14:paraId="2A91013A" w14:textId="77777777" w:rsidR="00275C5C" w:rsidRPr="00696E32" w:rsidRDefault="00275C5C" w:rsidP="0062523F">
            <w:pPr>
              <w:spacing w:after="0" w:line="240" w:lineRule="auto"/>
              <w:rPr>
                <w:rFonts w:cs="Arial"/>
                <w:b/>
                <w:sz w:val="20"/>
                <w:szCs w:val="20"/>
              </w:rPr>
            </w:pPr>
          </w:p>
          <w:p w14:paraId="17E8CCCA" w14:textId="77777777" w:rsidR="00275C5C" w:rsidRPr="00696E32" w:rsidRDefault="00275C5C" w:rsidP="0062523F">
            <w:pPr>
              <w:spacing w:after="0" w:line="240" w:lineRule="auto"/>
              <w:rPr>
                <w:rFonts w:cs="Arial"/>
                <w:b/>
                <w:sz w:val="20"/>
                <w:szCs w:val="20"/>
              </w:rPr>
            </w:pPr>
            <w:r w:rsidRPr="00696E32">
              <w:rPr>
                <w:rFonts w:cs="Arial"/>
                <w:b/>
                <w:sz w:val="20"/>
                <w:szCs w:val="20"/>
              </w:rPr>
              <w:t>FASE</w:t>
            </w:r>
          </w:p>
          <w:p w14:paraId="59051622" w14:textId="77777777" w:rsidR="00275C5C" w:rsidRPr="00696E32" w:rsidRDefault="00275C5C" w:rsidP="0062523F">
            <w:pPr>
              <w:spacing w:after="0" w:line="240" w:lineRule="auto"/>
              <w:rPr>
                <w:rFonts w:cs="Arial"/>
                <w:b/>
                <w:sz w:val="20"/>
                <w:szCs w:val="20"/>
              </w:rPr>
            </w:pPr>
          </w:p>
        </w:tc>
        <w:tc>
          <w:tcPr>
            <w:tcW w:w="4696" w:type="dxa"/>
            <w:gridSpan w:val="3"/>
            <w:shd w:val="clear" w:color="auto" w:fill="auto"/>
          </w:tcPr>
          <w:p w14:paraId="332EEB65" w14:textId="77777777" w:rsidR="00275C5C" w:rsidRPr="00696E32" w:rsidRDefault="00275C5C" w:rsidP="0062523F">
            <w:pPr>
              <w:spacing w:after="0" w:line="240" w:lineRule="auto"/>
              <w:jc w:val="center"/>
              <w:rPr>
                <w:rFonts w:cs="Arial"/>
                <w:b/>
                <w:sz w:val="20"/>
                <w:szCs w:val="20"/>
              </w:rPr>
            </w:pPr>
          </w:p>
          <w:p w14:paraId="2A0961C0"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DESCRIPCION DE LA ACTIVIDAD</w:t>
            </w:r>
          </w:p>
        </w:tc>
        <w:tc>
          <w:tcPr>
            <w:tcW w:w="2977" w:type="dxa"/>
            <w:shd w:val="clear" w:color="auto" w:fill="auto"/>
          </w:tcPr>
          <w:p w14:paraId="44F7D758" w14:textId="77777777" w:rsidR="00275C5C" w:rsidRPr="00696E32" w:rsidRDefault="00275C5C" w:rsidP="0062523F">
            <w:pPr>
              <w:spacing w:after="0" w:line="240" w:lineRule="auto"/>
              <w:jc w:val="center"/>
              <w:rPr>
                <w:rFonts w:cs="Arial"/>
                <w:b/>
                <w:sz w:val="20"/>
                <w:szCs w:val="20"/>
              </w:rPr>
            </w:pPr>
          </w:p>
          <w:p w14:paraId="730D279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EVIDENCIA FOTOGRAFICA</w:t>
            </w:r>
          </w:p>
        </w:tc>
        <w:tc>
          <w:tcPr>
            <w:tcW w:w="2268" w:type="dxa"/>
            <w:shd w:val="clear" w:color="auto" w:fill="auto"/>
          </w:tcPr>
          <w:p w14:paraId="5AB44616" w14:textId="77777777" w:rsidR="00275C5C" w:rsidRPr="00696E32" w:rsidRDefault="00275C5C" w:rsidP="0062523F">
            <w:pPr>
              <w:spacing w:after="0" w:line="240" w:lineRule="auto"/>
              <w:jc w:val="center"/>
              <w:rPr>
                <w:rFonts w:cs="Arial"/>
                <w:b/>
                <w:sz w:val="20"/>
                <w:szCs w:val="20"/>
              </w:rPr>
            </w:pPr>
          </w:p>
          <w:p w14:paraId="50F1946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DOSIFICACIÓN</w:t>
            </w:r>
          </w:p>
        </w:tc>
      </w:tr>
      <w:tr w:rsidR="00275C5C" w:rsidRPr="00696E32" w14:paraId="7968FC62" w14:textId="77777777" w:rsidTr="0062523F">
        <w:trPr>
          <w:trHeight w:val="1888"/>
        </w:trPr>
        <w:tc>
          <w:tcPr>
            <w:tcW w:w="799" w:type="dxa"/>
            <w:shd w:val="clear" w:color="auto" w:fill="auto"/>
          </w:tcPr>
          <w:p w14:paraId="24C42F3D" w14:textId="77777777" w:rsidR="00275C5C" w:rsidRPr="00696E32" w:rsidRDefault="00275C5C" w:rsidP="0062523F">
            <w:pPr>
              <w:spacing w:after="0" w:line="240" w:lineRule="auto"/>
              <w:rPr>
                <w:rFonts w:cs="Arial"/>
                <w:b/>
                <w:sz w:val="20"/>
                <w:szCs w:val="20"/>
              </w:rPr>
            </w:pPr>
          </w:p>
          <w:p w14:paraId="15550863" w14:textId="77777777" w:rsidR="00275C5C" w:rsidRPr="00696E32" w:rsidRDefault="00275C5C" w:rsidP="0062523F">
            <w:pPr>
              <w:spacing w:after="0" w:line="240" w:lineRule="auto"/>
              <w:rPr>
                <w:rFonts w:cs="Arial"/>
                <w:b/>
                <w:sz w:val="20"/>
                <w:szCs w:val="20"/>
              </w:rPr>
            </w:pPr>
          </w:p>
          <w:p w14:paraId="7A2F6D8B"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088A547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3DD6896F"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6A63300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7A35778B"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7037FFE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2F6092FD"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26F3C090" w14:textId="77777777" w:rsidR="00275C5C" w:rsidRPr="00696E32" w:rsidRDefault="00275C5C" w:rsidP="0062523F">
            <w:pPr>
              <w:pStyle w:val="NormalWeb"/>
              <w:rPr>
                <w:rFonts w:ascii="Calibri" w:hAnsi="Calibri" w:cs="Arial"/>
                <w:sz w:val="20"/>
                <w:szCs w:val="20"/>
                <w:lang w:val="es-CO"/>
              </w:rPr>
            </w:pPr>
          </w:p>
          <w:p w14:paraId="702F272E" w14:textId="77777777" w:rsidR="00275C5C" w:rsidRPr="00696E32" w:rsidRDefault="00275C5C" w:rsidP="0062523F">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MOVILIDAD ARTICULAR PREVENCION DE LESIONES</w:t>
            </w:r>
          </w:p>
          <w:p w14:paraId="5BFF0BDE" w14:textId="77777777" w:rsidR="00275C5C" w:rsidRPr="00696E32" w:rsidRDefault="00275C5C" w:rsidP="0062523F">
            <w:pPr>
              <w:pStyle w:val="NormalWeb"/>
              <w:rPr>
                <w:rFonts w:ascii="Calibri" w:hAnsi="Calibri" w:cs="Arial"/>
                <w:sz w:val="20"/>
                <w:szCs w:val="20"/>
                <w:lang w:val="es-CO"/>
              </w:rPr>
            </w:pPr>
          </w:p>
          <w:p w14:paraId="62771CBD" w14:textId="77777777" w:rsidR="00275C5C" w:rsidRPr="00696E32" w:rsidRDefault="00275C5C" w:rsidP="0062523F">
            <w:pPr>
              <w:pStyle w:val="NormalWeb"/>
              <w:rPr>
                <w:rFonts w:ascii="Calibri" w:hAnsi="Calibri" w:cs="Arial"/>
                <w:sz w:val="20"/>
                <w:szCs w:val="20"/>
                <w:lang w:val="es-CO"/>
              </w:rPr>
            </w:pPr>
          </w:p>
          <w:p w14:paraId="0E965761" w14:textId="77777777" w:rsidR="00275C5C" w:rsidRPr="00696E32" w:rsidRDefault="00275C5C" w:rsidP="0062523F">
            <w:pPr>
              <w:pStyle w:val="NormalWeb"/>
              <w:rPr>
                <w:rFonts w:ascii="Calibri" w:hAnsi="Calibri" w:cs="Arial"/>
                <w:sz w:val="20"/>
                <w:szCs w:val="20"/>
                <w:lang w:val="es-CO"/>
              </w:rPr>
            </w:pPr>
          </w:p>
          <w:p w14:paraId="38A2DA1D" w14:textId="77777777" w:rsidR="00275C5C" w:rsidRDefault="00275C5C" w:rsidP="0062523F">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 xml:space="preserve">CALENTAMIENTO </w:t>
            </w:r>
          </w:p>
          <w:p w14:paraId="5A965503" w14:textId="77777777" w:rsidR="00275C5C" w:rsidRPr="00696E32" w:rsidRDefault="00275C5C" w:rsidP="0062523F">
            <w:pPr>
              <w:pStyle w:val="NormalWeb"/>
              <w:ind w:left="1620"/>
              <w:rPr>
                <w:rFonts w:ascii="Calibri" w:hAnsi="Calibri" w:cs="Arial"/>
                <w:sz w:val="20"/>
                <w:szCs w:val="20"/>
                <w:lang w:val="es-CO"/>
              </w:rPr>
            </w:pPr>
            <w:r>
              <w:rPr>
                <w:rFonts w:ascii="Calibri" w:hAnsi="Calibri" w:cs="Arial"/>
                <w:sz w:val="20"/>
                <w:szCs w:val="20"/>
                <w:lang w:val="es-CO"/>
              </w:rPr>
              <w:t xml:space="preserve">Trabajos coordinativos con topes </w:t>
            </w:r>
          </w:p>
        </w:tc>
        <w:tc>
          <w:tcPr>
            <w:tcW w:w="2977" w:type="dxa"/>
            <w:shd w:val="clear" w:color="auto" w:fill="auto"/>
          </w:tcPr>
          <w:p w14:paraId="5448430F" w14:textId="77777777" w:rsidR="00275C5C" w:rsidRPr="00696E32" w:rsidRDefault="00275C5C" w:rsidP="0062523F">
            <w:pPr>
              <w:jc w:val="center"/>
              <w:rPr>
                <w:rFonts w:cs="Arial"/>
                <w:sz w:val="20"/>
                <w:szCs w:val="20"/>
              </w:rPr>
            </w:pPr>
          </w:p>
          <w:p w14:paraId="734170A9" w14:textId="49CF8888" w:rsidR="00275C5C" w:rsidRPr="00696E32" w:rsidRDefault="00C32842" w:rsidP="0062523F">
            <w:pPr>
              <w:rPr>
                <w:rFonts w:cs="Arial"/>
                <w:sz w:val="20"/>
                <w:szCs w:val="20"/>
              </w:rPr>
            </w:pPr>
            <w:r>
              <w:rPr>
                <w:rFonts w:cs="Arial"/>
                <w:noProof/>
                <w:sz w:val="20"/>
                <w:szCs w:val="20"/>
              </w:rPr>
              <w:drawing>
                <wp:inline distT="0" distB="0" distL="0" distR="0" wp14:anchorId="75994992" wp14:editId="1CAB44B4">
                  <wp:extent cx="1369060" cy="1777437"/>
                  <wp:effectExtent l="0" t="0" r="2540" b="0"/>
                  <wp:docPr id="199907616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1395212" cy="1811390"/>
                          </a:xfrm>
                          <a:prstGeom prst="rect">
                            <a:avLst/>
                          </a:prstGeom>
                          <a:noFill/>
                        </pic:spPr>
                      </pic:pic>
                    </a:graphicData>
                  </a:graphic>
                </wp:inline>
              </w:drawing>
            </w:r>
          </w:p>
          <w:p w14:paraId="308BF7E9" w14:textId="77777777" w:rsidR="00275C5C" w:rsidRPr="00696E32" w:rsidRDefault="00275C5C" w:rsidP="0062523F">
            <w:pPr>
              <w:rPr>
                <w:rFonts w:cs="Arial"/>
                <w:sz w:val="20"/>
                <w:szCs w:val="20"/>
              </w:rPr>
            </w:pPr>
          </w:p>
          <w:p w14:paraId="04B26A82" w14:textId="77777777" w:rsidR="00275C5C" w:rsidRPr="00696E32" w:rsidRDefault="00275C5C" w:rsidP="0062523F">
            <w:pPr>
              <w:rPr>
                <w:rFonts w:cs="Arial"/>
                <w:sz w:val="20"/>
                <w:szCs w:val="20"/>
              </w:rPr>
            </w:pPr>
          </w:p>
          <w:p w14:paraId="4BACADEE" w14:textId="77777777" w:rsidR="00275C5C" w:rsidRPr="00696E32" w:rsidRDefault="00275C5C" w:rsidP="0062523F">
            <w:pPr>
              <w:rPr>
                <w:rFonts w:cs="Arial"/>
                <w:sz w:val="20"/>
                <w:szCs w:val="20"/>
              </w:rPr>
            </w:pPr>
          </w:p>
          <w:p w14:paraId="3A995FD9" w14:textId="68FF33AE" w:rsidR="00275C5C" w:rsidRPr="00696E32" w:rsidRDefault="00275C5C" w:rsidP="0062523F">
            <w:pPr>
              <w:jc w:val="center"/>
              <w:rPr>
                <w:rFonts w:cs="Arial"/>
                <w:sz w:val="20"/>
                <w:szCs w:val="20"/>
              </w:rPr>
            </w:pPr>
          </w:p>
        </w:tc>
        <w:tc>
          <w:tcPr>
            <w:tcW w:w="2268" w:type="dxa"/>
            <w:shd w:val="clear" w:color="auto" w:fill="auto"/>
          </w:tcPr>
          <w:p w14:paraId="28FEE040" w14:textId="77777777" w:rsidR="00275C5C" w:rsidRPr="00696E32" w:rsidRDefault="00275C5C" w:rsidP="0062523F">
            <w:pPr>
              <w:spacing w:after="0" w:line="240" w:lineRule="auto"/>
              <w:rPr>
                <w:rFonts w:cs="Arial"/>
                <w:bCs/>
                <w:sz w:val="20"/>
                <w:szCs w:val="20"/>
              </w:rPr>
            </w:pPr>
          </w:p>
          <w:p w14:paraId="54EDB79D" w14:textId="77777777" w:rsidR="00275C5C" w:rsidRPr="00696E32" w:rsidRDefault="00275C5C" w:rsidP="0062523F">
            <w:pPr>
              <w:spacing w:after="0" w:line="240" w:lineRule="auto"/>
              <w:rPr>
                <w:rFonts w:cs="Arial"/>
                <w:bCs/>
                <w:sz w:val="20"/>
                <w:szCs w:val="20"/>
              </w:rPr>
            </w:pPr>
          </w:p>
          <w:p w14:paraId="3EA9DD00" w14:textId="77777777" w:rsidR="00275C5C" w:rsidRPr="00696E32" w:rsidRDefault="00275C5C" w:rsidP="0062523F">
            <w:pPr>
              <w:spacing w:after="0" w:line="240" w:lineRule="auto"/>
              <w:rPr>
                <w:rFonts w:cs="Arial"/>
                <w:bCs/>
                <w:sz w:val="20"/>
                <w:szCs w:val="20"/>
              </w:rPr>
            </w:pPr>
            <w:r w:rsidRPr="00696E32">
              <w:rPr>
                <w:rFonts w:cs="Arial"/>
                <w:bCs/>
                <w:sz w:val="20"/>
                <w:szCs w:val="20"/>
              </w:rPr>
              <w:t>15 MINUTOS</w:t>
            </w:r>
          </w:p>
          <w:p w14:paraId="1590101C" w14:textId="77777777" w:rsidR="00275C5C" w:rsidRPr="00696E32" w:rsidRDefault="00275C5C" w:rsidP="0062523F">
            <w:pPr>
              <w:rPr>
                <w:rFonts w:cs="Arial"/>
                <w:sz w:val="20"/>
                <w:szCs w:val="20"/>
              </w:rPr>
            </w:pPr>
          </w:p>
          <w:p w14:paraId="52C6C41C" w14:textId="77777777" w:rsidR="00275C5C" w:rsidRPr="00696E32" w:rsidRDefault="00275C5C" w:rsidP="0062523F">
            <w:pPr>
              <w:rPr>
                <w:rFonts w:cs="Arial"/>
                <w:sz w:val="20"/>
                <w:szCs w:val="20"/>
              </w:rPr>
            </w:pPr>
          </w:p>
          <w:p w14:paraId="2E5E3A05" w14:textId="77777777" w:rsidR="00275C5C" w:rsidRPr="00696E32" w:rsidRDefault="00275C5C" w:rsidP="0062523F">
            <w:pPr>
              <w:rPr>
                <w:rFonts w:cs="Arial"/>
                <w:sz w:val="20"/>
                <w:szCs w:val="20"/>
              </w:rPr>
            </w:pPr>
          </w:p>
          <w:p w14:paraId="6FE48F1B" w14:textId="77777777" w:rsidR="00275C5C" w:rsidRPr="00696E32" w:rsidRDefault="00275C5C" w:rsidP="0062523F">
            <w:pPr>
              <w:rPr>
                <w:rFonts w:cs="Arial"/>
                <w:sz w:val="20"/>
                <w:szCs w:val="20"/>
              </w:rPr>
            </w:pPr>
          </w:p>
          <w:p w14:paraId="2E52EEFA" w14:textId="77777777" w:rsidR="00275C5C" w:rsidRPr="00696E32" w:rsidRDefault="00275C5C" w:rsidP="0062523F">
            <w:pPr>
              <w:rPr>
                <w:rFonts w:cs="Arial"/>
                <w:sz w:val="20"/>
                <w:szCs w:val="20"/>
              </w:rPr>
            </w:pPr>
          </w:p>
          <w:p w14:paraId="3EA6C383" w14:textId="77777777" w:rsidR="00275C5C" w:rsidRPr="00696E32" w:rsidRDefault="00275C5C" w:rsidP="0062523F">
            <w:pPr>
              <w:rPr>
                <w:rFonts w:cs="Arial"/>
                <w:sz w:val="20"/>
                <w:szCs w:val="20"/>
              </w:rPr>
            </w:pPr>
          </w:p>
          <w:p w14:paraId="1EA75880" w14:textId="77777777" w:rsidR="00275C5C" w:rsidRPr="00696E32" w:rsidRDefault="00275C5C" w:rsidP="0062523F">
            <w:pPr>
              <w:rPr>
                <w:rFonts w:cs="Arial"/>
                <w:sz w:val="20"/>
                <w:szCs w:val="20"/>
              </w:rPr>
            </w:pPr>
          </w:p>
          <w:p w14:paraId="14FAED29" w14:textId="77777777" w:rsidR="00275C5C" w:rsidRPr="00696E32" w:rsidRDefault="00275C5C" w:rsidP="0062523F">
            <w:pPr>
              <w:rPr>
                <w:rFonts w:cs="Arial"/>
                <w:sz w:val="20"/>
                <w:szCs w:val="20"/>
              </w:rPr>
            </w:pPr>
            <w:r w:rsidRPr="00696E32">
              <w:rPr>
                <w:rFonts w:cs="Arial"/>
                <w:sz w:val="20"/>
                <w:szCs w:val="20"/>
              </w:rPr>
              <w:t>15 MINUTOS</w:t>
            </w:r>
          </w:p>
        </w:tc>
      </w:tr>
      <w:tr w:rsidR="00275C5C" w:rsidRPr="00696E32" w14:paraId="3D6DC4BC" w14:textId="77777777" w:rsidTr="0062523F">
        <w:trPr>
          <w:trHeight w:val="579"/>
        </w:trPr>
        <w:tc>
          <w:tcPr>
            <w:tcW w:w="799" w:type="dxa"/>
            <w:shd w:val="clear" w:color="auto" w:fill="auto"/>
          </w:tcPr>
          <w:p w14:paraId="4BA7282C" w14:textId="77777777" w:rsidR="00275C5C" w:rsidRPr="00696E32" w:rsidRDefault="00275C5C" w:rsidP="0062523F">
            <w:pPr>
              <w:spacing w:after="0" w:line="240" w:lineRule="auto"/>
              <w:rPr>
                <w:rFonts w:cs="Arial"/>
                <w:b/>
                <w:sz w:val="20"/>
                <w:szCs w:val="20"/>
              </w:rPr>
            </w:pPr>
          </w:p>
          <w:p w14:paraId="66BD0177" w14:textId="77777777" w:rsidR="00275C5C" w:rsidRPr="00696E32" w:rsidRDefault="00275C5C" w:rsidP="0062523F">
            <w:pPr>
              <w:spacing w:after="0" w:line="240" w:lineRule="auto"/>
              <w:rPr>
                <w:rFonts w:cs="Arial"/>
                <w:b/>
                <w:sz w:val="20"/>
                <w:szCs w:val="20"/>
              </w:rPr>
            </w:pPr>
          </w:p>
          <w:p w14:paraId="7BEE1821" w14:textId="77777777" w:rsidR="00275C5C" w:rsidRPr="00696E32" w:rsidRDefault="00275C5C" w:rsidP="0062523F">
            <w:pPr>
              <w:spacing w:after="0" w:line="240" w:lineRule="auto"/>
              <w:rPr>
                <w:rFonts w:cs="Arial"/>
                <w:b/>
                <w:sz w:val="20"/>
                <w:szCs w:val="20"/>
              </w:rPr>
            </w:pPr>
          </w:p>
          <w:p w14:paraId="7820AB6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185BE97B"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w:t>
            </w:r>
          </w:p>
          <w:p w14:paraId="1918D88C"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69382390"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T</w:t>
            </w:r>
          </w:p>
          <w:p w14:paraId="29B927B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R</w:t>
            </w:r>
          </w:p>
          <w:p w14:paraId="3F34D67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691393C6"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2F191442" w14:textId="77777777" w:rsidR="00275C5C" w:rsidRPr="00696E32" w:rsidRDefault="00275C5C" w:rsidP="0062523F">
            <w:pPr>
              <w:pStyle w:val="NormalWeb"/>
              <w:spacing w:after="0"/>
              <w:ind w:left="855"/>
              <w:rPr>
                <w:rFonts w:ascii="Calibri" w:hAnsi="Calibri"/>
                <w:sz w:val="20"/>
                <w:szCs w:val="20"/>
                <w:lang w:val="es-CO"/>
              </w:rPr>
            </w:pPr>
          </w:p>
          <w:p w14:paraId="702AEF15"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3A22E0EE"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671BDE4E" w14:textId="77777777" w:rsidR="00275C5C" w:rsidRPr="00696E32" w:rsidRDefault="00275C5C" w:rsidP="0062523F">
            <w:pPr>
              <w:pStyle w:val="NormalWeb"/>
              <w:spacing w:before="0" w:beforeAutospacing="0" w:after="0" w:afterAutospacing="0"/>
              <w:rPr>
                <w:rFonts w:ascii="Calibri" w:hAnsi="Calibri"/>
                <w:b/>
                <w:bCs/>
                <w:sz w:val="20"/>
                <w:szCs w:val="20"/>
                <w:lang w:val="es-CO"/>
              </w:rPr>
            </w:pPr>
            <w:r w:rsidRPr="00696E32">
              <w:rPr>
                <w:rFonts w:ascii="Calibri" w:hAnsi="Calibri"/>
                <w:b/>
                <w:bCs/>
                <w:sz w:val="20"/>
                <w:szCs w:val="20"/>
                <w:lang w:val="es-CO"/>
              </w:rPr>
              <w:t xml:space="preserve">         COMPETENCIA</w:t>
            </w:r>
          </w:p>
          <w:p w14:paraId="332C39FE"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42B98F14" w14:textId="77777777" w:rsidR="00275C5C" w:rsidRPr="00696E32" w:rsidRDefault="00275C5C" w:rsidP="0062523F">
            <w:pPr>
              <w:pStyle w:val="NormalWeb"/>
              <w:spacing w:before="0" w:beforeAutospacing="0" w:after="0" w:afterAutospacing="0"/>
              <w:ind w:left="855"/>
              <w:rPr>
                <w:rFonts w:ascii="Calibri" w:hAnsi="Calibri"/>
                <w:b/>
                <w:bCs/>
                <w:sz w:val="20"/>
                <w:szCs w:val="20"/>
                <w:lang w:val="es-CO"/>
              </w:rPr>
            </w:pPr>
            <w:r w:rsidRPr="00696E32">
              <w:rPr>
                <w:rFonts w:ascii="Calibri" w:hAnsi="Calibri"/>
                <w:b/>
                <w:bCs/>
                <w:sz w:val="20"/>
                <w:szCs w:val="20"/>
                <w:lang w:val="es-CO"/>
              </w:rPr>
              <w:t xml:space="preserve"> </w:t>
            </w:r>
          </w:p>
        </w:tc>
        <w:tc>
          <w:tcPr>
            <w:tcW w:w="2977" w:type="dxa"/>
            <w:shd w:val="clear" w:color="auto" w:fill="auto"/>
          </w:tcPr>
          <w:p w14:paraId="63B2C8E2" w14:textId="77777777" w:rsidR="00275C5C" w:rsidRPr="00696E32" w:rsidRDefault="00275C5C" w:rsidP="0062523F">
            <w:pPr>
              <w:rPr>
                <w:rFonts w:cs="Arial"/>
                <w:sz w:val="20"/>
                <w:szCs w:val="20"/>
              </w:rPr>
            </w:pPr>
          </w:p>
          <w:p w14:paraId="5CD15F0A" w14:textId="30971A76" w:rsidR="00275C5C" w:rsidRPr="00696E32" w:rsidRDefault="009A1278" w:rsidP="0062523F">
            <w:pPr>
              <w:rPr>
                <w:rFonts w:cs="Arial"/>
                <w:sz w:val="20"/>
                <w:szCs w:val="20"/>
              </w:rPr>
            </w:pPr>
            <w:r>
              <w:rPr>
                <w:rFonts w:cs="Arial"/>
                <w:noProof/>
                <w:sz w:val="20"/>
                <w:szCs w:val="20"/>
              </w:rPr>
              <w:drawing>
                <wp:inline distT="0" distB="0" distL="0" distR="0" wp14:anchorId="507D8F3A" wp14:editId="542D4129">
                  <wp:extent cx="1209565" cy="1352412"/>
                  <wp:effectExtent l="0" t="0" r="0" b="635"/>
                  <wp:docPr id="17184920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23626" cy="1368134"/>
                          </a:xfrm>
                          <a:prstGeom prst="rect">
                            <a:avLst/>
                          </a:prstGeom>
                          <a:noFill/>
                        </pic:spPr>
                      </pic:pic>
                    </a:graphicData>
                  </a:graphic>
                </wp:inline>
              </w:drawing>
            </w:r>
          </w:p>
        </w:tc>
        <w:tc>
          <w:tcPr>
            <w:tcW w:w="2268" w:type="dxa"/>
            <w:shd w:val="clear" w:color="auto" w:fill="auto"/>
          </w:tcPr>
          <w:p w14:paraId="6737F3C6" w14:textId="77777777" w:rsidR="00275C5C" w:rsidRPr="00696E32" w:rsidRDefault="00275C5C" w:rsidP="0062523F">
            <w:pPr>
              <w:spacing w:after="0" w:line="240" w:lineRule="auto"/>
              <w:rPr>
                <w:rFonts w:cs="Arial"/>
                <w:b/>
                <w:bCs/>
                <w:sz w:val="20"/>
                <w:szCs w:val="20"/>
              </w:rPr>
            </w:pPr>
          </w:p>
          <w:p w14:paraId="688FD768" w14:textId="77777777" w:rsidR="00275C5C" w:rsidRPr="00696E32" w:rsidRDefault="00275C5C" w:rsidP="0062523F">
            <w:pPr>
              <w:spacing w:after="0" w:line="240" w:lineRule="auto"/>
              <w:rPr>
                <w:rFonts w:cs="Arial"/>
                <w:sz w:val="20"/>
                <w:szCs w:val="20"/>
              </w:rPr>
            </w:pPr>
          </w:p>
          <w:p w14:paraId="7147A0DF" w14:textId="77777777" w:rsidR="00275C5C" w:rsidRPr="00696E32" w:rsidRDefault="00275C5C" w:rsidP="0062523F">
            <w:pPr>
              <w:spacing w:after="0" w:line="240" w:lineRule="auto"/>
              <w:rPr>
                <w:rFonts w:cs="Arial"/>
                <w:sz w:val="20"/>
                <w:szCs w:val="20"/>
              </w:rPr>
            </w:pPr>
          </w:p>
          <w:p w14:paraId="63F38106" w14:textId="77777777" w:rsidR="00275C5C" w:rsidRPr="00696E32" w:rsidRDefault="00275C5C" w:rsidP="0062523F">
            <w:pPr>
              <w:spacing w:after="0" w:line="240" w:lineRule="auto"/>
              <w:rPr>
                <w:rFonts w:cs="Arial"/>
                <w:sz w:val="20"/>
                <w:szCs w:val="20"/>
              </w:rPr>
            </w:pPr>
          </w:p>
          <w:p w14:paraId="0FA9A052" w14:textId="77777777" w:rsidR="00275C5C" w:rsidRPr="00696E32" w:rsidRDefault="00275C5C" w:rsidP="0062523F">
            <w:pPr>
              <w:spacing w:after="0" w:line="240" w:lineRule="auto"/>
              <w:rPr>
                <w:rFonts w:cs="Arial"/>
                <w:sz w:val="20"/>
                <w:szCs w:val="20"/>
              </w:rPr>
            </w:pPr>
          </w:p>
          <w:p w14:paraId="797814CB" w14:textId="77777777" w:rsidR="00275C5C" w:rsidRPr="00696E32" w:rsidRDefault="00275C5C" w:rsidP="0062523F">
            <w:pPr>
              <w:spacing w:after="0" w:line="240" w:lineRule="auto"/>
              <w:rPr>
                <w:rFonts w:cs="Arial"/>
                <w:sz w:val="20"/>
                <w:szCs w:val="20"/>
              </w:rPr>
            </w:pPr>
            <w:r w:rsidRPr="00696E32">
              <w:rPr>
                <w:rFonts w:cs="Arial"/>
                <w:sz w:val="20"/>
                <w:szCs w:val="20"/>
              </w:rPr>
              <w:t>80 MINUTOS</w:t>
            </w:r>
          </w:p>
          <w:p w14:paraId="0EC2B9FE" w14:textId="77777777" w:rsidR="00275C5C" w:rsidRPr="00696E32" w:rsidRDefault="00275C5C" w:rsidP="0062523F">
            <w:pPr>
              <w:spacing w:after="0" w:line="240" w:lineRule="auto"/>
              <w:rPr>
                <w:rFonts w:cs="Arial"/>
                <w:sz w:val="20"/>
                <w:szCs w:val="20"/>
              </w:rPr>
            </w:pPr>
          </w:p>
          <w:p w14:paraId="5F65FDB1" w14:textId="77777777" w:rsidR="00275C5C" w:rsidRPr="00696E32" w:rsidRDefault="00275C5C" w:rsidP="0062523F">
            <w:pPr>
              <w:spacing w:after="0" w:line="240" w:lineRule="auto"/>
              <w:rPr>
                <w:rFonts w:cs="Arial"/>
                <w:sz w:val="20"/>
                <w:szCs w:val="20"/>
              </w:rPr>
            </w:pPr>
          </w:p>
          <w:p w14:paraId="66C266E2" w14:textId="77777777" w:rsidR="00275C5C" w:rsidRPr="00696E32" w:rsidRDefault="00275C5C" w:rsidP="0062523F">
            <w:pPr>
              <w:spacing w:after="0" w:line="240" w:lineRule="auto"/>
              <w:rPr>
                <w:rFonts w:cs="Arial"/>
                <w:sz w:val="20"/>
                <w:szCs w:val="20"/>
              </w:rPr>
            </w:pPr>
          </w:p>
          <w:p w14:paraId="4AF1E868" w14:textId="77777777" w:rsidR="00275C5C" w:rsidRPr="00696E32" w:rsidRDefault="00275C5C" w:rsidP="0062523F">
            <w:pPr>
              <w:spacing w:after="0" w:line="240" w:lineRule="auto"/>
              <w:rPr>
                <w:rFonts w:cs="Arial"/>
                <w:sz w:val="20"/>
                <w:szCs w:val="20"/>
              </w:rPr>
            </w:pPr>
          </w:p>
        </w:tc>
      </w:tr>
      <w:tr w:rsidR="00275C5C" w:rsidRPr="00696E32" w14:paraId="4E5E4FA9" w14:textId="77777777" w:rsidTr="0062523F">
        <w:trPr>
          <w:trHeight w:val="1888"/>
        </w:trPr>
        <w:tc>
          <w:tcPr>
            <w:tcW w:w="799" w:type="dxa"/>
            <w:shd w:val="clear" w:color="auto" w:fill="auto"/>
          </w:tcPr>
          <w:p w14:paraId="372129CD" w14:textId="77777777" w:rsidR="00275C5C" w:rsidRPr="00696E32" w:rsidRDefault="00275C5C" w:rsidP="0062523F">
            <w:pPr>
              <w:spacing w:after="0" w:line="240" w:lineRule="auto"/>
              <w:rPr>
                <w:rFonts w:cs="Arial"/>
                <w:b/>
                <w:sz w:val="20"/>
                <w:szCs w:val="20"/>
              </w:rPr>
            </w:pPr>
          </w:p>
          <w:p w14:paraId="0E4D7E95" w14:textId="77777777" w:rsidR="00275C5C" w:rsidRPr="00696E32" w:rsidRDefault="00275C5C" w:rsidP="0062523F">
            <w:pPr>
              <w:spacing w:after="0" w:line="240" w:lineRule="auto"/>
              <w:rPr>
                <w:rFonts w:cs="Arial"/>
                <w:b/>
                <w:sz w:val="20"/>
                <w:szCs w:val="20"/>
              </w:rPr>
            </w:pPr>
          </w:p>
          <w:p w14:paraId="4DFDDD30" w14:textId="77777777" w:rsidR="00275C5C" w:rsidRPr="00696E32" w:rsidRDefault="00275C5C" w:rsidP="0062523F">
            <w:pPr>
              <w:spacing w:after="0" w:line="240" w:lineRule="auto"/>
              <w:rPr>
                <w:rFonts w:cs="Arial"/>
                <w:b/>
                <w:sz w:val="20"/>
                <w:szCs w:val="20"/>
              </w:rPr>
            </w:pPr>
          </w:p>
          <w:p w14:paraId="1F1B6A15"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F</w:t>
            </w:r>
          </w:p>
          <w:p w14:paraId="79C173D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0D8581C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55D183F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61C17E0A"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 xml:space="preserve">L </w:t>
            </w:r>
          </w:p>
        </w:tc>
        <w:tc>
          <w:tcPr>
            <w:tcW w:w="4696" w:type="dxa"/>
            <w:gridSpan w:val="3"/>
            <w:shd w:val="clear" w:color="auto" w:fill="auto"/>
          </w:tcPr>
          <w:p w14:paraId="570D2C82" w14:textId="77777777" w:rsidR="00275C5C" w:rsidRPr="00696E32" w:rsidRDefault="00275C5C" w:rsidP="0062523F">
            <w:pPr>
              <w:pStyle w:val="NormalWeb"/>
              <w:rPr>
                <w:rFonts w:ascii="Calibri" w:hAnsi="Calibri" w:cs="Arial"/>
                <w:sz w:val="20"/>
                <w:szCs w:val="20"/>
                <w:lang w:val="es-CO"/>
              </w:rPr>
            </w:pPr>
            <w:r w:rsidRPr="00696E32">
              <w:rPr>
                <w:rFonts w:ascii="Calibri" w:hAnsi="Calibri" w:cs="Arial"/>
                <w:sz w:val="20"/>
                <w:szCs w:val="20"/>
                <w:lang w:val="es-CO"/>
              </w:rPr>
              <w:t xml:space="preserve"> </w:t>
            </w:r>
          </w:p>
          <w:p w14:paraId="2F716021" w14:textId="77777777" w:rsidR="00275C5C" w:rsidRPr="00696E32" w:rsidRDefault="00275C5C" w:rsidP="0062523F">
            <w:pPr>
              <w:pStyle w:val="NormalWeb"/>
              <w:ind w:left="720"/>
              <w:rPr>
                <w:rFonts w:ascii="Calibri" w:hAnsi="Calibri" w:cs="Arial"/>
                <w:sz w:val="20"/>
                <w:szCs w:val="20"/>
                <w:lang w:val="es-CO"/>
              </w:rPr>
            </w:pPr>
          </w:p>
          <w:p w14:paraId="2B8190DB" w14:textId="77777777" w:rsidR="00275C5C" w:rsidRPr="00696E32" w:rsidRDefault="00275C5C" w:rsidP="0062523F">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 xml:space="preserve">Charla técnica </w:t>
            </w:r>
          </w:p>
          <w:p w14:paraId="249EE43F" w14:textId="77777777" w:rsidR="00275C5C" w:rsidRPr="00696E32" w:rsidRDefault="00275C5C" w:rsidP="0062523F">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Estiramiento</w:t>
            </w:r>
          </w:p>
          <w:p w14:paraId="7EA711AF" w14:textId="77777777" w:rsidR="00275C5C" w:rsidRPr="00696E32" w:rsidRDefault="00275C5C" w:rsidP="0062523F">
            <w:pPr>
              <w:pStyle w:val="NormalWeb"/>
              <w:rPr>
                <w:rFonts w:ascii="Calibri" w:hAnsi="Calibri" w:cs="Arial"/>
                <w:sz w:val="20"/>
                <w:szCs w:val="20"/>
                <w:lang w:val="es-CO"/>
              </w:rPr>
            </w:pPr>
          </w:p>
          <w:p w14:paraId="6A5E6DBE" w14:textId="77777777" w:rsidR="00275C5C" w:rsidRPr="00696E32" w:rsidRDefault="00275C5C" w:rsidP="0062523F">
            <w:pPr>
              <w:pStyle w:val="Prrafodelista"/>
              <w:rPr>
                <w:rFonts w:cs="Arial"/>
                <w:sz w:val="20"/>
                <w:szCs w:val="20"/>
              </w:rPr>
            </w:pPr>
          </w:p>
          <w:p w14:paraId="43A505F0" w14:textId="77777777" w:rsidR="00275C5C" w:rsidRPr="00696E32" w:rsidRDefault="00275C5C" w:rsidP="0062523F">
            <w:pPr>
              <w:pStyle w:val="Prrafodelista"/>
              <w:rPr>
                <w:rFonts w:cs="Arial"/>
                <w:sz w:val="20"/>
                <w:szCs w:val="20"/>
              </w:rPr>
            </w:pPr>
          </w:p>
          <w:p w14:paraId="2CE1A1F4" w14:textId="77777777" w:rsidR="00275C5C" w:rsidRPr="00696E32" w:rsidRDefault="00275C5C" w:rsidP="0062523F">
            <w:pPr>
              <w:pStyle w:val="Prrafodelista"/>
              <w:rPr>
                <w:rFonts w:cs="Arial"/>
                <w:sz w:val="20"/>
                <w:szCs w:val="20"/>
              </w:rPr>
            </w:pPr>
          </w:p>
          <w:p w14:paraId="670ED858" w14:textId="77777777" w:rsidR="00275C5C" w:rsidRPr="00696E32" w:rsidRDefault="00275C5C" w:rsidP="0062523F">
            <w:pPr>
              <w:pStyle w:val="Prrafodelista"/>
              <w:rPr>
                <w:rFonts w:cs="Arial"/>
                <w:sz w:val="20"/>
                <w:szCs w:val="20"/>
              </w:rPr>
            </w:pPr>
          </w:p>
          <w:p w14:paraId="3F8E857B" w14:textId="77777777" w:rsidR="00275C5C" w:rsidRPr="00696E32" w:rsidRDefault="00275C5C" w:rsidP="0062523F">
            <w:pPr>
              <w:pStyle w:val="Prrafodelista"/>
              <w:rPr>
                <w:rFonts w:cs="Arial"/>
                <w:sz w:val="20"/>
                <w:szCs w:val="20"/>
              </w:rPr>
            </w:pPr>
          </w:p>
          <w:p w14:paraId="59A38D88" w14:textId="77777777" w:rsidR="00275C5C" w:rsidRPr="00696E32" w:rsidRDefault="00275C5C" w:rsidP="0062523F">
            <w:pPr>
              <w:pStyle w:val="NormalWeb"/>
              <w:rPr>
                <w:rFonts w:ascii="Calibri" w:hAnsi="Calibri" w:cs="Arial"/>
                <w:sz w:val="20"/>
                <w:szCs w:val="20"/>
                <w:lang w:val="es-CO"/>
              </w:rPr>
            </w:pPr>
          </w:p>
          <w:p w14:paraId="7279900A" w14:textId="77777777" w:rsidR="00275C5C" w:rsidRPr="00696E32" w:rsidRDefault="00275C5C" w:rsidP="0062523F">
            <w:pPr>
              <w:pStyle w:val="NormalWeb"/>
              <w:rPr>
                <w:rFonts w:ascii="Calibri" w:hAnsi="Calibri" w:cs="Arial"/>
                <w:sz w:val="20"/>
                <w:szCs w:val="20"/>
                <w:lang w:val="es-CO"/>
              </w:rPr>
            </w:pPr>
          </w:p>
          <w:p w14:paraId="3C97D694" w14:textId="77777777" w:rsidR="00275C5C" w:rsidRPr="00696E32" w:rsidRDefault="00275C5C" w:rsidP="0062523F">
            <w:pPr>
              <w:pStyle w:val="NormalWeb"/>
              <w:rPr>
                <w:rFonts w:ascii="Calibri" w:hAnsi="Calibri" w:cs="Arial"/>
                <w:sz w:val="20"/>
                <w:szCs w:val="20"/>
                <w:lang w:val="es-CO"/>
              </w:rPr>
            </w:pPr>
          </w:p>
        </w:tc>
        <w:tc>
          <w:tcPr>
            <w:tcW w:w="2977" w:type="dxa"/>
            <w:shd w:val="clear" w:color="auto" w:fill="auto"/>
          </w:tcPr>
          <w:p w14:paraId="280FCADA" w14:textId="77777777" w:rsidR="00275C5C" w:rsidRPr="00696E32" w:rsidRDefault="00275C5C" w:rsidP="0062523F">
            <w:pPr>
              <w:rPr>
                <w:rFonts w:cs="Arial"/>
                <w:sz w:val="20"/>
                <w:szCs w:val="20"/>
              </w:rPr>
            </w:pPr>
          </w:p>
          <w:p w14:paraId="00E5D3EF" w14:textId="77777777" w:rsidR="00275C5C" w:rsidRPr="00696E32" w:rsidRDefault="00275C5C" w:rsidP="0062523F">
            <w:pPr>
              <w:rPr>
                <w:rFonts w:cs="Arial"/>
                <w:sz w:val="20"/>
                <w:szCs w:val="20"/>
              </w:rPr>
            </w:pPr>
          </w:p>
          <w:p w14:paraId="0C0016EC" w14:textId="08010746" w:rsidR="00275C5C" w:rsidRPr="00696E32" w:rsidRDefault="007F1C62" w:rsidP="0062523F">
            <w:pPr>
              <w:jc w:val="center"/>
              <w:rPr>
                <w:rFonts w:cs="Arial"/>
                <w:sz w:val="20"/>
                <w:szCs w:val="20"/>
              </w:rPr>
            </w:pPr>
            <w:r>
              <w:rPr>
                <w:rFonts w:cs="Arial"/>
                <w:noProof/>
                <w:sz w:val="20"/>
                <w:szCs w:val="20"/>
              </w:rPr>
              <w:drawing>
                <wp:inline distT="0" distB="0" distL="0" distR="0" wp14:anchorId="76585FF1" wp14:editId="42637E00">
                  <wp:extent cx="1270635" cy="1694180"/>
                  <wp:effectExtent l="0" t="0" r="5715" b="1270"/>
                  <wp:docPr id="33024926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1276177" cy="1701569"/>
                          </a:xfrm>
                          <a:prstGeom prst="rect">
                            <a:avLst/>
                          </a:prstGeom>
                          <a:noFill/>
                        </pic:spPr>
                      </pic:pic>
                    </a:graphicData>
                  </a:graphic>
                </wp:inline>
              </w:drawing>
            </w:r>
          </w:p>
        </w:tc>
        <w:tc>
          <w:tcPr>
            <w:tcW w:w="2268" w:type="dxa"/>
            <w:shd w:val="clear" w:color="auto" w:fill="auto"/>
          </w:tcPr>
          <w:p w14:paraId="7A7C1DD2" w14:textId="77777777" w:rsidR="00275C5C" w:rsidRPr="00696E32" w:rsidRDefault="00275C5C" w:rsidP="0062523F">
            <w:pPr>
              <w:rPr>
                <w:rFonts w:cs="Arial"/>
                <w:sz w:val="20"/>
                <w:szCs w:val="20"/>
              </w:rPr>
            </w:pPr>
          </w:p>
          <w:p w14:paraId="0690EE93" w14:textId="77777777" w:rsidR="00275C5C" w:rsidRPr="00696E32" w:rsidRDefault="00275C5C" w:rsidP="0062523F">
            <w:pPr>
              <w:rPr>
                <w:rFonts w:cs="Arial"/>
                <w:sz w:val="20"/>
                <w:szCs w:val="20"/>
              </w:rPr>
            </w:pPr>
          </w:p>
          <w:p w14:paraId="011D4137" w14:textId="77777777" w:rsidR="00275C5C" w:rsidRPr="00696E32" w:rsidRDefault="00275C5C" w:rsidP="0062523F">
            <w:pPr>
              <w:rPr>
                <w:rFonts w:cs="Arial"/>
                <w:sz w:val="20"/>
                <w:szCs w:val="20"/>
              </w:rPr>
            </w:pPr>
          </w:p>
          <w:p w14:paraId="5A5B9D37" w14:textId="77777777" w:rsidR="00275C5C" w:rsidRPr="00696E32" w:rsidRDefault="00275C5C" w:rsidP="0062523F">
            <w:pPr>
              <w:rPr>
                <w:rFonts w:cs="Arial"/>
                <w:sz w:val="20"/>
                <w:szCs w:val="20"/>
              </w:rPr>
            </w:pPr>
            <w:r w:rsidRPr="00696E32">
              <w:rPr>
                <w:rFonts w:cs="Arial"/>
                <w:sz w:val="20"/>
                <w:szCs w:val="20"/>
              </w:rPr>
              <w:t>15 minutos</w:t>
            </w:r>
          </w:p>
          <w:p w14:paraId="07AB36B4" w14:textId="77777777" w:rsidR="00275C5C" w:rsidRPr="00696E32" w:rsidRDefault="00275C5C" w:rsidP="0062523F">
            <w:pPr>
              <w:rPr>
                <w:rFonts w:cs="Arial"/>
                <w:sz w:val="20"/>
                <w:szCs w:val="20"/>
              </w:rPr>
            </w:pPr>
          </w:p>
        </w:tc>
      </w:tr>
    </w:tbl>
    <w:p w14:paraId="1322F00C" w14:textId="77777777" w:rsidR="00275C5C" w:rsidRPr="00696E32"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696E32" w14:paraId="4E64978E" w14:textId="77777777" w:rsidTr="0062523F">
        <w:tc>
          <w:tcPr>
            <w:tcW w:w="5303" w:type="dxa"/>
            <w:shd w:val="clear" w:color="auto" w:fill="auto"/>
          </w:tcPr>
          <w:p w14:paraId="3E5FB42E" w14:textId="77777777" w:rsidR="00275C5C" w:rsidRPr="00696E32" w:rsidRDefault="00275C5C" w:rsidP="0062523F">
            <w:pPr>
              <w:spacing w:after="0" w:line="240" w:lineRule="auto"/>
              <w:rPr>
                <w:sz w:val="20"/>
                <w:szCs w:val="20"/>
              </w:rPr>
            </w:pPr>
            <w:r w:rsidRPr="00696E32">
              <w:rPr>
                <w:sz w:val="20"/>
                <w:szCs w:val="20"/>
              </w:rPr>
              <w:t xml:space="preserve">VOLUMEN TOTAL (TIEMPO): </w:t>
            </w:r>
          </w:p>
        </w:tc>
        <w:tc>
          <w:tcPr>
            <w:tcW w:w="5303" w:type="dxa"/>
            <w:shd w:val="clear" w:color="auto" w:fill="auto"/>
          </w:tcPr>
          <w:p w14:paraId="78902EE9" w14:textId="77777777" w:rsidR="00275C5C" w:rsidRPr="00696E32" w:rsidRDefault="00275C5C" w:rsidP="0062523F">
            <w:pPr>
              <w:spacing w:after="0" w:line="240" w:lineRule="auto"/>
              <w:rPr>
                <w:sz w:val="20"/>
                <w:szCs w:val="20"/>
              </w:rPr>
            </w:pPr>
            <w:r w:rsidRPr="00696E32">
              <w:rPr>
                <w:sz w:val="20"/>
                <w:szCs w:val="20"/>
              </w:rPr>
              <w:t xml:space="preserve">VOLUMEN TOTAL: </w:t>
            </w:r>
          </w:p>
        </w:tc>
      </w:tr>
      <w:tr w:rsidR="00275C5C" w:rsidRPr="00696E32" w14:paraId="0FF87897" w14:textId="77777777" w:rsidTr="0062523F">
        <w:tc>
          <w:tcPr>
            <w:tcW w:w="5303" w:type="dxa"/>
            <w:shd w:val="clear" w:color="auto" w:fill="auto"/>
          </w:tcPr>
          <w:p w14:paraId="0417069F" w14:textId="77777777" w:rsidR="00275C5C" w:rsidRPr="00696E32" w:rsidRDefault="00275C5C" w:rsidP="0062523F">
            <w:pPr>
              <w:spacing w:after="0" w:line="240" w:lineRule="auto"/>
              <w:rPr>
                <w:sz w:val="20"/>
                <w:szCs w:val="20"/>
              </w:rPr>
            </w:pPr>
            <w:r w:rsidRPr="00696E32">
              <w:rPr>
                <w:sz w:val="20"/>
                <w:szCs w:val="20"/>
              </w:rPr>
              <w:t xml:space="preserve">PLANIFICADO: </w:t>
            </w:r>
          </w:p>
        </w:tc>
        <w:tc>
          <w:tcPr>
            <w:tcW w:w="5303" w:type="dxa"/>
            <w:shd w:val="clear" w:color="auto" w:fill="auto"/>
          </w:tcPr>
          <w:p w14:paraId="0265A1AF" w14:textId="77777777" w:rsidR="00275C5C" w:rsidRPr="00696E32" w:rsidRDefault="00275C5C" w:rsidP="0062523F">
            <w:pPr>
              <w:spacing w:after="0" w:line="240" w:lineRule="auto"/>
              <w:rPr>
                <w:sz w:val="20"/>
                <w:szCs w:val="20"/>
              </w:rPr>
            </w:pPr>
            <w:r w:rsidRPr="00696E32">
              <w:rPr>
                <w:sz w:val="20"/>
                <w:szCs w:val="20"/>
              </w:rPr>
              <w:t xml:space="preserve">REALIZADO: </w:t>
            </w:r>
          </w:p>
        </w:tc>
      </w:tr>
    </w:tbl>
    <w:p w14:paraId="4A36ED4F" w14:textId="77777777" w:rsidR="00275C5C" w:rsidRPr="00696E32" w:rsidRDefault="00275C5C" w:rsidP="00275C5C">
      <w:pPr>
        <w:rPr>
          <w:sz w:val="20"/>
          <w:szCs w:val="20"/>
        </w:rPr>
      </w:pPr>
    </w:p>
    <w:p w14:paraId="383ABFE0" w14:textId="77777777" w:rsidR="00275C5C" w:rsidRPr="00696E32" w:rsidRDefault="00275C5C" w:rsidP="00275C5C">
      <w:pPr>
        <w:rPr>
          <w:sz w:val="20"/>
          <w:szCs w:val="20"/>
        </w:rPr>
      </w:pPr>
      <w:r w:rsidRPr="00696E32">
        <w:rPr>
          <w:sz w:val="20"/>
          <w:szCs w:val="20"/>
        </w:rPr>
        <w:t xml:space="preserve">OBSERVACIONES: </w:t>
      </w:r>
    </w:p>
    <w:p w14:paraId="40DFB57D" w14:textId="77777777" w:rsidR="00275C5C" w:rsidRPr="00696E32" w:rsidRDefault="00275C5C" w:rsidP="00275C5C">
      <w:pPr>
        <w:rPr>
          <w:sz w:val="20"/>
          <w:szCs w:val="20"/>
        </w:rPr>
      </w:pPr>
    </w:p>
    <w:p w14:paraId="61425054" w14:textId="77777777" w:rsidR="00275C5C" w:rsidRDefault="00275C5C" w:rsidP="00275C5C">
      <w:pPr>
        <w:rPr>
          <w:sz w:val="20"/>
          <w:szCs w:val="20"/>
        </w:rPr>
      </w:pPr>
    </w:p>
    <w:p w14:paraId="48109123" w14:textId="77777777" w:rsidR="00275C5C" w:rsidRPr="002B61E1" w:rsidRDefault="00275C5C" w:rsidP="00275C5C"/>
    <w:p w14:paraId="7DD6FA7D" w14:textId="77777777" w:rsidR="00275C5C" w:rsidRDefault="00275C5C" w:rsidP="00275C5C"/>
    <w:p w14:paraId="11B6A024" w14:textId="77777777" w:rsidR="00275C5C" w:rsidRDefault="00275C5C" w:rsidP="00275C5C"/>
    <w:p w14:paraId="3CB4522A" w14:textId="77777777" w:rsidR="00275C5C" w:rsidRDefault="00275C5C" w:rsidP="00275C5C"/>
    <w:p w14:paraId="3F2314F4" w14:textId="77777777" w:rsidR="00275C5C" w:rsidRDefault="00275C5C" w:rsidP="00275C5C"/>
    <w:p w14:paraId="37B5A3FE" w14:textId="77777777" w:rsidR="00275C5C" w:rsidRDefault="00275C5C" w:rsidP="00275C5C"/>
    <w:p w14:paraId="7DB938CB" w14:textId="77777777" w:rsidR="00275C5C" w:rsidRDefault="00275C5C" w:rsidP="00275C5C"/>
    <w:p w14:paraId="264DEDAB" w14:textId="77777777" w:rsidR="00275C5C" w:rsidRDefault="00275C5C" w:rsidP="00275C5C"/>
    <w:p w14:paraId="126922E3" w14:textId="77777777" w:rsidR="00275C5C" w:rsidRPr="00146BCE"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146BCE">
        <w:rPr>
          <w:b/>
          <w:sz w:val="20"/>
          <w:szCs w:val="20"/>
        </w:rPr>
        <w:lastRenderedPageBreak/>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146BCE" w14:paraId="3C420B7C" w14:textId="77777777" w:rsidTr="0062523F">
        <w:trPr>
          <w:trHeight w:val="337"/>
        </w:trPr>
        <w:tc>
          <w:tcPr>
            <w:tcW w:w="3033" w:type="dxa"/>
            <w:gridSpan w:val="2"/>
            <w:shd w:val="clear" w:color="auto" w:fill="auto"/>
            <w:vAlign w:val="center"/>
          </w:tcPr>
          <w:p w14:paraId="666C1144" w14:textId="77777777" w:rsidR="00275C5C" w:rsidRPr="00146BCE" w:rsidRDefault="00275C5C" w:rsidP="0062523F">
            <w:pPr>
              <w:spacing w:after="0" w:line="240" w:lineRule="auto"/>
              <w:rPr>
                <w:rFonts w:cs="Arial"/>
                <w:sz w:val="20"/>
                <w:szCs w:val="20"/>
              </w:rPr>
            </w:pPr>
            <w:r w:rsidRPr="00146BCE">
              <w:rPr>
                <w:rFonts w:cs="Arial"/>
                <w:b/>
                <w:sz w:val="20"/>
                <w:szCs w:val="20"/>
              </w:rPr>
              <w:t>DEPORTE: FUTBOL</w:t>
            </w:r>
          </w:p>
        </w:tc>
        <w:tc>
          <w:tcPr>
            <w:tcW w:w="5439" w:type="dxa"/>
            <w:gridSpan w:val="3"/>
            <w:shd w:val="clear" w:color="auto" w:fill="auto"/>
            <w:vAlign w:val="center"/>
          </w:tcPr>
          <w:p w14:paraId="5ADF3D63" w14:textId="77777777" w:rsidR="00275C5C" w:rsidRPr="00146BCE" w:rsidRDefault="00275C5C" w:rsidP="0062523F">
            <w:pPr>
              <w:spacing w:after="0" w:line="240" w:lineRule="auto"/>
              <w:rPr>
                <w:rFonts w:cs="Arial"/>
                <w:sz w:val="20"/>
                <w:szCs w:val="20"/>
              </w:rPr>
            </w:pPr>
            <w:r w:rsidRPr="00146BCE">
              <w:rPr>
                <w:rFonts w:cs="Arial"/>
                <w:b/>
                <w:sz w:val="20"/>
                <w:szCs w:val="20"/>
              </w:rPr>
              <w:t>ENTRENADOR: NICOLAS DELGADO</w:t>
            </w:r>
          </w:p>
        </w:tc>
        <w:tc>
          <w:tcPr>
            <w:tcW w:w="2268" w:type="dxa"/>
            <w:shd w:val="clear" w:color="auto" w:fill="auto"/>
            <w:vAlign w:val="center"/>
          </w:tcPr>
          <w:p w14:paraId="4142D715" w14:textId="77777777" w:rsidR="00275C5C" w:rsidRPr="00146BCE" w:rsidRDefault="00275C5C" w:rsidP="0062523F">
            <w:pPr>
              <w:spacing w:after="0" w:line="240" w:lineRule="auto"/>
              <w:rPr>
                <w:rFonts w:cs="Arial"/>
                <w:b/>
                <w:sz w:val="20"/>
                <w:szCs w:val="20"/>
              </w:rPr>
            </w:pPr>
            <w:r w:rsidRPr="00146BCE">
              <w:rPr>
                <w:rFonts w:cs="Arial"/>
                <w:b/>
                <w:sz w:val="20"/>
                <w:szCs w:val="20"/>
              </w:rPr>
              <w:t>SESION N.º7</w:t>
            </w:r>
          </w:p>
        </w:tc>
      </w:tr>
      <w:tr w:rsidR="00275C5C" w:rsidRPr="00146BCE" w14:paraId="0849F0DF" w14:textId="77777777" w:rsidTr="0062523F">
        <w:trPr>
          <w:trHeight w:val="385"/>
        </w:trPr>
        <w:tc>
          <w:tcPr>
            <w:tcW w:w="5495" w:type="dxa"/>
            <w:gridSpan w:val="4"/>
            <w:shd w:val="clear" w:color="auto" w:fill="auto"/>
            <w:vAlign w:val="center"/>
          </w:tcPr>
          <w:p w14:paraId="4CBF5921" w14:textId="77777777" w:rsidR="00275C5C" w:rsidRPr="00146BCE" w:rsidRDefault="00275C5C" w:rsidP="0062523F">
            <w:pPr>
              <w:spacing w:after="0" w:line="240" w:lineRule="auto"/>
              <w:rPr>
                <w:rFonts w:cs="Arial"/>
                <w:b/>
                <w:sz w:val="20"/>
                <w:szCs w:val="20"/>
              </w:rPr>
            </w:pPr>
            <w:r w:rsidRPr="00146BCE">
              <w:rPr>
                <w:rFonts w:cs="Arial"/>
                <w:b/>
                <w:sz w:val="20"/>
                <w:szCs w:val="20"/>
              </w:rPr>
              <w:t xml:space="preserve">MEDIO FISICO:  </w:t>
            </w:r>
          </w:p>
          <w:p w14:paraId="63CB32F5" w14:textId="77777777" w:rsidR="00275C5C" w:rsidRPr="00146BCE" w:rsidRDefault="00275C5C" w:rsidP="0062523F">
            <w:pPr>
              <w:spacing w:after="0" w:line="240" w:lineRule="auto"/>
              <w:rPr>
                <w:rFonts w:cs="Arial"/>
                <w:sz w:val="20"/>
                <w:szCs w:val="20"/>
              </w:rPr>
            </w:pPr>
            <w:r w:rsidRPr="00146BCE">
              <w:rPr>
                <w:rFonts w:cs="Arial"/>
                <w:b/>
                <w:sz w:val="20"/>
                <w:szCs w:val="20"/>
              </w:rPr>
              <w:t>FECHA: 15 OCTUBRE</w:t>
            </w:r>
          </w:p>
        </w:tc>
        <w:tc>
          <w:tcPr>
            <w:tcW w:w="5245" w:type="dxa"/>
            <w:gridSpan w:val="2"/>
            <w:shd w:val="clear" w:color="auto" w:fill="auto"/>
            <w:vAlign w:val="center"/>
          </w:tcPr>
          <w:p w14:paraId="056ED765" w14:textId="77777777" w:rsidR="00275C5C" w:rsidRPr="00146BCE" w:rsidRDefault="00275C5C" w:rsidP="0062523F">
            <w:pPr>
              <w:spacing w:after="0" w:line="240" w:lineRule="auto"/>
              <w:rPr>
                <w:rFonts w:cs="Arial"/>
                <w:sz w:val="20"/>
                <w:szCs w:val="20"/>
              </w:rPr>
            </w:pPr>
            <w:r w:rsidRPr="00146BCE">
              <w:rPr>
                <w:rFonts w:cs="Arial"/>
                <w:b/>
                <w:sz w:val="20"/>
                <w:szCs w:val="20"/>
              </w:rPr>
              <w:t>CATEGORIA: SUB 1</w:t>
            </w:r>
            <w:r>
              <w:rPr>
                <w:rFonts w:cs="Arial"/>
                <w:b/>
                <w:sz w:val="20"/>
                <w:szCs w:val="20"/>
              </w:rPr>
              <w:t>5</w:t>
            </w:r>
            <w:r w:rsidRPr="00146BCE">
              <w:rPr>
                <w:rFonts w:cs="Arial"/>
                <w:b/>
                <w:sz w:val="20"/>
                <w:szCs w:val="20"/>
              </w:rPr>
              <w:t xml:space="preserve">  </w:t>
            </w:r>
          </w:p>
        </w:tc>
      </w:tr>
      <w:tr w:rsidR="00275C5C" w:rsidRPr="00146BCE" w14:paraId="014848A2" w14:textId="77777777" w:rsidTr="0062523F">
        <w:trPr>
          <w:trHeight w:val="130"/>
        </w:trPr>
        <w:tc>
          <w:tcPr>
            <w:tcW w:w="5282" w:type="dxa"/>
            <w:gridSpan w:val="3"/>
            <w:shd w:val="clear" w:color="auto" w:fill="auto"/>
            <w:vAlign w:val="center"/>
          </w:tcPr>
          <w:p w14:paraId="17AA50D0" w14:textId="77777777" w:rsidR="00275C5C" w:rsidRPr="00146BCE" w:rsidRDefault="00275C5C" w:rsidP="0062523F">
            <w:pPr>
              <w:spacing w:after="0" w:line="240" w:lineRule="auto"/>
              <w:rPr>
                <w:rFonts w:cs="Arial"/>
                <w:sz w:val="20"/>
                <w:szCs w:val="20"/>
              </w:rPr>
            </w:pPr>
            <w:r w:rsidRPr="00146BCE">
              <w:rPr>
                <w:rFonts w:cs="Arial"/>
                <w:b/>
                <w:sz w:val="20"/>
                <w:szCs w:val="20"/>
              </w:rPr>
              <w:t>TEMA:    JUEGOS RECREATIVOS</w:t>
            </w:r>
          </w:p>
        </w:tc>
        <w:tc>
          <w:tcPr>
            <w:tcW w:w="5458" w:type="dxa"/>
            <w:gridSpan w:val="3"/>
            <w:shd w:val="clear" w:color="auto" w:fill="auto"/>
            <w:vAlign w:val="center"/>
          </w:tcPr>
          <w:p w14:paraId="7BEAFF12" w14:textId="77777777" w:rsidR="00275C5C" w:rsidRPr="00146BCE" w:rsidRDefault="00275C5C" w:rsidP="0062523F">
            <w:pPr>
              <w:spacing w:after="0" w:line="240" w:lineRule="auto"/>
              <w:rPr>
                <w:rFonts w:cs="Arial"/>
                <w:b/>
                <w:bCs/>
                <w:sz w:val="20"/>
                <w:szCs w:val="20"/>
              </w:rPr>
            </w:pPr>
            <w:r w:rsidRPr="00146BCE">
              <w:rPr>
                <w:rFonts w:cs="Arial"/>
                <w:b/>
                <w:bCs/>
                <w:sz w:val="20"/>
                <w:szCs w:val="20"/>
              </w:rPr>
              <w:t>MEDIO DIDACTICO: BALONES TOPES CONOS CAMISETAS</w:t>
            </w:r>
          </w:p>
        </w:tc>
      </w:tr>
      <w:tr w:rsidR="00275C5C" w:rsidRPr="00146BCE" w14:paraId="0B8CC231" w14:textId="77777777" w:rsidTr="0062523F">
        <w:trPr>
          <w:trHeight w:val="337"/>
        </w:trPr>
        <w:tc>
          <w:tcPr>
            <w:tcW w:w="10740" w:type="dxa"/>
            <w:gridSpan w:val="6"/>
            <w:shd w:val="clear" w:color="auto" w:fill="auto"/>
            <w:vAlign w:val="center"/>
          </w:tcPr>
          <w:p w14:paraId="4D172254" w14:textId="77777777" w:rsidR="00275C5C" w:rsidRPr="00146BCE" w:rsidRDefault="00275C5C" w:rsidP="0062523F">
            <w:pPr>
              <w:spacing w:after="0" w:line="240" w:lineRule="auto"/>
              <w:rPr>
                <w:rFonts w:cs="Arial"/>
                <w:b/>
                <w:sz w:val="20"/>
                <w:szCs w:val="20"/>
              </w:rPr>
            </w:pPr>
            <w:r w:rsidRPr="00146BCE">
              <w:rPr>
                <w:rFonts w:cs="Arial"/>
                <w:b/>
                <w:sz w:val="20"/>
                <w:szCs w:val="20"/>
              </w:rPr>
              <w:t>OBJETIVO:  REFORZAR LA MISTAD Y EL JUEGO COOPERATIVO</w:t>
            </w:r>
          </w:p>
        </w:tc>
      </w:tr>
      <w:tr w:rsidR="00275C5C" w:rsidRPr="00146BCE" w14:paraId="2DFEFA3B" w14:textId="77777777" w:rsidTr="0062523F">
        <w:trPr>
          <w:trHeight w:val="315"/>
        </w:trPr>
        <w:tc>
          <w:tcPr>
            <w:tcW w:w="799" w:type="dxa"/>
            <w:shd w:val="clear" w:color="auto" w:fill="auto"/>
          </w:tcPr>
          <w:p w14:paraId="3202904B" w14:textId="77777777" w:rsidR="00275C5C" w:rsidRPr="00146BCE" w:rsidRDefault="00275C5C" w:rsidP="0062523F">
            <w:pPr>
              <w:spacing w:after="0" w:line="240" w:lineRule="auto"/>
              <w:rPr>
                <w:rFonts w:cs="Arial"/>
                <w:b/>
                <w:sz w:val="20"/>
                <w:szCs w:val="20"/>
              </w:rPr>
            </w:pPr>
          </w:p>
          <w:p w14:paraId="27665375" w14:textId="77777777" w:rsidR="00275C5C" w:rsidRPr="00146BCE" w:rsidRDefault="00275C5C" w:rsidP="0062523F">
            <w:pPr>
              <w:spacing w:after="0" w:line="240" w:lineRule="auto"/>
              <w:rPr>
                <w:rFonts w:cs="Arial"/>
                <w:b/>
                <w:sz w:val="20"/>
                <w:szCs w:val="20"/>
              </w:rPr>
            </w:pPr>
            <w:r w:rsidRPr="00146BCE">
              <w:rPr>
                <w:rFonts w:cs="Arial"/>
                <w:b/>
                <w:sz w:val="20"/>
                <w:szCs w:val="20"/>
              </w:rPr>
              <w:t>FASE</w:t>
            </w:r>
          </w:p>
          <w:p w14:paraId="1B9C6A8D" w14:textId="77777777" w:rsidR="00275C5C" w:rsidRPr="00146BCE" w:rsidRDefault="00275C5C" w:rsidP="0062523F">
            <w:pPr>
              <w:spacing w:after="0" w:line="240" w:lineRule="auto"/>
              <w:rPr>
                <w:rFonts w:cs="Arial"/>
                <w:b/>
                <w:sz w:val="20"/>
                <w:szCs w:val="20"/>
              </w:rPr>
            </w:pPr>
          </w:p>
        </w:tc>
        <w:tc>
          <w:tcPr>
            <w:tcW w:w="4696" w:type="dxa"/>
            <w:gridSpan w:val="3"/>
            <w:shd w:val="clear" w:color="auto" w:fill="auto"/>
          </w:tcPr>
          <w:p w14:paraId="5AB05BCB" w14:textId="77777777" w:rsidR="00275C5C" w:rsidRPr="00146BCE" w:rsidRDefault="00275C5C" w:rsidP="0062523F">
            <w:pPr>
              <w:spacing w:after="0" w:line="240" w:lineRule="auto"/>
              <w:jc w:val="center"/>
              <w:rPr>
                <w:rFonts w:cs="Arial"/>
                <w:b/>
                <w:sz w:val="20"/>
                <w:szCs w:val="20"/>
              </w:rPr>
            </w:pPr>
          </w:p>
          <w:p w14:paraId="3ABE59E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DESCRIPCION DE LA ACTIVIDAD</w:t>
            </w:r>
          </w:p>
        </w:tc>
        <w:tc>
          <w:tcPr>
            <w:tcW w:w="2977" w:type="dxa"/>
            <w:shd w:val="clear" w:color="auto" w:fill="auto"/>
          </w:tcPr>
          <w:p w14:paraId="338BE6FC" w14:textId="77777777" w:rsidR="00275C5C" w:rsidRPr="00146BCE" w:rsidRDefault="00275C5C" w:rsidP="0062523F">
            <w:pPr>
              <w:spacing w:after="0" w:line="240" w:lineRule="auto"/>
              <w:jc w:val="center"/>
              <w:rPr>
                <w:rFonts w:cs="Arial"/>
                <w:b/>
                <w:sz w:val="20"/>
                <w:szCs w:val="20"/>
              </w:rPr>
            </w:pPr>
          </w:p>
          <w:p w14:paraId="192912E3"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EVIDENCIA FOTOGRAFICA</w:t>
            </w:r>
          </w:p>
        </w:tc>
        <w:tc>
          <w:tcPr>
            <w:tcW w:w="2268" w:type="dxa"/>
            <w:shd w:val="clear" w:color="auto" w:fill="auto"/>
          </w:tcPr>
          <w:p w14:paraId="57C650ED" w14:textId="77777777" w:rsidR="00275C5C" w:rsidRPr="00146BCE" w:rsidRDefault="00275C5C" w:rsidP="0062523F">
            <w:pPr>
              <w:spacing w:after="0" w:line="240" w:lineRule="auto"/>
              <w:jc w:val="center"/>
              <w:rPr>
                <w:rFonts w:cs="Arial"/>
                <w:b/>
                <w:sz w:val="20"/>
                <w:szCs w:val="20"/>
              </w:rPr>
            </w:pPr>
          </w:p>
          <w:p w14:paraId="6E1B725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DOSIFICACIÓN</w:t>
            </w:r>
          </w:p>
        </w:tc>
      </w:tr>
      <w:tr w:rsidR="00275C5C" w:rsidRPr="00146BCE" w14:paraId="2B3C5279" w14:textId="77777777" w:rsidTr="0062523F">
        <w:trPr>
          <w:trHeight w:val="1888"/>
        </w:trPr>
        <w:tc>
          <w:tcPr>
            <w:tcW w:w="799" w:type="dxa"/>
            <w:shd w:val="clear" w:color="auto" w:fill="auto"/>
          </w:tcPr>
          <w:p w14:paraId="29D275F0" w14:textId="77777777" w:rsidR="00275C5C" w:rsidRPr="00146BCE" w:rsidRDefault="00275C5C" w:rsidP="0062523F">
            <w:pPr>
              <w:spacing w:after="0" w:line="240" w:lineRule="auto"/>
              <w:rPr>
                <w:rFonts w:cs="Arial"/>
                <w:b/>
                <w:sz w:val="20"/>
                <w:szCs w:val="20"/>
              </w:rPr>
            </w:pPr>
          </w:p>
          <w:p w14:paraId="0A033D20" w14:textId="77777777" w:rsidR="00275C5C" w:rsidRPr="00146BCE" w:rsidRDefault="00275C5C" w:rsidP="0062523F">
            <w:pPr>
              <w:spacing w:after="0" w:line="240" w:lineRule="auto"/>
              <w:rPr>
                <w:rFonts w:cs="Arial"/>
                <w:b/>
                <w:sz w:val="20"/>
                <w:szCs w:val="20"/>
              </w:rPr>
            </w:pPr>
          </w:p>
          <w:p w14:paraId="394CAC4C"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4D7AB7E0"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77ECE529"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56205F76"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32FB1E9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66D14FD5"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06F09B70"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5787D13B" w14:textId="77777777" w:rsidR="00275C5C" w:rsidRPr="00146BCE" w:rsidRDefault="00275C5C" w:rsidP="0062523F">
            <w:pPr>
              <w:pStyle w:val="Prrafodelista"/>
              <w:rPr>
                <w:rFonts w:cs="Arial"/>
                <w:sz w:val="20"/>
                <w:szCs w:val="20"/>
              </w:rPr>
            </w:pPr>
          </w:p>
          <w:p w14:paraId="1072B175" w14:textId="77777777" w:rsidR="00275C5C" w:rsidRPr="00146BCE" w:rsidRDefault="00275C5C" w:rsidP="00275C5C">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Charla técnica </w:t>
            </w:r>
          </w:p>
          <w:p w14:paraId="1B0E93FF" w14:textId="77777777" w:rsidR="00275C5C" w:rsidRPr="00146BCE" w:rsidRDefault="00275C5C" w:rsidP="00275C5C">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Movilidad articular y prevención de lesiones </w:t>
            </w:r>
          </w:p>
        </w:tc>
        <w:tc>
          <w:tcPr>
            <w:tcW w:w="2977" w:type="dxa"/>
            <w:shd w:val="clear" w:color="auto" w:fill="auto"/>
          </w:tcPr>
          <w:p w14:paraId="195063D9" w14:textId="77777777" w:rsidR="00275C5C" w:rsidRPr="00146BCE" w:rsidRDefault="00275C5C" w:rsidP="0062523F">
            <w:pPr>
              <w:jc w:val="center"/>
              <w:rPr>
                <w:rFonts w:cs="Arial"/>
                <w:sz w:val="20"/>
                <w:szCs w:val="20"/>
              </w:rPr>
            </w:pPr>
          </w:p>
          <w:p w14:paraId="3C1336E0" w14:textId="3601E932" w:rsidR="00275C5C" w:rsidRPr="00146BCE" w:rsidRDefault="00275C5C" w:rsidP="0062523F">
            <w:pPr>
              <w:rPr>
                <w:rFonts w:cs="Arial"/>
                <w:sz w:val="20"/>
                <w:szCs w:val="20"/>
              </w:rPr>
            </w:pPr>
          </w:p>
          <w:p w14:paraId="482D0E4F" w14:textId="1F0615E5" w:rsidR="00275C5C" w:rsidRPr="00146BCE" w:rsidRDefault="00C32842" w:rsidP="0062523F">
            <w:pPr>
              <w:rPr>
                <w:rFonts w:cs="Arial"/>
                <w:sz w:val="20"/>
                <w:szCs w:val="20"/>
              </w:rPr>
            </w:pPr>
            <w:r>
              <w:rPr>
                <w:rFonts w:cs="Arial"/>
                <w:noProof/>
                <w:sz w:val="20"/>
                <w:szCs w:val="20"/>
              </w:rPr>
              <w:drawing>
                <wp:inline distT="0" distB="0" distL="0" distR="0" wp14:anchorId="4CF56608" wp14:editId="6AF6E48F">
                  <wp:extent cx="1600009" cy="1638300"/>
                  <wp:effectExtent l="0" t="0" r="635" b="0"/>
                  <wp:docPr id="131775456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6565" cy="1645013"/>
                          </a:xfrm>
                          <a:prstGeom prst="rect">
                            <a:avLst/>
                          </a:prstGeom>
                          <a:noFill/>
                        </pic:spPr>
                      </pic:pic>
                    </a:graphicData>
                  </a:graphic>
                </wp:inline>
              </w:drawing>
            </w:r>
          </w:p>
          <w:p w14:paraId="038ACBDD" w14:textId="77777777" w:rsidR="00275C5C" w:rsidRPr="00146BCE" w:rsidRDefault="00275C5C" w:rsidP="0062523F">
            <w:pPr>
              <w:rPr>
                <w:rFonts w:cs="Arial"/>
                <w:sz w:val="20"/>
                <w:szCs w:val="20"/>
              </w:rPr>
            </w:pPr>
          </w:p>
          <w:p w14:paraId="7EBB849E" w14:textId="77777777" w:rsidR="00275C5C" w:rsidRPr="00146BCE" w:rsidRDefault="00275C5C" w:rsidP="0062523F">
            <w:pPr>
              <w:rPr>
                <w:rFonts w:cs="Arial"/>
                <w:sz w:val="20"/>
                <w:szCs w:val="20"/>
              </w:rPr>
            </w:pPr>
          </w:p>
          <w:p w14:paraId="7ADBAF76" w14:textId="77777777" w:rsidR="00275C5C" w:rsidRPr="00146BCE" w:rsidRDefault="00275C5C" w:rsidP="0062523F">
            <w:pPr>
              <w:jc w:val="center"/>
              <w:rPr>
                <w:rFonts w:cs="Arial"/>
                <w:sz w:val="20"/>
                <w:szCs w:val="20"/>
              </w:rPr>
            </w:pPr>
          </w:p>
        </w:tc>
        <w:tc>
          <w:tcPr>
            <w:tcW w:w="2268" w:type="dxa"/>
            <w:shd w:val="clear" w:color="auto" w:fill="auto"/>
          </w:tcPr>
          <w:p w14:paraId="58E72AB1" w14:textId="77777777" w:rsidR="00275C5C" w:rsidRPr="00146BCE" w:rsidRDefault="00275C5C" w:rsidP="0062523F">
            <w:pPr>
              <w:spacing w:after="0" w:line="240" w:lineRule="auto"/>
              <w:rPr>
                <w:rFonts w:cs="Arial"/>
                <w:bCs/>
                <w:sz w:val="20"/>
                <w:szCs w:val="20"/>
              </w:rPr>
            </w:pPr>
          </w:p>
          <w:p w14:paraId="375DA6A3" w14:textId="77777777" w:rsidR="00275C5C" w:rsidRPr="00146BCE" w:rsidRDefault="00275C5C" w:rsidP="0062523F">
            <w:pPr>
              <w:spacing w:after="0" w:line="240" w:lineRule="auto"/>
              <w:rPr>
                <w:rFonts w:cs="Arial"/>
                <w:bCs/>
                <w:sz w:val="20"/>
                <w:szCs w:val="20"/>
              </w:rPr>
            </w:pPr>
          </w:p>
          <w:p w14:paraId="1ECE88FE" w14:textId="77777777" w:rsidR="00275C5C" w:rsidRPr="00146BCE" w:rsidRDefault="00275C5C" w:rsidP="0062523F">
            <w:pPr>
              <w:spacing w:after="0" w:line="240" w:lineRule="auto"/>
              <w:rPr>
                <w:rFonts w:cs="Arial"/>
                <w:bCs/>
                <w:sz w:val="20"/>
                <w:szCs w:val="20"/>
              </w:rPr>
            </w:pPr>
            <w:r w:rsidRPr="00146BCE">
              <w:rPr>
                <w:rFonts w:cs="Arial"/>
                <w:bCs/>
                <w:sz w:val="20"/>
                <w:szCs w:val="20"/>
              </w:rPr>
              <w:t>5 MINUTOS</w:t>
            </w:r>
          </w:p>
          <w:p w14:paraId="746A4094" w14:textId="77777777" w:rsidR="00275C5C" w:rsidRPr="00146BCE" w:rsidRDefault="00275C5C" w:rsidP="0062523F">
            <w:pPr>
              <w:spacing w:after="0" w:line="240" w:lineRule="auto"/>
              <w:rPr>
                <w:rFonts w:cs="Arial"/>
                <w:bCs/>
                <w:sz w:val="20"/>
                <w:szCs w:val="20"/>
              </w:rPr>
            </w:pPr>
            <w:r w:rsidRPr="00146BCE">
              <w:rPr>
                <w:rFonts w:cs="Arial"/>
                <w:bCs/>
                <w:sz w:val="20"/>
                <w:szCs w:val="20"/>
              </w:rPr>
              <w:t>15 MINUTOS</w:t>
            </w:r>
          </w:p>
        </w:tc>
      </w:tr>
      <w:tr w:rsidR="00275C5C" w:rsidRPr="00146BCE" w14:paraId="4D60FF14" w14:textId="77777777" w:rsidTr="0062523F">
        <w:trPr>
          <w:trHeight w:val="579"/>
        </w:trPr>
        <w:tc>
          <w:tcPr>
            <w:tcW w:w="799" w:type="dxa"/>
            <w:shd w:val="clear" w:color="auto" w:fill="auto"/>
          </w:tcPr>
          <w:p w14:paraId="4434A43A" w14:textId="77777777" w:rsidR="00275C5C" w:rsidRPr="00146BCE" w:rsidRDefault="00275C5C" w:rsidP="0062523F">
            <w:pPr>
              <w:spacing w:after="0" w:line="240" w:lineRule="auto"/>
              <w:rPr>
                <w:rFonts w:cs="Arial"/>
                <w:b/>
                <w:sz w:val="20"/>
                <w:szCs w:val="20"/>
              </w:rPr>
            </w:pPr>
          </w:p>
          <w:p w14:paraId="328D2EB8" w14:textId="77777777" w:rsidR="00275C5C" w:rsidRPr="00146BCE" w:rsidRDefault="00275C5C" w:rsidP="0062523F">
            <w:pPr>
              <w:spacing w:after="0" w:line="240" w:lineRule="auto"/>
              <w:rPr>
                <w:rFonts w:cs="Arial"/>
                <w:b/>
                <w:sz w:val="20"/>
                <w:szCs w:val="20"/>
              </w:rPr>
            </w:pPr>
          </w:p>
          <w:p w14:paraId="6D462707" w14:textId="77777777" w:rsidR="00275C5C" w:rsidRPr="00146BCE" w:rsidRDefault="00275C5C" w:rsidP="0062523F">
            <w:pPr>
              <w:spacing w:after="0" w:line="240" w:lineRule="auto"/>
              <w:rPr>
                <w:rFonts w:cs="Arial"/>
                <w:b/>
                <w:sz w:val="20"/>
                <w:szCs w:val="20"/>
              </w:rPr>
            </w:pPr>
          </w:p>
          <w:p w14:paraId="37541DBF"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3105F8F0"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w:t>
            </w:r>
          </w:p>
          <w:p w14:paraId="4D2BCCC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245BD3F9"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T</w:t>
            </w:r>
          </w:p>
          <w:p w14:paraId="71DFBD96"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R</w:t>
            </w:r>
          </w:p>
          <w:p w14:paraId="2F79244C"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55723460"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19502CA1" w14:textId="77777777" w:rsidR="00275C5C" w:rsidRPr="00146BCE" w:rsidRDefault="00275C5C" w:rsidP="0062523F">
            <w:pPr>
              <w:pStyle w:val="NormalWeb"/>
              <w:spacing w:after="0"/>
              <w:ind w:left="855"/>
              <w:rPr>
                <w:rFonts w:ascii="Calibri" w:hAnsi="Calibri"/>
                <w:sz w:val="20"/>
                <w:szCs w:val="20"/>
                <w:lang w:val="es-CO"/>
              </w:rPr>
            </w:pPr>
          </w:p>
          <w:p w14:paraId="33CCE997" w14:textId="77777777" w:rsidR="00275C5C" w:rsidRPr="00146BCE" w:rsidRDefault="00275C5C" w:rsidP="0062523F">
            <w:pPr>
              <w:pStyle w:val="NormalWeb"/>
              <w:spacing w:before="0" w:beforeAutospacing="0" w:after="0" w:afterAutospacing="0"/>
              <w:ind w:left="855"/>
              <w:rPr>
                <w:rFonts w:ascii="Calibri" w:hAnsi="Calibri"/>
                <w:b/>
                <w:bCs/>
                <w:sz w:val="20"/>
                <w:szCs w:val="20"/>
                <w:lang w:val="es-CO"/>
              </w:rPr>
            </w:pPr>
            <w:r w:rsidRPr="00146BCE">
              <w:rPr>
                <w:rFonts w:ascii="Calibri" w:hAnsi="Calibri"/>
                <w:b/>
                <w:bCs/>
                <w:sz w:val="20"/>
                <w:szCs w:val="20"/>
                <w:lang w:val="es-CO"/>
              </w:rPr>
              <w:t>Juegos recreativos</w:t>
            </w:r>
          </w:p>
          <w:p w14:paraId="572A1C2C" w14:textId="77777777" w:rsidR="00275C5C" w:rsidRPr="00146BCE" w:rsidRDefault="00275C5C" w:rsidP="0062523F">
            <w:pPr>
              <w:pStyle w:val="NormalWeb"/>
              <w:spacing w:before="0" w:beforeAutospacing="0" w:after="0" w:afterAutospacing="0"/>
              <w:ind w:left="855"/>
              <w:rPr>
                <w:rFonts w:ascii="Calibri" w:hAnsi="Calibri"/>
                <w:sz w:val="20"/>
                <w:szCs w:val="20"/>
                <w:lang w:val="es-CO"/>
              </w:rPr>
            </w:pPr>
            <w:r w:rsidRPr="00146BCE">
              <w:rPr>
                <w:rFonts w:ascii="Calibri" w:hAnsi="Calibri"/>
                <w:sz w:val="20"/>
                <w:szCs w:val="20"/>
                <w:lang w:val="es-CO"/>
              </w:rPr>
              <w:t>Juego 1</w:t>
            </w:r>
          </w:p>
          <w:p w14:paraId="0587A76B" w14:textId="53222D26" w:rsidR="00275C5C" w:rsidRPr="00146BCE" w:rsidRDefault="00275C5C" w:rsidP="0062523F">
            <w:pPr>
              <w:pStyle w:val="NormalWeb"/>
              <w:spacing w:before="0" w:beforeAutospacing="0" w:after="0" w:afterAutospacing="0"/>
              <w:ind w:left="855"/>
              <w:rPr>
                <w:rFonts w:ascii="Calibri" w:hAnsi="Calibri"/>
                <w:sz w:val="20"/>
                <w:szCs w:val="20"/>
                <w:lang w:val="es-CO"/>
              </w:rPr>
            </w:pPr>
            <w:r w:rsidRPr="00146BCE">
              <w:rPr>
                <w:rFonts w:ascii="Calibri" w:hAnsi="Calibri"/>
                <w:sz w:val="20"/>
                <w:szCs w:val="20"/>
                <w:lang w:val="es-CO"/>
              </w:rPr>
              <w:t xml:space="preserve">Se divide a los </w:t>
            </w:r>
            <w:r w:rsidR="00FD01EC">
              <w:rPr>
                <w:rFonts w:ascii="Calibri" w:hAnsi="Calibri"/>
                <w:sz w:val="20"/>
                <w:szCs w:val="20"/>
                <w:lang w:val="es-CO"/>
              </w:rPr>
              <w:t>jugadores</w:t>
            </w:r>
            <w:r w:rsidRPr="00146BCE">
              <w:rPr>
                <w:rFonts w:ascii="Calibri" w:hAnsi="Calibri"/>
                <w:sz w:val="20"/>
                <w:szCs w:val="20"/>
                <w:lang w:val="es-CO"/>
              </w:rPr>
              <w:t xml:space="preserve"> en dos equipos, Los niños hacen un túnel y un par de estudiantes, llevando un objeto tienen que pasar por este túnel pasándoselo al último así saliendo la siguiente pareja, gana el equipo que termine primero.</w:t>
            </w:r>
          </w:p>
          <w:p w14:paraId="402E68C5" w14:textId="77777777" w:rsidR="00275C5C" w:rsidRPr="00146BCE" w:rsidRDefault="00275C5C" w:rsidP="0062523F">
            <w:pPr>
              <w:pStyle w:val="NormalWeb"/>
              <w:spacing w:before="0" w:beforeAutospacing="0" w:after="0" w:afterAutospacing="0"/>
              <w:rPr>
                <w:rFonts w:ascii="Calibri" w:hAnsi="Calibri"/>
                <w:sz w:val="20"/>
                <w:szCs w:val="20"/>
                <w:lang w:val="es-CO"/>
              </w:rPr>
            </w:pPr>
          </w:p>
          <w:p w14:paraId="4F76308C"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Juego 2</w:t>
            </w:r>
          </w:p>
          <w:p w14:paraId="043142AE" w14:textId="2AB10D4F"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 xml:space="preserve">Dividiremos los </w:t>
            </w:r>
            <w:r w:rsidR="00FD01EC">
              <w:rPr>
                <w:rFonts w:ascii="Calibri" w:hAnsi="Calibri"/>
                <w:sz w:val="20"/>
                <w:szCs w:val="20"/>
                <w:lang w:val="es-CO"/>
              </w:rPr>
              <w:t>jugadores</w:t>
            </w:r>
            <w:r w:rsidRPr="00146BCE">
              <w:rPr>
                <w:rFonts w:ascii="Calibri" w:hAnsi="Calibri"/>
                <w:sz w:val="20"/>
                <w:szCs w:val="20"/>
                <w:lang w:val="es-CO"/>
              </w:rPr>
              <w:t xml:space="preserve"> en dos equipos y los formaremos dos filas, todos tomados de la mano, el participante de una de las líneas comienza a pasar por debajo del colega al lado (sin soltar las manos) y así va </w:t>
            </w:r>
            <w:r w:rsidRPr="00146BCE">
              <w:rPr>
                <w:rFonts w:ascii="Calibri" w:hAnsi="Calibri"/>
                <w:sz w:val="20"/>
                <w:szCs w:val="20"/>
                <w:lang w:val="es-CO"/>
              </w:rPr>
              <w:lastRenderedPageBreak/>
              <w:t>al último de la línea, ¡formando una gran rueda!, se hará por rondas y ganará el equipo que haga primero la gran roda.</w:t>
            </w:r>
          </w:p>
          <w:p w14:paraId="70D7BC30" w14:textId="77777777" w:rsidR="00275C5C" w:rsidRPr="00146BCE" w:rsidRDefault="00275C5C" w:rsidP="0062523F">
            <w:pPr>
              <w:pStyle w:val="NormalWeb"/>
              <w:spacing w:before="0" w:beforeAutospacing="0" w:after="0" w:afterAutospacing="0"/>
              <w:rPr>
                <w:rFonts w:ascii="Calibri" w:hAnsi="Calibri"/>
                <w:sz w:val="20"/>
                <w:szCs w:val="20"/>
                <w:lang w:val="es-CO"/>
              </w:rPr>
            </w:pPr>
          </w:p>
          <w:p w14:paraId="1F5B795F"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Juego 3</w:t>
            </w:r>
          </w:p>
          <w:p w14:paraId="134BF5C6"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En los mismos grupos y con la misma información tendremos los jugadores en dos filas, uno detrás del otro con las manos extendidas hacia el compañero de clase frente a ellos. Uno de los participantes del grupo tendrá que pasar una camiseta a través de los demás miembros, jugaremos por turnos, gana el equipo que termine primero y más puntos haga.</w:t>
            </w:r>
          </w:p>
          <w:p w14:paraId="6420729C"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 xml:space="preserve">           </w:t>
            </w:r>
          </w:p>
          <w:p w14:paraId="4BD9C807"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sz w:val="20"/>
                <w:szCs w:val="20"/>
                <w:lang w:val="es-CO"/>
              </w:rPr>
              <w:t xml:space="preserve">               </w:t>
            </w:r>
          </w:p>
          <w:p w14:paraId="7CDB89F5" w14:textId="77777777" w:rsidR="00275C5C" w:rsidRPr="00146BCE" w:rsidRDefault="00275C5C" w:rsidP="0062523F">
            <w:pPr>
              <w:pStyle w:val="NormalWeb"/>
              <w:spacing w:before="0" w:beforeAutospacing="0" w:after="0" w:afterAutospacing="0"/>
              <w:ind w:left="855"/>
              <w:rPr>
                <w:rFonts w:ascii="Calibri" w:hAnsi="Calibri"/>
                <w:sz w:val="20"/>
                <w:szCs w:val="20"/>
                <w:lang w:val="es-CO"/>
              </w:rPr>
            </w:pPr>
          </w:p>
          <w:p w14:paraId="0D487EE8" w14:textId="77777777" w:rsidR="00275C5C" w:rsidRPr="00146BCE" w:rsidRDefault="00275C5C" w:rsidP="0062523F">
            <w:pPr>
              <w:pStyle w:val="NormalWeb"/>
              <w:spacing w:before="0" w:beforeAutospacing="0" w:after="0" w:afterAutospacing="0"/>
              <w:ind w:left="855"/>
              <w:rPr>
                <w:rFonts w:ascii="Calibri" w:hAnsi="Calibri"/>
                <w:b/>
                <w:bCs/>
                <w:sz w:val="20"/>
                <w:szCs w:val="20"/>
                <w:lang w:val="es-CO"/>
              </w:rPr>
            </w:pPr>
          </w:p>
          <w:p w14:paraId="31394A59" w14:textId="77777777" w:rsidR="00275C5C" w:rsidRPr="00146BCE" w:rsidRDefault="00275C5C" w:rsidP="0062523F">
            <w:pPr>
              <w:pStyle w:val="NormalWeb"/>
              <w:spacing w:before="0" w:beforeAutospacing="0" w:after="0" w:afterAutospacing="0"/>
              <w:ind w:left="855"/>
              <w:rPr>
                <w:rFonts w:ascii="Calibri" w:hAnsi="Calibri"/>
                <w:b/>
                <w:bCs/>
                <w:sz w:val="20"/>
                <w:szCs w:val="20"/>
                <w:lang w:val="es-CO"/>
              </w:rPr>
            </w:pPr>
          </w:p>
          <w:p w14:paraId="7DE5F76B" w14:textId="77777777" w:rsidR="00275C5C" w:rsidRPr="00146BCE" w:rsidRDefault="00275C5C" w:rsidP="0062523F">
            <w:pPr>
              <w:pStyle w:val="NormalWeb"/>
              <w:spacing w:before="0" w:beforeAutospacing="0" w:after="0" w:afterAutospacing="0"/>
              <w:rPr>
                <w:rFonts w:ascii="Calibri" w:hAnsi="Calibri"/>
                <w:sz w:val="20"/>
                <w:szCs w:val="20"/>
                <w:lang w:val="es-CO"/>
              </w:rPr>
            </w:pPr>
            <w:r w:rsidRPr="00146BCE">
              <w:rPr>
                <w:rFonts w:ascii="Calibri" w:hAnsi="Calibri"/>
                <w:b/>
                <w:bCs/>
                <w:sz w:val="20"/>
                <w:szCs w:val="20"/>
                <w:lang w:val="es-CO"/>
              </w:rPr>
              <w:t xml:space="preserve">                  </w:t>
            </w:r>
            <w:r w:rsidRPr="00146BCE">
              <w:rPr>
                <w:rFonts w:ascii="Calibri" w:hAnsi="Calibri"/>
                <w:sz w:val="20"/>
                <w:szCs w:val="20"/>
                <w:lang w:val="es-CO"/>
              </w:rPr>
              <w:t xml:space="preserve">Practica de futbol tenis  </w:t>
            </w:r>
          </w:p>
          <w:p w14:paraId="7A51C1D3" w14:textId="77777777" w:rsidR="00275C5C" w:rsidRPr="00146BCE" w:rsidRDefault="00275C5C" w:rsidP="0062523F">
            <w:pPr>
              <w:pStyle w:val="NormalWeb"/>
              <w:spacing w:before="0" w:beforeAutospacing="0" w:after="0" w:afterAutospacing="0"/>
              <w:ind w:left="855"/>
              <w:rPr>
                <w:rFonts w:ascii="Calibri" w:hAnsi="Calibri"/>
                <w:b/>
                <w:bCs/>
                <w:sz w:val="20"/>
                <w:szCs w:val="20"/>
                <w:lang w:val="es-CO"/>
              </w:rPr>
            </w:pPr>
            <w:r w:rsidRPr="00146BCE">
              <w:rPr>
                <w:rFonts w:ascii="Calibri" w:hAnsi="Calibri"/>
                <w:sz w:val="20"/>
                <w:szCs w:val="20"/>
                <w:lang w:val="es-CO"/>
              </w:rPr>
              <w:t>Un jugador puede tocar como máximo 1 vez la pelota, luego debe ser entregada a su compañero o simplemente pasarla al lado contrario. El objetivo del juego es pasar el balón al área contraria hasta que el rival no pueda devolverlo correctamente, obteniendo un punto favorable.</w:t>
            </w:r>
          </w:p>
        </w:tc>
        <w:tc>
          <w:tcPr>
            <w:tcW w:w="2977" w:type="dxa"/>
            <w:shd w:val="clear" w:color="auto" w:fill="auto"/>
          </w:tcPr>
          <w:p w14:paraId="2D85A288" w14:textId="77777777" w:rsidR="00275C5C" w:rsidRPr="00146BCE" w:rsidRDefault="00275C5C" w:rsidP="0062523F">
            <w:pPr>
              <w:rPr>
                <w:rFonts w:cs="Arial"/>
                <w:sz w:val="20"/>
                <w:szCs w:val="20"/>
              </w:rPr>
            </w:pPr>
          </w:p>
          <w:p w14:paraId="7AB8FE04" w14:textId="025BEDA6" w:rsidR="00275C5C" w:rsidRPr="00146BCE" w:rsidRDefault="00275C5C" w:rsidP="0062523F">
            <w:pPr>
              <w:rPr>
                <w:rFonts w:cs="Arial"/>
                <w:sz w:val="20"/>
                <w:szCs w:val="20"/>
              </w:rPr>
            </w:pPr>
          </w:p>
          <w:p w14:paraId="25F5CBA7" w14:textId="77777777" w:rsidR="00275C5C" w:rsidRPr="00146BCE" w:rsidRDefault="00275C5C" w:rsidP="0062523F">
            <w:pPr>
              <w:rPr>
                <w:rFonts w:cs="Arial"/>
                <w:sz w:val="20"/>
                <w:szCs w:val="20"/>
              </w:rPr>
            </w:pPr>
          </w:p>
          <w:p w14:paraId="6192843B" w14:textId="1BB89B8D" w:rsidR="00275C5C" w:rsidRPr="00146BCE" w:rsidRDefault="00275C5C" w:rsidP="0062523F">
            <w:pPr>
              <w:rPr>
                <w:rFonts w:cs="Arial"/>
                <w:sz w:val="20"/>
                <w:szCs w:val="20"/>
              </w:rPr>
            </w:pPr>
          </w:p>
          <w:p w14:paraId="4CE7BEF9" w14:textId="77777777" w:rsidR="00275C5C" w:rsidRPr="00146BCE" w:rsidRDefault="00275C5C" w:rsidP="0062523F">
            <w:pPr>
              <w:rPr>
                <w:rFonts w:cs="Arial"/>
                <w:sz w:val="20"/>
                <w:szCs w:val="20"/>
              </w:rPr>
            </w:pPr>
          </w:p>
          <w:p w14:paraId="719633BD" w14:textId="14342414" w:rsidR="00275C5C" w:rsidRPr="00146BCE" w:rsidRDefault="00275C5C" w:rsidP="0062523F">
            <w:pPr>
              <w:rPr>
                <w:rFonts w:cs="Arial"/>
                <w:sz w:val="20"/>
                <w:szCs w:val="20"/>
              </w:rPr>
            </w:pPr>
          </w:p>
          <w:p w14:paraId="2A4BDF55" w14:textId="27650718" w:rsidR="00275C5C" w:rsidRPr="00146BCE" w:rsidRDefault="009A1278" w:rsidP="0062523F">
            <w:pPr>
              <w:rPr>
                <w:rFonts w:cs="Arial"/>
                <w:sz w:val="20"/>
                <w:szCs w:val="20"/>
              </w:rPr>
            </w:pPr>
            <w:r>
              <w:rPr>
                <w:rFonts w:cs="Arial"/>
                <w:noProof/>
                <w:sz w:val="20"/>
                <w:szCs w:val="20"/>
              </w:rPr>
              <w:lastRenderedPageBreak/>
              <w:drawing>
                <wp:inline distT="0" distB="0" distL="0" distR="0" wp14:anchorId="49D9B7F3" wp14:editId="2A45D5F1">
                  <wp:extent cx="1743075" cy="1215019"/>
                  <wp:effectExtent l="0" t="0" r="0" b="4445"/>
                  <wp:docPr id="208267558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53026" cy="1221956"/>
                          </a:xfrm>
                          <a:prstGeom prst="rect">
                            <a:avLst/>
                          </a:prstGeom>
                          <a:noFill/>
                        </pic:spPr>
                      </pic:pic>
                    </a:graphicData>
                  </a:graphic>
                </wp:inline>
              </w:drawing>
            </w:r>
          </w:p>
        </w:tc>
        <w:tc>
          <w:tcPr>
            <w:tcW w:w="2268" w:type="dxa"/>
            <w:shd w:val="clear" w:color="auto" w:fill="auto"/>
          </w:tcPr>
          <w:p w14:paraId="3BC39B84" w14:textId="77777777" w:rsidR="00275C5C" w:rsidRPr="00146BCE" w:rsidRDefault="00275C5C" w:rsidP="0062523F">
            <w:pPr>
              <w:spacing w:after="0" w:line="240" w:lineRule="auto"/>
              <w:rPr>
                <w:rFonts w:cs="Arial"/>
                <w:b/>
                <w:bCs/>
                <w:sz w:val="20"/>
                <w:szCs w:val="20"/>
              </w:rPr>
            </w:pPr>
          </w:p>
          <w:p w14:paraId="5A31F669" w14:textId="77777777" w:rsidR="00275C5C" w:rsidRPr="00146BCE" w:rsidRDefault="00275C5C" w:rsidP="0062523F">
            <w:pPr>
              <w:spacing w:after="0" w:line="240" w:lineRule="auto"/>
              <w:rPr>
                <w:rFonts w:cs="Arial"/>
                <w:sz w:val="20"/>
                <w:szCs w:val="20"/>
              </w:rPr>
            </w:pPr>
          </w:p>
          <w:p w14:paraId="49C703B8" w14:textId="77777777" w:rsidR="00275C5C" w:rsidRPr="00146BCE" w:rsidRDefault="00275C5C" w:rsidP="0062523F">
            <w:pPr>
              <w:spacing w:after="0" w:line="240" w:lineRule="auto"/>
              <w:rPr>
                <w:rFonts w:cs="Arial"/>
                <w:sz w:val="20"/>
                <w:szCs w:val="20"/>
              </w:rPr>
            </w:pPr>
          </w:p>
          <w:p w14:paraId="72E6810F" w14:textId="77777777" w:rsidR="00275C5C" w:rsidRPr="00146BCE" w:rsidRDefault="00275C5C" w:rsidP="0062523F">
            <w:pPr>
              <w:spacing w:after="0" w:line="240" w:lineRule="auto"/>
              <w:rPr>
                <w:rFonts w:cs="Arial"/>
                <w:sz w:val="20"/>
                <w:szCs w:val="20"/>
              </w:rPr>
            </w:pPr>
          </w:p>
          <w:p w14:paraId="0FF206C7" w14:textId="77777777" w:rsidR="00275C5C" w:rsidRPr="00146BCE" w:rsidRDefault="00275C5C" w:rsidP="0062523F">
            <w:pPr>
              <w:spacing w:after="0" w:line="240" w:lineRule="auto"/>
              <w:rPr>
                <w:rFonts w:cs="Arial"/>
                <w:sz w:val="20"/>
                <w:szCs w:val="20"/>
              </w:rPr>
            </w:pPr>
            <w:r w:rsidRPr="00146BCE">
              <w:rPr>
                <w:rFonts w:cs="Arial"/>
                <w:sz w:val="20"/>
                <w:szCs w:val="20"/>
              </w:rPr>
              <w:t>15 minutos</w:t>
            </w:r>
          </w:p>
          <w:p w14:paraId="52FAAA2D" w14:textId="77777777" w:rsidR="00275C5C" w:rsidRPr="00146BCE" w:rsidRDefault="00275C5C" w:rsidP="0062523F">
            <w:pPr>
              <w:spacing w:after="0" w:line="240" w:lineRule="auto"/>
              <w:rPr>
                <w:rFonts w:cs="Arial"/>
                <w:sz w:val="20"/>
                <w:szCs w:val="20"/>
              </w:rPr>
            </w:pPr>
          </w:p>
          <w:p w14:paraId="755F6ECA" w14:textId="77777777" w:rsidR="00275C5C" w:rsidRPr="00146BCE" w:rsidRDefault="00275C5C" w:rsidP="0062523F">
            <w:pPr>
              <w:spacing w:after="0" w:line="240" w:lineRule="auto"/>
              <w:rPr>
                <w:rFonts w:cs="Arial"/>
                <w:sz w:val="20"/>
                <w:szCs w:val="20"/>
              </w:rPr>
            </w:pPr>
          </w:p>
          <w:p w14:paraId="692A318B" w14:textId="77777777" w:rsidR="00275C5C" w:rsidRPr="00146BCE" w:rsidRDefault="00275C5C" w:rsidP="0062523F">
            <w:pPr>
              <w:spacing w:after="0" w:line="240" w:lineRule="auto"/>
              <w:rPr>
                <w:rFonts w:cs="Arial"/>
                <w:sz w:val="20"/>
                <w:szCs w:val="20"/>
              </w:rPr>
            </w:pPr>
          </w:p>
          <w:p w14:paraId="12BB8C92" w14:textId="77777777" w:rsidR="00275C5C" w:rsidRPr="00146BCE" w:rsidRDefault="00275C5C" w:rsidP="0062523F">
            <w:pPr>
              <w:spacing w:after="0" w:line="240" w:lineRule="auto"/>
              <w:rPr>
                <w:rFonts w:cs="Arial"/>
                <w:sz w:val="20"/>
                <w:szCs w:val="20"/>
              </w:rPr>
            </w:pPr>
          </w:p>
          <w:p w14:paraId="400C862B" w14:textId="77777777" w:rsidR="00275C5C" w:rsidRPr="00146BCE" w:rsidRDefault="00275C5C" w:rsidP="0062523F">
            <w:pPr>
              <w:spacing w:after="0" w:line="240" w:lineRule="auto"/>
              <w:rPr>
                <w:rFonts w:cs="Arial"/>
                <w:sz w:val="20"/>
                <w:szCs w:val="20"/>
              </w:rPr>
            </w:pPr>
          </w:p>
          <w:p w14:paraId="3B840440" w14:textId="77777777" w:rsidR="00275C5C" w:rsidRPr="00146BCE" w:rsidRDefault="00275C5C" w:rsidP="0062523F">
            <w:pPr>
              <w:spacing w:after="0" w:line="240" w:lineRule="auto"/>
              <w:rPr>
                <w:rFonts w:cs="Arial"/>
                <w:sz w:val="20"/>
                <w:szCs w:val="20"/>
              </w:rPr>
            </w:pPr>
          </w:p>
          <w:p w14:paraId="52A3E2EA" w14:textId="77777777" w:rsidR="00275C5C" w:rsidRPr="00146BCE" w:rsidRDefault="00275C5C" w:rsidP="0062523F">
            <w:pPr>
              <w:spacing w:after="0" w:line="240" w:lineRule="auto"/>
              <w:rPr>
                <w:rFonts w:cs="Arial"/>
                <w:sz w:val="20"/>
                <w:szCs w:val="20"/>
              </w:rPr>
            </w:pPr>
          </w:p>
          <w:p w14:paraId="744518C6" w14:textId="77777777" w:rsidR="00275C5C" w:rsidRPr="00146BCE" w:rsidRDefault="00275C5C" w:rsidP="0062523F">
            <w:pPr>
              <w:spacing w:after="0" w:line="240" w:lineRule="auto"/>
              <w:rPr>
                <w:rFonts w:cs="Arial"/>
                <w:sz w:val="20"/>
                <w:szCs w:val="20"/>
              </w:rPr>
            </w:pPr>
          </w:p>
          <w:p w14:paraId="19D4681B" w14:textId="77777777" w:rsidR="00275C5C" w:rsidRPr="00146BCE" w:rsidRDefault="00275C5C" w:rsidP="0062523F">
            <w:pPr>
              <w:spacing w:after="0" w:line="240" w:lineRule="auto"/>
              <w:rPr>
                <w:rFonts w:cs="Arial"/>
                <w:sz w:val="20"/>
                <w:szCs w:val="20"/>
              </w:rPr>
            </w:pPr>
          </w:p>
          <w:p w14:paraId="04AA972C" w14:textId="77777777" w:rsidR="00275C5C" w:rsidRPr="00146BCE" w:rsidRDefault="00275C5C" w:rsidP="0062523F">
            <w:pPr>
              <w:spacing w:after="0" w:line="240" w:lineRule="auto"/>
              <w:rPr>
                <w:rFonts w:cs="Arial"/>
                <w:sz w:val="20"/>
                <w:szCs w:val="20"/>
              </w:rPr>
            </w:pPr>
          </w:p>
          <w:p w14:paraId="1F7631C7" w14:textId="77777777" w:rsidR="00275C5C" w:rsidRPr="00146BCE" w:rsidRDefault="00275C5C" w:rsidP="0062523F">
            <w:pPr>
              <w:spacing w:after="0" w:line="240" w:lineRule="auto"/>
              <w:rPr>
                <w:rFonts w:cs="Arial"/>
                <w:sz w:val="20"/>
                <w:szCs w:val="20"/>
              </w:rPr>
            </w:pPr>
            <w:r w:rsidRPr="00146BCE">
              <w:rPr>
                <w:rFonts w:cs="Arial"/>
                <w:sz w:val="20"/>
                <w:szCs w:val="20"/>
              </w:rPr>
              <w:t>15 minutos</w:t>
            </w:r>
          </w:p>
          <w:p w14:paraId="14605B04" w14:textId="77777777" w:rsidR="00275C5C" w:rsidRPr="00146BCE" w:rsidRDefault="00275C5C" w:rsidP="0062523F">
            <w:pPr>
              <w:spacing w:after="0" w:line="240" w:lineRule="auto"/>
              <w:rPr>
                <w:rFonts w:cs="Arial"/>
                <w:sz w:val="20"/>
                <w:szCs w:val="20"/>
              </w:rPr>
            </w:pPr>
          </w:p>
          <w:p w14:paraId="4F905303" w14:textId="77777777" w:rsidR="00275C5C" w:rsidRPr="00146BCE" w:rsidRDefault="00275C5C" w:rsidP="0062523F">
            <w:pPr>
              <w:spacing w:after="0" w:line="240" w:lineRule="auto"/>
              <w:rPr>
                <w:rFonts w:cs="Arial"/>
                <w:sz w:val="20"/>
                <w:szCs w:val="20"/>
              </w:rPr>
            </w:pPr>
          </w:p>
          <w:p w14:paraId="6ECD7A85" w14:textId="77777777" w:rsidR="00275C5C" w:rsidRPr="00146BCE" w:rsidRDefault="00275C5C" w:rsidP="0062523F">
            <w:pPr>
              <w:spacing w:after="0" w:line="240" w:lineRule="auto"/>
              <w:rPr>
                <w:rFonts w:cs="Arial"/>
                <w:sz w:val="20"/>
                <w:szCs w:val="20"/>
              </w:rPr>
            </w:pPr>
          </w:p>
          <w:p w14:paraId="5BE237C0" w14:textId="77777777" w:rsidR="00275C5C" w:rsidRPr="00146BCE" w:rsidRDefault="00275C5C" w:rsidP="0062523F">
            <w:pPr>
              <w:spacing w:after="0" w:line="240" w:lineRule="auto"/>
              <w:rPr>
                <w:rFonts w:cs="Arial"/>
                <w:sz w:val="20"/>
                <w:szCs w:val="20"/>
              </w:rPr>
            </w:pPr>
          </w:p>
          <w:p w14:paraId="1081AF46" w14:textId="77777777" w:rsidR="00275C5C" w:rsidRPr="00146BCE" w:rsidRDefault="00275C5C" w:rsidP="0062523F">
            <w:pPr>
              <w:spacing w:after="0" w:line="240" w:lineRule="auto"/>
              <w:rPr>
                <w:rFonts w:cs="Arial"/>
                <w:sz w:val="20"/>
                <w:szCs w:val="20"/>
              </w:rPr>
            </w:pPr>
          </w:p>
          <w:p w14:paraId="5A2DC0D5" w14:textId="77777777" w:rsidR="00275C5C" w:rsidRPr="00146BCE" w:rsidRDefault="00275C5C" w:rsidP="0062523F">
            <w:pPr>
              <w:spacing w:after="0" w:line="240" w:lineRule="auto"/>
              <w:rPr>
                <w:rFonts w:cs="Arial"/>
                <w:sz w:val="20"/>
                <w:szCs w:val="20"/>
              </w:rPr>
            </w:pPr>
            <w:r w:rsidRPr="00146BCE">
              <w:rPr>
                <w:rFonts w:cs="Arial"/>
                <w:sz w:val="20"/>
                <w:szCs w:val="20"/>
              </w:rPr>
              <w:t>15 minutos</w:t>
            </w:r>
          </w:p>
          <w:p w14:paraId="284B9242" w14:textId="77777777" w:rsidR="00275C5C" w:rsidRPr="00146BCE" w:rsidRDefault="00275C5C" w:rsidP="0062523F">
            <w:pPr>
              <w:spacing w:after="0" w:line="240" w:lineRule="auto"/>
              <w:rPr>
                <w:rFonts w:cs="Arial"/>
                <w:sz w:val="20"/>
                <w:szCs w:val="20"/>
              </w:rPr>
            </w:pPr>
          </w:p>
          <w:p w14:paraId="7636B083" w14:textId="77777777" w:rsidR="00275C5C" w:rsidRPr="00146BCE" w:rsidRDefault="00275C5C" w:rsidP="0062523F">
            <w:pPr>
              <w:spacing w:after="0" w:line="240" w:lineRule="auto"/>
              <w:rPr>
                <w:rFonts w:cs="Arial"/>
                <w:sz w:val="20"/>
                <w:szCs w:val="20"/>
              </w:rPr>
            </w:pPr>
          </w:p>
          <w:p w14:paraId="2B1E76D2" w14:textId="77777777" w:rsidR="00275C5C" w:rsidRPr="00146BCE" w:rsidRDefault="00275C5C" w:rsidP="0062523F">
            <w:pPr>
              <w:spacing w:after="0" w:line="240" w:lineRule="auto"/>
              <w:rPr>
                <w:rFonts w:cs="Arial"/>
                <w:sz w:val="20"/>
                <w:szCs w:val="20"/>
              </w:rPr>
            </w:pPr>
          </w:p>
          <w:p w14:paraId="4AC1190D" w14:textId="77777777" w:rsidR="00275C5C" w:rsidRPr="00146BCE" w:rsidRDefault="00275C5C" w:rsidP="0062523F">
            <w:pPr>
              <w:spacing w:after="0" w:line="240" w:lineRule="auto"/>
              <w:rPr>
                <w:rFonts w:cs="Arial"/>
                <w:sz w:val="20"/>
                <w:szCs w:val="20"/>
              </w:rPr>
            </w:pPr>
          </w:p>
          <w:p w14:paraId="6CEADB7D" w14:textId="77777777" w:rsidR="00275C5C" w:rsidRPr="00146BCE" w:rsidRDefault="00275C5C" w:rsidP="0062523F">
            <w:pPr>
              <w:spacing w:after="0" w:line="240" w:lineRule="auto"/>
              <w:rPr>
                <w:rFonts w:cs="Arial"/>
                <w:sz w:val="20"/>
                <w:szCs w:val="20"/>
              </w:rPr>
            </w:pPr>
          </w:p>
          <w:p w14:paraId="08F34D77" w14:textId="77777777" w:rsidR="00275C5C" w:rsidRPr="00146BCE" w:rsidRDefault="00275C5C" w:rsidP="0062523F">
            <w:pPr>
              <w:spacing w:after="0" w:line="240" w:lineRule="auto"/>
              <w:rPr>
                <w:rFonts w:cs="Arial"/>
                <w:sz w:val="20"/>
                <w:szCs w:val="20"/>
              </w:rPr>
            </w:pPr>
          </w:p>
          <w:p w14:paraId="78EF75DD" w14:textId="77777777" w:rsidR="00275C5C" w:rsidRPr="00146BCE" w:rsidRDefault="00275C5C" w:rsidP="0062523F">
            <w:pPr>
              <w:spacing w:after="0" w:line="240" w:lineRule="auto"/>
              <w:rPr>
                <w:rFonts w:cs="Arial"/>
                <w:sz w:val="20"/>
                <w:szCs w:val="20"/>
              </w:rPr>
            </w:pPr>
          </w:p>
          <w:p w14:paraId="1589A2DD" w14:textId="77777777" w:rsidR="00275C5C" w:rsidRPr="00146BCE" w:rsidRDefault="00275C5C" w:rsidP="0062523F">
            <w:pPr>
              <w:spacing w:after="0" w:line="240" w:lineRule="auto"/>
              <w:rPr>
                <w:rFonts w:cs="Arial"/>
                <w:sz w:val="20"/>
                <w:szCs w:val="20"/>
              </w:rPr>
            </w:pPr>
          </w:p>
          <w:p w14:paraId="5C39AA43" w14:textId="77777777" w:rsidR="00275C5C" w:rsidRPr="00146BCE" w:rsidRDefault="00275C5C" w:rsidP="0062523F">
            <w:pPr>
              <w:spacing w:after="0" w:line="240" w:lineRule="auto"/>
              <w:rPr>
                <w:rFonts w:cs="Arial"/>
                <w:sz w:val="20"/>
                <w:szCs w:val="20"/>
              </w:rPr>
            </w:pPr>
          </w:p>
          <w:p w14:paraId="2B45AC1A" w14:textId="77777777" w:rsidR="00275C5C" w:rsidRPr="00146BCE" w:rsidRDefault="00275C5C" w:rsidP="0062523F">
            <w:pPr>
              <w:spacing w:after="0" w:line="240" w:lineRule="auto"/>
              <w:rPr>
                <w:rFonts w:cs="Arial"/>
                <w:sz w:val="20"/>
                <w:szCs w:val="20"/>
              </w:rPr>
            </w:pPr>
          </w:p>
          <w:p w14:paraId="2AE81A2B" w14:textId="77777777" w:rsidR="00275C5C" w:rsidRPr="00146BCE" w:rsidRDefault="00275C5C" w:rsidP="0062523F">
            <w:pPr>
              <w:spacing w:after="0" w:line="240" w:lineRule="auto"/>
              <w:rPr>
                <w:rFonts w:cs="Arial"/>
                <w:sz w:val="20"/>
                <w:szCs w:val="20"/>
              </w:rPr>
            </w:pPr>
          </w:p>
          <w:p w14:paraId="2540AA5B" w14:textId="77777777" w:rsidR="00275C5C" w:rsidRPr="00146BCE" w:rsidRDefault="00275C5C" w:rsidP="0062523F">
            <w:pPr>
              <w:spacing w:after="0" w:line="240" w:lineRule="auto"/>
              <w:rPr>
                <w:rFonts w:cs="Arial"/>
                <w:sz w:val="20"/>
                <w:szCs w:val="20"/>
              </w:rPr>
            </w:pPr>
          </w:p>
          <w:p w14:paraId="3CD42A85" w14:textId="77777777" w:rsidR="00275C5C" w:rsidRPr="00146BCE" w:rsidRDefault="00275C5C" w:rsidP="0062523F">
            <w:pPr>
              <w:spacing w:after="0" w:line="240" w:lineRule="auto"/>
              <w:rPr>
                <w:rFonts w:cs="Arial"/>
                <w:sz w:val="20"/>
                <w:szCs w:val="20"/>
              </w:rPr>
            </w:pPr>
          </w:p>
          <w:p w14:paraId="326FF268" w14:textId="77777777" w:rsidR="00275C5C" w:rsidRPr="00146BCE" w:rsidRDefault="00275C5C" w:rsidP="0062523F">
            <w:pPr>
              <w:spacing w:after="0" w:line="240" w:lineRule="auto"/>
              <w:rPr>
                <w:rFonts w:cs="Arial"/>
                <w:sz w:val="20"/>
                <w:szCs w:val="20"/>
              </w:rPr>
            </w:pPr>
            <w:r w:rsidRPr="00146BCE">
              <w:rPr>
                <w:rFonts w:cs="Arial"/>
                <w:sz w:val="20"/>
                <w:szCs w:val="20"/>
              </w:rPr>
              <w:t xml:space="preserve">15 minutos </w:t>
            </w:r>
          </w:p>
          <w:p w14:paraId="0BB33B34" w14:textId="77777777" w:rsidR="00275C5C" w:rsidRPr="00146BCE" w:rsidRDefault="00275C5C" w:rsidP="0062523F">
            <w:pPr>
              <w:spacing w:after="0" w:line="240" w:lineRule="auto"/>
              <w:rPr>
                <w:rFonts w:cs="Arial"/>
                <w:sz w:val="20"/>
                <w:szCs w:val="20"/>
              </w:rPr>
            </w:pPr>
          </w:p>
          <w:p w14:paraId="75F2EEF0" w14:textId="77777777" w:rsidR="00275C5C" w:rsidRPr="00146BCE" w:rsidRDefault="00275C5C" w:rsidP="0062523F">
            <w:pPr>
              <w:spacing w:after="0" w:line="240" w:lineRule="auto"/>
              <w:rPr>
                <w:rFonts w:cs="Arial"/>
                <w:sz w:val="20"/>
                <w:szCs w:val="20"/>
              </w:rPr>
            </w:pPr>
          </w:p>
          <w:p w14:paraId="03C55E1C" w14:textId="77777777" w:rsidR="00275C5C" w:rsidRPr="00146BCE" w:rsidRDefault="00275C5C" w:rsidP="0062523F">
            <w:pPr>
              <w:spacing w:after="0" w:line="240" w:lineRule="auto"/>
              <w:rPr>
                <w:rFonts w:cs="Arial"/>
                <w:sz w:val="20"/>
                <w:szCs w:val="20"/>
              </w:rPr>
            </w:pPr>
          </w:p>
          <w:p w14:paraId="45B80175" w14:textId="77777777" w:rsidR="00275C5C" w:rsidRPr="00146BCE" w:rsidRDefault="00275C5C" w:rsidP="0062523F">
            <w:pPr>
              <w:spacing w:after="0" w:line="240" w:lineRule="auto"/>
              <w:rPr>
                <w:rFonts w:cs="Arial"/>
                <w:sz w:val="20"/>
                <w:szCs w:val="20"/>
              </w:rPr>
            </w:pPr>
          </w:p>
          <w:p w14:paraId="3F1CC291" w14:textId="77777777" w:rsidR="00275C5C" w:rsidRPr="00146BCE" w:rsidRDefault="00275C5C" w:rsidP="0062523F">
            <w:pPr>
              <w:spacing w:after="0" w:line="240" w:lineRule="auto"/>
              <w:rPr>
                <w:rFonts w:cs="Arial"/>
                <w:sz w:val="20"/>
                <w:szCs w:val="20"/>
              </w:rPr>
            </w:pPr>
          </w:p>
        </w:tc>
      </w:tr>
      <w:tr w:rsidR="00275C5C" w:rsidRPr="00146BCE" w14:paraId="595989A1" w14:textId="77777777" w:rsidTr="0062523F">
        <w:trPr>
          <w:trHeight w:val="1888"/>
        </w:trPr>
        <w:tc>
          <w:tcPr>
            <w:tcW w:w="799" w:type="dxa"/>
            <w:shd w:val="clear" w:color="auto" w:fill="auto"/>
          </w:tcPr>
          <w:p w14:paraId="1D268A45" w14:textId="77777777" w:rsidR="00275C5C" w:rsidRPr="00146BCE" w:rsidRDefault="00275C5C" w:rsidP="0062523F">
            <w:pPr>
              <w:spacing w:after="0" w:line="240" w:lineRule="auto"/>
              <w:rPr>
                <w:rFonts w:cs="Arial"/>
                <w:b/>
                <w:sz w:val="20"/>
                <w:szCs w:val="20"/>
              </w:rPr>
            </w:pPr>
          </w:p>
          <w:p w14:paraId="6A933109" w14:textId="77777777" w:rsidR="00275C5C" w:rsidRPr="00146BCE" w:rsidRDefault="00275C5C" w:rsidP="0062523F">
            <w:pPr>
              <w:spacing w:after="0" w:line="240" w:lineRule="auto"/>
              <w:rPr>
                <w:rFonts w:cs="Arial"/>
                <w:b/>
                <w:sz w:val="20"/>
                <w:szCs w:val="20"/>
              </w:rPr>
            </w:pPr>
          </w:p>
          <w:p w14:paraId="2BCD1A69" w14:textId="77777777" w:rsidR="00275C5C" w:rsidRPr="00146BCE" w:rsidRDefault="00275C5C" w:rsidP="0062523F">
            <w:pPr>
              <w:spacing w:after="0" w:line="240" w:lineRule="auto"/>
              <w:rPr>
                <w:rFonts w:cs="Arial"/>
                <w:b/>
                <w:sz w:val="20"/>
                <w:szCs w:val="20"/>
              </w:rPr>
            </w:pPr>
          </w:p>
          <w:p w14:paraId="767AF673"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F</w:t>
            </w:r>
          </w:p>
          <w:p w14:paraId="664D7E7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45FA1351"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25C3F414"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69775B16"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 xml:space="preserve">L </w:t>
            </w:r>
          </w:p>
        </w:tc>
        <w:tc>
          <w:tcPr>
            <w:tcW w:w="4696" w:type="dxa"/>
            <w:gridSpan w:val="3"/>
            <w:shd w:val="clear" w:color="auto" w:fill="auto"/>
          </w:tcPr>
          <w:p w14:paraId="22EE4132" w14:textId="77777777" w:rsidR="00275C5C" w:rsidRPr="00146BCE" w:rsidRDefault="00275C5C" w:rsidP="0062523F">
            <w:pPr>
              <w:pStyle w:val="NormalWeb"/>
              <w:rPr>
                <w:rFonts w:ascii="Calibri" w:hAnsi="Calibri" w:cs="Arial"/>
                <w:sz w:val="20"/>
                <w:szCs w:val="20"/>
                <w:lang w:val="es-CO"/>
              </w:rPr>
            </w:pPr>
            <w:r w:rsidRPr="00146BCE">
              <w:rPr>
                <w:rFonts w:ascii="Calibri" w:hAnsi="Calibri" w:cs="Arial"/>
                <w:sz w:val="20"/>
                <w:szCs w:val="20"/>
                <w:lang w:val="es-CO"/>
              </w:rPr>
              <w:t xml:space="preserve"> </w:t>
            </w:r>
          </w:p>
          <w:p w14:paraId="2947EBB7" w14:textId="77777777" w:rsidR="00275C5C" w:rsidRPr="00146BCE" w:rsidRDefault="00275C5C" w:rsidP="0062523F">
            <w:pPr>
              <w:pStyle w:val="NormalWeb"/>
              <w:ind w:left="720"/>
              <w:rPr>
                <w:rFonts w:ascii="Calibri" w:hAnsi="Calibri" w:cs="Arial"/>
                <w:sz w:val="20"/>
                <w:szCs w:val="20"/>
                <w:lang w:val="es-CO"/>
              </w:rPr>
            </w:pPr>
          </w:p>
          <w:p w14:paraId="472A8912" w14:textId="77777777" w:rsidR="00275C5C" w:rsidRPr="00146BCE" w:rsidRDefault="00275C5C" w:rsidP="00275C5C">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 xml:space="preserve">Vuelta a la calma </w:t>
            </w:r>
          </w:p>
          <w:p w14:paraId="45D95D37" w14:textId="77777777" w:rsidR="00275C5C" w:rsidRPr="00146BCE" w:rsidRDefault="00275C5C" w:rsidP="00275C5C">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Estiramiento</w:t>
            </w:r>
          </w:p>
          <w:p w14:paraId="3ED9F37A" w14:textId="77777777" w:rsidR="00275C5C" w:rsidRPr="00146BCE" w:rsidRDefault="00275C5C" w:rsidP="0062523F">
            <w:pPr>
              <w:pStyle w:val="NormalWeb"/>
              <w:rPr>
                <w:rFonts w:ascii="Calibri" w:hAnsi="Calibri" w:cs="Arial"/>
                <w:sz w:val="20"/>
                <w:szCs w:val="20"/>
                <w:lang w:val="es-CO"/>
              </w:rPr>
            </w:pPr>
          </w:p>
          <w:p w14:paraId="4A5E69C2" w14:textId="77777777" w:rsidR="00275C5C" w:rsidRPr="00146BCE" w:rsidRDefault="00275C5C" w:rsidP="0062523F">
            <w:pPr>
              <w:pStyle w:val="Prrafodelista"/>
              <w:rPr>
                <w:rFonts w:cs="Arial"/>
                <w:sz w:val="20"/>
                <w:szCs w:val="20"/>
              </w:rPr>
            </w:pPr>
          </w:p>
          <w:p w14:paraId="230C1A89" w14:textId="77777777" w:rsidR="00275C5C" w:rsidRPr="00146BCE" w:rsidRDefault="00275C5C" w:rsidP="0062523F">
            <w:pPr>
              <w:pStyle w:val="Prrafodelista"/>
              <w:rPr>
                <w:rFonts w:cs="Arial"/>
                <w:sz w:val="20"/>
                <w:szCs w:val="20"/>
              </w:rPr>
            </w:pPr>
          </w:p>
          <w:p w14:paraId="2262B231" w14:textId="77777777" w:rsidR="00275C5C" w:rsidRPr="00146BCE" w:rsidRDefault="00275C5C" w:rsidP="0062523F">
            <w:pPr>
              <w:pStyle w:val="Prrafodelista"/>
              <w:rPr>
                <w:rFonts w:cs="Arial"/>
                <w:sz w:val="20"/>
                <w:szCs w:val="20"/>
              </w:rPr>
            </w:pPr>
          </w:p>
          <w:p w14:paraId="3F5AD306" w14:textId="77777777" w:rsidR="00275C5C" w:rsidRPr="00146BCE" w:rsidRDefault="00275C5C" w:rsidP="0062523F">
            <w:pPr>
              <w:pStyle w:val="Prrafodelista"/>
              <w:rPr>
                <w:rFonts w:cs="Arial"/>
                <w:sz w:val="20"/>
                <w:szCs w:val="20"/>
              </w:rPr>
            </w:pPr>
          </w:p>
          <w:p w14:paraId="1A5E6320" w14:textId="77777777" w:rsidR="00275C5C" w:rsidRPr="00146BCE" w:rsidRDefault="00275C5C" w:rsidP="0062523F">
            <w:pPr>
              <w:pStyle w:val="Prrafodelista"/>
              <w:rPr>
                <w:rFonts w:cs="Arial"/>
                <w:sz w:val="20"/>
                <w:szCs w:val="20"/>
              </w:rPr>
            </w:pPr>
          </w:p>
          <w:p w14:paraId="320D8337" w14:textId="77777777" w:rsidR="00275C5C" w:rsidRPr="00146BCE" w:rsidRDefault="00275C5C" w:rsidP="0062523F">
            <w:pPr>
              <w:pStyle w:val="NormalWeb"/>
              <w:rPr>
                <w:rFonts w:ascii="Calibri" w:hAnsi="Calibri" w:cs="Arial"/>
                <w:sz w:val="20"/>
                <w:szCs w:val="20"/>
                <w:lang w:val="es-CO"/>
              </w:rPr>
            </w:pPr>
          </w:p>
          <w:p w14:paraId="4B6F9E7C" w14:textId="77777777" w:rsidR="00275C5C" w:rsidRPr="00146BCE" w:rsidRDefault="00275C5C" w:rsidP="0062523F">
            <w:pPr>
              <w:pStyle w:val="NormalWeb"/>
              <w:rPr>
                <w:rFonts w:ascii="Calibri" w:hAnsi="Calibri" w:cs="Arial"/>
                <w:sz w:val="20"/>
                <w:szCs w:val="20"/>
                <w:lang w:val="es-CO"/>
              </w:rPr>
            </w:pPr>
          </w:p>
          <w:p w14:paraId="141FDC28" w14:textId="77777777" w:rsidR="00275C5C" w:rsidRPr="00146BCE" w:rsidRDefault="00275C5C" w:rsidP="0062523F">
            <w:pPr>
              <w:pStyle w:val="NormalWeb"/>
              <w:rPr>
                <w:rFonts w:ascii="Calibri" w:hAnsi="Calibri" w:cs="Arial"/>
                <w:sz w:val="20"/>
                <w:szCs w:val="20"/>
                <w:lang w:val="es-CO"/>
              </w:rPr>
            </w:pPr>
          </w:p>
        </w:tc>
        <w:tc>
          <w:tcPr>
            <w:tcW w:w="2977" w:type="dxa"/>
            <w:shd w:val="clear" w:color="auto" w:fill="auto"/>
          </w:tcPr>
          <w:p w14:paraId="254DAD98" w14:textId="77777777" w:rsidR="00275C5C" w:rsidRPr="00146BCE" w:rsidRDefault="00275C5C" w:rsidP="0062523F">
            <w:pPr>
              <w:rPr>
                <w:rFonts w:cs="Arial"/>
                <w:sz w:val="20"/>
                <w:szCs w:val="20"/>
              </w:rPr>
            </w:pPr>
          </w:p>
          <w:p w14:paraId="30096980" w14:textId="77777777" w:rsidR="00275C5C" w:rsidRPr="00146BCE" w:rsidRDefault="00275C5C" w:rsidP="0062523F">
            <w:pPr>
              <w:rPr>
                <w:rFonts w:cs="Arial"/>
                <w:sz w:val="20"/>
                <w:szCs w:val="20"/>
              </w:rPr>
            </w:pPr>
          </w:p>
          <w:p w14:paraId="74211FB3" w14:textId="747334B1" w:rsidR="00275C5C" w:rsidRPr="00146BCE" w:rsidRDefault="007F1C62" w:rsidP="0062523F">
            <w:pPr>
              <w:jc w:val="center"/>
              <w:rPr>
                <w:rFonts w:cs="Arial"/>
                <w:sz w:val="20"/>
                <w:szCs w:val="20"/>
              </w:rPr>
            </w:pPr>
            <w:r>
              <w:rPr>
                <w:rFonts w:cs="Arial"/>
                <w:noProof/>
                <w:sz w:val="20"/>
                <w:szCs w:val="20"/>
              </w:rPr>
              <w:drawing>
                <wp:inline distT="0" distB="0" distL="0" distR="0" wp14:anchorId="15CD0C37" wp14:editId="17EF2F00">
                  <wp:extent cx="942022" cy="1256030"/>
                  <wp:effectExtent l="0" t="0" r="0" b="1270"/>
                  <wp:docPr id="83434422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951712" cy="1268950"/>
                          </a:xfrm>
                          <a:prstGeom prst="rect">
                            <a:avLst/>
                          </a:prstGeom>
                          <a:noFill/>
                        </pic:spPr>
                      </pic:pic>
                    </a:graphicData>
                  </a:graphic>
                </wp:inline>
              </w:drawing>
            </w:r>
          </w:p>
        </w:tc>
        <w:tc>
          <w:tcPr>
            <w:tcW w:w="2268" w:type="dxa"/>
            <w:shd w:val="clear" w:color="auto" w:fill="auto"/>
          </w:tcPr>
          <w:p w14:paraId="35CA0BD1" w14:textId="77777777" w:rsidR="00275C5C" w:rsidRPr="00146BCE" w:rsidRDefault="00275C5C" w:rsidP="0062523F">
            <w:pPr>
              <w:rPr>
                <w:rFonts w:cs="Arial"/>
                <w:sz w:val="20"/>
                <w:szCs w:val="20"/>
              </w:rPr>
            </w:pPr>
          </w:p>
          <w:p w14:paraId="23341915" w14:textId="77777777" w:rsidR="00275C5C" w:rsidRPr="00146BCE" w:rsidRDefault="00275C5C" w:rsidP="0062523F">
            <w:pPr>
              <w:rPr>
                <w:rFonts w:cs="Arial"/>
                <w:sz w:val="20"/>
                <w:szCs w:val="20"/>
              </w:rPr>
            </w:pPr>
          </w:p>
          <w:p w14:paraId="20B31166" w14:textId="77777777" w:rsidR="00275C5C" w:rsidRPr="00146BCE" w:rsidRDefault="00275C5C" w:rsidP="0062523F">
            <w:pPr>
              <w:rPr>
                <w:rFonts w:cs="Arial"/>
                <w:sz w:val="20"/>
                <w:szCs w:val="20"/>
              </w:rPr>
            </w:pPr>
          </w:p>
          <w:p w14:paraId="10AF3692" w14:textId="77777777" w:rsidR="00275C5C" w:rsidRPr="00146BCE" w:rsidRDefault="00275C5C" w:rsidP="0062523F">
            <w:pPr>
              <w:rPr>
                <w:rFonts w:cs="Arial"/>
                <w:sz w:val="20"/>
                <w:szCs w:val="20"/>
              </w:rPr>
            </w:pPr>
            <w:r w:rsidRPr="00146BCE">
              <w:rPr>
                <w:rFonts w:cs="Arial"/>
                <w:sz w:val="20"/>
                <w:szCs w:val="20"/>
              </w:rPr>
              <w:t>10 minutos</w:t>
            </w:r>
          </w:p>
          <w:p w14:paraId="2CCD4194" w14:textId="77777777" w:rsidR="00275C5C" w:rsidRPr="00146BCE" w:rsidRDefault="00275C5C" w:rsidP="0062523F">
            <w:pPr>
              <w:rPr>
                <w:rFonts w:cs="Arial"/>
                <w:sz w:val="20"/>
                <w:szCs w:val="20"/>
              </w:rPr>
            </w:pPr>
          </w:p>
        </w:tc>
      </w:tr>
    </w:tbl>
    <w:p w14:paraId="5B01CE89" w14:textId="77777777" w:rsidR="00275C5C" w:rsidRPr="00146BCE"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146BCE" w14:paraId="3A6F3167" w14:textId="77777777" w:rsidTr="0062523F">
        <w:tc>
          <w:tcPr>
            <w:tcW w:w="5303" w:type="dxa"/>
            <w:shd w:val="clear" w:color="auto" w:fill="auto"/>
          </w:tcPr>
          <w:p w14:paraId="6F5D50EF" w14:textId="77777777" w:rsidR="00275C5C" w:rsidRPr="00146BCE" w:rsidRDefault="00275C5C" w:rsidP="0062523F">
            <w:pPr>
              <w:spacing w:after="0" w:line="240" w:lineRule="auto"/>
              <w:rPr>
                <w:sz w:val="20"/>
                <w:szCs w:val="20"/>
              </w:rPr>
            </w:pPr>
            <w:r w:rsidRPr="00146BCE">
              <w:rPr>
                <w:sz w:val="20"/>
                <w:szCs w:val="20"/>
              </w:rPr>
              <w:t xml:space="preserve">VOLUMEN TOTAL (TIEMPO): </w:t>
            </w:r>
          </w:p>
        </w:tc>
        <w:tc>
          <w:tcPr>
            <w:tcW w:w="5303" w:type="dxa"/>
            <w:shd w:val="clear" w:color="auto" w:fill="auto"/>
          </w:tcPr>
          <w:p w14:paraId="69F6C1A1" w14:textId="77777777" w:rsidR="00275C5C" w:rsidRPr="00146BCE" w:rsidRDefault="00275C5C" w:rsidP="0062523F">
            <w:pPr>
              <w:spacing w:after="0" w:line="240" w:lineRule="auto"/>
              <w:rPr>
                <w:sz w:val="20"/>
                <w:szCs w:val="20"/>
              </w:rPr>
            </w:pPr>
            <w:r w:rsidRPr="00146BCE">
              <w:rPr>
                <w:sz w:val="20"/>
                <w:szCs w:val="20"/>
              </w:rPr>
              <w:t xml:space="preserve">VOLUMEN TOTAL: </w:t>
            </w:r>
          </w:p>
        </w:tc>
      </w:tr>
      <w:tr w:rsidR="00275C5C" w:rsidRPr="00146BCE" w14:paraId="6A8B56CD" w14:textId="77777777" w:rsidTr="0062523F">
        <w:tc>
          <w:tcPr>
            <w:tcW w:w="5303" w:type="dxa"/>
            <w:shd w:val="clear" w:color="auto" w:fill="auto"/>
          </w:tcPr>
          <w:p w14:paraId="56C7162E" w14:textId="77777777" w:rsidR="00275C5C" w:rsidRPr="00146BCE" w:rsidRDefault="00275C5C" w:rsidP="0062523F">
            <w:pPr>
              <w:spacing w:after="0" w:line="240" w:lineRule="auto"/>
              <w:rPr>
                <w:sz w:val="20"/>
                <w:szCs w:val="20"/>
              </w:rPr>
            </w:pPr>
            <w:r w:rsidRPr="00146BCE">
              <w:rPr>
                <w:sz w:val="20"/>
                <w:szCs w:val="20"/>
              </w:rPr>
              <w:lastRenderedPageBreak/>
              <w:t xml:space="preserve">PLANIFICADO: </w:t>
            </w:r>
          </w:p>
        </w:tc>
        <w:tc>
          <w:tcPr>
            <w:tcW w:w="5303" w:type="dxa"/>
            <w:shd w:val="clear" w:color="auto" w:fill="auto"/>
          </w:tcPr>
          <w:p w14:paraId="2EAAD3C7" w14:textId="77777777" w:rsidR="00275C5C" w:rsidRPr="00146BCE" w:rsidRDefault="00275C5C" w:rsidP="0062523F">
            <w:pPr>
              <w:spacing w:after="0" w:line="240" w:lineRule="auto"/>
              <w:rPr>
                <w:sz w:val="20"/>
                <w:szCs w:val="20"/>
              </w:rPr>
            </w:pPr>
            <w:r w:rsidRPr="00146BCE">
              <w:rPr>
                <w:sz w:val="20"/>
                <w:szCs w:val="20"/>
              </w:rPr>
              <w:t xml:space="preserve">REALIZADO: </w:t>
            </w:r>
          </w:p>
        </w:tc>
      </w:tr>
    </w:tbl>
    <w:p w14:paraId="7E8DEAAF" w14:textId="77777777" w:rsidR="00275C5C" w:rsidRPr="00146BCE" w:rsidRDefault="00275C5C" w:rsidP="00275C5C">
      <w:pPr>
        <w:rPr>
          <w:sz w:val="20"/>
          <w:szCs w:val="20"/>
        </w:rPr>
      </w:pPr>
    </w:p>
    <w:p w14:paraId="25713137" w14:textId="77777777" w:rsidR="00275C5C" w:rsidRPr="00146BCE" w:rsidRDefault="00275C5C" w:rsidP="00275C5C">
      <w:pPr>
        <w:rPr>
          <w:sz w:val="20"/>
          <w:szCs w:val="20"/>
        </w:rPr>
      </w:pPr>
    </w:p>
    <w:p w14:paraId="6933CC6D" w14:textId="77777777" w:rsidR="00275C5C" w:rsidRPr="00696E32"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696E32">
        <w:rPr>
          <w:b/>
          <w:sz w:val="20"/>
          <w:szCs w:val="20"/>
        </w:rPr>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696E32" w14:paraId="571CB39B" w14:textId="77777777" w:rsidTr="0062523F">
        <w:trPr>
          <w:trHeight w:val="337"/>
        </w:trPr>
        <w:tc>
          <w:tcPr>
            <w:tcW w:w="3033" w:type="dxa"/>
            <w:gridSpan w:val="2"/>
            <w:shd w:val="clear" w:color="auto" w:fill="auto"/>
            <w:vAlign w:val="center"/>
          </w:tcPr>
          <w:p w14:paraId="033671CE" w14:textId="77777777" w:rsidR="00275C5C" w:rsidRPr="00696E32" w:rsidRDefault="00275C5C" w:rsidP="0062523F">
            <w:pPr>
              <w:spacing w:after="0" w:line="240" w:lineRule="auto"/>
              <w:rPr>
                <w:rFonts w:cs="Arial"/>
                <w:sz w:val="20"/>
                <w:szCs w:val="20"/>
              </w:rPr>
            </w:pPr>
            <w:r w:rsidRPr="00696E32">
              <w:rPr>
                <w:rFonts w:cs="Arial"/>
                <w:b/>
                <w:sz w:val="20"/>
                <w:szCs w:val="20"/>
              </w:rPr>
              <w:t>DEPORTE: FUTBOL</w:t>
            </w:r>
          </w:p>
        </w:tc>
        <w:tc>
          <w:tcPr>
            <w:tcW w:w="5439" w:type="dxa"/>
            <w:gridSpan w:val="3"/>
            <w:shd w:val="clear" w:color="auto" w:fill="auto"/>
            <w:vAlign w:val="center"/>
          </w:tcPr>
          <w:p w14:paraId="5AB89725" w14:textId="77777777" w:rsidR="00275C5C" w:rsidRPr="00696E32" w:rsidRDefault="00275C5C" w:rsidP="0062523F">
            <w:pPr>
              <w:spacing w:after="0" w:line="240" w:lineRule="auto"/>
              <w:rPr>
                <w:rFonts w:cs="Arial"/>
                <w:sz w:val="20"/>
                <w:szCs w:val="20"/>
              </w:rPr>
            </w:pPr>
            <w:r w:rsidRPr="00696E32">
              <w:rPr>
                <w:rFonts w:cs="Arial"/>
                <w:b/>
                <w:sz w:val="20"/>
                <w:szCs w:val="20"/>
              </w:rPr>
              <w:t>ENTRENADOR: NICOLAS DELGADO</w:t>
            </w:r>
          </w:p>
        </w:tc>
        <w:tc>
          <w:tcPr>
            <w:tcW w:w="2268" w:type="dxa"/>
            <w:shd w:val="clear" w:color="auto" w:fill="auto"/>
            <w:vAlign w:val="center"/>
          </w:tcPr>
          <w:p w14:paraId="768B3FD5" w14:textId="77777777" w:rsidR="00275C5C" w:rsidRPr="00696E32" w:rsidRDefault="00275C5C" w:rsidP="0062523F">
            <w:pPr>
              <w:spacing w:after="0" w:line="240" w:lineRule="auto"/>
              <w:rPr>
                <w:rFonts w:cs="Arial"/>
                <w:b/>
                <w:sz w:val="20"/>
                <w:szCs w:val="20"/>
              </w:rPr>
            </w:pPr>
            <w:r w:rsidRPr="00696E32">
              <w:rPr>
                <w:rFonts w:cs="Arial"/>
                <w:b/>
                <w:sz w:val="20"/>
                <w:szCs w:val="20"/>
              </w:rPr>
              <w:t>SESION N.º</w:t>
            </w:r>
            <w:r>
              <w:rPr>
                <w:rFonts w:cs="Arial"/>
                <w:b/>
                <w:sz w:val="20"/>
                <w:szCs w:val="20"/>
              </w:rPr>
              <w:t>8</w:t>
            </w:r>
          </w:p>
        </w:tc>
      </w:tr>
      <w:tr w:rsidR="00275C5C" w:rsidRPr="00696E32" w14:paraId="1C3473B6" w14:textId="77777777" w:rsidTr="0062523F">
        <w:trPr>
          <w:trHeight w:val="385"/>
        </w:trPr>
        <w:tc>
          <w:tcPr>
            <w:tcW w:w="5495" w:type="dxa"/>
            <w:gridSpan w:val="4"/>
            <w:shd w:val="clear" w:color="auto" w:fill="auto"/>
            <w:vAlign w:val="center"/>
          </w:tcPr>
          <w:p w14:paraId="03232A70" w14:textId="77777777" w:rsidR="00275C5C" w:rsidRPr="00696E32" w:rsidRDefault="00275C5C" w:rsidP="0062523F">
            <w:pPr>
              <w:spacing w:after="0" w:line="240" w:lineRule="auto"/>
              <w:rPr>
                <w:rFonts w:cs="Arial"/>
                <w:b/>
                <w:sz w:val="20"/>
                <w:szCs w:val="20"/>
              </w:rPr>
            </w:pPr>
            <w:r w:rsidRPr="00696E32">
              <w:rPr>
                <w:rFonts w:cs="Arial"/>
                <w:b/>
                <w:sz w:val="20"/>
                <w:szCs w:val="20"/>
              </w:rPr>
              <w:t xml:space="preserve">MEDIO FISICO:  </w:t>
            </w:r>
          </w:p>
          <w:p w14:paraId="771FB817" w14:textId="77777777" w:rsidR="00275C5C" w:rsidRPr="00696E32" w:rsidRDefault="00275C5C" w:rsidP="0062523F">
            <w:pPr>
              <w:spacing w:after="0" w:line="240" w:lineRule="auto"/>
              <w:rPr>
                <w:rFonts w:cs="Arial"/>
                <w:sz w:val="20"/>
                <w:szCs w:val="20"/>
              </w:rPr>
            </w:pPr>
            <w:r w:rsidRPr="00696E32">
              <w:rPr>
                <w:rFonts w:cs="Arial"/>
                <w:b/>
                <w:sz w:val="20"/>
                <w:szCs w:val="20"/>
              </w:rPr>
              <w:t xml:space="preserve">FECHA: </w:t>
            </w:r>
            <w:r>
              <w:rPr>
                <w:rFonts w:cs="Arial"/>
                <w:b/>
                <w:sz w:val="20"/>
                <w:szCs w:val="20"/>
              </w:rPr>
              <w:t>16</w:t>
            </w:r>
            <w:r w:rsidRPr="00696E32">
              <w:rPr>
                <w:rFonts w:cs="Arial"/>
                <w:b/>
                <w:sz w:val="20"/>
                <w:szCs w:val="20"/>
              </w:rPr>
              <w:t xml:space="preserve"> OCTUBRE</w:t>
            </w:r>
          </w:p>
        </w:tc>
        <w:tc>
          <w:tcPr>
            <w:tcW w:w="5245" w:type="dxa"/>
            <w:gridSpan w:val="2"/>
            <w:shd w:val="clear" w:color="auto" w:fill="auto"/>
            <w:vAlign w:val="center"/>
          </w:tcPr>
          <w:p w14:paraId="16E64D69" w14:textId="77777777" w:rsidR="00275C5C" w:rsidRPr="00696E32" w:rsidRDefault="00275C5C" w:rsidP="0062523F">
            <w:pPr>
              <w:spacing w:after="0" w:line="240" w:lineRule="auto"/>
              <w:rPr>
                <w:rFonts w:cs="Arial"/>
                <w:sz w:val="20"/>
                <w:szCs w:val="20"/>
              </w:rPr>
            </w:pPr>
            <w:r w:rsidRPr="00696E32">
              <w:rPr>
                <w:rFonts w:cs="Arial"/>
                <w:b/>
                <w:sz w:val="20"/>
                <w:szCs w:val="20"/>
              </w:rPr>
              <w:t xml:space="preserve">CATEGORIA: SUB </w:t>
            </w:r>
            <w:r>
              <w:rPr>
                <w:rFonts w:cs="Arial"/>
                <w:b/>
                <w:sz w:val="20"/>
                <w:szCs w:val="20"/>
              </w:rPr>
              <w:t>15</w:t>
            </w:r>
            <w:r w:rsidRPr="00696E32">
              <w:rPr>
                <w:rFonts w:cs="Arial"/>
                <w:b/>
                <w:sz w:val="20"/>
                <w:szCs w:val="20"/>
              </w:rPr>
              <w:t xml:space="preserve"> </w:t>
            </w:r>
          </w:p>
        </w:tc>
      </w:tr>
      <w:tr w:rsidR="00275C5C" w:rsidRPr="00696E32" w14:paraId="6C1ADCB6" w14:textId="77777777" w:rsidTr="0062523F">
        <w:trPr>
          <w:trHeight w:val="130"/>
        </w:trPr>
        <w:tc>
          <w:tcPr>
            <w:tcW w:w="5282" w:type="dxa"/>
            <w:gridSpan w:val="3"/>
            <w:shd w:val="clear" w:color="auto" w:fill="auto"/>
            <w:vAlign w:val="center"/>
          </w:tcPr>
          <w:p w14:paraId="2347DA4C" w14:textId="77777777" w:rsidR="00275C5C" w:rsidRPr="00696E32" w:rsidRDefault="00275C5C" w:rsidP="0062523F">
            <w:pPr>
              <w:spacing w:after="0" w:line="240" w:lineRule="auto"/>
              <w:rPr>
                <w:rFonts w:cs="Arial"/>
                <w:sz w:val="20"/>
                <w:szCs w:val="20"/>
              </w:rPr>
            </w:pPr>
            <w:r w:rsidRPr="00696E32">
              <w:rPr>
                <w:rFonts w:cs="Arial"/>
                <w:b/>
                <w:sz w:val="20"/>
                <w:szCs w:val="20"/>
              </w:rPr>
              <w:t>TEMA:   COMPETENCIA</w:t>
            </w:r>
          </w:p>
        </w:tc>
        <w:tc>
          <w:tcPr>
            <w:tcW w:w="5458" w:type="dxa"/>
            <w:gridSpan w:val="3"/>
            <w:shd w:val="clear" w:color="auto" w:fill="auto"/>
            <w:vAlign w:val="center"/>
          </w:tcPr>
          <w:p w14:paraId="168E4C89" w14:textId="77777777" w:rsidR="00275C5C" w:rsidRPr="00696E32" w:rsidRDefault="00275C5C" w:rsidP="0062523F">
            <w:pPr>
              <w:spacing w:after="0" w:line="240" w:lineRule="auto"/>
              <w:rPr>
                <w:rFonts w:cs="Arial"/>
                <w:b/>
                <w:bCs/>
                <w:sz w:val="20"/>
                <w:szCs w:val="20"/>
              </w:rPr>
            </w:pPr>
            <w:r w:rsidRPr="00696E32">
              <w:rPr>
                <w:rFonts w:cs="Arial"/>
                <w:b/>
                <w:bCs/>
                <w:sz w:val="20"/>
                <w:szCs w:val="20"/>
              </w:rPr>
              <w:t>MEDIO DIDACTICO: BALON</w:t>
            </w:r>
            <w:r>
              <w:rPr>
                <w:rFonts w:cs="Arial"/>
                <w:b/>
                <w:bCs/>
                <w:sz w:val="20"/>
                <w:szCs w:val="20"/>
              </w:rPr>
              <w:t xml:space="preserve"> TOPES ESTACAS CONOS </w:t>
            </w:r>
          </w:p>
        </w:tc>
      </w:tr>
      <w:tr w:rsidR="00275C5C" w:rsidRPr="00696E32" w14:paraId="4CE6426E" w14:textId="77777777" w:rsidTr="0062523F">
        <w:trPr>
          <w:trHeight w:val="337"/>
        </w:trPr>
        <w:tc>
          <w:tcPr>
            <w:tcW w:w="10740" w:type="dxa"/>
            <w:gridSpan w:val="6"/>
            <w:shd w:val="clear" w:color="auto" w:fill="auto"/>
            <w:vAlign w:val="center"/>
          </w:tcPr>
          <w:p w14:paraId="5D92341E" w14:textId="77777777" w:rsidR="00275C5C" w:rsidRPr="00696E32" w:rsidRDefault="00275C5C" w:rsidP="0062523F">
            <w:pPr>
              <w:spacing w:after="0" w:line="240" w:lineRule="auto"/>
              <w:rPr>
                <w:rFonts w:cs="Arial"/>
                <w:b/>
                <w:sz w:val="20"/>
                <w:szCs w:val="20"/>
              </w:rPr>
            </w:pPr>
            <w:r w:rsidRPr="00696E32">
              <w:rPr>
                <w:rFonts w:cs="Arial"/>
                <w:b/>
                <w:sz w:val="20"/>
                <w:szCs w:val="20"/>
              </w:rPr>
              <w:t>OBJETIVO:  EVALUAR EL EQUIPO</w:t>
            </w:r>
          </w:p>
        </w:tc>
      </w:tr>
      <w:tr w:rsidR="00275C5C" w:rsidRPr="00696E32" w14:paraId="413007D3" w14:textId="77777777" w:rsidTr="0062523F">
        <w:trPr>
          <w:trHeight w:val="315"/>
        </w:trPr>
        <w:tc>
          <w:tcPr>
            <w:tcW w:w="799" w:type="dxa"/>
            <w:shd w:val="clear" w:color="auto" w:fill="auto"/>
          </w:tcPr>
          <w:p w14:paraId="388F6681" w14:textId="77777777" w:rsidR="00275C5C" w:rsidRPr="00696E32" w:rsidRDefault="00275C5C" w:rsidP="0062523F">
            <w:pPr>
              <w:spacing w:after="0" w:line="240" w:lineRule="auto"/>
              <w:rPr>
                <w:rFonts w:cs="Arial"/>
                <w:b/>
                <w:sz w:val="20"/>
                <w:szCs w:val="20"/>
              </w:rPr>
            </w:pPr>
          </w:p>
          <w:p w14:paraId="705C35F5" w14:textId="77777777" w:rsidR="00275C5C" w:rsidRPr="00696E32" w:rsidRDefault="00275C5C" w:rsidP="0062523F">
            <w:pPr>
              <w:spacing w:after="0" w:line="240" w:lineRule="auto"/>
              <w:rPr>
                <w:rFonts w:cs="Arial"/>
                <w:b/>
                <w:sz w:val="20"/>
                <w:szCs w:val="20"/>
              </w:rPr>
            </w:pPr>
            <w:r w:rsidRPr="00696E32">
              <w:rPr>
                <w:rFonts w:cs="Arial"/>
                <w:b/>
                <w:sz w:val="20"/>
                <w:szCs w:val="20"/>
              </w:rPr>
              <w:t>FASE</w:t>
            </w:r>
          </w:p>
          <w:p w14:paraId="1C8EE2B4" w14:textId="77777777" w:rsidR="00275C5C" w:rsidRPr="00696E32" w:rsidRDefault="00275C5C" w:rsidP="0062523F">
            <w:pPr>
              <w:spacing w:after="0" w:line="240" w:lineRule="auto"/>
              <w:rPr>
                <w:rFonts w:cs="Arial"/>
                <w:b/>
                <w:sz w:val="20"/>
                <w:szCs w:val="20"/>
              </w:rPr>
            </w:pPr>
          </w:p>
        </w:tc>
        <w:tc>
          <w:tcPr>
            <w:tcW w:w="4696" w:type="dxa"/>
            <w:gridSpan w:val="3"/>
            <w:shd w:val="clear" w:color="auto" w:fill="auto"/>
          </w:tcPr>
          <w:p w14:paraId="309BE00B" w14:textId="77777777" w:rsidR="00275C5C" w:rsidRPr="00696E32" w:rsidRDefault="00275C5C" w:rsidP="0062523F">
            <w:pPr>
              <w:spacing w:after="0" w:line="240" w:lineRule="auto"/>
              <w:jc w:val="center"/>
              <w:rPr>
                <w:rFonts w:cs="Arial"/>
                <w:b/>
                <w:sz w:val="20"/>
                <w:szCs w:val="20"/>
              </w:rPr>
            </w:pPr>
          </w:p>
          <w:p w14:paraId="66EED8DD"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DESCRIPCION DE LA ACTIVIDAD</w:t>
            </w:r>
          </w:p>
        </w:tc>
        <w:tc>
          <w:tcPr>
            <w:tcW w:w="2977" w:type="dxa"/>
            <w:shd w:val="clear" w:color="auto" w:fill="auto"/>
          </w:tcPr>
          <w:p w14:paraId="74029270" w14:textId="77777777" w:rsidR="00275C5C" w:rsidRPr="00696E32" w:rsidRDefault="00275C5C" w:rsidP="0062523F">
            <w:pPr>
              <w:spacing w:after="0" w:line="240" w:lineRule="auto"/>
              <w:jc w:val="center"/>
              <w:rPr>
                <w:rFonts w:cs="Arial"/>
                <w:b/>
                <w:sz w:val="20"/>
                <w:szCs w:val="20"/>
              </w:rPr>
            </w:pPr>
          </w:p>
          <w:p w14:paraId="21B8D21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EVIDENCIA FOTOGRAFICA</w:t>
            </w:r>
          </w:p>
        </w:tc>
        <w:tc>
          <w:tcPr>
            <w:tcW w:w="2268" w:type="dxa"/>
            <w:shd w:val="clear" w:color="auto" w:fill="auto"/>
          </w:tcPr>
          <w:p w14:paraId="4A5FA7EC" w14:textId="77777777" w:rsidR="00275C5C" w:rsidRPr="00696E32" w:rsidRDefault="00275C5C" w:rsidP="0062523F">
            <w:pPr>
              <w:spacing w:after="0" w:line="240" w:lineRule="auto"/>
              <w:jc w:val="center"/>
              <w:rPr>
                <w:rFonts w:cs="Arial"/>
                <w:b/>
                <w:sz w:val="20"/>
                <w:szCs w:val="20"/>
              </w:rPr>
            </w:pPr>
          </w:p>
          <w:p w14:paraId="52B9E917"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DOSIFICACIÓN</w:t>
            </w:r>
          </w:p>
        </w:tc>
      </w:tr>
      <w:tr w:rsidR="00275C5C" w:rsidRPr="00696E32" w14:paraId="0EEE640A" w14:textId="77777777" w:rsidTr="0062523F">
        <w:trPr>
          <w:trHeight w:val="1888"/>
        </w:trPr>
        <w:tc>
          <w:tcPr>
            <w:tcW w:w="799" w:type="dxa"/>
            <w:shd w:val="clear" w:color="auto" w:fill="auto"/>
          </w:tcPr>
          <w:p w14:paraId="6AA8F5C7" w14:textId="77777777" w:rsidR="00275C5C" w:rsidRPr="00696E32" w:rsidRDefault="00275C5C" w:rsidP="0062523F">
            <w:pPr>
              <w:spacing w:after="0" w:line="240" w:lineRule="auto"/>
              <w:rPr>
                <w:rFonts w:cs="Arial"/>
                <w:b/>
                <w:sz w:val="20"/>
                <w:szCs w:val="20"/>
              </w:rPr>
            </w:pPr>
          </w:p>
          <w:p w14:paraId="6EE9C21C" w14:textId="77777777" w:rsidR="00275C5C" w:rsidRPr="00696E32" w:rsidRDefault="00275C5C" w:rsidP="0062523F">
            <w:pPr>
              <w:spacing w:after="0" w:line="240" w:lineRule="auto"/>
              <w:rPr>
                <w:rFonts w:cs="Arial"/>
                <w:b/>
                <w:sz w:val="20"/>
                <w:szCs w:val="20"/>
              </w:rPr>
            </w:pPr>
          </w:p>
          <w:p w14:paraId="18C89ED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6381681A"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7683A5C7"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337BB88F"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2C6403C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13F14A6D"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2AC0F15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46F87EB6" w14:textId="77777777" w:rsidR="00275C5C" w:rsidRPr="00696E32" w:rsidRDefault="00275C5C" w:rsidP="0062523F">
            <w:pPr>
              <w:pStyle w:val="NormalWeb"/>
              <w:rPr>
                <w:rFonts w:ascii="Calibri" w:hAnsi="Calibri" w:cs="Arial"/>
                <w:sz w:val="20"/>
                <w:szCs w:val="20"/>
                <w:lang w:val="es-CO"/>
              </w:rPr>
            </w:pPr>
          </w:p>
          <w:p w14:paraId="4621E49C" w14:textId="77777777" w:rsidR="00275C5C" w:rsidRPr="00696E32" w:rsidRDefault="00275C5C" w:rsidP="00275C5C">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MOVILIDAD ARTICULAR PREVENCION DE LESIONES</w:t>
            </w:r>
          </w:p>
          <w:p w14:paraId="3F577A13" w14:textId="77777777" w:rsidR="00275C5C" w:rsidRDefault="00275C5C" w:rsidP="006C27F8">
            <w:pPr>
              <w:pStyle w:val="NormalWeb"/>
              <w:numPr>
                <w:ilvl w:val="0"/>
                <w:numId w:val="11"/>
              </w:numPr>
              <w:rPr>
                <w:rFonts w:ascii="Calibri" w:hAnsi="Calibri" w:cs="Arial"/>
                <w:sz w:val="20"/>
                <w:szCs w:val="20"/>
                <w:lang w:val="es-CO"/>
              </w:rPr>
            </w:pPr>
            <w:r w:rsidRPr="00696E32">
              <w:rPr>
                <w:rFonts w:ascii="Calibri" w:hAnsi="Calibri" w:cs="Arial"/>
                <w:sz w:val="20"/>
                <w:szCs w:val="20"/>
                <w:lang w:val="es-CO"/>
              </w:rPr>
              <w:t>CALENTAMIENTO</w:t>
            </w:r>
          </w:p>
          <w:p w14:paraId="19F31095" w14:textId="77777777" w:rsidR="00275C5C" w:rsidRDefault="00275C5C" w:rsidP="0062523F">
            <w:pPr>
              <w:pStyle w:val="NormalWeb"/>
              <w:ind w:left="1620"/>
              <w:rPr>
                <w:rFonts w:ascii="Calibri" w:hAnsi="Calibri" w:cs="Arial"/>
                <w:sz w:val="20"/>
                <w:szCs w:val="20"/>
                <w:lang w:val="es-CO"/>
              </w:rPr>
            </w:pPr>
            <w:r>
              <w:rPr>
                <w:rFonts w:ascii="Calibri" w:hAnsi="Calibri" w:cs="Arial"/>
                <w:sz w:val="20"/>
                <w:szCs w:val="20"/>
                <w:lang w:val="es-CO"/>
              </w:rPr>
              <w:t>Trabajos de movilidad varios</w:t>
            </w:r>
          </w:p>
          <w:p w14:paraId="1CCFEA44" w14:textId="77777777" w:rsidR="00275C5C" w:rsidRDefault="00275C5C" w:rsidP="0062523F">
            <w:pPr>
              <w:pStyle w:val="NormalWeb"/>
              <w:ind w:left="1620"/>
              <w:rPr>
                <w:rFonts w:ascii="Calibri" w:hAnsi="Calibri" w:cs="Arial"/>
                <w:sz w:val="20"/>
                <w:szCs w:val="20"/>
                <w:lang w:val="es-CO"/>
              </w:rPr>
            </w:pPr>
            <w:r w:rsidRPr="00755342">
              <w:rPr>
                <w:rFonts w:ascii="Calibri" w:hAnsi="Calibri" w:cs="Arial"/>
                <w:sz w:val="20"/>
                <w:szCs w:val="20"/>
                <w:lang w:val="es-CO"/>
              </w:rPr>
              <w:t>Juegos de competencia por equipos:</w:t>
            </w:r>
          </w:p>
          <w:p w14:paraId="6F5AE6C7" w14:textId="77777777" w:rsidR="00275C5C" w:rsidRPr="00755342" w:rsidRDefault="00275C5C" w:rsidP="0062523F">
            <w:pPr>
              <w:pStyle w:val="NormalWeb"/>
              <w:ind w:left="1620"/>
              <w:rPr>
                <w:rFonts w:ascii="Calibri" w:hAnsi="Calibri" w:cs="Arial"/>
                <w:sz w:val="20"/>
                <w:szCs w:val="20"/>
                <w:lang w:val="es-CO"/>
              </w:rPr>
            </w:pPr>
            <w:r>
              <w:rPr>
                <w:rFonts w:ascii="Calibri" w:hAnsi="Calibri" w:cs="Arial"/>
                <w:sz w:val="20"/>
                <w:szCs w:val="20"/>
                <w:lang w:val="es-CO"/>
              </w:rPr>
              <w:t>Llevar topes en velocidad con el balón en los pies</w:t>
            </w:r>
          </w:p>
          <w:p w14:paraId="0D54435A" w14:textId="77777777" w:rsidR="00275C5C" w:rsidRPr="00696E32" w:rsidRDefault="00275C5C" w:rsidP="0062523F">
            <w:pPr>
              <w:pStyle w:val="NormalWeb"/>
              <w:rPr>
                <w:rFonts w:ascii="Calibri" w:hAnsi="Calibri" w:cs="Arial"/>
                <w:sz w:val="20"/>
                <w:szCs w:val="20"/>
                <w:lang w:val="es-CO"/>
              </w:rPr>
            </w:pPr>
          </w:p>
        </w:tc>
        <w:tc>
          <w:tcPr>
            <w:tcW w:w="2977" w:type="dxa"/>
            <w:shd w:val="clear" w:color="auto" w:fill="auto"/>
          </w:tcPr>
          <w:p w14:paraId="74A88C43" w14:textId="77777777" w:rsidR="00275C5C" w:rsidRPr="00696E32" w:rsidRDefault="00275C5C" w:rsidP="0062523F">
            <w:pPr>
              <w:jc w:val="center"/>
              <w:rPr>
                <w:rFonts w:cs="Arial"/>
                <w:sz w:val="20"/>
                <w:szCs w:val="20"/>
              </w:rPr>
            </w:pPr>
          </w:p>
          <w:p w14:paraId="0119EBDE" w14:textId="168D538C" w:rsidR="00275C5C" w:rsidRPr="00696E32" w:rsidRDefault="00275C5C" w:rsidP="0062523F">
            <w:pPr>
              <w:rPr>
                <w:rFonts w:cs="Arial"/>
                <w:sz w:val="20"/>
                <w:szCs w:val="20"/>
              </w:rPr>
            </w:pPr>
          </w:p>
          <w:p w14:paraId="5A7A4B22" w14:textId="77777777" w:rsidR="00275C5C" w:rsidRPr="00696E32" w:rsidRDefault="00275C5C" w:rsidP="0062523F">
            <w:pPr>
              <w:rPr>
                <w:rFonts w:cs="Arial"/>
                <w:sz w:val="20"/>
                <w:szCs w:val="20"/>
              </w:rPr>
            </w:pPr>
          </w:p>
          <w:p w14:paraId="20A14CFE" w14:textId="77777777" w:rsidR="00275C5C" w:rsidRPr="00696E32" w:rsidRDefault="00275C5C" w:rsidP="0062523F">
            <w:pPr>
              <w:rPr>
                <w:rFonts w:cs="Arial"/>
                <w:sz w:val="20"/>
                <w:szCs w:val="20"/>
              </w:rPr>
            </w:pPr>
          </w:p>
          <w:p w14:paraId="671371F4" w14:textId="0F5EBB5A" w:rsidR="00275C5C" w:rsidRPr="00696E32" w:rsidRDefault="006C27F8" w:rsidP="0062523F">
            <w:pPr>
              <w:rPr>
                <w:rFonts w:cs="Arial"/>
                <w:sz w:val="20"/>
                <w:szCs w:val="20"/>
              </w:rPr>
            </w:pPr>
            <w:r>
              <w:rPr>
                <w:rFonts w:cs="Arial"/>
                <w:noProof/>
                <w:sz w:val="20"/>
                <w:szCs w:val="20"/>
              </w:rPr>
              <w:drawing>
                <wp:inline distT="0" distB="0" distL="0" distR="0" wp14:anchorId="4EDEBE68" wp14:editId="28178B40">
                  <wp:extent cx="1425657" cy="1418346"/>
                  <wp:effectExtent l="0" t="0" r="3175" b="0"/>
                  <wp:docPr id="67138885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35120" cy="1427761"/>
                          </a:xfrm>
                          <a:prstGeom prst="rect">
                            <a:avLst/>
                          </a:prstGeom>
                          <a:noFill/>
                        </pic:spPr>
                      </pic:pic>
                    </a:graphicData>
                  </a:graphic>
                </wp:inline>
              </w:drawing>
            </w:r>
          </w:p>
          <w:p w14:paraId="70079AFE" w14:textId="77777777" w:rsidR="00275C5C" w:rsidRPr="00696E32" w:rsidRDefault="00275C5C" w:rsidP="0062523F">
            <w:pPr>
              <w:jc w:val="center"/>
              <w:rPr>
                <w:rFonts w:cs="Arial"/>
                <w:sz w:val="20"/>
                <w:szCs w:val="20"/>
              </w:rPr>
            </w:pPr>
          </w:p>
        </w:tc>
        <w:tc>
          <w:tcPr>
            <w:tcW w:w="2268" w:type="dxa"/>
            <w:shd w:val="clear" w:color="auto" w:fill="auto"/>
          </w:tcPr>
          <w:p w14:paraId="6ED1FE0D" w14:textId="77777777" w:rsidR="00275C5C" w:rsidRPr="00696E32" w:rsidRDefault="00275C5C" w:rsidP="0062523F">
            <w:pPr>
              <w:spacing w:after="0" w:line="240" w:lineRule="auto"/>
              <w:rPr>
                <w:rFonts w:cs="Arial"/>
                <w:bCs/>
                <w:sz w:val="20"/>
                <w:szCs w:val="20"/>
              </w:rPr>
            </w:pPr>
          </w:p>
          <w:p w14:paraId="090C3BA0" w14:textId="77777777" w:rsidR="00275C5C" w:rsidRPr="00696E32" w:rsidRDefault="00275C5C" w:rsidP="0062523F">
            <w:pPr>
              <w:spacing w:after="0" w:line="240" w:lineRule="auto"/>
              <w:rPr>
                <w:rFonts w:cs="Arial"/>
                <w:bCs/>
                <w:sz w:val="20"/>
                <w:szCs w:val="20"/>
              </w:rPr>
            </w:pPr>
          </w:p>
          <w:p w14:paraId="35582931" w14:textId="77777777" w:rsidR="00275C5C" w:rsidRPr="00696E32" w:rsidRDefault="00275C5C" w:rsidP="0062523F">
            <w:pPr>
              <w:spacing w:after="0" w:line="240" w:lineRule="auto"/>
              <w:rPr>
                <w:rFonts w:cs="Arial"/>
                <w:bCs/>
                <w:sz w:val="20"/>
                <w:szCs w:val="20"/>
              </w:rPr>
            </w:pPr>
            <w:r w:rsidRPr="00696E32">
              <w:rPr>
                <w:rFonts w:cs="Arial"/>
                <w:bCs/>
                <w:sz w:val="20"/>
                <w:szCs w:val="20"/>
              </w:rPr>
              <w:t>15 MINUTOS</w:t>
            </w:r>
          </w:p>
          <w:p w14:paraId="1230FBE5" w14:textId="77777777" w:rsidR="00275C5C" w:rsidRPr="00696E32" w:rsidRDefault="00275C5C" w:rsidP="0062523F">
            <w:pPr>
              <w:rPr>
                <w:rFonts w:cs="Arial"/>
                <w:sz w:val="20"/>
                <w:szCs w:val="20"/>
              </w:rPr>
            </w:pPr>
          </w:p>
          <w:p w14:paraId="7C3C316A" w14:textId="77777777" w:rsidR="00275C5C" w:rsidRPr="00696E32" w:rsidRDefault="00275C5C" w:rsidP="0062523F">
            <w:pPr>
              <w:rPr>
                <w:rFonts w:cs="Arial"/>
                <w:sz w:val="20"/>
                <w:szCs w:val="20"/>
              </w:rPr>
            </w:pPr>
          </w:p>
          <w:p w14:paraId="2C40BCAD" w14:textId="77777777" w:rsidR="00275C5C" w:rsidRPr="00696E32" w:rsidRDefault="00275C5C" w:rsidP="0062523F">
            <w:pPr>
              <w:rPr>
                <w:rFonts w:cs="Arial"/>
                <w:sz w:val="20"/>
                <w:szCs w:val="20"/>
              </w:rPr>
            </w:pPr>
          </w:p>
          <w:p w14:paraId="4A92F46A" w14:textId="77777777" w:rsidR="00275C5C" w:rsidRPr="00696E32" w:rsidRDefault="00275C5C" w:rsidP="0062523F">
            <w:pPr>
              <w:rPr>
                <w:rFonts w:cs="Arial"/>
                <w:sz w:val="20"/>
                <w:szCs w:val="20"/>
              </w:rPr>
            </w:pPr>
          </w:p>
          <w:p w14:paraId="02B76FDC" w14:textId="77777777" w:rsidR="00275C5C" w:rsidRPr="00696E32" w:rsidRDefault="00275C5C" w:rsidP="0062523F">
            <w:pPr>
              <w:rPr>
                <w:rFonts w:cs="Arial"/>
                <w:sz w:val="20"/>
                <w:szCs w:val="20"/>
              </w:rPr>
            </w:pPr>
          </w:p>
          <w:p w14:paraId="524B0D3C" w14:textId="77777777" w:rsidR="00275C5C" w:rsidRPr="00696E32" w:rsidRDefault="00275C5C" w:rsidP="0062523F">
            <w:pPr>
              <w:rPr>
                <w:rFonts w:cs="Arial"/>
                <w:sz w:val="20"/>
                <w:szCs w:val="20"/>
              </w:rPr>
            </w:pPr>
          </w:p>
          <w:p w14:paraId="24478720" w14:textId="77777777" w:rsidR="00275C5C" w:rsidRPr="00696E32" w:rsidRDefault="00275C5C" w:rsidP="0062523F">
            <w:pPr>
              <w:rPr>
                <w:rFonts w:cs="Arial"/>
                <w:sz w:val="20"/>
                <w:szCs w:val="20"/>
              </w:rPr>
            </w:pPr>
          </w:p>
          <w:p w14:paraId="67179650" w14:textId="77777777" w:rsidR="00275C5C" w:rsidRPr="00696E32" w:rsidRDefault="00275C5C" w:rsidP="0062523F">
            <w:pPr>
              <w:rPr>
                <w:rFonts w:cs="Arial"/>
                <w:sz w:val="20"/>
                <w:szCs w:val="20"/>
              </w:rPr>
            </w:pPr>
            <w:r w:rsidRPr="00696E32">
              <w:rPr>
                <w:rFonts w:cs="Arial"/>
                <w:sz w:val="20"/>
                <w:szCs w:val="20"/>
              </w:rPr>
              <w:t>15 MINUTOS</w:t>
            </w:r>
          </w:p>
        </w:tc>
      </w:tr>
      <w:tr w:rsidR="00275C5C" w:rsidRPr="00696E32" w14:paraId="16CFF379" w14:textId="77777777" w:rsidTr="0062523F">
        <w:trPr>
          <w:trHeight w:val="579"/>
        </w:trPr>
        <w:tc>
          <w:tcPr>
            <w:tcW w:w="799" w:type="dxa"/>
            <w:shd w:val="clear" w:color="auto" w:fill="auto"/>
          </w:tcPr>
          <w:p w14:paraId="6A809977" w14:textId="77777777" w:rsidR="00275C5C" w:rsidRPr="00696E32" w:rsidRDefault="00275C5C" w:rsidP="0062523F">
            <w:pPr>
              <w:spacing w:after="0" w:line="240" w:lineRule="auto"/>
              <w:rPr>
                <w:rFonts w:cs="Arial"/>
                <w:b/>
                <w:sz w:val="20"/>
                <w:szCs w:val="20"/>
              </w:rPr>
            </w:pPr>
          </w:p>
          <w:p w14:paraId="628C4F28" w14:textId="77777777" w:rsidR="00275C5C" w:rsidRPr="00696E32" w:rsidRDefault="00275C5C" w:rsidP="0062523F">
            <w:pPr>
              <w:spacing w:after="0" w:line="240" w:lineRule="auto"/>
              <w:rPr>
                <w:rFonts w:cs="Arial"/>
                <w:b/>
                <w:sz w:val="20"/>
                <w:szCs w:val="20"/>
              </w:rPr>
            </w:pPr>
          </w:p>
          <w:p w14:paraId="3BC5A512" w14:textId="77777777" w:rsidR="00275C5C" w:rsidRPr="00696E32" w:rsidRDefault="00275C5C" w:rsidP="0062523F">
            <w:pPr>
              <w:spacing w:after="0" w:line="240" w:lineRule="auto"/>
              <w:rPr>
                <w:rFonts w:cs="Arial"/>
                <w:b/>
                <w:sz w:val="20"/>
                <w:szCs w:val="20"/>
              </w:rPr>
            </w:pPr>
          </w:p>
          <w:p w14:paraId="285A80D4"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C</w:t>
            </w:r>
          </w:p>
          <w:p w14:paraId="330CFDF6"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E</w:t>
            </w:r>
          </w:p>
          <w:p w14:paraId="1477A202"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4C8EDFD2"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T</w:t>
            </w:r>
          </w:p>
          <w:p w14:paraId="202D64DE"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R</w:t>
            </w:r>
          </w:p>
          <w:p w14:paraId="08834981"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2FA79DD3"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L</w:t>
            </w:r>
          </w:p>
        </w:tc>
        <w:tc>
          <w:tcPr>
            <w:tcW w:w="4696" w:type="dxa"/>
            <w:gridSpan w:val="3"/>
            <w:shd w:val="clear" w:color="auto" w:fill="auto"/>
          </w:tcPr>
          <w:p w14:paraId="4C5E77D3" w14:textId="77777777" w:rsidR="00275C5C" w:rsidRPr="00696E32" w:rsidRDefault="00275C5C" w:rsidP="0062523F">
            <w:pPr>
              <w:pStyle w:val="NormalWeb"/>
              <w:spacing w:after="0"/>
              <w:ind w:left="855"/>
              <w:rPr>
                <w:rFonts w:ascii="Calibri" w:hAnsi="Calibri"/>
                <w:sz w:val="20"/>
                <w:szCs w:val="20"/>
                <w:lang w:val="es-CO"/>
              </w:rPr>
            </w:pPr>
          </w:p>
          <w:p w14:paraId="5F27C120"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1328E2E9"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2295C8E8" w14:textId="77777777" w:rsidR="00275C5C" w:rsidRPr="00696E32" w:rsidRDefault="00275C5C" w:rsidP="0062523F">
            <w:pPr>
              <w:pStyle w:val="NormalWeb"/>
              <w:spacing w:before="0" w:beforeAutospacing="0" w:after="0" w:afterAutospacing="0"/>
              <w:rPr>
                <w:rFonts w:ascii="Calibri" w:hAnsi="Calibri"/>
                <w:b/>
                <w:bCs/>
                <w:sz w:val="20"/>
                <w:szCs w:val="20"/>
                <w:lang w:val="es-CO"/>
              </w:rPr>
            </w:pPr>
            <w:r w:rsidRPr="00696E32">
              <w:rPr>
                <w:rFonts w:ascii="Calibri" w:hAnsi="Calibri"/>
                <w:b/>
                <w:bCs/>
                <w:sz w:val="20"/>
                <w:szCs w:val="20"/>
                <w:lang w:val="es-CO"/>
              </w:rPr>
              <w:t xml:space="preserve">         COMPETENCIA</w:t>
            </w:r>
          </w:p>
          <w:p w14:paraId="674931F6" w14:textId="77777777" w:rsidR="00275C5C" w:rsidRPr="00696E32" w:rsidRDefault="00275C5C" w:rsidP="0062523F">
            <w:pPr>
              <w:pStyle w:val="NormalWeb"/>
              <w:spacing w:before="0" w:beforeAutospacing="0" w:after="0" w:afterAutospacing="0"/>
              <w:ind w:left="855"/>
              <w:rPr>
                <w:rFonts w:ascii="Calibri" w:hAnsi="Calibri"/>
                <w:sz w:val="20"/>
                <w:szCs w:val="20"/>
                <w:lang w:val="es-CO"/>
              </w:rPr>
            </w:pPr>
          </w:p>
          <w:p w14:paraId="7E0EA7B8" w14:textId="77777777" w:rsidR="00275C5C" w:rsidRPr="00696E32" w:rsidRDefault="00275C5C" w:rsidP="0062523F">
            <w:pPr>
              <w:pStyle w:val="NormalWeb"/>
              <w:spacing w:before="0" w:beforeAutospacing="0" w:after="0" w:afterAutospacing="0"/>
              <w:ind w:left="855"/>
              <w:rPr>
                <w:rFonts w:ascii="Calibri" w:hAnsi="Calibri"/>
                <w:b/>
                <w:bCs/>
                <w:sz w:val="20"/>
                <w:szCs w:val="20"/>
                <w:lang w:val="es-CO"/>
              </w:rPr>
            </w:pPr>
            <w:r w:rsidRPr="00696E32">
              <w:rPr>
                <w:rFonts w:ascii="Calibri" w:hAnsi="Calibri"/>
                <w:b/>
                <w:bCs/>
                <w:sz w:val="20"/>
                <w:szCs w:val="20"/>
                <w:lang w:val="es-CO"/>
              </w:rPr>
              <w:t xml:space="preserve"> </w:t>
            </w:r>
          </w:p>
        </w:tc>
        <w:tc>
          <w:tcPr>
            <w:tcW w:w="2977" w:type="dxa"/>
            <w:shd w:val="clear" w:color="auto" w:fill="auto"/>
          </w:tcPr>
          <w:p w14:paraId="134539A1" w14:textId="77777777" w:rsidR="00275C5C" w:rsidRPr="00696E32" w:rsidRDefault="00275C5C" w:rsidP="0062523F">
            <w:pPr>
              <w:rPr>
                <w:rFonts w:cs="Arial"/>
                <w:sz w:val="20"/>
                <w:szCs w:val="20"/>
              </w:rPr>
            </w:pPr>
          </w:p>
          <w:p w14:paraId="61C08BA9" w14:textId="4DCD582E" w:rsidR="00275C5C" w:rsidRPr="00696E32" w:rsidRDefault="009A1278" w:rsidP="0062523F">
            <w:pPr>
              <w:rPr>
                <w:rFonts w:cs="Arial"/>
                <w:sz w:val="20"/>
                <w:szCs w:val="20"/>
              </w:rPr>
            </w:pPr>
            <w:r>
              <w:rPr>
                <w:rFonts w:cs="Arial"/>
                <w:noProof/>
                <w:sz w:val="20"/>
                <w:szCs w:val="20"/>
              </w:rPr>
              <w:drawing>
                <wp:inline distT="0" distB="0" distL="0" distR="0" wp14:anchorId="3A6DF97F" wp14:editId="63816518">
                  <wp:extent cx="1628231" cy="1024255"/>
                  <wp:effectExtent l="0" t="0" r="0" b="4445"/>
                  <wp:docPr id="2412409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34820" cy="1028400"/>
                          </a:xfrm>
                          <a:prstGeom prst="rect">
                            <a:avLst/>
                          </a:prstGeom>
                          <a:noFill/>
                        </pic:spPr>
                      </pic:pic>
                    </a:graphicData>
                  </a:graphic>
                </wp:inline>
              </w:drawing>
            </w:r>
          </w:p>
        </w:tc>
        <w:tc>
          <w:tcPr>
            <w:tcW w:w="2268" w:type="dxa"/>
            <w:shd w:val="clear" w:color="auto" w:fill="auto"/>
          </w:tcPr>
          <w:p w14:paraId="32BAB8BF" w14:textId="77777777" w:rsidR="00275C5C" w:rsidRPr="00696E32" w:rsidRDefault="00275C5C" w:rsidP="0062523F">
            <w:pPr>
              <w:spacing w:after="0" w:line="240" w:lineRule="auto"/>
              <w:rPr>
                <w:rFonts w:cs="Arial"/>
                <w:b/>
                <w:bCs/>
                <w:sz w:val="20"/>
                <w:szCs w:val="20"/>
              </w:rPr>
            </w:pPr>
          </w:p>
          <w:p w14:paraId="404E55DF" w14:textId="77777777" w:rsidR="00275C5C" w:rsidRPr="00696E32" w:rsidRDefault="00275C5C" w:rsidP="0062523F">
            <w:pPr>
              <w:spacing w:after="0" w:line="240" w:lineRule="auto"/>
              <w:rPr>
                <w:rFonts w:cs="Arial"/>
                <w:sz w:val="20"/>
                <w:szCs w:val="20"/>
              </w:rPr>
            </w:pPr>
          </w:p>
          <w:p w14:paraId="184127BA" w14:textId="77777777" w:rsidR="00275C5C" w:rsidRPr="00696E32" w:rsidRDefault="00275C5C" w:rsidP="0062523F">
            <w:pPr>
              <w:spacing w:after="0" w:line="240" w:lineRule="auto"/>
              <w:rPr>
                <w:rFonts w:cs="Arial"/>
                <w:sz w:val="20"/>
                <w:szCs w:val="20"/>
              </w:rPr>
            </w:pPr>
          </w:p>
          <w:p w14:paraId="169DCAA3" w14:textId="77777777" w:rsidR="00275C5C" w:rsidRPr="00696E32" w:rsidRDefault="00275C5C" w:rsidP="0062523F">
            <w:pPr>
              <w:spacing w:after="0" w:line="240" w:lineRule="auto"/>
              <w:rPr>
                <w:rFonts w:cs="Arial"/>
                <w:sz w:val="20"/>
                <w:szCs w:val="20"/>
              </w:rPr>
            </w:pPr>
          </w:p>
          <w:p w14:paraId="3E738E4E" w14:textId="77777777" w:rsidR="00275C5C" w:rsidRPr="00696E32" w:rsidRDefault="00275C5C" w:rsidP="0062523F">
            <w:pPr>
              <w:spacing w:after="0" w:line="240" w:lineRule="auto"/>
              <w:rPr>
                <w:rFonts w:cs="Arial"/>
                <w:sz w:val="20"/>
                <w:szCs w:val="20"/>
              </w:rPr>
            </w:pPr>
          </w:p>
          <w:p w14:paraId="72271DED" w14:textId="77777777" w:rsidR="00275C5C" w:rsidRPr="00696E32" w:rsidRDefault="00275C5C" w:rsidP="0062523F">
            <w:pPr>
              <w:spacing w:after="0" w:line="240" w:lineRule="auto"/>
              <w:rPr>
                <w:rFonts w:cs="Arial"/>
                <w:sz w:val="20"/>
                <w:szCs w:val="20"/>
              </w:rPr>
            </w:pPr>
            <w:r w:rsidRPr="00696E32">
              <w:rPr>
                <w:rFonts w:cs="Arial"/>
                <w:sz w:val="20"/>
                <w:szCs w:val="20"/>
              </w:rPr>
              <w:t>80 MINUTOS</w:t>
            </w:r>
          </w:p>
          <w:p w14:paraId="61B3F3E6" w14:textId="77777777" w:rsidR="00275C5C" w:rsidRPr="00696E32" w:rsidRDefault="00275C5C" w:rsidP="0062523F">
            <w:pPr>
              <w:spacing w:after="0" w:line="240" w:lineRule="auto"/>
              <w:rPr>
                <w:rFonts w:cs="Arial"/>
                <w:sz w:val="20"/>
                <w:szCs w:val="20"/>
              </w:rPr>
            </w:pPr>
          </w:p>
          <w:p w14:paraId="4FA0A07C" w14:textId="77777777" w:rsidR="00275C5C" w:rsidRPr="00696E32" w:rsidRDefault="00275C5C" w:rsidP="0062523F">
            <w:pPr>
              <w:spacing w:after="0" w:line="240" w:lineRule="auto"/>
              <w:rPr>
                <w:rFonts w:cs="Arial"/>
                <w:sz w:val="20"/>
                <w:szCs w:val="20"/>
              </w:rPr>
            </w:pPr>
          </w:p>
          <w:p w14:paraId="60399E65" w14:textId="77777777" w:rsidR="00275C5C" w:rsidRPr="00696E32" w:rsidRDefault="00275C5C" w:rsidP="0062523F">
            <w:pPr>
              <w:spacing w:after="0" w:line="240" w:lineRule="auto"/>
              <w:rPr>
                <w:rFonts w:cs="Arial"/>
                <w:sz w:val="20"/>
                <w:szCs w:val="20"/>
              </w:rPr>
            </w:pPr>
          </w:p>
          <w:p w14:paraId="1D7E715E" w14:textId="77777777" w:rsidR="00275C5C" w:rsidRPr="00696E32" w:rsidRDefault="00275C5C" w:rsidP="0062523F">
            <w:pPr>
              <w:spacing w:after="0" w:line="240" w:lineRule="auto"/>
              <w:rPr>
                <w:rFonts w:cs="Arial"/>
                <w:sz w:val="20"/>
                <w:szCs w:val="20"/>
              </w:rPr>
            </w:pPr>
          </w:p>
        </w:tc>
      </w:tr>
      <w:tr w:rsidR="00275C5C" w:rsidRPr="00696E32" w14:paraId="42E4E617" w14:textId="77777777" w:rsidTr="0062523F">
        <w:trPr>
          <w:trHeight w:val="1888"/>
        </w:trPr>
        <w:tc>
          <w:tcPr>
            <w:tcW w:w="799" w:type="dxa"/>
            <w:shd w:val="clear" w:color="auto" w:fill="auto"/>
          </w:tcPr>
          <w:p w14:paraId="42BC3802" w14:textId="77777777" w:rsidR="00275C5C" w:rsidRPr="00696E32" w:rsidRDefault="00275C5C" w:rsidP="0062523F">
            <w:pPr>
              <w:spacing w:after="0" w:line="240" w:lineRule="auto"/>
              <w:rPr>
                <w:rFonts w:cs="Arial"/>
                <w:b/>
                <w:sz w:val="20"/>
                <w:szCs w:val="20"/>
              </w:rPr>
            </w:pPr>
          </w:p>
          <w:p w14:paraId="49BD7067" w14:textId="77777777" w:rsidR="00275C5C" w:rsidRPr="00696E32" w:rsidRDefault="00275C5C" w:rsidP="0062523F">
            <w:pPr>
              <w:spacing w:after="0" w:line="240" w:lineRule="auto"/>
              <w:rPr>
                <w:rFonts w:cs="Arial"/>
                <w:b/>
                <w:sz w:val="20"/>
                <w:szCs w:val="20"/>
              </w:rPr>
            </w:pPr>
          </w:p>
          <w:p w14:paraId="038E0ACB" w14:textId="77777777" w:rsidR="00275C5C" w:rsidRPr="00696E32" w:rsidRDefault="00275C5C" w:rsidP="0062523F">
            <w:pPr>
              <w:spacing w:after="0" w:line="240" w:lineRule="auto"/>
              <w:rPr>
                <w:rFonts w:cs="Arial"/>
                <w:b/>
                <w:sz w:val="20"/>
                <w:szCs w:val="20"/>
              </w:rPr>
            </w:pPr>
          </w:p>
          <w:p w14:paraId="7B40CC62"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F</w:t>
            </w:r>
          </w:p>
          <w:p w14:paraId="7FEDC61B"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I</w:t>
            </w:r>
          </w:p>
          <w:p w14:paraId="5FD5F969"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N</w:t>
            </w:r>
          </w:p>
          <w:p w14:paraId="2ECE17DF"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A</w:t>
            </w:r>
          </w:p>
          <w:p w14:paraId="3376A0FA" w14:textId="77777777" w:rsidR="00275C5C" w:rsidRPr="00696E32" w:rsidRDefault="00275C5C" w:rsidP="0062523F">
            <w:pPr>
              <w:spacing w:after="0" w:line="240" w:lineRule="auto"/>
              <w:jc w:val="center"/>
              <w:rPr>
                <w:rFonts w:cs="Arial"/>
                <w:b/>
                <w:sz w:val="20"/>
                <w:szCs w:val="20"/>
              </w:rPr>
            </w:pPr>
            <w:r w:rsidRPr="00696E32">
              <w:rPr>
                <w:rFonts w:cs="Arial"/>
                <w:b/>
                <w:sz w:val="20"/>
                <w:szCs w:val="20"/>
              </w:rPr>
              <w:t xml:space="preserve">L </w:t>
            </w:r>
          </w:p>
        </w:tc>
        <w:tc>
          <w:tcPr>
            <w:tcW w:w="4696" w:type="dxa"/>
            <w:gridSpan w:val="3"/>
            <w:shd w:val="clear" w:color="auto" w:fill="auto"/>
          </w:tcPr>
          <w:p w14:paraId="690A5DED" w14:textId="77777777" w:rsidR="00275C5C" w:rsidRPr="00696E32" w:rsidRDefault="00275C5C" w:rsidP="0062523F">
            <w:pPr>
              <w:pStyle w:val="NormalWeb"/>
              <w:rPr>
                <w:rFonts w:ascii="Calibri" w:hAnsi="Calibri" w:cs="Arial"/>
                <w:sz w:val="20"/>
                <w:szCs w:val="20"/>
                <w:lang w:val="es-CO"/>
              </w:rPr>
            </w:pPr>
            <w:r w:rsidRPr="00696E32">
              <w:rPr>
                <w:rFonts w:ascii="Calibri" w:hAnsi="Calibri" w:cs="Arial"/>
                <w:sz w:val="20"/>
                <w:szCs w:val="20"/>
                <w:lang w:val="es-CO"/>
              </w:rPr>
              <w:t xml:space="preserve"> </w:t>
            </w:r>
          </w:p>
          <w:p w14:paraId="4DC23566" w14:textId="77777777" w:rsidR="00275C5C" w:rsidRPr="00696E32" w:rsidRDefault="00275C5C" w:rsidP="0062523F">
            <w:pPr>
              <w:pStyle w:val="NormalWeb"/>
              <w:ind w:left="720"/>
              <w:rPr>
                <w:rFonts w:ascii="Calibri" w:hAnsi="Calibri" w:cs="Arial"/>
                <w:sz w:val="20"/>
                <w:szCs w:val="20"/>
                <w:lang w:val="es-CO"/>
              </w:rPr>
            </w:pPr>
          </w:p>
          <w:p w14:paraId="2E875DE7" w14:textId="77777777" w:rsidR="00275C5C" w:rsidRPr="00696E32" w:rsidRDefault="00275C5C" w:rsidP="00275C5C">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 xml:space="preserve">Charla técnica </w:t>
            </w:r>
          </w:p>
          <w:p w14:paraId="1A2A2436" w14:textId="77777777" w:rsidR="00275C5C" w:rsidRPr="00696E32" w:rsidRDefault="00275C5C" w:rsidP="00275C5C">
            <w:pPr>
              <w:pStyle w:val="NormalWeb"/>
              <w:numPr>
                <w:ilvl w:val="0"/>
                <w:numId w:val="17"/>
              </w:numPr>
              <w:rPr>
                <w:rFonts w:ascii="Calibri" w:hAnsi="Calibri" w:cs="Arial"/>
                <w:sz w:val="20"/>
                <w:szCs w:val="20"/>
                <w:lang w:val="es-CO"/>
              </w:rPr>
            </w:pPr>
            <w:r w:rsidRPr="00696E32">
              <w:rPr>
                <w:rFonts w:ascii="Calibri" w:hAnsi="Calibri" w:cs="Arial"/>
                <w:sz w:val="20"/>
                <w:szCs w:val="20"/>
                <w:lang w:val="es-CO"/>
              </w:rPr>
              <w:t>Estiramiento</w:t>
            </w:r>
          </w:p>
          <w:p w14:paraId="5DBBF56C" w14:textId="77777777" w:rsidR="00275C5C" w:rsidRPr="00696E32" w:rsidRDefault="00275C5C" w:rsidP="0062523F">
            <w:pPr>
              <w:pStyle w:val="NormalWeb"/>
              <w:rPr>
                <w:rFonts w:ascii="Calibri" w:hAnsi="Calibri" w:cs="Arial"/>
                <w:sz w:val="20"/>
                <w:szCs w:val="20"/>
                <w:lang w:val="es-CO"/>
              </w:rPr>
            </w:pPr>
          </w:p>
          <w:p w14:paraId="0EC306DB" w14:textId="77777777" w:rsidR="00275C5C" w:rsidRPr="00696E32" w:rsidRDefault="00275C5C" w:rsidP="0062523F">
            <w:pPr>
              <w:pStyle w:val="Prrafodelista"/>
              <w:rPr>
                <w:rFonts w:cs="Arial"/>
                <w:sz w:val="20"/>
                <w:szCs w:val="20"/>
              </w:rPr>
            </w:pPr>
          </w:p>
          <w:p w14:paraId="6AEAB222" w14:textId="77777777" w:rsidR="00275C5C" w:rsidRPr="00696E32" w:rsidRDefault="00275C5C" w:rsidP="0062523F">
            <w:pPr>
              <w:pStyle w:val="Prrafodelista"/>
              <w:rPr>
                <w:rFonts w:cs="Arial"/>
                <w:sz w:val="20"/>
                <w:szCs w:val="20"/>
              </w:rPr>
            </w:pPr>
          </w:p>
          <w:p w14:paraId="48C0B37E" w14:textId="77777777" w:rsidR="00275C5C" w:rsidRPr="00696E32" w:rsidRDefault="00275C5C" w:rsidP="0062523F">
            <w:pPr>
              <w:pStyle w:val="Prrafodelista"/>
              <w:rPr>
                <w:rFonts w:cs="Arial"/>
                <w:sz w:val="20"/>
                <w:szCs w:val="20"/>
              </w:rPr>
            </w:pPr>
          </w:p>
          <w:p w14:paraId="23B2CD67" w14:textId="77777777" w:rsidR="00275C5C" w:rsidRPr="00696E32" w:rsidRDefault="00275C5C" w:rsidP="0062523F">
            <w:pPr>
              <w:pStyle w:val="Prrafodelista"/>
              <w:rPr>
                <w:rFonts w:cs="Arial"/>
                <w:sz w:val="20"/>
                <w:szCs w:val="20"/>
              </w:rPr>
            </w:pPr>
          </w:p>
          <w:p w14:paraId="1D7EC016" w14:textId="77777777" w:rsidR="00275C5C" w:rsidRPr="00696E32" w:rsidRDefault="00275C5C" w:rsidP="0062523F">
            <w:pPr>
              <w:pStyle w:val="Prrafodelista"/>
              <w:rPr>
                <w:rFonts w:cs="Arial"/>
                <w:sz w:val="20"/>
                <w:szCs w:val="20"/>
              </w:rPr>
            </w:pPr>
          </w:p>
          <w:p w14:paraId="229BD367" w14:textId="77777777" w:rsidR="00275C5C" w:rsidRPr="00696E32" w:rsidRDefault="00275C5C" w:rsidP="0062523F">
            <w:pPr>
              <w:pStyle w:val="NormalWeb"/>
              <w:rPr>
                <w:rFonts w:ascii="Calibri" w:hAnsi="Calibri" w:cs="Arial"/>
                <w:sz w:val="20"/>
                <w:szCs w:val="20"/>
                <w:lang w:val="es-CO"/>
              </w:rPr>
            </w:pPr>
          </w:p>
          <w:p w14:paraId="4F09CDDD" w14:textId="77777777" w:rsidR="00275C5C" w:rsidRPr="00696E32" w:rsidRDefault="00275C5C" w:rsidP="0062523F">
            <w:pPr>
              <w:pStyle w:val="NormalWeb"/>
              <w:rPr>
                <w:rFonts w:ascii="Calibri" w:hAnsi="Calibri" w:cs="Arial"/>
                <w:sz w:val="20"/>
                <w:szCs w:val="20"/>
                <w:lang w:val="es-CO"/>
              </w:rPr>
            </w:pPr>
          </w:p>
          <w:p w14:paraId="462B8102" w14:textId="77777777" w:rsidR="00275C5C" w:rsidRPr="00696E32" w:rsidRDefault="00275C5C" w:rsidP="0062523F">
            <w:pPr>
              <w:pStyle w:val="NormalWeb"/>
              <w:rPr>
                <w:rFonts w:ascii="Calibri" w:hAnsi="Calibri" w:cs="Arial"/>
                <w:sz w:val="20"/>
                <w:szCs w:val="20"/>
                <w:lang w:val="es-CO"/>
              </w:rPr>
            </w:pPr>
          </w:p>
        </w:tc>
        <w:tc>
          <w:tcPr>
            <w:tcW w:w="2977" w:type="dxa"/>
            <w:shd w:val="clear" w:color="auto" w:fill="auto"/>
          </w:tcPr>
          <w:p w14:paraId="0E010EE2" w14:textId="77777777" w:rsidR="00275C5C" w:rsidRPr="00696E32" w:rsidRDefault="00275C5C" w:rsidP="0062523F">
            <w:pPr>
              <w:rPr>
                <w:rFonts w:cs="Arial"/>
                <w:sz w:val="20"/>
                <w:szCs w:val="20"/>
              </w:rPr>
            </w:pPr>
          </w:p>
          <w:p w14:paraId="59A4AFD1" w14:textId="77777777" w:rsidR="00275C5C" w:rsidRPr="00696E32" w:rsidRDefault="00275C5C" w:rsidP="0062523F">
            <w:pPr>
              <w:rPr>
                <w:rFonts w:cs="Arial"/>
                <w:sz w:val="20"/>
                <w:szCs w:val="20"/>
              </w:rPr>
            </w:pPr>
          </w:p>
          <w:p w14:paraId="1DF9DC37" w14:textId="23CB4BA5" w:rsidR="00275C5C" w:rsidRPr="00696E32" w:rsidRDefault="007F1C62" w:rsidP="0062523F">
            <w:pPr>
              <w:jc w:val="center"/>
              <w:rPr>
                <w:rFonts w:cs="Arial"/>
                <w:sz w:val="20"/>
                <w:szCs w:val="20"/>
              </w:rPr>
            </w:pPr>
            <w:r>
              <w:rPr>
                <w:rFonts w:cs="Arial"/>
                <w:noProof/>
                <w:sz w:val="20"/>
                <w:szCs w:val="20"/>
              </w:rPr>
              <w:drawing>
                <wp:inline distT="0" distB="0" distL="0" distR="0" wp14:anchorId="09E4B153" wp14:editId="7463137A">
                  <wp:extent cx="1050131" cy="1400175"/>
                  <wp:effectExtent l="0" t="0" r="0" b="0"/>
                  <wp:docPr id="127912631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61966" cy="1415955"/>
                          </a:xfrm>
                          <a:prstGeom prst="rect">
                            <a:avLst/>
                          </a:prstGeom>
                          <a:noFill/>
                        </pic:spPr>
                      </pic:pic>
                    </a:graphicData>
                  </a:graphic>
                </wp:inline>
              </w:drawing>
            </w:r>
          </w:p>
        </w:tc>
        <w:tc>
          <w:tcPr>
            <w:tcW w:w="2268" w:type="dxa"/>
            <w:shd w:val="clear" w:color="auto" w:fill="auto"/>
          </w:tcPr>
          <w:p w14:paraId="1581E40E" w14:textId="77777777" w:rsidR="00275C5C" w:rsidRPr="00696E32" w:rsidRDefault="00275C5C" w:rsidP="0062523F">
            <w:pPr>
              <w:rPr>
                <w:rFonts w:cs="Arial"/>
                <w:sz w:val="20"/>
                <w:szCs w:val="20"/>
              </w:rPr>
            </w:pPr>
          </w:p>
          <w:p w14:paraId="331697CC" w14:textId="77777777" w:rsidR="00275C5C" w:rsidRPr="00696E32" w:rsidRDefault="00275C5C" w:rsidP="0062523F">
            <w:pPr>
              <w:rPr>
                <w:rFonts w:cs="Arial"/>
                <w:sz w:val="20"/>
                <w:szCs w:val="20"/>
              </w:rPr>
            </w:pPr>
          </w:p>
          <w:p w14:paraId="04CA351F" w14:textId="77777777" w:rsidR="00275C5C" w:rsidRPr="00696E32" w:rsidRDefault="00275C5C" w:rsidP="0062523F">
            <w:pPr>
              <w:rPr>
                <w:rFonts w:cs="Arial"/>
                <w:sz w:val="20"/>
                <w:szCs w:val="20"/>
              </w:rPr>
            </w:pPr>
          </w:p>
          <w:p w14:paraId="5C6488BA" w14:textId="77777777" w:rsidR="00275C5C" w:rsidRPr="00696E32" w:rsidRDefault="00275C5C" w:rsidP="0062523F">
            <w:pPr>
              <w:rPr>
                <w:rFonts w:cs="Arial"/>
                <w:sz w:val="20"/>
                <w:szCs w:val="20"/>
              </w:rPr>
            </w:pPr>
            <w:r w:rsidRPr="00696E32">
              <w:rPr>
                <w:rFonts w:cs="Arial"/>
                <w:sz w:val="20"/>
                <w:szCs w:val="20"/>
              </w:rPr>
              <w:t>15 minutos</w:t>
            </w:r>
          </w:p>
          <w:p w14:paraId="17DE36B1" w14:textId="77777777" w:rsidR="00275C5C" w:rsidRPr="00696E32" w:rsidRDefault="00275C5C" w:rsidP="0062523F">
            <w:pPr>
              <w:rPr>
                <w:rFonts w:cs="Arial"/>
                <w:sz w:val="20"/>
                <w:szCs w:val="20"/>
              </w:rPr>
            </w:pPr>
          </w:p>
        </w:tc>
      </w:tr>
    </w:tbl>
    <w:p w14:paraId="625BC643" w14:textId="77777777" w:rsidR="00275C5C" w:rsidRPr="00696E32"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696E32" w14:paraId="465A38B7" w14:textId="77777777" w:rsidTr="0062523F">
        <w:tc>
          <w:tcPr>
            <w:tcW w:w="5303" w:type="dxa"/>
            <w:shd w:val="clear" w:color="auto" w:fill="auto"/>
          </w:tcPr>
          <w:p w14:paraId="75D1E43C" w14:textId="77777777" w:rsidR="00275C5C" w:rsidRPr="00696E32" w:rsidRDefault="00275C5C" w:rsidP="0062523F">
            <w:pPr>
              <w:spacing w:after="0" w:line="240" w:lineRule="auto"/>
              <w:rPr>
                <w:sz w:val="20"/>
                <w:szCs w:val="20"/>
              </w:rPr>
            </w:pPr>
            <w:r w:rsidRPr="00696E32">
              <w:rPr>
                <w:sz w:val="20"/>
                <w:szCs w:val="20"/>
              </w:rPr>
              <w:t xml:space="preserve">VOLUMEN TOTAL (TIEMPO): </w:t>
            </w:r>
          </w:p>
        </w:tc>
        <w:tc>
          <w:tcPr>
            <w:tcW w:w="5303" w:type="dxa"/>
            <w:shd w:val="clear" w:color="auto" w:fill="auto"/>
          </w:tcPr>
          <w:p w14:paraId="102DC138" w14:textId="77777777" w:rsidR="00275C5C" w:rsidRPr="00696E32" w:rsidRDefault="00275C5C" w:rsidP="0062523F">
            <w:pPr>
              <w:spacing w:after="0" w:line="240" w:lineRule="auto"/>
              <w:rPr>
                <w:sz w:val="20"/>
                <w:szCs w:val="20"/>
              </w:rPr>
            </w:pPr>
            <w:r w:rsidRPr="00696E32">
              <w:rPr>
                <w:sz w:val="20"/>
                <w:szCs w:val="20"/>
              </w:rPr>
              <w:t xml:space="preserve">VOLUMEN TOTAL: </w:t>
            </w:r>
          </w:p>
        </w:tc>
      </w:tr>
      <w:tr w:rsidR="00275C5C" w:rsidRPr="00696E32" w14:paraId="3BCA9E3F" w14:textId="77777777" w:rsidTr="0062523F">
        <w:tc>
          <w:tcPr>
            <w:tcW w:w="5303" w:type="dxa"/>
            <w:shd w:val="clear" w:color="auto" w:fill="auto"/>
          </w:tcPr>
          <w:p w14:paraId="0E3EA73D" w14:textId="77777777" w:rsidR="00275C5C" w:rsidRPr="00696E32" w:rsidRDefault="00275C5C" w:rsidP="0062523F">
            <w:pPr>
              <w:spacing w:after="0" w:line="240" w:lineRule="auto"/>
              <w:rPr>
                <w:sz w:val="20"/>
                <w:szCs w:val="20"/>
              </w:rPr>
            </w:pPr>
            <w:r w:rsidRPr="00696E32">
              <w:rPr>
                <w:sz w:val="20"/>
                <w:szCs w:val="20"/>
              </w:rPr>
              <w:t xml:space="preserve">PLANIFICADO: </w:t>
            </w:r>
          </w:p>
        </w:tc>
        <w:tc>
          <w:tcPr>
            <w:tcW w:w="5303" w:type="dxa"/>
            <w:shd w:val="clear" w:color="auto" w:fill="auto"/>
          </w:tcPr>
          <w:p w14:paraId="14A29213" w14:textId="77777777" w:rsidR="00275C5C" w:rsidRPr="00696E32" w:rsidRDefault="00275C5C" w:rsidP="0062523F">
            <w:pPr>
              <w:spacing w:after="0" w:line="240" w:lineRule="auto"/>
              <w:rPr>
                <w:sz w:val="20"/>
                <w:szCs w:val="20"/>
              </w:rPr>
            </w:pPr>
            <w:r w:rsidRPr="00696E32">
              <w:rPr>
                <w:sz w:val="20"/>
                <w:szCs w:val="20"/>
              </w:rPr>
              <w:t xml:space="preserve">REALIZADO: </w:t>
            </w:r>
          </w:p>
        </w:tc>
      </w:tr>
    </w:tbl>
    <w:p w14:paraId="6725AB54" w14:textId="77777777" w:rsidR="00275C5C" w:rsidRPr="00696E32" w:rsidRDefault="00275C5C" w:rsidP="00275C5C">
      <w:pPr>
        <w:rPr>
          <w:sz w:val="20"/>
          <w:szCs w:val="20"/>
        </w:rPr>
      </w:pPr>
    </w:p>
    <w:p w14:paraId="2B2AAA8E" w14:textId="77777777" w:rsidR="00275C5C" w:rsidRPr="00696E32" w:rsidRDefault="00275C5C" w:rsidP="00275C5C">
      <w:pPr>
        <w:rPr>
          <w:sz w:val="20"/>
          <w:szCs w:val="20"/>
        </w:rPr>
      </w:pPr>
      <w:r w:rsidRPr="00696E32">
        <w:rPr>
          <w:sz w:val="20"/>
          <w:szCs w:val="20"/>
        </w:rPr>
        <w:t xml:space="preserve">OBSERVACIONES: </w:t>
      </w:r>
    </w:p>
    <w:p w14:paraId="1EDDD8CA" w14:textId="77777777" w:rsidR="00275C5C" w:rsidRPr="00696E32" w:rsidRDefault="00275C5C" w:rsidP="00275C5C">
      <w:pPr>
        <w:rPr>
          <w:sz w:val="20"/>
          <w:szCs w:val="20"/>
        </w:rPr>
      </w:pPr>
    </w:p>
    <w:p w14:paraId="3FD270A2" w14:textId="77777777" w:rsidR="00275C5C" w:rsidRDefault="00275C5C" w:rsidP="00275C5C">
      <w:pPr>
        <w:rPr>
          <w:sz w:val="20"/>
          <w:szCs w:val="20"/>
        </w:rPr>
      </w:pPr>
    </w:p>
    <w:p w14:paraId="0737D9FC" w14:textId="77777777" w:rsidR="00275C5C" w:rsidRPr="002B61E1" w:rsidRDefault="00275C5C" w:rsidP="00275C5C"/>
    <w:p w14:paraId="1AECD19D" w14:textId="77777777" w:rsidR="00275C5C" w:rsidRDefault="00275C5C" w:rsidP="00275C5C"/>
    <w:p w14:paraId="4D6BA48F" w14:textId="77777777" w:rsidR="00275C5C" w:rsidRDefault="00275C5C" w:rsidP="00275C5C"/>
    <w:p w14:paraId="2BCBFA07" w14:textId="77777777" w:rsidR="00275C5C" w:rsidRDefault="00275C5C" w:rsidP="00275C5C"/>
    <w:p w14:paraId="00027968" w14:textId="77777777" w:rsidR="00275C5C" w:rsidRDefault="00275C5C" w:rsidP="00275C5C"/>
    <w:p w14:paraId="44061550" w14:textId="77777777" w:rsidR="00275C5C" w:rsidRDefault="00275C5C" w:rsidP="00275C5C"/>
    <w:p w14:paraId="34BF24E7" w14:textId="77777777" w:rsidR="00275C5C" w:rsidRDefault="00275C5C" w:rsidP="00275C5C"/>
    <w:p w14:paraId="667AD408" w14:textId="77777777" w:rsidR="00275C5C" w:rsidRDefault="00275C5C" w:rsidP="00275C5C"/>
    <w:p w14:paraId="5424947E" w14:textId="77777777" w:rsidR="00275C5C" w:rsidRPr="00146BCE"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146BCE">
        <w:rPr>
          <w:b/>
          <w:sz w:val="20"/>
          <w:szCs w:val="20"/>
        </w:rPr>
        <w:lastRenderedPageBreak/>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146BCE" w14:paraId="19E8199D" w14:textId="77777777" w:rsidTr="0062523F">
        <w:trPr>
          <w:trHeight w:val="337"/>
        </w:trPr>
        <w:tc>
          <w:tcPr>
            <w:tcW w:w="3033" w:type="dxa"/>
            <w:gridSpan w:val="2"/>
            <w:shd w:val="clear" w:color="auto" w:fill="auto"/>
            <w:vAlign w:val="center"/>
          </w:tcPr>
          <w:p w14:paraId="1A618E60" w14:textId="77777777" w:rsidR="00275C5C" w:rsidRPr="00146BCE" w:rsidRDefault="00275C5C" w:rsidP="0062523F">
            <w:pPr>
              <w:spacing w:after="0" w:line="240" w:lineRule="auto"/>
              <w:rPr>
                <w:rFonts w:cs="Arial"/>
                <w:sz w:val="20"/>
                <w:szCs w:val="20"/>
              </w:rPr>
            </w:pPr>
            <w:r w:rsidRPr="00146BCE">
              <w:rPr>
                <w:rFonts w:cs="Arial"/>
                <w:b/>
                <w:sz w:val="20"/>
                <w:szCs w:val="20"/>
              </w:rPr>
              <w:t>DEPORTE: FUTBOL</w:t>
            </w:r>
          </w:p>
        </w:tc>
        <w:tc>
          <w:tcPr>
            <w:tcW w:w="5439" w:type="dxa"/>
            <w:gridSpan w:val="3"/>
            <w:shd w:val="clear" w:color="auto" w:fill="auto"/>
            <w:vAlign w:val="center"/>
          </w:tcPr>
          <w:p w14:paraId="2B9FC23B" w14:textId="77777777" w:rsidR="00275C5C" w:rsidRPr="00146BCE" w:rsidRDefault="00275C5C" w:rsidP="0062523F">
            <w:pPr>
              <w:spacing w:after="0" w:line="240" w:lineRule="auto"/>
              <w:rPr>
                <w:rFonts w:cs="Arial"/>
                <w:sz w:val="20"/>
                <w:szCs w:val="20"/>
              </w:rPr>
            </w:pPr>
            <w:r w:rsidRPr="00146BCE">
              <w:rPr>
                <w:rFonts w:cs="Arial"/>
                <w:b/>
                <w:sz w:val="20"/>
                <w:szCs w:val="20"/>
              </w:rPr>
              <w:t>ENTRENADOR: NICOLAS DELGADO</w:t>
            </w:r>
          </w:p>
        </w:tc>
        <w:tc>
          <w:tcPr>
            <w:tcW w:w="2268" w:type="dxa"/>
            <w:shd w:val="clear" w:color="auto" w:fill="auto"/>
            <w:vAlign w:val="center"/>
          </w:tcPr>
          <w:p w14:paraId="2AEB249B" w14:textId="77777777" w:rsidR="00275C5C" w:rsidRPr="00146BCE" w:rsidRDefault="00275C5C" w:rsidP="0062523F">
            <w:pPr>
              <w:spacing w:after="0" w:line="240" w:lineRule="auto"/>
              <w:rPr>
                <w:rFonts w:cs="Arial"/>
                <w:b/>
                <w:sz w:val="20"/>
                <w:szCs w:val="20"/>
              </w:rPr>
            </w:pPr>
            <w:r w:rsidRPr="00146BCE">
              <w:rPr>
                <w:rFonts w:cs="Arial"/>
                <w:b/>
                <w:sz w:val="20"/>
                <w:szCs w:val="20"/>
              </w:rPr>
              <w:t>SESION N.º</w:t>
            </w:r>
            <w:r>
              <w:rPr>
                <w:rFonts w:cs="Arial"/>
                <w:b/>
                <w:sz w:val="20"/>
                <w:szCs w:val="20"/>
              </w:rPr>
              <w:t>9</w:t>
            </w:r>
          </w:p>
        </w:tc>
      </w:tr>
      <w:tr w:rsidR="00275C5C" w:rsidRPr="00146BCE" w14:paraId="50E40A02" w14:textId="77777777" w:rsidTr="0062523F">
        <w:trPr>
          <w:trHeight w:val="385"/>
        </w:trPr>
        <w:tc>
          <w:tcPr>
            <w:tcW w:w="5495" w:type="dxa"/>
            <w:gridSpan w:val="4"/>
            <w:shd w:val="clear" w:color="auto" w:fill="auto"/>
            <w:vAlign w:val="center"/>
          </w:tcPr>
          <w:p w14:paraId="782B6490" w14:textId="77777777" w:rsidR="00275C5C" w:rsidRPr="00146BCE" w:rsidRDefault="00275C5C" w:rsidP="0062523F">
            <w:pPr>
              <w:spacing w:after="0" w:line="240" w:lineRule="auto"/>
              <w:rPr>
                <w:rFonts w:cs="Arial"/>
                <w:b/>
                <w:sz w:val="20"/>
                <w:szCs w:val="20"/>
              </w:rPr>
            </w:pPr>
            <w:r w:rsidRPr="00146BCE">
              <w:rPr>
                <w:rFonts w:cs="Arial"/>
                <w:b/>
                <w:sz w:val="20"/>
                <w:szCs w:val="20"/>
              </w:rPr>
              <w:t xml:space="preserve">MEDIO FISICO:  </w:t>
            </w:r>
          </w:p>
          <w:p w14:paraId="33BDE1EC" w14:textId="77777777" w:rsidR="00275C5C" w:rsidRPr="00146BCE" w:rsidRDefault="00275C5C" w:rsidP="0062523F">
            <w:pPr>
              <w:spacing w:after="0" w:line="240" w:lineRule="auto"/>
              <w:rPr>
                <w:rFonts w:cs="Arial"/>
                <w:sz w:val="20"/>
                <w:szCs w:val="20"/>
              </w:rPr>
            </w:pPr>
            <w:r w:rsidRPr="00146BCE">
              <w:rPr>
                <w:rFonts w:cs="Arial"/>
                <w:b/>
                <w:sz w:val="20"/>
                <w:szCs w:val="20"/>
              </w:rPr>
              <w:t>FECHA: 1</w:t>
            </w:r>
            <w:r>
              <w:rPr>
                <w:rFonts w:cs="Arial"/>
                <w:b/>
                <w:sz w:val="20"/>
                <w:szCs w:val="20"/>
              </w:rPr>
              <w:t>7</w:t>
            </w:r>
            <w:r w:rsidRPr="00146BCE">
              <w:rPr>
                <w:rFonts w:cs="Arial"/>
                <w:b/>
                <w:sz w:val="20"/>
                <w:szCs w:val="20"/>
              </w:rPr>
              <w:t xml:space="preserve"> OCTUBRE</w:t>
            </w:r>
          </w:p>
        </w:tc>
        <w:tc>
          <w:tcPr>
            <w:tcW w:w="5245" w:type="dxa"/>
            <w:gridSpan w:val="2"/>
            <w:shd w:val="clear" w:color="auto" w:fill="auto"/>
            <w:vAlign w:val="center"/>
          </w:tcPr>
          <w:p w14:paraId="1690ED15" w14:textId="77777777" w:rsidR="00275C5C" w:rsidRPr="00146BCE" w:rsidRDefault="00275C5C" w:rsidP="0062523F">
            <w:pPr>
              <w:spacing w:after="0" w:line="240" w:lineRule="auto"/>
              <w:rPr>
                <w:rFonts w:cs="Arial"/>
                <w:sz w:val="20"/>
                <w:szCs w:val="20"/>
              </w:rPr>
            </w:pPr>
            <w:r w:rsidRPr="00146BCE">
              <w:rPr>
                <w:rFonts w:cs="Arial"/>
                <w:b/>
                <w:sz w:val="20"/>
                <w:szCs w:val="20"/>
              </w:rPr>
              <w:t>CATEGORIA: SUB 1</w:t>
            </w:r>
            <w:r>
              <w:rPr>
                <w:rFonts w:cs="Arial"/>
                <w:b/>
                <w:sz w:val="20"/>
                <w:szCs w:val="20"/>
              </w:rPr>
              <w:t>5</w:t>
            </w:r>
            <w:r w:rsidRPr="00146BCE">
              <w:rPr>
                <w:rFonts w:cs="Arial"/>
                <w:b/>
                <w:sz w:val="20"/>
                <w:szCs w:val="20"/>
              </w:rPr>
              <w:t xml:space="preserve">  </w:t>
            </w:r>
          </w:p>
        </w:tc>
      </w:tr>
      <w:tr w:rsidR="00275C5C" w:rsidRPr="00146BCE" w14:paraId="6C1EFECF" w14:textId="77777777" w:rsidTr="0062523F">
        <w:trPr>
          <w:trHeight w:val="130"/>
        </w:trPr>
        <w:tc>
          <w:tcPr>
            <w:tcW w:w="5282" w:type="dxa"/>
            <w:gridSpan w:val="3"/>
            <w:shd w:val="clear" w:color="auto" w:fill="auto"/>
            <w:vAlign w:val="center"/>
          </w:tcPr>
          <w:p w14:paraId="5760BE39" w14:textId="77777777" w:rsidR="00275C5C" w:rsidRPr="00146BCE" w:rsidRDefault="00275C5C" w:rsidP="0062523F">
            <w:pPr>
              <w:spacing w:after="0" w:line="240" w:lineRule="auto"/>
              <w:rPr>
                <w:rFonts w:cs="Arial"/>
                <w:sz w:val="20"/>
                <w:szCs w:val="20"/>
              </w:rPr>
            </w:pPr>
            <w:r w:rsidRPr="00146BCE">
              <w:rPr>
                <w:rFonts w:cs="Arial"/>
                <w:b/>
                <w:sz w:val="20"/>
                <w:szCs w:val="20"/>
              </w:rPr>
              <w:t xml:space="preserve">TEMA:    </w:t>
            </w:r>
            <w:r>
              <w:rPr>
                <w:rFonts w:cs="Arial"/>
                <w:b/>
                <w:sz w:val="20"/>
                <w:szCs w:val="20"/>
              </w:rPr>
              <w:t>POSICIONAMIENTO TACTICO</w:t>
            </w:r>
          </w:p>
        </w:tc>
        <w:tc>
          <w:tcPr>
            <w:tcW w:w="5458" w:type="dxa"/>
            <w:gridSpan w:val="3"/>
            <w:shd w:val="clear" w:color="auto" w:fill="auto"/>
            <w:vAlign w:val="center"/>
          </w:tcPr>
          <w:p w14:paraId="356E8632" w14:textId="77777777" w:rsidR="00275C5C" w:rsidRPr="00146BCE" w:rsidRDefault="00275C5C" w:rsidP="0062523F">
            <w:pPr>
              <w:spacing w:after="0" w:line="240" w:lineRule="auto"/>
              <w:rPr>
                <w:rFonts w:cs="Arial"/>
                <w:b/>
                <w:bCs/>
                <w:sz w:val="20"/>
                <w:szCs w:val="20"/>
              </w:rPr>
            </w:pPr>
            <w:r w:rsidRPr="00146BCE">
              <w:rPr>
                <w:rFonts w:cs="Arial"/>
                <w:b/>
                <w:bCs/>
                <w:sz w:val="20"/>
                <w:szCs w:val="20"/>
              </w:rPr>
              <w:t>MEDIO DIDACTICO: BALONES TOPES CONOS CAMISETAS</w:t>
            </w:r>
          </w:p>
        </w:tc>
      </w:tr>
      <w:tr w:rsidR="00275C5C" w:rsidRPr="00146BCE" w14:paraId="46F64B4E" w14:textId="77777777" w:rsidTr="0062523F">
        <w:trPr>
          <w:trHeight w:val="337"/>
        </w:trPr>
        <w:tc>
          <w:tcPr>
            <w:tcW w:w="10740" w:type="dxa"/>
            <w:gridSpan w:val="6"/>
            <w:shd w:val="clear" w:color="auto" w:fill="auto"/>
            <w:vAlign w:val="center"/>
          </w:tcPr>
          <w:p w14:paraId="7C223272" w14:textId="77777777" w:rsidR="00275C5C" w:rsidRPr="00146BCE" w:rsidRDefault="00275C5C" w:rsidP="0062523F">
            <w:pPr>
              <w:spacing w:after="0" w:line="240" w:lineRule="auto"/>
              <w:rPr>
                <w:rFonts w:cs="Arial"/>
                <w:b/>
                <w:sz w:val="20"/>
                <w:szCs w:val="20"/>
              </w:rPr>
            </w:pPr>
            <w:r w:rsidRPr="00146BCE">
              <w:rPr>
                <w:rFonts w:cs="Arial"/>
                <w:b/>
                <w:sz w:val="20"/>
                <w:szCs w:val="20"/>
              </w:rPr>
              <w:t xml:space="preserve">OBJETIVO:  </w:t>
            </w:r>
            <w:r>
              <w:rPr>
                <w:rFonts w:cs="Arial"/>
                <w:b/>
                <w:sz w:val="20"/>
                <w:szCs w:val="20"/>
              </w:rPr>
              <w:t>ENSEÑAR UN NUEVO ESQUEMA Y MOVIMIENTOS QUE DEBEN TENER LOS JUGADORES DENTRO DEL CAMPO</w:t>
            </w:r>
          </w:p>
        </w:tc>
      </w:tr>
      <w:tr w:rsidR="00275C5C" w:rsidRPr="00146BCE" w14:paraId="796229CF" w14:textId="77777777" w:rsidTr="0062523F">
        <w:trPr>
          <w:trHeight w:val="315"/>
        </w:trPr>
        <w:tc>
          <w:tcPr>
            <w:tcW w:w="799" w:type="dxa"/>
            <w:shd w:val="clear" w:color="auto" w:fill="auto"/>
          </w:tcPr>
          <w:p w14:paraId="71B3CDF8" w14:textId="77777777" w:rsidR="00275C5C" w:rsidRPr="00146BCE" w:rsidRDefault="00275C5C" w:rsidP="0062523F">
            <w:pPr>
              <w:spacing w:after="0" w:line="240" w:lineRule="auto"/>
              <w:rPr>
                <w:rFonts w:cs="Arial"/>
                <w:b/>
                <w:sz w:val="20"/>
                <w:szCs w:val="20"/>
              </w:rPr>
            </w:pPr>
          </w:p>
          <w:p w14:paraId="19F18CBF" w14:textId="77777777" w:rsidR="00275C5C" w:rsidRPr="00146BCE" w:rsidRDefault="00275C5C" w:rsidP="0062523F">
            <w:pPr>
              <w:spacing w:after="0" w:line="240" w:lineRule="auto"/>
              <w:rPr>
                <w:rFonts w:cs="Arial"/>
                <w:b/>
                <w:sz w:val="20"/>
                <w:szCs w:val="20"/>
              </w:rPr>
            </w:pPr>
            <w:r w:rsidRPr="00146BCE">
              <w:rPr>
                <w:rFonts w:cs="Arial"/>
                <w:b/>
                <w:sz w:val="20"/>
                <w:szCs w:val="20"/>
              </w:rPr>
              <w:t>FASE</w:t>
            </w:r>
          </w:p>
          <w:p w14:paraId="62B1335B" w14:textId="77777777" w:rsidR="00275C5C" w:rsidRPr="00146BCE" w:rsidRDefault="00275C5C" w:rsidP="0062523F">
            <w:pPr>
              <w:spacing w:after="0" w:line="240" w:lineRule="auto"/>
              <w:rPr>
                <w:rFonts w:cs="Arial"/>
                <w:b/>
                <w:sz w:val="20"/>
                <w:szCs w:val="20"/>
              </w:rPr>
            </w:pPr>
          </w:p>
        </w:tc>
        <w:tc>
          <w:tcPr>
            <w:tcW w:w="4696" w:type="dxa"/>
            <w:gridSpan w:val="3"/>
            <w:shd w:val="clear" w:color="auto" w:fill="auto"/>
          </w:tcPr>
          <w:p w14:paraId="430C1E33" w14:textId="77777777" w:rsidR="00275C5C" w:rsidRPr="00146BCE" w:rsidRDefault="00275C5C" w:rsidP="0062523F">
            <w:pPr>
              <w:spacing w:after="0" w:line="240" w:lineRule="auto"/>
              <w:jc w:val="center"/>
              <w:rPr>
                <w:rFonts w:cs="Arial"/>
                <w:b/>
                <w:sz w:val="20"/>
                <w:szCs w:val="20"/>
              </w:rPr>
            </w:pPr>
          </w:p>
          <w:p w14:paraId="42EF52D5"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DESCRIPCION DE LA ACTIVIDAD</w:t>
            </w:r>
          </w:p>
        </w:tc>
        <w:tc>
          <w:tcPr>
            <w:tcW w:w="2977" w:type="dxa"/>
            <w:shd w:val="clear" w:color="auto" w:fill="auto"/>
          </w:tcPr>
          <w:p w14:paraId="72499A14" w14:textId="77777777" w:rsidR="00275C5C" w:rsidRPr="00146BCE" w:rsidRDefault="00275C5C" w:rsidP="0062523F">
            <w:pPr>
              <w:spacing w:after="0" w:line="240" w:lineRule="auto"/>
              <w:jc w:val="center"/>
              <w:rPr>
                <w:rFonts w:cs="Arial"/>
                <w:b/>
                <w:sz w:val="20"/>
                <w:szCs w:val="20"/>
              </w:rPr>
            </w:pPr>
          </w:p>
          <w:p w14:paraId="0CA8F644"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EVIDENCIA FOTOGRAFICA</w:t>
            </w:r>
          </w:p>
        </w:tc>
        <w:tc>
          <w:tcPr>
            <w:tcW w:w="2268" w:type="dxa"/>
            <w:shd w:val="clear" w:color="auto" w:fill="auto"/>
          </w:tcPr>
          <w:p w14:paraId="48FC5210" w14:textId="77777777" w:rsidR="00275C5C" w:rsidRPr="00146BCE" w:rsidRDefault="00275C5C" w:rsidP="0062523F">
            <w:pPr>
              <w:spacing w:after="0" w:line="240" w:lineRule="auto"/>
              <w:jc w:val="center"/>
              <w:rPr>
                <w:rFonts w:cs="Arial"/>
                <w:b/>
                <w:sz w:val="20"/>
                <w:szCs w:val="20"/>
              </w:rPr>
            </w:pPr>
          </w:p>
          <w:p w14:paraId="12E514F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DOSIFICACIÓN</w:t>
            </w:r>
          </w:p>
        </w:tc>
      </w:tr>
      <w:tr w:rsidR="00275C5C" w:rsidRPr="00146BCE" w14:paraId="1FEEEA97" w14:textId="77777777" w:rsidTr="0062523F">
        <w:trPr>
          <w:trHeight w:val="1888"/>
        </w:trPr>
        <w:tc>
          <w:tcPr>
            <w:tcW w:w="799" w:type="dxa"/>
            <w:shd w:val="clear" w:color="auto" w:fill="auto"/>
          </w:tcPr>
          <w:p w14:paraId="45EAE17C" w14:textId="77777777" w:rsidR="00275C5C" w:rsidRPr="00146BCE" w:rsidRDefault="00275C5C" w:rsidP="0062523F">
            <w:pPr>
              <w:spacing w:after="0" w:line="240" w:lineRule="auto"/>
              <w:rPr>
                <w:rFonts w:cs="Arial"/>
                <w:b/>
                <w:sz w:val="20"/>
                <w:szCs w:val="20"/>
              </w:rPr>
            </w:pPr>
          </w:p>
          <w:p w14:paraId="5ED9327A" w14:textId="77777777" w:rsidR="00275C5C" w:rsidRPr="00146BCE" w:rsidRDefault="00275C5C" w:rsidP="0062523F">
            <w:pPr>
              <w:spacing w:after="0" w:line="240" w:lineRule="auto"/>
              <w:rPr>
                <w:rFonts w:cs="Arial"/>
                <w:b/>
                <w:sz w:val="20"/>
                <w:szCs w:val="20"/>
              </w:rPr>
            </w:pPr>
          </w:p>
          <w:p w14:paraId="4D7269C1"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394FFF7C"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4D0900E0"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6D73807E"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031549EE"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62C1CF2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40350501"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4D0DCF2E" w14:textId="77777777" w:rsidR="00275C5C" w:rsidRPr="00146BCE" w:rsidRDefault="00275C5C" w:rsidP="0062523F">
            <w:pPr>
              <w:pStyle w:val="Prrafodelista"/>
              <w:rPr>
                <w:rFonts w:cs="Arial"/>
                <w:sz w:val="20"/>
                <w:szCs w:val="20"/>
              </w:rPr>
            </w:pPr>
          </w:p>
          <w:p w14:paraId="25D1ED0E" w14:textId="77777777" w:rsidR="00275C5C" w:rsidRPr="00146BCE" w:rsidRDefault="00275C5C" w:rsidP="0062523F">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Charla técnica </w:t>
            </w:r>
          </w:p>
          <w:p w14:paraId="018007A8" w14:textId="77777777" w:rsidR="00275C5C" w:rsidRPr="00146BCE" w:rsidRDefault="00275C5C" w:rsidP="0062523F">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Movilidad articular y prevención de lesiones </w:t>
            </w:r>
          </w:p>
        </w:tc>
        <w:tc>
          <w:tcPr>
            <w:tcW w:w="2977" w:type="dxa"/>
            <w:shd w:val="clear" w:color="auto" w:fill="auto"/>
          </w:tcPr>
          <w:p w14:paraId="27B27C25" w14:textId="77777777" w:rsidR="00275C5C" w:rsidRPr="00146BCE" w:rsidRDefault="00275C5C" w:rsidP="0062523F">
            <w:pPr>
              <w:jc w:val="center"/>
              <w:rPr>
                <w:rFonts w:cs="Arial"/>
                <w:sz w:val="20"/>
                <w:szCs w:val="20"/>
              </w:rPr>
            </w:pPr>
          </w:p>
          <w:p w14:paraId="05514F31" w14:textId="091DFE72" w:rsidR="00275C5C" w:rsidRPr="00146BCE" w:rsidRDefault="00C012A6" w:rsidP="0062523F">
            <w:pPr>
              <w:rPr>
                <w:rFonts w:cs="Arial"/>
                <w:sz w:val="20"/>
                <w:szCs w:val="20"/>
              </w:rPr>
            </w:pPr>
            <w:r>
              <w:rPr>
                <w:rFonts w:cs="Arial"/>
                <w:noProof/>
                <w:sz w:val="20"/>
                <w:szCs w:val="20"/>
              </w:rPr>
              <w:drawing>
                <wp:inline distT="0" distB="0" distL="0" distR="0" wp14:anchorId="25A30580" wp14:editId="5E88160D">
                  <wp:extent cx="1447283" cy="1713237"/>
                  <wp:effectExtent l="0" t="0" r="635" b="1270"/>
                  <wp:docPr id="201588043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H="1">
                            <a:off x="0" y="0"/>
                            <a:ext cx="1454247" cy="1721480"/>
                          </a:xfrm>
                          <a:prstGeom prst="rect">
                            <a:avLst/>
                          </a:prstGeom>
                          <a:noFill/>
                        </pic:spPr>
                      </pic:pic>
                    </a:graphicData>
                  </a:graphic>
                </wp:inline>
              </w:drawing>
            </w:r>
          </w:p>
          <w:p w14:paraId="1B57CF2D" w14:textId="77777777" w:rsidR="00275C5C" w:rsidRPr="00146BCE" w:rsidRDefault="00275C5C" w:rsidP="0062523F">
            <w:pPr>
              <w:rPr>
                <w:rFonts w:cs="Arial"/>
                <w:sz w:val="20"/>
                <w:szCs w:val="20"/>
              </w:rPr>
            </w:pPr>
          </w:p>
          <w:p w14:paraId="12B3AE4E" w14:textId="77777777" w:rsidR="00275C5C" w:rsidRPr="00146BCE" w:rsidRDefault="00275C5C" w:rsidP="0062523F">
            <w:pPr>
              <w:rPr>
                <w:rFonts w:cs="Arial"/>
                <w:sz w:val="20"/>
                <w:szCs w:val="20"/>
              </w:rPr>
            </w:pPr>
          </w:p>
          <w:p w14:paraId="1232A3F8" w14:textId="77777777" w:rsidR="00275C5C" w:rsidRPr="00146BCE" w:rsidRDefault="00275C5C" w:rsidP="0062523F">
            <w:pPr>
              <w:rPr>
                <w:rFonts w:cs="Arial"/>
                <w:sz w:val="20"/>
                <w:szCs w:val="20"/>
              </w:rPr>
            </w:pPr>
          </w:p>
          <w:p w14:paraId="3BC910B6" w14:textId="77777777" w:rsidR="00275C5C" w:rsidRPr="00146BCE" w:rsidRDefault="00275C5C" w:rsidP="0062523F">
            <w:pPr>
              <w:jc w:val="center"/>
              <w:rPr>
                <w:rFonts w:cs="Arial"/>
                <w:sz w:val="20"/>
                <w:szCs w:val="20"/>
              </w:rPr>
            </w:pPr>
          </w:p>
        </w:tc>
        <w:tc>
          <w:tcPr>
            <w:tcW w:w="2268" w:type="dxa"/>
            <w:shd w:val="clear" w:color="auto" w:fill="auto"/>
          </w:tcPr>
          <w:p w14:paraId="2B92ED5F" w14:textId="77777777" w:rsidR="00275C5C" w:rsidRPr="00146BCE" w:rsidRDefault="00275C5C" w:rsidP="0062523F">
            <w:pPr>
              <w:spacing w:after="0" w:line="240" w:lineRule="auto"/>
              <w:rPr>
                <w:rFonts w:cs="Arial"/>
                <w:bCs/>
                <w:sz w:val="20"/>
                <w:szCs w:val="20"/>
              </w:rPr>
            </w:pPr>
          </w:p>
          <w:p w14:paraId="3EA9302D" w14:textId="77777777" w:rsidR="00275C5C" w:rsidRPr="00146BCE" w:rsidRDefault="00275C5C" w:rsidP="0062523F">
            <w:pPr>
              <w:spacing w:after="0" w:line="240" w:lineRule="auto"/>
              <w:rPr>
                <w:rFonts w:cs="Arial"/>
                <w:bCs/>
                <w:sz w:val="20"/>
                <w:szCs w:val="20"/>
              </w:rPr>
            </w:pPr>
          </w:p>
          <w:p w14:paraId="7BA9FFF1" w14:textId="77777777" w:rsidR="00275C5C" w:rsidRPr="00146BCE" w:rsidRDefault="00275C5C" w:rsidP="0062523F">
            <w:pPr>
              <w:spacing w:after="0" w:line="240" w:lineRule="auto"/>
              <w:rPr>
                <w:rFonts w:cs="Arial"/>
                <w:bCs/>
                <w:sz w:val="20"/>
                <w:szCs w:val="20"/>
              </w:rPr>
            </w:pPr>
            <w:r w:rsidRPr="00146BCE">
              <w:rPr>
                <w:rFonts w:cs="Arial"/>
                <w:bCs/>
                <w:sz w:val="20"/>
                <w:szCs w:val="20"/>
              </w:rPr>
              <w:t>5 MINUTOS</w:t>
            </w:r>
          </w:p>
          <w:p w14:paraId="43CCB956" w14:textId="77777777" w:rsidR="00275C5C" w:rsidRPr="00146BCE" w:rsidRDefault="00275C5C" w:rsidP="0062523F">
            <w:pPr>
              <w:spacing w:after="0" w:line="240" w:lineRule="auto"/>
              <w:rPr>
                <w:rFonts w:cs="Arial"/>
                <w:bCs/>
                <w:sz w:val="20"/>
                <w:szCs w:val="20"/>
              </w:rPr>
            </w:pPr>
            <w:r w:rsidRPr="00146BCE">
              <w:rPr>
                <w:rFonts w:cs="Arial"/>
                <w:bCs/>
                <w:sz w:val="20"/>
                <w:szCs w:val="20"/>
              </w:rPr>
              <w:t>15 MINUTOS</w:t>
            </w:r>
          </w:p>
        </w:tc>
      </w:tr>
      <w:tr w:rsidR="00275C5C" w:rsidRPr="00146BCE" w14:paraId="3D9B9169" w14:textId="77777777" w:rsidTr="0062523F">
        <w:trPr>
          <w:trHeight w:val="579"/>
        </w:trPr>
        <w:tc>
          <w:tcPr>
            <w:tcW w:w="799" w:type="dxa"/>
            <w:shd w:val="clear" w:color="auto" w:fill="auto"/>
          </w:tcPr>
          <w:p w14:paraId="2BAA6E3C" w14:textId="77777777" w:rsidR="00275C5C" w:rsidRPr="00146BCE" w:rsidRDefault="00275C5C" w:rsidP="0062523F">
            <w:pPr>
              <w:spacing w:after="0" w:line="240" w:lineRule="auto"/>
              <w:rPr>
                <w:rFonts w:cs="Arial"/>
                <w:b/>
                <w:sz w:val="20"/>
                <w:szCs w:val="20"/>
              </w:rPr>
            </w:pPr>
          </w:p>
          <w:p w14:paraId="4453C34C" w14:textId="77777777" w:rsidR="00275C5C" w:rsidRPr="00146BCE" w:rsidRDefault="00275C5C" w:rsidP="0062523F">
            <w:pPr>
              <w:spacing w:after="0" w:line="240" w:lineRule="auto"/>
              <w:rPr>
                <w:rFonts w:cs="Arial"/>
                <w:b/>
                <w:sz w:val="20"/>
                <w:szCs w:val="20"/>
              </w:rPr>
            </w:pPr>
          </w:p>
          <w:p w14:paraId="5C7809BB" w14:textId="77777777" w:rsidR="00275C5C" w:rsidRPr="00146BCE" w:rsidRDefault="00275C5C" w:rsidP="0062523F">
            <w:pPr>
              <w:spacing w:after="0" w:line="240" w:lineRule="auto"/>
              <w:rPr>
                <w:rFonts w:cs="Arial"/>
                <w:b/>
                <w:sz w:val="20"/>
                <w:szCs w:val="20"/>
              </w:rPr>
            </w:pPr>
          </w:p>
          <w:p w14:paraId="041A43F2"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7EAD5BCC"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w:t>
            </w:r>
          </w:p>
          <w:p w14:paraId="5BA7ACD9"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4A9EF7E5"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T</w:t>
            </w:r>
          </w:p>
          <w:p w14:paraId="4F98D7B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R</w:t>
            </w:r>
          </w:p>
          <w:p w14:paraId="35988B4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3824100A"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5A882307" w14:textId="77777777" w:rsidR="00275C5C" w:rsidRPr="00146BCE" w:rsidRDefault="00275C5C" w:rsidP="0062523F">
            <w:pPr>
              <w:pStyle w:val="NormalWeb"/>
              <w:spacing w:after="0"/>
              <w:ind w:left="855"/>
              <w:rPr>
                <w:rFonts w:ascii="Calibri" w:hAnsi="Calibri"/>
                <w:sz w:val="20"/>
                <w:szCs w:val="20"/>
                <w:lang w:val="es-CO"/>
              </w:rPr>
            </w:pPr>
          </w:p>
          <w:p w14:paraId="33B4A3C1" w14:textId="77777777" w:rsidR="00275C5C" w:rsidRPr="00146BCE" w:rsidRDefault="00275C5C" w:rsidP="0062523F">
            <w:pPr>
              <w:pStyle w:val="NormalWeb"/>
              <w:spacing w:before="0" w:beforeAutospacing="0" w:after="0" w:afterAutospacing="0"/>
              <w:rPr>
                <w:rFonts w:ascii="Calibri" w:hAnsi="Calibri"/>
                <w:sz w:val="20"/>
                <w:szCs w:val="20"/>
                <w:lang w:val="es-CO"/>
              </w:rPr>
            </w:pPr>
            <w:r>
              <w:rPr>
                <w:rFonts w:ascii="Calibri" w:hAnsi="Calibri"/>
                <w:b/>
                <w:bCs/>
                <w:sz w:val="20"/>
                <w:szCs w:val="20"/>
                <w:lang w:val="es-CO"/>
              </w:rPr>
              <w:t>Calentamiento especifico</w:t>
            </w:r>
          </w:p>
          <w:p w14:paraId="33FADF48" w14:textId="77777777" w:rsidR="00275C5C" w:rsidRPr="00FD2A79" w:rsidRDefault="00275C5C" w:rsidP="0062523F">
            <w:pPr>
              <w:pStyle w:val="NormalWeb"/>
              <w:spacing w:after="0"/>
              <w:rPr>
                <w:rFonts w:ascii="Calibri" w:hAnsi="Calibri"/>
                <w:sz w:val="20"/>
                <w:szCs w:val="20"/>
                <w:lang w:val="es-CO"/>
              </w:rPr>
            </w:pPr>
            <w:r w:rsidRPr="00FD2A79">
              <w:rPr>
                <w:rFonts w:ascii="Calibri" w:hAnsi="Calibri"/>
                <w:sz w:val="20"/>
                <w:szCs w:val="20"/>
                <w:lang w:val="es-CO"/>
              </w:rPr>
              <w:t>Rondo 3 zonas (3v1 en cada zona)</w:t>
            </w:r>
          </w:p>
          <w:p w14:paraId="3A54A187" w14:textId="77777777" w:rsidR="00275C5C" w:rsidRDefault="00275C5C" w:rsidP="0062523F">
            <w:pPr>
              <w:pStyle w:val="NormalWeb"/>
              <w:spacing w:before="0" w:beforeAutospacing="0" w:after="0" w:afterAutospacing="0"/>
              <w:rPr>
                <w:rFonts w:ascii="Calibri" w:hAnsi="Calibri"/>
                <w:sz w:val="20"/>
                <w:szCs w:val="20"/>
                <w:lang w:val="es-CO"/>
              </w:rPr>
            </w:pPr>
            <w:r w:rsidRPr="00FD2A79">
              <w:rPr>
                <w:rFonts w:ascii="Calibri" w:hAnsi="Calibri"/>
                <w:sz w:val="20"/>
                <w:szCs w:val="20"/>
                <w:lang w:val="es-CO"/>
              </w:rPr>
              <w:t>Descripción: Divide el campo en 3 zonas. En cada zona se juega un rondo 3v1. Los equipos ofensivos de cada zona intentan mantener la posesión en su área mientras los defensores intentan robar el balón. Si un defensor recupera el balón, el equipo que perdió la posesión se convierte en defensor.</w:t>
            </w:r>
          </w:p>
          <w:p w14:paraId="5BC57FBF" w14:textId="77777777" w:rsidR="00275C5C" w:rsidRDefault="00275C5C" w:rsidP="0062523F">
            <w:pPr>
              <w:pStyle w:val="NormalWeb"/>
              <w:spacing w:before="0" w:beforeAutospacing="0" w:after="0" w:afterAutospacing="0"/>
              <w:rPr>
                <w:rFonts w:ascii="Calibri" w:hAnsi="Calibri"/>
                <w:sz w:val="20"/>
                <w:szCs w:val="20"/>
                <w:lang w:val="es-CO"/>
              </w:rPr>
            </w:pPr>
          </w:p>
          <w:p w14:paraId="42C2BC12" w14:textId="77777777" w:rsidR="00275C5C" w:rsidRDefault="00275C5C" w:rsidP="0062523F">
            <w:pPr>
              <w:pStyle w:val="NormalWeb"/>
              <w:spacing w:before="0" w:beforeAutospacing="0" w:after="0" w:afterAutospacing="0"/>
              <w:rPr>
                <w:rFonts w:ascii="Calibri" w:hAnsi="Calibri"/>
                <w:sz w:val="20"/>
                <w:szCs w:val="20"/>
                <w:lang w:val="es-CO"/>
              </w:rPr>
            </w:pPr>
          </w:p>
          <w:p w14:paraId="43B5D7C7" w14:textId="77777777" w:rsidR="00275C5C" w:rsidRDefault="00275C5C" w:rsidP="0062523F">
            <w:pPr>
              <w:pStyle w:val="NormalWeb"/>
              <w:spacing w:before="0" w:beforeAutospacing="0" w:after="0" w:afterAutospacing="0"/>
              <w:rPr>
                <w:rFonts w:ascii="Calibri" w:hAnsi="Calibri"/>
                <w:sz w:val="20"/>
                <w:szCs w:val="20"/>
                <w:lang w:val="es-CO"/>
              </w:rPr>
            </w:pPr>
            <w:r>
              <w:rPr>
                <w:rFonts w:ascii="Calibri" w:hAnsi="Calibri"/>
                <w:sz w:val="20"/>
                <w:szCs w:val="20"/>
                <w:lang w:val="es-CO"/>
              </w:rPr>
              <w:t>Posicionamiento táctico</w:t>
            </w:r>
          </w:p>
          <w:p w14:paraId="3223D3F2" w14:textId="77777777" w:rsidR="00275C5C" w:rsidRDefault="00275C5C" w:rsidP="0062523F">
            <w:pPr>
              <w:pStyle w:val="NormalWeb"/>
              <w:spacing w:before="0" w:beforeAutospacing="0" w:after="0" w:afterAutospacing="0"/>
              <w:rPr>
                <w:rFonts w:ascii="Calibri" w:hAnsi="Calibri"/>
                <w:sz w:val="20"/>
                <w:szCs w:val="20"/>
                <w:lang w:val="es-CO"/>
              </w:rPr>
            </w:pPr>
            <w:r w:rsidRPr="006565D7">
              <w:rPr>
                <w:rFonts w:ascii="Calibri" w:hAnsi="Calibri"/>
                <w:sz w:val="20"/>
                <w:szCs w:val="20"/>
                <w:lang w:val="es-CO"/>
              </w:rPr>
              <w:lastRenderedPageBreak/>
              <w:t>El 4-2-3-1</w:t>
            </w:r>
          </w:p>
          <w:p w14:paraId="2386BEE9" w14:textId="77777777" w:rsidR="00275C5C" w:rsidRDefault="00275C5C" w:rsidP="0062523F">
            <w:pPr>
              <w:pStyle w:val="NormalWeb"/>
              <w:spacing w:before="0" w:beforeAutospacing="0" w:after="0" w:afterAutospacing="0"/>
              <w:rPr>
                <w:rFonts w:ascii="Calibri" w:hAnsi="Calibri"/>
                <w:sz w:val="20"/>
                <w:szCs w:val="20"/>
                <w:lang w:val="es-CO"/>
              </w:rPr>
            </w:pPr>
            <w:r>
              <w:rPr>
                <w:rFonts w:ascii="Calibri" w:hAnsi="Calibri"/>
                <w:sz w:val="20"/>
                <w:szCs w:val="20"/>
                <w:lang w:val="es-CO"/>
              </w:rPr>
              <w:t>E</w:t>
            </w:r>
            <w:r w:rsidRPr="006565D7">
              <w:rPr>
                <w:rFonts w:ascii="Calibri" w:hAnsi="Calibri"/>
                <w:sz w:val="20"/>
                <w:szCs w:val="20"/>
                <w:lang w:val="es-CO"/>
              </w:rPr>
              <w:t>s un sistema de juego más equilibrado, que ofrece opciones tanto de ataque como de defensa.</w:t>
            </w:r>
          </w:p>
          <w:p w14:paraId="0356BBE0" w14:textId="77777777" w:rsidR="00275C5C" w:rsidRDefault="00275C5C" w:rsidP="0062523F">
            <w:pPr>
              <w:pStyle w:val="NormalWeb"/>
              <w:spacing w:before="0" w:beforeAutospacing="0" w:after="0" w:afterAutospacing="0"/>
              <w:rPr>
                <w:rFonts w:ascii="Calibri" w:hAnsi="Calibri"/>
                <w:sz w:val="20"/>
                <w:szCs w:val="20"/>
                <w:lang w:val="es-CO"/>
              </w:rPr>
            </w:pPr>
            <w:r>
              <w:rPr>
                <w:rFonts w:ascii="Calibri" w:hAnsi="Calibri"/>
                <w:sz w:val="20"/>
                <w:szCs w:val="20"/>
                <w:lang w:val="es-CO"/>
              </w:rPr>
              <w:t>Posicionamos el equipo dentro del campo y se empieza a explicar movimientos de cada línea.</w:t>
            </w:r>
          </w:p>
          <w:p w14:paraId="317241F0" w14:textId="77777777" w:rsidR="00275C5C" w:rsidRDefault="00275C5C" w:rsidP="0062523F">
            <w:pPr>
              <w:pStyle w:val="NormalWeb"/>
              <w:spacing w:before="0" w:beforeAutospacing="0" w:after="0" w:afterAutospacing="0"/>
              <w:rPr>
                <w:rFonts w:ascii="Calibri" w:hAnsi="Calibri"/>
                <w:sz w:val="20"/>
                <w:szCs w:val="20"/>
                <w:lang w:val="es-CO"/>
              </w:rPr>
            </w:pPr>
          </w:p>
          <w:p w14:paraId="07586B8F" w14:textId="77777777" w:rsidR="00275C5C" w:rsidRDefault="00275C5C" w:rsidP="0062523F">
            <w:pPr>
              <w:pStyle w:val="NormalWeb"/>
              <w:spacing w:before="0" w:beforeAutospacing="0" w:after="0" w:afterAutospacing="0"/>
              <w:rPr>
                <w:rFonts w:ascii="Calibri" w:hAnsi="Calibri"/>
                <w:sz w:val="20"/>
                <w:szCs w:val="20"/>
                <w:lang w:val="es-CO"/>
              </w:rPr>
            </w:pPr>
          </w:p>
          <w:p w14:paraId="6622F87B" w14:textId="77777777" w:rsidR="00275C5C" w:rsidRDefault="00275C5C" w:rsidP="0062523F">
            <w:pPr>
              <w:pStyle w:val="NormalWeb"/>
              <w:spacing w:before="0" w:beforeAutospacing="0" w:after="0" w:afterAutospacing="0"/>
              <w:rPr>
                <w:rFonts w:ascii="Calibri" w:hAnsi="Calibri"/>
                <w:sz w:val="20"/>
                <w:szCs w:val="20"/>
                <w:lang w:val="es-CO"/>
              </w:rPr>
            </w:pPr>
          </w:p>
          <w:p w14:paraId="66A374FA" w14:textId="77777777" w:rsidR="00275C5C" w:rsidRDefault="00275C5C" w:rsidP="0062523F">
            <w:pPr>
              <w:pStyle w:val="NormalWeb"/>
              <w:spacing w:before="0" w:beforeAutospacing="0" w:after="0" w:afterAutospacing="0"/>
              <w:rPr>
                <w:rFonts w:ascii="Calibri" w:hAnsi="Calibri"/>
                <w:sz w:val="20"/>
                <w:szCs w:val="20"/>
                <w:lang w:val="es-CO"/>
              </w:rPr>
            </w:pPr>
            <w:r>
              <w:rPr>
                <w:rFonts w:ascii="Calibri" w:hAnsi="Calibri"/>
                <w:sz w:val="20"/>
                <w:szCs w:val="20"/>
                <w:lang w:val="es-CO"/>
              </w:rPr>
              <w:t>Practica de futbol</w:t>
            </w:r>
          </w:p>
          <w:p w14:paraId="27CB830C" w14:textId="77777777" w:rsidR="00275C5C" w:rsidRPr="00146BCE" w:rsidRDefault="00275C5C" w:rsidP="0062523F">
            <w:pPr>
              <w:pStyle w:val="NormalWeb"/>
              <w:spacing w:before="0" w:beforeAutospacing="0" w:after="0" w:afterAutospacing="0"/>
              <w:rPr>
                <w:rFonts w:ascii="Calibri" w:hAnsi="Calibri"/>
                <w:b/>
                <w:bCs/>
                <w:sz w:val="20"/>
                <w:szCs w:val="20"/>
                <w:lang w:val="es-CO"/>
              </w:rPr>
            </w:pPr>
          </w:p>
        </w:tc>
        <w:tc>
          <w:tcPr>
            <w:tcW w:w="2977" w:type="dxa"/>
            <w:shd w:val="clear" w:color="auto" w:fill="auto"/>
          </w:tcPr>
          <w:p w14:paraId="456F303C" w14:textId="77777777" w:rsidR="00275C5C" w:rsidRPr="00146BCE" w:rsidRDefault="00275C5C" w:rsidP="0062523F">
            <w:pPr>
              <w:rPr>
                <w:rFonts w:cs="Arial"/>
                <w:sz w:val="20"/>
                <w:szCs w:val="20"/>
              </w:rPr>
            </w:pPr>
          </w:p>
          <w:p w14:paraId="559A5592" w14:textId="34CEFC54" w:rsidR="00275C5C" w:rsidRPr="00146BCE" w:rsidRDefault="00275C5C" w:rsidP="0062523F">
            <w:pPr>
              <w:rPr>
                <w:rFonts w:cs="Arial"/>
                <w:sz w:val="20"/>
                <w:szCs w:val="20"/>
              </w:rPr>
            </w:pPr>
          </w:p>
          <w:p w14:paraId="1CD1B1D6" w14:textId="77777777" w:rsidR="00275C5C" w:rsidRPr="00146BCE" w:rsidRDefault="00275C5C" w:rsidP="0062523F">
            <w:pPr>
              <w:rPr>
                <w:rFonts w:cs="Arial"/>
                <w:sz w:val="20"/>
                <w:szCs w:val="20"/>
              </w:rPr>
            </w:pPr>
          </w:p>
          <w:p w14:paraId="33A01285" w14:textId="03B2E727" w:rsidR="00275C5C" w:rsidRPr="00146BCE" w:rsidRDefault="00275C5C" w:rsidP="0062523F">
            <w:pPr>
              <w:rPr>
                <w:rFonts w:cs="Arial"/>
                <w:sz w:val="20"/>
                <w:szCs w:val="20"/>
              </w:rPr>
            </w:pPr>
          </w:p>
          <w:p w14:paraId="1EF33F80" w14:textId="12AE4ED7" w:rsidR="00275C5C" w:rsidRPr="00146BCE" w:rsidRDefault="006C27F8" w:rsidP="0062523F">
            <w:pPr>
              <w:rPr>
                <w:rFonts w:cs="Arial"/>
                <w:sz w:val="20"/>
                <w:szCs w:val="20"/>
              </w:rPr>
            </w:pPr>
            <w:r>
              <w:rPr>
                <w:rFonts w:cs="Arial"/>
                <w:noProof/>
                <w:sz w:val="20"/>
                <w:szCs w:val="20"/>
              </w:rPr>
              <w:lastRenderedPageBreak/>
              <w:drawing>
                <wp:inline distT="0" distB="0" distL="0" distR="0" wp14:anchorId="1342E84B" wp14:editId="7B4F96D6">
                  <wp:extent cx="1618336" cy="1753889"/>
                  <wp:effectExtent l="0" t="0" r="1270" b="0"/>
                  <wp:docPr id="178123419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1628033" cy="1764398"/>
                          </a:xfrm>
                          <a:prstGeom prst="rect">
                            <a:avLst/>
                          </a:prstGeom>
                          <a:noFill/>
                        </pic:spPr>
                      </pic:pic>
                    </a:graphicData>
                  </a:graphic>
                </wp:inline>
              </w:drawing>
            </w:r>
          </w:p>
          <w:p w14:paraId="74D7DA67" w14:textId="015A8555" w:rsidR="00275C5C" w:rsidRPr="00146BCE" w:rsidRDefault="00275C5C" w:rsidP="0062523F">
            <w:pPr>
              <w:rPr>
                <w:rFonts w:cs="Arial"/>
                <w:sz w:val="20"/>
                <w:szCs w:val="20"/>
              </w:rPr>
            </w:pPr>
          </w:p>
          <w:p w14:paraId="17E29782" w14:textId="77777777" w:rsidR="00275C5C" w:rsidRPr="00146BCE" w:rsidRDefault="00275C5C" w:rsidP="0062523F">
            <w:pPr>
              <w:rPr>
                <w:rFonts w:cs="Arial"/>
                <w:sz w:val="20"/>
                <w:szCs w:val="20"/>
              </w:rPr>
            </w:pPr>
          </w:p>
        </w:tc>
        <w:tc>
          <w:tcPr>
            <w:tcW w:w="2268" w:type="dxa"/>
            <w:shd w:val="clear" w:color="auto" w:fill="auto"/>
          </w:tcPr>
          <w:p w14:paraId="6ADB13E4" w14:textId="77777777" w:rsidR="00275C5C" w:rsidRPr="00146BCE" w:rsidRDefault="00275C5C" w:rsidP="0062523F">
            <w:pPr>
              <w:spacing w:after="0" w:line="240" w:lineRule="auto"/>
              <w:rPr>
                <w:rFonts w:cs="Arial"/>
                <w:b/>
                <w:bCs/>
                <w:sz w:val="20"/>
                <w:szCs w:val="20"/>
              </w:rPr>
            </w:pPr>
          </w:p>
          <w:p w14:paraId="7196FE79" w14:textId="77777777" w:rsidR="00275C5C" w:rsidRPr="00146BCE" w:rsidRDefault="00275C5C" w:rsidP="0062523F">
            <w:pPr>
              <w:spacing w:after="0" w:line="240" w:lineRule="auto"/>
              <w:rPr>
                <w:rFonts w:cs="Arial"/>
                <w:sz w:val="20"/>
                <w:szCs w:val="20"/>
              </w:rPr>
            </w:pPr>
          </w:p>
          <w:p w14:paraId="48AD507B" w14:textId="77777777" w:rsidR="00275C5C" w:rsidRPr="00146BCE" w:rsidRDefault="00275C5C" w:rsidP="0062523F">
            <w:pPr>
              <w:spacing w:after="0" w:line="240" w:lineRule="auto"/>
              <w:rPr>
                <w:rFonts w:cs="Arial"/>
                <w:sz w:val="20"/>
                <w:szCs w:val="20"/>
              </w:rPr>
            </w:pPr>
          </w:p>
          <w:p w14:paraId="3BF56782" w14:textId="77777777" w:rsidR="00275C5C" w:rsidRPr="00146BCE" w:rsidRDefault="00275C5C" w:rsidP="0062523F">
            <w:pPr>
              <w:spacing w:after="0" w:line="240" w:lineRule="auto"/>
              <w:rPr>
                <w:rFonts w:cs="Arial"/>
                <w:sz w:val="20"/>
                <w:szCs w:val="20"/>
              </w:rPr>
            </w:pPr>
          </w:p>
          <w:p w14:paraId="5090C47C" w14:textId="77777777" w:rsidR="00275C5C" w:rsidRDefault="00275C5C" w:rsidP="0062523F">
            <w:pPr>
              <w:spacing w:after="0" w:line="240" w:lineRule="auto"/>
              <w:rPr>
                <w:rFonts w:cs="Arial"/>
                <w:sz w:val="20"/>
                <w:szCs w:val="20"/>
              </w:rPr>
            </w:pPr>
          </w:p>
          <w:p w14:paraId="5CCEB637" w14:textId="77777777" w:rsidR="00275C5C" w:rsidRDefault="00275C5C" w:rsidP="0062523F">
            <w:pPr>
              <w:spacing w:after="0" w:line="240" w:lineRule="auto"/>
              <w:rPr>
                <w:rFonts w:cs="Arial"/>
                <w:sz w:val="20"/>
                <w:szCs w:val="20"/>
              </w:rPr>
            </w:pPr>
          </w:p>
          <w:p w14:paraId="01314EC6" w14:textId="77777777" w:rsidR="00275C5C" w:rsidRDefault="00275C5C" w:rsidP="0062523F">
            <w:pPr>
              <w:spacing w:after="0" w:line="240" w:lineRule="auto"/>
              <w:rPr>
                <w:rFonts w:cs="Arial"/>
                <w:sz w:val="20"/>
                <w:szCs w:val="20"/>
              </w:rPr>
            </w:pPr>
          </w:p>
          <w:p w14:paraId="5BA7BFE5" w14:textId="77777777" w:rsidR="00275C5C" w:rsidRDefault="00275C5C" w:rsidP="0062523F">
            <w:pPr>
              <w:spacing w:after="0" w:line="240" w:lineRule="auto"/>
              <w:rPr>
                <w:rFonts w:cs="Arial"/>
                <w:sz w:val="20"/>
                <w:szCs w:val="20"/>
              </w:rPr>
            </w:pPr>
          </w:p>
          <w:p w14:paraId="4D799659" w14:textId="77777777" w:rsidR="00275C5C" w:rsidRPr="00146BCE" w:rsidRDefault="00275C5C" w:rsidP="0062523F">
            <w:pPr>
              <w:spacing w:after="0" w:line="240" w:lineRule="auto"/>
              <w:rPr>
                <w:rFonts w:cs="Arial"/>
                <w:sz w:val="20"/>
                <w:szCs w:val="20"/>
              </w:rPr>
            </w:pPr>
            <w:r>
              <w:rPr>
                <w:rFonts w:cs="Arial"/>
                <w:sz w:val="20"/>
                <w:szCs w:val="20"/>
              </w:rPr>
              <w:t>20 min</w:t>
            </w:r>
          </w:p>
          <w:p w14:paraId="4C89B7B0" w14:textId="77777777" w:rsidR="00275C5C" w:rsidRPr="00146BCE" w:rsidRDefault="00275C5C" w:rsidP="0062523F">
            <w:pPr>
              <w:spacing w:after="0" w:line="240" w:lineRule="auto"/>
              <w:rPr>
                <w:rFonts w:cs="Arial"/>
                <w:sz w:val="20"/>
                <w:szCs w:val="20"/>
              </w:rPr>
            </w:pPr>
          </w:p>
          <w:p w14:paraId="5A58AF3B" w14:textId="77777777" w:rsidR="00275C5C" w:rsidRPr="00146BCE" w:rsidRDefault="00275C5C" w:rsidP="0062523F">
            <w:pPr>
              <w:spacing w:after="0" w:line="240" w:lineRule="auto"/>
              <w:rPr>
                <w:rFonts w:cs="Arial"/>
                <w:sz w:val="20"/>
                <w:szCs w:val="20"/>
              </w:rPr>
            </w:pPr>
          </w:p>
          <w:p w14:paraId="1747518A" w14:textId="77777777" w:rsidR="00275C5C" w:rsidRPr="00146BCE" w:rsidRDefault="00275C5C" w:rsidP="0062523F">
            <w:pPr>
              <w:spacing w:after="0" w:line="240" w:lineRule="auto"/>
              <w:rPr>
                <w:rFonts w:cs="Arial"/>
                <w:sz w:val="20"/>
                <w:szCs w:val="20"/>
              </w:rPr>
            </w:pPr>
          </w:p>
          <w:p w14:paraId="260FCC36" w14:textId="77777777" w:rsidR="00275C5C" w:rsidRPr="00146BCE" w:rsidRDefault="00275C5C" w:rsidP="0062523F">
            <w:pPr>
              <w:spacing w:after="0" w:line="240" w:lineRule="auto"/>
              <w:rPr>
                <w:rFonts w:cs="Arial"/>
                <w:sz w:val="20"/>
                <w:szCs w:val="20"/>
              </w:rPr>
            </w:pPr>
          </w:p>
          <w:p w14:paraId="471A0C7B" w14:textId="77777777" w:rsidR="00275C5C" w:rsidRPr="00146BCE" w:rsidRDefault="00275C5C" w:rsidP="0062523F">
            <w:pPr>
              <w:spacing w:after="0" w:line="240" w:lineRule="auto"/>
              <w:rPr>
                <w:rFonts w:cs="Arial"/>
                <w:sz w:val="20"/>
                <w:szCs w:val="20"/>
              </w:rPr>
            </w:pPr>
          </w:p>
          <w:p w14:paraId="4D5DB4DB" w14:textId="77777777" w:rsidR="00275C5C" w:rsidRPr="00146BCE" w:rsidRDefault="00275C5C" w:rsidP="0062523F">
            <w:pPr>
              <w:spacing w:after="0" w:line="240" w:lineRule="auto"/>
              <w:rPr>
                <w:rFonts w:cs="Arial"/>
                <w:sz w:val="20"/>
                <w:szCs w:val="20"/>
              </w:rPr>
            </w:pPr>
          </w:p>
          <w:p w14:paraId="1EF01E29" w14:textId="77777777" w:rsidR="00275C5C" w:rsidRPr="00146BCE" w:rsidRDefault="00275C5C" w:rsidP="0062523F">
            <w:pPr>
              <w:spacing w:after="0" w:line="240" w:lineRule="auto"/>
              <w:rPr>
                <w:rFonts w:cs="Arial"/>
                <w:sz w:val="20"/>
                <w:szCs w:val="20"/>
              </w:rPr>
            </w:pPr>
          </w:p>
          <w:p w14:paraId="7CC1D43F" w14:textId="77777777" w:rsidR="00275C5C" w:rsidRPr="00146BCE" w:rsidRDefault="00275C5C" w:rsidP="0062523F">
            <w:pPr>
              <w:spacing w:after="0" w:line="240" w:lineRule="auto"/>
              <w:rPr>
                <w:rFonts w:cs="Arial"/>
                <w:sz w:val="20"/>
                <w:szCs w:val="20"/>
              </w:rPr>
            </w:pPr>
            <w:r>
              <w:rPr>
                <w:rFonts w:cs="Arial"/>
                <w:sz w:val="20"/>
                <w:szCs w:val="20"/>
              </w:rPr>
              <w:t>30 min</w:t>
            </w:r>
          </w:p>
          <w:p w14:paraId="32F86E6C" w14:textId="77777777" w:rsidR="00275C5C" w:rsidRPr="00146BCE" w:rsidRDefault="00275C5C" w:rsidP="0062523F">
            <w:pPr>
              <w:spacing w:after="0" w:line="240" w:lineRule="auto"/>
              <w:rPr>
                <w:rFonts w:cs="Arial"/>
                <w:sz w:val="20"/>
                <w:szCs w:val="20"/>
              </w:rPr>
            </w:pPr>
          </w:p>
          <w:p w14:paraId="7FB0F0AF" w14:textId="77777777" w:rsidR="00275C5C" w:rsidRPr="00146BCE" w:rsidRDefault="00275C5C" w:rsidP="0062523F">
            <w:pPr>
              <w:spacing w:after="0" w:line="240" w:lineRule="auto"/>
              <w:rPr>
                <w:rFonts w:cs="Arial"/>
                <w:sz w:val="20"/>
                <w:szCs w:val="20"/>
              </w:rPr>
            </w:pPr>
          </w:p>
          <w:p w14:paraId="420E6668" w14:textId="77777777" w:rsidR="00275C5C" w:rsidRPr="00146BCE" w:rsidRDefault="00275C5C" w:rsidP="0062523F">
            <w:pPr>
              <w:spacing w:after="0" w:line="240" w:lineRule="auto"/>
              <w:rPr>
                <w:rFonts w:cs="Arial"/>
                <w:sz w:val="20"/>
                <w:szCs w:val="20"/>
              </w:rPr>
            </w:pPr>
          </w:p>
          <w:p w14:paraId="3D7B6EEF" w14:textId="77777777" w:rsidR="00275C5C" w:rsidRPr="00146BCE" w:rsidRDefault="00275C5C" w:rsidP="0062523F">
            <w:pPr>
              <w:spacing w:after="0" w:line="240" w:lineRule="auto"/>
              <w:rPr>
                <w:rFonts w:cs="Arial"/>
                <w:sz w:val="20"/>
                <w:szCs w:val="20"/>
              </w:rPr>
            </w:pPr>
          </w:p>
          <w:p w14:paraId="435BA7C8" w14:textId="77777777" w:rsidR="00275C5C" w:rsidRPr="00146BCE" w:rsidRDefault="00275C5C" w:rsidP="0062523F">
            <w:pPr>
              <w:spacing w:after="0" w:line="240" w:lineRule="auto"/>
              <w:rPr>
                <w:rFonts w:cs="Arial"/>
                <w:sz w:val="20"/>
                <w:szCs w:val="20"/>
              </w:rPr>
            </w:pPr>
          </w:p>
          <w:p w14:paraId="2E407F25" w14:textId="77777777" w:rsidR="00275C5C" w:rsidRPr="00146BCE" w:rsidRDefault="00275C5C" w:rsidP="0062523F">
            <w:pPr>
              <w:spacing w:after="0" w:line="240" w:lineRule="auto"/>
              <w:rPr>
                <w:rFonts w:cs="Arial"/>
                <w:sz w:val="20"/>
                <w:szCs w:val="20"/>
              </w:rPr>
            </w:pPr>
          </w:p>
          <w:p w14:paraId="7B5A7FF6" w14:textId="77777777" w:rsidR="00275C5C" w:rsidRPr="00146BCE" w:rsidRDefault="00275C5C" w:rsidP="0062523F">
            <w:pPr>
              <w:spacing w:after="0" w:line="240" w:lineRule="auto"/>
              <w:rPr>
                <w:rFonts w:cs="Arial"/>
                <w:sz w:val="20"/>
                <w:szCs w:val="20"/>
              </w:rPr>
            </w:pPr>
          </w:p>
          <w:p w14:paraId="59EBF22F" w14:textId="77777777" w:rsidR="00275C5C" w:rsidRPr="00146BCE" w:rsidRDefault="00275C5C" w:rsidP="0062523F">
            <w:pPr>
              <w:spacing w:after="0" w:line="240" w:lineRule="auto"/>
              <w:rPr>
                <w:rFonts w:cs="Arial"/>
                <w:sz w:val="20"/>
                <w:szCs w:val="20"/>
              </w:rPr>
            </w:pPr>
            <w:r>
              <w:rPr>
                <w:rFonts w:cs="Arial"/>
                <w:sz w:val="20"/>
                <w:szCs w:val="20"/>
              </w:rPr>
              <w:t>15 minutos</w:t>
            </w:r>
          </w:p>
          <w:p w14:paraId="4BB6CB9E" w14:textId="77777777" w:rsidR="00275C5C" w:rsidRPr="00146BCE" w:rsidRDefault="00275C5C" w:rsidP="0062523F">
            <w:pPr>
              <w:spacing w:after="0" w:line="240" w:lineRule="auto"/>
              <w:rPr>
                <w:rFonts w:cs="Arial"/>
                <w:sz w:val="20"/>
                <w:szCs w:val="20"/>
              </w:rPr>
            </w:pPr>
          </w:p>
          <w:p w14:paraId="3EAE3E5F" w14:textId="77777777" w:rsidR="00275C5C" w:rsidRPr="00146BCE" w:rsidRDefault="00275C5C" w:rsidP="0062523F">
            <w:pPr>
              <w:spacing w:after="0" w:line="240" w:lineRule="auto"/>
              <w:rPr>
                <w:rFonts w:cs="Arial"/>
                <w:sz w:val="20"/>
                <w:szCs w:val="20"/>
              </w:rPr>
            </w:pPr>
          </w:p>
        </w:tc>
      </w:tr>
      <w:tr w:rsidR="00275C5C" w:rsidRPr="00146BCE" w14:paraId="4744FDC5" w14:textId="77777777" w:rsidTr="0062523F">
        <w:trPr>
          <w:trHeight w:val="1888"/>
        </w:trPr>
        <w:tc>
          <w:tcPr>
            <w:tcW w:w="799" w:type="dxa"/>
            <w:shd w:val="clear" w:color="auto" w:fill="auto"/>
          </w:tcPr>
          <w:p w14:paraId="14264D40" w14:textId="77777777" w:rsidR="00275C5C" w:rsidRPr="00146BCE" w:rsidRDefault="00275C5C" w:rsidP="0062523F">
            <w:pPr>
              <w:spacing w:after="0" w:line="240" w:lineRule="auto"/>
              <w:rPr>
                <w:rFonts w:cs="Arial"/>
                <w:b/>
                <w:sz w:val="20"/>
                <w:szCs w:val="20"/>
              </w:rPr>
            </w:pPr>
          </w:p>
          <w:p w14:paraId="1C6E5D81" w14:textId="77777777" w:rsidR="00275C5C" w:rsidRPr="00146BCE" w:rsidRDefault="00275C5C" w:rsidP="0062523F">
            <w:pPr>
              <w:spacing w:after="0" w:line="240" w:lineRule="auto"/>
              <w:rPr>
                <w:rFonts w:cs="Arial"/>
                <w:b/>
                <w:sz w:val="20"/>
                <w:szCs w:val="20"/>
              </w:rPr>
            </w:pPr>
          </w:p>
          <w:p w14:paraId="5105DBC1" w14:textId="77777777" w:rsidR="00275C5C" w:rsidRPr="00146BCE" w:rsidRDefault="00275C5C" w:rsidP="0062523F">
            <w:pPr>
              <w:spacing w:after="0" w:line="240" w:lineRule="auto"/>
              <w:rPr>
                <w:rFonts w:cs="Arial"/>
                <w:b/>
                <w:sz w:val="20"/>
                <w:szCs w:val="20"/>
              </w:rPr>
            </w:pPr>
          </w:p>
          <w:p w14:paraId="68CC564D"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F</w:t>
            </w:r>
          </w:p>
          <w:p w14:paraId="0217A3FD"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5FFAD67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35032805"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5523118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 xml:space="preserve">L </w:t>
            </w:r>
          </w:p>
        </w:tc>
        <w:tc>
          <w:tcPr>
            <w:tcW w:w="4696" w:type="dxa"/>
            <w:gridSpan w:val="3"/>
            <w:shd w:val="clear" w:color="auto" w:fill="auto"/>
          </w:tcPr>
          <w:p w14:paraId="3D64F782" w14:textId="77777777" w:rsidR="00275C5C" w:rsidRPr="00146BCE" w:rsidRDefault="00275C5C" w:rsidP="0062523F">
            <w:pPr>
              <w:pStyle w:val="NormalWeb"/>
              <w:rPr>
                <w:rFonts w:ascii="Calibri" w:hAnsi="Calibri" w:cs="Arial"/>
                <w:sz w:val="20"/>
                <w:szCs w:val="20"/>
                <w:lang w:val="es-CO"/>
              </w:rPr>
            </w:pPr>
            <w:r w:rsidRPr="00146BCE">
              <w:rPr>
                <w:rFonts w:ascii="Calibri" w:hAnsi="Calibri" w:cs="Arial"/>
                <w:sz w:val="20"/>
                <w:szCs w:val="20"/>
                <w:lang w:val="es-CO"/>
              </w:rPr>
              <w:t xml:space="preserve"> </w:t>
            </w:r>
          </w:p>
          <w:p w14:paraId="65781349" w14:textId="77777777" w:rsidR="00275C5C" w:rsidRPr="00146BCE" w:rsidRDefault="00275C5C" w:rsidP="0062523F">
            <w:pPr>
              <w:pStyle w:val="NormalWeb"/>
              <w:ind w:left="720"/>
              <w:rPr>
                <w:rFonts w:ascii="Calibri" w:hAnsi="Calibri" w:cs="Arial"/>
                <w:sz w:val="20"/>
                <w:szCs w:val="20"/>
                <w:lang w:val="es-CO"/>
              </w:rPr>
            </w:pPr>
          </w:p>
          <w:p w14:paraId="4A88C849" w14:textId="77777777" w:rsidR="00275C5C" w:rsidRPr="00146BCE" w:rsidRDefault="00275C5C" w:rsidP="0062523F">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 xml:space="preserve">Vuelta a la calma </w:t>
            </w:r>
          </w:p>
          <w:p w14:paraId="7C788084" w14:textId="77777777" w:rsidR="00275C5C" w:rsidRPr="00146BCE" w:rsidRDefault="00275C5C" w:rsidP="0062523F">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Estiramiento</w:t>
            </w:r>
          </w:p>
          <w:p w14:paraId="35E74CA7" w14:textId="77777777" w:rsidR="00275C5C" w:rsidRPr="00146BCE" w:rsidRDefault="00275C5C" w:rsidP="0062523F">
            <w:pPr>
              <w:pStyle w:val="NormalWeb"/>
              <w:rPr>
                <w:rFonts w:ascii="Calibri" w:hAnsi="Calibri" w:cs="Arial"/>
                <w:sz w:val="20"/>
                <w:szCs w:val="20"/>
                <w:lang w:val="es-CO"/>
              </w:rPr>
            </w:pPr>
          </w:p>
          <w:p w14:paraId="05747086" w14:textId="77777777" w:rsidR="00275C5C" w:rsidRPr="00146BCE" w:rsidRDefault="00275C5C" w:rsidP="0062523F">
            <w:pPr>
              <w:pStyle w:val="Prrafodelista"/>
              <w:rPr>
                <w:rFonts w:cs="Arial"/>
                <w:sz w:val="20"/>
                <w:szCs w:val="20"/>
              </w:rPr>
            </w:pPr>
          </w:p>
          <w:p w14:paraId="5F0D6D97" w14:textId="77777777" w:rsidR="00275C5C" w:rsidRPr="00146BCE" w:rsidRDefault="00275C5C" w:rsidP="0062523F">
            <w:pPr>
              <w:pStyle w:val="Prrafodelista"/>
              <w:rPr>
                <w:rFonts w:cs="Arial"/>
                <w:sz w:val="20"/>
                <w:szCs w:val="20"/>
              </w:rPr>
            </w:pPr>
          </w:p>
          <w:p w14:paraId="21321A71" w14:textId="77777777" w:rsidR="00275C5C" w:rsidRPr="00146BCE" w:rsidRDefault="00275C5C" w:rsidP="0062523F">
            <w:pPr>
              <w:pStyle w:val="Prrafodelista"/>
              <w:rPr>
                <w:rFonts w:cs="Arial"/>
                <w:sz w:val="20"/>
                <w:szCs w:val="20"/>
              </w:rPr>
            </w:pPr>
          </w:p>
          <w:p w14:paraId="1A2D19B3" w14:textId="77777777" w:rsidR="00275C5C" w:rsidRPr="00146BCE" w:rsidRDefault="00275C5C" w:rsidP="0062523F">
            <w:pPr>
              <w:pStyle w:val="Prrafodelista"/>
              <w:rPr>
                <w:rFonts w:cs="Arial"/>
                <w:sz w:val="20"/>
                <w:szCs w:val="20"/>
              </w:rPr>
            </w:pPr>
          </w:p>
          <w:p w14:paraId="4F3FA7CA" w14:textId="77777777" w:rsidR="00275C5C" w:rsidRPr="00146BCE" w:rsidRDefault="00275C5C" w:rsidP="0062523F">
            <w:pPr>
              <w:pStyle w:val="Prrafodelista"/>
              <w:rPr>
                <w:rFonts w:cs="Arial"/>
                <w:sz w:val="20"/>
                <w:szCs w:val="20"/>
              </w:rPr>
            </w:pPr>
          </w:p>
          <w:p w14:paraId="5814E053" w14:textId="77777777" w:rsidR="00275C5C" w:rsidRPr="00146BCE" w:rsidRDefault="00275C5C" w:rsidP="0062523F">
            <w:pPr>
              <w:pStyle w:val="NormalWeb"/>
              <w:rPr>
                <w:rFonts w:ascii="Calibri" w:hAnsi="Calibri" w:cs="Arial"/>
                <w:sz w:val="20"/>
                <w:szCs w:val="20"/>
                <w:lang w:val="es-CO"/>
              </w:rPr>
            </w:pPr>
          </w:p>
          <w:p w14:paraId="33EEB83B" w14:textId="77777777" w:rsidR="00275C5C" w:rsidRPr="00146BCE" w:rsidRDefault="00275C5C" w:rsidP="0062523F">
            <w:pPr>
              <w:pStyle w:val="NormalWeb"/>
              <w:rPr>
                <w:rFonts w:ascii="Calibri" w:hAnsi="Calibri" w:cs="Arial"/>
                <w:sz w:val="20"/>
                <w:szCs w:val="20"/>
                <w:lang w:val="es-CO"/>
              </w:rPr>
            </w:pPr>
          </w:p>
          <w:p w14:paraId="681E6E5F" w14:textId="77777777" w:rsidR="00275C5C" w:rsidRPr="00146BCE" w:rsidRDefault="00275C5C" w:rsidP="0062523F">
            <w:pPr>
              <w:pStyle w:val="NormalWeb"/>
              <w:rPr>
                <w:rFonts w:ascii="Calibri" w:hAnsi="Calibri" w:cs="Arial"/>
                <w:sz w:val="20"/>
                <w:szCs w:val="20"/>
                <w:lang w:val="es-CO"/>
              </w:rPr>
            </w:pPr>
          </w:p>
        </w:tc>
        <w:tc>
          <w:tcPr>
            <w:tcW w:w="2977" w:type="dxa"/>
            <w:shd w:val="clear" w:color="auto" w:fill="auto"/>
          </w:tcPr>
          <w:p w14:paraId="727D2287" w14:textId="77777777" w:rsidR="00275C5C" w:rsidRPr="00146BCE" w:rsidRDefault="00275C5C" w:rsidP="0062523F">
            <w:pPr>
              <w:rPr>
                <w:rFonts w:cs="Arial"/>
                <w:sz w:val="20"/>
                <w:szCs w:val="20"/>
              </w:rPr>
            </w:pPr>
          </w:p>
          <w:p w14:paraId="45A28416" w14:textId="77777777" w:rsidR="00275C5C" w:rsidRPr="00146BCE" w:rsidRDefault="00275C5C" w:rsidP="0062523F">
            <w:pPr>
              <w:rPr>
                <w:rFonts w:cs="Arial"/>
                <w:sz w:val="20"/>
                <w:szCs w:val="20"/>
              </w:rPr>
            </w:pPr>
          </w:p>
          <w:p w14:paraId="06B22154" w14:textId="6CD63D27" w:rsidR="00275C5C" w:rsidRPr="00146BCE" w:rsidRDefault="000D5182" w:rsidP="0062523F">
            <w:pPr>
              <w:jc w:val="center"/>
              <w:rPr>
                <w:rFonts w:cs="Arial"/>
                <w:sz w:val="20"/>
                <w:szCs w:val="20"/>
              </w:rPr>
            </w:pPr>
            <w:r>
              <w:rPr>
                <w:rFonts w:cs="Arial"/>
                <w:noProof/>
                <w:sz w:val="20"/>
                <w:szCs w:val="20"/>
              </w:rPr>
              <w:drawing>
                <wp:inline distT="0" distB="0" distL="0" distR="0" wp14:anchorId="305C01F0" wp14:editId="4721BD2C">
                  <wp:extent cx="1288415" cy="966311"/>
                  <wp:effectExtent l="0" t="0" r="6985" b="5715"/>
                  <wp:docPr id="56049597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89338" cy="967003"/>
                          </a:xfrm>
                          <a:prstGeom prst="rect">
                            <a:avLst/>
                          </a:prstGeom>
                          <a:noFill/>
                        </pic:spPr>
                      </pic:pic>
                    </a:graphicData>
                  </a:graphic>
                </wp:inline>
              </w:drawing>
            </w:r>
          </w:p>
        </w:tc>
        <w:tc>
          <w:tcPr>
            <w:tcW w:w="2268" w:type="dxa"/>
            <w:shd w:val="clear" w:color="auto" w:fill="auto"/>
          </w:tcPr>
          <w:p w14:paraId="7AB5451D" w14:textId="77777777" w:rsidR="00275C5C" w:rsidRPr="00146BCE" w:rsidRDefault="00275C5C" w:rsidP="0062523F">
            <w:pPr>
              <w:rPr>
                <w:rFonts w:cs="Arial"/>
                <w:sz w:val="20"/>
                <w:szCs w:val="20"/>
              </w:rPr>
            </w:pPr>
          </w:p>
          <w:p w14:paraId="1729732E" w14:textId="77777777" w:rsidR="00275C5C" w:rsidRPr="00146BCE" w:rsidRDefault="00275C5C" w:rsidP="0062523F">
            <w:pPr>
              <w:rPr>
                <w:rFonts w:cs="Arial"/>
                <w:sz w:val="20"/>
                <w:szCs w:val="20"/>
              </w:rPr>
            </w:pPr>
          </w:p>
          <w:p w14:paraId="2C34791D" w14:textId="77777777" w:rsidR="00275C5C" w:rsidRPr="00146BCE" w:rsidRDefault="00275C5C" w:rsidP="0062523F">
            <w:pPr>
              <w:rPr>
                <w:rFonts w:cs="Arial"/>
                <w:sz w:val="20"/>
                <w:szCs w:val="20"/>
              </w:rPr>
            </w:pPr>
          </w:p>
          <w:p w14:paraId="7417195C" w14:textId="77777777" w:rsidR="00275C5C" w:rsidRPr="00146BCE" w:rsidRDefault="00275C5C" w:rsidP="0062523F">
            <w:pPr>
              <w:rPr>
                <w:rFonts w:cs="Arial"/>
                <w:sz w:val="20"/>
                <w:szCs w:val="20"/>
              </w:rPr>
            </w:pPr>
            <w:r w:rsidRPr="00146BCE">
              <w:rPr>
                <w:rFonts w:cs="Arial"/>
                <w:sz w:val="20"/>
                <w:szCs w:val="20"/>
              </w:rPr>
              <w:t>10 minutos</w:t>
            </w:r>
          </w:p>
          <w:p w14:paraId="3534D7BB" w14:textId="77777777" w:rsidR="00275C5C" w:rsidRPr="00146BCE" w:rsidRDefault="00275C5C" w:rsidP="0062523F">
            <w:pPr>
              <w:rPr>
                <w:rFonts w:cs="Arial"/>
                <w:sz w:val="20"/>
                <w:szCs w:val="20"/>
              </w:rPr>
            </w:pPr>
          </w:p>
        </w:tc>
      </w:tr>
    </w:tbl>
    <w:p w14:paraId="3CC84A6E" w14:textId="77777777" w:rsidR="00275C5C" w:rsidRPr="00146BCE"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146BCE" w14:paraId="656C5B1B" w14:textId="77777777" w:rsidTr="0062523F">
        <w:tc>
          <w:tcPr>
            <w:tcW w:w="5303" w:type="dxa"/>
            <w:shd w:val="clear" w:color="auto" w:fill="auto"/>
          </w:tcPr>
          <w:p w14:paraId="6ADC2BF6" w14:textId="77777777" w:rsidR="00275C5C" w:rsidRPr="00146BCE" w:rsidRDefault="00275C5C" w:rsidP="0062523F">
            <w:pPr>
              <w:spacing w:after="0" w:line="240" w:lineRule="auto"/>
              <w:rPr>
                <w:sz w:val="20"/>
                <w:szCs w:val="20"/>
              </w:rPr>
            </w:pPr>
            <w:r w:rsidRPr="00146BCE">
              <w:rPr>
                <w:sz w:val="20"/>
                <w:szCs w:val="20"/>
              </w:rPr>
              <w:t xml:space="preserve">VOLUMEN TOTAL (TIEMPO): </w:t>
            </w:r>
          </w:p>
        </w:tc>
        <w:tc>
          <w:tcPr>
            <w:tcW w:w="5303" w:type="dxa"/>
            <w:shd w:val="clear" w:color="auto" w:fill="auto"/>
          </w:tcPr>
          <w:p w14:paraId="1B8F5995" w14:textId="77777777" w:rsidR="00275C5C" w:rsidRPr="00146BCE" w:rsidRDefault="00275C5C" w:rsidP="0062523F">
            <w:pPr>
              <w:spacing w:after="0" w:line="240" w:lineRule="auto"/>
              <w:rPr>
                <w:sz w:val="20"/>
                <w:szCs w:val="20"/>
              </w:rPr>
            </w:pPr>
            <w:r w:rsidRPr="00146BCE">
              <w:rPr>
                <w:sz w:val="20"/>
                <w:szCs w:val="20"/>
              </w:rPr>
              <w:t xml:space="preserve">VOLUMEN TOTAL: </w:t>
            </w:r>
          </w:p>
        </w:tc>
      </w:tr>
      <w:tr w:rsidR="00275C5C" w:rsidRPr="00146BCE" w14:paraId="4F6EDE92" w14:textId="77777777" w:rsidTr="0062523F">
        <w:tc>
          <w:tcPr>
            <w:tcW w:w="5303" w:type="dxa"/>
            <w:shd w:val="clear" w:color="auto" w:fill="auto"/>
          </w:tcPr>
          <w:p w14:paraId="08EFFA92" w14:textId="77777777" w:rsidR="00275C5C" w:rsidRPr="00146BCE" w:rsidRDefault="00275C5C" w:rsidP="0062523F">
            <w:pPr>
              <w:spacing w:after="0" w:line="240" w:lineRule="auto"/>
              <w:rPr>
                <w:sz w:val="20"/>
                <w:szCs w:val="20"/>
              </w:rPr>
            </w:pPr>
            <w:r w:rsidRPr="00146BCE">
              <w:rPr>
                <w:sz w:val="20"/>
                <w:szCs w:val="20"/>
              </w:rPr>
              <w:t xml:space="preserve">PLANIFICADO: </w:t>
            </w:r>
          </w:p>
        </w:tc>
        <w:tc>
          <w:tcPr>
            <w:tcW w:w="5303" w:type="dxa"/>
            <w:shd w:val="clear" w:color="auto" w:fill="auto"/>
          </w:tcPr>
          <w:p w14:paraId="796C6BC2" w14:textId="77777777" w:rsidR="00275C5C" w:rsidRPr="00146BCE" w:rsidRDefault="00275C5C" w:rsidP="0062523F">
            <w:pPr>
              <w:spacing w:after="0" w:line="240" w:lineRule="auto"/>
              <w:rPr>
                <w:sz w:val="20"/>
                <w:szCs w:val="20"/>
              </w:rPr>
            </w:pPr>
            <w:r w:rsidRPr="00146BCE">
              <w:rPr>
                <w:sz w:val="20"/>
                <w:szCs w:val="20"/>
              </w:rPr>
              <w:t xml:space="preserve">REALIZADO: </w:t>
            </w:r>
          </w:p>
        </w:tc>
      </w:tr>
    </w:tbl>
    <w:p w14:paraId="6B5D72DC" w14:textId="77777777" w:rsidR="00275C5C" w:rsidRPr="00146BCE" w:rsidRDefault="00275C5C" w:rsidP="00275C5C">
      <w:pPr>
        <w:rPr>
          <w:sz w:val="20"/>
          <w:szCs w:val="20"/>
        </w:rPr>
      </w:pPr>
    </w:p>
    <w:p w14:paraId="596A19BE" w14:textId="77777777" w:rsidR="00275C5C" w:rsidRDefault="00275C5C" w:rsidP="00275C5C"/>
    <w:p w14:paraId="1ADEDFC6" w14:textId="77777777" w:rsidR="00275C5C" w:rsidRDefault="00275C5C" w:rsidP="00275C5C"/>
    <w:p w14:paraId="48941D72" w14:textId="77777777" w:rsidR="00275C5C" w:rsidRDefault="00275C5C" w:rsidP="00275C5C"/>
    <w:p w14:paraId="5D2FFDC9" w14:textId="77777777" w:rsidR="00275C5C" w:rsidRDefault="00275C5C" w:rsidP="00275C5C"/>
    <w:p w14:paraId="39F8D997" w14:textId="77777777" w:rsidR="00275C5C" w:rsidRDefault="00275C5C" w:rsidP="00275C5C"/>
    <w:p w14:paraId="4C2D2CBD" w14:textId="77777777" w:rsidR="00275C5C" w:rsidRPr="00146BCE" w:rsidRDefault="00275C5C" w:rsidP="00275C5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abs>
          <w:tab w:val="left" w:pos="1680"/>
          <w:tab w:val="left" w:pos="1845"/>
          <w:tab w:val="center" w:pos="5233"/>
          <w:tab w:val="right" w:pos="10466"/>
        </w:tabs>
        <w:jc w:val="center"/>
        <w:rPr>
          <w:b/>
          <w:sz w:val="20"/>
          <w:szCs w:val="20"/>
        </w:rPr>
      </w:pPr>
      <w:r w:rsidRPr="00146BCE">
        <w:rPr>
          <w:b/>
          <w:sz w:val="20"/>
          <w:szCs w:val="20"/>
        </w:rPr>
        <w:t>PLANTILLA PARA REALIZACION DE SESION DE CLASE / MONITORES Y ENTRENADORES IMDER PRADERA</w:t>
      </w:r>
    </w:p>
    <w:tbl>
      <w:tblPr>
        <w:tblW w:w="1074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4"/>
        <w:gridCol w:w="2249"/>
        <w:gridCol w:w="213"/>
        <w:gridCol w:w="2977"/>
        <w:gridCol w:w="2268"/>
      </w:tblGrid>
      <w:tr w:rsidR="00275C5C" w:rsidRPr="00146BCE" w14:paraId="01505472" w14:textId="77777777" w:rsidTr="0062523F">
        <w:trPr>
          <w:trHeight w:val="337"/>
        </w:trPr>
        <w:tc>
          <w:tcPr>
            <w:tcW w:w="3033" w:type="dxa"/>
            <w:gridSpan w:val="2"/>
            <w:shd w:val="clear" w:color="auto" w:fill="auto"/>
            <w:vAlign w:val="center"/>
          </w:tcPr>
          <w:p w14:paraId="7C1A2DE4" w14:textId="77777777" w:rsidR="00275C5C" w:rsidRPr="00146BCE" w:rsidRDefault="00275C5C" w:rsidP="0062523F">
            <w:pPr>
              <w:spacing w:after="0" w:line="240" w:lineRule="auto"/>
              <w:rPr>
                <w:rFonts w:cs="Arial"/>
                <w:sz w:val="20"/>
                <w:szCs w:val="20"/>
              </w:rPr>
            </w:pPr>
            <w:r w:rsidRPr="00146BCE">
              <w:rPr>
                <w:rFonts w:cs="Arial"/>
                <w:b/>
                <w:sz w:val="20"/>
                <w:szCs w:val="20"/>
              </w:rPr>
              <w:t>DEPORTE: FUTBOL</w:t>
            </w:r>
          </w:p>
        </w:tc>
        <w:tc>
          <w:tcPr>
            <w:tcW w:w="5439" w:type="dxa"/>
            <w:gridSpan w:val="3"/>
            <w:shd w:val="clear" w:color="auto" w:fill="auto"/>
            <w:vAlign w:val="center"/>
          </w:tcPr>
          <w:p w14:paraId="135F7EDD" w14:textId="77777777" w:rsidR="00275C5C" w:rsidRPr="00146BCE" w:rsidRDefault="00275C5C" w:rsidP="0062523F">
            <w:pPr>
              <w:spacing w:after="0" w:line="240" w:lineRule="auto"/>
              <w:rPr>
                <w:rFonts w:cs="Arial"/>
                <w:sz w:val="20"/>
                <w:szCs w:val="20"/>
              </w:rPr>
            </w:pPr>
            <w:r w:rsidRPr="00146BCE">
              <w:rPr>
                <w:rFonts w:cs="Arial"/>
                <w:b/>
                <w:sz w:val="20"/>
                <w:szCs w:val="20"/>
              </w:rPr>
              <w:t>ENTRENADOR: NICOLAS DELGADO</w:t>
            </w:r>
          </w:p>
        </w:tc>
        <w:tc>
          <w:tcPr>
            <w:tcW w:w="2268" w:type="dxa"/>
            <w:shd w:val="clear" w:color="auto" w:fill="auto"/>
            <w:vAlign w:val="center"/>
          </w:tcPr>
          <w:p w14:paraId="5192A1A7" w14:textId="77777777" w:rsidR="00275C5C" w:rsidRPr="00146BCE" w:rsidRDefault="00275C5C" w:rsidP="0062523F">
            <w:pPr>
              <w:spacing w:after="0" w:line="240" w:lineRule="auto"/>
              <w:rPr>
                <w:rFonts w:cs="Arial"/>
                <w:b/>
                <w:sz w:val="20"/>
                <w:szCs w:val="20"/>
              </w:rPr>
            </w:pPr>
            <w:r w:rsidRPr="00146BCE">
              <w:rPr>
                <w:rFonts w:cs="Arial"/>
                <w:b/>
                <w:sz w:val="20"/>
                <w:szCs w:val="20"/>
              </w:rPr>
              <w:t>SESION N.º</w:t>
            </w:r>
            <w:r>
              <w:rPr>
                <w:rFonts w:cs="Arial"/>
                <w:b/>
                <w:sz w:val="20"/>
                <w:szCs w:val="20"/>
              </w:rPr>
              <w:t>10</w:t>
            </w:r>
          </w:p>
        </w:tc>
      </w:tr>
      <w:tr w:rsidR="00275C5C" w:rsidRPr="00146BCE" w14:paraId="09834D5E" w14:textId="77777777" w:rsidTr="0062523F">
        <w:trPr>
          <w:trHeight w:val="385"/>
        </w:trPr>
        <w:tc>
          <w:tcPr>
            <w:tcW w:w="5495" w:type="dxa"/>
            <w:gridSpan w:val="4"/>
            <w:shd w:val="clear" w:color="auto" w:fill="auto"/>
            <w:vAlign w:val="center"/>
          </w:tcPr>
          <w:p w14:paraId="01C4458D" w14:textId="77777777" w:rsidR="00275C5C" w:rsidRPr="00146BCE" w:rsidRDefault="00275C5C" w:rsidP="0062523F">
            <w:pPr>
              <w:spacing w:after="0" w:line="240" w:lineRule="auto"/>
              <w:rPr>
                <w:rFonts w:cs="Arial"/>
                <w:b/>
                <w:sz w:val="20"/>
                <w:szCs w:val="20"/>
              </w:rPr>
            </w:pPr>
            <w:r w:rsidRPr="00146BCE">
              <w:rPr>
                <w:rFonts w:cs="Arial"/>
                <w:b/>
                <w:sz w:val="20"/>
                <w:szCs w:val="20"/>
              </w:rPr>
              <w:t xml:space="preserve">MEDIO FISICO:  </w:t>
            </w:r>
          </w:p>
          <w:p w14:paraId="61ACE52C" w14:textId="77777777" w:rsidR="00275C5C" w:rsidRPr="00146BCE" w:rsidRDefault="00275C5C" w:rsidP="0062523F">
            <w:pPr>
              <w:spacing w:after="0" w:line="240" w:lineRule="auto"/>
              <w:rPr>
                <w:rFonts w:cs="Arial"/>
                <w:sz w:val="20"/>
                <w:szCs w:val="20"/>
              </w:rPr>
            </w:pPr>
            <w:r w:rsidRPr="00146BCE">
              <w:rPr>
                <w:rFonts w:cs="Arial"/>
                <w:b/>
                <w:sz w:val="20"/>
                <w:szCs w:val="20"/>
              </w:rPr>
              <w:t xml:space="preserve">FECHA: </w:t>
            </w:r>
            <w:r>
              <w:rPr>
                <w:rFonts w:cs="Arial"/>
                <w:b/>
                <w:sz w:val="20"/>
                <w:szCs w:val="20"/>
              </w:rPr>
              <w:t>18</w:t>
            </w:r>
            <w:r w:rsidRPr="00146BCE">
              <w:rPr>
                <w:rFonts w:cs="Arial"/>
                <w:b/>
                <w:sz w:val="20"/>
                <w:szCs w:val="20"/>
              </w:rPr>
              <w:t xml:space="preserve"> OCTUBRE</w:t>
            </w:r>
          </w:p>
        </w:tc>
        <w:tc>
          <w:tcPr>
            <w:tcW w:w="5245" w:type="dxa"/>
            <w:gridSpan w:val="2"/>
            <w:shd w:val="clear" w:color="auto" w:fill="auto"/>
            <w:vAlign w:val="center"/>
          </w:tcPr>
          <w:p w14:paraId="40E0C21B" w14:textId="77777777" w:rsidR="00275C5C" w:rsidRPr="00146BCE" w:rsidRDefault="00275C5C" w:rsidP="0062523F">
            <w:pPr>
              <w:spacing w:after="0" w:line="240" w:lineRule="auto"/>
              <w:rPr>
                <w:rFonts w:cs="Arial"/>
                <w:sz w:val="20"/>
                <w:szCs w:val="20"/>
              </w:rPr>
            </w:pPr>
            <w:r w:rsidRPr="00146BCE">
              <w:rPr>
                <w:rFonts w:cs="Arial"/>
                <w:b/>
                <w:sz w:val="20"/>
                <w:szCs w:val="20"/>
              </w:rPr>
              <w:t>CATEGORIA: SUB 1</w:t>
            </w:r>
            <w:r>
              <w:rPr>
                <w:rFonts w:cs="Arial"/>
                <w:b/>
                <w:sz w:val="20"/>
                <w:szCs w:val="20"/>
              </w:rPr>
              <w:t>5</w:t>
            </w:r>
            <w:r w:rsidRPr="00146BCE">
              <w:rPr>
                <w:rFonts w:cs="Arial"/>
                <w:b/>
                <w:sz w:val="20"/>
                <w:szCs w:val="20"/>
              </w:rPr>
              <w:t xml:space="preserve"> </w:t>
            </w:r>
          </w:p>
        </w:tc>
      </w:tr>
      <w:tr w:rsidR="00275C5C" w:rsidRPr="00146BCE" w14:paraId="218D585F" w14:textId="77777777" w:rsidTr="0062523F">
        <w:trPr>
          <w:trHeight w:val="130"/>
        </w:trPr>
        <w:tc>
          <w:tcPr>
            <w:tcW w:w="5282" w:type="dxa"/>
            <w:gridSpan w:val="3"/>
            <w:shd w:val="clear" w:color="auto" w:fill="auto"/>
            <w:vAlign w:val="center"/>
          </w:tcPr>
          <w:p w14:paraId="0D3BD489" w14:textId="77777777" w:rsidR="00275C5C" w:rsidRPr="00146BCE" w:rsidRDefault="00275C5C" w:rsidP="0062523F">
            <w:pPr>
              <w:spacing w:after="0" w:line="240" w:lineRule="auto"/>
              <w:rPr>
                <w:rFonts w:cs="Arial"/>
                <w:sz w:val="20"/>
                <w:szCs w:val="20"/>
              </w:rPr>
            </w:pPr>
            <w:r w:rsidRPr="00146BCE">
              <w:rPr>
                <w:rFonts w:cs="Arial"/>
                <w:b/>
                <w:sz w:val="20"/>
                <w:szCs w:val="20"/>
              </w:rPr>
              <w:t xml:space="preserve">TEMA:    </w:t>
            </w:r>
            <w:r>
              <w:rPr>
                <w:rFonts w:cs="Arial"/>
                <w:b/>
                <w:sz w:val="20"/>
                <w:szCs w:val="20"/>
              </w:rPr>
              <w:t xml:space="preserve">VELOCIDAD DE REACCION </w:t>
            </w:r>
          </w:p>
        </w:tc>
        <w:tc>
          <w:tcPr>
            <w:tcW w:w="5458" w:type="dxa"/>
            <w:gridSpan w:val="3"/>
            <w:shd w:val="clear" w:color="auto" w:fill="auto"/>
            <w:vAlign w:val="center"/>
          </w:tcPr>
          <w:p w14:paraId="4B5546E3" w14:textId="77777777" w:rsidR="00275C5C" w:rsidRPr="00146BCE" w:rsidRDefault="00275C5C" w:rsidP="0062523F">
            <w:pPr>
              <w:spacing w:after="0" w:line="240" w:lineRule="auto"/>
              <w:rPr>
                <w:rFonts w:cs="Arial"/>
                <w:b/>
                <w:bCs/>
                <w:sz w:val="20"/>
                <w:szCs w:val="20"/>
              </w:rPr>
            </w:pPr>
            <w:r w:rsidRPr="00146BCE">
              <w:rPr>
                <w:rFonts w:cs="Arial"/>
                <w:b/>
                <w:bCs/>
                <w:sz w:val="20"/>
                <w:szCs w:val="20"/>
              </w:rPr>
              <w:t>MEDIO DIDACTICO: BALONES TOPES CONOS CAMISETAS</w:t>
            </w:r>
          </w:p>
        </w:tc>
      </w:tr>
      <w:tr w:rsidR="00275C5C" w:rsidRPr="00146BCE" w14:paraId="4D95A483" w14:textId="77777777" w:rsidTr="0062523F">
        <w:trPr>
          <w:trHeight w:val="337"/>
        </w:trPr>
        <w:tc>
          <w:tcPr>
            <w:tcW w:w="10740" w:type="dxa"/>
            <w:gridSpan w:val="6"/>
            <w:shd w:val="clear" w:color="auto" w:fill="auto"/>
            <w:vAlign w:val="center"/>
          </w:tcPr>
          <w:p w14:paraId="4683E930" w14:textId="77777777" w:rsidR="00275C5C" w:rsidRPr="00146BCE" w:rsidRDefault="00275C5C" w:rsidP="0062523F">
            <w:pPr>
              <w:spacing w:after="0" w:line="240" w:lineRule="auto"/>
              <w:rPr>
                <w:rFonts w:cs="Arial"/>
                <w:b/>
                <w:sz w:val="20"/>
                <w:szCs w:val="20"/>
              </w:rPr>
            </w:pPr>
            <w:r w:rsidRPr="00146BCE">
              <w:rPr>
                <w:rFonts w:cs="Arial"/>
                <w:b/>
                <w:sz w:val="20"/>
                <w:szCs w:val="20"/>
              </w:rPr>
              <w:t xml:space="preserve">OBJETIVO:  </w:t>
            </w:r>
            <w:r>
              <w:rPr>
                <w:rFonts w:cs="Arial"/>
                <w:b/>
                <w:sz w:val="20"/>
                <w:szCs w:val="20"/>
              </w:rPr>
              <w:t xml:space="preserve">FORTALECER LA VELOCIDAD DE REACCION Y LA TOMA RAPIDA DE DECISIONES </w:t>
            </w:r>
          </w:p>
        </w:tc>
      </w:tr>
      <w:tr w:rsidR="00275C5C" w:rsidRPr="00146BCE" w14:paraId="4EC47D40" w14:textId="77777777" w:rsidTr="0062523F">
        <w:trPr>
          <w:trHeight w:val="315"/>
        </w:trPr>
        <w:tc>
          <w:tcPr>
            <w:tcW w:w="799" w:type="dxa"/>
            <w:shd w:val="clear" w:color="auto" w:fill="auto"/>
          </w:tcPr>
          <w:p w14:paraId="00D519C6" w14:textId="77777777" w:rsidR="00275C5C" w:rsidRPr="00146BCE" w:rsidRDefault="00275C5C" w:rsidP="0062523F">
            <w:pPr>
              <w:spacing w:after="0" w:line="240" w:lineRule="auto"/>
              <w:rPr>
                <w:rFonts w:cs="Arial"/>
                <w:b/>
                <w:sz w:val="20"/>
                <w:szCs w:val="20"/>
              </w:rPr>
            </w:pPr>
          </w:p>
          <w:p w14:paraId="0A4A6ECA" w14:textId="77777777" w:rsidR="00275C5C" w:rsidRPr="00146BCE" w:rsidRDefault="00275C5C" w:rsidP="0062523F">
            <w:pPr>
              <w:spacing w:after="0" w:line="240" w:lineRule="auto"/>
              <w:rPr>
                <w:rFonts w:cs="Arial"/>
                <w:b/>
                <w:sz w:val="20"/>
                <w:szCs w:val="20"/>
              </w:rPr>
            </w:pPr>
            <w:r w:rsidRPr="00146BCE">
              <w:rPr>
                <w:rFonts w:cs="Arial"/>
                <w:b/>
                <w:sz w:val="20"/>
                <w:szCs w:val="20"/>
              </w:rPr>
              <w:t>FASE</w:t>
            </w:r>
          </w:p>
          <w:p w14:paraId="6488F527" w14:textId="77777777" w:rsidR="00275C5C" w:rsidRPr="00146BCE" w:rsidRDefault="00275C5C" w:rsidP="0062523F">
            <w:pPr>
              <w:spacing w:after="0" w:line="240" w:lineRule="auto"/>
              <w:rPr>
                <w:rFonts w:cs="Arial"/>
                <w:b/>
                <w:sz w:val="20"/>
                <w:szCs w:val="20"/>
              </w:rPr>
            </w:pPr>
          </w:p>
        </w:tc>
        <w:tc>
          <w:tcPr>
            <w:tcW w:w="4696" w:type="dxa"/>
            <w:gridSpan w:val="3"/>
            <w:shd w:val="clear" w:color="auto" w:fill="auto"/>
          </w:tcPr>
          <w:p w14:paraId="7531C03B" w14:textId="77777777" w:rsidR="00275C5C" w:rsidRPr="00146BCE" w:rsidRDefault="00275C5C" w:rsidP="0062523F">
            <w:pPr>
              <w:spacing w:after="0" w:line="240" w:lineRule="auto"/>
              <w:jc w:val="center"/>
              <w:rPr>
                <w:rFonts w:cs="Arial"/>
                <w:b/>
                <w:sz w:val="20"/>
                <w:szCs w:val="20"/>
              </w:rPr>
            </w:pPr>
          </w:p>
          <w:p w14:paraId="10A87E8A"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DESCRIPCION DE LA ACTIVIDAD</w:t>
            </w:r>
          </w:p>
        </w:tc>
        <w:tc>
          <w:tcPr>
            <w:tcW w:w="2977" w:type="dxa"/>
            <w:shd w:val="clear" w:color="auto" w:fill="auto"/>
          </w:tcPr>
          <w:p w14:paraId="2B0B2536" w14:textId="77777777" w:rsidR="00275C5C" w:rsidRPr="00146BCE" w:rsidRDefault="00275C5C" w:rsidP="0062523F">
            <w:pPr>
              <w:spacing w:after="0" w:line="240" w:lineRule="auto"/>
              <w:jc w:val="center"/>
              <w:rPr>
                <w:rFonts w:cs="Arial"/>
                <w:b/>
                <w:sz w:val="20"/>
                <w:szCs w:val="20"/>
              </w:rPr>
            </w:pPr>
          </w:p>
          <w:p w14:paraId="659F617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EVIDENCIA FOTOGRAFICA</w:t>
            </w:r>
          </w:p>
        </w:tc>
        <w:tc>
          <w:tcPr>
            <w:tcW w:w="2268" w:type="dxa"/>
            <w:shd w:val="clear" w:color="auto" w:fill="auto"/>
          </w:tcPr>
          <w:p w14:paraId="2E6B95DC" w14:textId="77777777" w:rsidR="00275C5C" w:rsidRPr="00146BCE" w:rsidRDefault="00275C5C" w:rsidP="0062523F">
            <w:pPr>
              <w:spacing w:after="0" w:line="240" w:lineRule="auto"/>
              <w:jc w:val="center"/>
              <w:rPr>
                <w:rFonts w:cs="Arial"/>
                <w:b/>
                <w:sz w:val="20"/>
                <w:szCs w:val="20"/>
              </w:rPr>
            </w:pPr>
          </w:p>
          <w:p w14:paraId="7060DB2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DOSIFICACIÓN</w:t>
            </w:r>
          </w:p>
        </w:tc>
      </w:tr>
      <w:tr w:rsidR="00275C5C" w:rsidRPr="00146BCE" w14:paraId="0135177E" w14:textId="77777777" w:rsidTr="0062523F">
        <w:trPr>
          <w:trHeight w:val="1888"/>
        </w:trPr>
        <w:tc>
          <w:tcPr>
            <w:tcW w:w="799" w:type="dxa"/>
            <w:shd w:val="clear" w:color="auto" w:fill="auto"/>
          </w:tcPr>
          <w:p w14:paraId="6305D37E" w14:textId="77777777" w:rsidR="00275C5C" w:rsidRPr="00146BCE" w:rsidRDefault="00275C5C" w:rsidP="0062523F">
            <w:pPr>
              <w:spacing w:after="0" w:line="240" w:lineRule="auto"/>
              <w:rPr>
                <w:rFonts w:cs="Arial"/>
                <w:b/>
                <w:sz w:val="20"/>
                <w:szCs w:val="20"/>
              </w:rPr>
            </w:pPr>
          </w:p>
          <w:p w14:paraId="718F8168" w14:textId="77777777" w:rsidR="00275C5C" w:rsidRPr="00146BCE" w:rsidRDefault="00275C5C" w:rsidP="0062523F">
            <w:pPr>
              <w:spacing w:after="0" w:line="240" w:lineRule="auto"/>
              <w:rPr>
                <w:rFonts w:cs="Arial"/>
                <w:b/>
                <w:sz w:val="20"/>
                <w:szCs w:val="20"/>
              </w:rPr>
            </w:pPr>
          </w:p>
          <w:p w14:paraId="29645D8E"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0A65E449"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01F373E1"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73B12A6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6EB5471A"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3B75A782"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2BA7F1D5"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64F5366B" w14:textId="77777777" w:rsidR="00275C5C" w:rsidRPr="00146BCE" w:rsidRDefault="00275C5C" w:rsidP="0062523F">
            <w:pPr>
              <w:pStyle w:val="Prrafodelista"/>
              <w:rPr>
                <w:rFonts w:cs="Arial"/>
                <w:sz w:val="20"/>
                <w:szCs w:val="20"/>
              </w:rPr>
            </w:pPr>
          </w:p>
          <w:p w14:paraId="2E358FFF" w14:textId="77777777" w:rsidR="00275C5C" w:rsidRPr="00146BCE" w:rsidRDefault="00275C5C" w:rsidP="0062523F">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Charla técnica </w:t>
            </w:r>
          </w:p>
          <w:p w14:paraId="57E1FD68" w14:textId="77777777" w:rsidR="00275C5C" w:rsidRPr="00146BCE" w:rsidRDefault="00275C5C" w:rsidP="0062523F">
            <w:pPr>
              <w:pStyle w:val="NormalWeb"/>
              <w:numPr>
                <w:ilvl w:val="0"/>
                <w:numId w:val="11"/>
              </w:numPr>
              <w:rPr>
                <w:rFonts w:ascii="Calibri" w:hAnsi="Calibri" w:cs="Arial"/>
                <w:sz w:val="20"/>
                <w:szCs w:val="20"/>
                <w:lang w:val="es-CO"/>
              </w:rPr>
            </w:pPr>
            <w:r w:rsidRPr="00146BCE">
              <w:rPr>
                <w:rFonts w:ascii="Calibri" w:hAnsi="Calibri" w:cs="Arial"/>
                <w:sz w:val="20"/>
                <w:szCs w:val="20"/>
                <w:lang w:val="es-CO"/>
              </w:rPr>
              <w:t xml:space="preserve">Movilidad articular y prevención de lesiones </w:t>
            </w:r>
          </w:p>
        </w:tc>
        <w:tc>
          <w:tcPr>
            <w:tcW w:w="2977" w:type="dxa"/>
            <w:shd w:val="clear" w:color="auto" w:fill="auto"/>
          </w:tcPr>
          <w:p w14:paraId="4898D885" w14:textId="5DBCE813" w:rsidR="00275C5C" w:rsidRPr="00146BCE" w:rsidRDefault="00275C5C" w:rsidP="0062523F">
            <w:pPr>
              <w:rPr>
                <w:rFonts w:cs="Arial"/>
                <w:sz w:val="20"/>
                <w:szCs w:val="20"/>
              </w:rPr>
            </w:pPr>
          </w:p>
          <w:p w14:paraId="2AB73C8F" w14:textId="0305A410" w:rsidR="00275C5C" w:rsidRPr="00146BCE" w:rsidRDefault="00BC11B7" w:rsidP="0062523F">
            <w:pPr>
              <w:rPr>
                <w:rFonts w:cs="Arial"/>
                <w:sz w:val="20"/>
                <w:szCs w:val="20"/>
              </w:rPr>
            </w:pPr>
            <w:r>
              <w:rPr>
                <w:rFonts w:cs="Arial"/>
                <w:noProof/>
                <w:sz w:val="20"/>
                <w:szCs w:val="20"/>
              </w:rPr>
              <w:drawing>
                <wp:inline distT="0" distB="0" distL="0" distR="0" wp14:anchorId="0A73AB58" wp14:editId="7AA693CF">
                  <wp:extent cx="1633897" cy="1291590"/>
                  <wp:effectExtent l="0" t="0" r="4445" b="3810"/>
                  <wp:docPr id="16111351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40672" cy="1296946"/>
                          </a:xfrm>
                          <a:prstGeom prst="rect">
                            <a:avLst/>
                          </a:prstGeom>
                          <a:noFill/>
                        </pic:spPr>
                      </pic:pic>
                    </a:graphicData>
                  </a:graphic>
                </wp:inline>
              </w:drawing>
            </w:r>
          </w:p>
          <w:p w14:paraId="529B1669" w14:textId="77777777" w:rsidR="00275C5C" w:rsidRPr="00146BCE" w:rsidRDefault="00275C5C" w:rsidP="0062523F">
            <w:pPr>
              <w:rPr>
                <w:rFonts w:cs="Arial"/>
                <w:sz w:val="20"/>
                <w:szCs w:val="20"/>
              </w:rPr>
            </w:pPr>
          </w:p>
          <w:p w14:paraId="22B79988" w14:textId="77777777" w:rsidR="00275C5C" w:rsidRPr="00146BCE" w:rsidRDefault="00275C5C" w:rsidP="0062523F">
            <w:pPr>
              <w:rPr>
                <w:rFonts w:cs="Arial"/>
                <w:sz w:val="20"/>
                <w:szCs w:val="20"/>
              </w:rPr>
            </w:pPr>
          </w:p>
          <w:p w14:paraId="7889B2A5" w14:textId="77777777" w:rsidR="00275C5C" w:rsidRPr="00146BCE" w:rsidRDefault="00275C5C" w:rsidP="0062523F">
            <w:pPr>
              <w:jc w:val="center"/>
              <w:rPr>
                <w:rFonts w:cs="Arial"/>
                <w:sz w:val="20"/>
                <w:szCs w:val="20"/>
              </w:rPr>
            </w:pPr>
          </w:p>
        </w:tc>
        <w:tc>
          <w:tcPr>
            <w:tcW w:w="2268" w:type="dxa"/>
            <w:shd w:val="clear" w:color="auto" w:fill="auto"/>
          </w:tcPr>
          <w:p w14:paraId="559765A4" w14:textId="77777777" w:rsidR="00275C5C" w:rsidRPr="00146BCE" w:rsidRDefault="00275C5C" w:rsidP="0062523F">
            <w:pPr>
              <w:spacing w:after="0" w:line="240" w:lineRule="auto"/>
              <w:rPr>
                <w:rFonts w:cs="Arial"/>
                <w:bCs/>
                <w:sz w:val="20"/>
                <w:szCs w:val="20"/>
              </w:rPr>
            </w:pPr>
          </w:p>
          <w:p w14:paraId="2C232E9A" w14:textId="77777777" w:rsidR="00275C5C" w:rsidRPr="00146BCE" w:rsidRDefault="00275C5C" w:rsidP="0062523F">
            <w:pPr>
              <w:spacing w:after="0" w:line="240" w:lineRule="auto"/>
              <w:rPr>
                <w:rFonts w:cs="Arial"/>
                <w:bCs/>
                <w:sz w:val="20"/>
                <w:szCs w:val="20"/>
              </w:rPr>
            </w:pPr>
          </w:p>
          <w:p w14:paraId="5CBFA49B" w14:textId="77777777" w:rsidR="00275C5C" w:rsidRPr="00146BCE" w:rsidRDefault="00275C5C" w:rsidP="0062523F">
            <w:pPr>
              <w:spacing w:after="0" w:line="240" w:lineRule="auto"/>
              <w:rPr>
                <w:rFonts w:cs="Arial"/>
                <w:bCs/>
                <w:sz w:val="20"/>
                <w:szCs w:val="20"/>
              </w:rPr>
            </w:pPr>
            <w:r w:rsidRPr="00146BCE">
              <w:rPr>
                <w:rFonts w:cs="Arial"/>
                <w:bCs/>
                <w:sz w:val="20"/>
                <w:szCs w:val="20"/>
              </w:rPr>
              <w:t>5 MINUTOS</w:t>
            </w:r>
          </w:p>
          <w:p w14:paraId="3F1AC645" w14:textId="77777777" w:rsidR="00275C5C" w:rsidRPr="00146BCE" w:rsidRDefault="00275C5C" w:rsidP="0062523F">
            <w:pPr>
              <w:spacing w:after="0" w:line="240" w:lineRule="auto"/>
              <w:rPr>
                <w:rFonts w:cs="Arial"/>
                <w:bCs/>
                <w:sz w:val="20"/>
                <w:szCs w:val="20"/>
              </w:rPr>
            </w:pPr>
            <w:r w:rsidRPr="00146BCE">
              <w:rPr>
                <w:rFonts w:cs="Arial"/>
                <w:bCs/>
                <w:sz w:val="20"/>
                <w:szCs w:val="20"/>
              </w:rPr>
              <w:t>15 MINUTOS</w:t>
            </w:r>
          </w:p>
        </w:tc>
      </w:tr>
      <w:tr w:rsidR="00275C5C" w:rsidRPr="00146BCE" w14:paraId="49F4A13B" w14:textId="77777777" w:rsidTr="0062523F">
        <w:trPr>
          <w:trHeight w:val="579"/>
        </w:trPr>
        <w:tc>
          <w:tcPr>
            <w:tcW w:w="799" w:type="dxa"/>
            <w:shd w:val="clear" w:color="auto" w:fill="auto"/>
          </w:tcPr>
          <w:p w14:paraId="6CD2E8C1" w14:textId="77777777" w:rsidR="00275C5C" w:rsidRPr="00146BCE" w:rsidRDefault="00275C5C" w:rsidP="0062523F">
            <w:pPr>
              <w:spacing w:after="0" w:line="240" w:lineRule="auto"/>
              <w:rPr>
                <w:rFonts w:cs="Arial"/>
                <w:b/>
                <w:sz w:val="20"/>
                <w:szCs w:val="20"/>
              </w:rPr>
            </w:pPr>
          </w:p>
          <w:p w14:paraId="723825DA" w14:textId="77777777" w:rsidR="00275C5C" w:rsidRPr="00146BCE" w:rsidRDefault="00275C5C" w:rsidP="0062523F">
            <w:pPr>
              <w:spacing w:after="0" w:line="240" w:lineRule="auto"/>
              <w:rPr>
                <w:rFonts w:cs="Arial"/>
                <w:b/>
                <w:sz w:val="20"/>
                <w:szCs w:val="20"/>
              </w:rPr>
            </w:pPr>
          </w:p>
          <w:p w14:paraId="6F111D98" w14:textId="77777777" w:rsidR="00275C5C" w:rsidRPr="00146BCE" w:rsidRDefault="00275C5C" w:rsidP="0062523F">
            <w:pPr>
              <w:spacing w:after="0" w:line="240" w:lineRule="auto"/>
              <w:rPr>
                <w:rFonts w:cs="Arial"/>
                <w:b/>
                <w:sz w:val="20"/>
                <w:szCs w:val="20"/>
              </w:rPr>
            </w:pPr>
          </w:p>
          <w:p w14:paraId="7EA944B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C</w:t>
            </w:r>
          </w:p>
          <w:p w14:paraId="3EBEA528"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E</w:t>
            </w:r>
          </w:p>
          <w:p w14:paraId="32D2C6AD"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5B1C97D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T</w:t>
            </w:r>
          </w:p>
          <w:p w14:paraId="72F9E766"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R</w:t>
            </w:r>
          </w:p>
          <w:p w14:paraId="782F1B2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4231A4F9"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L</w:t>
            </w:r>
          </w:p>
        </w:tc>
        <w:tc>
          <w:tcPr>
            <w:tcW w:w="4696" w:type="dxa"/>
            <w:gridSpan w:val="3"/>
            <w:shd w:val="clear" w:color="auto" w:fill="auto"/>
          </w:tcPr>
          <w:p w14:paraId="0592BD67" w14:textId="77777777" w:rsidR="00275C5C" w:rsidRPr="00146BCE" w:rsidRDefault="00275C5C" w:rsidP="0062523F">
            <w:pPr>
              <w:pStyle w:val="NormalWeb"/>
              <w:spacing w:after="0"/>
              <w:ind w:left="855"/>
              <w:rPr>
                <w:rFonts w:ascii="Calibri" w:hAnsi="Calibri"/>
                <w:sz w:val="20"/>
                <w:szCs w:val="20"/>
                <w:lang w:val="es-CO"/>
              </w:rPr>
            </w:pPr>
          </w:p>
          <w:p w14:paraId="6978BCD5" w14:textId="77777777" w:rsidR="00275C5C" w:rsidRPr="00146BCE" w:rsidRDefault="00275C5C" w:rsidP="0062523F">
            <w:pPr>
              <w:pStyle w:val="NormalWeb"/>
              <w:spacing w:before="0" w:beforeAutospacing="0" w:after="0" w:afterAutospacing="0"/>
              <w:rPr>
                <w:rFonts w:ascii="Calibri" w:hAnsi="Calibri"/>
                <w:sz w:val="20"/>
                <w:szCs w:val="20"/>
                <w:lang w:val="es-CO"/>
              </w:rPr>
            </w:pPr>
            <w:r>
              <w:rPr>
                <w:rFonts w:ascii="Calibri" w:hAnsi="Calibri"/>
                <w:b/>
                <w:bCs/>
                <w:sz w:val="20"/>
                <w:szCs w:val="20"/>
                <w:lang w:val="es-CO"/>
              </w:rPr>
              <w:t>Calentamiento especifico</w:t>
            </w:r>
          </w:p>
          <w:p w14:paraId="57F11BDB" w14:textId="77777777" w:rsidR="00275C5C" w:rsidRDefault="00275C5C" w:rsidP="0062523F">
            <w:pPr>
              <w:pStyle w:val="NormalWeb"/>
              <w:spacing w:before="0" w:beforeAutospacing="0" w:after="0" w:afterAutospacing="0"/>
              <w:rPr>
                <w:rFonts w:ascii="Calibri" w:hAnsi="Calibri"/>
                <w:sz w:val="20"/>
                <w:szCs w:val="20"/>
                <w:lang w:val="es-CO"/>
              </w:rPr>
            </w:pPr>
          </w:p>
          <w:p w14:paraId="57C690A6" w14:textId="77777777" w:rsidR="00275C5C" w:rsidRPr="00FA7426" w:rsidRDefault="00275C5C" w:rsidP="0062523F">
            <w:pPr>
              <w:pStyle w:val="NormalWeb"/>
              <w:spacing w:after="0"/>
              <w:rPr>
                <w:rFonts w:ascii="Calibri" w:hAnsi="Calibri"/>
                <w:sz w:val="20"/>
                <w:szCs w:val="20"/>
                <w:lang w:val="es-CO"/>
              </w:rPr>
            </w:pPr>
            <w:r w:rsidRPr="00FA7426">
              <w:rPr>
                <w:rFonts w:ascii="Calibri" w:hAnsi="Calibri"/>
                <w:sz w:val="20"/>
                <w:szCs w:val="20"/>
                <w:lang w:val="es-CO"/>
              </w:rPr>
              <w:t>Rondo de presión alta (8v4)</w:t>
            </w:r>
          </w:p>
          <w:p w14:paraId="77A82650" w14:textId="77777777" w:rsidR="00275C5C" w:rsidRDefault="00275C5C" w:rsidP="0062523F">
            <w:pPr>
              <w:pStyle w:val="NormalWeb"/>
              <w:spacing w:before="0" w:beforeAutospacing="0" w:after="0" w:afterAutospacing="0"/>
              <w:rPr>
                <w:rFonts w:ascii="Calibri" w:hAnsi="Calibri"/>
                <w:sz w:val="20"/>
                <w:szCs w:val="20"/>
                <w:lang w:val="es-CO"/>
              </w:rPr>
            </w:pPr>
            <w:r w:rsidRPr="00FA7426">
              <w:rPr>
                <w:rFonts w:ascii="Calibri" w:hAnsi="Calibri"/>
                <w:sz w:val="20"/>
                <w:szCs w:val="20"/>
                <w:lang w:val="es-CO"/>
              </w:rPr>
              <w:t>Se organiza un rondo grande con 8 jugadores manteniendo la posesión y 4 defensores presionando. Si los defensores recuperan el balón, el equipo que lo pierde debe convertirse en defensor. Se juega a un ritmo alto, con énfasis en la presión y la recuperación.</w:t>
            </w:r>
          </w:p>
          <w:p w14:paraId="08D2CE7E" w14:textId="77777777" w:rsidR="00275C5C" w:rsidRDefault="00275C5C" w:rsidP="0062523F">
            <w:pPr>
              <w:pStyle w:val="NormalWeb"/>
              <w:spacing w:before="0" w:beforeAutospacing="0" w:after="0" w:afterAutospacing="0"/>
              <w:rPr>
                <w:rFonts w:ascii="Calibri" w:hAnsi="Calibri"/>
                <w:sz w:val="20"/>
                <w:szCs w:val="20"/>
                <w:lang w:val="es-CO"/>
              </w:rPr>
            </w:pPr>
          </w:p>
          <w:p w14:paraId="1A485BF7" w14:textId="77777777" w:rsidR="00275C5C" w:rsidRPr="00FA7426" w:rsidRDefault="00275C5C" w:rsidP="0062523F">
            <w:pPr>
              <w:pStyle w:val="NormalWeb"/>
              <w:spacing w:before="0" w:beforeAutospacing="0" w:after="0" w:afterAutospacing="0"/>
              <w:rPr>
                <w:rFonts w:ascii="Calibri" w:hAnsi="Calibri"/>
                <w:b/>
                <w:bCs/>
                <w:sz w:val="20"/>
                <w:szCs w:val="20"/>
                <w:lang w:val="es-CO"/>
              </w:rPr>
            </w:pPr>
            <w:r w:rsidRPr="00FA7426">
              <w:rPr>
                <w:rFonts w:ascii="Calibri" w:hAnsi="Calibri"/>
                <w:b/>
                <w:bCs/>
                <w:sz w:val="20"/>
                <w:szCs w:val="20"/>
                <w:lang w:val="es-CO"/>
              </w:rPr>
              <w:t xml:space="preserve">Velocidad de reacción </w:t>
            </w:r>
          </w:p>
          <w:p w14:paraId="64FCE24D" w14:textId="77777777" w:rsidR="00275C5C" w:rsidRPr="00FA7426" w:rsidRDefault="00275C5C" w:rsidP="0062523F">
            <w:pPr>
              <w:pStyle w:val="NormalWeb"/>
              <w:spacing w:before="0" w:beforeAutospacing="0" w:after="0" w:afterAutospacing="0"/>
              <w:rPr>
                <w:rFonts w:ascii="Calibri" w:hAnsi="Calibri"/>
                <w:sz w:val="20"/>
                <w:szCs w:val="20"/>
                <w:lang w:val="es-CO"/>
              </w:rPr>
            </w:pPr>
            <w:r>
              <w:rPr>
                <w:rFonts w:ascii="Calibri" w:hAnsi="Calibri"/>
                <w:b/>
                <w:bCs/>
                <w:sz w:val="20"/>
                <w:szCs w:val="20"/>
                <w:lang w:val="es-CO"/>
              </w:rPr>
              <w:t xml:space="preserve">                 </w:t>
            </w:r>
            <w:r w:rsidRPr="00FA7426">
              <w:rPr>
                <w:rFonts w:ascii="Calibri" w:hAnsi="Calibri"/>
                <w:sz w:val="20"/>
                <w:szCs w:val="20"/>
                <w:lang w:val="es-CO"/>
              </w:rPr>
              <w:t>Reacción a estímulos visuales y auditivos</w:t>
            </w:r>
          </w:p>
          <w:p w14:paraId="5482A06D" w14:textId="77777777" w:rsidR="00275C5C" w:rsidRDefault="00275C5C" w:rsidP="0062523F">
            <w:pPr>
              <w:pStyle w:val="NormalWeb"/>
              <w:spacing w:before="0" w:beforeAutospacing="0" w:after="0" w:afterAutospacing="0"/>
              <w:ind w:left="720"/>
              <w:rPr>
                <w:rFonts w:ascii="Calibri" w:hAnsi="Calibri"/>
                <w:sz w:val="20"/>
                <w:szCs w:val="20"/>
                <w:lang w:val="es-CO"/>
              </w:rPr>
            </w:pPr>
            <w:r w:rsidRPr="00FA7426">
              <w:rPr>
                <w:rFonts w:ascii="Calibri" w:hAnsi="Calibri"/>
                <w:sz w:val="20"/>
                <w:szCs w:val="20"/>
                <w:lang w:val="es-CO"/>
              </w:rPr>
              <w:lastRenderedPageBreak/>
              <w:t>Se Coloca varios conos a diferentes distancias del jugador. Un entrenador o compañero dará una señal (visual, levantando una mano, o auditiva, usando un silbato o grito). Al escuchar o ver la señal, el jugador debe reaccionar y correr hacia el cono correspondiente lo más rápido posible.</w:t>
            </w:r>
          </w:p>
          <w:p w14:paraId="32516A7D"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786EFEAB" w14:textId="77777777" w:rsidR="00275C5C" w:rsidRDefault="00275C5C" w:rsidP="0062523F">
            <w:pPr>
              <w:pStyle w:val="NormalWeb"/>
              <w:spacing w:before="0" w:beforeAutospacing="0" w:after="0" w:afterAutospacing="0"/>
              <w:ind w:left="720"/>
              <w:rPr>
                <w:rFonts w:ascii="Calibri" w:hAnsi="Calibri"/>
                <w:sz w:val="20"/>
                <w:szCs w:val="20"/>
                <w:lang w:val="es-CO"/>
              </w:rPr>
            </w:pPr>
            <w:r>
              <w:rPr>
                <w:rFonts w:ascii="Calibri" w:hAnsi="Calibri"/>
                <w:sz w:val="20"/>
                <w:szCs w:val="20"/>
                <w:lang w:val="es-CO"/>
              </w:rPr>
              <w:t>1vs1 con pase sorpresa</w:t>
            </w:r>
          </w:p>
          <w:p w14:paraId="552CEE57" w14:textId="77777777" w:rsidR="00275C5C" w:rsidRDefault="00275C5C" w:rsidP="0062523F">
            <w:pPr>
              <w:pStyle w:val="NormalWeb"/>
              <w:spacing w:before="0" w:beforeAutospacing="0" w:after="0" w:afterAutospacing="0"/>
              <w:ind w:left="720"/>
              <w:rPr>
                <w:rFonts w:ascii="Calibri" w:hAnsi="Calibri"/>
                <w:sz w:val="20"/>
                <w:szCs w:val="20"/>
                <w:lang w:val="es-CO"/>
              </w:rPr>
            </w:pPr>
            <w:r>
              <w:rPr>
                <w:rFonts w:ascii="Calibri" w:hAnsi="Calibri"/>
                <w:sz w:val="20"/>
                <w:szCs w:val="20"/>
                <w:lang w:val="es-CO"/>
              </w:rPr>
              <w:t>L</w:t>
            </w:r>
            <w:r w:rsidRPr="00FA7426">
              <w:rPr>
                <w:rFonts w:ascii="Calibri" w:hAnsi="Calibri"/>
                <w:sz w:val="20"/>
                <w:szCs w:val="20"/>
                <w:lang w:val="es-CO"/>
              </w:rPr>
              <w:t>os jugadores se posicionan frente a frente. Un tercero actúa como lanzador o pasador. Cuando el pasador suelta la pelota, el defensor debe reaccionar rápidamente para intentar robarla antes de que el atacante la controle. El atacante debe estar preparado para reaccionar a la velocidad y dirección del pase</w:t>
            </w:r>
          </w:p>
          <w:p w14:paraId="37C06223"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6A81AD15"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0BD9ECB4"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425A6259"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207BC993" w14:textId="77777777" w:rsidR="00275C5C" w:rsidRDefault="00275C5C" w:rsidP="0062523F">
            <w:pPr>
              <w:pStyle w:val="NormalWeb"/>
              <w:spacing w:before="0" w:beforeAutospacing="0" w:after="0" w:afterAutospacing="0"/>
              <w:ind w:left="720"/>
              <w:rPr>
                <w:rFonts w:ascii="Calibri" w:hAnsi="Calibri"/>
                <w:sz w:val="20"/>
                <w:szCs w:val="20"/>
                <w:lang w:val="es-CO"/>
              </w:rPr>
            </w:pPr>
            <w:r>
              <w:rPr>
                <w:rFonts w:ascii="Calibri" w:hAnsi="Calibri"/>
                <w:sz w:val="20"/>
                <w:szCs w:val="20"/>
                <w:lang w:val="es-CO"/>
              </w:rPr>
              <w:t>Futbol espacio reducido</w:t>
            </w:r>
          </w:p>
          <w:p w14:paraId="47F0CCB1" w14:textId="77777777" w:rsidR="00275C5C" w:rsidRDefault="00275C5C" w:rsidP="0062523F">
            <w:pPr>
              <w:pStyle w:val="NormalWeb"/>
              <w:spacing w:before="0" w:beforeAutospacing="0" w:after="0" w:afterAutospacing="0"/>
              <w:ind w:left="720"/>
              <w:rPr>
                <w:rFonts w:ascii="Calibri" w:hAnsi="Calibri"/>
                <w:sz w:val="20"/>
                <w:szCs w:val="20"/>
                <w:lang w:val="es-CO"/>
              </w:rPr>
            </w:pPr>
          </w:p>
          <w:p w14:paraId="7BE9764B" w14:textId="77777777" w:rsidR="00275C5C" w:rsidRPr="00FA7426" w:rsidRDefault="00275C5C" w:rsidP="0062523F">
            <w:pPr>
              <w:pStyle w:val="NormalWeb"/>
              <w:spacing w:before="0" w:beforeAutospacing="0" w:after="0" w:afterAutospacing="0"/>
              <w:ind w:left="720"/>
              <w:rPr>
                <w:rFonts w:ascii="Calibri" w:hAnsi="Calibri"/>
                <w:sz w:val="20"/>
                <w:szCs w:val="20"/>
                <w:lang w:val="es-CO"/>
              </w:rPr>
            </w:pPr>
          </w:p>
          <w:p w14:paraId="466C0CD6" w14:textId="77777777" w:rsidR="00275C5C" w:rsidRDefault="00275C5C" w:rsidP="0062523F">
            <w:pPr>
              <w:pStyle w:val="NormalWeb"/>
              <w:spacing w:before="0" w:beforeAutospacing="0" w:after="0" w:afterAutospacing="0"/>
              <w:rPr>
                <w:rFonts w:ascii="Calibri" w:hAnsi="Calibri"/>
                <w:sz w:val="20"/>
                <w:szCs w:val="20"/>
                <w:lang w:val="es-CO"/>
              </w:rPr>
            </w:pPr>
          </w:p>
          <w:p w14:paraId="3A3555AB" w14:textId="77777777" w:rsidR="00275C5C" w:rsidRDefault="00275C5C" w:rsidP="0062523F">
            <w:pPr>
              <w:pStyle w:val="NormalWeb"/>
              <w:spacing w:before="0" w:beforeAutospacing="0" w:after="0" w:afterAutospacing="0"/>
              <w:rPr>
                <w:rFonts w:ascii="Calibri" w:hAnsi="Calibri"/>
                <w:sz w:val="20"/>
                <w:szCs w:val="20"/>
                <w:lang w:val="es-CO"/>
              </w:rPr>
            </w:pPr>
          </w:p>
          <w:p w14:paraId="2B24587D" w14:textId="77777777" w:rsidR="00275C5C" w:rsidRDefault="00275C5C" w:rsidP="0062523F">
            <w:pPr>
              <w:pStyle w:val="NormalWeb"/>
              <w:spacing w:before="0" w:beforeAutospacing="0" w:after="0" w:afterAutospacing="0"/>
              <w:rPr>
                <w:rFonts w:ascii="Calibri" w:hAnsi="Calibri"/>
                <w:sz w:val="20"/>
                <w:szCs w:val="20"/>
                <w:lang w:val="es-CO"/>
              </w:rPr>
            </w:pPr>
          </w:p>
          <w:p w14:paraId="2C63854F" w14:textId="77777777" w:rsidR="00275C5C" w:rsidRDefault="00275C5C" w:rsidP="0062523F">
            <w:pPr>
              <w:pStyle w:val="NormalWeb"/>
              <w:spacing w:before="0" w:beforeAutospacing="0" w:after="0" w:afterAutospacing="0"/>
              <w:rPr>
                <w:rFonts w:ascii="Calibri" w:hAnsi="Calibri"/>
                <w:sz w:val="20"/>
                <w:szCs w:val="20"/>
                <w:lang w:val="es-CO"/>
              </w:rPr>
            </w:pPr>
          </w:p>
          <w:p w14:paraId="00FDEFA2" w14:textId="77777777" w:rsidR="00275C5C" w:rsidRDefault="00275C5C" w:rsidP="0062523F">
            <w:pPr>
              <w:pStyle w:val="NormalWeb"/>
              <w:spacing w:before="0" w:beforeAutospacing="0" w:after="0" w:afterAutospacing="0"/>
              <w:rPr>
                <w:rFonts w:ascii="Calibri" w:hAnsi="Calibri"/>
                <w:sz w:val="20"/>
                <w:szCs w:val="20"/>
                <w:lang w:val="es-CO"/>
              </w:rPr>
            </w:pPr>
          </w:p>
          <w:p w14:paraId="28DEDBB7" w14:textId="77777777" w:rsidR="00275C5C" w:rsidRDefault="00275C5C" w:rsidP="0062523F">
            <w:pPr>
              <w:pStyle w:val="NormalWeb"/>
              <w:spacing w:before="0" w:beforeAutospacing="0" w:after="0" w:afterAutospacing="0"/>
              <w:rPr>
                <w:rFonts w:ascii="Calibri" w:hAnsi="Calibri"/>
                <w:sz w:val="20"/>
                <w:szCs w:val="20"/>
                <w:lang w:val="es-CO"/>
              </w:rPr>
            </w:pPr>
          </w:p>
          <w:p w14:paraId="089FC85D" w14:textId="77777777" w:rsidR="00275C5C" w:rsidRDefault="00275C5C" w:rsidP="0062523F">
            <w:pPr>
              <w:pStyle w:val="NormalWeb"/>
              <w:spacing w:before="0" w:beforeAutospacing="0" w:after="0" w:afterAutospacing="0"/>
              <w:rPr>
                <w:rFonts w:ascii="Calibri" w:hAnsi="Calibri"/>
                <w:sz w:val="20"/>
                <w:szCs w:val="20"/>
                <w:lang w:val="es-CO"/>
              </w:rPr>
            </w:pPr>
          </w:p>
          <w:p w14:paraId="74D63E55" w14:textId="77777777" w:rsidR="00275C5C" w:rsidRDefault="00275C5C" w:rsidP="0062523F">
            <w:pPr>
              <w:pStyle w:val="NormalWeb"/>
              <w:spacing w:before="0" w:beforeAutospacing="0" w:after="0" w:afterAutospacing="0"/>
              <w:rPr>
                <w:rFonts w:ascii="Calibri" w:hAnsi="Calibri"/>
                <w:sz w:val="20"/>
                <w:szCs w:val="20"/>
                <w:lang w:val="es-CO"/>
              </w:rPr>
            </w:pPr>
          </w:p>
          <w:p w14:paraId="5A224152" w14:textId="77777777" w:rsidR="00275C5C" w:rsidRDefault="00275C5C" w:rsidP="0062523F">
            <w:pPr>
              <w:pStyle w:val="NormalWeb"/>
              <w:spacing w:before="0" w:beforeAutospacing="0" w:after="0" w:afterAutospacing="0"/>
              <w:rPr>
                <w:rFonts w:ascii="Calibri" w:hAnsi="Calibri"/>
                <w:sz w:val="20"/>
                <w:szCs w:val="20"/>
                <w:lang w:val="es-CO"/>
              </w:rPr>
            </w:pPr>
          </w:p>
          <w:p w14:paraId="6F30C160" w14:textId="77777777" w:rsidR="00275C5C" w:rsidRPr="00146BCE" w:rsidRDefault="00275C5C" w:rsidP="0062523F">
            <w:pPr>
              <w:pStyle w:val="NormalWeb"/>
              <w:spacing w:before="0" w:beforeAutospacing="0" w:after="0" w:afterAutospacing="0"/>
              <w:rPr>
                <w:rFonts w:ascii="Calibri" w:hAnsi="Calibri"/>
                <w:b/>
                <w:bCs/>
                <w:sz w:val="20"/>
                <w:szCs w:val="20"/>
                <w:lang w:val="es-CO"/>
              </w:rPr>
            </w:pPr>
          </w:p>
        </w:tc>
        <w:tc>
          <w:tcPr>
            <w:tcW w:w="2977" w:type="dxa"/>
            <w:shd w:val="clear" w:color="auto" w:fill="auto"/>
          </w:tcPr>
          <w:p w14:paraId="3C7770DE" w14:textId="77777777" w:rsidR="00275C5C" w:rsidRPr="00146BCE" w:rsidRDefault="00275C5C" w:rsidP="0062523F">
            <w:pPr>
              <w:rPr>
                <w:rFonts w:cs="Arial"/>
                <w:sz w:val="20"/>
                <w:szCs w:val="20"/>
              </w:rPr>
            </w:pPr>
          </w:p>
          <w:p w14:paraId="4D31CB31" w14:textId="160EE812" w:rsidR="00275C5C" w:rsidRPr="00146BCE" w:rsidRDefault="00275C5C" w:rsidP="0062523F">
            <w:pPr>
              <w:rPr>
                <w:rFonts w:cs="Arial"/>
                <w:sz w:val="20"/>
                <w:szCs w:val="20"/>
              </w:rPr>
            </w:pPr>
          </w:p>
          <w:p w14:paraId="0A4CE8C7" w14:textId="77777777" w:rsidR="00275C5C" w:rsidRDefault="00275C5C" w:rsidP="0062523F">
            <w:pPr>
              <w:rPr>
                <w:rFonts w:cs="Arial"/>
                <w:sz w:val="20"/>
                <w:szCs w:val="20"/>
              </w:rPr>
            </w:pPr>
          </w:p>
          <w:p w14:paraId="438AC2D4" w14:textId="77777777" w:rsidR="00275C5C" w:rsidRPr="00F002FA" w:rsidRDefault="00275C5C" w:rsidP="0062523F">
            <w:pPr>
              <w:rPr>
                <w:rFonts w:cs="Arial"/>
                <w:sz w:val="20"/>
                <w:szCs w:val="20"/>
              </w:rPr>
            </w:pPr>
          </w:p>
          <w:p w14:paraId="3D61231F" w14:textId="54E9AED7" w:rsidR="00275C5C" w:rsidRDefault="00275C5C" w:rsidP="0062523F">
            <w:pPr>
              <w:rPr>
                <w:rFonts w:cs="Arial"/>
                <w:sz w:val="20"/>
                <w:szCs w:val="20"/>
              </w:rPr>
            </w:pPr>
          </w:p>
          <w:p w14:paraId="528D2983" w14:textId="77777777" w:rsidR="00275C5C" w:rsidRDefault="00275C5C" w:rsidP="0062523F">
            <w:pPr>
              <w:rPr>
                <w:rFonts w:cs="Arial"/>
                <w:sz w:val="20"/>
                <w:szCs w:val="20"/>
              </w:rPr>
            </w:pPr>
          </w:p>
          <w:p w14:paraId="0C7E6AD9" w14:textId="77777777" w:rsidR="00275C5C" w:rsidRDefault="00275C5C" w:rsidP="0062523F">
            <w:pPr>
              <w:rPr>
                <w:rFonts w:cs="Arial"/>
                <w:sz w:val="20"/>
                <w:szCs w:val="20"/>
              </w:rPr>
            </w:pPr>
          </w:p>
          <w:p w14:paraId="68D5BBA8" w14:textId="23E53FB4" w:rsidR="00275C5C" w:rsidRDefault="00275C5C" w:rsidP="0062523F">
            <w:pPr>
              <w:rPr>
                <w:rFonts w:cs="Arial"/>
                <w:sz w:val="20"/>
                <w:szCs w:val="20"/>
              </w:rPr>
            </w:pPr>
          </w:p>
          <w:p w14:paraId="6A8CF80A" w14:textId="77777777" w:rsidR="00275C5C" w:rsidRDefault="00275C5C" w:rsidP="0062523F">
            <w:pPr>
              <w:rPr>
                <w:rFonts w:cs="Arial"/>
                <w:sz w:val="20"/>
                <w:szCs w:val="20"/>
              </w:rPr>
            </w:pPr>
          </w:p>
          <w:p w14:paraId="3D1499EF" w14:textId="77777777" w:rsidR="00275C5C" w:rsidRDefault="00275C5C" w:rsidP="0062523F">
            <w:pPr>
              <w:rPr>
                <w:rFonts w:cs="Arial"/>
                <w:sz w:val="20"/>
                <w:szCs w:val="20"/>
              </w:rPr>
            </w:pPr>
          </w:p>
          <w:p w14:paraId="5A623ACB" w14:textId="77777777" w:rsidR="00275C5C" w:rsidRDefault="00275C5C" w:rsidP="0062523F">
            <w:pPr>
              <w:rPr>
                <w:rFonts w:cs="Arial"/>
                <w:sz w:val="20"/>
                <w:szCs w:val="20"/>
              </w:rPr>
            </w:pPr>
          </w:p>
          <w:p w14:paraId="057656D7" w14:textId="45DBD39D" w:rsidR="00275C5C" w:rsidRDefault="006C27F8" w:rsidP="0062523F">
            <w:pPr>
              <w:rPr>
                <w:rFonts w:cs="Arial"/>
                <w:sz w:val="20"/>
                <w:szCs w:val="20"/>
              </w:rPr>
            </w:pPr>
            <w:r>
              <w:rPr>
                <w:rFonts w:cs="Arial"/>
                <w:noProof/>
                <w:sz w:val="20"/>
                <w:szCs w:val="20"/>
              </w:rPr>
              <w:drawing>
                <wp:inline distT="0" distB="0" distL="0" distR="0" wp14:anchorId="7257E48B" wp14:editId="6C8975A2">
                  <wp:extent cx="1665989" cy="1406835"/>
                  <wp:effectExtent l="0" t="0" r="0" b="3175"/>
                  <wp:docPr id="164729654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H="1">
                            <a:off x="0" y="0"/>
                            <a:ext cx="1681099" cy="1419595"/>
                          </a:xfrm>
                          <a:prstGeom prst="rect">
                            <a:avLst/>
                          </a:prstGeom>
                          <a:noFill/>
                        </pic:spPr>
                      </pic:pic>
                    </a:graphicData>
                  </a:graphic>
                </wp:inline>
              </w:drawing>
            </w:r>
          </w:p>
          <w:p w14:paraId="27EE2876" w14:textId="77777777" w:rsidR="00275C5C" w:rsidRDefault="00275C5C" w:rsidP="0062523F">
            <w:pPr>
              <w:rPr>
                <w:rFonts w:cs="Arial"/>
                <w:sz w:val="20"/>
                <w:szCs w:val="20"/>
              </w:rPr>
            </w:pPr>
          </w:p>
          <w:p w14:paraId="7692ECBD" w14:textId="77777777" w:rsidR="00275C5C" w:rsidRPr="00146BCE" w:rsidRDefault="00275C5C" w:rsidP="0062523F">
            <w:pPr>
              <w:rPr>
                <w:rFonts w:cs="Arial"/>
                <w:sz w:val="20"/>
                <w:szCs w:val="20"/>
              </w:rPr>
            </w:pPr>
          </w:p>
          <w:p w14:paraId="7D90FF80" w14:textId="77777777" w:rsidR="00275C5C" w:rsidRPr="00146BCE" w:rsidRDefault="00275C5C" w:rsidP="0062523F">
            <w:pPr>
              <w:rPr>
                <w:rFonts w:cs="Arial"/>
                <w:sz w:val="20"/>
                <w:szCs w:val="20"/>
              </w:rPr>
            </w:pPr>
          </w:p>
          <w:p w14:paraId="3EA6C09E" w14:textId="77777777" w:rsidR="00275C5C" w:rsidRPr="00146BCE" w:rsidRDefault="00275C5C" w:rsidP="0062523F">
            <w:pPr>
              <w:rPr>
                <w:rFonts w:cs="Arial"/>
                <w:sz w:val="20"/>
                <w:szCs w:val="20"/>
              </w:rPr>
            </w:pPr>
          </w:p>
        </w:tc>
        <w:tc>
          <w:tcPr>
            <w:tcW w:w="2268" w:type="dxa"/>
            <w:shd w:val="clear" w:color="auto" w:fill="auto"/>
          </w:tcPr>
          <w:p w14:paraId="1E3855A0" w14:textId="77777777" w:rsidR="00275C5C" w:rsidRPr="00146BCE" w:rsidRDefault="00275C5C" w:rsidP="0062523F">
            <w:pPr>
              <w:spacing w:after="0" w:line="240" w:lineRule="auto"/>
              <w:rPr>
                <w:rFonts w:cs="Arial"/>
                <w:b/>
                <w:bCs/>
                <w:sz w:val="20"/>
                <w:szCs w:val="20"/>
              </w:rPr>
            </w:pPr>
          </w:p>
          <w:p w14:paraId="7239A800" w14:textId="77777777" w:rsidR="00275C5C" w:rsidRPr="00146BCE" w:rsidRDefault="00275C5C" w:rsidP="0062523F">
            <w:pPr>
              <w:spacing w:after="0" w:line="240" w:lineRule="auto"/>
              <w:rPr>
                <w:rFonts w:cs="Arial"/>
                <w:sz w:val="20"/>
                <w:szCs w:val="20"/>
              </w:rPr>
            </w:pPr>
          </w:p>
          <w:p w14:paraId="28EEEFC7" w14:textId="77777777" w:rsidR="00275C5C" w:rsidRPr="00146BCE" w:rsidRDefault="00275C5C" w:rsidP="0062523F">
            <w:pPr>
              <w:spacing w:after="0" w:line="240" w:lineRule="auto"/>
              <w:rPr>
                <w:rFonts w:cs="Arial"/>
                <w:sz w:val="20"/>
                <w:szCs w:val="20"/>
              </w:rPr>
            </w:pPr>
          </w:p>
          <w:p w14:paraId="71716ECC" w14:textId="77777777" w:rsidR="00275C5C" w:rsidRPr="00146BCE" w:rsidRDefault="00275C5C" w:rsidP="0062523F">
            <w:pPr>
              <w:spacing w:after="0" w:line="240" w:lineRule="auto"/>
              <w:rPr>
                <w:rFonts w:cs="Arial"/>
                <w:sz w:val="20"/>
                <w:szCs w:val="20"/>
              </w:rPr>
            </w:pPr>
          </w:p>
          <w:p w14:paraId="27B46938" w14:textId="77777777" w:rsidR="00275C5C" w:rsidRDefault="00275C5C" w:rsidP="0062523F">
            <w:pPr>
              <w:spacing w:after="0" w:line="240" w:lineRule="auto"/>
              <w:rPr>
                <w:rFonts w:cs="Arial"/>
                <w:sz w:val="20"/>
                <w:szCs w:val="20"/>
              </w:rPr>
            </w:pPr>
          </w:p>
          <w:p w14:paraId="4F354C67" w14:textId="77777777" w:rsidR="00275C5C" w:rsidRDefault="00275C5C" w:rsidP="0062523F">
            <w:pPr>
              <w:spacing w:after="0" w:line="240" w:lineRule="auto"/>
              <w:rPr>
                <w:rFonts w:cs="Arial"/>
                <w:sz w:val="20"/>
                <w:szCs w:val="20"/>
              </w:rPr>
            </w:pPr>
          </w:p>
          <w:p w14:paraId="4AC0FB10" w14:textId="77777777" w:rsidR="00275C5C" w:rsidRDefault="00275C5C" w:rsidP="0062523F">
            <w:pPr>
              <w:spacing w:after="0" w:line="240" w:lineRule="auto"/>
              <w:rPr>
                <w:rFonts w:cs="Arial"/>
                <w:sz w:val="20"/>
                <w:szCs w:val="20"/>
              </w:rPr>
            </w:pPr>
          </w:p>
          <w:p w14:paraId="686C6103" w14:textId="77777777" w:rsidR="00275C5C" w:rsidRDefault="00275C5C" w:rsidP="0062523F">
            <w:pPr>
              <w:spacing w:after="0" w:line="240" w:lineRule="auto"/>
              <w:rPr>
                <w:rFonts w:cs="Arial"/>
                <w:sz w:val="20"/>
                <w:szCs w:val="20"/>
              </w:rPr>
            </w:pPr>
          </w:p>
          <w:p w14:paraId="20D2A5E1" w14:textId="77777777" w:rsidR="00275C5C" w:rsidRPr="00146BCE" w:rsidRDefault="00275C5C" w:rsidP="0062523F">
            <w:pPr>
              <w:spacing w:after="0" w:line="240" w:lineRule="auto"/>
              <w:rPr>
                <w:rFonts w:cs="Arial"/>
                <w:sz w:val="20"/>
                <w:szCs w:val="20"/>
              </w:rPr>
            </w:pPr>
            <w:r>
              <w:rPr>
                <w:rFonts w:cs="Arial"/>
                <w:sz w:val="20"/>
                <w:szCs w:val="20"/>
              </w:rPr>
              <w:t>20 min</w:t>
            </w:r>
          </w:p>
          <w:p w14:paraId="4C3270E5" w14:textId="77777777" w:rsidR="00275C5C" w:rsidRPr="00146BCE" w:rsidRDefault="00275C5C" w:rsidP="0062523F">
            <w:pPr>
              <w:spacing w:after="0" w:line="240" w:lineRule="auto"/>
              <w:rPr>
                <w:rFonts w:cs="Arial"/>
                <w:sz w:val="20"/>
                <w:szCs w:val="20"/>
              </w:rPr>
            </w:pPr>
          </w:p>
          <w:p w14:paraId="4621D7F5" w14:textId="77777777" w:rsidR="00275C5C" w:rsidRPr="00146BCE" w:rsidRDefault="00275C5C" w:rsidP="0062523F">
            <w:pPr>
              <w:spacing w:after="0" w:line="240" w:lineRule="auto"/>
              <w:rPr>
                <w:rFonts w:cs="Arial"/>
                <w:sz w:val="20"/>
                <w:szCs w:val="20"/>
              </w:rPr>
            </w:pPr>
          </w:p>
          <w:p w14:paraId="1B66B8E2" w14:textId="77777777" w:rsidR="00275C5C" w:rsidRPr="00146BCE" w:rsidRDefault="00275C5C" w:rsidP="0062523F">
            <w:pPr>
              <w:spacing w:after="0" w:line="240" w:lineRule="auto"/>
              <w:rPr>
                <w:rFonts w:cs="Arial"/>
                <w:sz w:val="20"/>
                <w:szCs w:val="20"/>
              </w:rPr>
            </w:pPr>
          </w:p>
          <w:p w14:paraId="4ECF78A3" w14:textId="77777777" w:rsidR="00275C5C" w:rsidRPr="00146BCE" w:rsidRDefault="00275C5C" w:rsidP="0062523F">
            <w:pPr>
              <w:spacing w:after="0" w:line="240" w:lineRule="auto"/>
              <w:rPr>
                <w:rFonts w:cs="Arial"/>
                <w:sz w:val="20"/>
                <w:szCs w:val="20"/>
              </w:rPr>
            </w:pPr>
          </w:p>
          <w:p w14:paraId="0853EA72" w14:textId="77777777" w:rsidR="00275C5C" w:rsidRPr="00146BCE" w:rsidRDefault="00275C5C" w:rsidP="0062523F">
            <w:pPr>
              <w:spacing w:after="0" w:line="240" w:lineRule="auto"/>
              <w:rPr>
                <w:rFonts w:cs="Arial"/>
                <w:sz w:val="20"/>
                <w:szCs w:val="20"/>
              </w:rPr>
            </w:pPr>
          </w:p>
          <w:p w14:paraId="1655DA1A" w14:textId="77777777" w:rsidR="00275C5C" w:rsidRPr="00146BCE" w:rsidRDefault="00275C5C" w:rsidP="0062523F">
            <w:pPr>
              <w:spacing w:after="0" w:line="240" w:lineRule="auto"/>
              <w:rPr>
                <w:rFonts w:cs="Arial"/>
                <w:sz w:val="20"/>
                <w:szCs w:val="20"/>
              </w:rPr>
            </w:pPr>
          </w:p>
          <w:p w14:paraId="769CE43E" w14:textId="77777777" w:rsidR="00275C5C" w:rsidRPr="00146BCE" w:rsidRDefault="00275C5C" w:rsidP="0062523F">
            <w:pPr>
              <w:spacing w:after="0" w:line="240" w:lineRule="auto"/>
              <w:rPr>
                <w:rFonts w:cs="Arial"/>
                <w:sz w:val="20"/>
                <w:szCs w:val="20"/>
              </w:rPr>
            </w:pPr>
          </w:p>
          <w:p w14:paraId="7BED25B1" w14:textId="77777777" w:rsidR="00275C5C" w:rsidRPr="00146BCE" w:rsidRDefault="00275C5C" w:rsidP="0062523F">
            <w:pPr>
              <w:spacing w:after="0" w:line="240" w:lineRule="auto"/>
              <w:rPr>
                <w:rFonts w:cs="Arial"/>
                <w:sz w:val="20"/>
                <w:szCs w:val="20"/>
              </w:rPr>
            </w:pPr>
            <w:r>
              <w:rPr>
                <w:rFonts w:cs="Arial"/>
                <w:sz w:val="20"/>
                <w:szCs w:val="20"/>
              </w:rPr>
              <w:lastRenderedPageBreak/>
              <w:t>10 minutos</w:t>
            </w:r>
          </w:p>
          <w:p w14:paraId="53CBEB37" w14:textId="77777777" w:rsidR="00275C5C" w:rsidRPr="00146BCE" w:rsidRDefault="00275C5C" w:rsidP="0062523F">
            <w:pPr>
              <w:spacing w:after="0" w:line="240" w:lineRule="auto"/>
              <w:rPr>
                <w:rFonts w:cs="Arial"/>
                <w:sz w:val="20"/>
                <w:szCs w:val="20"/>
              </w:rPr>
            </w:pPr>
          </w:p>
          <w:p w14:paraId="510B76D2" w14:textId="77777777" w:rsidR="00275C5C" w:rsidRPr="00146BCE" w:rsidRDefault="00275C5C" w:rsidP="0062523F">
            <w:pPr>
              <w:spacing w:after="0" w:line="240" w:lineRule="auto"/>
              <w:rPr>
                <w:rFonts w:cs="Arial"/>
                <w:sz w:val="20"/>
                <w:szCs w:val="20"/>
              </w:rPr>
            </w:pPr>
          </w:p>
          <w:p w14:paraId="3FDA27F6" w14:textId="77777777" w:rsidR="00275C5C" w:rsidRPr="00146BCE" w:rsidRDefault="00275C5C" w:rsidP="0062523F">
            <w:pPr>
              <w:spacing w:after="0" w:line="240" w:lineRule="auto"/>
              <w:rPr>
                <w:rFonts w:cs="Arial"/>
                <w:sz w:val="20"/>
                <w:szCs w:val="20"/>
              </w:rPr>
            </w:pPr>
          </w:p>
          <w:p w14:paraId="2F3BE1C2" w14:textId="77777777" w:rsidR="00275C5C" w:rsidRPr="00146BCE" w:rsidRDefault="00275C5C" w:rsidP="0062523F">
            <w:pPr>
              <w:spacing w:after="0" w:line="240" w:lineRule="auto"/>
              <w:rPr>
                <w:rFonts w:cs="Arial"/>
                <w:sz w:val="20"/>
                <w:szCs w:val="20"/>
              </w:rPr>
            </w:pPr>
          </w:p>
          <w:p w14:paraId="27509DB4" w14:textId="77777777" w:rsidR="00275C5C" w:rsidRPr="00146BCE" w:rsidRDefault="00275C5C" w:rsidP="0062523F">
            <w:pPr>
              <w:spacing w:after="0" w:line="240" w:lineRule="auto"/>
              <w:rPr>
                <w:rFonts w:cs="Arial"/>
                <w:sz w:val="20"/>
                <w:szCs w:val="20"/>
              </w:rPr>
            </w:pPr>
          </w:p>
          <w:p w14:paraId="5ABECE24" w14:textId="77777777" w:rsidR="00275C5C" w:rsidRPr="00146BCE" w:rsidRDefault="00275C5C" w:rsidP="0062523F">
            <w:pPr>
              <w:spacing w:after="0" w:line="240" w:lineRule="auto"/>
              <w:rPr>
                <w:rFonts w:cs="Arial"/>
                <w:sz w:val="20"/>
                <w:szCs w:val="20"/>
              </w:rPr>
            </w:pPr>
          </w:p>
          <w:p w14:paraId="64F72D6B" w14:textId="77777777" w:rsidR="00275C5C" w:rsidRPr="00146BCE" w:rsidRDefault="00275C5C" w:rsidP="0062523F">
            <w:pPr>
              <w:spacing w:after="0" w:line="240" w:lineRule="auto"/>
              <w:rPr>
                <w:rFonts w:cs="Arial"/>
                <w:sz w:val="20"/>
                <w:szCs w:val="20"/>
              </w:rPr>
            </w:pPr>
          </w:p>
          <w:p w14:paraId="799642C0" w14:textId="77777777" w:rsidR="00275C5C" w:rsidRPr="00146BCE" w:rsidRDefault="00275C5C" w:rsidP="0062523F">
            <w:pPr>
              <w:spacing w:after="0" w:line="240" w:lineRule="auto"/>
              <w:rPr>
                <w:rFonts w:cs="Arial"/>
                <w:sz w:val="20"/>
                <w:szCs w:val="20"/>
              </w:rPr>
            </w:pPr>
            <w:r>
              <w:rPr>
                <w:rFonts w:cs="Arial"/>
                <w:sz w:val="20"/>
                <w:szCs w:val="20"/>
              </w:rPr>
              <w:t>15 minutos</w:t>
            </w:r>
          </w:p>
          <w:p w14:paraId="148BBAA3" w14:textId="77777777" w:rsidR="00275C5C" w:rsidRPr="00146BCE" w:rsidRDefault="00275C5C" w:rsidP="0062523F">
            <w:pPr>
              <w:spacing w:after="0" w:line="240" w:lineRule="auto"/>
              <w:rPr>
                <w:rFonts w:cs="Arial"/>
                <w:sz w:val="20"/>
                <w:szCs w:val="20"/>
              </w:rPr>
            </w:pPr>
          </w:p>
          <w:p w14:paraId="4F83AE7E" w14:textId="77777777" w:rsidR="00275C5C" w:rsidRDefault="00275C5C" w:rsidP="0062523F">
            <w:pPr>
              <w:spacing w:after="0" w:line="240" w:lineRule="auto"/>
              <w:rPr>
                <w:rFonts w:cs="Arial"/>
                <w:sz w:val="20"/>
                <w:szCs w:val="20"/>
              </w:rPr>
            </w:pPr>
          </w:p>
          <w:p w14:paraId="09CA0938" w14:textId="77777777" w:rsidR="00275C5C" w:rsidRPr="00FA7426" w:rsidRDefault="00275C5C" w:rsidP="0062523F">
            <w:pPr>
              <w:rPr>
                <w:rFonts w:cs="Arial"/>
                <w:sz w:val="20"/>
                <w:szCs w:val="20"/>
              </w:rPr>
            </w:pPr>
          </w:p>
          <w:p w14:paraId="26D05CF9" w14:textId="77777777" w:rsidR="00275C5C" w:rsidRPr="00FA7426" w:rsidRDefault="00275C5C" w:rsidP="0062523F">
            <w:pPr>
              <w:rPr>
                <w:rFonts w:cs="Arial"/>
                <w:sz w:val="20"/>
                <w:szCs w:val="20"/>
              </w:rPr>
            </w:pPr>
          </w:p>
          <w:p w14:paraId="228B75B4" w14:textId="77777777" w:rsidR="00275C5C" w:rsidRPr="00FA7426" w:rsidRDefault="00275C5C" w:rsidP="0062523F">
            <w:pPr>
              <w:rPr>
                <w:rFonts w:cs="Arial"/>
                <w:sz w:val="20"/>
                <w:szCs w:val="20"/>
              </w:rPr>
            </w:pPr>
          </w:p>
          <w:p w14:paraId="5B2F4B89" w14:textId="77777777" w:rsidR="00275C5C" w:rsidRPr="00FA7426" w:rsidRDefault="00275C5C" w:rsidP="0062523F">
            <w:pPr>
              <w:rPr>
                <w:rFonts w:cs="Arial"/>
                <w:sz w:val="20"/>
                <w:szCs w:val="20"/>
              </w:rPr>
            </w:pPr>
          </w:p>
          <w:p w14:paraId="4071BC1C" w14:textId="77777777" w:rsidR="00275C5C" w:rsidRDefault="00275C5C" w:rsidP="0062523F">
            <w:pPr>
              <w:rPr>
                <w:rFonts w:cs="Arial"/>
                <w:sz w:val="20"/>
                <w:szCs w:val="20"/>
              </w:rPr>
            </w:pPr>
          </w:p>
          <w:p w14:paraId="664A42E1" w14:textId="77777777" w:rsidR="00275C5C" w:rsidRPr="00FA7426" w:rsidRDefault="00275C5C" w:rsidP="0062523F">
            <w:pPr>
              <w:rPr>
                <w:rFonts w:cs="Arial"/>
                <w:sz w:val="20"/>
                <w:szCs w:val="20"/>
              </w:rPr>
            </w:pPr>
            <w:r>
              <w:rPr>
                <w:rFonts w:cs="Arial"/>
                <w:sz w:val="20"/>
                <w:szCs w:val="20"/>
              </w:rPr>
              <w:t>20 minutos</w:t>
            </w:r>
          </w:p>
        </w:tc>
      </w:tr>
      <w:tr w:rsidR="00275C5C" w:rsidRPr="00146BCE" w14:paraId="52B12489" w14:textId="77777777" w:rsidTr="0062523F">
        <w:trPr>
          <w:trHeight w:val="1888"/>
        </w:trPr>
        <w:tc>
          <w:tcPr>
            <w:tcW w:w="799" w:type="dxa"/>
            <w:shd w:val="clear" w:color="auto" w:fill="auto"/>
          </w:tcPr>
          <w:p w14:paraId="48DA3910" w14:textId="77777777" w:rsidR="00275C5C" w:rsidRPr="00146BCE" w:rsidRDefault="00275C5C" w:rsidP="0062523F">
            <w:pPr>
              <w:spacing w:after="0" w:line="240" w:lineRule="auto"/>
              <w:rPr>
                <w:rFonts w:cs="Arial"/>
                <w:b/>
                <w:sz w:val="20"/>
                <w:szCs w:val="20"/>
              </w:rPr>
            </w:pPr>
          </w:p>
          <w:p w14:paraId="76CBF27A" w14:textId="77777777" w:rsidR="00275C5C" w:rsidRPr="00146BCE" w:rsidRDefault="00275C5C" w:rsidP="0062523F">
            <w:pPr>
              <w:spacing w:after="0" w:line="240" w:lineRule="auto"/>
              <w:rPr>
                <w:rFonts w:cs="Arial"/>
                <w:b/>
                <w:sz w:val="20"/>
                <w:szCs w:val="20"/>
              </w:rPr>
            </w:pPr>
          </w:p>
          <w:p w14:paraId="09222018" w14:textId="77777777" w:rsidR="00275C5C" w:rsidRPr="00146BCE" w:rsidRDefault="00275C5C" w:rsidP="0062523F">
            <w:pPr>
              <w:spacing w:after="0" w:line="240" w:lineRule="auto"/>
              <w:rPr>
                <w:rFonts w:cs="Arial"/>
                <w:b/>
                <w:sz w:val="20"/>
                <w:szCs w:val="20"/>
              </w:rPr>
            </w:pPr>
          </w:p>
          <w:p w14:paraId="7D35F03D"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F</w:t>
            </w:r>
          </w:p>
          <w:p w14:paraId="194E44DB"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I</w:t>
            </w:r>
          </w:p>
          <w:p w14:paraId="6AB4403A"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N</w:t>
            </w:r>
          </w:p>
          <w:p w14:paraId="2010D387"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A</w:t>
            </w:r>
          </w:p>
          <w:p w14:paraId="408FAF72" w14:textId="77777777" w:rsidR="00275C5C" w:rsidRPr="00146BCE" w:rsidRDefault="00275C5C" w:rsidP="0062523F">
            <w:pPr>
              <w:spacing w:after="0" w:line="240" w:lineRule="auto"/>
              <w:jc w:val="center"/>
              <w:rPr>
                <w:rFonts w:cs="Arial"/>
                <w:b/>
                <w:sz w:val="20"/>
                <w:szCs w:val="20"/>
              </w:rPr>
            </w:pPr>
            <w:r w:rsidRPr="00146BCE">
              <w:rPr>
                <w:rFonts w:cs="Arial"/>
                <w:b/>
                <w:sz w:val="20"/>
                <w:szCs w:val="20"/>
              </w:rPr>
              <w:t xml:space="preserve">L </w:t>
            </w:r>
          </w:p>
        </w:tc>
        <w:tc>
          <w:tcPr>
            <w:tcW w:w="4696" w:type="dxa"/>
            <w:gridSpan w:val="3"/>
            <w:shd w:val="clear" w:color="auto" w:fill="auto"/>
          </w:tcPr>
          <w:p w14:paraId="634A743D" w14:textId="77777777" w:rsidR="00275C5C" w:rsidRPr="00146BCE" w:rsidRDefault="00275C5C" w:rsidP="0062523F">
            <w:pPr>
              <w:pStyle w:val="NormalWeb"/>
              <w:rPr>
                <w:rFonts w:ascii="Calibri" w:hAnsi="Calibri" w:cs="Arial"/>
                <w:sz w:val="20"/>
                <w:szCs w:val="20"/>
                <w:lang w:val="es-CO"/>
              </w:rPr>
            </w:pPr>
            <w:r w:rsidRPr="00146BCE">
              <w:rPr>
                <w:rFonts w:ascii="Calibri" w:hAnsi="Calibri" w:cs="Arial"/>
                <w:sz w:val="20"/>
                <w:szCs w:val="20"/>
                <w:lang w:val="es-CO"/>
              </w:rPr>
              <w:t xml:space="preserve"> </w:t>
            </w:r>
          </w:p>
          <w:p w14:paraId="3A5A4178" w14:textId="77777777" w:rsidR="00275C5C" w:rsidRPr="00146BCE" w:rsidRDefault="00275C5C" w:rsidP="0062523F">
            <w:pPr>
              <w:pStyle w:val="NormalWeb"/>
              <w:ind w:left="720"/>
              <w:rPr>
                <w:rFonts w:ascii="Calibri" w:hAnsi="Calibri" w:cs="Arial"/>
                <w:sz w:val="20"/>
                <w:szCs w:val="20"/>
                <w:lang w:val="es-CO"/>
              </w:rPr>
            </w:pPr>
          </w:p>
          <w:p w14:paraId="338E755B" w14:textId="77777777" w:rsidR="00275C5C" w:rsidRPr="00146BCE" w:rsidRDefault="00275C5C" w:rsidP="0062523F">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 xml:space="preserve">Vuelta a la calma </w:t>
            </w:r>
          </w:p>
          <w:p w14:paraId="7B38F8F3" w14:textId="77777777" w:rsidR="00275C5C" w:rsidRPr="00146BCE" w:rsidRDefault="00275C5C" w:rsidP="0062523F">
            <w:pPr>
              <w:pStyle w:val="NormalWeb"/>
              <w:numPr>
                <w:ilvl w:val="0"/>
                <w:numId w:val="17"/>
              </w:numPr>
              <w:rPr>
                <w:rFonts w:ascii="Calibri" w:hAnsi="Calibri" w:cs="Arial"/>
                <w:sz w:val="20"/>
                <w:szCs w:val="20"/>
                <w:lang w:val="es-CO"/>
              </w:rPr>
            </w:pPr>
            <w:r w:rsidRPr="00146BCE">
              <w:rPr>
                <w:rFonts w:ascii="Calibri" w:hAnsi="Calibri" w:cs="Arial"/>
                <w:sz w:val="20"/>
                <w:szCs w:val="20"/>
                <w:lang w:val="es-CO"/>
              </w:rPr>
              <w:t>Estiramiento</w:t>
            </w:r>
          </w:p>
          <w:p w14:paraId="53B37AC3" w14:textId="77777777" w:rsidR="00275C5C" w:rsidRPr="00146BCE" w:rsidRDefault="00275C5C" w:rsidP="0062523F">
            <w:pPr>
              <w:pStyle w:val="NormalWeb"/>
              <w:rPr>
                <w:rFonts w:ascii="Calibri" w:hAnsi="Calibri" w:cs="Arial"/>
                <w:sz w:val="20"/>
                <w:szCs w:val="20"/>
                <w:lang w:val="es-CO"/>
              </w:rPr>
            </w:pPr>
          </w:p>
          <w:p w14:paraId="277967AE" w14:textId="77777777" w:rsidR="00275C5C" w:rsidRPr="00146BCE" w:rsidRDefault="00275C5C" w:rsidP="0062523F">
            <w:pPr>
              <w:pStyle w:val="Prrafodelista"/>
              <w:rPr>
                <w:rFonts w:cs="Arial"/>
                <w:sz w:val="20"/>
                <w:szCs w:val="20"/>
              </w:rPr>
            </w:pPr>
          </w:p>
          <w:p w14:paraId="778B33B5" w14:textId="77777777" w:rsidR="00275C5C" w:rsidRPr="00146BCE" w:rsidRDefault="00275C5C" w:rsidP="0062523F">
            <w:pPr>
              <w:pStyle w:val="Prrafodelista"/>
              <w:rPr>
                <w:rFonts w:cs="Arial"/>
                <w:sz w:val="20"/>
                <w:szCs w:val="20"/>
              </w:rPr>
            </w:pPr>
          </w:p>
          <w:p w14:paraId="324B9B1E" w14:textId="77777777" w:rsidR="00275C5C" w:rsidRPr="00146BCE" w:rsidRDefault="00275C5C" w:rsidP="0062523F">
            <w:pPr>
              <w:pStyle w:val="Prrafodelista"/>
              <w:rPr>
                <w:rFonts w:cs="Arial"/>
                <w:sz w:val="20"/>
                <w:szCs w:val="20"/>
              </w:rPr>
            </w:pPr>
          </w:p>
          <w:p w14:paraId="198AAB30" w14:textId="77777777" w:rsidR="00275C5C" w:rsidRPr="00146BCE" w:rsidRDefault="00275C5C" w:rsidP="0062523F">
            <w:pPr>
              <w:pStyle w:val="Prrafodelista"/>
              <w:rPr>
                <w:rFonts w:cs="Arial"/>
                <w:sz w:val="20"/>
                <w:szCs w:val="20"/>
              </w:rPr>
            </w:pPr>
          </w:p>
          <w:p w14:paraId="77D60961" w14:textId="77777777" w:rsidR="00275C5C" w:rsidRPr="00146BCE" w:rsidRDefault="00275C5C" w:rsidP="0062523F">
            <w:pPr>
              <w:pStyle w:val="Prrafodelista"/>
              <w:rPr>
                <w:rFonts w:cs="Arial"/>
                <w:sz w:val="20"/>
                <w:szCs w:val="20"/>
              </w:rPr>
            </w:pPr>
          </w:p>
          <w:p w14:paraId="6932D03D" w14:textId="77777777" w:rsidR="00275C5C" w:rsidRPr="00146BCE" w:rsidRDefault="00275C5C" w:rsidP="0062523F">
            <w:pPr>
              <w:pStyle w:val="NormalWeb"/>
              <w:rPr>
                <w:rFonts w:ascii="Calibri" w:hAnsi="Calibri" w:cs="Arial"/>
                <w:sz w:val="20"/>
                <w:szCs w:val="20"/>
                <w:lang w:val="es-CO"/>
              </w:rPr>
            </w:pPr>
          </w:p>
          <w:p w14:paraId="5D6B93B1" w14:textId="77777777" w:rsidR="00275C5C" w:rsidRPr="00146BCE" w:rsidRDefault="00275C5C" w:rsidP="0062523F">
            <w:pPr>
              <w:pStyle w:val="NormalWeb"/>
              <w:rPr>
                <w:rFonts w:ascii="Calibri" w:hAnsi="Calibri" w:cs="Arial"/>
                <w:sz w:val="20"/>
                <w:szCs w:val="20"/>
                <w:lang w:val="es-CO"/>
              </w:rPr>
            </w:pPr>
          </w:p>
          <w:p w14:paraId="030DDDD9" w14:textId="77777777" w:rsidR="00275C5C" w:rsidRPr="00146BCE" w:rsidRDefault="00275C5C" w:rsidP="0062523F">
            <w:pPr>
              <w:pStyle w:val="NormalWeb"/>
              <w:rPr>
                <w:rFonts w:ascii="Calibri" w:hAnsi="Calibri" w:cs="Arial"/>
                <w:sz w:val="20"/>
                <w:szCs w:val="20"/>
                <w:lang w:val="es-CO"/>
              </w:rPr>
            </w:pPr>
          </w:p>
        </w:tc>
        <w:tc>
          <w:tcPr>
            <w:tcW w:w="2977" w:type="dxa"/>
            <w:shd w:val="clear" w:color="auto" w:fill="auto"/>
          </w:tcPr>
          <w:p w14:paraId="46047A90" w14:textId="77777777" w:rsidR="00275C5C" w:rsidRPr="00146BCE" w:rsidRDefault="00275C5C" w:rsidP="0062523F">
            <w:pPr>
              <w:rPr>
                <w:rFonts w:cs="Arial"/>
                <w:sz w:val="20"/>
                <w:szCs w:val="20"/>
              </w:rPr>
            </w:pPr>
          </w:p>
          <w:p w14:paraId="34DED104" w14:textId="77777777" w:rsidR="00275C5C" w:rsidRPr="00146BCE" w:rsidRDefault="00275C5C" w:rsidP="0062523F">
            <w:pPr>
              <w:rPr>
                <w:rFonts w:cs="Arial"/>
                <w:sz w:val="20"/>
                <w:szCs w:val="20"/>
              </w:rPr>
            </w:pPr>
          </w:p>
          <w:p w14:paraId="630543BE" w14:textId="57DF17EA" w:rsidR="00275C5C" w:rsidRPr="00146BCE" w:rsidRDefault="000D5182" w:rsidP="0062523F">
            <w:pPr>
              <w:jc w:val="center"/>
              <w:rPr>
                <w:rFonts w:cs="Arial"/>
                <w:sz w:val="20"/>
                <w:szCs w:val="20"/>
              </w:rPr>
            </w:pPr>
            <w:r>
              <w:rPr>
                <w:rFonts w:cs="Arial"/>
                <w:noProof/>
                <w:sz w:val="20"/>
                <w:szCs w:val="20"/>
              </w:rPr>
              <w:drawing>
                <wp:inline distT="0" distB="0" distL="0" distR="0" wp14:anchorId="064F5C74" wp14:editId="17C04B9E">
                  <wp:extent cx="1160780" cy="870585"/>
                  <wp:effectExtent l="0" t="0" r="1270" b="5715"/>
                  <wp:docPr id="111927053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66259" cy="874694"/>
                          </a:xfrm>
                          <a:prstGeom prst="rect">
                            <a:avLst/>
                          </a:prstGeom>
                          <a:noFill/>
                        </pic:spPr>
                      </pic:pic>
                    </a:graphicData>
                  </a:graphic>
                </wp:inline>
              </w:drawing>
            </w:r>
          </w:p>
        </w:tc>
        <w:tc>
          <w:tcPr>
            <w:tcW w:w="2268" w:type="dxa"/>
            <w:shd w:val="clear" w:color="auto" w:fill="auto"/>
          </w:tcPr>
          <w:p w14:paraId="5C04C031" w14:textId="77777777" w:rsidR="00275C5C" w:rsidRPr="00146BCE" w:rsidRDefault="00275C5C" w:rsidP="0062523F">
            <w:pPr>
              <w:rPr>
                <w:rFonts w:cs="Arial"/>
                <w:sz w:val="20"/>
                <w:szCs w:val="20"/>
              </w:rPr>
            </w:pPr>
          </w:p>
          <w:p w14:paraId="3D4DEE6B" w14:textId="77777777" w:rsidR="00275C5C" w:rsidRPr="00146BCE" w:rsidRDefault="00275C5C" w:rsidP="0062523F">
            <w:pPr>
              <w:rPr>
                <w:rFonts w:cs="Arial"/>
                <w:sz w:val="20"/>
                <w:szCs w:val="20"/>
              </w:rPr>
            </w:pPr>
          </w:p>
          <w:p w14:paraId="71C057CF" w14:textId="77777777" w:rsidR="00275C5C" w:rsidRPr="00146BCE" w:rsidRDefault="00275C5C" w:rsidP="0062523F">
            <w:pPr>
              <w:rPr>
                <w:rFonts w:cs="Arial"/>
                <w:sz w:val="20"/>
                <w:szCs w:val="20"/>
              </w:rPr>
            </w:pPr>
          </w:p>
          <w:p w14:paraId="7AF59156" w14:textId="77777777" w:rsidR="00275C5C" w:rsidRPr="00146BCE" w:rsidRDefault="00275C5C" w:rsidP="0062523F">
            <w:pPr>
              <w:rPr>
                <w:rFonts w:cs="Arial"/>
                <w:sz w:val="20"/>
                <w:szCs w:val="20"/>
              </w:rPr>
            </w:pPr>
            <w:r w:rsidRPr="00146BCE">
              <w:rPr>
                <w:rFonts w:cs="Arial"/>
                <w:sz w:val="20"/>
                <w:szCs w:val="20"/>
              </w:rPr>
              <w:t>10 minutos</w:t>
            </w:r>
          </w:p>
          <w:p w14:paraId="39D59B3C" w14:textId="77777777" w:rsidR="00275C5C" w:rsidRPr="00146BCE" w:rsidRDefault="00275C5C" w:rsidP="0062523F">
            <w:pPr>
              <w:rPr>
                <w:rFonts w:cs="Arial"/>
                <w:sz w:val="20"/>
                <w:szCs w:val="20"/>
              </w:rPr>
            </w:pPr>
          </w:p>
        </w:tc>
      </w:tr>
    </w:tbl>
    <w:p w14:paraId="70D39081" w14:textId="77777777" w:rsidR="00275C5C" w:rsidRPr="00146BCE" w:rsidRDefault="00275C5C" w:rsidP="00275C5C">
      <w:pPr>
        <w:rPr>
          <w:sz w:val="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4"/>
        <w:gridCol w:w="4394"/>
      </w:tblGrid>
      <w:tr w:rsidR="00275C5C" w:rsidRPr="00146BCE" w14:paraId="1DCBC063" w14:textId="77777777" w:rsidTr="0062523F">
        <w:tc>
          <w:tcPr>
            <w:tcW w:w="5303" w:type="dxa"/>
            <w:shd w:val="clear" w:color="auto" w:fill="auto"/>
          </w:tcPr>
          <w:p w14:paraId="7F5BA4EA" w14:textId="77777777" w:rsidR="00275C5C" w:rsidRPr="00146BCE" w:rsidRDefault="00275C5C" w:rsidP="0062523F">
            <w:pPr>
              <w:spacing w:after="0" w:line="240" w:lineRule="auto"/>
              <w:rPr>
                <w:sz w:val="20"/>
                <w:szCs w:val="20"/>
              </w:rPr>
            </w:pPr>
            <w:r w:rsidRPr="00146BCE">
              <w:rPr>
                <w:sz w:val="20"/>
                <w:szCs w:val="20"/>
              </w:rPr>
              <w:t xml:space="preserve">VOLUMEN TOTAL (TIEMPO): </w:t>
            </w:r>
          </w:p>
        </w:tc>
        <w:tc>
          <w:tcPr>
            <w:tcW w:w="5303" w:type="dxa"/>
            <w:shd w:val="clear" w:color="auto" w:fill="auto"/>
          </w:tcPr>
          <w:p w14:paraId="79D28F2E" w14:textId="77777777" w:rsidR="00275C5C" w:rsidRPr="00146BCE" w:rsidRDefault="00275C5C" w:rsidP="0062523F">
            <w:pPr>
              <w:spacing w:after="0" w:line="240" w:lineRule="auto"/>
              <w:rPr>
                <w:sz w:val="20"/>
                <w:szCs w:val="20"/>
              </w:rPr>
            </w:pPr>
            <w:r w:rsidRPr="00146BCE">
              <w:rPr>
                <w:sz w:val="20"/>
                <w:szCs w:val="20"/>
              </w:rPr>
              <w:t xml:space="preserve">VOLUMEN TOTAL: </w:t>
            </w:r>
          </w:p>
        </w:tc>
      </w:tr>
      <w:tr w:rsidR="00275C5C" w:rsidRPr="00146BCE" w14:paraId="7C614D64" w14:textId="77777777" w:rsidTr="0062523F">
        <w:tc>
          <w:tcPr>
            <w:tcW w:w="5303" w:type="dxa"/>
            <w:shd w:val="clear" w:color="auto" w:fill="auto"/>
          </w:tcPr>
          <w:p w14:paraId="2CA0665D" w14:textId="77777777" w:rsidR="00275C5C" w:rsidRPr="00146BCE" w:rsidRDefault="00275C5C" w:rsidP="0062523F">
            <w:pPr>
              <w:spacing w:after="0" w:line="240" w:lineRule="auto"/>
              <w:rPr>
                <w:sz w:val="20"/>
                <w:szCs w:val="20"/>
              </w:rPr>
            </w:pPr>
            <w:r w:rsidRPr="00146BCE">
              <w:rPr>
                <w:sz w:val="20"/>
                <w:szCs w:val="20"/>
              </w:rPr>
              <w:t xml:space="preserve">PLANIFICADO: </w:t>
            </w:r>
          </w:p>
        </w:tc>
        <w:tc>
          <w:tcPr>
            <w:tcW w:w="5303" w:type="dxa"/>
            <w:shd w:val="clear" w:color="auto" w:fill="auto"/>
          </w:tcPr>
          <w:p w14:paraId="2083D3CE" w14:textId="77777777" w:rsidR="00275C5C" w:rsidRPr="00146BCE" w:rsidRDefault="00275C5C" w:rsidP="0062523F">
            <w:pPr>
              <w:spacing w:after="0" w:line="240" w:lineRule="auto"/>
              <w:rPr>
                <w:sz w:val="20"/>
                <w:szCs w:val="20"/>
              </w:rPr>
            </w:pPr>
            <w:r w:rsidRPr="00146BCE">
              <w:rPr>
                <w:sz w:val="20"/>
                <w:szCs w:val="20"/>
              </w:rPr>
              <w:t xml:space="preserve">REALIZADO: </w:t>
            </w:r>
          </w:p>
        </w:tc>
      </w:tr>
    </w:tbl>
    <w:p w14:paraId="3BE2E113" w14:textId="77777777" w:rsidR="00275C5C" w:rsidRPr="00146BCE" w:rsidRDefault="00275C5C" w:rsidP="00275C5C">
      <w:pPr>
        <w:rPr>
          <w:sz w:val="20"/>
          <w:szCs w:val="20"/>
        </w:rPr>
      </w:pPr>
    </w:p>
    <w:p w14:paraId="07B0911F" w14:textId="77777777" w:rsidR="00275C5C" w:rsidRPr="00275C5C" w:rsidRDefault="00275C5C" w:rsidP="00275C5C"/>
    <w:sectPr w:rsidR="00275C5C" w:rsidRPr="00275C5C" w:rsidSect="005472C5">
      <w:headerReference w:type="default" r:id="rId40"/>
      <w:footerReference w:type="default" r:id="rId41"/>
      <w:type w:val="continuous"/>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65023" w14:textId="77777777" w:rsidR="00EE7F73" w:rsidRDefault="00EE7F73" w:rsidP="005367BF">
      <w:pPr>
        <w:spacing w:after="0" w:line="240" w:lineRule="auto"/>
      </w:pPr>
      <w:r>
        <w:separator/>
      </w:r>
    </w:p>
  </w:endnote>
  <w:endnote w:type="continuationSeparator" w:id="0">
    <w:p w14:paraId="4E495ACA" w14:textId="77777777" w:rsidR="00EE7F73" w:rsidRDefault="00EE7F73" w:rsidP="0053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Arial MT">
    <w:altName w:val="Times New Roman"/>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3DB39" w14:textId="731B0A06" w:rsidR="00386DA0" w:rsidRDefault="00A05C0B" w:rsidP="00600D55">
    <w:pPr>
      <w:spacing w:after="0"/>
    </w:pPr>
    <w:r>
      <w:rPr>
        <w:noProof/>
      </w:rPr>
      <w:drawing>
        <wp:anchor distT="0" distB="0" distL="114300" distR="114300" simplePos="0" relativeHeight="251697152" behindDoc="0" locked="0" layoutInCell="1" allowOverlap="1" wp14:anchorId="6F5C8A2D" wp14:editId="0C153733">
          <wp:simplePos x="0" y="0"/>
          <wp:positionH relativeFrom="column">
            <wp:posOffset>4170066</wp:posOffset>
          </wp:positionH>
          <wp:positionV relativeFrom="paragraph">
            <wp:posOffset>-271090</wp:posOffset>
          </wp:positionV>
          <wp:extent cx="2184226" cy="885825"/>
          <wp:effectExtent l="0" t="0" r="6985" b="0"/>
          <wp:wrapThrough wrapText="bothSides">
            <wp:wrapPolygon edited="0">
              <wp:start x="0" y="0"/>
              <wp:lineTo x="0" y="20903"/>
              <wp:lineTo x="21481" y="20903"/>
              <wp:lineTo x="21481" y="0"/>
              <wp:lineTo x="0" y="0"/>
            </wp:wrapPolygon>
          </wp:wrapThrough>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1">
                    <a:extLst>
                      <a:ext uri="{28A0092B-C50C-407E-A947-70E740481C1C}">
                        <a14:useLocalDpi xmlns:a14="http://schemas.microsoft.com/office/drawing/2010/main" val="0"/>
                      </a:ext>
                    </a:extLst>
                  </a:blip>
                  <a:srcRect t="18874"/>
                  <a:stretch/>
                </pic:blipFill>
                <pic:spPr bwMode="auto">
                  <a:xfrm>
                    <a:off x="0" y="0"/>
                    <a:ext cx="2184226" cy="885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6DA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DBC34" w14:textId="77777777" w:rsidR="00EE7F73" w:rsidRDefault="00EE7F73" w:rsidP="005367BF">
      <w:pPr>
        <w:spacing w:after="0" w:line="240" w:lineRule="auto"/>
      </w:pPr>
      <w:r>
        <w:separator/>
      </w:r>
    </w:p>
  </w:footnote>
  <w:footnote w:type="continuationSeparator" w:id="0">
    <w:p w14:paraId="677D5659" w14:textId="77777777" w:rsidR="00EE7F73" w:rsidRDefault="00EE7F73" w:rsidP="00536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3FE5" w14:textId="77777777" w:rsidR="00386DA0" w:rsidRDefault="00386DA0">
    <w:pPr>
      <w:pStyle w:val="Encabezado"/>
      <w:rPr>
        <w:rFonts w:ascii="Agency FB" w:hAnsi="Agency FB"/>
        <w:sz w:val="18"/>
        <w:szCs w:val="18"/>
      </w:rPr>
    </w:pPr>
    <w:r>
      <w:rPr>
        <w:noProof/>
        <w:lang w:eastAsia="es-CO"/>
      </w:rPr>
      <w:drawing>
        <wp:anchor distT="0" distB="0" distL="114300" distR="114300" simplePos="0" relativeHeight="251694080" behindDoc="1" locked="0" layoutInCell="1" allowOverlap="1" wp14:anchorId="62553F0A" wp14:editId="0F6E0E03">
          <wp:simplePos x="0" y="0"/>
          <wp:positionH relativeFrom="page">
            <wp:posOffset>29845</wp:posOffset>
          </wp:positionH>
          <wp:positionV relativeFrom="paragraph">
            <wp:posOffset>-382630</wp:posOffset>
          </wp:positionV>
          <wp:extent cx="7653307" cy="1427960"/>
          <wp:effectExtent l="0" t="0" r="5080" b="127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BEZOTE_IM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3307" cy="1427960"/>
                  </a:xfrm>
                  <a:prstGeom prst="rect">
                    <a:avLst/>
                  </a:prstGeom>
                </pic:spPr>
              </pic:pic>
            </a:graphicData>
          </a:graphic>
          <wp14:sizeRelH relativeFrom="margin">
            <wp14:pctWidth>0</wp14:pctWidth>
          </wp14:sizeRelH>
          <wp14:sizeRelV relativeFrom="margin">
            <wp14:pctHeight>0</wp14:pctHeight>
          </wp14:sizeRelV>
        </wp:anchor>
      </w:drawing>
    </w:r>
  </w:p>
  <w:p w14:paraId="5FC00F87" w14:textId="77777777" w:rsidR="00386DA0" w:rsidRDefault="00386DA0">
    <w:pPr>
      <w:pStyle w:val="Encabezado"/>
      <w:rPr>
        <w:rFonts w:ascii="Agency FB" w:hAnsi="Agency FB"/>
        <w:sz w:val="18"/>
        <w:szCs w:val="18"/>
      </w:rPr>
    </w:pPr>
    <w:r>
      <w:rPr>
        <w:rFonts w:ascii="Agency FB" w:hAnsi="Agency FB"/>
        <w:sz w:val="18"/>
        <w:szCs w:val="18"/>
      </w:rPr>
      <w:t xml:space="preserve">                                                                                                                                                       </w:t>
    </w:r>
  </w:p>
  <w:p w14:paraId="662097FD" w14:textId="77777777" w:rsidR="00386DA0" w:rsidRDefault="00386DA0" w:rsidP="00387342">
    <w:pPr>
      <w:pStyle w:val="Encabezado"/>
      <w:jc w:val="center"/>
      <w:rPr>
        <w:rFonts w:ascii="Agency FB" w:hAnsi="Agency FB"/>
        <w:sz w:val="18"/>
        <w:szCs w:val="18"/>
      </w:rPr>
    </w:pPr>
  </w:p>
  <w:p w14:paraId="0B73BEF9" w14:textId="77777777" w:rsidR="00386DA0" w:rsidRDefault="00386DA0">
    <w:pPr>
      <w:pStyle w:val="Encabezado"/>
      <w:rPr>
        <w:rFonts w:ascii="Agency FB" w:hAnsi="Agency FB"/>
        <w:sz w:val="18"/>
        <w:szCs w:val="18"/>
      </w:rPr>
    </w:pPr>
  </w:p>
  <w:p w14:paraId="727205CF" w14:textId="77777777" w:rsidR="00386DA0" w:rsidRDefault="00386DA0">
    <w:pPr>
      <w:pStyle w:val="Encabezado"/>
      <w:rPr>
        <w:rFonts w:ascii="Agency FB" w:hAnsi="Agency FB"/>
        <w:sz w:val="18"/>
        <w:szCs w:val="18"/>
      </w:rPr>
    </w:pPr>
  </w:p>
  <w:p w14:paraId="1B55CE9D" w14:textId="77777777" w:rsidR="00386DA0" w:rsidRDefault="00386DA0">
    <w:pPr>
      <w:pStyle w:val="Encabezado"/>
      <w:rPr>
        <w:rFonts w:ascii="Agency FB" w:hAnsi="Agency FB"/>
        <w:sz w:val="18"/>
        <w:szCs w:val="18"/>
      </w:rPr>
    </w:pPr>
  </w:p>
  <w:p w14:paraId="45E40C9D" w14:textId="77777777" w:rsidR="00386DA0" w:rsidRDefault="00386DA0">
    <w:pPr>
      <w:pStyle w:val="Encabezado"/>
      <w:rPr>
        <w:rFonts w:ascii="Agency FB" w:hAnsi="Agency FB"/>
        <w:sz w:val="18"/>
        <w:szCs w:val="18"/>
      </w:rPr>
    </w:pPr>
  </w:p>
  <w:p w14:paraId="58C4C9FC" w14:textId="77777777" w:rsidR="00386DA0" w:rsidRDefault="00386DA0" w:rsidP="000330F5">
    <w:pPr>
      <w:pStyle w:val="Encabezado"/>
      <w:jc w:val="right"/>
    </w:pPr>
    <w:r>
      <w:rPr>
        <w:noProof/>
        <w:lang w:eastAsia="es-CO"/>
      </w:rPr>
      <w:drawing>
        <wp:anchor distT="0" distB="0" distL="114300" distR="114300" simplePos="0" relativeHeight="251695104" behindDoc="1" locked="0" layoutInCell="1" allowOverlap="1" wp14:anchorId="39247B4A" wp14:editId="479A983B">
          <wp:simplePos x="0" y="0"/>
          <wp:positionH relativeFrom="column">
            <wp:posOffset>1137200</wp:posOffset>
          </wp:positionH>
          <wp:positionV relativeFrom="paragraph">
            <wp:posOffset>1427943</wp:posOffset>
          </wp:positionV>
          <wp:extent cx="3188473" cy="3186072"/>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TRANSPARENCI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188473" cy="3186072"/>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0C0A1A">
      <w:rPr>
        <w:rFonts w:ascii="Agency FB" w:hAnsi="Agency FB"/>
        <w:sz w:val="18"/>
        <w:szCs w:val="18"/>
      </w:rPr>
      <w:t>Nit</w:t>
    </w:r>
    <w:proofErr w:type="spellEnd"/>
    <w:r w:rsidRPr="000C0A1A">
      <w:rPr>
        <w:rFonts w:ascii="Agency FB" w:hAnsi="Agency FB"/>
        <w:sz w:val="18"/>
        <w:szCs w:val="18"/>
      </w:rPr>
      <w:t>. 815.000.352-4</w:t>
    </w:r>
    <w:r>
      <w:rPr>
        <w:rFonts w:ascii="Agency FB" w:hAnsi="Agency F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115"/>
    <w:multiLevelType w:val="hybridMultilevel"/>
    <w:tmpl w:val="9CA4C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F11C4C"/>
    <w:multiLevelType w:val="hybridMultilevel"/>
    <w:tmpl w:val="96C21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680320"/>
    <w:multiLevelType w:val="hybridMultilevel"/>
    <w:tmpl w:val="D616B5D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CB754D5"/>
    <w:multiLevelType w:val="hybridMultilevel"/>
    <w:tmpl w:val="6F301830"/>
    <w:lvl w:ilvl="0" w:tplc="240A0001">
      <w:start w:val="1"/>
      <w:numFmt w:val="bullet"/>
      <w:lvlText w:val=""/>
      <w:lvlJc w:val="left"/>
      <w:pPr>
        <w:ind w:left="1575" w:hanging="360"/>
      </w:pPr>
      <w:rPr>
        <w:rFonts w:ascii="Symbol" w:hAnsi="Symbol" w:hint="default"/>
      </w:rPr>
    </w:lvl>
    <w:lvl w:ilvl="1" w:tplc="240A0003" w:tentative="1">
      <w:start w:val="1"/>
      <w:numFmt w:val="bullet"/>
      <w:lvlText w:val="o"/>
      <w:lvlJc w:val="left"/>
      <w:pPr>
        <w:ind w:left="2295" w:hanging="360"/>
      </w:pPr>
      <w:rPr>
        <w:rFonts w:ascii="Courier New" w:hAnsi="Courier New" w:cs="Courier New" w:hint="default"/>
      </w:rPr>
    </w:lvl>
    <w:lvl w:ilvl="2" w:tplc="240A0005" w:tentative="1">
      <w:start w:val="1"/>
      <w:numFmt w:val="bullet"/>
      <w:lvlText w:val=""/>
      <w:lvlJc w:val="left"/>
      <w:pPr>
        <w:ind w:left="3015" w:hanging="360"/>
      </w:pPr>
      <w:rPr>
        <w:rFonts w:ascii="Wingdings" w:hAnsi="Wingdings" w:hint="default"/>
      </w:rPr>
    </w:lvl>
    <w:lvl w:ilvl="3" w:tplc="240A0001" w:tentative="1">
      <w:start w:val="1"/>
      <w:numFmt w:val="bullet"/>
      <w:lvlText w:val=""/>
      <w:lvlJc w:val="left"/>
      <w:pPr>
        <w:ind w:left="3735" w:hanging="360"/>
      </w:pPr>
      <w:rPr>
        <w:rFonts w:ascii="Symbol" w:hAnsi="Symbol" w:hint="default"/>
      </w:rPr>
    </w:lvl>
    <w:lvl w:ilvl="4" w:tplc="240A0003" w:tentative="1">
      <w:start w:val="1"/>
      <w:numFmt w:val="bullet"/>
      <w:lvlText w:val="o"/>
      <w:lvlJc w:val="left"/>
      <w:pPr>
        <w:ind w:left="4455" w:hanging="360"/>
      </w:pPr>
      <w:rPr>
        <w:rFonts w:ascii="Courier New" w:hAnsi="Courier New" w:cs="Courier New" w:hint="default"/>
      </w:rPr>
    </w:lvl>
    <w:lvl w:ilvl="5" w:tplc="240A0005" w:tentative="1">
      <w:start w:val="1"/>
      <w:numFmt w:val="bullet"/>
      <w:lvlText w:val=""/>
      <w:lvlJc w:val="left"/>
      <w:pPr>
        <w:ind w:left="5175" w:hanging="360"/>
      </w:pPr>
      <w:rPr>
        <w:rFonts w:ascii="Wingdings" w:hAnsi="Wingdings" w:hint="default"/>
      </w:rPr>
    </w:lvl>
    <w:lvl w:ilvl="6" w:tplc="240A0001" w:tentative="1">
      <w:start w:val="1"/>
      <w:numFmt w:val="bullet"/>
      <w:lvlText w:val=""/>
      <w:lvlJc w:val="left"/>
      <w:pPr>
        <w:ind w:left="5895" w:hanging="360"/>
      </w:pPr>
      <w:rPr>
        <w:rFonts w:ascii="Symbol" w:hAnsi="Symbol" w:hint="default"/>
      </w:rPr>
    </w:lvl>
    <w:lvl w:ilvl="7" w:tplc="240A0003" w:tentative="1">
      <w:start w:val="1"/>
      <w:numFmt w:val="bullet"/>
      <w:lvlText w:val="o"/>
      <w:lvlJc w:val="left"/>
      <w:pPr>
        <w:ind w:left="6615" w:hanging="360"/>
      </w:pPr>
      <w:rPr>
        <w:rFonts w:ascii="Courier New" w:hAnsi="Courier New" w:cs="Courier New" w:hint="default"/>
      </w:rPr>
    </w:lvl>
    <w:lvl w:ilvl="8" w:tplc="240A0005" w:tentative="1">
      <w:start w:val="1"/>
      <w:numFmt w:val="bullet"/>
      <w:lvlText w:val=""/>
      <w:lvlJc w:val="left"/>
      <w:pPr>
        <w:ind w:left="7335" w:hanging="360"/>
      </w:pPr>
      <w:rPr>
        <w:rFonts w:ascii="Wingdings" w:hAnsi="Wingdings" w:hint="default"/>
      </w:rPr>
    </w:lvl>
  </w:abstractNum>
  <w:abstractNum w:abstractNumId="4" w15:restartNumberingAfterBreak="0">
    <w:nsid w:val="2813129E"/>
    <w:multiLevelType w:val="hybridMultilevel"/>
    <w:tmpl w:val="AB464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8F444A"/>
    <w:multiLevelType w:val="hybridMultilevel"/>
    <w:tmpl w:val="C6D8F088"/>
    <w:lvl w:ilvl="0" w:tplc="240A0001">
      <w:start w:val="1"/>
      <w:numFmt w:val="bullet"/>
      <w:lvlText w:val=""/>
      <w:lvlJc w:val="left"/>
      <w:pPr>
        <w:ind w:left="1620" w:hanging="360"/>
      </w:pPr>
      <w:rPr>
        <w:rFonts w:ascii="Symbol" w:hAnsi="Symbol" w:hint="default"/>
      </w:rPr>
    </w:lvl>
    <w:lvl w:ilvl="1" w:tplc="240A0003" w:tentative="1">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6" w15:restartNumberingAfterBreak="0">
    <w:nsid w:val="343049EB"/>
    <w:multiLevelType w:val="multilevel"/>
    <w:tmpl w:val="DCEA8A3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7" w15:restartNumberingAfterBreak="0">
    <w:nsid w:val="39EB3709"/>
    <w:multiLevelType w:val="hybridMultilevel"/>
    <w:tmpl w:val="0FD23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EF2377"/>
    <w:multiLevelType w:val="hybridMultilevel"/>
    <w:tmpl w:val="6E509646"/>
    <w:lvl w:ilvl="0" w:tplc="240A0001">
      <w:start w:val="1"/>
      <w:numFmt w:val="bullet"/>
      <w:lvlText w:val=""/>
      <w:lvlJc w:val="left"/>
      <w:pPr>
        <w:ind w:left="720" w:hanging="360"/>
      </w:pPr>
      <w:rPr>
        <w:rFonts w:ascii="Symbol" w:hAnsi="Symbol" w:hint="default"/>
      </w:rPr>
    </w:lvl>
    <w:lvl w:ilvl="1" w:tplc="9758B9A8">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1C6CE6"/>
    <w:multiLevelType w:val="hybridMultilevel"/>
    <w:tmpl w:val="EC9A96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51A51C5"/>
    <w:multiLevelType w:val="hybridMultilevel"/>
    <w:tmpl w:val="97228B72"/>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11" w15:restartNumberingAfterBreak="0">
    <w:nsid w:val="67893DF2"/>
    <w:multiLevelType w:val="hybridMultilevel"/>
    <w:tmpl w:val="6122E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2FC0A47"/>
    <w:multiLevelType w:val="hybridMultilevel"/>
    <w:tmpl w:val="C8AC0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5E06D91"/>
    <w:multiLevelType w:val="hybridMultilevel"/>
    <w:tmpl w:val="27A076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BA12591"/>
    <w:multiLevelType w:val="hybridMultilevel"/>
    <w:tmpl w:val="E74A9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482CDA"/>
    <w:multiLevelType w:val="hybridMultilevel"/>
    <w:tmpl w:val="E094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79464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7723699">
    <w:abstractNumId w:val="2"/>
  </w:num>
  <w:num w:numId="3" w16cid:durableId="119150866">
    <w:abstractNumId w:val="11"/>
  </w:num>
  <w:num w:numId="4" w16cid:durableId="1349864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05424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3687283">
    <w:abstractNumId w:val="8"/>
  </w:num>
  <w:num w:numId="7" w16cid:durableId="167403878">
    <w:abstractNumId w:val="7"/>
  </w:num>
  <w:num w:numId="8" w16cid:durableId="821048917">
    <w:abstractNumId w:val="4"/>
  </w:num>
  <w:num w:numId="9" w16cid:durableId="1613367395">
    <w:abstractNumId w:val="0"/>
  </w:num>
  <w:num w:numId="10" w16cid:durableId="1851487328">
    <w:abstractNumId w:val="14"/>
  </w:num>
  <w:num w:numId="11" w16cid:durableId="856508551">
    <w:abstractNumId w:val="5"/>
  </w:num>
  <w:num w:numId="12" w16cid:durableId="475991664">
    <w:abstractNumId w:val="3"/>
  </w:num>
  <w:num w:numId="13" w16cid:durableId="792987331">
    <w:abstractNumId w:val="1"/>
  </w:num>
  <w:num w:numId="14" w16cid:durableId="1255745691">
    <w:abstractNumId w:val="15"/>
  </w:num>
  <w:num w:numId="15" w16cid:durableId="8798241">
    <w:abstractNumId w:val="13"/>
  </w:num>
  <w:num w:numId="16" w16cid:durableId="1798989463">
    <w:abstractNumId w:val="12"/>
  </w:num>
  <w:num w:numId="17" w16cid:durableId="209081285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283"/>
    <w:rsid w:val="0000014A"/>
    <w:rsid w:val="000001CD"/>
    <w:rsid w:val="00001261"/>
    <w:rsid w:val="00005002"/>
    <w:rsid w:val="00006539"/>
    <w:rsid w:val="0000708F"/>
    <w:rsid w:val="00010297"/>
    <w:rsid w:val="00010C4C"/>
    <w:rsid w:val="0001272B"/>
    <w:rsid w:val="0001331D"/>
    <w:rsid w:val="000206A4"/>
    <w:rsid w:val="00022591"/>
    <w:rsid w:val="00026B92"/>
    <w:rsid w:val="000313BF"/>
    <w:rsid w:val="000321ED"/>
    <w:rsid w:val="00032E61"/>
    <w:rsid w:val="000330F5"/>
    <w:rsid w:val="00034B54"/>
    <w:rsid w:val="00034D56"/>
    <w:rsid w:val="00035FB7"/>
    <w:rsid w:val="00036AD9"/>
    <w:rsid w:val="0003771D"/>
    <w:rsid w:val="00040E10"/>
    <w:rsid w:val="00043688"/>
    <w:rsid w:val="0004617E"/>
    <w:rsid w:val="0004786B"/>
    <w:rsid w:val="0004788B"/>
    <w:rsid w:val="0005605C"/>
    <w:rsid w:val="00064427"/>
    <w:rsid w:val="00067B2E"/>
    <w:rsid w:val="00071650"/>
    <w:rsid w:val="00071A6B"/>
    <w:rsid w:val="00072545"/>
    <w:rsid w:val="00075BA8"/>
    <w:rsid w:val="00075E68"/>
    <w:rsid w:val="00077F95"/>
    <w:rsid w:val="00082A70"/>
    <w:rsid w:val="00082ADD"/>
    <w:rsid w:val="00087DE5"/>
    <w:rsid w:val="000916C4"/>
    <w:rsid w:val="00091A00"/>
    <w:rsid w:val="00093E4C"/>
    <w:rsid w:val="0009474F"/>
    <w:rsid w:val="00095C69"/>
    <w:rsid w:val="00095DBE"/>
    <w:rsid w:val="000A0AB7"/>
    <w:rsid w:val="000A2F7E"/>
    <w:rsid w:val="000A3B9D"/>
    <w:rsid w:val="000A3DAC"/>
    <w:rsid w:val="000A6530"/>
    <w:rsid w:val="000A68EB"/>
    <w:rsid w:val="000A6C43"/>
    <w:rsid w:val="000A732A"/>
    <w:rsid w:val="000B3059"/>
    <w:rsid w:val="000B4613"/>
    <w:rsid w:val="000B729D"/>
    <w:rsid w:val="000B7E95"/>
    <w:rsid w:val="000C2A54"/>
    <w:rsid w:val="000C63A5"/>
    <w:rsid w:val="000D03AA"/>
    <w:rsid w:val="000D4749"/>
    <w:rsid w:val="000D5182"/>
    <w:rsid w:val="000D672C"/>
    <w:rsid w:val="000E0107"/>
    <w:rsid w:val="000E12DB"/>
    <w:rsid w:val="000E3EBA"/>
    <w:rsid w:val="000E4ECC"/>
    <w:rsid w:val="000F65F4"/>
    <w:rsid w:val="00100124"/>
    <w:rsid w:val="0010018A"/>
    <w:rsid w:val="001006E4"/>
    <w:rsid w:val="00100701"/>
    <w:rsid w:val="001029AE"/>
    <w:rsid w:val="00102AC8"/>
    <w:rsid w:val="00102AFE"/>
    <w:rsid w:val="0010388A"/>
    <w:rsid w:val="00104B35"/>
    <w:rsid w:val="001060B5"/>
    <w:rsid w:val="00113782"/>
    <w:rsid w:val="00116477"/>
    <w:rsid w:val="00117561"/>
    <w:rsid w:val="00121032"/>
    <w:rsid w:val="0012347F"/>
    <w:rsid w:val="00126982"/>
    <w:rsid w:val="00127D7E"/>
    <w:rsid w:val="001332A4"/>
    <w:rsid w:val="0013513A"/>
    <w:rsid w:val="00135C40"/>
    <w:rsid w:val="00136FEC"/>
    <w:rsid w:val="001402AA"/>
    <w:rsid w:val="00143DB5"/>
    <w:rsid w:val="00151A34"/>
    <w:rsid w:val="00154AD2"/>
    <w:rsid w:val="00155D46"/>
    <w:rsid w:val="00157297"/>
    <w:rsid w:val="00160917"/>
    <w:rsid w:val="00161549"/>
    <w:rsid w:val="00163C0B"/>
    <w:rsid w:val="00166CFA"/>
    <w:rsid w:val="00172309"/>
    <w:rsid w:val="00172CA1"/>
    <w:rsid w:val="00173A54"/>
    <w:rsid w:val="00174C11"/>
    <w:rsid w:val="0018098B"/>
    <w:rsid w:val="001823CD"/>
    <w:rsid w:val="001841C3"/>
    <w:rsid w:val="00184C2C"/>
    <w:rsid w:val="00185681"/>
    <w:rsid w:val="001928E4"/>
    <w:rsid w:val="00197631"/>
    <w:rsid w:val="001B5AE6"/>
    <w:rsid w:val="001B769D"/>
    <w:rsid w:val="001C1BA3"/>
    <w:rsid w:val="001C1C5B"/>
    <w:rsid w:val="001C30AB"/>
    <w:rsid w:val="001C3E69"/>
    <w:rsid w:val="001C5459"/>
    <w:rsid w:val="001D3355"/>
    <w:rsid w:val="001D362D"/>
    <w:rsid w:val="001D6980"/>
    <w:rsid w:val="001D6BDE"/>
    <w:rsid w:val="001D7EC9"/>
    <w:rsid w:val="001E1036"/>
    <w:rsid w:val="001E4AE1"/>
    <w:rsid w:val="001E78B0"/>
    <w:rsid w:val="001F2277"/>
    <w:rsid w:val="001F2AB6"/>
    <w:rsid w:val="001F4345"/>
    <w:rsid w:val="001F44E4"/>
    <w:rsid w:val="001F5ACB"/>
    <w:rsid w:val="001F6D12"/>
    <w:rsid w:val="00201CFB"/>
    <w:rsid w:val="00202438"/>
    <w:rsid w:val="002058DA"/>
    <w:rsid w:val="00210665"/>
    <w:rsid w:val="0021375D"/>
    <w:rsid w:val="00222E75"/>
    <w:rsid w:val="002251D2"/>
    <w:rsid w:val="00227B11"/>
    <w:rsid w:val="00232037"/>
    <w:rsid w:val="00232381"/>
    <w:rsid w:val="0023273E"/>
    <w:rsid w:val="00233B09"/>
    <w:rsid w:val="00234782"/>
    <w:rsid w:val="002369FF"/>
    <w:rsid w:val="00237FC0"/>
    <w:rsid w:val="002404E0"/>
    <w:rsid w:val="0024206A"/>
    <w:rsid w:val="0024401B"/>
    <w:rsid w:val="00244EC5"/>
    <w:rsid w:val="00247D40"/>
    <w:rsid w:val="002531E3"/>
    <w:rsid w:val="00255687"/>
    <w:rsid w:val="00266C6E"/>
    <w:rsid w:val="00270509"/>
    <w:rsid w:val="002711C4"/>
    <w:rsid w:val="00272387"/>
    <w:rsid w:val="00273164"/>
    <w:rsid w:val="00273A16"/>
    <w:rsid w:val="00275915"/>
    <w:rsid w:val="00275C5C"/>
    <w:rsid w:val="00280910"/>
    <w:rsid w:val="002835DB"/>
    <w:rsid w:val="00287EB4"/>
    <w:rsid w:val="00292284"/>
    <w:rsid w:val="00292D58"/>
    <w:rsid w:val="00297B6C"/>
    <w:rsid w:val="00297CD4"/>
    <w:rsid w:val="00297EE1"/>
    <w:rsid w:val="002A0B90"/>
    <w:rsid w:val="002A265A"/>
    <w:rsid w:val="002A4707"/>
    <w:rsid w:val="002A753C"/>
    <w:rsid w:val="002B21F7"/>
    <w:rsid w:val="002B3AC1"/>
    <w:rsid w:val="002B61E1"/>
    <w:rsid w:val="002B6A52"/>
    <w:rsid w:val="002B71C3"/>
    <w:rsid w:val="002C6298"/>
    <w:rsid w:val="002D0CF4"/>
    <w:rsid w:val="002D15A4"/>
    <w:rsid w:val="002D1EA4"/>
    <w:rsid w:val="002D5A55"/>
    <w:rsid w:val="002D7C45"/>
    <w:rsid w:val="002E039F"/>
    <w:rsid w:val="002E1382"/>
    <w:rsid w:val="002E503E"/>
    <w:rsid w:val="002E63C1"/>
    <w:rsid w:val="002F2BCA"/>
    <w:rsid w:val="002F3A11"/>
    <w:rsid w:val="002F46C9"/>
    <w:rsid w:val="002F5F1F"/>
    <w:rsid w:val="00300F2B"/>
    <w:rsid w:val="00305679"/>
    <w:rsid w:val="003064D5"/>
    <w:rsid w:val="00313012"/>
    <w:rsid w:val="00313E79"/>
    <w:rsid w:val="0031514E"/>
    <w:rsid w:val="0031790E"/>
    <w:rsid w:val="00317E71"/>
    <w:rsid w:val="00320844"/>
    <w:rsid w:val="00325B2C"/>
    <w:rsid w:val="00331CA6"/>
    <w:rsid w:val="003349F7"/>
    <w:rsid w:val="00345199"/>
    <w:rsid w:val="0035023A"/>
    <w:rsid w:val="0035185A"/>
    <w:rsid w:val="003534B8"/>
    <w:rsid w:val="00353690"/>
    <w:rsid w:val="00353F29"/>
    <w:rsid w:val="00364443"/>
    <w:rsid w:val="003661BB"/>
    <w:rsid w:val="00366DB9"/>
    <w:rsid w:val="0036799F"/>
    <w:rsid w:val="00370027"/>
    <w:rsid w:val="003711AA"/>
    <w:rsid w:val="00372CA0"/>
    <w:rsid w:val="00375E63"/>
    <w:rsid w:val="00377992"/>
    <w:rsid w:val="0038253B"/>
    <w:rsid w:val="00384283"/>
    <w:rsid w:val="0038491C"/>
    <w:rsid w:val="00386DA0"/>
    <w:rsid w:val="00387342"/>
    <w:rsid w:val="00390F34"/>
    <w:rsid w:val="00395035"/>
    <w:rsid w:val="00395172"/>
    <w:rsid w:val="00395226"/>
    <w:rsid w:val="003973D4"/>
    <w:rsid w:val="00397A71"/>
    <w:rsid w:val="003A0373"/>
    <w:rsid w:val="003A18FF"/>
    <w:rsid w:val="003A27EE"/>
    <w:rsid w:val="003A3966"/>
    <w:rsid w:val="003A3F59"/>
    <w:rsid w:val="003A4709"/>
    <w:rsid w:val="003A6B53"/>
    <w:rsid w:val="003A760D"/>
    <w:rsid w:val="003B1816"/>
    <w:rsid w:val="003B1DE5"/>
    <w:rsid w:val="003B4F1C"/>
    <w:rsid w:val="003B6FA4"/>
    <w:rsid w:val="003C04D8"/>
    <w:rsid w:val="003C1C53"/>
    <w:rsid w:val="003C562F"/>
    <w:rsid w:val="003C5F43"/>
    <w:rsid w:val="003C61B2"/>
    <w:rsid w:val="003C6A56"/>
    <w:rsid w:val="003C7B93"/>
    <w:rsid w:val="003D118B"/>
    <w:rsid w:val="003D1F7B"/>
    <w:rsid w:val="003D3468"/>
    <w:rsid w:val="003D36D1"/>
    <w:rsid w:val="003D4613"/>
    <w:rsid w:val="003D502D"/>
    <w:rsid w:val="003D5855"/>
    <w:rsid w:val="003E297A"/>
    <w:rsid w:val="003E4FFA"/>
    <w:rsid w:val="003E5228"/>
    <w:rsid w:val="003F261A"/>
    <w:rsid w:val="003F4E7A"/>
    <w:rsid w:val="003F7E14"/>
    <w:rsid w:val="00400A92"/>
    <w:rsid w:val="00402028"/>
    <w:rsid w:val="00403693"/>
    <w:rsid w:val="00405705"/>
    <w:rsid w:val="004101AF"/>
    <w:rsid w:val="00414A00"/>
    <w:rsid w:val="00420E96"/>
    <w:rsid w:val="004245CA"/>
    <w:rsid w:val="00425CDB"/>
    <w:rsid w:val="00426373"/>
    <w:rsid w:val="00430890"/>
    <w:rsid w:val="004352C3"/>
    <w:rsid w:val="004355E7"/>
    <w:rsid w:val="00435DAC"/>
    <w:rsid w:val="00442D9B"/>
    <w:rsid w:val="00444BD8"/>
    <w:rsid w:val="004461D2"/>
    <w:rsid w:val="00447473"/>
    <w:rsid w:val="00454979"/>
    <w:rsid w:val="00454CAA"/>
    <w:rsid w:val="00454E7C"/>
    <w:rsid w:val="00457778"/>
    <w:rsid w:val="00457B95"/>
    <w:rsid w:val="00465BB0"/>
    <w:rsid w:val="00465E86"/>
    <w:rsid w:val="004667AB"/>
    <w:rsid w:val="00472525"/>
    <w:rsid w:val="00481F35"/>
    <w:rsid w:val="00484D55"/>
    <w:rsid w:val="00485D1F"/>
    <w:rsid w:val="00487178"/>
    <w:rsid w:val="0048770D"/>
    <w:rsid w:val="00490577"/>
    <w:rsid w:val="004922FD"/>
    <w:rsid w:val="004944A2"/>
    <w:rsid w:val="004A002F"/>
    <w:rsid w:val="004A0D36"/>
    <w:rsid w:val="004A379A"/>
    <w:rsid w:val="004A52D7"/>
    <w:rsid w:val="004A5A2A"/>
    <w:rsid w:val="004B13B5"/>
    <w:rsid w:val="004B2B4D"/>
    <w:rsid w:val="004B320B"/>
    <w:rsid w:val="004B3E12"/>
    <w:rsid w:val="004C2CFE"/>
    <w:rsid w:val="004C531B"/>
    <w:rsid w:val="004D002E"/>
    <w:rsid w:val="004D0168"/>
    <w:rsid w:val="004D2652"/>
    <w:rsid w:val="004D2917"/>
    <w:rsid w:val="004D295D"/>
    <w:rsid w:val="004D4450"/>
    <w:rsid w:val="004D7DF1"/>
    <w:rsid w:val="004F00DD"/>
    <w:rsid w:val="004F230A"/>
    <w:rsid w:val="004F4B21"/>
    <w:rsid w:val="004F6C61"/>
    <w:rsid w:val="00500FCB"/>
    <w:rsid w:val="00502187"/>
    <w:rsid w:val="005030E9"/>
    <w:rsid w:val="00505350"/>
    <w:rsid w:val="00505D69"/>
    <w:rsid w:val="005159D3"/>
    <w:rsid w:val="00515DC0"/>
    <w:rsid w:val="00516BA0"/>
    <w:rsid w:val="00520DF2"/>
    <w:rsid w:val="00520EA4"/>
    <w:rsid w:val="00524D1B"/>
    <w:rsid w:val="00527F42"/>
    <w:rsid w:val="0053114C"/>
    <w:rsid w:val="0053411E"/>
    <w:rsid w:val="00534263"/>
    <w:rsid w:val="00534D29"/>
    <w:rsid w:val="005359E2"/>
    <w:rsid w:val="005367BF"/>
    <w:rsid w:val="00536C7D"/>
    <w:rsid w:val="00540D29"/>
    <w:rsid w:val="00542ADF"/>
    <w:rsid w:val="00543CA3"/>
    <w:rsid w:val="00545361"/>
    <w:rsid w:val="005472C5"/>
    <w:rsid w:val="0055359C"/>
    <w:rsid w:val="005540F8"/>
    <w:rsid w:val="005555EF"/>
    <w:rsid w:val="00556330"/>
    <w:rsid w:val="0056134E"/>
    <w:rsid w:val="00561B5C"/>
    <w:rsid w:val="00563F6E"/>
    <w:rsid w:val="00567C07"/>
    <w:rsid w:val="0057281F"/>
    <w:rsid w:val="00572CA1"/>
    <w:rsid w:val="00574C0D"/>
    <w:rsid w:val="005755B0"/>
    <w:rsid w:val="00575680"/>
    <w:rsid w:val="00576616"/>
    <w:rsid w:val="0057690B"/>
    <w:rsid w:val="00577680"/>
    <w:rsid w:val="00577E09"/>
    <w:rsid w:val="005834D3"/>
    <w:rsid w:val="00590D23"/>
    <w:rsid w:val="00594105"/>
    <w:rsid w:val="00597051"/>
    <w:rsid w:val="0059716C"/>
    <w:rsid w:val="005A61B2"/>
    <w:rsid w:val="005B62A3"/>
    <w:rsid w:val="005B6F20"/>
    <w:rsid w:val="005C0938"/>
    <w:rsid w:val="005C4F89"/>
    <w:rsid w:val="005C713C"/>
    <w:rsid w:val="005C737D"/>
    <w:rsid w:val="005D18A3"/>
    <w:rsid w:val="005D2C96"/>
    <w:rsid w:val="005E0FE6"/>
    <w:rsid w:val="005E198B"/>
    <w:rsid w:val="005F52A6"/>
    <w:rsid w:val="00600D55"/>
    <w:rsid w:val="00602B4C"/>
    <w:rsid w:val="00604955"/>
    <w:rsid w:val="00604E77"/>
    <w:rsid w:val="00606D1F"/>
    <w:rsid w:val="006107FB"/>
    <w:rsid w:val="00610A7F"/>
    <w:rsid w:val="0061134E"/>
    <w:rsid w:val="00614AA6"/>
    <w:rsid w:val="006155D5"/>
    <w:rsid w:val="00616EFC"/>
    <w:rsid w:val="00617197"/>
    <w:rsid w:val="00617C2F"/>
    <w:rsid w:val="006220A2"/>
    <w:rsid w:val="006222B9"/>
    <w:rsid w:val="00622D91"/>
    <w:rsid w:val="00623C16"/>
    <w:rsid w:val="00624788"/>
    <w:rsid w:val="00624DAC"/>
    <w:rsid w:val="0062536C"/>
    <w:rsid w:val="00635837"/>
    <w:rsid w:val="00641583"/>
    <w:rsid w:val="00641B8C"/>
    <w:rsid w:val="00641E8C"/>
    <w:rsid w:val="00643436"/>
    <w:rsid w:val="006469BF"/>
    <w:rsid w:val="00646B18"/>
    <w:rsid w:val="00647E9C"/>
    <w:rsid w:val="00650F53"/>
    <w:rsid w:val="00651884"/>
    <w:rsid w:val="00655621"/>
    <w:rsid w:val="00661A09"/>
    <w:rsid w:val="00666D1E"/>
    <w:rsid w:val="00672286"/>
    <w:rsid w:val="00674CD9"/>
    <w:rsid w:val="0067613B"/>
    <w:rsid w:val="00676A46"/>
    <w:rsid w:val="00677488"/>
    <w:rsid w:val="00677C37"/>
    <w:rsid w:val="006819EE"/>
    <w:rsid w:val="00682043"/>
    <w:rsid w:val="006859B4"/>
    <w:rsid w:val="00694080"/>
    <w:rsid w:val="00694F6E"/>
    <w:rsid w:val="00695D87"/>
    <w:rsid w:val="00695DC0"/>
    <w:rsid w:val="00697454"/>
    <w:rsid w:val="006A1ACE"/>
    <w:rsid w:val="006A2543"/>
    <w:rsid w:val="006A70B1"/>
    <w:rsid w:val="006A733A"/>
    <w:rsid w:val="006B1957"/>
    <w:rsid w:val="006B4582"/>
    <w:rsid w:val="006B66F4"/>
    <w:rsid w:val="006B672A"/>
    <w:rsid w:val="006B7099"/>
    <w:rsid w:val="006B7921"/>
    <w:rsid w:val="006C27F8"/>
    <w:rsid w:val="006C537E"/>
    <w:rsid w:val="006C586C"/>
    <w:rsid w:val="006C7195"/>
    <w:rsid w:val="006D1079"/>
    <w:rsid w:val="006D2D6F"/>
    <w:rsid w:val="006D52EC"/>
    <w:rsid w:val="006D546D"/>
    <w:rsid w:val="006D5677"/>
    <w:rsid w:val="006D5B58"/>
    <w:rsid w:val="006D6310"/>
    <w:rsid w:val="006E0820"/>
    <w:rsid w:val="006E370D"/>
    <w:rsid w:val="006E3C5E"/>
    <w:rsid w:val="006E7A8D"/>
    <w:rsid w:val="006F18A0"/>
    <w:rsid w:val="006F1DD3"/>
    <w:rsid w:val="006F546F"/>
    <w:rsid w:val="006F6872"/>
    <w:rsid w:val="006F69D3"/>
    <w:rsid w:val="00700E88"/>
    <w:rsid w:val="007028AA"/>
    <w:rsid w:val="00703DDB"/>
    <w:rsid w:val="007065F0"/>
    <w:rsid w:val="00710D7D"/>
    <w:rsid w:val="007120A3"/>
    <w:rsid w:val="00717654"/>
    <w:rsid w:val="00720EF6"/>
    <w:rsid w:val="0072103C"/>
    <w:rsid w:val="00721A0A"/>
    <w:rsid w:val="00723214"/>
    <w:rsid w:val="00723552"/>
    <w:rsid w:val="00726A9A"/>
    <w:rsid w:val="00731987"/>
    <w:rsid w:val="00734A48"/>
    <w:rsid w:val="00734E75"/>
    <w:rsid w:val="00736838"/>
    <w:rsid w:val="0073757E"/>
    <w:rsid w:val="00737647"/>
    <w:rsid w:val="00744535"/>
    <w:rsid w:val="007446C7"/>
    <w:rsid w:val="00745498"/>
    <w:rsid w:val="00745B3C"/>
    <w:rsid w:val="0075210D"/>
    <w:rsid w:val="0075255F"/>
    <w:rsid w:val="007526C3"/>
    <w:rsid w:val="00752A61"/>
    <w:rsid w:val="00757F19"/>
    <w:rsid w:val="00764443"/>
    <w:rsid w:val="00770D44"/>
    <w:rsid w:val="0077336C"/>
    <w:rsid w:val="0077339A"/>
    <w:rsid w:val="00774C06"/>
    <w:rsid w:val="00777FA8"/>
    <w:rsid w:val="00790A45"/>
    <w:rsid w:val="00790DA9"/>
    <w:rsid w:val="00796473"/>
    <w:rsid w:val="007966D6"/>
    <w:rsid w:val="007A5BE4"/>
    <w:rsid w:val="007A72CD"/>
    <w:rsid w:val="007B02D3"/>
    <w:rsid w:val="007B06F3"/>
    <w:rsid w:val="007B1B05"/>
    <w:rsid w:val="007B44AA"/>
    <w:rsid w:val="007B4BFF"/>
    <w:rsid w:val="007B725D"/>
    <w:rsid w:val="007B7FCB"/>
    <w:rsid w:val="007D3F57"/>
    <w:rsid w:val="007D4318"/>
    <w:rsid w:val="007D49E0"/>
    <w:rsid w:val="007D72A9"/>
    <w:rsid w:val="007D7AB0"/>
    <w:rsid w:val="007E28F9"/>
    <w:rsid w:val="007E5517"/>
    <w:rsid w:val="007F1C62"/>
    <w:rsid w:val="007F1DFC"/>
    <w:rsid w:val="007F3D6B"/>
    <w:rsid w:val="007F6C2A"/>
    <w:rsid w:val="00803F1E"/>
    <w:rsid w:val="008059BA"/>
    <w:rsid w:val="00805F7D"/>
    <w:rsid w:val="00806F3C"/>
    <w:rsid w:val="00812285"/>
    <w:rsid w:val="0081302C"/>
    <w:rsid w:val="00815320"/>
    <w:rsid w:val="00815936"/>
    <w:rsid w:val="0081725B"/>
    <w:rsid w:val="00822A98"/>
    <w:rsid w:val="00822E85"/>
    <w:rsid w:val="00823C5C"/>
    <w:rsid w:val="008250AC"/>
    <w:rsid w:val="00826E9C"/>
    <w:rsid w:val="00831BD5"/>
    <w:rsid w:val="008338D8"/>
    <w:rsid w:val="00834392"/>
    <w:rsid w:val="008348C5"/>
    <w:rsid w:val="008352D2"/>
    <w:rsid w:val="00835A9D"/>
    <w:rsid w:val="0084021A"/>
    <w:rsid w:val="00841B42"/>
    <w:rsid w:val="00843529"/>
    <w:rsid w:val="00843767"/>
    <w:rsid w:val="008453E7"/>
    <w:rsid w:val="00850E04"/>
    <w:rsid w:val="008516E6"/>
    <w:rsid w:val="00852F7A"/>
    <w:rsid w:val="00853F0E"/>
    <w:rsid w:val="008540C2"/>
    <w:rsid w:val="008551B2"/>
    <w:rsid w:val="008563E1"/>
    <w:rsid w:val="00861601"/>
    <w:rsid w:val="00864527"/>
    <w:rsid w:val="00865258"/>
    <w:rsid w:val="008668A7"/>
    <w:rsid w:val="008669CC"/>
    <w:rsid w:val="00866D85"/>
    <w:rsid w:val="00871BD2"/>
    <w:rsid w:val="00871D75"/>
    <w:rsid w:val="00874C91"/>
    <w:rsid w:val="008762C5"/>
    <w:rsid w:val="008777E5"/>
    <w:rsid w:val="00881A89"/>
    <w:rsid w:val="00882F08"/>
    <w:rsid w:val="00886C25"/>
    <w:rsid w:val="00887C61"/>
    <w:rsid w:val="00891415"/>
    <w:rsid w:val="00891671"/>
    <w:rsid w:val="008923F3"/>
    <w:rsid w:val="008939A4"/>
    <w:rsid w:val="00894C0C"/>
    <w:rsid w:val="00897AD8"/>
    <w:rsid w:val="008A05D5"/>
    <w:rsid w:val="008A5602"/>
    <w:rsid w:val="008A6110"/>
    <w:rsid w:val="008A68DA"/>
    <w:rsid w:val="008A7CBF"/>
    <w:rsid w:val="008B3DE1"/>
    <w:rsid w:val="008B5433"/>
    <w:rsid w:val="008C3ED1"/>
    <w:rsid w:val="008C7E40"/>
    <w:rsid w:val="008D3CF1"/>
    <w:rsid w:val="008D4EB2"/>
    <w:rsid w:val="008D5510"/>
    <w:rsid w:val="008D6788"/>
    <w:rsid w:val="008D77B8"/>
    <w:rsid w:val="008E1435"/>
    <w:rsid w:val="008E382B"/>
    <w:rsid w:val="008E4E73"/>
    <w:rsid w:val="008E5739"/>
    <w:rsid w:val="008E5E29"/>
    <w:rsid w:val="008E7B56"/>
    <w:rsid w:val="008F2CA7"/>
    <w:rsid w:val="009014AE"/>
    <w:rsid w:val="00904491"/>
    <w:rsid w:val="009063FE"/>
    <w:rsid w:val="00911440"/>
    <w:rsid w:val="00912035"/>
    <w:rsid w:val="0091336E"/>
    <w:rsid w:val="00913466"/>
    <w:rsid w:val="009134D5"/>
    <w:rsid w:val="00914854"/>
    <w:rsid w:val="009148CD"/>
    <w:rsid w:val="00914BB3"/>
    <w:rsid w:val="00921F7D"/>
    <w:rsid w:val="00922172"/>
    <w:rsid w:val="009238DD"/>
    <w:rsid w:val="00930FFD"/>
    <w:rsid w:val="009310F6"/>
    <w:rsid w:val="00932147"/>
    <w:rsid w:val="009341E8"/>
    <w:rsid w:val="009359ED"/>
    <w:rsid w:val="009367ED"/>
    <w:rsid w:val="009373B5"/>
    <w:rsid w:val="00941A56"/>
    <w:rsid w:val="009425BA"/>
    <w:rsid w:val="0094291B"/>
    <w:rsid w:val="009473E8"/>
    <w:rsid w:val="00963081"/>
    <w:rsid w:val="0096330D"/>
    <w:rsid w:val="00963592"/>
    <w:rsid w:val="009672EF"/>
    <w:rsid w:val="00967B87"/>
    <w:rsid w:val="00972FDD"/>
    <w:rsid w:val="00973EC5"/>
    <w:rsid w:val="009762B1"/>
    <w:rsid w:val="00980359"/>
    <w:rsid w:val="00981D20"/>
    <w:rsid w:val="009873C2"/>
    <w:rsid w:val="009879AD"/>
    <w:rsid w:val="0099175D"/>
    <w:rsid w:val="00991E19"/>
    <w:rsid w:val="00993F7B"/>
    <w:rsid w:val="00997495"/>
    <w:rsid w:val="009A1278"/>
    <w:rsid w:val="009A65DD"/>
    <w:rsid w:val="009B3ADE"/>
    <w:rsid w:val="009B3DEF"/>
    <w:rsid w:val="009B48FC"/>
    <w:rsid w:val="009C0574"/>
    <w:rsid w:val="009C1618"/>
    <w:rsid w:val="009C2A42"/>
    <w:rsid w:val="009C2E3B"/>
    <w:rsid w:val="009C43AD"/>
    <w:rsid w:val="009C567B"/>
    <w:rsid w:val="009C5A89"/>
    <w:rsid w:val="009C7360"/>
    <w:rsid w:val="009D0B8E"/>
    <w:rsid w:val="009D41E9"/>
    <w:rsid w:val="009D7CED"/>
    <w:rsid w:val="009E0774"/>
    <w:rsid w:val="009E0BBD"/>
    <w:rsid w:val="009E2BD0"/>
    <w:rsid w:val="009E3393"/>
    <w:rsid w:val="009E479D"/>
    <w:rsid w:val="009E49BC"/>
    <w:rsid w:val="009F0E42"/>
    <w:rsid w:val="009F2B2B"/>
    <w:rsid w:val="00A008BA"/>
    <w:rsid w:val="00A01DD3"/>
    <w:rsid w:val="00A05C0B"/>
    <w:rsid w:val="00A05D91"/>
    <w:rsid w:val="00A067E4"/>
    <w:rsid w:val="00A104C6"/>
    <w:rsid w:val="00A10548"/>
    <w:rsid w:val="00A11CB6"/>
    <w:rsid w:val="00A165EE"/>
    <w:rsid w:val="00A177A4"/>
    <w:rsid w:val="00A21A67"/>
    <w:rsid w:val="00A21FD0"/>
    <w:rsid w:val="00A33863"/>
    <w:rsid w:val="00A3608B"/>
    <w:rsid w:val="00A37F5F"/>
    <w:rsid w:val="00A4481F"/>
    <w:rsid w:val="00A46BA8"/>
    <w:rsid w:val="00A51C84"/>
    <w:rsid w:val="00A60787"/>
    <w:rsid w:val="00A61A44"/>
    <w:rsid w:val="00A622B3"/>
    <w:rsid w:val="00A623CD"/>
    <w:rsid w:val="00A649AF"/>
    <w:rsid w:val="00A658BE"/>
    <w:rsid w:val="00A6739A"/>
    <w:rsid w:val="00A708B3"/>
    <w:rsid w:val="00A73089"/>
    <w:rsid w:val="00A80156"/>
    <w:rsid w:val="00A81F27"/>
    <w:rsid w:val="00A9244E"/>
    <w:rsid w:val="00A93455"/>
    <w:rsid w:val="00A9363A"/>
    <w:rsid w:val="00A94E74"/>
    <w:rsid w:val="00AA0C54"/>
    <w:rsid w:val="00AA1985"/>
    <w:rsid w:val="00AA20AD"/>
    <w:rsid w:val="00AA25E7"/>
    <w:rsid w:val="00AA2994"/>
    <w:rsid w:val="00AA3051"/>
    <w:rsid w:val="00AA35B6"/>
    <w:rsid w:val="00AA37A8"/>
    <w:rsid w:val="00AA58B4"/>
    <w:rsid w:val="00AA5CCD"/>
    <w:rsid w:val="00AB032D"/>
    <w:rsid w:val="00AB27ED"/>
    <w:rsid w:val="00AB613E"/>
    <w:rsid w:val="00AC0006"/>
    <w:rsid w:val="00AC00E0"/>
    <w:rsid w:val="00AC0240"/>
    <w:rsid w:val="00AC2A26"/>
    <w:rsid w:val="00AC3230"/>
    <w:rsid w:val="00AC3BB6"/>
    <w:rsid w:val="00AC748C"/>
    <w:rsid w:val="00AD2533"/>
    <w:rsid w:val="00AE4499"/>
    <w:rsid w:val="00AE6BCA"/>
    <w:rsid w:val="00AF41C0"/>
    <w:rsid w:val="00AF602F"/>
    <w:rsid w:val="00AF7C5A"/>
    <w:rsid w:val="00B0088E"/>
    <w:rsid w:val="00B02F60"/>
    <w:rsid w:val="00B06522"/>
    <w:rsid w:val="00B06F5A"/>
    <w:rsid w:val="00B1151A"/>
    <w:rsid w:val="00B123A2"/>
    <w:rsid w:val="00B12D13"/>
    <w:rsid w:val="00B14702"/>
    <w:rsid w:val="00B15736"/>
    <w:rsid w:val="00B2390D"/>
    <w:rsid w:val="00B250A3"/>
    <w:rsid w:val="00B2741F"/>
    <w:rsid w:val="00B27DD4"/>
    <w:rsid w:val="00B30654"/>
    <w:rsid w:val="00B31C86"/>
    <w:rsid w:val="00B321D2"/>
    <w:rsid w:val="00B35173"/>
    <w:rsid w:val="00B446E2"/>
    <w:rsid w:val="00B457DE"/>
    <w:rsid w:val="00B46D93"/>
    <w:rsid w:val="00B47432"/>
    <w:rsid w:val="00B47491"/>
    <w:rsid w:val="00B514D9"/>
    <w:rsid w:val="00B5308F"/>
    <w:rsid w:val="00B715B5"/>
    <w:rsid w:val="00B7166B"/>
    <w:rsid w:val="00B74606"/>
    <w:rsid w:val="00B83288"/>
    <w:rsid w:val="00B86EE5"/>
    <w:rsid w:val="00B8764F"/>
    <w:rsid w:val="00B90972"/>
    <w:rsid w:val="00B952F0"/>
    <w:rsid w:val="00B955B5"/>
    <w:rsid w:val="00BA2E0C"/>
    <w:rsid w:val="00BA5914"/>
    <w:rsid w:val="00BA7D73"/>
    <w:rsid w:val="00BB0F24"/>
    <w:rsid w:val="00BB2B06"/>
    <w:rsid w:val="00BC0E96"/>
    <w:rsid w:val="00BC11B7"/>
    <w:rsid w:val="00BC37E5"/>
    <w:rsid w:val="00BC5225"/>
    <w:rsid w:val="00BC6FF1"/>
    <w:rsid w:val="00BD0287"/>
    <w:rsid w:val="00BD198F"/>
    <w:rsid w:val="00BD1D7E"/>
    <w:rsid w:val="00BD2FD8"/>
    <w:rsid w:val="00BD3239"/>
    <w:rsid w:val="00BD4940"/>
    <w:rsid w:val="00BD68AA"/>
    <w:rsid w:val="00BD6E19"/>
    <w:rsid w:val="00BD7C3F"/>
    <w:rsid w:val="00BE4A75"/>
    <w:rsid w:val="00BE4C50"/>
    <w:rsid w:val="00BE6BF7"/>
    <w:rsid w:val="00BE73F9"/>
    <w:rsid w:val="00BF0633"/>
    <w:rsid w:val="00BF256D"/>
    <w:rsid w:val="00BF468B"/>
    <w:rsid w:val="00BF6CEF"/>
    <w:rsid w:val="00BF7293"/>
    <w:rsid w:val="00C012A6"/>
    <w:rsid w:val="00C03B2A"/>
    <w:rsid w:val="00C05090"/>
    <w:rsid w:val="00C05329"/>
    <w:rsid w:val="00C07BFE"/>
    <w:rsid w:val="00C1520E"/>
    <w:rsid w:val="00C169B9"/>
    <w:rsid w:val="00C17E27"/>
    <w:rsid w:val="00C22941"/>
    <w:rsid w:val="00C243F7"/>
    <w:rsid w:val="00C26454"/>
    <w:rsid w:val="00C30275"/>
    <w:rsid w:val="00C32842"/>
    <w:rsid w:val="00C3591C"/>
    <w:rsid w:val="00C359C9"/>
    <w:rsid w:val="00C42857"/>
    <w:rsid w:val="00C45270"/>
    <w:rsid w:val="00C4614C"/>
    <w:rsid w:val="00C479BB"/>
    <w:rsid w:val="00C5227C"/>
    <w:rsid w:val="00C52D03"/>
    <w:rsid w:val="00C53A7C"/>
    <w:rsid w:val="00C544F6"/>
    <w:rsid w:val="00C54BF5"/>
    <w:rsid w:val="00C60616"/>
    <w:rsid w:val="00C61110"/>
    <w:rsid w:val="00C625BD"/>
    <w:rsid w:val="00C671D8"/>
    <w:rsid w:val="00C70F2B"/>
    <w:rsid w:val="00C77924"/>
    <w:rsid w:val="00C80577"/>
    <w:rsid w:val="00C83F7E"/>
    <w:rsid w:val="00C87F3A"/>
    <w:rsid w:val="00C903BE"/>
    <w:rsid w:val="00C90E1E"/>
    <w:rsid w:val="00C94887"/>
    <w:rsid w:val="00C95964"/>
    <w:rsid w:val="00C969A3"/>
    <w:rsid w:val="00C96E6F"/>
    <w:rsid w:val="00CA11A3"/>
    <w:rsid w:val="00CA19E5"/>
    <w:rsid w:val="00CA36C0"/>
    <w:rsid w:val="00CA5705"/>
    <w:rsid w:val="00CA5B52"/>
    <w:rsid w:val="00CB0382"/>
    <w:rsid w:val="00CB0B52"/>
    <w:rsid w:val="00CB0F8A"/>
    <w:rsid w:val="00CB3B42"/>
    <w:rsid w:val="00CC011A"/>
    <w:rsid w:val="00CC039C"/>
    <w:rsid w:val="00CC239C"/>
    <w:rsid w:val="00CC249D"/>
    <w:rsid w:val="00CD0985"/>
    <w:rsid w:val="00CD122E"/>
    <w:rsid w:val="00CD6A02"/>
    <w:rsid w:val="00CE1EED"/>
    <w:rsid w:val="00CF66C5"/>
    <w:rsid w:val="00D072A5"/>
    <w:rsid w:val="00D1023E"/>
    <w:rsid w:val="00D1047C"/>
    <w:rsid w:val="00D11845"/>
    <w:rsid w:val="00D1508E"/>
    <w:rsid w:val="00D16F4E"/>
    <w:rsid w:val="00D17D4D"/>
    <w:rsid w:val="00D17DF8"/>
    <w:rsid w:val="00D20B8D"/>
    <w:rsid w:val="00D21B68"/>
    <w:rsid w:val="00D23A64"/>
    <w:rsid w:val="00D271FE"/>
    <w:rsid w:val="00D2739D"/>
    <w:rsid w:val="00D27FBE"/>
    <w:rsid w:val="00D30069"/>
    <w:rsid w:val="00D3558D"/>
    <w:rsid w:val="00D3619C"/>
    <w:rsid w:val="00D363C9"/>
    <w:rsid w:val="00D41777"/>
    <w:rsid w:val="00D42A24"/>
    <w:rsid w:val="00D44C9C"/>
    <w:rsid w:val="00D44D5D"/>
    <w:rsid w:val="00D4612C"/>
    <w:rsid w:val="00D50E24"/>
    <w:rsid w:val="00D512CC"/>
    <w:rsid w:val="00D518E4"/>
    <w:rsid w:val="00D54AAC"/>
    <w:rsid w:val="00D55905"/>
    <w:rsid w:val="00D56065"/>
    <w:rsid w:val="00D56D5C"/>
    <w:rsid w:val="00D57219"/>
    <w:rsid w:val="00D61347"/>
    <w:rsid w:val="00D662D4"/>
    <w:rsid w:val="00D67B74"/>
    <w:rsid w:val="00D70766"/>
    <w:rsid w:val="00D7235B"/>
    <w:rsid w:val="00D7393E"/>
    <w:rsid w:val="00D73A07"/>
    <w:rsid w:val="00D74D6D"/>
    <w:rsid w:val="00D76031"/>
    <w:rsid w:val="00D80796"/>
    <w:rsid w:val="00D87C84"/>
    <w:rsid w:val="00D9255C"/>
    <w:rsid w:val="00D96F2D"/>
    <w:rsid w:val="00D9793A"/>
    <w:rsid w:val="00DA021F"/>
    <w:rsid w:val="00DA5A07"/>
    <w:rsid w:val="00DA702A"/>
    <w:rsid w:val="00DB0D06"/>
    <w:rsid w:val="00DB4D68"/>
    <w:rsid w:val="00DC309A"/>
    <w:rsid w:val="00DC76A7"/>
    <w:rsid w:val="00DD36DB"/>
    <w:rsid w:val="00DD3D10"/>
    <w:rsid w:val="00DD3F92"/>
    <w:rsid w:val="00DD52F3"/>
    <w:rsid w:val="00DD5EB2"/>
    <w:rsid w:val="00DE44A2"/>
    <w:rsid w:val="00DE79B7"/>
    <w:rsid w:val="00DF02C3"/>
    <w:rsid w:val="00DF3569"/>
    <w:rsid w:val="00DF7A08"/>
    <w:rsid w:val="00E00281"/>
    <w:rsid w:val="00E0566E"/>
    <w:rsid w:val="00E059FC"/>
    <w:rsid w:val="00E07367"/>
    <w:rsid w:val="00E07D1C"/>
    <w:rsid w:val="00E13BF7"/>
    <w:rsid w:val="00E13CB5"/>
    <w:rsid w:val="00E15000"/>
    <w:rsid w:val="00E1532D"/>
    <w:rsid w:val="00E21247"/>
    <w:rsid w:val="00E22823"/>
    <w:rsid w:val="00E25925"/>
    <w:rsid w:val="00E30DDB"/>
    <w:rsid w:val="00E3247D"/>
    <w:rsid w:val="00E40ED9"/>
    <w:rsid w:val="00E4607E"/>
    <w:rsid w:val="00E477DB"/>
    <w:rsid w:val="00E47A64"/>
    <w:rsid w:val="00E514B8"/>
    <w:rsid w:val="00E51CDA"/>
    <w:rsid w:val="00E526F7"/>
    <w:rsid w:val="00E5615F"/>
    <w:rsid w:val="00E56FA4"/>
    <w:rsid w:val="00E57BD4"/>
    <w:rsid w:val="00E60627"/>
    <w:rsid w:val="00E627EF"/>
    <w:rsid w:val="00E63EFC"/>
    <w:rsid w:val="00E734EE"/>
    <w:rsid w:val="00E73AA4"/>
    <w:rsid w:val="00E75735"/>
    <w:rsid w:val="00E75AF2"/>
    <w:rsid w:val="00E8254B"/>
    <w:rsid w:val="00E825CF"/>
    <w:rsid w:val="00E846C7"/>
    <w:rsid w:val="00E8609F"/>
    <w:rsid w:val="00E86878"/>
    <w:rsid w:val="00E87589"/>
    <w:rsid w:val="00E87964"/>
    <w:rsid w:val="00E87A22"/>
    <w:rsid w:val="00E91737"/>
    <w:rsid w:val="00E939C2"/>
    <w:rsid w:val="00E94BFF"/>
    <w:rsid w:val="00E9619E"/>
    <w:rsid w:val="00E96B0B"/>
    <w:rsid w:val="00E96CFA"/>
    <w:rsid w:val="00EA1A76"/>
    <w:rsid w:val="00EA4A52"/>
    <w:rsid w:val="00EA5760"/>
    <w:rsid w:val="00EB658E"/>
    <w:rsid w:val="00EC128E"/>
    <w:rsid w:val="00EC3DAB"/>
    <w:rsid w:val="00EC7244"/>
    <w:rsid w:val="00EC7DE5"/>
    <w:rsid w:val="00ED2754"/>
    <w:rsid w:val="00ED6F66"/>
    <w:rsid w:val="00EE31A6"/>
    <w:rsid w:val="00EE3300"/>
    <w:rsid w:val="00EE4650"/>
    <w:rsid w:val="00EE7601"/>
    <w:rsid w:val="00EE77D6"/>
    <w:rsid w:val="00EE7DE1"/>
    <w:rsid w:val="00EE7F73"/>
    <w:rsid w:val="00EF08C0"/>
    <w:rsid w:val="00EF0A14"/>
    <w:rsid w:val="00EF1FF7"/>
    <w:rsid w:val="00EF3C6C"/>
    <w:rsid w:val="00EF47B2"/>
    <w:rsid w:val="00EF6953"/>
    <w:rsid w:val="00EF745D"/>
    <w:rsid w:val="00F000BA"/>
    <w:rsid w:val="00F006E5"/>
    <w:rsid w:val="00F01371"/>
    <w:rsid w:val="00F0189C"/>
    <w:rsid w:val="00F02DF8"/>
    <w:rsid w:val="00F03DAF"/>
    <w:rsid w:val="00F044B5"/>
    <w:rsid w:val="00F0607A"/>
    <w:rsid w:val="00F10F18"/>
    <w:rsid w:val="00F11512"/>
    <w:rsid w:val="00F14896"/>
    <w:rsid w:val="00F229C0"/>
    <w:rsid w:val="00F231A7"/>
    <w:rsid w:val="00F2351E"/>
    <w:rsid w:val="00F24B61"/>
    <w:rsid w:val="00F25909"/>
    <w:rsid w:val="00F26BC2"/>
    <w:rsid w:val="00F2767C"/>
    <w:rsid w:val="00F32FD3"/>
    <w:rsid w:val="00F36713"/>
    <w:rsid w:val="00F37A8C"/>
    <w:rsid w:val="00F4248D"/>
    <w:rsid w:val="00F43E84"/>
    <w:rsid w:val="00F465D0"/>
    <w:rsid w:val="00F47514"/>
    <w:rsid w:val="00F5249D"/>
    <w:rsid w:val="00F528A6"/>
    <w:rsid w:val="00F55462"/>
    <w:rsid w:val="00F577C6"/>
    <w:rsid w:val="00F57DE3"/>
    <w:rsid w:val="00F60394"/>
    <w:rsid w:val="00F62018"/>
    <w:rsid w:val="00F627D2"/>
    <w:rsid w:val="00F6513A"/>
    <w:rsid w:val="00F70BAF"/>
    <w:rsid w:val="00F73C15"/>
    <w:rsid w:val="00F747E0"/>
    <w:rsid w:val="00F74F73"/>
    <w:rsid w:val="00F778E1"/>
    <w:rsid w:val="00F86CC9"/>
    <w:rsid w:val="00F9078B"/>
    <w:rsid w:val="00F90923"/>
    <w:rsid w:val="00F93D2A"/>
    <w:rsid w:val="00F95360"/>
    <w:rsid w:val="00F96E64"/>
    <w:rsid w:val="00F977BF"/>
    <w:rsid w:val="00FA05E5"/>
    <w:rsid w:val="00FA1DA1"/>
    <w:rsid w:val="00FC19F4"/>
    <w:rsid w:val="00FC5659"/>
    <w:rsid w:val="00FD01EC"/>
    <w:rsid w:val="00FD2130"/>
    <w:rsid w:val="00FD2F8D"/>
    <w:rsid w:val="00FD38C4"/>
    <w:rsid w:val="00FD5B32"/>
    <w:rsid w:val="00FD6663"/>
    <w:rsid w:val="00FE14FD"/>
    <w:rsid w:val="00FE1E08"/>
    <w:rsid w:val="00FE34DD"/>
    <w:rsid w:val="00FE5B04"/>
    <w:rsid w:val="00FE770F"/>
    <w:rsid w:val="00FF2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2F78C"/>
  <w15:docId w15:val="{B5B4D21B-164B-409E-BBDB-E2AAF795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917"/>
  </w:style>
  <w:style w:type="paragraph" w:styleId="Ttulo1">
    <w:name w:val="heading 1"/>
    <w:basedOn w:val="Normal"/>
    <w:next w:val="Normal"/>
    <w:link w:val="Ttulo1Car"/>
    <w:uiPriority w:val="9"/>
    <w:qFormat/>
    <w:rsid w:val="000B30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0B305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0B305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D29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2917"/>
  </w:style>
  <w:style w:type="character" w:styleId="Hipervnculo">
    <w:name w:val="Hyperlink"/>
    <w:basedOn w:val="Fuentedeprrafopredeter"/>
    <w:uiPriority w:val="99"/>
    <w:unhideWhenUsed/>
    <w:rsid w:val="004D2917"/>
    <w:rPr>
      <w:color w:val="0000FF" w:themeColor="hyperlink"/>
      <w:u w:val="single"/>
    </w:rPr>
  </w:style>
  <w:style w:type="paragraph" w:styleId="Encabezado">
    <w:name w:val="header"/>
    <w:basedOn w:val="Normal"/>
    <w:link w:val="EncabezadoCar"/>
    <w:uiPriority w:val="99"/>
    <w:unhideWhenUsed/>
    <w:rsid w:val="00536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67BF"/>
  </w:style>
  <w:style w:type="paragraph" w:styleId="Textodeglobo">
    <w:name w:val="Balloon Text"/>
    <w:basedOn w:val="Normal"/>
    <w:link w:val="TextodegloboCar"/>
    <w:uiPriority w:val="99"/>
    <w:semiHidden/>
    <w:unhideWhenUsed/>
    <w:rsid w:val="006B70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7099"/>
    <w:rPr>
      <w:rFonts w:ascii="Tahoma" w:hAnsi="Tahoma" w:cs="Tahoma"/>
      <w:sz w:val="16"/>
      <w:szCs w:val="16"/>
    </w:rPr>
  </w:style>
  <w:style w:type="table" w:styleId="Tablaconcuadrcula">
    <w:name w:val="Table Grid"/>
    <w:basedOn w:val="Tablanormal"/>
    <w:uiPriority w:val="39"/>
    <w:rsid w:val="00414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72"/>
    <w:qFormat/>
    <w:rsid w:val="00CB3B42"/>
    <w:pPr>
      <w:spacing w:after="160" w:line="259" w:lineRule="auto"/>
      <w:ind w:left="720"/>
      <w:contextualSpacing/>
    </w:pPr>
  </w:style>
  <w:style w:type="character" w:customStyle="1" w:styleId="Mencinsinresolver1">
    <w:name w:val="Mención sin resolver1"/>
    <w:basedOn w:val="Fuentedeprrafopredeter"/>
    <w:uiPriority w:val="99"/>
    <w:semiHidden/>
    <w:unhideWhenUsed/>
    <w:rsid w:val="00E96CFA"/>
    <w:rPr>
      <w:color w:val="605E5C"/>
      <w:shd w:val="clear" w:color="auto" w:fill="E1DFDD"/>
    </w:rPr>
  </w:style>
  <w:style w:type="paragraph" w:customStyle="1" w:styleId="xxxxxxmsolistparagraph">
    <w:name w:val="x_x_x_x_x_x_msolistparagraph"/>
    <w:basedOn w:val="Normal"/>
    <w:rsid w:val="00914BB3"/>
    <w:pPr>
      <w:spacing w:before="100" w:beforeAutospacing="1" w:after="100" w:afterAutospacing="1" w:line="240" w:lineRule="auto"/>
    </w:pPr>
    <w:rPr>
      <w:rFonts w:ascii="Times New Roman" w:eastAsiaTheme="minorEastAsia" w:hAnsi="Times New Roman" w:cs="Times New Roman"/>
      <w:sz w:val="24"/>
      <w:szCs w:val="24"/>
      <w:lang w:val="es-US" w:eastAsia="es-ES"/>
    </w:rPr>
  </w:style>
  <w:style w:type="paragraph" w:styleId="Sinespaciado">
    <w:name w:val="No Spacing"/>
    <w:qFormat/>
    <w:rsid w:val="00E40ED9"/>
    <w:pPr>
      <w:spacing w:after="0" w:line="240" w:lineRule="auto"/>
    </w:pPr>
  </w:style>
  <w:style w:type="character" w:customStyle="1" w:styleId="PrrafodelistaCar">
    <w:name w:val="Párrafo de lista Car"/>
    <w:link w:val="Prrafodelista"/>
    <w:uiPriority w:val="34"/>
    <w:locked/>
    <w:rsid w:val="00D16F4E"/>
  </w:style>
  <w:style w:type="character" w:customStyle="1" w:styleId="TextoindependienteCar">
    <w:name w:val="Texto independiente Car"/>
    <w:basedOn w:val="Fuentedeprrafopredeter"/>
    <w:link w:val="Textoindependiente"/>
    <w:uiPriority w:val="99"/>
    <w:qFormat/>
    <w:rsid w:val="004922FD"/>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rsid w:val="004922F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1">
    <w:name w:val="Texto independiente Car1"/>
    <w:basedOn w:val="Fuentedeprrafopredeter"/>
    <w:uiPriority w:val="99"/>
    <w:semiHidden/>
    <w:rsid w:val="004922FD"/>
  </w:style>
  <w:style w:type="paragraph" w:styleId="Descripcin">
    <w:name w:val="caption"/>
    <w:basedOn w:val="Normal"/>
    <w:qFormat/>
    <w:rsid w:val="004922FD"/>
    <w:pPr>
      <w:suppressLineNumbers/>
      <w:spacing w:before="120" w:after="120"/>
    </w:pPr>
    <w:rPr>
      <w:rFonts w:ascii="Calibri" w:eastAsiaTheme="minorEastAsia" w:hAnsi="Calibri" w:cs="Lohit Devanagari"/>
      <w:i/>
      <w:iCs/>
      <w:sz w:val="24"/>
      <w:szCs w:val="24"/>
      <w:lang w:eastAsia="es-CO"/>
    </w:rPr>
  </w:style>
  <w:style w:type="table" w:customStyle="1" w:styleId="Tablaconcuadrcula1">
    <w:name w:val="Tabla con cuadrícula1"/>
    <w:basedOn w:val="Tablanormal"/>
    <w:next w:val="Tablaconcuadrcula"/>
    <w:uiPriority w:val="59"/>
    <w:rsid w:val="009373B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5">
    <w:name w:val="Grid Table 5 Dark Accent 5"/>
    <w:basedOn w:val="Tablanormal"/>
    <w:uiPriority w:val="50"/>
    <w:rsid w:val="00AA5C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4">
    <w:name w:val="Grid Table 5 Dark Accent 4"/>
    <w:basedOn w:val="Tablanormal"/>
    <w:uiPriority w:val="50"/>
    <w:rsid w:val="00AA5C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customStyle="1" w:styleId="04xlpa">
    <w:name w:val="_04xlpa"/>
    <w:basedOn w:val="Normal"/>
    <w:rsid w:val="0081725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1ppyq">
    <w:name w:val="s1ppyq"/>
    <w:basedOn w:val="Fuentedeprrafopredeter"/>
    <w:rsid w:val="0081725B"/>
  </w:style>
  <w:style w:type="table" w:styleId="Tabladelista4-nfasis5">
    <w:name w:val="List Table 4 Accent 5"/>
    <w:basedOn w:val="Tablanormal"/>
    <w:uiPriority w:val="49"/>
    <w:rsid w:val="009F0E4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3-nfasis3">
    <w:name w:val="List Table 3 Accent 3"/>
    <w:basedOn w:val="Tablanormal"/>
    <w:uiPriority w:val="48"/>
    <w:rsid w:val="009F0E42"/>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4-nfasis6">
    <w:name w:val="List Table 4 Accent 6"/>
    <w:basedOn w:val="Tablanormal"/>
    <w:uiPriority w:val="49"/>
    <w:rsid w:val="009F0E4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Default">
    <w:name w:val="Default"/>
    <w:rsid w:val="00AC3230"/>
    <w:pPr>
      <w:autoSpaceDE w:val="0"/>
      <w:autoSpaceDN w:val="0"/>
      <w:adjustRightInd w:val="0"/>
      <w:spacing w:after="0" w:line="240" w:lineRule="auto"/>
    </w:pPr>
    <w:rPr>
      <w:rFonts w:ascii="Arial" w:hAnsi="Arial" w:cs="Arial"/>
      <w:color w:val="000000"/>
      <w:sz w:val="24"/>
      <w:szCs w:val="24"/>
      <w:lang w:val="es-ES"/>
    </w:rPr>
  </w:style>
  <w:style w:type="character" w:customStyle="1" w:styleId="Ttulo1Car">
    <w:name w:val="Título 1 Car"/>
    <w:basedOn w:val="Fuentedeprrafopredeter"/>
    <w:link w:val="Ttulo1"/>
    <w:uiPriority w:val="9"/>
    <w:rsid w:val="000B305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0B3059"/>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0B3059"/>
    <w:rPr>
      <w:rFonts w:asciiTheme="majorHAnsi" w:eastAsiaTheme="majorEastAsia" w:hAnsiTheme="majorHAnsi" w:cstheme="majorBidi"/>
      <w:color w:val="243F60" w:themeColor="accent1" w:themeShade="7F"/>
      <w:sz w:val="24"/>
      <w:szCs w:val="24"/>
    </w:rPr>
  </w:style>
  <w:style w:type="paragraph" w:styleId="Encabezadodemensaje">
    <w:name w:val="Message Header"/>
    <w:basedOn w:val="Normal"/>
    <w:link w:val="EncabezadodemensajeCar"/>
    <w:uiPriority w:val="99"/>
    <w:unhideWhenUsed/>
    <w:rsid w:val="000B305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0B3059"/>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0B3059"/>
    <w:pPr>
      <w:spacing w:after="0" w:line="240" w:lineRule="auto"/>
      <w:ind w:left="4252"/>
    </w:pPr>
  </w:style>
  <w:style w:type="character" w:customStyle="1" w:styleId="CierreCar">
    <w:name w:val="Cierre Car"/>
    <w:basedOn w:val="Fuentedeprrafopredeter"/>
    <w:link w:val="Cierre"/>
    <w:uiPriority w:val="99"/>
    <w:rsid w:val="000B3059"/>
  </w:style>
  <w:style w:type="paragraph" w:customStyle="1" w:styleId="ListaCC">
    <w:name w:val="Lista CC."/>
    <w:basedOn w:val="Normal"/>
    <w:rsid w:val="000B3059"/>
  </w:style>
  <w:style w:type="paragraph" w:styleId="Firma">
    <w:name w:val="Signature"/>
    <w:basedOn w:val="Normal"/>
    <w:link w:val="FirmaCar"/>
    <w:uiPriority w:val="99"/>
    <w:unhideWhenUsed/>
    <w:rsid w:val="000B3059"/>
    <w:pPr>
      <w:spacing w:after="0" w:line="240" w:lineRule="auto"/>
      <w:ind w:left="4252"/>
    </w:pPr>
  </w:style>
  <w:style w:type="character" w:customStyle="1" w:styleId="FirmaCar">
    <w:name w:val="Firma Car"/>
    <w:basedOn w:val="Fuentedeprrafopredeter"/>
    <w:link w:val="Firma"/>
    <w:uiPriority w:val="99"/>
    <w:rsid w:val="000B3059"/>
  </w:style>
  <w:style w:type="table" w:customStyle="1" w:styleId="TableNormal">
    <w:name w:val="Table Normal"/>
    <w:uiPriority w:val="2"/>
    <w:semiHidden/>
    <w:unhideWhenUsed/>
    <w:qFormat/>
    <w:rsid w:val="00DF7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7A08"/>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unhideWhenUsed/>
    <w:rsid w:val="009873C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7690">
      <w:bodyDiv w:val="1"/>
      <w:marLeft w:val="0"/>
      <w:marRight w:val="0"/>
      <w:marTop w:val="0"/>
      <w:marBottom w:val="0"/>
      <w:divBdr>
        <w:top w:val="none" w:sz="0" w:space="0" w:color="auto"/>
        <w:left w:val="none" w:sz="0" w:space="0" w:color="auto"/>
        <w:bottom w:val="none" w:sz="0" w:space="0" w:color="auto"/>
        <w:right w:val="none" w:sz="0" w:space="0" w:color="auto"/>
      </w:divBdr>
    </w:div>
    <w:div w:id="93788520">
      <w:bodyDiv w:val="1"/>
      <w:marLeft w:val="0"/>
      <w:marRight w:val="0"/>
      <w:marTop w:val="0"/>
      <w:marBottom w:val="0"/>
      <w:divBdr>
        <w:top w:val="none" w:sz="0" w:space="0" w:color="auto"/>
        <w:left w:val="none" w:sz="0" w:space="0" w:color="auto"/>
        <w:bottom w:val="none" w:sz="0" w:space="0" w:color="auto"/>
        <w:right w:val="none" w:sz="0" w:space="0" w:color="auto"/>
      </w:divBdr>
    </w:div>
    <w:div w:id="116216424">
      <w:bodyDiv w:val="1"/>
      <w:marLeft w:val="0"/>
      <w:marRight w:val="0"/>
      <w:marTop w:val="0"/>
      <w:marBottom w:val="0"/>
      <w:divBdr>
        <w:top w:val="none" w:sz="0" w:space="0" w:color="auto"/>
        <w:left w:val="none" w:sz="0" w:space="0" w:color="auto"/>
        <w:bottom w:val="none" w:sz="0" w:space="0" w:color="auto"/>
        <w:right w:val="none" w:sz="0" w:space="0" w:color="auto"/>
      </w:divBdr>
    </w:div>
    <w:div w:id="146671441">
      <w:bodyDiv w:val="1"/>
      <w:marLeft w:val="0"/>
      <w:marRight w:val="0"/>
      <w:marTop w:val="0"/>
      <w:marBottom w:val="0"/>
      <w:divBdr>
        <w:top w:val="none" w:sz="0" w:space="0" w:color="auto"/>
        <w:left w:val="none" w:sz="0" w:space="0" w:color="auto"/>
        <w:bottom w:val="none" w:sz="0" w:space="0" w:color="auto"/>
        <w:right w:val="none" w:sz="0" w:space="0" w:color="auto"/>
      </w:divBdr>
    </w:div>
    <w:div w:id="158931105">
      <w:bodyDiv w:val="1"/>
      <w:marLeft w:val="0"/>
      <w:marRight w:val="0"/>
      <w:marTop w:val="0"/>
      <w:marBottom w:val="0"/>
      <w:divBdr>
        <w:top w:val="none" w:sz="0" w:space="0" w:color="auto"/>
        <w:left w:val="none" w:sz="0" w:space="0" w:color="auto"/>
        <w:bottom w:val="none" w:sz="0" w:space="0" w:color="auto"/>
        <w:right w:val="none" w:sz="0" w:space="0" w:color="auto"/>
      </w:divBdr>
    </w:div>
    <w:div w:id="255676736">
      <w:bodyDiv w:val="1"/>
      <w:marLeft w:val="0"/>
      <w:marRight w:val="0"/>
      <w:marTop w:val="0"/>
      <w:marBottom w:val="0"/>
      <w:divBdr>
        <w:top w:val="none" w:sz="0" w:space="0" w:color="auto"/>
        <w:left w:val="none" w:sz="0" w:space="0" w:color="auto"/>
        <w:bottom w:val="none" w:sz="0" w:space="0" w:color="auto"/>
        <w:right w:val="none" w:sz="0" w:space="0" w:color="auto"/>
      </w:divBdr>
    </w:div>
    <w:div w:id="276331673">
      <w:bodyDiv w:val="1"/>
      <w:marLeft w:val="0"/>
      <w:marRight w:val="0"/>
      <w:marTop w:val="0"/>
      <w:marBottom w:val="0"/>
      <w:divBdr>
        <w:top w:val="none" w:sz="0" w:space="0" w:color="auto"/>
        <w:left w:val="none" w:sz="0" w:space="0" w:color="auto"/>
        <w:bottom w:val="none" w:sz="0" w:space="0" w:color="auto"/>
        <w:right w:val="none" w:sz="0" w:space="0" w:color="auto"/>
      </w:divBdr>
    </w:div>
    <w:div w:id="348486646">
      <w:bodyDiv w:val="1"/>
      <w:marLeft w:val="0"/>
      <w:marRight w:val="0"/>
      <w:marTop w:val="0"/>
      <w:marBottom w:val="0"/>
      <w:divBdr>
        <w:top w:val="none" w:sz="0" w:space="0" w:color="auto"/>
        <w:left w:val="none" w:sz="0" w:space="0" w:color="auto"/>
        <w:bottom w:val="none" w:sz="0" w:space="0" w:color="auto"/>
        <w:right w:val="none" w:sz="0" w:space="0" w:color="auto"/>
      </w:divBdr>
    </w:div>
    <w:div w:id="378164601">
      <w:bodyDiv w:val="1"/>
      <w:marLeft w:val="0"/>
      <w:marRight w:val="0"/>
      <w:marTop w:val="0"/>
      <w:marBottom w:val="0"/>
      <w:divBdr>
        <w:top w:val="none" w:sz="0" w:space="0" w:color="auto"/>
        <w:left w:val="none" w:sz="0" w:space="0" w:color="auto"/>
        <w:bottom w:val="none" w:sz="0" w:space="0" w:color="auto"/>
        <w:right w:val="none" w:sz="0" w:space="0" w:color="auto"/>
      </w:divBdr>
    </w:div>
    <w:div w:id="413935172">
      <w:bodyDiv w:val="1"/>
      <w:marLeft w:val="0"/>
      <w:marRight w:val="0"/>
      <w:marTop w:val="0"/>
      <w:marBottom w:val="0"/>
      <w:divBdr>
        <w:top w:val="none" w:sz="0" w:space="0" w:color="auto"/>
        <w:left w:val="none" w:sz="0" w:space="0" w:color="auto"/>
        <w:bottom w:val="none" w:sz="0" w:space="0" w:color="auto"/>
        <w:right w:val="none" w:sz="0" w:space="0" w:color="auto"/>
      </w:divBdr>
    </w:div>
    <w:div w:id="686256149">
      <w:bodyDiv w:val="1"/>
      <w:marLeft w:val="0"/>
      <w:marRight w:val="0"/>
      <w:marTop w:val="0"/>
      <w:marBottom w:val="0"/>
      <w:divBdr>
        <w:top w:val="none" w:sz="0" w:space="0" w:color="auto"/>
        <w:left w:val="none" w:sz="0" w:space="0" w:color="auto"/>
        <w:bottom w:val="none" w:sz="0" w:space="0" w:color="auto"/>
        <w:right w:val="none" w:sz="0" w:space="0" w:color="auto"/>
      </w:divBdr>
    </w:div>
    <w:div w:id="728378081">
      <w:bodyDiv w:val="1"/>
      <w:marLeft w:val="0"/>
      <w:marRight w:val="0"/>
      <w:marTop w:val="0"/>
      <w:marBottom w:val="0"/>
      <w:divBdr>
        <w:top w:val="none" w:sz="0" w:space="0" w:color="auto"/>
        <w:left w:val="none" w:sz="0" w:space="0" w:color="auto"/>
        <w:bottom w:val="none" w:sz="0" w:space="0" w:color="auto"/>
        <w:right w:val="none" w:sz="0" w:space="0" w:color="auto"/>
      </w:divBdr>
    </w:div>
    <w:div w:id="779645015">
      <w:bodyDiv w:val="1"/>
      <w:marLeft w:val="0"/>
      <w:marRight w:val="0"/>
      <w:marTop w:val="0"/>
      <w:marBottom w:val="0"/>
      <w:divBdr>
        <w:top w:val="none" w:sz="0" w:space="0" w:color="auto"/>
        <w:left w:val="none" w:sz="0" w:space="0" w:color="auto"/>
        <w:bottom w:val="none" w:sz="0" w:space="0" w:color="auto"/>
        <w:right w:val="none" w:sz="0" w:space="0" w:color="auto"/>
      </w:divBdr>
    </w:div>
    <w:div w:id="789134141">
      <w:bodyDiv w:val="1"/>
      <w:marLeft w:val="0"/>
      <w:marRight w:val="0"/>
      <w:marTop w:val="0"/>
      <w:marBottom w:val="0"/>
      <w:divBdr>
        <w:top w:val="none" w:sz="0" w:space="0" w:color="auto"/>
        <w:left w:val="none" w:sz="0" w:space="0" w:color="auto"/>
        <w:bottom w:val="none" w:sz="0" w:space="0" w:color="auto"/>
        <w:right w:val="none" w:sz="0" w:space="0" w:color="auto"/>
      </w:divBdr>
      <w:divsChild>
        <w:div w:id="1759671375">
          <w:marLeft w:val="0"/>
          <w:marRight w:val="0"/>
          <w:marTop w:val="0"/>
          <w:marBottom w:val="0"/>
          <w:divBdr>
            <w:top w:val="none" w:sz="0" w:space="0" w:color="auto"/>
            <w:left w:val="none" w:sz="0" w:space="0" w:color="auto"/>
            <w:bottom w:val="none" w:sz="0" w:space="0" w:color="auto"/>
            <w:right w:val="none" w:sz="0" w:space="0" w:color="auto"/>
          </w:divBdr>
        </w:div>
        <w:div w:id="930504758">
          <w:marLeft w:val="0"/>
          <w:marRight w:val="0"/>
          <w:marTop w:val="0"/>
          <w:marBottom w:val="0"/>
          <w:divBdr>
            <w:top w:val="none" w:sz="0" w:space="0" w:color="auto"/>
            <w:left w:val="none" w:sz="0" w:space="0" w:color="auto"/>
            <w:bottom w:val="none" w:sz="0" w:space="0" w:color="auto"/>
            <w:right w:val="none" w:sz="0" w:space="0" w:color="auto"/>
          </w:divBdr>
        </w:div>
        <w:div w:id="261954961">
          <w:marLeft w:val="0"/>
          <w:marRight w:val="0"/>
          <w:marTop w:val="0"/>
          <w:marBottom w:val="0"/>
          <w:divBdr>
            <w:top w:val="none" w:sz="0" w:space="0" w:color="auto"/>
            <w:left w:val="none" w:sz="0" w:space="0" w:color="auto"/>
            <w:bottom w:val="none" w:sz="0" w:space="0" w:color="auto"/>
            <w:right w:val="none" w:sz="0" w:space="0" w:color="auto"/>
          </w:divBdr>
        </w:div>
        <w:div w:id="1321926913">
          <w:marLeft w:val="0"/>
          <w:marRight w:val="0"/>
          <w:marTop w:val="0"/>
          <w:marBottom w:val="0"/>
          <w:divBdr>
            <w:top w:val="none" w:sz="0" w:space="0" w:color="auto"/>
            <w:left w:val="none" w:sz="0" w:space="0" w:color="auto"/>
            <w:bottom w:val="none" w:sz="0" w:space="0" w:color="auto"/>
            <w:right w:val="none" w:sz="0" w:space="0" w:color="auto"/>
          </w:divBdr>
        </w:div>
        <w:div w:id="313218089">
          <w:marLeft w:val="0"/>
          <w:marRight w:val="0"/>
          <w:marTop w:val="0"/>
          <w:marBottom w:val="0"/>
          <w:divBdr>
            <w:top w:val="none" w:sz="0" w:space="0" w:color="auto"/>
            <w:left w:val="none" w:sz="0" w:space="0" w:color="auto"/>
            <w:bottom w:val="none" w:sz="0" w:space="0" w:color="auto"/>
            <w:right w:val="none" w:sz="0" w:space="0" w:color="auto"/>
          </w:divBdr>
        </w:div>
        <w:div w:id="1224486497">
          <w:marLeft w:val="0"/>
          <w:marRight w:val="0"/>
          <w:marTop w:val="0"/>
          <w:marBottom w:val="0"/>
          <w:divBdr>
            <w:top w:val="none" w:sz="0" w:space="0" w:color="auto"/>
            <w:left w:val="none" w:sz="0" w:space="0" w:color="auto"/>
            <w:bottom w:val="none" w:sz="0" w:space="0" w:color="auto"/>
            <w:right w:val="none" w:sz="0" w:space="0" w:color="auto"/>
          </w:divBdr>
        </w:div>
        <w:div w:id="1177883012">
          <w:marLeft w:val="0"/>
          <w:marRight w:val="0"/>
          <w:marTop w:val="0"/>
          <w:marBottom w:val="0"/>
          <w:divBdr>
            <w:top w:val="none" w:sz="0" w:space="0" w:color="auto"/>
            <w:left w:val="none" w:sz="0" w:space="0" w:color="auto"/>
            <w:bottom w:val="none" w:sz="0" w:space="0" w:color="auto"/>
            <w:right w:val="none" w:sz="0" w:space="0" w:color="auto"/>
          </w:divBdr>
        </w:div>
        <w:div w:id="50007413">
          <w:marLeft w:val="0"/>
          <w:marRight w:val="0"/>
          <w:marTop w:val="0"/>
          <w:marBottom w:val="0"/>
          <w:divBdr>
            <w:top w:val="none" w:sz="0" w:space="0" w:color="auto"/>
            <w:left w:val="none" w:sz="0" w:space="0" w:color="auto"/>
            <w:bottom w:val="none" w:sz="0" w:space="0" w:color="auto"/>
            <w:right w:val="none" w:sz="0" w:space="0" w:color="auto"/>
          </w:divBdr>
        </w:div>
        <w:div w:id="1138650089">
          <w:marLeft w:val="0"/>
          <w:marRight w:val="0"/>
          <w:marTop w:val="0"/>
          <w:marBottom w:val="0"/>
          <w:divBdr>
            <w:top w:val="none" w:sz="0" w:space="0" w:color="auto"/>
            <w:left w:val="none" w:sz="0" w:space="0" w:color="auto"/>
            <w:bottom w:val="none" w:sz="0" w:space="0" w:color="auto"/>
            <w:right w:val="none" w:sz="0" w:space="0" w:color="auto"/>
          </w:divBdr>
        </w:div>
        <w:div w:id="1592272516">
          <w:marLeft w:val="0"/>
          <w:marRight w:val="0"/>
          <w:marTop w:val="0"/>
          <w:marBottom w:val="0"/>
          <w:divBdr>
            <w:top w:val="none" w:sz="0" w:space="0" w:color="auto"/>
            <w:left w:val="none" w:sz="0" w:space="0" w:color="auto"/>
            <w:bottom w:val="none" w:sz="0" w:space="0" w:color="auto"/>
            <w:right w:val="none" w:sz="0" w:space="0" w:color="auto"/>
          </w:divBdr>
        </w:div>
        <w:div w:id="931860599">
          <w:marLeft w:val="0"/>
          <w:marRight w:val="0"/>
          <w:marTop w:val="0"/>
          <w:marBottom w:val="0"/>
          <w:divBdr>
            <w:top w:val="none" w:sz="0" w:space="0" w:color="auto"/>
            <w:left w:val="none" w:sz="0" w:space="0" w:color="auto"/>
            <w:bottom w:val="none" w:sz="0" w:space="0" w:color="auto"/>
            <w:right w:val="none" w:sz="0" w:space="0" w:color="auto"/>
          </w:divBdr>
        </w:div>
        <w:div w:id="573778939">
          <w:marLeft w:val="0"/>
          <w:marRight w:val="0"/>
          <w:marTop w:val="0"/>
          <w:marBottom w:val="0"/>
          <w:divBdr>
            <w:top w:val="none" w:sz="0" w:space="0" w:color="auto"/>
            <w:left w:val="none" w:sz="0" w:space="0" w:color="auto"/>
            <w:bottom w:val="none" w:sz="0" w:space="0" w:color="auto"/>
            <w:right w:val="none" w:sz="0" w:space="0" w:color="auto"/>
          </w:divBdr>
        </w:div>
        <w:div w:id="1495604377">
          <w:marLeft w:val="0"/>
          <w:marRight w:val="0"/>
          <w:marTop w:val="0"/>
          <w:marBottom w:val="0"/>
          <w:divBdr>
            <w:top w:val="none" w:sz="0" w:space="0" w:color="auto"/>
            <w:left w:val="none" w:sz="0" w:space="0" w:color="auto"/>
            <w:bottom w:val="none" w:sz="0" w:space="0" w:color="auto"/>
            <w:right w:val="none" w:sz="0" w:space="0" w:color="auto"/>
          </w:divBdr>
        </w:div>
        <w:div w:id="174149162">
          <w:marLeft w:val="0"/>
          <w:marRight w:val="0"/>
          <w:marTop w:val="0"/>
          <w:marBottom w:val="0"/>
          <w:divBdr>
            <w:top w:val="none" w:sz="0" w:space="0" w:color="auto"/>
            <w:left w:val="none" w:sz="0" w:space="0" w:color="auto"/>
            <w:bottom w:val="none" w:sz="0" w:space="0" w:color="auto"/>
            <w:right w:val="none" w:sz="0" w:space="0" w:color="auto"/>
          </w:divBdr>
          <w:divsChild>
            <w:div w:id="3918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961823">
      <w:bodyDiv w:val="1"/>
      <w:marLeft w:val="0"/>
      <w:marRight w:val="0"/>
      <w:marTop w:val="0"/>
      <w:marBottom w:val="0"/>
      <w:divBdr>
        <w:top w:val="none" w:sz="0" w:space="0" w:color="auto"/>
        <w:left w:val="none" w:sz="0" w:space="0" w:color="auto"/>
        <w:bottom w:val="none" w:sz="0" w:space="0" w:color="auto"/>
        <w:right w:val="none" w:sz="0" w:space="0" w:color="auto"/>
      </w:divBdr>
    </w:div>
    <w:div w:id="864296571">
      <w:bodyDiv w:val="1"/>
      <w:marLeft w:val="0"/>
      <w:marRight w:val="0"/>
      <w:marTop w:val="0"/>
      <w:marBottom w:val="0"/>
      <w:divBdr>
        <w:top w:val="none" w:sz="0" w:space="0" w:color="auto"/>
        <w:left w:val="none" w:sz="0" w:space="0" w:color="auto"/>
        <w:bottom w:val="none" w:sz="0" w:space="0" w:color="auto"/>
        <w:right w:val="none" w:sz="0" w:space="0" w:color="auto"/>
      </w:divBdr>
    </w:div>
    <w:div w:id="1036321014">
      <w:bodyDiv w:val="1"/>
      <w:marLeft w:val="0"/>
      <w:marRight w:val="0"/>
      <w:marTop w:val="0"/>
      <w:marBottom w:val="0"/>
      <w:divBdr>
        <w:top w:val="none" w:sz="0" w:space="0" w:color="auto"/>
        <w:left w:val="none" w:sz="0" w:space="0" w:color="auto"/>
        <w:bottom w:val="none" w:sz="0" w:space="0" w:color="auto"/>
        <w:right w:val="none" w:sz="0" w:space="0" w:color="auto"/>
      </w:divBdr>
    </w:div>
    <w:div w:id="1124076087">
      <w:bodyDiv w:val="1"/>
      <w:marLeft w:val="0"/>
      <w:marRight w:val="0"/>
      <w:marTop w:val="0"/>
      <w:marBottom w:val="0"/>
      <w:divBdr>
        <w:top w:val="none" w:sz="0" w:space="0" w:color="auto"/>
        <w:left w:val="none" w:sz="0" w:space="0" w:color="auto"/>
        <w:bottom w:val="none" w:sz="0" w:space="0" w:color="auto"/>
        <w:right w:val="none" w:sz="0" w:space="0" w:color="auto"/>
      </w:divBdr>
    </w:div>
    <w:div w:id="1232697415">
      <w:bodyDiv w:val="1"/>
      <w:marLeft w:val="0"/>
      <w:marRight w:val="0"/>
      <w:marTop w:val="0"/>
      <w:marBottom w:val="0"/>
      <w:divBdr>
        <w:top w:val="none" w:sz="0" w:space="0" w:color="auto"/>
        <w:left w:val="none" w:sz="0" w:space="0" w:color="auto"/>
        <w:bottom w:val="none" w:sz="0" w:space="0" w:color="auto"/>
        <w:right w:val="none" w:sz="0" w:space="0" w:color="auto"/>
      </w:divBdr>
    </w:div>
    <w:div w:id="1235315559">
      <w:bodyDiv w:val="1"/>
      <w:marLeft w:val="0"/>
      <w:marRight w:val="0"/>
      <w:marTop w:val="0"/>
      <w:marBottom w:val="0"/>
      <w:divBdr>
        <w:top w:val="none" w:sz="0" w:space="0" w:color="auto"/>
        <w:left w:val="none" w:sz="0" w:space="0" w:color="auto"/>
        <w:bottom w:val="none" w:sz="0" w:space="0" w:color="auto"/>
        <w:right w:val="none" w:sz="0" w:space="0" w:color="auto"/>
      </w:divBdr>
    </w:div>
    <w:div w:id="1249268128">
      <w:bodyDiv w:val="1"/>
      <w:marLeft w:val="0"/>
      <w:marRight w:val="0"/>
      <w:marTop w:val="0"/>
      <w:marBottom w:val="0"/>
      <w:divBdr>
        <w:top w:val="none" w:sz="0" w:space="0" w:color="auto"/>
        <w:left w:val="none" w:sz="0" w:space="0" w:color="auto"/>
        <w:bottom w:val="none" w:sz="0" w:space="0" w:color="auto"/>
        <w:right w:val="none" w:sz="0" w:space="0" w:color="auto"/>
      </w:divBdr>
    </w:div>
    <w:div w:id="1274827914">
      <w:bodyDiv w:val="1"/>
      <w:marLeft w:val="0"/>
      <w:marRight w:val="0"/>
      <w:marTop w:val="0"/>
      <w:marBottom w:val="0"/>
      <w:divBdr>
        <w:top w:val="none" w:sz="0" w:space="0" w:color="auto"/>
        <w:left w:val="none" w:sz="0" w:space="0" w:color="auto"/>
        <w:bottom w:val="none" w:sz="0" w:space="0" w:color="auto"/>
        <w:right w:val="none" w:sz="0" w:space="0" w:color="auto"/>
      </w:divBdr>
    </w:div>
    <w:div w:id="1279993889">
      <w:bodyDiv w:val="1"/>
      <w:marLeft w:val="0"/>
      <w:marRight w:val="0"/>
      <w:marTop w:val="0"/>
      <w:marBottom w:val="0"/>
      <w:divBdr>
        <w:top w:val="none" w:sz="0" w:space="0" w:color="auto"/>
        <w:left w:val="none" w:sz="0" w:space="0" w:color="auto"/>
        <w:bottom w:val="none" w:sz="0" w:space="0" w:color="auto"/>
        <w:right w:val="none" w:sz="0" w:space="0" w:color="auto"/>
      </w:divBdr>
    </w:div>
    <w:div w:id="1286888961">
      <w:bodyDiv w:val="1"/>
      <w:marLeft w:val="0"/>
      <w:marRight w:val="0"/>
      <w:marTop w:val="0"/>
      <w:marBottom w:val="0"/>
      <w:divBdr>
        <w:top w:val="none" w:sz="0" w:space="0" w:color="auto"/>
        <w:left w:val="none" w:sz="0" w:space="0" w:color="auto"/>
        <w:bottom w:val="none" w:sz="0" w:space="0" w:color="auto"/>
        <w:right w:val="none" w:sz="0" w:space="0" w:color="auto"/>
      </w:divBdr>
    </w:div>
    <w:div w:id="1337149740">
      <w:bodyDiv w:val="1"/>
      <w:marLeft w:val="0"/>
      <w:marRight w:val="0"/>
      <w:marTop w:val="0"/>
      <w:marBottom w:val="0"/>
      <w:divBdr>
        <w:top w:val="none" w:sz="0" w:space="0" w:color="auto"/>
        <w:left w:val="none" w:sz="0" w:space="0" w:color="auto"/>
        <w:bottom w:val="none" w:sz="0" w:space="0" w:color="auto"/>
        <w:right w:val="none" w:sz="0" w:space="0" w:color="auto"/>
      </w:divBdr>
    </w:div>
    <w:div w:id="1400247346">
      <w:bodyDiv w:val="1"/>
      <w:marLeft w:val="0"/>
      <w:marRight w:val="0"/>
      <w:marTop w:val="0"/>
      <w:marBottom w:val="0"/>
      <w:divBdr>
        <w:top w:val="none" w:sz="0" w:space="0" w:color="auto"/>
        <w:left w:val="none" w:sz="0" w:space="0" w:color="auto"/>
        <w:bottom w:val="none" w:sz="0" w:space="0" w:color="auto"/>
        <w:right w:val="none" w:sz="0" w:space="0" w:color="auto"/>
      </w:divBdr>
    </w:div>
    <w:div w:id="1509757541">
      <w:bodyDiv w:val="1"/>
      <w:marLeft w:val="0"/>
      <w:marRight w:val="0"/>
      <w:marTop w:val="0"/>
      <w:marBottom w:val="0"/>
      <w:divBdr>
        <w:top w:val="none" w:sz="0" w:space="0" w:color="auto"/>
        <w:left w:val="none" w:sz="0" w:space="0" w:color="auto"/>
        <w:bottom w:val="none" w:sz="0" w:space="0" w:color="auto"/>
        <w:right w:val="none" w:sz="0" w:space="0" w:color="auto"/>
      </w:divBdr>
    </w:div>
    <w:div w:id="1671371736">
      <w:bodyDiv w:val="1"/>
      <w:marLeft w:val="0"/>
      <w:marRight w:val="0"/>
      <w:marTop w:val="0"/>
      <w:marBottom w:val="0"/>
      <w:divBdr>
        <w:top w:val="none" w:sz="0" w:space="0" w:color="auto"/>
        <w:left w:val="none" w:sz="0" w:space="0" w:color="auto"/>
        <w:bottom w:val="none" w:sz="0" w:space="0" w:color="auto"/>
        <w:right w:val="none" w:sz="0" w:space="0" w:color="auto"/>
      </w:divBdr>
    </w:div>
    <w:div w:id="1731152804">
      <w:bodyDiv w:val="1"/>
      <w:marLeft w:val="0"/>
      <w:marRight w:val="0"/>
      <w:marTop w:val="0"/>
      <w:marBottom w:val="0"/>
      <w:divBdr>
        <w:top w:val="none" w:sz="0" w:space="0" w:color="auto"/>
        <w:left w:val="none" w:sz="0" w:space="0" w:color="auto"/>
        <w:bottom w:val="none" w:sz="0" w:space="0" w:color="auto"/>
        <w:right w:val="none" w:sz="0" w:space="0" w:color="auto"/>
      </w:divBdr>
    </w:div>
    <w:div w:id="1753431503">
      <w:bodyDiv w:val="1"/>
      <w:marLeft w:val="0"/>
      <w:marRight w:val="0"/>
      <w:marTop w:val="0"/>
      <w:marBottom w:val="0"/>
      <w:divBdr>
        <w:top w:val="none" w:sz="0" w:space="0" w:color="auto"/>
        <w:left w:val="none" w:sz="0" w:space="0" w:color="auto"/>
        <w:bottom w:val="none" w:sz="0" w:space="0" w:color="auto"/>
        <w:right w:val="none" w:sz="0" w:space="0" w:color="auto"/>
      </w:divBdr>
    </w:div>
    <w:div w:id="1780486749">
      <w:bodyDiv w:val="1"/>
      <w:marLeft w:val="0"/>
      <w:marRight w:val="0"/>
      <w:marTop w:val="0"/>
      <w:marBottom w:val="0"/>
      <w:divBdr>
        <w:top w:val="none" w:sz="0" w:space="0" w:color="auto"/>
        <w:left w:val="none" w:sz="0" w:space="0" w:color="auto"/>
        <w:bottom w:val="none" w:sz="0" w:space="0" w:color="auto"/>
        <w:right w:val="none" w:sz="0" w:space="0" w:color="auto"/>
      </w:divBdr>
    </w:div>
    <w:div w:id="1866092098">
      <w:bodyDiv w:val="1"/>
      <w:marLeft w:val="0"/>
      <w:marRight w:val="0"/>
      <w:marTop w:val="0"/>
      <w:marBottom w:val="0"/>
      <w:divBdr>
        <w:top w:val="none" w:sz="0" w:space="0" w:color="auto"/>
        <w:left w:val="none" w:sz="0" w:space="0" w:color="auto"/>
        <w:bottom w:val="none" w:sz="0" w:space="0" w:color="auto"/>
        <w:right w:val="none" w:sz="0" w:space="0" w:color="auto"/>
      </w:divBdr>
    </w:div>
    <w:div w:id="1868136163">
      <w:bodyDiv w:val="1"/>
      <w:marLeft w:val="0"/>
      <w:marRight w:val="0"/>
      <w:marTop w:val="0"/>
      <w:marBottom w:val="0"/>
      <w:divBdr>
        <w:top w:val="none" w:sz="0" w:space="0" w:color="auto"/>
        <w:left w:val="none" w:sz="0" w:space="0" w:color="auto"/>
        <w:bottom w:val="none" w:sz="0" w:space="0" w:color="auto"/>
        <w:right w:val="none" w:sz="0" w:space="0" w:color="auto"/>
      </w:divBdr>
    </w:div>
    <w:div w:id="1886525178">
      <w:bodyDiv w:val="1"/>
      <w:marLeft w:val="0"/>
      <w:marRight w:val="0"/>
      <w:marTop w:val="0"/>
      <w:marBottom w:val="0"/>
      <w:divBdr>
        <w:top w:val="none" w:sz="0" w:space="0" w:color="auto"/>
        <w:left w:val="none" w:sz="0" w:space="0" w:color="auto"/>
        <w:bottom w:val="none" w:sz="0" w:space="0" w:color="auto"/>
        <w:right w:val="none" w:sz="0" w:space="0" w:color="auto"/>
      </w:divBdr>
    </w:div>
    <w:div w:id="1924025599">
      <w:bodyDiv w:val="1"/>
      <w:marLeft w:val="0"/>
      <w:marRight w:val="0"/>
      <w:marTop w:val="0"/>
      <w:marBottom w:val="0"/>
      <w:divBdr>
        <w:top w:val="none" w:sz="0" w:space="0" w:color="auto"/>
        <w:left w:val="none" w:sz="0" w:space="0" w:color="auto"/>
        <w:bottom w:val="none" w:sz="0" w:space="0" w:color="auto"/>
        <w:right w:val="none" w:sz="0" w:space="0" w:color="auto"/>
      </w:divBdr>
    </w:div>
    <w:div w:id="1985742362">
      <w:bodyDiv w:val="1"/>
      <w:marLeft w:val="0"/>
      <w:marRight w:val="0"/>
      <w:marTop w:val="0"/>
      <w:marBottom w:val="0"/>
      <w:divBdr>
        <w:top w:val="none" w:sz="0" w:space="0" w:color="auto"/>
        <w:left w:val="none" w:sz="0" w:space="0" w:color="auto"/>
        <w:bottom w:val="none" w:sz="0" w:space="0" w:color="auto"/>
        <w:right w:val="none" w:sz="0" w:space="0" w:color="auto"/>
      </w:divBdr>
    </w:div>
    <w:div w:id="1993673103">
      <w:bodyDiv w:val="1"/>
      <w:marLeft w:val="0"/>
      <w:marRight w:val="0"/>
      <w:marTop w:val="0"/>
      <w:marBottom w:val="0"/>
      <w:divBdr>
        <w:top w:val="none" w:sz="0" w:space="0" w:color="auto"/>
        <w:left w:val="none" w:sz="0" w:space="0" w:color="auto"/>
        <w:bottom w:val="none" w:sz="0" w:space="0" w:color="auto"/>
        <w:right w:val="none" w:sz="0" w:space="0" w:color="auto"/>
      </w:divBdr>
    </w:div>
    <w:div w:id="2050757092">
      <w:bodyDiv w:val="1"/>
      <w:marLeft w:val="0"/>
      <w:marRight w:val="0"/>
      <w:marTop w:val="0"/>
      <w:marBottom w:val="0"/>
      <w:divBdr>
        <w:top w:val="none" w:sz="0" w:space="0" w:color="auto"/>
        <w:left w:val="none" w:sz="0" w:space="0" w:color="auto"/>
        <w:bottom w:val="none" w:sz="0" w:space="0" w:color="auto"/>
        <w:right w:val="none" w:sz="0" w:space="0" w:color="auto"/>
      </w:divBdr>
    </w:div>
    <w:div w:id="2086560900">
      <w:bodyDiv w:val="1"/>
      <w:marLeft w:val="0"/>
      <w:marRight w:val="0"/>
      <w:marTop w:val="0"/>
      <w:marBottom w:val="0"/>
      <w:divBdr>
        <w:top w:val="none" w:sz="0" w:space="0" w:color="auto"/>
        <w:left w:val="none" w:sz="0" w:space="0" w:color="auto"/>
        <w:bottom w:val="none" w:sz="0" w:space="0" w:color="auto"/>
        <w:right w:val="none" w:sz="0" w:space="0" w:color="auto"/>
      </w:divBdr>
      <w:divsChild>
        <w:div w:id="667948739">
          <w:marLeft w:val="0"/>
          <w:marRight w:val="0"/>
          <w:marTop w:val="0"/>
          <w:marBottom w:val="0"/>
          <w:divBdr>
            <w:top w:val="none" w:sz="0" w:space="0" w:color="auto"/>
            <w:left w:val="none" w:sz="0" w:space="0" w:color="auto"/>
            <w:bottom w:val="none" w:sz="0" w:space="0" w:color="auto"/>
            <w:right w:val="none" w:sz="0" w:space="0" w:color="auto"/>
          </w:divBdr>
        </w:div>
        <w:div w:id="1022973868">
          <w:marLeft w:val="0"/>
          <w:marRight w:val="0"/>
          <w:marTop w:val="0"/>
          <w:marBottom w:val="0"/>
          <w:divBdr>
            <w:top w:val="none" w:sz="0" w:space="0" w:color="auto"/>
            <w:left w:val="none" w:sz="0" w:space="0" w:color="auto"/>
            <w:bottom w:val="none" w:sz="0" w:space="0" w:color="auto"/>
            <w:right w:val="none" w:sz="0" w:space="0" w:color="auto"/>
          </w:divBdr>
        </w:div>
      </w:divsChild>
    </w:div>
    <w:div w:id="2125685485">
      <w:bodyDiv w:val="1"/>
      <w:marLeft w:val="0"/>
      <w:marRight w:val="0"/>
      <w:marTop w:val="0"/>
      <w:marBottom w:val="0"/>
      <w:divBdr>
        <w:top w:val="none" w:sz="0" w:space="0" w:color="auto"/>
        <w:left w:val="none" w:sz="0" w:space="0" w:color="auto"/>
        <w:bottom w:val="none" w:sz="0" w:space="0" w:color="auto"/>
        <w:right w:val="none" w:sz="0" w:space="0" w:color="auto"/>
      </w:divBdr>
    </w:div>
    <w:div w:id="2128575109">
      <w:bodyDiv w:val="1"/>
      <w:marLeft w:val="0"/>
      <w:marRight w:val="0"/>
      <w:marTop w:val="0"/>
      <w:marBottom w:val="0"/>
      <w:divBdr>
        <w:top w:val="none" w:sz="0" w:space="0" w:color="auto"/>
        <w:left w:val="none" w:sz="0" w:space="0" w:color="auto"/>
        <w:bottom w:val="none" w:sz="0" w:space="0" w:color="auto"/>
        <w:right w:val="none" w:sz="0" w:space="0" w:color="auto"/>
      </w:divBdr>
    </w:div>
    <w:div w:id="2143109784">
      <w:bodyDiv w:val="1"/>
      <w:marLeft w:val="0"/>
      <w:marRight w:val="0"/>
      <w:marTop w:val="0"/>
      <w:marBottom w:val="0"/>
      <w:divBdr>
        <w:top w:val="none" w:sz="0" w:space="0" w:color="auto"/>
        <w:left w:val="none" w:sz="0" w:space="0" w:color="auto"/>
        <w:bottom w:val="none" w:sz="0" w:space="0" w:color="auto"/>
        <w:right w:val="none" w:sz="0" w:space="0" w:color="auto"/>
      </w:divBdr>
    </w:div>
    <w:div w:id="214473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s>
</file>

<file path=word/_rels/footer1.xml.rels><?xml version="1.0" encoding="UTF-8" standalone="yes"?>
<Relationships xmlns="http://schemas.openxmlformats.org/package/2006/relationships"><Relationship Id="rId1" Type="http://schemas.openxmlformats.org/officeDocument/2006/relationships/image" Target="media/image35.png"/></Relationships>
</file>

<file path=word/_rels/header1.xml.rels><?xml version="1.0" encoding="UTF-8" standalone="yes"?>
<Relationships xmlns="http://schemas.openxmlformats.org/package/2006/relationships"><Relationship Id="rId2" Type="http://schemas.openxmlformats.org/officeDocument/2006/relationships/image" Target="media/image34.jpeg"/><Relationship Id="rId1" Type="http://schemas.openxmlformats.org/officeDocument/2006/relationships/image" Target="media/image33.jpe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_FILES\PRADERA\ALCALDIA\1_ALCALDIA_2016\PAPELERIA_INSTITUCIONAL\OFICIOS_CARTA_WORD_PRADERA_CRECE\PLANTILLAS\GESTION_HUMA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5DF06F-6C82-47FA-A05E-240CF21A08C3}">
  <we:reference id="6a7bd4f3-0563-43af-8c08-79110eebdff6" version="1.1.4.0" store="EXCatalog" storeType="EXCatalog"/>
  <we:alternateReferences>
    <we:reference id="WA104381155" version="1.1.4.0" store="es-C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EBF69-B061-4BA0-9527-1791EC93E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GESTION_HUMANA</Template>
  <TotalTime>105</TotalTime>
  <Pages>25</Pages>
  <Words>2229</Words>
  <Characters>12265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IMPRICOLORS TODO EN IMPRESORAS</cp:lastModifiedBy>
  <cp:revision>6</cp:revision>
  <cp:lastPrinted>2024-03-04T21:59:00Z</cp:lastPrinted>
  <dcterms:created xsi:type="dcterms:W3CDTF">2024-10-17T14:17:00Z</dcterms:created>
  <dcterms:modified xsi:type="dcterms:W3CDTF">2024-10-17T20:40:00Z</dcterms:modified>
</cp:coreProperties>
</file>