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EC7DE5" w:rsidRPr="0005294D" w14:paraId="44C2D288" w14:textId="77777777" w:rsidTr="00BD0269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9801AC2" w14:textId="79AE4A08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sz w:val="20"/>
                <w:szCs w:val="20"/>
              </w:rPr>
              <w:t>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328F5C38" w14:textId="6EC887BE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3C20EA"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0D19EB8" w14:textId="71FBDF9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0A7D43">
              <w:rPr>
                <w:rFonts w:cs="Arial"/>
                <w:b/>
                <w:sz w:val="20"/>
                <w:szCs w:val="20"/>
              </w:rPr>
              <w:t xml:space="preserve"> 1</w:t>
            </w:r>
            <w:r w:rsidR="0055563D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EC7DE5" w:rsidRPr="0005294D" w14:paraId="2E45154C" w14:textId="77777777" w:rsidTr="00BD0269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01139582" w14:textId="6571D973" w:rsidR="00EC7DE5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sz w:val="20"/>
                <w:szCs w:val="20"/>
              </w:rPr>
              <w:t>ARCHIVO</w:t>
            </w:r>
          </w:p>
          <w:p w14:paraId="675B577E" w14:textId="2AA99D2C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3638709D" w14:textId="0DB18A8F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sz w:val="20"/>
                <w:szCs w:val="20"/>
              </w:rPr>
              <w:t>TODAS</w:t>
            </w:r>
          </w:p>
        </w:tc>
      </w:tr>
      <w:tr w:rsidR="00EC7DE5" w:rsidRPr="0005294D" w14:paraId="5DEC0BF0" w14:textId="77777777" w:rsidTr="00BD0269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2B4ECB6B" w14:textId="06162EA7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3C20EA">
              <w:rPr>
                <w:rFonts w:cs="Arial"/>
                <w:b/>
                <w:sz w:val="20"/>
                <w:szCs w:val="20"/>
              </w:rPr>
              <w:t>SALTO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08DE944D" w14:textId="460EAE42" w:rsidR="00EC7DE5" w:rsidRPr="00245765" w:rsidRDefault="00EC7DE5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bCs/>
                <w:sz w:val="20"/>
                <w:szCs w:val="20"/>
              </w:rPr>
              <w:t>FOSO</w:t>
            </w:r>
          </w:p>
        </w:tc>
      </w:tr>
      <w:tr w:rsidR="00EC7DE5" w:rsidRPr="0005294D" w14:paraId="73827FDB" w14:textId="77777777" w:rsidTr="00BD0269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392D858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EC7DE5" w:rsidRPr="0005294D" w14:paraId="3893A4F0" w14:textId="77777777" w:rsidTr="00BD0269">
        <w:trPr>
          <w:trHeight w:val="315"/>
        </w:trPr>
        <w:tc>
          <w:tcPr>
            <w:tcW w:w="799" w:type="dxa"/>
            <w:shd w:val="clear" w:color="auto" w:fill="auto"/>
          </w:tcPr>
          <w:p w14:paraId="706FF73B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4D2791F8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4C5B1A5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319312C6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EC7DE5" w:rsidRPr="0005294D" w14:paraId="5DE5A84E" w14:textId="77777777" w:rsidTr="00F93284">
        <w:trPr>
          <w:trHeight w:val="1937"/>
        </w:trPr>
        <w:tc>
          <w:tcPr>
            <w:tcW w:w="799" w:type="dxa"/>
            <w:shd w:val="clear" w:color="auto" w:fill="auto"/>
          </w:tcPr>
          <w:p w14:paraId="1D66598D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11AE6E2" w14:textId="07B22D67" w:rsidR="00EC7DE5" w:rsidRPr="00746872" w:rsidRDefault="00746872" w:rsidP="00BD0269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 w:rsidR="00BD0269"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2660CB3" w14:textId="186E2F92" w:rsidR="00EC7DE5" w:rsidRPr="00790496" w:rsidRDefault="00C514EC" w:rsidP="00F93284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64CFFFE" wp14:editId="406C5F4D">
                  <wp:extent cx="1393190" cy="1856105"/>
                  <wp:effectExtent l="0" t="0" r="0" b="0"/>
                  <wp:docPr id="174458514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0022172" w14:textId="77777777" w:rsidR="00EC7DE5" w:rsidRDefault="00EC7DE5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15D31552" w14:textId="56D3731F" w:rsidR="00EC7DE5" w:rsidRPr="005C7312" w:rsidRDefault="00604E4E" w:rsidP="00BD026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EC7DE5" w:rsidRPr="0005294D" w14:paraId="23135BF2" w14:textId="77777777" w:rsidTr="0055563D">
        <w:trPr>
          <w:trHeight w:val="1667"/>
        </w:trPr>
        <w:tc>
          <w:tcPr>
            <w:tcW w:w="799" w:type="dxa"/>
            <w:shd w:val="clear" w:color="auto" w:fill="auto"/>
          </w:tcPr>
          <w:p w14:paraId="2CD3B032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806EE05" w14:textId="77777777" w:rsidR="00EC7DE5" w:rsidRDefault="00EC7DE5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</w:p>
          <w:p w14:paraId="3614682F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8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</w:p>
          <w:p w14:paraId="71B70CD6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Gimnasia:</w:t>
            </w:r>
          </w:p>
          <w:p w14:paraId="1E525518" w14:textId="29833C57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3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circ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. X 10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ejerc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>. (20”/30”)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0929377" w14:textId="5EDCA016" w:rsidR="00EC7DE5" w:rsidRPr="00110CB3" w:rsidRDefault="00542876" w:rsidP="0055563D">
            <w:pPr>
              <w:rPr>
                <w:rFonts w:cs="Arial"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50F64C46" wp14:editId="13D902EF">
                  <wp:extent cx="1435216" cy="1080000"/>
                  <wp:effectExtent l="0" t="0" r="0" b="6350"/>
                  <wp:docPr id="36" name="Imagen 36" descr="C:\Users\USUARIO\Downloads\WhatsApp Image 2024-07-14 at 9.43.27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ARIO\Downloads\WhatsApp Image 2024-07-14 at 9.43.27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2300AFB" w14:textId="77777777" w:rsidR="00EC7DE5" w:rsidRDefault="00EC7DE5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DB82AD5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143AF43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E99F330" w14:textId="4C0C09CD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D0269" w:rsidRPr="0005294D" w14:paraId="7F375E02" w14:textId="77777777" w:rsidTr="00BD0269">
        <w:trPr>
          <w:trHeight w:val="1888"/>
        </w:trPr>
        <w:tc>
          <w:tcPr>
            <w:tcW w:w="799" w:type="dxa"/>
            <w:shd w:val="clear" w:color="auto" w:fill="auto"/>
          </w:tcPr>
          <w:p w14:paraId="6BCEB924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9F49E25" w:rsidR="00BD0269" w:rsidRPr="0005294D" w:rsidRDefault="00BD0269" w:rsidP="001431F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565B75A" w14:textId="520B53EF" w:rsidR="00BD0269" w:rsidRPr="00BD0269" w:rsidRDefault="00BD0269" w:rsidP="00BD0269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8443FC1" w14:textId="3A6FDBF3" w:rsidR="00BD0269" w:rsidRPr="001431F6" w:rsidRDefault="003F3959" w:rsidP="001431F6">
            <w:pPr>
              <w:rPr>
                <w:rFonts w:cs="Arial"/>
                <w:noProof/>
                <w:sz w:val="20"/>
                <w:szCs w:val="20"/>
                <w:lang w:val="es-ES"/>
              </w:rPr>
            </w:pPr>
            <w:r w:rsidRPr="003F3959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066E2A1" wp14:editId="766BF0EE">
                  <wp:extent cx="1440000" cy="1080000"/>
                  <wp:effectExtent l="0" t="0" r="8255" b="6350"/>
                  <wp:docPr id="34" name="Imagen 34" descr="C:\Users\USUARIO\Downloads\WhatsApp Image 2024-07-14 at 9.43.25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ARIO\Downloads\WhatsApp Image 2024-07-14 at 9.43.25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AF18991" w14:textId="7883A527" w:rsidR="00BD0269" w:rsidRPr="000A68F7" w:rsidRDefault="00604E4E" w:rsidP="00BD0269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7E47CD62" w14:textId="77777777" w:rsidTr="00604E4E">
        <w:tc>
          <w:tcPr>
            <w:tcW w:w="4434" w:type="dxa"/>
            <w:shd w:val="clear" w:color="auto" w:fill="auto"/>
          </w:tcPr>
          <w:p w14:paraId="4B5D1B1B" w14:textId="708E2CBE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4DE5A716" w14:textId="4742518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6C934E6E" w14:textId="77777777" w:rsidTr="00604E4E">
        <w:tc>
          <w:tcPr>
            <w:tcW w:w="4434" w:type="dxa"/>
            <w:shd w:val="clear" w:color="auto" w:fill="auto"/>
          </w:tcPr>
          <w:p w14:paraId="239F1300" w14:textId="4F9811F0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28A8BE25" w14:textId="2D158077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F84B0A0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2078D713" w14:textId="2178057F" w:rsidR="00F93284" w:rsidRDefault="00F93284" w:rsidP="00EC7DE5">
      <w:pPr>
        <w:rPr>
          <w:sz w:val="20"/>
          <w:szCs w:val="20"/>
        </w:rPr>
      </w:pPr>
    </w:p>
    <w:p w14:paraId="0BCD27B2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514D4E74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8788F42" w14:textId="3054A73A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241CCEA4" w14:textId="300FF40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0302021" w14:textId="592EC301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9</w:t>
            </w:r>
          </w:p>
        </w:tc>
      </w:tr>
      <w:tr w:rsidR="003C20EA" w:rsidRPr="0005294D" w14:paraId="79F14522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565CB0C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0F93A394" w14:textId="2F0F22B7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2DF70E6D" w14:textId="4CBCF559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244795B8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37F62BE1" w14:textId="6BB9E714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CARRERAS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79FE1A65" w14:textId="02B05751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77DCD236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69478597" w14:textId="013BA22B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07C0566B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6D79521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24EE231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074867A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7FBDB3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BAAB7C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F5801B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E468F7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73FA94B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F28B54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11B7360A" w14:textId="77777777" w:rsidTr="00F93284">
        <w:trPr>
          <w:trHeight w:val="1795"/>
        </w:trPr>
        <w:tc>
          <w:tcPr>
            <w:tcW w:w="799" w:type="dxa"/>
            <w:shd w:val="clear" w:color="auto" w:fill="auto"/>
          </w:tcPr>
          <w:p w14:paraId="7827B7A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6BE43C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C3B4B1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9BB84D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9E533C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8FF5DA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7B9017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F7A5A12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D1F2E98" w14:textId="29E7977B" w:rsidR="000A7D43" w:rsidRPr="00790496" w:rsidRDefault="00C514EC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0B2260B" wp14:editId="504D4C13">
                  <wp:extent cx="1393190" cy="1049020"/>
                  <wp:effectExtent l="0" t="0" r="0" b="0"/>
                  <wp:docPr id="1411939786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049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04B4B25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038EA0B0" w14:textId="285F1131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752CFC26" w14:textId="77777777" w:rsidTr="00F93284">
        <w:trPr>
          <w:trHeight w:val="1834"/>
        </w:trPr>
        <w:tc>
          <w:tcPr>
            <w:tcW w:w="799" w:type="dxa"/>
            <w:shd w:val="clear" w:color="auto" w:fill="auto"/>
          </w:tcPr>
          <w:p w14:paraId="46D2602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BF975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41EAF3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833AD8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196411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1C4B9F5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C2BB45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74EF9E8D" w14:textId="77777777" w:rsidR="000A7D43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 xml:space="preserve">4 kms </w:t>
            </w:r>
          </w:p>
          <w:p w14:paraId="4B90111E" w14:textId="77777777" w:rsidR="003F3959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>6*1000</w:t>
            </w:r>
          </w:p>
          <w:p w14:paraId="13F92331" w14:textId="77777777" w:rsidR="003F3959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>R-1-1000 m</w:t>
            </w:r>
          </w:p>
          <w:p w14:paraId="0A20F1A7" w14:textId="0AF75344" w:rsidR="003F3959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 xml:space="preserve">2km </w:t>
            </w:r>
            <w:proofErr w:type="spellStart"/>
            <w:r w:rsidRPr="003F3959">
              <w:rPr>
                <w:rFonts w:ascii="Calibri" w:hAnsi="Calibri"/>
                <w:sz w:val="20"/>
                <w:szCs w:val="20"/>
              </w:rPr>
              <w:t>suaves</w:t>
            </w:r>
            <w:proofErr w:type="spellEnd"/>
          </w:p>
        </w:tc>
        <w:tc>
          <w:tcPr>
            <w:tcW w:w="2410" w:type="dxa"/>
            <w:gridSpan w:val="2"/>
            <w:shd w:val="clear" w:color="auto" w:fill="auto"/>
          </w:tcPr>
          <w:p w14:paraId="3E0B964A" w14:textId="634C8C1B" w:rsidR="000A7D43" w:rsidRPr="00110CB3" w:rsidRDefault="00542876" w:rsidP="0055563D">
            <w:pPr>
              <w:rPr>
                <w:rFonts w:cs="Arial"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8AC3649" wp14:editId="3FD14AA3">
                  <wp:extent cx="1435216" cy="1080000"/>
                  <wp:effectExtent l="0" t="0" r="0" b="6350"/>
                  <wp:docPr id="38" name="Imagen 38" descr="C:\Users\USUARIO\Downloads\WhatsApp Image 2024-07-14 at 9.43.27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ARIO\Downloads\WhatsApp Image 2024-07-14 at 9.43.27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D916AC0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A7D8DDD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6A44EE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873BA6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AC3BE8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2709C67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67FA3A7F" w14:textId="77777777" w:rsidTr="0055563D">
        <w:trPr>
          <w:trHeight w:val="1888"/>
        </w:trPr>
        <w:tc>
          <w:tcPr>
            <w:tcW w:w="799" w:type="dxa"/>
            <w:shd w:val="clear" w:color="auto" w:fill="auto"/>
          </w:tcPr>
          <w:p w14:paraId="1850517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5C51E6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D0A2C6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A56F4F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500776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DF0A14C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FAD6AB6" w14:textId="78724E34" w:rsidR="000A7D43" w:rsidRPr="009137D3" w:rsidRDefault="0054287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9729873" wp14:editId="7320EFBD">
                  <wp:extent cx="1435216" cy="1080000"/>
                  <wp:effectExtent l="0" t="0" r="0" b="6350"/>
                  <wp:docPr id="39" name="Imagen 39" descr="C:\Users\USUARIO\Downloads\WhatsApp Image 2024-07-14 at 9.43.28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ARIO\Downloads\WhatsApp Image 2024-07-14 at 9.43.28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AE395E4" w14:textId="7ECDAF75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5A2FED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6E3EBCE2" w14:textId="77777777" w:rsidTr="00604E4E">
        <w:tc>
          <w:tcPr>
            <w:tcW w:w="4434" w:type="dxa"/>
            <w:shd w:val="clear" w:color="auto" w:fill="auto"/>
          </w:tcPr>
          <w:p w14:paraId="59175CBD" w14:textId="71653CD0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704DA84E" w14:textId="0EE4D40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3CE41BE5" w14:textId="77777777" w:rsidTr="00604E4E">
        <w:tc>
          <w:tcPr>
            <w:tcW w:w="4434" w:type="dxa"/>
            <w:shd w:val="clear" w:color="auto" w:fill="auto"/>
          </w:tcPr>
          <w:p w14:paraId="77E11060" w14:textId="616E7D7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103E30D5" w14:textId="530DF7B3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160EE2BB" w14:textId="77777777" w:rsidR="000A7D43" w:rsidRDefault="000A7D43" w:rsidP="000A7D43">
      <w:pPr>
        <w:rPr>
          <w:sz w:val="20"/>
          <w:szCs w:val="20"/>
        </w:rPr>
      </w:pPr>
    </w:p>
    <w:p w14:paraId="541CDECC" w14:textId="77777777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242B5280" w14:textId="51E05E52" w:rsidR="000A7D43" w:rsidRDefault="000A7D43" w:rsidP="000A7D43">
      <w:pPr>
        <w:rPr>
          <w:sz w:val="20"/>
          <w:szCs w:val="20"/>
        </w:rPr>
      </w:pPr>
    </w:p>
    <w:p w14:paraId="278F3E8A" w14:textId="20637A84" w:rsidR="0055563D" w:rsidRDefault="0055563D" w:rsidP="000A7D43">
      <w:pPr>
        <w:rPr>
          <w:sz w:val="20"/>
          <w:szCs w:val="20"/>
        </w:rPr>
      </w:pPr>
    </w:p>
    <w:p w14:paraId="51731F8D" w14:textId="77777777" w:rsidR="00A4592B" w:rsidRDefault="00A4592B" w:rsidP="000A7D43">
      <w:pPr>
        <w:rPr>
          <w:sz w:val="20"/>
          <w:szCs w:val="20"/>
        </w:rPr>
      </w:pPr>
    </w:p>
    <w:p w14:paraId="235FCAF5" w14:textId="77777777" w:rsidR="00F93284" w:rsidRDefault="00F93284" w:rsidP="000A7D43">
      <w:pPr>
        <w:rPr>
          <w:sz w:val="20"/>
          <w:szCs w:val="20"/>
        </w:rPr>
      </w:pPr>
    </w:p>
    <w:p w14:paraId="729C2128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2CA8ECE2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6AB0EEB2" w14:textId="3C641EB4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20C2038C" w14:textId="1964555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E0EE661" w14:textId="0C19D2CC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8</w:t>
            </w:r>
          </w:p>
        </w:tc>
      </w:tr>
      <w:tr w:rsidR="003C20EA" w:rsidRPr="0005294D" w14:paraId="28910F5D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5CC48A43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42FA6FB3" w14:textId="6C23891C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1C9C05A3" w14:textId="3EBFE8B7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78C34C59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00731C2" w14:textId="3DA9575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SALIDAS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0F0CCA8D" w14:textId="16753BC6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128730E5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7754FD52" w14:textId="4E5F5B3F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7E8C5F51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676B8FA4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472673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53EF4EC6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1EADE3F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00E382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C8CA1A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A21948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454CB0C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A25933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35AF15BF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6A31A02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CDB0B5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A4F8B8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8A9BD3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2CC159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A65D17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F21D39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3FBF306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4AFE1FD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5541875" w14:textId="1D3A0991" w:rsidR="000A7D43" w:rsidRPr="00790496" w:rsidRDefault="00C514EC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94681AD" wp14:editId="4817B37B">
                  <wp:extent cx="1393190" cy="1049020"/>
                  <wp:effectExtent l="0" t="0" r="0" b="0"/>
                  <wp:docPr id="583264958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049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63B10E7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630443EF" w14:textId="78827C1A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51312153" w14:textId="77777777" w:rsidTr="0055563D">
        <w:trPr>
          <w:trHeight w:val="1568"/>
        </w:trPr>
        <w:tc>
          <w:tcPr>
            <w:tcW w:w="799" w:type="dxa"/>
            <w:shd w:val="clear" w:color="auto" w:fill="auto"/>
          </w:tcPr>
          <w:p w14:paraId="4881876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2C33625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A4F7B3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637CDB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05DCD22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0377241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CB0853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B7331B3" w14:textId="77777777" w:rsidR="000A7D43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4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 </w:t>
            </w:r>
          </w:p>
          <w:p w14:paraId="7F9D334E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Cuestas: 2* (6*100)</w:t>
            </w:r>
          </w:p>
          <w:p w14:paraId="7947BCE5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R-bajar trotando R-6 trote</w:t>
            </w:r>
          </w:p>
          <w:p w14:paraId="0E83541F" w14:textId="77B076C6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2Km suaves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03A5019" w14:textId="1F2C8A26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780F52BF" wp14:editId="63A8F5A9">
                  <wp:extent cx="1435216" cy="1080000"/>
                  <wp:effectExtent l="0" t="0" r="0" b="6350"/>
                  <wp:docPr id="41" name="Imagen 41" descr="C:\Users\USUARIO\Downloads\WhatsApp Image 2024-07-14 at 9.43.35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UARIO\Downloads\WhatsApp Image 2024-07-14 at 9.43.35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81FA34D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00C8A11C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CA3FF15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DEC690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1851E3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AE4499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2E909F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4A9C9C40" w14:textId="77777777" w:rsidTr="001431F6">
        <w:trPr>
          <w:trHeight w:val="1438"/>
        </w:trPr>
        <w:tc>
          <w:tcPr>
            <w:tcW w:w="799" w:type="dxa"/>
            <w:shd w:val="clear" w:color="auto" w:fill="auto"/>
          </w:tcPr>
          <w:p w14:paraId="19F5A47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FB3C81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F0F15A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0BEB40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0C92B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00660041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A6D87AF" w14:textId="6FB17A3A" w:rsidR="000A7D43" w:rsidRPr="009137D3" w:rsidRDefault="004C1D3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2B72EAF" wp14:editId="2B5625D1">
                  <wp:extent cx="1435216" cy="1080000"/>
                  <wp:effectExtent l="0" t="0" r="0" b="6350"/>
                  <wp:docPr id="42" name="Imagen 42" descr="C:\Users\USUARIO\Downloads\WhatsApp Image 2024-07-14 at 9.43.35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UARIO\Downloads\WhatsApp Image 2024-07-14 at 9.43.35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6FB1D36" w14:textId="49DFD580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752311D9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2DD4C6A3" w14:textId="77777777" w:rsidTr="00604E4E">
        <w:tc>
          <w:tcPr>
            <w:tcW w:w="4434" w:type="dxa"/>
            <w:shd w:val="clear" w:color="auto" w:fill="auto"/>
          </w:tcPr>
          <w:p w14:paraId="5D70A06D" w14:textId="2AB5204D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44C75355" w14:textId="2E6E43D4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76ADF852" w14:textId="77777777" w:rsidTr="00604E4E">
        <w:tc>
          <w:tcPr>
            <w:tcW w:w="4434" w:type="dxa"/>
            <w:shd w:val="clear" w:color="auto" w:fill="auto"/>
          </w:tcPr>
          <w:p w14:paraId="56D51E20" w14:textId="701D8F8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8F19355" w14:textId="05841D6F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0B1C56D5" w14:textId="77777777" w:rsidR="000A7D43" w:rsidRDefault="000A7D43" w:rsidP="000A7D43">
      <w:pPr>
        <w:rPr>
          <w:sz w:val="20"/>
          <w:szCs w:val="20"/>
        </w:rPr>
      </w:pPr>
    </w:p>
    <w:p w14:paraId="593BD25D" w14:textId="611415BC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5A92AF87" w14:textId="749610B9" w:rsidR="0055563D" w:rsidRDefault="0055563D" w:rsidP="000A7D43">
      <w:pPr>
        <w:rPr>
          <w:sz w:val="20"/>
          <w:szCs w:val="20"/>
        </w:rPr>
      </w:pPr>
    </w:p>
    <w:p w14:paraId="3C0C710F" w14:textId="77777777" w:rsidR="001431F6" w:rsidRDefault="001431F6" w:rsidP="000A7D43">
      <w:pPr>
        <w:rPr>
          <w:sz w:val="20"/>
          <w:szCs w:val="20"/>
        </w:rPr>
      </w:pPr>
    </w:p>
    <w:p w14:paraId="5CBC6A67" w14:textId="77777777" w:rsidR="0055563D" w:rsidRDefault="0055563D" w:rsidP="000A7D43">
      <w:pPr>
        <w:rPr>
          <w:sz w:val="20"/>
          <w:szCs w:val="20"/>
        </w:rPr>
      </w:pPr>
    </w:p>
    <w:p w14:paraId="67022156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0FE5A8DA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7C5BB21" w14:textId="4310300C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57A8C77D" w14:textId="096F5A5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0F9F2D6" w14:textId="31F3712B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7</w:t>
            </w:r>
          </w:p>
        </w:tc>
      </w:tr>
      <w:tr w:rsidR="003C20EA" w:rsidRPr="0005294D" w14:paraId="332A4F35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491C3B82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18EE5AA4" w14:textId="584DB59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0B1802A6" w14:textId="37324A11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1D46F45D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792D60DE" w14:textId="044403BD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PASADA DE VALLAS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5CEA22D4" w14:textId="36088B85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VALLAS</w:t>
            </w:r>
          </w:p>
        </w:tc>
      </w:tr>
      <w:tr w:rsidR="003C20EA" w:rsidRPr="0005294D" w14:paraId="522BCE62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61942FD" w14:textId="2C711460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49483ADF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759963B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8931C5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5EB37D70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26E01C3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EA80ED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04F827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54DCA7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245CA43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1140D2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120A0A6D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73076A54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E87193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FE03BC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861726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D6E5C4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DD672F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7048A6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43D644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23C1A96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0AC5F7F" w14:textId="4EE11E3F" w:rsidR="000A7D43" w:rsidRPr="00790496" w:rsidRDefault="00C514EC" w:rsidP="00F93284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F4A8478" wp14:editId="729137D4">
                  <wp:extent cx="1393190" cy="1850390"/>
                  <wp:effectExtent l="0" t="0" r="0" b="0"/>
                  <wp:docPr id="586438081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85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03B67CD" w14:textId="67803EEB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09FFC2AD" w14:textId="77777777" w:rsidTr="0055563D">
        <w:trPr>
          <w:trHeight w:val="2162"/>
        </w:trPr>
        <w:tc>
          <w:tcPr>
            <w:tcW w:w="799" w:type="dxa"/>
            <w:shd w:val="clear" w:color="auto" w:fill="auto"/>
          </w:tcPr>
          <w:p w14:paraId="395A869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0E9F4B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0A5D201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31A4DA8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C5FAA5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1D174BF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1C8F8B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E35A95F" w14:textId="0709F42D" w:rsidR="000A7D43" w:rsidRPr="0055563D" w:rsidRDefault="003C20EA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TERTULIA DE VALLAS: Pasada de vallas a ritmo, pasada de vallas con un pie, pasada de vallas con pie doblado,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psada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vallas de frente, pasada de vallas con pie lateral.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BBD2B27" w14:textId="5F400B30" w:rsidR="000A7D43" w:rsidRPr="00110CB3" w:rsidRDefault="004C1D36" w:rsidP="004C1D36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5C98D158" wp14:editId="665CCC17">
                  <wp:extent cx="812165" cy="1209675"/>
                  <wp:effectExtent l="0" t="0" r="6985" b="9525"/>
                  <wp:docPr id="45" name="Imagen 45" descr="C:\Users\USUARIO\Downloads\WhatsApp Image 2024-07-14 at 9.43.36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UARIO\Downloads\WhatsApp Image 2024-07-14 at 9.43.36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701" cy="1210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732D21F3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57C5C9E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918EF5F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2D0610B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F27BF62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2E5EB04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975DF2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34089880" w14:textId="77777777" w:rsidTr="004C1D36">
        <w:trPr>
          <w:trHeight w:val="1705"/>
        </w:trPr>
        <w:tc>
          <w:tcPr>
            <w:tcW w:w="799" w:type="dxa"/>
            <w:shd w:val="clear" w:color="auto" w:fill="auto"/>
          </w:tcPr>
          <w:p w14:paraId="448DAC5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0A199C2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387C15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A10B2D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DA8ED1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49B89A7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D125378" w14:textId="0F449F7F" w:rsidR="001431F6" w:rsidRPr="009137D3" w:rsidRDefault="00A4592B" w:rsidP="004C1D36">
            <w:pPr>
              <w:jc w:val="center"/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79F2D1B" wp14:editId="50921536">
                  <wp:extent cx="1435216" cy="1080000"/>
                  <wp:effectExtent l="0" t="0" r="0" b="6350"/>
                  <wp:docPr id="43" name="Imagen 43" descr="C:\Users\USUARIO\Downloads\WhatsApp Image 2024-07-14 at 9.43.35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UARIO\Downloads\WhatsApp Image 2024-07-14 at 9.43.35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319135C" w14:textId="08411B4F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48CF2571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282DFC82" w14:textId="77777777" w:rsidTr="00604E4E">
        <w:tc>
          <w:tcPr>
            <w:tcW w:w="4434" w:type="dxa"/>
            <w:shd w:val="clear" w:color="auto" w:fill="auto"/>
          </w:tcPr>
          <w:p w14:paraId="4DDC29B4" w14:textId="4EEB6B9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1238CD70" w14:textId="6EBC0ACA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5370894A" w14:textId="77777777" w:rsidTr="00604E4E">
        <w:tc>
          <w:tcPr>
            <w:tcW w:w="4434" w:type="dxa"/>
            <w:shd w:val="clear" w:color="auto" w:fill="auto"/>
          </w:tcPr>
          <w:p w14:paraId="073CD142" w14:textId="1F396D2C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3349623" w14:textId="0DBAD30C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1F4FCE27" w14:textId="77777777" w:rsidR="000A7D43" w:rsidRDefault="000A7D43" w:rsidP="000A7D43">
      <w:pPr>
        <w:rPr>
          <w:sz w:val="20"/>
          <w:szCs w:val="20"/>
        </w:rPr>
      </w:pPr>
    </w:p>
    <w:p w14:paraId="53A461B8" w14:textId="58DD7A26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43A3F41F" w14:textId="77777777" w:rsidR="001431F6" w:rsidRDefault="001431F6" w:rsidP="000A7D43">
      <w:pPr>
        <w:rPr>
          <w:sz w:val="20"/>
          <w:szCs w:val="20"/>
        </w:rPr>
      </w:pPr>
    </w:p>
    <w:p w14:paraId="6445A87B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0FCBC9AB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F5D7250" w14:textId="39A4476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1EF75C07" w14:textId="216AA37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29240C7" w14:textId="3F645272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6</w:t>
            </w:r>
          </w:p>
        </w:tc>
      </w:tr>
      <w:tr w:rsidR="003C20EA" w:rsidRPr="0005294D" w14:paraId="6E0EC6B7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02D64B6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7B1DC7DC" w14:textId="5DB01109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40894AFE" w14:textId="756B3B8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3664114F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47EA4F85" w14:textId="65220784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SALTOS VERTICALES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02F970AB" w14:textId="1472ACD1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61801DFF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37F8DE97" w14:textId="57540B01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2E3F2491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0B0BA2F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878BE91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2B33A7C7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77B854B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597892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175D4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305B389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3696E74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63444C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3D29000B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476A90D6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E434A7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68D9B1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182A61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C2B25D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E5850C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D1F8C5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E57489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55895732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D216801" w14:textId="7BBDBAD4" w:rsidR="000A7D43" w:rsidRPr="00790496" w:rsidRDefault="00C514EC" w:rsidP="00F93284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AD3CD7" wp14:editId="1C11D125">
                  <wp:extent cx="1393190" cy="1049020"/>
                  <wp:effectExtent l="0" t="0" r="0" b="0"/>
                  <wp:docPr id="992916419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049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D60299C" w14:textId="7B5DEC6F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439DEF03" w14:textId="77777777" w:rsidTr="001431F6">
        <w:trPr>
          <w:trHeight w:val="1808"/>
        </w:trPr>
        <w:tc>
          <w:tcPr>
            <w:tcW w:w="799" w:type="dxa"/>
            <w:shd w:val="clear" w:color="auto" w:fill="auto"/>
          </w:tcPr>
          <w:p w14:paraId="349366A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5D6909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63754B2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25D17C7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70A01AB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492E07F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5F48A2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01C7A46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10 km </w:t>
            </w:r>
          </w:p>
          <w:p w14:paraId="1DBFE24F" w14:textId="77777777" w:rsidR="000A7D43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Estiramientos </w:t>
            </w:r>
          </w:p>
          <w:p w14:paraId="4E15C086" w14:textId="6AF51CD1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6*100 progresivos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990895A" w14:textId="1CA2CAA1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2BF5BEAA" wp14:editId="49BC0A33">
                  <wp:extent cx="1435216" cy="1080000"/>
                  <wp:effectExtent l="0" t="0" r="0" b="6350"/>
                  <wp:docPr id="47" name="Imagen 47" descr="C:\Users\USUARIO\Downloads\WhatsApp Image 2024-07-14 at 9.43.36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UARIO\Downloads\WhatsApp Image 2024-07-14 at 9.43.36 A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8F23635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F167A67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FE396B1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3C75557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C5C67E8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00B1989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4DF3FC3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634FBAB9" w14:textId="77777777" w:rsidTr="001431F6">
        <w:trPr>
          <w:trHeight w:val="1425"/>
        </w:trPr>
        <w:tc>
          <w:tcPr>
            <w:tcW w:w="799" w:type="dxa"/>
            <w:shd w:val="clear" w:color="auto" w:fill="auto"/>
          </w:tcPr>
          <w:p w14:paraId="493908D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C14099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7C0297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20384A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C0422D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5B9E387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F5B6AF2" w14:textId="0B5CC116" w:rsidR="000A7D43" w:rsidRPr="009137D3" w:rsidRDefault="004C1D36" w:rsidP="001431F6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70BA3C62" wp14:editId="66D9A0D4">
                  <wp:extent cx="1435514" cy="1080000"/>
                  <wp:effectExtent l="0" t="0" r="0" b="6350"/>
                  <wp:docPr id="48" name="Imagen 48" descr="C:\Users\USUARIO\Downloads\WhatsApp Image 2024-07-14 at 9.43.37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UARIO\Downloads\WhatsApp Image 2024-07-14 at 9.43.37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1227E2F" w14:textId="18AC9E3C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4BB2965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7AF48097" w14:textId="77777777" w:rsidTr="00604E4E">
        <w:tc>
          <w:tcPr>
            <w:tcW w:w="4434" w:type="dxa"/>
            <w:shd w:val="clear" w:color="auto" w:fill="auto"/>
          </w:tcPr>
          <w:p w14:paraId="1B2FC788" w14:textId="141BBED7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13067CF5" w14:textId="2CD1EDE3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6225CF3F" w14:textId="77777777" w:rsidTr="00604E4E">
        <w:tc>
          <w:tcPr>
            <w:tcW w:w="4434" w:type="dxa"/>
            <w:shd w:val="clear" w:color="auto" w:fill="auto"/>
          </w:tcPr>
          <w:p w14:paraId="10F62CE6" w14:textId="6F55433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F2539C3" w14:textId="6D7CF677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5F8C82D2" w14:textId="77777777" w:rsidR="000A7D43" w:rsidRDefault="000A7D43" w:rsidP="000A7D43">
      <w:pPr>
        <w:rPr>
          <w:sz w:val="20"/>
          <w:szCs w:val="20"/>
        </w:rPr>
      </w:pPr>
    </w:p>
    <w:p w14:paraId="2C839173" w14:textId="1B9BD2B7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43EF7F03" w14:textId="77777777" w:rsidR="001431F6" w:rsidRDefault="001431F6" w:rsidP="000A7D43">
      <w:pPr>
        <w:rPr>
          <w:sz w:val="20"/>
          <w:szCs w:val="20"/>
        </w:rPr>
      </w:pPr>
    </w:p>
    <w:p w14:paraId="05E0F177" w14:textId="219C1DE0" w:rsidR="0055563D" w:rsidRDefault="0055563D" w:rsidP="000A7D43">
      <w:pPr>
        <w:rPr>
          <w:sz w:val="20"/>
          <w:szCs w:val="20"/>
        </w:rPr>
      </w:pPr>
    </w:p>
    <w:p w14:paraId="7D32E453" w14:textId="246E4F12" w:rsidR="0055563D" w:rsidRDefault="0055563D" w:rsidP="000A7D43">
      <w:pPr>
        <w:rPr>
          <w:sz w:val="20"/>
          <w:szCs w:val="20"/>
        </w:rPr>
      </w:pPr>
    </w:p>
    <w:p w14:paraId="4E6FB67A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61D77A10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EB84E06" w14:textId="710198D3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6F95FEA3" w14:textId="6938625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56B7D6" w14:textId="347324F1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5</w:t>
            </w:r>
          </w:p>
        </w:tc>
      </w:tr>
      <w:tr w:rsidR="003C20EA" w:rsidRPr="0005294D" w14:paraId="7BEFBD47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6E4471DE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205EA470" w14:textId="4A8F4A8D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9D7193A" w14:textId="08BF747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3CB4F261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373D4C9F" w14:textId="1C809F43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SALIDAS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45B1451B" w14:textId="52DD6531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502F2F71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04C3375A" w14:textId="1CB3C047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5685954F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3D3BE149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D3E8230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22154F0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268535A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F68226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8FCC85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49ECCA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6B1D359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A9D104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2A930F4A" w14:textId="77777777" w:rsidTr="001431F6">
        <w:trPr>
          <w:trHeight w:val="1653"/>
        </w:trPr>
        <w:tc>
          <w:tcPr>
            <w:tcW w:w="799" w:type="dxa"/>
            <w:shd w:val="clear" w:color="auto" w:fill="auto"/>
          </w:tcPr>
          <w:p w14:paraId="55D4900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6A69CF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0E04E3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825DE2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FC7C11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D47DAD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8A410A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91F8B45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6359871" w14:textId="55675D4A" w:rsidR="000A7D43" w:rsidRPr="00790496" w:rsidRDefault="00C514EC" w:rsidP="001431F6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02F9135" wp14:editId="64D35FDF">
                  <wp:extent cx="1393190" cy="1850390"/>
                  <wp:effectExtent l="0" t="0" r="0" b="0"/>
                  <wp:docPr id="178950022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85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795D82D" w14:textId="637BB9CF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7E705F6B" w14:textId="77777777" w:rsidTr="0055563D">
        <w:trPr>
          <w:trHeight w:val="2162"/>
        </w:trPr>
        <w:tc>
          <w:tcPr>
            <w:tcW w:w="799" w:type="dxa"/>
            <w:shd w:val="clear" w:color="auto" w:fill="auto"/>
          </w:tcPr>
          <w:p w14:paraId="5C5DBD7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33A0E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5507AF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B89A02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9D1FD3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7ECFDC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9D0955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1FEAAA2" w14:textId="77777777" w:rsidR="000A7D43" w:rsidRPr="00F93284" w:rsidRDefault="000A7D43" w:rsidP="0055563D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  <w:lang w:val="es-ES"/>
              </w:rPr>
            </w:pPr>
          </w:p>
          <w:p w14:paraId="01E4FC3F" w14:textId="434E8897" w:rsidR="000A7D43" w:rsidRPr="0055563D" w:rsidRDefault="003C20EA" w:rsidP="00604E4E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Ejercicios de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reaccion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, salidas de taco de 10 metros, salida baja con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proyeccion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10 metros con el tronco abajo, salida con implemento  el entrenador tira un implemento hacia arriba y el deportista debe pasar por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dabajo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antes de la salida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3EF01FC" w14:textId="43129F56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1431F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C778A92" wp14:editId="510BE532">
                  <wp:extent cx="1422400" cy="800100"/>
                  <wp:effectExtent l="0" t="0" r="6350" b="0"/>
                  <wp:docPr id="49" name="Imagen 49" descr="C:\Users\USUARIO\Downloads\WhatsApp Image 2024-05-18 at 3.55.39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UARIO\Downloads\WhatsApp Image 2024-05-18 at 3.55.39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411" cy="802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32C0314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0A7EEAA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CAEFB18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03D3CF0F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FBB255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993C7C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564FDF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5506FBCB" w14:textId="77777777" w:rsidTr="001431F6">
        <w:trPr>
          <w:trHeight w:val="1327"/>
        </w:trPr>
        <w:tc>
          <w:tcPr>
            <w:tcW w:w="799" w:type="dxa"/>
            <w:shd w:val="clear" w:color="auto" w:fill="auto"/>
          </w:tcPr>
          <w:p w14:paraId="4BFB366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F63CBC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28DD63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65F70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660DA5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CA49505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E2CBB5C" w14:textId="20B575B9" w:rsidR="000A7D43" w:rsidRPr="009137D3" w:rsidRDefault="004C1D36" w:rsidP="001431F6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7C4CC7E8" wp14:editId="505A76C6">
                  <wp:extent cx="1435514" cy="1080000"/>
                  <wp:effectExtent l="0" t="0" r="0" b="6350"/>
                  <wp:docPr id="51" name="Imagen 51" descr="C:\Users\USUARIO\Downloads\WhatsApp Image 2024-07-14 at 9.43.38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UARIO\Downloads\WhatsApp Image 2024-07-14 at 9.43.38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51C982F" w14:textId="609FB9BB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7F687D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785136A3" w14:textId="77777777" w:rsidTr="00604E4E">
        <w:tc>
          <w:tcPr>
            <w:tcW w:w="4434" w:type="dxa"/>
            <w:shd w:val="clear" w:color="auto" w:fill="auto"/>
          </w:tcPr>
          <w:p w14:paraId="17C62EEE" w14:textId="3B89CF4C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2903228D" w14:textId="790F484F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5B613297" w14:textId="77777777" w:rsidTr="00604E4E">
        <w:tc>
          <w:tcPr>
            <w:tcW w:w="4434" w:type="dxa"/>
            <w:shd w:val="clear" w:color="auto" w:fill="auto"/>
          </w:tcPr>
          <w:p w14:paraId="5EAA0CFD" w14:textId="3031F4E4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3CC136D4" w14:textId="3774F938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3ADEA0F3" w14:textId="77777777" w:rsidR="000A7D43" w:rsidRDefault="000A7D43" w:rsidP="000A7D43">
      <w:pPr>
        <w:rPr>
          <w:sz w:val="20"/>
          <w:szCs w:val="20"/>
        </w:rPr>
      </w:pPr>
    </w:p>
    <w:p w14:paraId="09D158CE" w14:textId="391F4D6E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2BDAB528" w14:textId="77777777" w:rsidR="00A4592B" w:rsidRDefault="00A4592B" w:rsidP="000A7D43">
      <w:pPr>
        <w:rPr>
          <w:sz w:val="20"/>
          <w:szCs w:val="20"/>
        </w:rPr>
      </w:pPr>
    </w:p>
    <w:p w14:paraId="3F489819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2FCE35E8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EFFD8F0" w14:textId="7AD7B27B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18325192" w14:textId="1E765C71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D701478" w14:textId="49F55A5E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4</w:t>
            </w:r>
          </w:p>
        </w:tc>
      </w:tr>
      <w:tr w:rsidR="003C20EA" w:rsidRPr="0005294D" w14:paraId="37F26B8A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348ECAD2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5CC3A67A" w14:textId="0E19C5FA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58D67FD1" w14:textId="1270E25A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4976334A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A145536" w14:textId="7239A6DE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04E4E">
              <w:rPr>
                <w:rFonts w:cs="Arial"/>
                <w:b/>
                <w:sz w:val="20"/>
                <w:szCs w:val="20"/>
              </w:rPr>
              <w:t>EJERCICIOS DE ESPEJO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2915EEC8" w14:textId="66AE9972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604E4E">
              <w:rPr>
                <w:rFonts w:cs="Arial"/>
                <w:b/>
                <w:bCs/>
                <w:sz w:val="20"/>
                <w:szCs w:val="20"/>
              </w:rPr>
              <w:t>CAMPO</w:t>
            </w:r>
          </w:p>
        </w:tc>
      </w:tr>
      <w:tr w:rsidR="003C20EA" w:rsidRPr="0005294D" w14:paraId="01232C89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569A8668" w14:textId="588363FF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3DD8E782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3D7034B3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4A281F6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39606B8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4309AD2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54470D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DAA6A8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DC5CF9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08BA2B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931FD8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7DD0A3E3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4E16746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E7C993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D0FA2B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BE2DD8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4958D4E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6FECE54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E23DD0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70E45865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3381780" w14:textId="450DDE6B" w:rsidR="000A7D43" w:rsidRPr="00790496" w:rsidRDefault="00C514EC" w:rsidP="00C514EC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3CA2B09" wp14:editId="62E7772A">
                  <wp:extent cx="1393190" cy="1045845"/>
                  <wp:effectExtent l="0" t="0" r="0" b="1905"/>
                  <wp:docPr id="2078685588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0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895970D" w14:textId="4EDBA835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3645B611" w14:textId="77777777" w:rsidTr="0055563D">
        <w:trPr>
          <w:trHeight w:val="2162"/>
        </w:trPr>
        <w:tc>
          <w:tcPr>
            <w:tcW w:w="799" w:type="dxa"/>
            <w:shd w:val="clear" w:color="auto" w:fill="auto"/>
          </w:tcPr>
          <w:p w14:paraId="2E953C1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2E2E571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2D0751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22985E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E026A0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5DAB2F9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B4E916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36CD79C" w14:textId="77777777" w:rsidR="000A7D43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15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</w:p>
          <w:p w14:paraId="755D36F5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Estiramientos</w:t>
            </w:r>
          </w:p>
          <w:p w14:paraId="2E78E0AC" w14:textId="3E837979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6*100 progresivos suaves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535EC07" w14:textId="277DB44C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1431F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C7A9CBB" wp14:editId="26DB7299">
                  <wp:extent cx="1422400" cy="800100"/>
                  <wp:effectExtent l="0" t="0" r="6350" b="0"/>
                  <wp:docPr id="52" name="Imagen 52" descr="C:\Users\USUARIO\Downloads\WhatsApp Image 2024-05-18 at 3.54.37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UARIO\Downloads\WhatsApp Image 2024-05-18 at 3.54.37 P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771" cy="80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0ACAD79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3B87C822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21A0E99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F4D558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4D6D15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028EFE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D879AA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13D231A2" w14:textId="77777777" w:rsidTr="001431F6">
        <w:trPr>
          <w:trHeight w:val="1131"/>
        </w:trPr>
        <w:tc>
          <w:tcPr>
            <w:tcW w:w="799" w:type="dxa"/>
            <w:shd w:val="clear" w:color="auto" w:fill="auto"/>
          </w:tcPr>
          <w:p w14:paraId="0291747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12E0A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E4ACC0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682168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7A7787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0EC60A69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1886F90" w14:textId="5498F48E" w:rsidR="000A7D43" w:rsidRPr="009137D3" w:rsidRDefault="004C1D3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CBCDFAF" wp14:editId="5EA904FF">
                  <wp:extent cx="1435216" cy="1080000"/>
                  <wp:effectExtent l="0" t="0" r="0" b="6350"/>
                  <wp:docPr id="54" name="Imagen 54" descr="C:\Users\USUARIO\Downloads\WhatsApp Image 2024-07-14 at 9.43.41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UARIO\Downloads\WhatsApp Image 2024-07-14 at 9.43.41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A2CCD71" w14:textId="75F9E8FB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1C6D591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57A85DC5" w14:textId="77777777" w:rsidTr="00604E4E">
        <w:tc>
          <w:tcPr>
            <w:tcW w:w="4434" w:type="dxa"/>
            <w:shd w:val="clear" w:color="auto" w:fill="auto"/>
          </w:tcPr>
          <w:p w14:paraId="43FBDA9E" w14:textId="4E6FF231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2FFEA90E" w14:textId="3975BE14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26BF8B1F" w14:textId="77777777" w:rsidTr="00604E4E">
        <w:tc>
          <w:tcPr>
            <w:tcW w:w="4434" w:type="dxa"/>
            <w:shd w:val="clear" w:color="auto" w:fill="auto"/>
          </w:tcPr>
          <w:p w14:paraId="712226AE" w14:textId="17A11665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632D26D" w14:textId="7E2D1EF1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1D48F0D7" w14:textId="77777777" w:rsidR="000A7D43" w:rsidRDefault="000A7D43" w:rsidP="000A7D43">
      <w:pPr>
        <w:rPr>
          <w:sz w:val="20"/>
          <w:szCs w:val="20"/>
        </w:rPr>
      </w:pPr>
    </w:p>
    <w:p w14:paraId="3F96846E" w14:textId="77777777" w:rsidR="000A7D43" w:rsidRDefault="000A7D43" w:rsidP="000A7D43">
      <w:pPr>
        <w:rPr>
          <w:sz w:val="20"/>
          <w:szCs w:val="20"/>
        </w:rPr>
      </w:pPr>
    </w:p>
    <w:p w14:paraId="124C3403" w14:textId="0CD5CF34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6733216D" w14:textId="77777777" w:rsidR="00A4592B" w:rsidRDefault="00A4592B" w:rsidP="000A7D43">
      <w:pPr>
        <w:rPr>
          <w:sz w:val="20"/>
          <w:szCs w:val="20"/>
        </w:rPr>
      </w:pPr>
    </w:p>
    <w:p w14:paraId="017AA83B" w14:textId="77777777" w:rsidR="001431F6" w:rsidRDefault="001431F6" w:rsidP="000A7D43">
      <w:pPr>
        <w:rPr>
          <w:sz w:val="20"/>
          <w:szCs w:val="20"/>
        </w:rPr>
      </w:pPr>
    </w:p>
    <w:p w14:paraId="10740AA5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78921D71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4EC90E38" w14:textId="11E77DEB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12334F9E" w14:textId="53CE214F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58208A2" w14:textId="0EE16223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3</w:t>
            </w:r>
          </w:p>
        </w:tc>
      </w:tr>
      <w:tr w:rsidR="003C20EA" w:rsidRPr="0005294D" w14:paraId="71FC114D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5EEDEA80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1427A0A3" w14:textId="020C265B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4F4A5718" w14:textId="702147D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0075E19C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E30B227" w14:textId="01A29381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604E4E">
              <w:rPr>
                <w:rFonts w:cs="Arial"/>
                <w:b/>
                <w:sz w:val="20"/>
                <w:szCs w:val="20"/>
              </w:rPr>
              <w:t>CARRERAS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5D2F73AF" w14:textId="3C9CFCC7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604E4E">
              <w:rPr>
                <w:rFonts w:cs="Arial"/>
                <w:b/>
                <w:bCs/>
                <w:sz w:val="20"/>
                <w:szCs w:val="20"/>
              </w:rPr>
              <w:t>CALLE</w:t>
            </w:r>
          </w:p>
        </w:tc>
      </w:tr>
      <w:tr w:rsidR="003C20EA" w:rsidRPr="0005294D" w14:paraId="161B019C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55CD9C4" w14:textId="7111CE43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52A9FC24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25196E9A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BB4D4D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4357616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0A417A7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D035E2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540BA5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F3A6FB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6FDC382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E62783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0A0F4A8E" w14:textId="77777777" w:rsidTr="001431F6">
        <w:trPr>
          <w:trHeight w:val="1795"/>
        </w:trPr>
        <w:tc>
          <w:tcPr>
            <w:tcW w:w="799" w:type="dxa"/>
            <w:shd w:val="clear" w:color="auto" w:fill="auto"/>
          </w:tcPr>
          <w:p w14:paraId="11C39CD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863DE5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A56407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69F5102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979244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7715A3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29DA54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4DB47D9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DD2B1AD" w14:textId="298329AE" w:rsidR="000A7D43" w:rsidRPr="00790496" w:rsidRDefault="00C514EC" w:rsidP="001431F6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BD693F2" wp14:editId="3C59FA63">
                  <wp:extent cx="1393190" cy="1045845"/>
                  <wp:effectExtent l="0" t="0" r="0" b="1905"/>
                  <wp:docPr id="1406614919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0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3D373594" w14:textId="6D93E7D9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4D32F29E" w14:textId="77777777" w:rsidTr="001431F6">
        <w:trPr>
          <w:trHeight w:val="1681"/>
        </w:trPr>
        <w:tc>
          <w:tcPr>
            <w:tcW w:w="799" w:type="dxa"/>
            <w:shd w:val="clear" w:color="auto" w:fill="auto"/>
          </w:tcPr>
          <w:p w14:paraId="123AD1D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590CC1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EF1936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24B0873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33F6C8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5332FE9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65E8DC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A546161" w14:textId="6AF4483A" w:rsidR="000A7D43" w:rsidRPr="0055563D" w:rsidRDefault="003C20EA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500 metro divididos el niño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tendra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como salida la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linea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meta de la pista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debera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correr 50, trotar 100,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correra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75, caminara 100, trotara 75 y caminara 100,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8EE6B0A" w14:textId="7E3967CD" w:rsidR="000A7D43" w:rsidRPr="00110CB3" w:rsidRDefault="004C1D36" w:rsidP="00604E4E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049CE72" wp14:editId="78CE5430">
                  <wp:extent cx="1435216" cy="1080000"/>
                  <wp:effectExtent l="0" t="0" r="0" b="6350"/>
                  <wp:docPr id="56" name="Imagen 56" descr="C:\Users\USUARIO\Downloads\WhatsApp Image 2024-07-14 at 9.43.42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UARIO\Downloads\WhatsApp Image 2024-07-14 at 9.43.42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D8D29F0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7B8EA4B7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86D3F17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25F416B4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017C2C5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A97CF1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CEF8E4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45F0A4ED" w14:textId="77777777" w:rsidTr="001431F6">
        <w:trPr>
          <w:trHeight w:val="1371"/>
        </w:trPr>
        <w:tc>
          <w:tcPr>
            <w:tcW w:w="799" w:type="dxa"/>
            <w:shd w:val="clear" w:color="auto" w:fill="auto"/>
          </w:tcPr>
          <w:p w14:paraId="4F242E1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3A08E38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20E5EB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C5502D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45B33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9D9389B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7D3B236" w14:textId="2B0BD939" w:rsidR="000A7D43" w:rsidRPr="009137D3" w:rsidRDefault="00A4592B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0993056" wp14:editId="0FDFF171">
                  <wp:extent cx="1435216" cy="1080000"/>
                  <wp:effectExtent l="0" t="0" r="0" b="6350"/>
                  <wp:docPr id="746840721" name="Imagen 746840721" descr="C:\Users\USUARIO\Downloads\WhatsApp Image 2024-07-14 at 9.43.42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UARIO\Downloads\WhatsApp Image 2024-07-14 at 9.43.42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F6878D6" w14:textId="39547866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3BF3E340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39570D8C" w14:textId="77777777" w:rsidTr="00604E4E">
        <w:tc>
          <w:tcPr>
            <w:tcW w:w="4434" w:type="dxa"/>
            <w:shd w:val="clear" w:color="auto" w:fill="auto"/>
          </w:tcPr>
          <w:p w14:paraId="1661EF36" w14:textId="2906A47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46229FBE" w14:textId="74B79492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71058A68" w14:textId="77777777" w:rsidTr="00604E4E">
        <w:tc>
          <w:tcPr>
            <w:tcW w:w="4434" w:type="dxa"/>
            <w:shd w:val="clear" w:color="auto" w:fill="auto"/>
          </w:tcPr>
          <w:p w14:paraId="5BAF7F50" w14:textId="3DD0FEC9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76B3F687" w14:textId="3203666A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7C9BB13D" w14:textId="77777777" w:rsidR="000A7D43" w:rsidRDefault="000A7D43" w:rsidP="000A7D43">
      <w:pPr>
        <w:rPr>
          <w:sz w:val="20"/>
          <w:szCs w:val="20"/>
        </w:rPr>
      </w:pPr>
    </w:p>
    <w:p w14:paraId="7BEB5BEE" w14:textId="410AD8EE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341624B9" w14:textId="2B1E26C2" w:rsidR="0055563D" w:rsidRDefault="0055563D" w:rsidP="000A7D43">
      <w:pPr>
        <w:rPr>
          <w:sz w:val="20"/>
          <w:szCs w:val="20"/>
        </w:rPr>
      </w:pPr>
    </w:p>
    <w:p w14:paraId="3EC1BCF0" w14:textId="297A2293" w:rsidR="001431F6" w:rsidRDefault="001431F6" w:rsidP="000A7D43">
      <w:pPr>
        <w:rPr>
          <w:sz w:val="20"/>
          <w:szCs w:val="20"/>
        </w:rPr>
      </w:pPr>
    </w:p>
    <w:p w14:paraId="4D8D1DA5" w14:textId="39B71E48" w:rsidR="001431F6" w:rsidRDefault="001431F6" w:rsidP="000A7D43">
      <w:pPr>
        <w:rPr>
          <w:sz w:val="20"/>
          <w:szCs w:val="20"/>
        </w:rPr>
      </w:pPr>
    </w:p>
    <w:p w14:paraId="14752F53" w14:textId="77777777" w:rsidR="00A4592B" w:rsidRDefault="00A4592B" w:rsidP="000A7D43">
      <w:pPr>
        <w:rPr>
          <w:sz w:val="20"/>
          <w:szCs w:val="20"/>
        </w:rPr>
      </w:pPr>
    </w:p>
    <w:p w14:paraId="0F32B386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604E4E" w:rsidRPr="0005294D" w14:paraId="4F789C6E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71DCB1C" w14:textId="67FAC39E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3D05CA30" w14:textId="27758DDE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2A6530" w14:textId="2987E745" w:rsidR="00604E4E" w:rsidRPr="0005294D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2</w:t>
            </w:r>
          </w:p>
        </w:tc>
      </w:tr>
      <w:tr w:rsidR="00604E4E" w:rsidRPr="0005294D" w14:paraId="690109D6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A05395F" w14:textId="77777777" w:rsidR="00604E4E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27B40017" w14:textId="485F40D8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3F743AD0" w14:textId="274E269B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604E4E" w:rsidRPr="0005294D" w14:paraId="066B73EA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7E3537F" w14:textId="3DB75163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SALIDAS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1707198A" w14:textId="7CDA50D8" w:rsidR="00604E4E" w:rsidRPr="00245765" w:rsidRDefault="00604E4E" w:rsidP="00604E4E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604E4E" w:rsidRPr="0005294D" w14:paraId="3F42F54B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634A94FF" w14:textId="2257DCFB" w:rsidR="00604E4E" w:rsidRPr="0005294D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25300807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06C9255A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DAA9EC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4599EAC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3CD1581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62C7AB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36C7F9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467BE2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7AF62F5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182E24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21278314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1B97A91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43DB1E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DDF357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71255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56C5EE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81941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B1B1DD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0A54484D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1FE3C45" w14:textId="0858D8BF" w:rsidR="000A7D43" w:rsidRPr="00790496" w:rsidRDefault="00C514EC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FEDC2AA" wp14:editId="6A8CF32D">
                  <wp:extent cx="1393190" cy="1850390"/>
                  <wp:effectExtent l="0" t="0" r="0" b="0"/>
                  <wp:docPr id="205713382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85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15AD93D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754CDF82" w14:textId="0988D2ED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3144B048" w14:textId="77777777" w:rsidTr="0055563D">
        <w:trPr>
          <w:trHeight w:val="1712"/>
        </w:trPr>
        <w:tc>
          <w:tcPr>
            <w:tcW w:w="799" w:type="dxa"/>
            <w:shd w:val="clear" w:color="auto" w:fill="auto"/>
          </w:tcPr>
          <w:p w14:paraId="0871419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BEDD48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6E004D3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C9EF3C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8F9CC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421C2E0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E1F7AE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9582F17" w14:textId="6714FD41" w:rsidR="000A7D43" w:rsidRPr="0055563D" w:rsidRDefault="003C20EA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Ejercicios de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reaccion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, salidas de taco de 10 metros, salida baja con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proyeccion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10 metros con el tronco abajo, salida con implemento  el entrenador tira un implemento hacia arriba y el deportista debe pasar por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dabajo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antes de la salida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7A8DC50" w14:textId="6302CAA4" w:rsidR="000A7D43" w:rsidRPr="00110CB3" w:rsidRDefault="0055563D" w:rsidP="0055563D">
            <w:pPr>
              <w:rPr>
                <w:rFonts w:cs="Arial"/>
                <w:sz w:val="20"/>
                <w:szCs w:val="20"/>
              </w:rPr>
            </w:pPr>
            <w:r w:rsidRPr="0055563D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5D591BB" wp14:editId="247E2BE1">
                  <wp:extent cx="1419225" cy="1067967"/>
                  <wp:effectExtent l="0" t="0" r="0" b="0"/>
                  <wp:docPr id="11" name="Imagen 11" descr="C:\Users\USUARIO\Downloads\WhatsApp Image 2024-06-18 at 1.51.18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UARIO\Downloads\WhatsApp Image 2024-06-18 at 1.51.18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232" cy="107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418C4EE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45478619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3F04A4A" w14:textId="5C2A36AC" w:rsidR="000A7D43" w:rsidRDefault="00604E4E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</w:t>
            </w:r>
            <w:r w:rsidR="000A7D43">
              <w:rPr>
                <w:rFonts w:cs="Arial"/>
                <w:sz w:val="20"/>
                <w:szCs w:val="20"/>
              </w:rPr>
              <w:t xml:space="preserve"> min</w:t>
            </w:r>
          </w:p>
          <w:p w14:paraId="145EF797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A4D154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A35175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1CD04F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39EEA51B" w14:textId="77777777" w:rsidTr="001431F6">
        <w:trPr>
          <w:trHeight w:val="1325"/>
        </w:trPr>
        <w:tc>
          <w:tcPr>
            <w:tcW w:w="799" w:type="dxa"/>
            <w:shd w:val="clear" w:color="auto" w:fill="auto"/>
          </w:tcPr>
          <w:p w14:paraId="79C503B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162D392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FF6A91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4C1D75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B6EBB0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209217B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4A99374" w14:textId="28EBFBF5" w:rsidR="000A7D43" w:rsidRPr="009137D3" w:rsidRDefault="00A4592B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02DAADE" wp14:editId="7300B759">
                  <wp:extent cx="1435216" cy="1080000"/>
                  <wp:effectExtent l="0" t="0" r="0" b="6350"/>
                  <wp:docPr id="1621033301" name="Imagen 1621033301" descr="C:\Users\USUARIO\Downloads\WhatsApp Image 2024-07-14 at 9.43.40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UARIO\Downloads\WhatsApp Image 2024-07-14 at 9.43.40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388AA527" w14:textId="36416EA7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1340D1C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3A94BFAA" w14:textId="77777777" w:rsidTr="00604E4E">
        <w:tc>
          <w:tcPr>
            <w:tcW w:w="4434" w:type="dxa"/>
            <w:shd w:val="clear" w:color="auto" w:fill="auto"/>
          </w:tcPr>
          <w:p w14:paraId="38BC9862" w14:textId="4EFA7753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362EC051" w14:textId="67E64B0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4788147E" w14:textId="77777777" w:rsidTr="00604E4E">
        <w:tc>
          <w:tcPr>
            <w:tcW w:w="4434" w:type="dxa"/>
            <w:shd w:val="clear" w:color="auto" w:fill="auto"/>
          </w:tcPr>
          <w:p w14:paraId="7789A73C" w14:textId="0A9C1362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76E197C3" w14:textId="4315529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4A86FAF7" w14:textId="77777777" w:rsidR="000A7D43" w:rsidRDefault="000A7D43" w:rsidP="000A7D43">
      <w:pPr>
        <w:rPr>
          <w:sz w:val="20"/>
          <w:szCs w:val="20"/>
        </w:rPr>
      </w:pPr>
    </w:p>
    <w:p w14:paraId="3756C3BA" w14:textId="508BA7CB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18B107BE" w14:textId="5A82B433" w:rsidR="0055563D" w:rsidRDefault="0055563D" w:rsidP="000A7D43">
      <w:pPr>
        <w:rPr>
          <w:sz w:val="20"/>
          <w:szCs w:val="20"/>
        </w:rPr>
      </w:pPr>
    </w:p>
    <w:p w14:paraId="169F82ED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604E4E" w:rsidRPr="0005294D" w14:paraId="3C3C1081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006E7519" w14:textId="76402F35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288EFFFF" w14:textId="581C5F52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0FFB128" w14:textId="7FC979B6" w:rsidR="00604E4E" w:rsidRPr="0005294D" w:rsidRDefault="00604E4E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55563D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604E4E" w:rsidRPr="0005294D" w14:paraId="56BA890B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2F25909" w14:textId="77777777" w:rsidR="00604E4E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4DEBD4E0" w14:textId="14277429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A4592B">
              <w:rPr>
                <w:rFonts w:cs="Arial"/>
                <w:b/>
                <w:sz w:val="20"/>
                <w:szCs w:val="20"/>
              </w:rPr>
              <w:t>OCTUBRE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B527E0C" w14:textId="180C395C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604E4E" w:rsidRPr="0005294D" w14:paraId="3426CEAA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4D286069" w14:textId="60012D9E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PASADAS DE VALLAS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210767D3" w14:textId="64BE016E" w:rsidR="00604E4E" w:rsidRPr="00245765" w:rsidRDefault="00604E4E" w:rsidP="00604E4E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VALLAS</w:t>
            </w:r>
          </w:p>
        </w:tc>
      </w:tr>
      <w:tr w:rsidR="00604E4E" w:rsidRPr="0005294D" w14:paraId="6EDC3332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FD30E66" w14:textId="4B4D658B" w:rsidR="00604E4E" w:rsidRPr="0005294D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43F832AC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10A504B2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5B1DA23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330A3068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28EFC86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1E7908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BA0499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F34B2D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33BE0C4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CE979F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75D328F0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1D9EF8D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6BCD7B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ADA87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22463E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39194EC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AEF716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EDD1D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3D02ECF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55B035C" w14:textId="61B993A3" w:rsidR="000A7D43" w:rsidRPr="00790496" w:rsidRDefault="00C514EC" w:rsidP="00E73F50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2F23645" wp14:editId="2761B5EC">
                  <wp:extent cx="1393190" cy="784225"/>
                  <wp:effectExtent l="0" t="0" r="0" b="0"/>
                  <wp:docPr id="1395547432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78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F9CA821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7EACD4F" w14:textId="53755CFC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2F84DB32" w14:textId="77777777" w:rsidTr="0055563D">
        <w:trPr>
          <w:trHeight w:val="1712"/>
        </w:trPr>
        <w:tc>
          <w:tcPr>
            <w:tcW w:w="799" w:type="dxa"/>
            <w:shd w:val="clear" w:color="auto" w:fill="auto"/>
          </w:tcPr>
          <w:p w14:paraId="5535D75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D930AA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5D0CB80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BFBEA8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A6254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495F08E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DE5D64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85C9751" w14:textId="77777777" w:rsidR="003F3959" w:rsidRDefault="003F3959" w:rsidP="003F395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8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</w:p>
          <w:p w14:paraId="5325D677" w14:textId="77777777" w:rsidR="003F3959" w:rsidRDefault="003F3959" w:rsidP="003F395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Gimnasia:</w:t>
            </w:r>
          </w:p>
          <w:p w14:paraId="197F553A" w14:textId="6DA17D7A" w:rsidR="000A7D43" w:rsidRPr="0055563D" w:rsidRDefault="003F3959" w:rsidP="003F395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3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circ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. X 10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ejerc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>. (20”/30”)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F5F4864" w14:textId="3033A3CD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3B74E9F" wp14:editId="7C4A41AD">
                  <wp:extent cx="1435216" cy="1080000"/>
                  <wp:effectExtent l="0" t="0" r="0" b="6350"/>
                  <wp:docPr id="60" name="Imagen 60" descr="C:\Users\USUARIO\Downloads\WhatsApp Image 2024-07-14 at 9.43.42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UARIO\Downloads\WhatsApp Image 2024-07-14 at 9.43.42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5690F53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0A7DCBAE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6FB949A" w14:textId="478E6EDA" w:rsidR="000A7D43" w:rsidRDefault="00604E4E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120 </w:t>
            </w:r>
            <w:r w:rsidR="000A7D43">
              <w:rPr>
                <w:rFonts w:cs="Arial"/>
                <w:sz w:val="20"/>
                <w:szCs w:val="20"/>
              </w:rPr>
              <w:t>min</w:t>
            </w:r>
          </w:p>
          <w:p w14:paraId="4C8088E0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A0FC44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9EAB06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B7DADE4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28979149" w14:textId="77777777" w:rsidTr="0055563D">
        <w:trPr>
          <w:trHeight w:val="1888"/>
        </w:trPr>
        <w:tc>
          <w:tcPr>
            <w:tcW w:w="799" w:type="dxa"/>
            <w:shd w:val="clear" w:color="auto" w:fill="auto"/>
          </w:tcPr>
          <w:p w14:paraId="1921512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E32206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411D8D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BB8D6F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D1BD5A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7FDFBD7B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BA20DDD" w14:textId="540779FD" w:rsidR="000A7D43" w:rsidRPr="009137D3" w:rsidRDefault="004C1D36" w:rsidP="00F93284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FE9AFBC" wp14:editId="3261FEC0">
                  <wp:extent cx="1435216" cy="1080000"/>
                  <wp:effectExtent l="0" t="0" r="0" b="6350"/>
                  <wp:docPr id="61" name="Imagen 61" descr="C:\Users\USUARIO\Downloads\WhatsApp Image 2024-07-14 at 9.43.43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UARIO\Downloads\WhatsApp Image 2024-07-14 at 9.43.43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2FABFA9" w14:textId="4ACFBD91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59AD5DA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0A7D43" w:rsidRPr="0005294D" w14:paraId="6164FAFF" w14:textId="77777777" w:rsidTr="0055563D">
        <w:tc>
          <w:tcPr>
            <w:tcW w:w="5303" w:type="dxa"/>
            <w:shd w:val="clear" w:color="auto" w:fill="auto"/>
          </w:tcPr>
          <w:p w14:paraId="6AEEE273" w14:textId="7F5E208B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604E4E">
              <w:rPr>
                <w:sz w:val="20"/>
                <w:szCs w:val="20"/>
              </w:rPr>
              <w:t>180 min</w:t>
            </w:r>
          </w:p>
        </w:tc>
        <w:tc>
          <w:tcPr>
            <w:tcW w:w="5303" w:type="dxa"/>
            <w:shd w:val="clear" w:color="auto" w:fill="auto"/>
          </w:tcPr>
          <w:p w14:paraId="69724F9C" w14:textId="142DD033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604E4E">
              <w:rPr>
                <w:sz w:val="20"/>
                <w:szCs w:val="20"/>
              </w:rPr>
              <w:t>80%</w:t>
            </w:r>
          </w:p>
        </w:tc>
      </w:tr>
      <w:tr w:rsidR="000A7D43" w:rsidRPr="0005294D" w14:paraId="4F559BBB" w14:textId="77777777" w:rsidTr="0055563D">
        <w:tc>
          <w:tcPr>
            <w:tcW w:w="5303" w:type="dxa"/>
            <w:shd w:val="clear" w:color="auto" w:fill="auto"/>
          </w:tcPr>
          <w:p w14:paraId="79FDF4FB" w14:textId="56ECA12A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604E4E">
              <w:rPr>
                <w:sz w:val="20"/>
                <w:szCs w:val="20"/>
              </w:rPr>
              <w:t>180</w:t>
            </w:r>
          </w:p>
        </w:tc>
        <w:tc>
          <w:tcPr>
            <w:tcW w:w="5303" w:type="dxa"/>
            <w:shd w:val="clear" w:color="auto" w:fill="auto"/>
          </w:tcPr>
          <w:p w14:paraId="1EAC340D" w14:textId="5BA8B98D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 w:rsidR="00604E4E">
              <w:rPr>
                <w:sz w:val="20"/>
                <w:szCs w:val="20"/>
              </w:rPr>
              <w:t>80</w:t>
            </w:r>
          </w:p>
        </w:tc>
      </w:tr>
    </w:tbl>
    <w:p w14:paraId="224439F0" w14:textId="77777777" w:rsidR="000A7D43" w:rsidRDefault="000A7D43" w:rsidP="000A7D43">
      <w:pPr>
        <w:rPr>
          <w:sz w:val="20"/>
          <w:szCs w:val="20"/>
        </w:rPr>
      </w:pPr>
    </w:p>
    <w:p w14:paraId="03B3D0BB" w14:textId="74897FED" w:rsidR="00D70766" w:rsidRPr="002B61E1" w:rsidRDefault="000A7D43" w:rsidP="002B61E1"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sectPr w:rsidR="00D70766" w:rsidRPr="002B61E1" w:rsidSect="005472C5">
      <w:headerReference w:type="default" r:id="rId37"/>
      <w:footerReference w:type="default" r:id="rId38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DDB1F" w14:textId="77777777" w:rsidR="00B431A3" w:rsidRDefault="00B431A3" w:rsidP="005367BF">
      <w:pPr>
        <w:spacing w:after="0" w:line="240" w:lineRule="auto"/>
      </w:pPr>
      <w:r>
        <w:separator/>
      </w:r>
    </w:p>
  </w:endnote>
  <w:endnote w:type="continuationSeparator" w:id="0">
    <w:p w14:paraId="3B70C5D2" w14:textId="77777777" w:rsidR="00B431A3" w:rsidRDefault="00B431A3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charset w:val="01"/>
    <w:family w:val="swiss"/>
    <w:pitch w:val="variable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3DB39" w14:textId="74016185" w:rsidR="003F3959" w:rsidRDefault="003F3959" w:rsidP="00600D55">
    <w:pPr>
      <w:spacing w:after="0"/>
    </w:pPr>
    <w:r>
      <w:rPr>
        <w:noProof/>
        <w:lang w:val="en-US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911C8" w14:textId="77777777" w:rsidR="00B431A3" w:rsidRDefault="00B431A3" w:rsidP="005367BF">
      <w:pPr>
        <w:spacing w:after="0" w:line="240" w:lineRule="auto"/>
      </w:pPr>
      <w:r>
        <w:separator/>
      </w:r>
    </w:p>
  </w:footnote>
  <w:footnote w:type="continuationSeparator" w:id="0">
    <w:p w14:paraId="645E2B26" w14:textId="77777777" w:rsidR="00B431A3" w:rsidRDefault="00B431A3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03FE5" w14:textId="77777777" w:rsidR="003F3959" w:rsidRDefault="003F3959">
    <w:pPr>
      <w:pStyle w:val="Encabezado"/>
      <w:rPr>
        <w:rFonts w:ascii="Agency FB" w:hAnsi="Agency FB"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F3959" w:rsidRDefault="003F3959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F3959" w:rsidRDefault="003F3959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F3959" w:rsidRDefault="003F3959" w:rsidP="000330F5">
    <w:pPr>
      <w:pStyle w:val="Encabezado"/>
      <w:jc w:val="right"/>
    </w:pPr>
    <w:r>
      <w:rPr>
        <w:noProof/>
        <w:lang w:val="en-US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00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0778490">
    <w:abstractNumId w:val="1"/>
  </w:num>
  <w:num w:numId="3" w16cid:durableId="1948854105">
    <w:abstractNumId w:val="7"/>
  </w:num>
  <w:num w:numId="4" w16cid:durableId="15184202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40892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3770208">
    <w:abstractNumId w:val="5"/>
  </w:num>
  <w:num w:numId="7" w16cid:durableId="1442265897">
    <w:abstractNumId w:val="4"/>
  </w:num>
  <w:num w:numId="8" w16cid:durableId="1617365445">
    <w:abstractNumId w:val="2"/>
  </w:num>
  <w:num w:numId="9" w16cid:durableId="1470710979">
    <w:abstractNumId w:val="0"/>
  </w:num>
  <w:num w:numId="10" w16cid:durableId="1575699812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A7D43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EC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1F6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B5AE6"/>
    <w:rsid w:val="001B769D"/>
    <w:rsid w:val="001C1BA3"/>
    <w:rsid w:val="001C1C5B"/>
    <w:rsid w:val="001C30AB"/>
    <w:rsid w:val="001C3E69"/>
    <w:rsid w:val="001C5459"/>
    <w:rsid w:val="001D3355"/>
    <w:rsid w:val="001D362D"/>
    <w:rsid w:val="001D6980"/>
    <w:rsid w:val="001D6BDE"/>
    <w:rsid w:val="001D7EC9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7EB4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45199"/>
    <w:rsid w:val="0035023A"/>
    <w:rsid w:val="0035185A"/>
    <w:rsid w:val="003534B8"/>
    <w:rsid w:val="00353690"/>
    <w:rsid w:val="00353F29"/>
    <w:rsid w:val="00364443"/>
    <w:rsid w:val="003661BB"/>
    <w:rsid w:val="00366DB9"/>
    <w:rsid w:val="0036799F"/>
    <w:rsid w:val="00370027"/>
    <w:rsid w:val="003707AB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20EA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3959"/>
    <w:rsid w:val="003F3CD7"/>
    <w:rsid w:val="003F4E7A"/>
    <w:rsid w:val="003F7E14"/>
    <w:rsid w:val="00400A92"/>
    <w:rsid w:val="00402028"/>
    <w:rsid w:val="00403693"/>
    <w:rsid w:val="00405705"/>
    <w:rsid w:val="004101AF"/>
    <w:rsid w:val="00414A00"/>
    <w:rsid w:val="00420E96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08AD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1D36"/>
    <w:rsid w:val="004C2CFE"/>
    <w:rsid w:val="004C531B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4B21"/>
    <w:rsid w:val="004F6C61"/>
    <w:rsid w:val="00500FCB"/>
    <w:rsid w:val="00502187"/>
    <w:rsid w:val="005030E9"/>
    <w:rsid w:val="00505350"/>
    <w:rsid w:val="00505D69"/>
    <w:rsid w:val="005109D9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2876"/>
    <w:rsid w:val="00542ADF"/>
    <w:rsid w:val="00543CA3"/>
    <w:rsid w:val="00545361"/>
    <w:rsid w:val="005472C5"/>
    <w:rsid w:val="0055359C"/>
    <w:rsid w:val="005540F8"/>
    <w:rsid w:val="005555EF"/>
    <w:rsid w:val="0055563D"/>
    <w:rsid w:val="00556330"/>
    <w:rsid w:val="00556778"/>
    <w:rsid w:val="0056134E"/>
    <w:rsid w:val="00561B5C"/>
    <w:rsid w:val="00563F6E"/>
    <w:rsid w:val="00567C07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161"/>
    <w:rsid w:val="005E198B"/>
    <w:rsid w:val="005F52A6"/>
    <w:rsid w:val="0060070E"/>
    <w:rsid w:val="00600D55"/>
    <w:rsid w:val="00602B4C"/>
    <w:rsid w:val="00604955"/>
    <w:rsid w:val="00604E4E"/>
    <w:rsid w:val="00604E77"/>
    <w:rsid w:val="00606D1F"/>
    <w:rsid w:val="00610A7F"/>
    <w:rsid w:val="0061134E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24CA"/>
    <w:rsid w:val="007446C7"/>
    <w:rsid w:val="00745B3C"/>
    <w:rsid w:val="00746872"/>
    <w:rsid w:val="00746C77"/>
    <w:rsid w:val="0075210D"/>
    <w:rsid w:val="0075255F"/>
    <w:rsid w:val="007526C3"/>
    <w:rsid w:val="00752A61"/>
    <w:rsid w:val="00757F19"/>
    <w:rsid w:val="00764443"/>
    <w:rsid w:val="00770D44"/>
    <w:rsid w:val="0077336C"/>
    <w:rsid w:val="00774C06"/>
    <w:rsid w:val="00777FA8"/>
    <w:rsid w:val="00790A45"/>
    <w:rsid w:val="00790DA9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1BD5"/>
    <w:rsid w:val="008338D8"/>
    <w:rsid w:val="008348C5"/>
    <w:rsid w:val="008352D2"/>
    <w:rsid w:val="0084021A"/>
    <w:rsid w:val="00841B42"/>
    <w:rsid w:val="00843529"/>
    <w:rsid w:val="00843767"/>
    <w:rsid w:val="008453E7"/>
    <w:rsid w:val="00850E04"/>
    <w:rsid w:val="008516E6"/>
    <w:rsid w:val="00852F7A"/>
    <w:rsid w:val="00853F0E"/>
    <w:rsid w:val="008540C2"/>
    <w:rsid w:val="008551B2"/>
    <w:rsid w:val="008563E1"/>
    <w:rsid w:val="00861601"/>
    <w:rsid w:val="00864527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24C7"/>
    <w:rsid w:val="008939A4"/>
    <w:rsid w:val="00894C0C"/>
    <w:rsid w:val="00897AD8"/>
    <w:rsid w:val="008A05D5"/>
    <w:rsid w:val="008A5602"/>
    <w:rsid w:val="008A6110"/>
    <w:rsid w:val="008A68DA"/>
    <w:rsid w:val="008A7CBF"/>
    <w:rsid w:val="008B3DE1"/>
    <w:rsid w:val="008B5433"/>
    <w:rsid w:val="008B6105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9014AE"/>
    <w:rsid w:val="00904491"/>
    <w:rsid w:val="009063FE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73E8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393"/>
    <w:rsid w:val="009E479D"/>
    <w:rsid w:val="009E49BC"/>
    <w:rsid w:val="009E6110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592B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223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31A3"/>
    <w:rsid w:val="00B446E2"/>
    <w:rsid w:val="00B457DE"/>
    <w:rsid w:val="00B47432"/>
    <w:rsid w:val="00B47491"/>
    <w:rsid w:val="00B514D9"/>
    <w:rsid w:val="00B5308F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5914"/>
    <w:rsid w:val="00BA7D73"/>
    <w:rsid w:val="00BB0F24"/>
    <w:rsid w:val="00BB2B06"/>
    <w:rsid w:val="00BC0E96"/>
    <w:rsid w:val="00BC37E5"/>
    <w:rsid w:val="00BC5225"/>
    <w:rsid w:val="00BC6FF1"/>
    <w:rsid w:val="00BD0269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30C3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42857"/>
    <w:rsid w:val="00C45270"/>
    <w:rsid w:val="00C4614C"/>
    <w:rsid w:val="00C479BB"/>
    <w:rsid w:val="00C514EC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F7E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D0985"/>
    <w:rsid w:val="00CD122E"/>
    <w:rsid w:val="00CD6A02"/>
    <w:rsid w:val="00CE1EED"/>
    <w:rsid w:val="00CF66C5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6031"/>
    <w:rsid w:val="00D80796"/>
    <w:rsid w:val="00D87C84"/>
    <w:rsid w:val="00D9255C"/>
    <w:rsid w:val="00D96F2D"/>
    <w:rsid w:val="00D9793A"/>
    <w:rsid w:val="00DA021F"/>
    <w:rsid w:val="00DA5A07"/>
    <w:rsid w:val="00DA702A"/>
    <w:rsid w:val="00DB4D68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615F"/>
    <w:rsid w:val="00E56FA4"/>
    <w:rsid w:val="00E57BD4"/>
    <w:rsid w:val="00E60627"/>
    <w:rsid w:val="00E627EF"/>
    <w:rsid w:val="00E63EFC"/>
    <w:rsid w:val="00E734EE"/>
    <w:rsid w:val="00E73AA4"/>
    <w:rsid w:val="00E73F50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FA"/>
    <w:rsid w:val="00EA1A76"/>
    <w:rsid w:val="00EA4A52"/>
    <w:rsid w:val="00EA5760"/>
    <w:rsid w:val="00EB41E1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284"/>
    <w:rsid w:val="00F93D2A"/>
    <w:rsid w:val="00F95360"/>
    <w:rsid w:val="00F96E64"/>
    <w:rsid w:val="00F977BF"/>
    <w:rsid w:val="00FA05E5"/>
    <w:rsid w:val="00FA1DA1"/>
    <w:rsid w:val="00FC19F4"/>
    <w:rsid w:val="00FC5659"/>
    <w:rsid w:val="00FD2130"/>
    <w:rsid w:val="00FD2F8D"/>
    <w:rsid w:val="00FD38C4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1.jpeg"/><Relationship Id="rId1" Type="http://schemas.openxmlformats.org/officeDocument/2006/relationships/image" Target="media/image3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3076F-D8A1-4F2B-9295-46C5DBF6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8</TotalTime>
  <Pages>10</Pages>
  <Words>1509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YENIFER YISEL BELTRAN PASTES</cp:lastModifiedBy>
  <cp:revision>3</cp:revision>
  <cp:lastPrinted>2024-07-22T03:32:00Z</cp:lastPrinted>
  <dcterms:created xsi:type="dcterms:W3CDTF">2024-10-18T14:21:00Z</dcterms:created>
  <dcterms:modified xsi:type="dcterms:W3CDTF">2024-10-22T21:59:00Z</dcterms:modified>
</cp:coreProperties>
</file>